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g" ContentType="image/jp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header19.xml" ContentType="application/vnd.openxmlformats-officedocument.wordprocessingml.header+xml"/>
  <Override PartName="/word/footer11.xml" ContentType="application/vnd.openxmlformats-officedocument.wordprocessingml.footer+xml"/>
  <Override PartName="/word/header20.xml" ContentType="application/vnd.openxmlformats-officedocument.wordprocessingml.header+xml"/>
  <Override PartName="/word/footer12.xml" ContentType="application/vnd.openxmlformats-officedocument.wordprocessingml.footer+xml"/>
  <Override PartName="/word/header21.xml" ContentType="application/vnd.openxmlformats-officedocument.wordprocessingml.header+xml"/>
  <Override PartName="/word/footer13.xml" ContentType="application/vnd.openxmlformats-officedocument.wordprocessingml.footer+xml"/>
  <Override PartName="/word/header22.xml" ContentType="application/vnd.openxmlformats-officedocument.wordprocessingml.header+xml"/>
  <Override PartName="/word/footer1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7" w:after="0" w:line="240" w:lineRule="auto"/>
        <w:ind w:left="41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7.032064pt;height:68.040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68" w:lineRule="exact"/>
        <w:ind w:left="1451" w:right="1471"/>
        <w:jc w:val="center"/>
        <w:rPr>
          <w:rFonts w:ascii="Times New Roman" w:hAnsi="Times New Roman" w:cs="Times New Roman" w:eastAsia="Times New Roman"/>
          <w:sz w:val="60"/>
          <w:szCs w:val="60"/>
        </w:rPr>
      </w:pPr>
      <w:rPr/>
      <w:r>
        <w:rPr>
          <w:rFonts w:ascii="Times New Roman" w:hAnsi="Times New Roman" w:cs="Times New Roman" w:eastAsia="Times New Roman"/>
          <w:sz w:val="60"/>
          <w:szCs w:val="60"/>
          <w:spacing w:val="0"/>
          <w:w w:val="100"/>
          <w:b/>
          <w:bCs/>
        </w:rPr>
        <w:t>FLETOR</w:t>
      </w:r>
      <w:r>
        <w:rPr>
          <w:rFonts w:ascii="Times New Roman" w:hAnsi="Times New Roman" w:cs="Times New Roman" w:eastAsia="Times New Roman"/>
          <w:sz w:val="60"/>
          <w:szCs w:val="60"/>
          <w:spacing w:val="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60"/>
          <w:szCs w:val="6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60"/>
          <w:szCs w:val="60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60"/>
          <w:szCs w:val="60"/>
          <w:spacing w:val="0"/>
          <w:w w:val="99"/>
          <w:b/>
          <w:bCs/>
        </w:rPr>
        <w:t>ZYRTARE</w:t>
      </w:r>
      <w:r>
        <w:rPr>
          <w:rFonts w:ascii="Times New Roman" w:hAnsi="Times New Roman" w:cs="Times New Roman" w:eastAsia="Times New Roman"/>
          <w:sz w:val="60"/>
          <w:szCs w:val="60"/>
          <w:spacing w:val="0"/>
          <w:w w:val="100"/>
        </w:rPr>
      </w:r>
    </w:p>
    <w:p>
      <w:pPr>
        <w:spacing w:before="29" w:after="0" w:line="266" w:lineRule="auto"/>
        <w:ind w:left="336" w:right="36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63.094002pt;margin-top:81.21064pt;width:469.276pt;height:37.3pt;mso-position-horizontal-relative:page;mso-position-vertical-relative:paragraph;z-index:-2404" coordorigin="1262,1624" coordsize="9386,746">
            <v:group style="position:absolute;left:1306;top:1647;width:2;height:701" coordorigin="1306,1647" coordsize="2,701">
              <v:shape style="position:absolute;left:1306;top:1647;width:2;height:701" coordorigin="1306,1647" coordsize="0,701" path="m1306,1647l1306,2348e" filled="f" stroked="t" strokeweight="2.260pt" strokecolor="#000000">
                <v:path arrowok="t"/>
              </v:shape>
            </v:group>
            <v:group style="position:absolute;left:1284;top:1668;width:9340;height:2" coordorigin="1284,1668" coordsize="9340,2">
              <v:shape style="position:absolute;left:1284;top:1668;width:9340;height:2" coordorigin="1284,1668" coordsize="9340,0" path="m1284,1668l10625,1668e" filled="f" stroked="t" strokeweight="2.260pt" strokecolor="#000000">
                <v:path arrowok="t"/>
              </v:shape>
            </v:group>
            <v:group style="position:absolute;left:1371;top:1757;width:9168;height:2" coordorigin="1371,1757" coordsize="9168,2">
              <v:shape style="position:absolute;left:1371;top:1757;width:9168;height:2" coordorigin="1371,1757" coordsize="9168,0" path="m1371,1757l10538,1757e" filled="f" stroked="t" strokeweight="2.5pt" strokecolor="#000000">
                <v:path arrowok="t"/>
              </v:shape>
            </v:group>
            <v:group style="position:absolute;left:10603;top:1647;width:2;height:701" coordorigin="10603,1647" coordsize="2,701">
              <v:shape style="position:absolute;left:10603;top:1647;width:2;height:701" coordorigin="10603,1647" coordsize="0,701" path="m10603,1647l10603,2348e" filled="f" stroked="t" strokeweight="2.260pt" strokecolor="#000000">
                <v:path arrowok="t"/>
              </v:shape>
            </v:group>
            <v:group style="position:absolute;left:1392;top:1781;width:2;height:437" coordorigin="1392,1781" coordsize="2,437">
              <v:shape style="position:absolute;left:1392;top:1781;width:2;height:437" coordorigin="1392,1781" coordsize="0,437" path="m1392,1781l1392,2218e" filled="f" stroked="t" strokeweight="2.260pt" strokecolor="#000000">
                <v:path arrowok="t"/>
              </v:shape>
            </v:group>
            <v:group style="position:absolute;left:1284;top:2326;width:9340;height:2" coordorigin="1284,2326" coordsize="9340,2">
              <v:shape style="position:absolute;left:1284;top:2326;width:9340;height:2" coordorigin="1284,2326" coordsize="9340,0" path="m1284,2326l10625,2326e" filled="f" stroked="t" strokeweight="2.260pt" strokecolor="#000000">
                <v:path arrowok="t"/>
              </v:shape>
            </v:group>
            <v:group style="position:absolute;left:1371;top:2240;width:9168;height:2" coordorigin="1371,2240" coordsize="9168,2">
              <v:shape style="position:absolute;left:1371;top:2240;width:9168;height:2" coordorigin="1371,2240" coordsize="9168,0" path="m1371,2240l10538,2240e" filled="f" stroked="t" strokeweight="2.260pt" strokecolor="#000000">
                <v:path arrowok="t"/>
              </v:shape>
            </v:group>
            <v:group style="position:absolute;left:10517;top:1781;width:2;height:437" coordorigin="10517,1781" coordsize="2,437">
              <v:shape style="position:absolute;left:10517;top:1781;width:2;height:437" coordorigin="10517,1781" coordsize="0,437" path="m10517,1781l10517,2218e" filled="f" stroked="t" strokeweight="2.26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56"/>
          <w:szCs w:val="56"/>
          <w:spacing w:val="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56"/>
          <w:szCs w:val="56"/>
          <w:spacing w:val="-2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LIKËS</w:t>
      </w:r>
      <w:r>
        <w:rPr>
          <w:rFonts w:ascii="Times New Roman" w:hAnsi="Times New Roman" w:cs="Times New Roman" w:eastAsia="Times New Roman"/>
          <w:sz w:val="56"/>
          <w:szCs w:val="56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56"/>
          <w:szCs w:val="56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HQI</w:t>
      </w:r>
      <w:r>
        <w:rPr>
          <w:rFonts w:ascii="Times New Roman" w:hAnsi="Times New Roman" w:cs="Times New Roman" w:eastAsia="Times New Roman"/>
          <w:sz w:val="56"/>
          <w:szCs w:val="56"/>
          <w:spacing w:val="2"/>
          <w:w w:val="99"/>
          <w:b/>
          <w:bCs/>
        </w:rPr>
        <w:t>P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56"/>
          <w:szCs w:val="56"/>
          <w:spacing w:val="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ISË</w:t>
      </w:r>
      <w:r>
        <w:rPr>
          <w:rFonts w:ascii="Times New Roman" w:hAnsi="Times New Roman" w:cs="Times New Roman" w:eastAsia="Times New Roman"/>
          <w:sz w:val="56"/>
          <w:szCs w:val="56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Botim</w:t>
      </w:r>
      <w:r>
        <w:rPr>
          <w:rFonts w:ascii="Times New Roman" w:hAnsi="Times New Roman" w:cs="Times New Roman" w:eastAsia="Times New Roman"/>
          <w:sz w:val="34"/>
          <w:szCs w:val="34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34"/>
          <w:szCs w:val="34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-3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endrës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34"/>
          <w:szCs w:val="34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Bot</w:t>
      </w:r>
      <w:r>
        <w:rPr>
          <w:rFonts w:ascii="Times New Roman" w:hAnsi="Times New Roman" w:cs="Times New Roman" w:eastAsia="Times New Roman"/>
          <w:sz w:val="34"/>
          <w:szCs w:val="34"/>
          <w:spacing w:val="-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meve</w:t>
      </w:r>
      <w:r>
        <w:rPr>
          <w:rFonts w:ascii="Times New Roman" w:hAnsi="Times New Roman" w:cs="Times New Roman" w:eastAsia="Times New Roman"/>
          <w:sz w:val="34"/>
          <w:szCs w:val="3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34"/>
          <w:szCs w:val="34"/>
          <w:spacing w:val="-2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rta</w:t>
      </w:r>
      <w:r>
        <w:rPr>
          <w:rFonts w:ascii="Times New Roman" w:hAnsi="Times New Roman" w:cs="Times New Roman" w:eastAsia="Times New Roman"/>
          <w:sz w:val="34"/>
          <w:szCs w:val="3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34"/>
          <w:szCs w:val="3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34"/>
          <w:szCs w:val="34"/>
          <w:spacing w:val="-12"/>
          <w:w w:val="100"/>
          <w:b/>
          <w:bCs/>
        </w:rPr>
        <w:t> </w:t>
      </w:r>
      <w:hyperlink r:id="rId6"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00"/>
            <w:b/>
            <w:bCs/>
          </w:rPr>
          <w:t>ww</w:t>
        </w:r>
        <w:r>
          <w:rPr>
            <w:rFonts w:ascii="Times New Roman" w:hAnsi="Times New Roman" w:cs="Times New Roman" w:eastAsia="Times New Roman"/>
            <w:sz w:val="28"/>
            <w:szCs w:val="28"/>
            <w:spacing w:val="-1"/>
            <w:w w:val="100"/>
            <w:b/>
            <w:bCs/>
          </w:rPr>
          <w:t>w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10"/>
            <w:b/>
            <w:bCs/>
          </w:rPr>
          <w:t>.</w:t>
        </w:r>
        <w:r>
          <w:rPr>
            <w:rFonts w:ascii="Times New Roman" w:hAnsi="Times New Roman" w:cs="Times New Roman" w:eastAsia="Times New Roman"/>
            <w:sz w:val="28"/>
            <w:szCs w:val="28"/>
            <w:spacing w:val="1"/>
            <w:w w:val="110"/>
            <w:b/>
            <w:bCs/>
          </w:rPr>
          <w:t>q</w:t>
        </w:r>
        <w:r>
          <w:rPr>
            <w:rFonts w:ascii="Times New Roman" w:hAnsi="Times New Roman" w:cs="Times New Roman" w:eastAsia="Times New Roman"/>
            <w:sz w:val="28"/>
            <w:szCs w:val="28"/>
            <w:spacing w:val="-2"/>
            <w:w w:val="99"/>
            <w:b/>
            <w:bCs/>
          </w:rPr>
          <w:t>b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11"/>
            <w:b/>
            <w:bCs/>
          </w:rPr>
          <w:t>z</w:t>
        </w:r>
        <w:r>
          <w:rPr>
            <w:rFonts w:ascii="Times New Roman" w:hAnsi="Times New Roman" w:cs="Times New Roman" w:eastAsia="Times New Roman"/>
            <w:sz w:val="28"/>
            <w:szCs w:val="28"/>
            <w:spacing w:val="1"/>
            <w:w w:val="111"/>
            <w:b/>
            <w:bCs/>
          </w:rPr>
          <w:t>.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99"/>
            <w:b/>
            <w:bCs/>
          </w:rPr>
          <w:t>g</w:t>
        </w:r>
        <w:r>
          <w:rPr>
            <w:rFonts w:ascii="Times New Roman" w:hAnsi="Times New Roman" w:cs="Times New Roman" w:eastAsia="Times New Roman"/>
            <w:sz w:val="28"/>
            <w:szCs w:val="28"/>
            <w:spacing w:val="-1"/>
            <w:w w:val="99"/>
            <w:b/>
            <w:bCs/>
          </w:rPr>
          <w:t>o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06"/>
            <w:b/>
            <w:bCs/>
          </w:rPr>
          <w:t>v.</w:t>
        </w:r>
        <w:r>
          <w:rPr>
            <w:rFonts w:ascii="Times New Roman" w:hAnsi="Times New Roman" w:cs="Times New Roman" w:eastAsia="Times New Roman"/>
            <w:sz w:val="28"/>
            <w:szCs w:val="28"/>
            <w:spacing w:val="-1"/>
            <w:w w:val="106"/>
            <w:b/>
            <w:bCs/>
          </w:rPr>
          <w:t>a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99"/>
            <w:b/>
            <w:bCs/>
          </w:rPr>
          <w:t>l</w:t>
        </w:r>
        <w:r>
          <w:rPr>
            <w:rFonts w:ascii="Times New Roman" w:hAnsi="Times New Roman" w:cs="Times New Roman" w:eastAsia="Times New Roman"/>
            <w:sz w:val="28"/>
            <w:szCs w:val="28"/>
            <w:spacing w:val="0"/>
            <w:w w:val="100"/>
          </w:rPr>
        </w:r>
      </w:hyperlink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09" w:lineRule="exact"/>
        <w:ind w:left="177" w:right="241"/>
        <w:jc w:val="center"/>
        <w:tabs>
          <w:tab w:pos="3900" w:val="left"/>
          <w:tab w:pos="8260" w:val="left"/>
        </w:tabs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Nr.</w:t>
      </w:r>
      <w:r>
        <w:rPr>
          <w:rFonts w:ascii="Times New Roman" w:hAnsi="Times New Roman" w:cs="Times New Roman" w:eastAsia="Times New Roman"/>
          <w:sz w:val="36"/>
          <w:szCs w:val="36"/>
          <w:spacing w:val="4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100"/>
          <w:b/>
          <w:bCs/>
          <w:position w:val="-1"/>
        </w:rPr>
        <w:t>1</w:t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100"/>
          <w:b/>
          <w:bCs/>
          <w:position w:val="-1"/>
        </w:rPr>
        <w:t>4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8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9</w:t>
      </w:r>
      <w:r>
        <w:rPr>
          <w:rFonts w:ascii="Times New Roman" w:hAnsi="Times New Roman" w:cs="Times New Roman" w:eastAsia="Times New Roman"/>
          <w:sz w:val="36"/>
          <w:szCs w:val="36"/>
          <w:spacing w:val="1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sht</w:t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100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b/>
          <w:bCs/>
          <w:position w:val="-1"/>
        </w:rPr>
        <w:tab/>
      </w:r>
      <w:r>
        <w:rPr>
          <w:rFonts w:ascii="Times New Roman" w:hAnsi="Times New Roman" w:cs="Times New Roman" w:eastAsia="Times New Roman"/>
          <w:sz w:val="36"/>
          <w:szCs w:val="36"/>
          <w:spacing w:val="1"/>
          <w:w w:val="99"/>
          <w:b/>
          <w:bCs/>
          <w:position w:val="-1"/>
        </w:rPr>
        <w:t>2013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position w:val="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  <w:position w:val="-1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7" w:after="0" w:line="240" w:lineRule="auto"/>
        <w:ind w:left="95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7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gjeg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2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w w:val="99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rgjet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  <w:cols w:num="3" w:equalWidth="0">
            <w:col w:w="2258" w:space="379"/>
            <w:col w:w="5742" w:space="380"/>
            <w:col w:w="601"/>
          </w:cols>
        </w:sectPr>
      </w:pPr>
      <w:rPr/>
    </w:p>
    <w:p>
      <w:pPr>
        <w:spacing w:before="14" w:after="0" w:line="250" w:lineRule="exact"/>
        <w:ind w:left="2637" w:right="-20"/>
        <w:jc w:val="left"/>
        <w:tabs>
          <w:tab w:pos="878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urisë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utom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8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8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8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8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56"/>
          <w:w w:val="118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6425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4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3" w:after="0" w:line="251" w:lineRule="auto"/>
        <w:ind w:right="91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da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8,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him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1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0"/>
        </w:rPr>
        <w:t>nistra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ntarit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0"/>
        </w:rPr>
        <w:t>htetë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ojnë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0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orinë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0" w:after="0" w:line="250" w:lineRule="exact"/>
        <w:ind w:right="64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  <w:position w:val="-1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  <w:position w:val="-1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        </w:t>
      </w:r>
      <w:r>
        <w:rPr>
          <w:rFonts w:ascii="Times New Roman" w:hAnsi="Times New Roman" w:cs="Times New Roman" w:eastAsia="Times New Roman"/>
          <w:sz w:val="22"/>
          <w:szCs w:val="22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6428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148" w:space="489"/>
            <w:col w:w="6723"/>
          </w:cols>
        </w:sectPr>
      </w:pPr>
      <w:rPr/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0" w:after="0" w:line="250" w:lineRule="auto"/>
        <w:ind w:right="91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ulev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exact"/>
        <w:ind w:right="64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      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6435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148" w:space="489"/>
            <w:col w:w="6723"/>
          </w:cols>
        </w:sectPr>
      </w:pPr>
      <w:rPr/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</w:sectPr>
      </w:pPr>
      <w:rPr/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MD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0" w:after="0" w:line="250" w:lineRule="auto"/>
        <w:ind w:right="60"/>
        <w:jc w:val="left"/>
        <w:tabs>
          <w:tab w:pos="1080" w:val="left"/>
          <w:tab w:pos="1440" w:val="left"/>
          <w:tab w:pos="2880" w:val="left"/>
          <w:tab w:pos="3400" w:val="left"/>
          <w:tab w:pos="4480" w:val="left"/>
          <w:tab w:pos="5580" w:val="left"/>
          <w:tab w:pos="6140" w:val="left"/>
        </w:tabs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6449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260"/>
          <w:cols w:num="2" w:equalWidth="0">
            <w:col w:w="2148" w:space="489"/>
            <w:col w:w="672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0pt;margin-top:82.520981pt;width:526.25pt;height:28.429pt;mso-position-horizontal-relative:page;mso-position-vertical-relative:page;z-index:-2403" coordorigin="0,1650" coordsize="10525,569">
            <v:shape style="position:absolute;left:7285;top:1650;width:2070;height:563" type="#_x0000_t75">
              <v:imagedata r:id="rId9" o:title=""/>
            </v:shape>
            <v:group style="position:absolute;left:0;top:2216;width:10522;height:2" coordorigin="0,2216" coordsize="10522,2">
              <v:shape style="position:absolute;left:0;top:2216;width:10522;height:2" coordorigin="0,2216" coordsize="10522,0" path="m0,2216l10522,2216e" filled="f" stroked="t" strokeweight=".34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0" w:after="0" w:line="240" w:lineRule="auto"/>
        <w:ind w:left="4163" w:right="41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3498" w:right="349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246" w:right="24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JËSI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STRIA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GJE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TIK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RIA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PUN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PASURI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“O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JET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E,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  <w:b/>
          <w:bCs/>
        </w:rPr>
        <w:t>NË”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19" w:right="8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rgjet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96" w:right="409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19" w:right="8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urisë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Au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02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-2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plan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nta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im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" w:after="0" w:line="250" w:lineRule="auto"/>
        <w:ind w:left="119" w:right="7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ntarit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rgjet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bjek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utom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right="11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hyn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bot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yr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11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RYEM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11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Be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pgNumType w:start="6425"/>
          <w:pgMar w:footer="1165" w:header="0" w:top="1580" w:bottom="1360" w:left="1300" w:right="1280"/>
          <w:footerReference w:type="odd" r:id="rId7"/>
          <w:footerReference w:type="even" r:id="rId8"/>
          <w:pgSz w:w="11920" w:h="1686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3" w:after="0" w:line="282" w:lineRule="exact"/>
        <w:ind w:left="404" w:right="-20"/>
        <w:jc w:val="left"/>
        <w:tabs>
          <w:tab w:pos="1400" w:val="left"/>
        </w:tabs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6.772430pt;margin-top:14.892961pt;width:8.4915pt;height:34pt;mso-position-horizontal-relative:page;mso-position-vertical-relative:paragraph;z-index:-2401" type="#_x0000_t202" filled="f" stroked="f">
            <v:textbox inset="0,0,0,0">
              <w:txbxContent>
                <w:p>
                  <w:pPr>
                    <w:spacing w:before="0" w:after="0" w:line="680" w:lineRule="exact"/>
                    <w:ind w:right="-142"/>
                    <w:jc w:val="left"/>
                    <w:rPr>
                      <w:rFonts w:ascii="Times New Roman" w:hAnsi="Times New Roman" w:cs="Times New Roman" w:eastAsia="Times New Roman"/>
                      <w:sz w:val="68"/>
                      <w:szCs w:val="6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68"/>
                      <w:szCs w:val="68"/>
                      <w:color w:val="858585"/>
                      <w:spacing w:val="0"/>
                      <w:w w:val="75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68"/>
                      <w:szCs w:val="6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223022pt;margin-top:2.969826pt;width:13.455001pt;height:9pt;mso-position-horizontal-relative:page;mso-position-vertical-relative:paragraph;z-index:-2400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676767"/>
                      <w:spacing w:val="0"/>
                      <w:w w:val="299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7"/>
          <w:szCs w:val="17"/>
          <w:color w:val="676767"/>
          <w:spacing w:val="0"/>
          <w:w w:val="291"/>
          <w:position w:val="-3"/>
        </w:rPr>
        <w:t>0</w:t>
      </w:r>
      <w:r>
        <w:rPr>
          <w:rFonts w:ascii="Arial" w:hAnsi="Arial" w:cs="Arial" w:eastAsia="Arial"/>
          <w:sz w:val="17"/>
          <w:szCs w:val="17"/>
          <w:color w:val="676767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7"/>
          <w:szCs w:val="17"/>
          <w:color w:val="676767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676767"/>
          <w:spacing w:val="-22"/>
          <w:w w:val="159"/>
          <w:position w:val="6"/>
        </w:rPr>
        <w:t>.</w:t>
      </w:r>
      <w:r>
        <w:rPr>
          <w:rFonts w:ascii="Arial" w:hAnsi="Arial" w:cs="Arial" w:eastAsia="Arial"/>
          <w:sz w:val="11"/>
          <w:szCs w:val="11"/>
          <w:color w:val="858585"/>
          <w:spacing w:val="0"/>
          <w:w w:val="53"/>
          <w:position w:val="6"/>
        </w:rPr>
        <w:t>.._:.:_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61" w:lineRule="exact"/>
        <w:ind w:left="404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858585"/>
          <w:spacing w:val="0"/>
          <w:w w:val="300"/>
        </w:rPr>
        <w:t>0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4" w:lineRule="exact"/>
        <w:ind w:left="1455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858585"/>
          <w:spacing w:val="0"/>
          <w:w w:val="206"/>
          <w:position w:val="-2"/>
        </w:rPr>
        <w:t>b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8" w:lineRule="exact"/>
        <w:ind w:left="145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858585"/>
          <w:spacing w:val="0"/>
          <w:w w:val="111"/>
          <w:i/>
          <w:position w:val="1"/>
        </w:rPr>
        <w:t>&lt;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46" w:after="0" w:line="249" w:lineRule="exact"/>
        <w:ind w:left="419" w:right="-20"/>
        <w:jc w:val="left"/>
        <w:tabs>
          <w:tab w:pos="1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00"/>
          <w:i/>
        </w:rPr>
        <w:t>r:fJ.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4"/>
          <w:szCs w:val="24"/>
          <w:color w:val="858585"/>
          <w:spacing w:val="0"/>
          <w:w w:val="78"/>
          <w:position w:val="-2"/>
        </w:rPr>
        <w:t>:r: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51" w:lineRule="exact"/>
        <w:ind w:left="1463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858585"/>
          <w:spacing w:val="0"/>
          <w:w w:val="140"/>
          <w:position w:val="-1"/>
        </w:rPr>
        <w:t>t/.l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163" w:lineRule="exact"/>
        <w:ind w:left="147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858585"/>
          <w:spacing w:val="0"/>
          <w:w w:val="131"/>
          <w:position w:val="-2"/>
        </w:rPr>
        <w:t>&lt;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104" w:lineRule="exact"/>
        <w:ind w:left="147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858585"/>
          <w:spacing w:val="0"/>
          <w:w w:val="161"/>
          <w:position w:val="-1"/>
        </w:rPr>
        <w:t>ill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47" w:lineRule="exact"/>
        <w:ind w:left="433" w:right="-20"/>
        <w:jc w:val="left"/>
        <w:tabs>
          <w:tab w:pos="1500" w:val="left"/>
        </w:tabs>
        <w:rPr>
          <w:rFonts w:ascii="Arial" w:hAnsi="Arial" w:cs="Arial" w:eastAsia="Arial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05050"/>
          <w:spacing w:val="0"/>
          <w:w w:val="133"/>
          <w:position w:val="4"/>
        </w:rPr>
        <w:t>('1')</w:t>
      </w:r>
      <w:r>
        <w:rPr>
          <w:rFonts w:ascii="Times New Roman" w:hAnsi="Times New Roman" w:cs="Times New Roman" w:eastAsia="Times New Roman"/>
          <w:sz w:val="12"/>
          <w:szCs w:val="12"/>
          <w:color w:val="505050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05050"/>
          <w:spacing w:val="0"/>
          <w:w w:val="100"/>
          <w:position w:val="4"/>
        </w:rPr>
      </w:r>
      <w:r>
        <w:rPr>
          <w:rFonts w:ascii="Arial" w:hAnsi="Arial" w:cs="Arial" w:eastAsia="Arial"/>
          <w:sz w:val="13"/>
          <w:szCs w:val="13"/>
          <w:color w:val="676767"/>
          <w:spacing w:val="0"/>
          <w:w w:val="100"/>
          <w:position w:val="-2"/>
        </w:rPr>
        <w:t>il:i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10" w:lineRule="exact"/>
        <w:ind w:left="149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676767"/>
          <w:spacing w:val="0"/>
          <w:w w:val="132"/>
          <w:position w:val="-3"/>
        </w:rPr>
        <w:t>B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21" w:lineRule="exact"/>
        <w:ind w:left="1470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662735pt;margin-top:.163326pt;width:13.752661pt;height:8.5pt;mso-position-horizontal-relative:page;mso-position-vertical-relative:paragraph;z-index:-2398" type="#_x0000_t202" filled="f" stroked="f">
            <v:textbox inset="0,0,0,0">
              <w:txbxContent>
                <w:p>
                  <w:pPr>
                    <w:spacing w:before="0" w:after="0" w:line="170" w:lineRule="exact"/>
                    <w:ind w:right="-66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Pr/>
                  <w:r>
                    <w:rPr>
                      <w:rFonts w:ascii="Arial" w:hAnsi="Arial" w:cs="Arial" w:eastAsia="Arial"/>
                      <w:sz w:val="17"/>
                      <w:szCs w:val="17"/>
                      <w:color w:val="505050"/>
                      <w:spacing w:val="0"/>
                      <w:w w:val="291"/>
                    </w:rPr>
                    <w:t>0</w:t>
                  </w:r>
                  <w:r>
                    <w:rPr>
                      <w:rFonts w:ascii="Arial" w:hAnsi="Arial" w:cs="Arial" w:eastAsia="Arial"/>
                      <w:sz w:val="17"/>
                      <w:szCs w:val="17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858585"/>
          <w:spacing w:val="-11"/>
          <w:w w:val="175"/>
          <w:position w:val="1"/>
        </w:rPr>
        <w:t>·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0"/>
          <w:w w:val="89"/>
          <w:position w:val="1"/>
        </w:rPr>
        <w:t>;;;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96" w:lineRule="exact"/>
        <w:ind w:left="1513"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6.022659pt;margin-top:.444422pt;width:14.728801pt;height:10pt;mso-position-horizontal-relative:page;mso-position-vertical-relative:paragraph;z-index:-2399" type="#_x0000_t202" filled="f" stroked="f">
            <v:textbox inset="0,0,0,0">
              <w:txbxContent>
                <w:p>
                  <w:pPr>
                    <w:spacing w:before="0" w:after="0" w:line="200" w:lineRule="exact"/>
                    <w:ind w:right="-7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Pr/>
                  <w:r>
                    <w:rPr>
                      <w:rFonts w:ascii="Arial" w:hAnsi="Arial" w:cs="Arial" w:eastAsia="Arial"/>
                      <w:sz w:val="20"/>
                      <w:szCs w:val="20"/>
                      <w:color w:val="505050"/>
                      <w:spacing w:val="0"/>
                      <w:w w:val="204"/>
                    </w:rPr>
                    <w:t>N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214"/>
          <w:position w:val="-1"/>
        </w:rPr>
        <w:t>0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50" w:lineRule="exact"/>
        <w:ind w:left="152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81"/>
          <w:position w:val="-1"/>
        </w:rPr>
        <w:t>l5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11" w:lineRule="exact"/>
        <w:ind w:left="1484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58585"/>
          <w:spacing w:val="0"/>
          <w:w w:val="100"/>
          <w:position w:val="1"/>
        </w:rPr>
        <w:t>0...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66" w:lineRule="exact"/>
        <w:ind w:right="1924"/>
        <w:jc w:val="righ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9C9C9C"/>
          <w:spacing w:val="0"/>
          <w:w w:val="148"/>
          <w:position w:val="-2"/>
        </w:rPr>
        <w:t>\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55" w:lineRule="exact"/>
        <w:ind w:right="1880"/>
        <w:jc w:val="right"/>
        <w:rPr>
          <w:rFonts w:ascii="Arial" w:hAnsi="Arial" w:cs="Arial" w:eastAsia="Arial"/>
          <w:sz w:val="9"/>
          <w:szCs w:val="9"/>
        </w:rPr>
      </w:pPr>
      <w:rPr/>
      <w:r>
        <w:rPr>
          <w:rFonts w:ascii="Arial" w:hAnsi="Arial" w:cs="Arial" w:eastAsia="Arial"/>
          <w:sz w:val="9"/>
          <w:szCs w:val="9"/>
          <w:color w:val="9C9C9C"/>
          <w:spacing w:val="0"/>
          <w:w w:val="201"/>
          <w:position w:val="-1"/>
        </w:rPr>
        <w:t>\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24" w:lineRule="exact"/>
        <w:ind w:right="1823"/>
        <w:jc w:val="righ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9C9C9C"/>
          <w:spacing w:val="0"/>
          <w:w w:val="147"/>
          <w:position w:val="-8"/>
        </w:rPr>
        <w:t>\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pgMar w:header="114257232" w:footer="962" w:top="2260" w:bottom="1160" w:left="1280" w:right="0"/>
          <w:headerReference w:type="odd" r:id="rId10"/>
          <w:pgSz w:w="11920" w:h="16860"/>
        </w:sectPr>
      </w:pPr>
      <w:rPr/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84"/>
        <w:jc w:val="right"/>
        <w:rPr>
          <w:rFonts w:ascii="Arial" w:hAnsi="Arial" w:cs="Arial" w:eastAsia="Arial"/>
          <w:sz w:val="8"/>
          <w:szCs w:val="8"/>
        </w:rPr>
      </w:pPr>
      <w:rPr/>
      <w:r>
        <w:rPr>
          <w:rFonts w:ascii="Arial" w:hAnsi="Arial" w:cs="Arial" w:eastAsia="Arial"/>
          <w:sz w:val="8"/>
          <w:szCs w:val="8"/>
          <w:color w:val="676767"/>
          <w:spacing w:val="0"/>
          <w:w w:val="319"/>
        </w:rPr>
        <w:t>r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spacing w:before="0" w:after="0" w:line="169" w:lineRule="exact"/>
        <w:ind w:left="448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505050"/>
          <w:spacing w:val="0"/>
          <w:w w:val="160"/>
        </w:rPr>
        <w:t>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07" w:right="3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Pr/>
      <w:r>
        <w:rPr>
          <w:rFonts w:ascii="Times New Roman" w:hAnsi="Times New Roman" w:cs="Times New Roman" w:eastAsia="Times New Roman"/>
          <w:sz w:val="37"/>
          <w:szCs w:val="37"/>
          <w:color w:val="676767"/>
          <w:spacing w:val="0"/>
          <w:w w:val="84"/>
          <w:i/>
        </w:rPr>
        <w:t>cJ</w:t>
      </w:r>
      <w:r>
        <w:rPr>
          <w:rFonts w:ascii="Times New Roman" w:hAnsi="Times New Roman" w:cs="Times New Roman" w:eastAsia="Times New Roman"/>
          <w:sz w:val="37"/>
          <w:szCs w:val="37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484" w:lineRule="exact"/>
        <w:ind w:right="-20"/>
        <w:jc w:val="right"/>
        <w:rPr>
          <w:rFonts w:ascii="Arial" w:hAnsi="Arial" w:cs="Arial" w:eastAsia="Arial"/>
          <w:sz w:val="45"/>
          <w:szCs w:val="45"/>
        </w:rPr>
      </w:pPr>
      <w:rPr/>
      <w:r>
        <w:rPr>
          <w:rFonts w:ascii="Arial" w:hAnsi="Arial" w:cs="Arial" w:eastAsia="Arial"/>
          <w:sz w:val="45"/>
          <w:szCs w:val="45"/>
          <w:color w:val="676767"/>
          <w:spacing w:val="-75"/>
          <w:w w:val="111"/>
          <w:position w:val="-4"/>
        </w:rPr>
        <w:t>.</w:t>
      </w:r>
      <w:r>
        <w:rPr>
          <w:rFonts w:ascii="Arial" w:hAnsi="Arial" w:cs="Arial" w:eastAsia="Arial"/>
          <w:sz w:val="45"/>
          <w:szCs w:val="45"/>
          <w:color w:val="AFAFAF"/>
          <w:spacing w:val="0"/>
          <w:w w:val="90"/>
          <w:position w:val="-4"/>
        </w:rPr>
        <w:t>,</w:t>
      </w:r>
      <w:r>
        <w:rPr>
          <w:rFonts w:ascii="Arial" w:hAnsi="Arial" w:cs="Arial" w:eastAsia="Arial"/>
          <w:sz w:val="45"/>
          <w:szCs w:val="45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ind w:left="443" w:right="32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299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37" w:lineRule="exact"/>
        <w:ind w:left="441" w:right="53"/>
        <w:jc w:val="center"/>
        <w:rPr>
          <w:rFonts w:ascii="Courier New" w:hAnsi="Courier New" w:cs="Courier New" w:eastAsia="Courier New"/>
          <w:sz w:val="15"/>
          <w:szCs w:val="15"/>
        </w:rPr>
      </w:pPr>
      <w:rPr/>
      <w:r>
        <w:rPr>
          <w:rFonts w:ascii="Courier New" w:hAnsi="Courier New" w:cs="Courier New" w:eastAsia="Courier New"/>
          <w:sz w:val="15"/>
          <w:szCs w:val="15"/>
          <w:color w:val="858585"/>
          <w:spacing w:val="0"/>
          <w:w w:val="91"/>
          <w:position w:val="1"/>
        </w:rPr>
        <w:t>l(J</w:t>
      </w:r>
      <w:r>
        <w:rPr>
          <w:rFonts w:ascii="Courier New" w:hAnsi="Courier New" w:cs="Courier New" w:eastAsia="Courier New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59" w:lineRule="exact"/>
        <w:ind w:left="443" w:right="59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676767"/>
          <w:spacing w:val="0"/>
          <w:w w:val="119"/>
          <w:position w:val="-1"/>
        </w:rPr>
        <w:t>C'l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34" w:lineRule="exact"/>
        <w:ind w:left="444" w:right="45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76767"/>
          <w:spacing w:val="0"/>
          <w:w w:val="151"/>
          <w:position w:val="-1"/>
        </w:rPr>
        <w:t>00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312" w:lineRule="exact"/>
        <w:ind w:left="11" w:right="-20"/>
        <w:jc w:val="left"/>
        <w:tabs>
          <w:tab w:pos="600" w:val="left"/>
          <w:tab w:pos="1160" w:val="left"/>
        </w:tabs>
        <w:rPr>
          <w:rFonts w:ascii="Arial" w:hAnsi="Arial" w:cs="Arial" w:eastAsia="Arial"/>
          <w:sz w:val="33"/>
          <w:szCs w:val="33"/>
        </w:rPr>
      </w:pPr>
      <w:rPr/>
      <w:r>
        <w:rPr/>
        <w:br w:type="column"/>
      </w:r>
      <w:r>
        <w:rPr>
          <w:rFonts w:ascii="Arial" w:hAnsi="Arial" w:cs="Arial" w:eastAsia="Arial"/>
          <w:sz w:val="8"/>
          <w:szCs w:val="8"/>
          <w:color w:val="AFAFAF"/>
          <w:spacing w:val="0"/>
          <w:w w:val="465"/>
          <w:i/>
          <w:position w:val="-2"/>
        </w:rPr>
        <w:t>/</w:t>
      </w:r>
      <w:r>
        <w:rPr>
          <w:rFonts w:ascii="Arial" w:hAnsi="Arial" w:cs="Arial" w:eastAsia="Arial"/>
          <w:sz w:val="8"/>
          <w:szCs w:val="8"/>
          <w:color w:val="AFAFAF"/>
          <w:spacing w:val="0"/>
          <w:w w:val="100"/>
          <w:i/>
          <w:position w:val="-2"/>
        </w:rPr>
        <w:tab/>
      </w:r>
      <w:r>
        <w:rPr>
          <w:rFonts w:ascii="Arial" w:hAnsi="Arial" w:cs="Arial" w:eastAsia="Arial"/>
          <w:sz w:val="8"/>
          <w:szCs w:val="8"/>
          <w:color w:val="AFAFAF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30"/>
          <w:szCs w:val="30"/>
          <w:color w:val="858585"/>
          <w:spacing w:val="0"/>
          <w:w w:val="128"/>
          <w:position w:val="-2"/>
        </w:rPr>
        <w:t>\</w:t>
      </w:r>
      <w:r>
        <w:rPr>
          <w:rFonts w:ascii="Times New Roman" w:hAnsi="Times New Roman" w:cs="Times New Roman" w:eastAsia="Times New Roman"/>
          <w:sz w:val="30"/>
          <w:szCs w:val="30"/>
          <w:color w:val="858585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30"/>
          <w:szCs w:val="30"/>
          <w:color w:val="858585"/>
          <w:spacing w:val="0"/>
          <w:w w:val="100"/>
          <w:position w:val="-2"/>
        </w:rPr>
      </w:r>
      <w:r>
        <w:rPr>
          <w:rFonts w:ascii="Arial" w:hAnsi="Arial" w:cs="Arial" w:eastAsia="Arial"/>
          <w:sz w:val="33"/>
          <w:szCs w:val="33"/>
          <w:color w:val="AFAFAF"/>
          <w:spacing w:val="0"/>
          <w:w w:val="72"/>
          <w:position w:val="-2"/>
        </w:rPr>
        <w:t>'·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  <w:position w:val="0"/>
        </w:rPr>
      </w:r>
    </w:p>
    <w:p>
      <w:pPr>
        <w:spacing w:before="0" w:after="0" w:line="241" w:lineRule="exact"/>
        <w:ind w:left="710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5.376587pt;margin-top:3.244251pt;width:71.328083pt;height:24.5pt;mso-position-horizontal-relative:page;mso-position-vertical-relative:paragraph;z-index:-2397" type="#_x0000_t202" filled="f" stroked="f">
            <v:textbox inset="0,0,0,0">
              <w:txbxContent>
                <w:p>
                  <w:pPr>
                    <w:spacing w:before="0" w:after="0" w:line="490" w:lineRule="exact"/>
                    <w:ind w:right="-113"/>
                    <w:jc w:val="left"/>
                    <w:tabs>
                      <w:tab w:pos="700" w:val="left"/>
                    </w:tabs>
                    <w:rPr>
                      <w:rFonts w:ascii="Times New Roman" w:hAnsi="Times New Roman" w:cs="Times New Roman" w:eastAsia="Times New Roman"/>
                      <w:sz w:val="49"/>
                      <w:szCs w:val="49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9C9C9C"/>
                      <w:spacing w:val="-29"/>
                      <w:w w:val="160"/>
                    </w:rPr>
                    <w:t>·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9C9C9C"/>
                      <w:spacing w:val="0"/>
                      <w:w w:val="63"/>
                    </w:rPr>
                    <w:t>..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9C9C9C"/>
                      <w:spacing w:val="0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9C9C9C"/>
                      <w:spacing w:val="19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AFAFAF"/>
                      <w:spacing w:val="0"/>
                      <w:w w:val="136"/>
                    </w:rPr>
                    <w:t>'\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AFAFAF"/>
                      <w:spacing w:val="0"/>
                      <w:w w:val="100"/>
                    </w:rPr>
                    <w:tab/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AFAFAF"/>
                      <w:spacing w:val="0"/>
                      <w:w w:val="1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AFAFAF"/>
                      <w:spacing w:val="0"/>
                      <w:w w:val="90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AFAFAF"/>
                      <w:spacing w:val="-43"/>
                      <w:w w:val="89"/>
                    </w:rPr>
                    <w:t>\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676767"/>
                      <w:spacing w:val="0"/>
                      <w:w w:val="321"/>
                    </w:rPr>
                    <w:t>[</w:t>
                  </w:r>
                  <w:r>
                    <w:rPr>
                      <w:rFonts w:ascii="Times New Roman" w:hAnsi="Times New Roman" w:cs="Times New Roman" w:eastAsia="Times New Roman"/>
                      <w:sz w:val="49"/>
                      <w:szCs w:val="4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6"/>
          <w:szCs w:val="26"/>
          <w:color w:val="AFAFAF"/>
          <w:spacing w:val="0"/>
          <w:w w:val="139"/>
          <w:position w:val="1"/>
        </w:rPr>
        <w:t>\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0" w:after="0" w:line="654" w:lineRule="exact"/>
        <w:ind w:left="329" w:right="1634"/>
        <w:jc w:val="center"/>
        <w:tabs>
          <w:tab w:pos="840" w:val="left"/>
        </w:tabs>
        <w:rPr>
          <w:rFonts w:ascii="Times New Roman" w:hAnsi="Times New Roman" w:cs="Times New Roman" w:eastAsia="Times New Roman"/>
          <w:sz w:val="58"/>
          <w:szCs w:val="58"/>
        </w:rPr>
      </w:pPr>
      <w:rPr/>
      <w:r>
        <w:rPr>
          <w:rFonts w:ascii="Arial" w:hAnsi="Arial" w:cs="Arial" w:eastAsia="Arial"/>
          <w:sz w:val="37"/>
          <w:szCs w:val="37"/>
          <w:color w:val="AFAFAF"/>
          <w:spacing w:val="0"/>
          <w:w w:val="139"/>
          <w:position w:val="-1"/>
        </w:rPr>
        <w:t>\</w:t>
      </w:r>
      <w:r>
        <w:rPr>
          <w:rFonts w:ascii="Arial" w:hAnsi="Arial" w:cs="Arial" w:eastAsia="Arial"/>
          <w:sz w:val="37"/>
          <w:szCs w:val="37"/>
          <w:color w:val="AFAFAF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37"/>
          <w:szCs w:val="37"/>
          <w:color w:val="AFAFA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color w:val="AFAFAF"/>
          <w:spacing w:val="0"/>
          <w:w w:val="69"/>
          <w:position w:val="-1"/>
        </w:rPr>
        <w:t>..</w:t>
      </w:r>
      <w:r>
        <w:rPr>
          <w:rFonts w:ascii="Times New Roman" w:hAnsi="Times New Roman" w:cs="Times New Roman" w:eastAsia="Times New Roman"/>
          <w:sz w:val="24"/>
          <w:szCs w:val="24"/>
          <w:color w:val="AFAFAF"/>
          <w:spacing w:val="-50"/>
          <w:w w:val="69"/>
          <w:position w:val="-1"/>
        </w:rPr>
        <w:t>.</w:t>
      </w:r>
      <w:r>
        <w:rPr>
          <w:rFonts w:ascii="Times New Roman" w:hAnsi="Times New Roman" w:cs="Times New Roman" w:eastAsia="Times New Roman"/>
          <w:sz w:val="58"/>
          <w:szCs w:val="58"/>
          <w:color w:val="858585"/>
          <w:spacing w:val="0"/>
          <w:w w:val="107"/>
          <w:position w:val="-1"/>
        </w:rPr>
        <w:t>'</w:t>
      </w:r>
      <w:r>
        <w:rPr>
          <w:rFonts w:ascii="Times New Roman" w:hAnsi="Times New Roman" w:cs="Times New Roman" w:eastAsia="Times New Roman"/>
          <w:sz w:val="58"/>
          <w:szCs w:val="58"/>
          <w:color w:val="858585"/>
          <w:spacing w:val="0"/>
          <w:w w:val="106"/>
          <w:position w:val="-1"/>
        </w:rPr>
        <w:t>\</w:t>
      </w:r>
      <w:r>
        <w:rPr>
          <w:rFonts w:ascii="Times New Roman" w:hAnsi="Times New Roman" w:cs="Times New Roman" w:eastAsia="Times New Roman"/>
          <w:sz w:val="58"/>
          <w:szCs w:val="58"/>
          <w:color w:val="000000"/>
          <w:spacing w:val="0"/>
          <w:w w:val="100"/>
          <w:position w:val="0"/>
        </w:rPr>
      </w:r>
    </w:p>
    <w:p>
      <w:pPr>
        <w:spacing w:before="33" w:after="0" w:line="378" w:lineRule="exact"/>
        <w:ind w:left="652" w:right="-20"/>
        <w:jc w:val="left"/>
        <w:rPr>
          <w:rFonts w:ascii="Arial" w:hAnsi="Arial" w:cs="Arial" w:eastAsia="Arial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3"/>
          <w:szCs w:val="33"/>
          <w:color w:val="AFAFAF"/>
          <w:spacing w:val="0"/>
          <w:w w:val="100"/>
          <w:position w:val="-4"/>
        </w:rPr>
        <w:t>\</w:t>
      </w:r>
      <w:r>
        <w:rPr>
          <w:rFonts w:ascii="Times New Roman" w:hAnsi="Times New Roman" w:cs="Times New Roman" w:eastAsia="Times New Roman"/>
          <w:sz w:val="33"/>
          <w:szCs w:val="33"/>
          <w:color w:val="AFAFAF"/>
          <w:spacing w:val="13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C6C6C6"/>
          <w:spacing w:val="0"/>
          <w:w w:val="364"/>
          <w:position w:val="-4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C6C6C6"/>
          <w:spacing w:val="37"/>
          <w:w w:val="364"/>
          <w:position w:val="-4"/>
        </w:rPr>
        <w:t> </w:t>
      </w:r>
      <w:r>
        <w:rPr>
          <w:rFonts w:ascii="Arial" w:hAnsi="Arial" w:cs="Arial" w:eastAsia="Arial"/>
          <w:sz w:val="36"/>
          <w:szCs w:val="36"/>
          <w:color w:val="AFAFAF"/>
          <w:spacing w:val="0"/>
          <w:w w:val="129"/>
          <w:position w:val="-4"/>
        </w:rPr>
        <w:t>\</w:t>
      </w:r>
      <w:r>
        <w:rPr>
          <w:rFonts w:ascii="Arial" w:hAnsi="Arial" w:cs="Arial" w:eastAsia="Arial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0" w:after="0" w:line="243" w:lineRule="exact"/>
        <w:ind w:left="724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AFAFAF"/>
          <w:spacing w:val="0"/>
          <w:w w:val="147"/>
        </w:rPr>
        <w:t>\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0" w:after="0" w:line="414" w:lineRule="exact"/>
        <w:ind w:left="76" w:right="-20"/>
        <w:jc w:val="left"/>
        <w:tabs>
          <w:tab w:pos="82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6"/>
          <w:szCs w:val="26"/>
          <w:color w:val="AFAFAF"/>
          <w:w w:val="114"/>
          <w:position w:val="-5"/>
        </w:rPr>
        <w:t>'</w:t>
      </w:r>
      <w:r>
        <w:rPr>
          <w:rFonts w:ascii="Arial" w:hAnsi="Arial" w:cs="Arial" w:eastAsia="Arial"/>
          <w:sz w:val="26"/>
          <w:szCs w:val="26"/>
          <w:color w:val="AFAFAF"/>
          <w:spacing w:val="-58"/>
          <w:w w:val="115"/>
          <w:position w:val="-5"/>
        </w:rPr>
        <w:t>·</w:t>
      </w:r>
      <w:r>
        <w:rPr>
          <w:rFonts w:ascii="Arial" w:hAnsi="Arial" w:cs="Arial" w:eastAsia="Arial"/>
          <w:sz w:val="26"/>
          <w:szCs w:val="26"/>
          <w:color w:val="DBDBDB"/>
          <w:spacing w:val="0"/>
          <w:w w:val="83"/>
          <w:position w:val="-5"/>
        </w:rPr>
        <w:t>·</w:t>
      </w:r>
      <w:r>
        <w:rPr>
          <w:rFonts w:ascii="Arial" w:hAnsi="Arial" w:cs="Arial" w:eastAsia="Arial"/>
          <w:sz w:val="26"/>
          <w:szCs w:val="26"/>
          <w:color w:val="DBDBDB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26"/>
          <w:szCs w:val="26"/>
          <w:color w:val="DBDBDB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40"/>
          <w:szCs w:val="40"/>
          <w:color w:val="AFAFAF"/>
          <w:spacing w:val="-36"/>
          <w:w w:val="148"/>
          <w:position w:val="2"/>
        </w:rPr>
        <w:t>\</w:t>
      </w:r>
      <w:r>
        <w:rPr>
          <w:rFonts w:ascii="Arial" w:hAnsi="Arial" w:cs="Arial" w:eastAsia="Arial"/>
          <w:sz w:val="21"/>
          <w:szCs w:val="21"/>
          <w:color w:val="AFAFAF"/>
          <w:spacing w:val="0"/>
          <w:w w:val="124"/>
          <w:position w:val="-1"/>
        </w:rPr>
        <w:t>,,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280" w:right="0"/>
          <w:cols w:num="2" w:equalWidth="0">
            <w:col w:w="832" w:space="6796"/>
            <w:col w:w="3012"/>
          </w:cols>
        </w:sectPr>
      </w:pPr>
      <w:rPr/>
    </w:p>
    <w:p>
      <w:pPr>
        <w:spacing w:before="0" w:after="0" w:line="349" w:lineRule="exact"/>
        <w:ind w:right="1816"/>
        <w:jc w:val="righ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pict>
          <v:group style="position:absolute;margin-left:80.263824pt;margin-top:120.600067pt;width:435.97617pt;height:608.759908pt;mso-position-horizontal-relative:page;mso-position-vertical-relative:page;z-index:-2402" coordorigin="1605,2412" coordsize="8720,12175">
            <v:shape style="position:absolute;left:3283;top:2455;width:7042;height:12132" type="#_x0000_t75">
              <v:imagedata r:id="rId11" o:title=""/>
            </v:shape>
            <v:group style="position:absolute;left:1612;top:2419;width:8667;height:2" coordorigin="1612,2419" coordsize="8667,2">
              <v:shape style="position:absolute;left:1612;top:2419;width:8667;height:2" coordorigin="1612,2419" coordsize="8667,0" path="m1612,2419l10280,2419e" filled="f" stroked="t" strokeweight=".719855pt" strokecolor="#000000">
                <v:path arrowok="t"/>
              </v:shape>
            </v:group>
            <v:group style="position:absolute;left:1807;top:2462;width:2;height:12074" coordorigin="1807,2462" coordsize="2,12074">
              <v:shape style="position:absolute;left:1807;top:2462;width:2;height:12074" coordorigin="1807,2462" coordsize="0,12074" path="m1807,14537l1807,2462e" filled="f" stroked="t" strokeweight="1.43971pt" strokecolor="#676767">
                <v:path arrowok="t"/>
              </v:shape>
            </v:group>
            <v:group style="position:absolute;left:1620;top:14548;width:1692;height:2" coordorigin="1620,14548" coordsize="1692,2">
              <v:shape style="position:absolute;left:1620;top:14548;width:1692;height:2" coordorigin="1620,14548" coordsize="1692,0" path="m1620,14548l3311,14548e" filled="f" stroked="t" strokeweight=".359927pt" strokecolor="#000000">
                <v:path arrowok="t"/>
              </v:shape>
            </v:group>
            <v:group style="position:absolute;left:3304;top:2448;width:2;height:2131" coordorigin="3304,2448" coordsize="2,2131">
              <v:shape style="position:absolute;left:3304;top:2448;width:2;height:2131" coordorigin="3304,2448" coordsize="0,2131" path="m3304,4579l3304,2448e" filled="f" stroked="t" strokeweight=".719855pt" strokecolor="#646464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36"/>
          <w:szCs w:val="36"/>
          <w:color w:val="AFAFAF"/>
          <w:spacing w:val="0"/>
          <w:w w:val="114"/>
          <w:position w:val="-1"/>
        </w:rPr>
        <w:t>\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0" w:after="0" w:line="238" w:lineRule="exact"/>
        <w:ind w:left="491" w:right="-20"/>
        <w:jc w:val="left"/>
        <w:tabs>
          <w:tab w:pos="87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24"/>
          <w:szCs w:val="24"/>
          <w:color w:val="676767"/>
          <w:spacing w:val="0"/>
          <w:w w:val="149"/>
          <w:position w:val="1"/>
        </w:rPr>
        <w:t>N</w:t>
      </w:r>
      <w:r>
        <w:rPr>
          <w:rFonts w:ascii="Arial" w:hAnsi="Arial" w:cs="Arial" w:eastAsia="Arial"/>
          <w:sz w:val="24"/>
          <w:szCs w:val="24"/>
          <w:color w:val="676767"/>
          <w:spacing w:val="-63"/>
          <w:w w:val="149"/>
          <w:position w:val="1"/>
        </w:rPr>
        <w:t> </w:t>
      </w:r>
      <w:r>
        <w:rPr>
          <w:rFonts w:ascii="Arial" w:hAnsi="Arial" w:cs="Arial" w:eastAsia="Arial"/>
          <w:sz w:val="24"/>
          <w:szCs w:val="24"/>
          <w:color w:val="676767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24"/>
          <w:szCs w:val="24"/>
          <w:color w:val="676767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AFAFAF"/>
          <w:spacing w:val="0"/>
          <w:w w:val="149"/>
          <w:position w:val="6"/>
        </w:rPr>
        <w:t>\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94" w:lineRule="exact"/>
        <w:ind w:left="678" w:right="-20"/>
        <w:jc w:val="left"/>
        <w:rPr>
          <w:rFonts w:ascii="Arial" w:hAnsi="Arial" w:cs="Arial" w:eastAsia="Arial"/>
          <w:sz w:val="9"/>
          <w:szCs w:val="9"/>
        </w:rPr>
      </w:pPr>
      <w:rPr/>
      <w:r>
        <w:rPr>
          <w:rFonts w:ascii="Arial" w:hAnsi="Arial" w:cs="Arial" w:eastAsia="Arial"/>
          <w:sz w:val="9"/>
          <w:szCs w:val="9"/>
          <w:color w:val="858585"/>
          <w:spacing w:val="-5"/>
          <w:w w:val="135"/>
          <w:position w:val="-1"/>
        </w:rPr>
        <w:t>&lt;</w:t>
      </w:r>
      <w:r>
        <w:rPr>
          <w:rFonts w:ascii="Arial" w:hAnsi="Arial" w:cs="Arial" w:eastAsia="Arial"/>
          <w:sz w:val="9"/>
          <w:szCs w:val="9"/>
          <w:color w:val="AFAFAF"/>
          <w:spacing w:val="0"/>
          <w:w w:val="320"/>
          <w:position w:val="-1"/>
        </w:rPr>
        <w:t>·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154" w:lineRule="exact"/>
        <w:ind w:left="49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676767"/>
          <w:w w:val="98"/>
          <w:i/>
        </w:rPr>
        <w:t>C/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3"/>
          <w:w w:val="98"/>
          <w:i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9C9C9C"/>
          <w:spacing w:val="0"/>
          <w:w w:val="133"/>
          <w:i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60" w:lineRule="exact"/>
        <w:ind w:left="50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20"/>
          <w:position w:val="-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2" w:after="0" w:line="240" w:lineRule="auto"/>
        <w:ind w:left="44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41"/>
          <w:szCs w:val="41"/>
          <w:color w:val="676767"/>
          <w:spacing w:val="-258"/>
          <w:w w:val="133"/>
          <w:position w:val="-23"/>
        </w:rPr>
        <w:t>«</w:t>
      </w:r>
      <w:r>
        <w:rPr>
          <w:rFonts w:ascii="Arial" w:hAnsi="Arial" w:cs="Arial" w:eastAsia="Arial"/>
          <w:sz w:val="22"/>
          <w:szCs w:val="22"/>
          <w:color w:val="858585"/>
          <w:spacing w:val="0"/>
          <w:w w:val="79"/>
          <w:i/>
          <w:position w:val="0"/>
        </w:rPr>
        <w:t>7-:;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95" w:after="0" w:line="240" w:lineRule="auto"/>
        <w:ind w:left="534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858585"/>
          <w:spacing w:val="0"/>
          <w:w w:val="50"/>
        </w:rPr>
        <w:t>&lt;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33" w:lineRule="exact"/>
        <w:ind w:left="534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858585"/>
          <w:spacing w:val="0"/>
          <w:w w:val="81"/>
          <w:position w:val="-2"/>
        </w:rPr>
        <w:t>&lt;C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62" w:lineRule="exact"/>
        <w:ind w:left="534" w:right="-20"/>
        <w:jc w:val="left"/>
        <w:tabs>
          <w:tab w:pos="12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858585"/>
          <w:spacing w:val="0"/>
          <w:w w:val="200"/>
          <w:position w:val="-3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858585"/>
          <w:spacing w:val="0"/>
          <w:w w:val="200"/>
          <w:position w:val="-3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858585"/>
          <w:spacing w:val="-89"/>
          <w:w w:val="200"/>
          <w:position w:val="-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858585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858585"/>
          <w:spacing w:val="0"/>
          <w:w w:val="100"/>
          <w:position w:val="-3"/>
        </w:rPr>
      </w:r>
      <w:r>
        <w:rPr>
          <w:rFonts w:ascii="Arial" w:hAnsi="Arial" w:cs="Arial" w:eastAsia="Arial"/>
          <w:sz w:val="22"/>
          <w:szCs w:val="22"/>
          <w:color w:val="858585"/>
          <w:spacing w:val="0"/>
          <w:w w:val="200"/>
          <w:position w:val="-5"/>
        </w:rPr>
        <w:t>0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431" w:lineRule="exact"/>
        <w:ind w:left="541" w:right="-20"/>
        <w:jc w:val="left"/>
        <w:tabs>
          <w:tab w:pos="1260" w:val="left"/>
        </w:tabs>
        <w:rPr>
          <w:rFonts w:ascii="Times New Roman" w:hAnsi="Times New Roman" w:cs="Times New Roman" w:eastAsia="Times New Roman"/>
          <w:sz w:val="48"/>
          <w:szCs w:val="4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1.42157pt;margin-top:14.741578pt;width:47.357784pt;height:12.314844pt;mso-position-horizontal-relative:page;mso-position-vertical-relative:paragraph;z-index:-2396" type="#_x0000_t202" filled="f" stroked="f">
            <v:textbox inset="0,0,0,0">
              <w:txbxContent>
                <w:p>
                  <w:pPr>
                    <w:spacing w:before="0" w:after="0" w:line="246" w:lineRule="exact"/>
                    <w:ind w:right="-77"/>
                    <w:jc w:val="left"/>
                    <w:tabs>
                      <w:tab w:pos="740" w:val="left"/>
                    </w:tabs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Pr/>
                  <w:r>
                    <w:rPr>
                      <w:rFonts w:ascii="Arial" w:hAnsi="Arial" w:cs="Arial" w:eastAsia="Arial"/>
                      <w:sz w:val="23"/>
                      <w:szCs w:val="23"/>
                      <w:color w:val="858585"/>
                      <w:spacing w:val="0"/>
                      <w:w w:val="52"/>
                      <w:position w:val="1"/>
                    </w:rPr>
                    <w:t>F-...,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858585"/>
                      <w:spacing w:val="0"/>
                      <w:w w:val="100"/>
                      <w:position w:val="1"/>
                    </w:rPr>
                    <w:tab/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858585"/>
                      <w:spacing w:val="0"/>
                      <w:w w:val="100"/>
                      <w:position w:val="1"/>
                    </w:rPr>
                  </w:r>
                  <w:r>
                    <w:rPr>
                      <w:rFonts w:ascii="Arial" w:hAnsi="Arial" w:cs="Arial" w:eastAsia="Arial"/>
                      <w:sz w:val="24"/>
                      <w:szCs w:val="24"/>
                      <w:color w:val="858585"/>
                      <w:spacing w:val="0"/>
                      <w:w w:val="106"/>
                      <w:position w:val="0"/>
                    </w:rPr>
                    <w:t>&lt;'</w:t>
                  </w:r>
                  <w:r>
                    <w:rPr>
                      <w:rFonts w:ascii="Arial" w:hAnsi="Arial" w:cs="Arial" w:eastAsia="Arial"/>
                      <w:sz w:val="24"/>
                      <w:szCs w:val="2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41"/>
          <w:szCs w:val="41"/>
          <w:color w:val="858585"/>
          <w:spacing w:val="0"/>
          <w:w w:val="117"/>
          <w:position w:val="7"/>
        </w:rPr>
        <w:t>z</w:t>
      </w:r>
      <w:r>
        <w:rPr>
          <w:rFonts w:ascii="Arial" w:hAnsi="Arial" w:cs="Arial" w:eastAsia="Arial"/>
          <w:sz w:val="41"/>
          <w:szCs w:val="41"/>
          <w:color w:val="858585"/>
          <w:spacing w:val="-115"/>
          <w:w w:val="117"/>
          <w:position w:val="7"/>
        </w:rPr>
        <w:t> </w:t>
      </w:r>
      <w:r>
        <w:rPr>
          <w:rFonts w:ascii="Arial" w:hAnsi="Arial" w:cs="Arial" w:eastAsia="Arial"/>
          <w:sz w:val="41"/>
          <w:szCs w:val="41"/>
          <w:color w:val="85858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41"/>
          <w:szCs w:val="41"/>
          <w:color w:val="858585"/>
          <w:spacing w:val="0"/>
          <w:w w:val="100"/>
          <w:position w:val="7"/>
        </w:rPr>
      </w:r>
      <w:r>
        <w:rPr>
          <w:rFonts w:ascii="Times New Roman" w:hAnsi="Times New Roman" w:cs="Times New Roman" w:eastAsia="Times New Roman"/>
          <w:sz w:val="48"/>
          <w:szCs w:val="48"/>
          <w:color w:val="858585"/>
          <w:spacing w:val="0"/>
          <w:w w:val="117"/>
          <w:position w:val="0"/>
        </w:rPr>
        <w:t>5</w:t>
      </w:r>
      <w:r>
        <w:rPr>
          <w:rFonts w:ascii="Times New Roman" w:hAnsi="Times New Roman" w:cs="Times New Roman" w:eastAsia="Times New Roman"/>
          <w:sz w:val="48"/>
          <w:szCs w:val="48"/>
          <w:color w:val="000000"/>
          <w:spacing w:val="0"/>
          <w:w w:val="100"/>
          <w:position w:val="0"/>
        </w:rPr>
      </w:r>
    </w:p>
    <w:p>
      <w:pPr>
        <w:spacing w:before="0" w:after="0" w:line="446" w:lineRule="exact"/>
        <w:ind w:left="548" w:right="-20"/>
        <w:jc w:val="left"/>
        <w:tabs>
          <w:tab w:pos="1280" w:val="left"/>
        </w:tabs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Arial" w:hAnsi="Arial" w:cs="Arial" w:eastAsia="Arial"/>
          <w:sz w:val="41"/>
          <w:szCs w:val="41"/>
          <w:color w:val="858585"/>
          <w:spacing w:val="0"/>
          <w:w w:val="126"/>
          <w:position w:val="4"/>
        </w:rPr>
        <w:t>z</w:t>
      </w:r>
      <w:r>
        <w:rPr>
          <w:rFonts w:ascii="Arial" w:hAnsi="Arial" w:cs="Arial" w:eastAsia="Arial"/>
          <w:sz w:val="41"/>
          <w:szCs w:val="41"/>
          <w:color w:val="858585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41"/>
          <w:szCs w:val="41"/>
          <w:color w:val="858585"/>
          <w:spacing w:val="0"/>
          <w:w w:val="100"/>
          <w:position w:val="4"/>
        </w:rPr>
      </w:r>
      <w:r>
        <w:rPr>
          <w:rFonts w:ascii="Arial" w:hAnsi="Arial" w:cs="Arial" w:eastAsia="Arial"/>
          <w:sz w:val="19"/>
          <w:szCs w:val="19"/>
          <w:color w:val="858585"/>
          <w:spacing w:val="-44"/>
          <w:w w:val="86"/>
          <w:position w:val="6"/>
        </w:rPr>
        <w:t>f</w:t>
      </w:r>
      <w:r>
        <w:rPr>
          <w:rFonts w:ascii="Times New Roman" w:hAnsi="Times New Roman" w:cs="Times New Roman" w:eastAsia="Times New Roman"/>
          <w:sz w:val="31"/>
          <w:szCs w:val="31"/>
          <w:color w:val="676767"/>
          <w:spacing w:val="-24"/>
          <w:w w:val="74"/>
          <w:position w:val="-4"/>
        </w:rPr>
        <w:t>.</w:t>
      </w:r>
      <w:r>
        <w:rPr>
          <w:rFonts w:ascii="Arial" w:hAnsi="Arial" w:cs="Arial" w:eastAsia="Arial"/>
          <w:sz w:val="19"/>
          <w:szCs w:val="19"/>
          <w:color w:val="858585"/>
          <w:spacing w:val="-31"/>
          <w:w w:val="86"/>
          <w:position w:val="6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676767"/>
          <w:spacing w:val="-46"/>
          <w:w w:val="74"/>
          <w:position w:val="-4"/>
        </w:rPr>
        <w:t>.</w:t>
      </w:r>
      <w:r>
        <w:rPr>
          <w:rFonts w:ascii="Arial" w:hAnsi="Arial" w:cs="Arial" w:eastAsia="Arial"/>
          <w:sz w:val="19"/>
          <w:szCs w:val="19"/>
          <w:color w:val="858585"/>
          <w:spacing w:val="-6"/>
          <w:w w:val="87"/>
          <w:position w:val="6"/>
        </w:rPr>
        <w:t>l</w:t>
      </w:r>
      <w:r>
        <w:rPr>
          <w:rFonts w:ascii="Times New Roman" w:hAnsi="Times New Roman" w:cs="Times New Roman" w:eastAsia="Times New Roman"/>
          <w:sz w:val="31"/>
          <w:szCs w:val="31"/>
          <w:color w:val="676767"/>
          <w:spacing w:val="-64"/>
          <w:w w:val="74"/>
          <w:position w:val="-4"/>
        </w:rPr>
        <w:t>,</w:t>
      </w:r>
      <w:r>
        <w:rPr>
          <w:rFonts w:ascii="Arial" w:hAnsi="Arial" w:cs="Arial" w:eastAsia="Arial"/>
          <w:sz w:val="19"/>
          <w:szCs w:val="19"/>
          <w:color w:val="858585"/>
          <w:spacing w:val="-22"/>
          <w:w w:val="86"/>
          <w:position w:val="6"/>
        </w:rPr>
        <w:t>.</w:t>
      </w:r>
      <w:r>
        <w:rPr>
          <w:rFonts w:ascii="Times New Roman" w:hAnsi="Times New Roman" w:cs="Times New Roman" w:eastAsia="Times New Roman"/>
          <w:sz w:val="31"/>
          <w:szCs w:val="31"/>
          <w:color w:val="AFAFAF"/>
          <w:spacing w:val="0"/>
          <w:w w:val="95"/>
          <w:position w:val="-4"/>
        </w:rPr>
        <w:t>,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  <w:position w:val="0"/>
        </w:rPr>
      </w:r>
    </w:p>
    <w:p>
      <w:pPr>
        <w:spacing w:before="0" w:after="0" w:line="270" w:lineRule="exact"/>
        <w:ind w:left="1355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9C9C9C"/>
          <w:spacing w:val="0"/>
          <w:w w:val="52"/>
          <w:position w:val="1"/>
        </w:rPr>
        <w:t>""'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34" w:lineRule="exact"/>
        <w:ind w:left="556" w:right="-20"/>
        <w:jc w:val="left"/>
        <w:tabs>
          <w:tab w:pos="1280" w:val="left"/>
        </w:tabs>
        <w:rPr>
          <w:rFonts w:ascii="Arial" w:hAnsi="Arial" w:cs="Arial" w:eastAsia="Arial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0"/>
          <w:w w:val="100"/>
          <w:position w:val="-3"/>
        </w:rPr>
        <w:t>C?</w:t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858585"/>
          <w:spacing w:val="0"/>
          <w:w w:val="100"/>
          <w:position w:val="-3"/>
        </w:rPr>
      </w:r>
      <w:r>
        <w:rPr>
          <w:rFonts w:ascii="Arial" w:hAnsi="Arial" w:cs="Arial" w:eastAsia="Arial"/>
          <w:sz w:val="25"/>
          <w:szCs w:val="25"/>
          <w:color w:val="9C9C9C"/>
          <w:spacing w:val="0"/>
          <w:w w:val="71"/>
          <w:i/>
          <w:position w:val="-5"/>
        </w:rPr>
        <w:t>c.&gt;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43" w:lineRule="exact"/>
        <w:ind w:left="563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9.073349pt;margin-top:15.348911pt;width:8.333325pt;height:17.5pt;mso-position-horizontal-relative:page;mso-position-vertical-relative:paragraph;z-index:-2395" type="#_x0000_t202" filled="f" stroked="f">
            <v:textbox inset="0,0,0,0">
              <w:txbxContent>
                <w:p>
                  <w:pPr>
                    <w:spacing w:before="0" w:after="0" w:line="350" w:lineRule="exact"/>
                    <w:ind w:right="-93"/>
                    <w:jc w:val="left"/>
                    <w:rPr>
                      <w:rFonts w:ascii="Arial" w:hAnsi="Arial" w:cs="Arial" w:eastAsia="Arial"/>
                      <w:sz w:val="35"/>
                      <w:szCs w:val="35"/>
                    </w:rPr>
                  </w:pPr>
                  <w:rPr/>
                  <w:r>
                    <w:rPr>
                      <w:rFonts w:ascii="Arial" w:hAnsi="Arial" w:cs="Arial" w:eastAsia="Arial"/>
                      <w:sz w:val="35"/>
                      <w:szCs w:val="35"/>
                      <w:color w:val="858585"/>
                      <w:spacing w:val="0"/>
                      <w:w w:val="143"/>
                      <w:i/>
                    </w:rPr>
                    <w:t>·</w:t>
                  </w:r>
                  <w:r>
                    <w:rPr>
                      <w:rFonts w:ascii="Arial" w:hAnsi="Arial" w:cs="Arial" w:eastAsia="Arial"/>
                      <w:sz w:val="35"/>
                      <w:szCs w:val="35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9"/>
          <w:szCs w:val="29"/>
          <w:color w:val="858585"/>
          <w:spacing w:val="0"/>
          <w:w w:val="78"/>
          <w:i/>
          <w:position w:val="1"/>
        </w:rPr>
        <w:t>&lt;t.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2063"/>
        <w:jc w:val="right"/>
        <w:rPr>
          <w:rFonts w:ascii="Arial" w:hAnsi="Arial" w:cs="Arial" w:eastAsia="Arial"/>
          <w:sz w:val="8"/>
          <w:szCs w:val="8"/>
        </w:rPr>
      </w:pPr>
      <w:rPr/>
      <w:r>
        <w:rPr>
          <w:rFonts w:ascii="Arial" w:hAnsi="Arial" w:cs="Arial" w:eastAsia="Arial"/>
          <w:sz w:val="8"/>
          <w:szCs w:val="8"/>
          <w:color w:val="9C9C9C"/>
          <w:spacing w:val="0"/>
          <w:w w:val="226"/>
        </w:rPr>
        <w:t>\</w:t>
      </w:r>
      <w:r>
        <w:rPr>
          <w:rFonts w:ascii="Arial" w:hAnsi="Arial" w:cs="Arial" w:eastAsia="Arial"/>
          <w:sz w:val="8"/>
          <w:szCs w:val="8"/>
          <w:color w:val="9C9C9C"/>
          <w:spacing w:val="14"/>
          <w:w w:val="226"/>
        </w:rPr>
        <w:t> </w:t>
      </w:r>
      <w:r>
        <w:rPr>
          <w:rFonts w:ascii="Arial" w:hAnsi="Arial" w:cs="Arial" w:eastAsia="Arial"/>
          <w:sz w:val="8"/>
          <w:szCs w:val="8"/>
          <w:color w:val="9C9C9C"/>
          <w:spacing w:val="0"/>
          <w:w w:val="472"/>
        </w:rPr>
        <w:t>I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1320" w:bottom="280" w:left="1280" w:right="0"/>
        </w:sectPr>
      </w:pPr>
      <w:rPr/>
    </w:p>
    <w:p>
      <w:pPr>
        <w:spacing w:before="46" w:after="0" w:line="240" w:lineRule="auto"/>
        <w:ind w:left="5612" w:right="-20"/>
        <w:jc w:val="left"/>
        <w:rPr>
          <w:rFonts w:ascii="Arial" w:hAnsi="Arial" w:cs="Arial" w:eastAsia="Arial"/>
          <w:sz w:val="46"/>
          <w:szCs w:val="46"/>
        </w:rPr>
      </w:pPr>
      <w:rPr/>
      <w:r>
        <w:rPr/>
        <w:pict>
          <v:group style="position:absolute;margin-left:0pt;margin-top:110.879997pt;width:526.213936pt;height:.1pt;mso-position-horizontal-relative:page;mso-position-vertical-relative:page;z-index:-2393" coordorigin="0,2218" coordsize="10524,2">
            <v:shape style="position:absolute;left:0;top:2218;width:10524;height:2" coordorigin="0,2218" coordsize="10524,0" path="m0,2218l10524,2218e" filled="f" stroked="t" strokeweight=".71985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5D5D5D"/>
          <w:spacing w:val="0"/>
          <w:w w:val="136"/>
        </w:rPr>
        <w:t>£</w:t>
      </w:r>
      <w:r>
        <w:rPr>
          <w:rFonts w:ascii="Times New Roman" w:hAnsi="Times New Roman" w:cs="Times New Roman" w:eastAsia="Times New Roman"/>
          <w:sz w:val="13"/>
          <w:szCs w:val="13"/>
          <w:color w:val="5D5D5D"/>
          <w:spacing w:val="-11"/>
          <w:w w:val="13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B3B3B"/>
          <w:spacing w:val="0"/>
          <w:w w:val="109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3B3B3B"/>
          <w:spacing w:val="-20"/>
          <w:w w:val="109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-24"/>
          <w:w w:val="194"/>
        </w:rPr>
        <w:t>0</w:t>
      </w:r>
      <w:r>
        <w:rPr>
          <w:rFonts w:ascii="Arial" w:hAnsi="Arial" w:cs="Arial" w:eastAsia="Arial"/>
          <w:sz w:val="46"/>
          <w:szCs w:val="46"/>
          <w:color w:val="808080"/>
          <w:spacing w:val="-152"/>
          <w:w w:val="33"/>
          <w:position w:val="6"/>
        </w:rPr>
        <w:t>Q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-42"/>
          <w:w w:val="138"/>
          <w:position w:val="0"/>
        </w:rPr>
        <w:t>T</w:t>
      </w:r>
      <w:r>
        <w:rPr>
          <w:rFonts w:ascii="Arial" w:hAnsi="Arial" w:cs="Arial" w:eastAsia="Arial"/>
          <w:sz w:val="46"/>
          <w:szCs w:val="46"/>
          <w:color w:val="4D4B4B"/>
          <w:spacing w:val="-97"/>
          <w:w w:val="34"/>
          <w:position w:val="6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262626"/>
          <w:spacing w:val="-6"/>
          <w:w w:val="78"/>
          <w:position w:val="0"/>
        </w:rPr>
        <w:t>I</w:t>
      </w:r>
      <w:r>
        <w:rPr>
          <w:rFonts w:ascii="Arial" w:hAnsi="Arial" w:cs="Arial" w:eastAsia="Arial"/>
          <w:sz w:val="46"/>
          <w:szCs w:val="46"/>
          <w:color w:val="6E6E6E"/>
          <w:spacing w:val="-242"/>
          <w:w w:val="33"/>
          <w:position w:val="6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-44"/>
          <w:w w:val="119"/>
          <w:position w:val="0"/>
        </w:rPr>
        <w:t>M</w:t>
      </w:r>
      <w:r>
        <w:rPr>
          <w:rFonts w:ascii="Arial" w:hAnsi="Arial" w:cs="Arial" w:eastAsia="Arial"/>
          <w:sz w:val="46"/>
          <w:szCs w:val="46"/>
          <w:color w:val="3B3B3B"/>
          <w:spacing w:val="-140"/>
          <w:w w:val="34"/>
          <w:position w:val="6"/>
        </w:rPr>
        <w:t>D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-20"/>
          <w:w w:val="119"/>
          <w:position w:val="0"/>
        </w:rPr>
        <w:t>£</w:t>
      </w:r>
      <w:r>
        <w:rPr>
          <w:rFonts w:ascii="Arial" w:hAnsi="Arial" w:cs="Arial" w:eastAsia="Arial"/>
          <w:sz w:val="46"/>
          <w:szCs w:val="46"/>
          <w:color w:val="5D5D5D"/>
          <w:spacing w:val="-225"/>
          <w:w w:val="27"/>
          <w:position w:val="6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-18"/>
          <w:w w:val="95"/>
          <w:position w:val="0"/>
        </w:rPr>
        <w:t>V</w:t>
      </w:r>
      <w:r>
        <w:rPr>
          <w:rFonts w:ascii="Arial" w:hAnsi="Arial" w:cs="Arial" w:eastAsia="Arial"/>
          <w:sz w:val="46"/>
          <w:szCs w:val="46"/>
          <w:color w:val="5D5D5D"/>
          <w:spacing w:val="-165"/>
          <w:w w:val="26"/>
          <w:position w:val="6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0"/>
          <w:w w:val="136"/>
          <w:position w:val="0"/>
        </w:rPr>
        <w:t>£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46"/>
          <w:szCs w:val="46"/>
          <w:color w:val="262626"/>
          <w:spacing w:val="-18"/>
          <w:w w:val="127"/>
          <w:position w:val="6"/>
        </w:rPr>
        <w:t>Q</w:t>
      </w:r>
      <w:r>
        <w:rPr>
          <w:rFonts w:ascii="Arial" w:hAnsi="Arial" w:cs="Arial" w:eastAsia="Arial"/>
          <w:sz w:val="46"/>
          <w:szCs w:val="46"/>
          <w:color w:val="080808"/>
          <w:spacing w:val="0"/>
          <w:w w:val="128"/>
          <w:position w:val="6"/>
        </w:rPr>
        <w:t>BZ</w:t>
      </w:r>
      <w:r>
        <w:rPr>
          <w:rFonts w:ascii="Arial" w:hAnsi="Arial" w:cs="Arial" w:eastAsia="Arial"/>
          <w:sz w:val="46"/>
          <w:szCs w:val="46"/>
          <w:color w:val="000000"/>
          <w:spacing w:val="0"/>
          <w:w w:val="100"/>
          <w:position w:val="0"/>
        </w:rPr>
      </w:r>
    </w:p>
    <w:p>
      <w:pPr>
        <w:spacing w:before="0" w:after="0" w:line="142" w:lineRule="exact"/>
        <w:ind w:left="5821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shape style="position:absolute;margin-left:504pt;margin-top:60.045998pt;width:11.52pt;height:104.04pt;mso-position-horizontal-relative:page;mso-position-vertical-relative:paragraph;z-index:-2394" type="#_x0000_t75">
            <v:imagedata r:id="rId13" o:title=""/>
          </v:shape>
        </w:pict>
      </w:r>
      <w:r>
        <w:rPr/>
        <w:pict>
          <v:group style="position:absolute;margin-left:314.576599pt;margin-top:44.20599pt;width:192.20126pt;height:.1pt;mso-position-horizontal-relative:page;mso-position-vertical-relative:paragraph;z-index:-2392" coordorigin="6292,884" coordsize="3844,2">
            <v:shape style="position:absolute;left:6292;top:884;width:3844;height:2" coordorigin="6292,884" coordsize="3844,0" path="m6292,884l10136,884e" filled="f" stroked="t" strokeweight=".719855pt" strokecolor="#60606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6E6E6E"/>
          <w:w w:val="101"/>
        </w:rPr>
        <w:t>Z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w w:val="102"/>
        </w:rPr>
        <w:t>Y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6E6E6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D4B4B"/>
          <w:spacing w:val="0"/>
          <w:w w:val="119"/>
        </w:rPr>
        <w:t>ilE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91.679993pt;height:558pt;mso-position-horizontal-relative:char;mso-position-vertical-relative:line" type="#_x0000_t75">
            <v:imagedata r:id="rId1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584" w:footer="1165" w:top="1420" w:bottom="1360" w:left="1680" w:right="1280"/>
          <w:headerReference w:type="even" r:id="rId12"/>
          <w:pgSz w:w="11920" w:h="16860"/>
        </w:sectPr>
      </w:pPr>
      <w:rPr/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0" w:after="0" w:line="240" w:lineRule="auto"/>
        <w:ind w:left="4183" w:right="543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3573" w:right="482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238" w:right="149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ALL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-2"/>
          <w:w w:val="99"/>
          <w:b/>
          <w:bCs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0"/>
        </w:rPr>
        <w:t>NËS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STRA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ZH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ËS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3" w:after="0" w:line="250" w:lineRule="auto"/>
        <w:ind w:left="149" w:right="140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ATË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ËSHIL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STRA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LIS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PAL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LAT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KA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RGJEG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SHIL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RINË</w:t>
      </w:r>
      <w:r>
        <w:rPr>
          <w:rFonts w:ascii="Times New Roman" w:hAnsi="Times New Roman" w:cs="Times New Roman" w:eastAsia="Times New Roman"/>
          <w:sz w:val="22"/>
          <w:szCs w:val="22"/>
          <w:spacing w:val="-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EVE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EV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6"/>
          <w:b/>
          <w:bCs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02" w:right="135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757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00" w:right="13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Civ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116" w:right="537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39" w:right="135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-2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mra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urie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51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3,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85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rgje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ori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meve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  <w:position w:val="0"/>
        </w:rPr>
        <w:t>priv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qin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urie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9"/>
          <w:position w:val="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2" w:after="0" w:line="250" w:lineRule="auto"/>
        <w:ind w:left="139" w:right="1357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6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pla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yr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ntrate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oria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250" w:lineRule="auto"/>
        <w:ind w:left="139" w:right="135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99"/>
          <w:position w:val="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urie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9"/>
          <w:position w:val="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6"/>
          <w:position w:val="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oria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0" w:after="0" w:line="250" w:lineRule="auto"/>
        <w:ind w:left="139" w:right="135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ntarit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hiqet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pje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mra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63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htoh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5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hyn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bot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yr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3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13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RYEM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13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Be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pgNumType w:start="6428"/>
          <w:pgMar w:header="1584" w:footer="1162" w:top="2260" w:bottom="1360" w:left="1280" w:right="0"/>
          <w:headerReference w:type="even" r:id="rId15"/>
          <w:headerReference w:type="odd" r:id="rId16"/>
          <w:footerReference w:type="even" r:id="rId17"/>
          <w:pgSz w:w="11920" w:h="16860"/>
        </w:sectPr>
      </w:pPr>
      <w:rPr/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48.380017pt;height:647.895pt;mso-position-horizontal-relative:char;mso-position-vertical-relative:line" type="#_x0000_t75">
            <v:imagedata r:id="rId1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footer="0" w:header="1584" w:top="2100" w:bottom="280" w:left="1260" w:right="1280"/>
          <w:footerReference w:type="even" r:id="rId18"/>
          <w:pgSz w:w="11920" w:h="16860"/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/>
        <w:pict>
          <v:group style="position:absolute;margin-left:48.410244pt;margin-top:79.199982pt;width:546.369872pt;height:663.840031pt;mso-position-horizontal-relative:page;mso-position-vertical-relative:page;z-index:-2391" coordorigin="968,1584" coordsize="10927,13277">
            <v:shape style="position:absolute;left:1440;top:1584;width:439;height:677" type="#_x0000_t75">
              <v:imagedata r:id="rId23" o:title=""/>
            </v:shape>
            <v:shape style="position:absolute;left:1361;top:2743;width:9180;height:12118" type="#_x0000_t75">
              <v:imagedata r:id="rId24" o:title=""/>
            </v:shape>
            <v:group style="position:absolute;left:1375;top:2243;width:821;height:813" coordorigin="1375,2243" coordsize="821,813">
              <v:shape style="position:absolute;left:1375;top:2243;width:821;height:813" coordorigin="1375,2243" coordsize="821,813" path="m1375,2243l2196,2243,2196,3056,1375,3056,1375,2243xe" filled="t" fillcolor="#343434" stroked="f">
                <v:path arrowok="t"/>
                <v:fill/>
              </v:shape>
            </v:group>
            <v:group style="position:absolute;left:1389;top:2221;width:10503;height:2" coordorigin="1389,2221" coordsize="10503,2">
              <v:shape style="position:absolute;left:1389;top:2221;width:10503;height:2" coordorigin="1389,2221" coordsize="10503,0" path="m1389,2221l11892,2221e" filled="f" stroked="t" strokeweight=".359927pt" strokecolor="#000000">
                <v:path arrowok="t"/>
              </v:shape>
            </v:group>
            <v:group style="position:absolute;left:10495;top:2470;width:2;height:641" coordorigin="10495,2470" coordsize="2,641">
              <v:shape style="position:absolute;left:10495;top:2470;width:2;height:641" coordorigin="10495,2470" coordsize="0,641" path="m10495,3110l10495,2470e" filled="f" stroked="t" strokeweight=".719855pt" strokecolor="#000000">
                <v:path arrowok="t"/>
              </v:shape>
            </v:group>
            <v:group style="position:absolute;left:1418;top:2354;width:9056;height:2" coordorigin="1418,2354" coordsize="9056,2">
              <v:shape style="position:absolute;left:1418;top:2354;width:9056;height:2" coordorigin="1418,2354" coordsize="9056,0" path="m1418,2354l10474,2354e" filled="f" stroked="t" strokeweight="1.43971pt" strokecolor="#000000">
                <v:path arrowok="t"/>
              </v:shape>
            </v:group>
            <v:group style="position:absolute;left:3959;top:7697;width:1159;height:2" coordorigin="3959,7697" coordsize="1159,2">
              <v:shape style="position:absolute;left:3959;top:7697;width:1159;height:2" coordorigin="3959,7697" coordsize="1159,0" path="m3959,7697l5118,7697e" filled="f" stroked="t" strokeweight=".719855pt" strokecolor="#4B4B4B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spacing w:before="0" w:after="0" w:line="247" w:lineRule="auto"/>
        <w:ind w:left="701" w:right="6287"/>
        <w:jc w:val="left"/>
        <w:tabs>
          <w:tab w:pos="224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545454"/>
          <w:spacing w:val="0"/>
          <w:w w:val="100"/>
        </w:rPr>
        <w:t>Fletorja</w:t>
      </w:r>
      <w:r>
        <w:rPr>
          <w:rFonts w:ascii="Times New Roman" w:hAnsi="Times New Roman" w:cs="Times New Roman" w:eastAsia="Times New Roman"/>
          <w:sz w:val="17"/>
          <w:szCs w:val="17"/>
          <w:color w:val="54545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5"/>
          <w:w w:val="100"/>
        </w:rPr>
        <w:t>y</w:t>
      </w:r>
      <w:r>
        <w:rPr>
          <w:rFonts w:ascii="Times New Roman" w:hAnsi="Times New Roman" w:cs="Times New Roman" w:eastAsia="Times New Roman"/>
          <w:sz w:val="17"/>
          <w:szCs w:val="17"/>
          <w:color w:val="424242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17"/>
          <w:szCs w:val="17"/>
          <w:color w:val="424242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64"/>
        </w:rPr>
        <w:t>.....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64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45454"/>
          <w:spacing w:val="0"/>
          <w:w w:val="100"/>
        </w:rPr>
        <w:t>Republike</w:t>
      </w:r>
      <w:r>
        <w:rPr>
          <w:rFonts w:ascii="Times New Roman" w:hAnsi="Times New Roman" w:cs="Times New Roman" w:eastAsia="Times New Roman"/>
          <w:sz w:val="17"/>
          <w:szCs w:val="17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54545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64646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545454"/>
          <w:spacing w:val="0"/>
          <w:w w:val="106"/>
        </w:rPr>
        <w:t>Shqipense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133" w:lineRule="exact"/>
        <w:ind w:right="208"/>
        <w:jc w:val="righ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24242"/>
          <w:spacing w:val="0"/>
          <w:w w:val="129"/>
          <w:position w:val="-1"/>
        </w:rPr>
        <w:t>\\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66" w:lineRule="exact"/>
        <w:ind w:left="831" w:right="-20"/>
        <w:jc w:val="left"/>
        <w:rPr>
          <w:rFonts w:ascii="Times New Roman" w:hAnsi="Times New Roman" w:cs="Times New Roman" w:eastAsia="Times New Roman"/>
          <w:sz w:val="7"/>
          <w:szCs w:val="7"/>
        </w:rPr>
      </w:pPr>
      <w:rPr/>
      <w:r>
        <w:rPr>
          <w:rFonts w:ascii="Times New Roman" w:hAnsi="Times New Roman" w:cs="Times New Roman" w:eastAsia="Times New Roman"/>
          <w:sz w:val="7"/>
          <w:szCs w:val="7"/>
          <w:color w:val="B3B3B3"/>
          <w:spacing w:val="0"/>
          <w:w w:val="269"/>
        </w:rPr>
        <w:t>'</w:t>
      </w:r>
      <w:r>
        <w:rPr>
          <w:rFonts w:ascii="Times New Roman" w:hAnsi="Times New Roman" w:cs="Times New Roman" w:eastAsia="Times New Roman"/>
          <w:sz w:val="7"/>
          <w:szCs w:val="7"/>
          <w:color w:val="B3B3B3"/>
          <w:spacing w:val="0"/>
          <w:w w:val="269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B3B3B3"/>
          <w:spacing w:val="0"/>
          <w:w w:val="269"/>
        </w:rPr>
        <w:t>!</w:t>
      </w:r>
      <w:r>
        <w:rPr>
          <w:rFonts w:ascii="Times New Roman" w:hAnsi="Times New Roman" w:cs="Times New Roman" w:eastAsia="Times New Roman"/>
          <w:sz w:val="7"/>
          <w:szCs w:val="7"/>
          <w:color w:val="B3B3B3"/>
          <w:spacing w:val="0"/>
          <w:w w:val="269"/>
        </w:rPr>
        <w:t>  </w:t>
      </w:r>
      <w:r>
        <w:rPr>
          <w:rFonts w:ascii="Times New Roman" w:hAnsi="Times New Roman" w:cs="Times New Roman" w:eastAsia="Times New Roman"/>
          <w:sz w:val="7"/>
          <w:szCs w:val="7"/>
          <w:color w:val="B3B3B3"/>
          <w:spacing w:val="32"/>
          <w:w w:val="269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8E8E8E"/>
          <w:spacing w:val="0"/>
          <w:w w:val="168"/>
        </w:rPr>
        <w:t>•</w:t>
      </w:r>
      <w:r>
        <w:rPr>
          <w:rFonts w:ascii="Times New Roman" w:hAnsi="Times New Roman" w:cs="Times New Roman" w:eastAsia="Times New Roman"/>
          <w:sz w:val="7"/>
          <w:szCs w:val="7"/>
          <w:color w:val="000000"/>
          <w:spacing w:val="0"/>
          <w:w w:val="100"/>
        </w:rPr>
      </w:r>
    </w:p>
    <w:p>
      <w:pPr>
        <w:spacing w:before="79" w:after="0" w:line="226" w:lineRule="exact"/>
        <w:ind w:left="67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C8C8C8"/>
          <w:spacing w:val="0"/>
          <w:w w:val="180"/>
          <w:position w:val="-1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6" w:after="0" w:line="110" w:lineRule="exact"/>
        <w:ind w:left="226" w:right="-20"/>
        <w:jc w:val="left"/>
        <w:tabs>
          <w:tab w:pos="3200" w:val="left"/>
        </w:tabs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C8C8C8"/>
          <w:spacing w:val="0"/>
          <w:w w:val="326"/>
          <w:position w:val="-1"/>
        </w:rPr>
        <w:t>/</w:t>
      </w:r>
      <w:r>
        <w:rPr>
          <w:rFonts w:ascii="Times New Roman" w:hAnsi="Times New Roman" w:cs="Times New Roman" w:eastAsia="Times New Roman"/>
          <w:sz w:val="11"/>
          <w:szCs w:val="11"/>
          <w:color w:val="C8C8C8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1"/>
          <w:szCs w:val="11"/>
          <w:color w:val="C8C8C8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0"/>
          <w:szCs w:val="10"/>
          <w:color w:val="C8C8C8"/>
          <w:spacing w:val="0"/>
          <w:w w:val="283"/>
          <w:position w:val="-1"/>
        </w:rPr>
        <w:t>/'</w:t>
      </w:r>
      <w:r>
        <w:rPr>
          <w:rFonts w:ascii="Times New Roman" w:hAnsi="Times New Roman" w:cs="Times New Roman" w:eastAsia="Times New Roman"/>
          <w:sz w:val="10"/>
          <w:szCs w:val="10"/>
          <w:color w:val="C8C8C8"/>
          <w:spacing w:val="0"/>
          <w:w w:val="282"/>
          <w:position w:val="-1"/>
        </w:rPr>
        <w:t>\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249" w:lineRule="exact"/>
        <w:ind w:left="2969" w:right="-20"/>
        <w:jc w:val="left"/>
        <w:tabs>
          <w:tab w:pos="3460" w:val="left"/>
        </w:tabs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646464"/>
          <w:w w:val="44"/>
          <w:position w:val="1"/>
        </w:rPr>
        <w:t>_</w:t>
      </w:r>
      <w:r>
        <w:rPr>
          <w:rFonts w:ascii="Times New Roman" w:hAnsi="Times New Roman" w:cs="Times New Roman" w:eastAsia="Times New Roman"/>
          <w:sz w:val="16"/>
          <w:szCs w:val="16"/>
          <w:color w:val="646464"/>
          <w:spacing w:val="-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C8C8C8"/>
          <w:spacing w:val="0"/>
          <w:w w:val="363"/>
          <w:position w:val="1"/>
        </w:rPr>
        <w:t>/</w:t>
      </w:r>
      <w:r>
        <w:rPr>
          <w:rFonts w:ascii="Times New Roman" w:hAnsi="Times New Roman" w:cs="Times New Roman" w:eastAsia="Times New Roman"/>
          <w:sz w:val="16"/>
          <w:szCs w:val="16"/>
          <w:color w:val="C8C8C8"/>
          <w:spacing w:val="-121"/>
          <w:w w:val="363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C8C8C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C8C8C8"/>
          <w:spacing w:val="0"/>
          <w:w w:val="100"/>
          <w:position w:val="1"/>
        </w:rPr>
      </w:r>
      <w:r>
        <w:rPr>
          <w:rFonts w:ascii="Arial" w:hAnsi="Arial" w:cs="Arial" w:eastAsia="Arial"/>
          <w:sz w:val="26"/>
          <w:szCs w:val="26"/>
          <w:color w:val="A1A1A1"/>
          <w:spacing w:val="0"/>
          <w:w w:val="363"/>
          <w:position w:val="1"/>
        </w:rPr>
        <w:t>'</w:t>
      </w:r>
      <w:r>
        <w:rPr>
          <w:rFonts w:ascii="Arial" w:hAnsi="Arial" w:cs="Arial" w:eastAsia="Arial"/>
          <w:sz w:val="26"/>
          <w:szCs w:val="26"/>
          <w:color w:val="A1A1A1"/>
          <w:spacing w:val="-219"/>
          <w:w w:val="363"/>
          <w:position w:val="1"/>
        </w:rPr>
        <w:t> </w:t>
      </w:r>
      <w:r>
        <w:rPr>
          <w:rFonts w:ascii="Arial" w:hAnsi="Arial" w:cs="Arial" w:eastAsia="Arial"/>
          <w:sz w:val="26"/>
          <w:szCs w:val="26"/>
          <w:color w:val="C8C8C8"/>
          <w:spacing w:val="0"/>
          <w:w w:val="209"/>
          <w:position w:val="1"/>
        </w:rPr>
        <w:t>\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2731" w:right="-20"/>
        <w:jc w:val="left"/>
        <w:tabs>
          <w:tab w:pos="3400" w:val="left"/>
        </w:tabs>
        <w:rPr>
          <w:rFonts w:ascii="Arial" w:hAnsi="Arial" w:cs="Arial" w:eastAsia="Arial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34"/>
          <w:szCs w:val="34"/>
          <w:color w:val="C8C8C8"/>
          <w:spacing w:val="0"/>
          <w:w w:val="144"/>
          <w:position w:val="3"/>
        </w:rPr>
        <w:t>\</w:t>
      </w:r>
      <w:r>
        <w:rPr>
          <w:rFonts w:ascii="Times New Roman" w:hAnsi="Times New Roman" w:cs="Times New Roman" w:eastAsia="Times New Roman"/>
          <w:sz w:val="34"/>
          <w:szCs w:val="34"/>
          <w:color w:val="C8C8C8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C8C8C8"/>
          <w:spacing w:val="0"/>
          <w:w w:val="100"/>
          <w:position w:val="3"/>
        </w:rPr>
      </w:r>
      <w:r>
        <w:rPr>
          <w:rFonts w:ascii="Arial" w:hAnsi="Arial" w:cs="Arial" w:eastAsia="Arial"/>
          <w:sz w:val="25"/>
          <w:szCs w:val="25"/>
          <w:color w:val="C8C8C8"/>
          <w:spacing w:val="0"/>
          <w:w w:val="46"/>
          <w:i/>
          <w:position w:val="0"/>
        </w:rPr>
        <w:t>-</w:t>
      </w:r>
      <w:r>
        <w:rPr>
          <w:rFonts w:ascii="Arial" w:hAnsi="Arial" w:cs="Arial" w:eastAsia="Arial"/>
          <w:sz w:val="25"/>
          <w:szCs w:val="25"/>
          <w:color w:val="C8C8C8"/>
          <w:spacing w:val="-8"/>
          <w:w w:val="46"/>
          <w:i/>
          <w:position w:val="0"/>
        </w:rPr>
        <w:t>·</w:t>
      </w:r>
      <w:r>
        <w:rPr>
          <w:rFonts w:ascii="Arial" w:hAnsi="Arial" w:cs="Arial" w:eastAsia="Arial"/>
          <w:sz w:val="25"/>
          <w:szCs w:val="25"/>
          <w:color w:val="646464"/>
          <w:spacing w:val="0"/>
          <w:w w:val="84"/>
          <w:i/>
          <w:position w:val="0"/>
        </w:rPr>
        <w:t>&lt;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NumType w:start="6430"/>
          <w:pgMar w:header="1526" w:footer="962" w:top="1580" w:bottom="1360" w:left="1300" w:right="1680"/>
          <w:headerReference w:type="even" r:id="rId20"/>
          <w:footerReference w:type="even" r:id="rId21"/>
          <w:footerReference w:type="odd" r:id="rId22"/>
          <w:pgSz w:w="11920" w:h="1686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/>
        <w:pict>
          <v:shape style="position:absolute;margin-left:67.680pt;margin-top:118.799988pt;width:461.160004pt;height:615.600014pt;mso-position-horizontal-relative:page;mso-position-vertical-relative:page;z-index:-2390" type="#_x0000_t75">
            <v:imagedata r:id="rId27" o:title=""/>
          </v:shape>
        </w:pict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7" w:after="0" w:line="240" w:lineRule="auto"/>
        <w:ind w:left="1012" w:right="-20"/>
        <w:jc w:val="left"/>
        <w:rPr>
          <w:rFonts w:ascii="Times New Roman" w:hAnsi="Times New Roman" w:cs="Times New Roman" w:eastAsia="Times New Roman"/>
          <w:sz w:val="7"/>
          <w:szCs w:val="7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6.538528pt;margin-top:2.99894pt;width:7.1928pt;height:9pt;mso-position-horizontal-relative:page;mso-position-vertical-relative:paragraph;z-index:-2389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4B4B4B"/>
                      <w:spacing w:val="0"/>
                      <w:w w:val="240"/>
                    </w:rPr>
                    <w:t>·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8"/>
          <w:szCs w:val="38"/>
          <w:color w:val="BCBCBC"/>
          <w:spacing w:val="37"/>
          <w:w w:val="218"/>
        </w:rPr>
        <w:t>'</w:t>
      </w:r>
      <w:r>
        <w:rPr>
          <w:rFonts w:ascii="Times New Roman" w:hAnsi="Times New Roman" w:cs="Times New Roman" w:eastAsia="Times New Roman"/>
          <w:sz w:val="9"/>
          <w:szCs w:val="9"/>
          <w:color w:val="909090"/>
          <w:spacing w:val="0"/>
          <w:w w:val="218"/>
          <w:position w:val="-4"/>
        </w:rPr>
        <w:t>\</w:t>
      </w:r>
      <w:r>
        <w:rPr>
          <w:rFonts w:ascii="Times New Roman" w:hAnsi="Times New Roman" w:cs="Times New Roman" w:eastAsia="Times New Roman"/>
          <w:sz w:val="9"/>
          <w:szCs w:val="9"/>
          <w:color w:val="909090"/>
          <w:spacing w:val="0"/>
          <w:w w:val="218"/>
          <w:position w:val="-4"/>
        </w:rPr>
        <w:t>.</w:t>
      </w:r>
      <w:r>
        <w:rPr>
          <w:rFonts w:ascii="Times New Roman" w:hAnsi="Times New Roman" w:cs="Times New Roman" w:eastAsia="Times New Roman"/>
          <w:sz w:val="9"/>
          <w:szCs w:val="9"/>
          <w:color w:val="909090"/>
          <w:spacing w:val="26"/>
          <w:w w:val="218"/>
          <w:position w:val="-4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BCBCBC"/>
          <w:spacing w:val="0"/>
          <w:w w:val="367"/>
          <w:position w:val="0"/>
        </w:rPr>
        <w:t>/</w:t>
      </w:r>
      <w:r>
        <w:rPr>
          <w:rFonts w:ascii="Times New Roman" w:hAnsi="Times New Roman" w:cs="Times New Roman" w:eastAsia="Times New Roman"/>
          <w:sz w:val="7"/>
          <w:szCs w:val="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1526" w:footer="1162" w:top="2100" w:bottom="1160" w:left="1680" w:right="1260"/>
          <w:headerReference w:type="even" r:id="rId25"/>
          <w:headerReference w:type="odd" r:id="rId26"/>
          <w:pgSz w:w="11920" w:h="16860"/>
        </w:sectPr>
      </w:pPr>
      <w:rPr/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header="1526" w:footer="1162" w:top="2160" w:bottom="1360" w:left="1320" w:right="1680"/>
          <w:pgSz w:w="11920" w:h="16860"/>
        </w:sectPr>
      </w:pPr>
      <w:rPr/>
    </w:p>
    <w:p>
      <w:pPr>
        <w:spacing w:before="39" w:after="0" w:line="240" w:lineRule="auto"/>
        <w:ind w:left="914" w:right="-64"/>
        <w:jc w:val="left"/>
        <w:tabs>
          <w:tab w:pos="274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0"/>
          <w:szCs w:val="10"/>
          <w:color w:val="8C8C8C"/>
          <w:spacing w:val="0"/>
          <w:w w:val="100"/>
          <w:i/>
          <w:position w:val="3"/>
        </w:rPr>
        <w:t>':/</w:t>
      </w:r>
      <w:r>
        <w:rPr>
          <w:rFonts w:ascii="Arial" w:hAnsi="Arial" w:cs="Arial" w:eastAsia="Arial"/>
          <w:sz w:val="10"/>
          <w:szCs w:val="10"/>
          <w:color w:val="8C8C8C"/>
          <w:spacing w:val="0"/>
          <w:w w:val="100"/>
          <w:i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8C8C8C"/>
          <w:spacing w:val="18"/>
          <w:w w:val="100"/>
          <w:i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00"/>
          <w:position w:val="3"/>
        </w:rPr>
        <w:t>K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5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26"/>
          <w:position w:val="3"/>
        </w:rPr>
        <w:t>M</w:t>
      </w:r>
      <w:r>
        <w:rPr>
          <w:rFonts w:ascii="Arial" w:hAnsi="Arial" w:cs="Arial" w:eastAsia="Arial"/>
          <w:sz w:val="10"/>
          <w:szCs w:val="10"/>
          <w:color w:val="676767"/>
          <w:spacing w:val="18"/>
          <w:w w:val="126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7B7B7B"/>
          <w:spacing w:val="0"/>
          <w:w w:val="100"/>
          <w:position w:val="3"/>
        </w:rPr>
        <w:t>Nr</w:t>
      </w:r>
      <w:r>
        <w:rPr>
          <w:rFonts w:ascii="Arial" w:hAnsi="Arial" w:cs="Arial" w:eastAsia="Arial"/>
          <w:sz w:val="10"/>
          <w:szCs w:val="10"/>
          <w:color w:val="7B7B7B"/>
          <w:spacing w:val="0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7B7B7B"/>
          <w:spacing w:val="0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12"/>
          <w:position w:val="3"/>
        </w:rPr>
        <w:t>1</w:t>
      </w:r>
      <w:r>
        <w:rPr>
          <w:rFonts w:ascii="Arial" w:hAnsi="Arial" w:cs="Arial" w:eastAsia="Arial"/>
          <w:sz w:val="10"/>
          <w:szCs w:val="10"/>
          <w:color w:val="676767"/>
          <w:spacing w:val="-20"/>
          <w:w w:val="112"/>
          <w:position w:val="3"/>
        </w:rPr>
        <w:t>9</w:t>
      </w:r>
      <w:r>
        <w:rPr>
          <w:rFonts w:ascii="Arial" w:hAnsi="Arial" w:cs="Arial" w:eastAsia="Arial"/>
          <w:sz w:val="10"/>
          <w:szCs w:val="10"/>
          <w:color w:val="8C8C8C"/>
          <w:spacing w:val="-7"/>
          <w:w w:val="269"/>
          <w:position w:val="3"/>
        </w:rPr>
        <w:t>,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99"/>
          <w:position w:val="3"/>
        </w:rPr>
        <w:t>Oat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00"/>
          <w:position w:val="3"/>
        </w:rPr>
        <w:t>e</w:t>
      </w:r>
      <w:r>
        <w:rPr>
          <w:rFonts w:ascii="Arial" w:hAnsi="Arial" w:cs="Arial" w:eastAsia="Arial"/>
          <w:sz w:val="10"/>
          <w:szCs w:val="10"/>
          <w:color w:val="676767"/>
          <w:spacing w:val="-8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8C8C8C"/>
          <w:spacing w:val="0"/>
          <w:w w:val="122"/>
          <w:position w:val="3"/>
        </w:rPr>
        <w:t>7111</w:t>
      </w:r>
      <w:r>
        <w:rPr>
          <w:rFonts w:ascii="Arial" w:hAnsi="Arial" w:cs="Arial" w:eastAsia="Arial"/>
          <w:sz w:val="10"/>
          <w:szCs w:val="10"/>
          <w:color w:val="8C8C8C"/>
          <w:spacing w:val="-15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00"/>
          <w:position w:val="3"/>
        </w:rPr>
        <w:t>994</w:t>
      </w:r>
      <w:r>
        <w:rPr>
          <w:rFonts w:ascii="Arial" w:hAnsi="Arial" w:cs="Arial" w:eastAsia="Arial"/>
          <w:sz w:val="10"/>
          <w:szCs w:val="10"/>
          <w:color w:val="676767"/>
          <w:spacing w:val="-13"/>
          <w:w w:val="100"/>
          <w:position w:val="3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8"/>
          <w:position w:val="0"/>
        </w:rPr>
        <w:t>KARTEL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8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10"/>
          <w:w w:val="108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PASURISE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8"/>
          <w:position w:val="0"/>
        </w:rPr>
        <w:t>PALUAJTSHME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66" w:after="0" w:line="240" w:lineRule="auto"/>
        <w:ind w:left="441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76767"/>
          <w:w w:val="99"/>
        </w:rPr>
        <w:t>.;F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5"/>
          <w:w w:val="99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25"/>
        </w:rPr>
        <w:t>KSIONIII!&gt;E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20"/>
        </w:rPr>
        <w:t>#FIKIMITTE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34"/>
          <w:w w:val="12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20"/>
        </w:rPr>
        <w:t>PASIIRISE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730" w:right="-20"/>
        <w:jc w:val="left"/>
        <w:tabs>
          <w:tab w:pos="1500" w:val="left"/>
          <w:tab w:pos="23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676767"/>
          <w:w w:val="113"/>
        </w:rPr>
        <w:t>Vo</w:t>
      </w:r>
      <w:r>
        <w:rPr>
          <w:rFonts w:ascii="Arial" w:hAnsi="Arial" w:cs="Arial" w:eastAsia="Arial"/>
          <w:sz w:val="11"/>
          <w:szCs w:val="11"/>
          <w:color w:val="676767"/>
          <w:w w:val="114"/>
        </w:rPr>
        <w:t>l</w:t>
      </w:r>
      <w:r>
        <w:rPr>
          <w:rFonts w:ascii="Arial" w:hAnsi="Arial" w:cs="Arial" w:eastAsia="Arial"/>
          <w:sz w:val="11"/>
          <w:szCs w:val="11"/>
          <w:color w:val="676767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676767"/>
          <w:spacing w:val="9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4F4F4F"/>
          <w:spacing w:val="-65"/>
          <w:w w:val="107"/>
        </w:rPr>
        <w:t>9</w:t>
      </w:r>
      <w:r>
        <w:rPr>
          <w:rFonts w:ascii="Arial" w:hAnsi="Arial" w:cs="Arial" w:eastAsia="Arial"/>
          <w:sz w:val="13"/>
          <w:szCs w:val="13"/>
          <w:color w:val="8C8C8C"/>
          <w:spacing w:val="-12"/>
          <w:w w:val="114"/>
        </w:rPr>
        <w:t>_</w:t>
      </w:r>
      <w:r>
        <w:rPr>
          <w:rFonts w:ascii="Arial" w:hAnsi="Arial" w:cs="Arial" w:eastAsia="Arial"/>
          <w:sz w:val="13"/>
          <w:szCs w:val="13"/>
          <w:color w:val="4F4F4F"/>
          <w:spacing w:val="-12"/>
          <w:w w:val="107"/>
        </w:rPr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7"/>
          <w:u w:val="single" w:color="8B8B8B"/>
        </w:rPr>
        <w:t>8</w:t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7"/>
          <w:u w:val="single" w:color="8B8B8B"/>
        </w:rPr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99"/>
          <w:u w:val="single" w:color="8B8B8B"/>
        </w:rPr>
        <w:t> </w:t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0"/>
          <w:u w:val="single" w:color="8B8B8B"/>
        </w:rPr>
        <w:tab/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0"/>
          <w:u w:val="single" w:color="8B8B8B"/>
        </w:rPr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0"/>
        </w:rPr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color w:val="676767"/>
          <w:spacing w:val="0"/>
          <w:w w:val="131"/>
        </w:rPr>
        <w:t>.F</w:t>
      </w:r>
      <w:r>
        <w:rPr>
          <w:rFonts w:ascii="Arial" w:hAnsi="Arial" w:cs="Arial" w:eastAsia="Arial"/>
          <w:sz w:val="11"/>
          <w:szCs w:val="11"/>
          <w:color w:val="676767"/>
          <w:spacing w:val="-5"/>
          <w:w w:val="132"/>
        </w:rPr>
        <w:t>q</w:t>
      </w:r>
      <w:r>
        <w:rPr>
          <w:rFonts w:ascii="Arial" w:hAnsi="Arial" w:cs="Arial" w:eastAsia="Arial"/>
          <w:sz w:val="11"/>
          <w:szCs w:val="11"/>
          <w:color w:val="B5B5B5"/>
          <w:spacing w:val="0"/>
          <w:w w:val="129"/>
        </w:rPr>
        <w:t>.</w:t>
      </w:r>
      <w:r>
        <w:rPr>
          <w:rFonts w:ascii="Arial" w:hAnsi="Arial" w:cs="Arial" w:eastAsia="Arial"/>
          <w:sz w:val="11"/>
          <w:szCs w:val="11"/>
          <w:color w:val="B5B5B5"/>
          <w:spacing w:val="-7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8C8C8C"/>
          <w:spacing w:val="-51"/>
          <w:w w:val="157"/>
        </w:rPr>
        <w:t>_</w:t>
      </w:r>
      <w:r>
        <w:rPr>
          <w:rFonts w:ascii="Arial" w:hAnsi="Arial" w:cs="Arial" w:eastAsia="Arial"/>
          <w:sz w:val="11"/>
          <w:szCs w:val="11"/>
          <w:color w:val="4F4F4F"/>
          <w:spacing w:val="-33"/>
          <w:w w:val="125"/>
        </w:rPr>
        <w:t>9</w:t>
      </w:r>
      <w:r>
        <w:rPr>
          <w:rFonts w:ascii="Arial" w:hAnsi="Arial" w:cs="Arial" w:eastAsia="Arial"/>
          <w:sz w:val="11"/>
          <w:szCs w:val="11"/>
          <w:color w:val="8C8C8C"/>
          <w:spacing w:val="-87"/>
          <w:w w:val="145"/>
        </w:rPr>
        <w:t>_</w:t>
      </w:r>
      <w:r>
        <w:rPr>
          <w:rFonts w:ascii="Arial" w:hAnsi="Arial" w:cs="Arial" w:eastAsia="Arial"/>
          <w:sz w:val="11"/>
          <w:szCs w:val="11"/>
          <w:color w:val="4F4F4F"/>
          <w:spacing w:val="0"/>
          <w:w w:val="111"/>
        </w:rPr>
        <w:t>3</w:t>
      </w:r>
      <w:r>
        <w:rPr>
          <w:rFonts w:ascii="Arial" w:hAnsi="Arial" w:cs="Arial" w:eastAsia="Arial"/>
          <w:sz w:val="11"/>
          <w:szCs w:val="11"/>
          <w:color w:val="4F4F4F"/>
          <w:spacing w:val="-6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4F4F4F"/>
          <w:spacing w:val="-6"/>
          <w:w w:val="99"/>
        </w:rPr>
      </w:r>
      <w:r>
        <w:rPr>
          <w:rFonts w:ascii="Arial" w:hAnsi="Arial" w:cs="Arial" w:eastAsia="Arial"/>
          <w:sz w:val="11"/>
          <w:szCs w:val="11"/>
          <w:color w:val="4F4F4F"/>
          <w:spacing w:val="0"/>
          <w:w w:val="99"/>
          <w:u w:val="single" w:color="A2A2A2"/>
        </w:rPr>
        <w:t> </w:t>
      </w:r>
      <w:r>
        <w:rPr>
          <w:rFonts w:ascii="Arial" w:hAnsi="Arial" w:cs="Arial" w:eastAsia="Arial"/>
          <w:sz w:val="11"/>
          <w:szCs w:val="11"/>
          <w:color w:val="4F4F4F"/>
          <w:spacing w:val="0"/>
          <w:w w:val="100"/>
          <w:u w:val="single" w:color="A2A2A2"/>
        </w:rPr>
        <w:tab/>
      </w:r>
      <w:r>
        <w:rPr>
          <w:rFonts w:ascii="Arial" w:hAnsi="Arial" w:cs="Arial" w:eastAsia="Arial"/>
          <w:sz w:val="11"/>
          <w:szCs w:val="11"/>
          <w:color w:val="4F4F4F"/>
          <w:spacing w:val="0"/>
          <w:w w:val="100"/>
          <w:u w:val="single" w:color="A2A2A2"/>
        </w:rPr>
      </w:r>
      <w:r>
        <w:rPr>
          <w:rFonts w:ascii="Arial" w:hAnsi="Arial" w:cs="Arial" w:eastAsia="Arial"/>
          <w:sz w:val="11"/>
          <w:szCs w:val="11"/>
          <w:color w:val="4F4F4F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50" w:lineRule="exact"/>
        <w:ind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7B7B7B"/>
          <w:spacing w:val="0"/>
          <w:w w:val="156"/>
          <w:position w:val="-6"/>
        </w:rPr>
        <w:t>-</w:t>
      </w:r>
      <w:r>
        <w:rPr>
          <w:rFonts w:ascii="Arial" w:hAnsi="Arial" w:cs="Arial" w:eastAsia="Arial"/>
          <w:sz w:val="11"/>
          <w:szCs w:val="11"/>
          <w:color w:val="7B7B7B"/>
          <w:spacing w:val="0"/>
          <w:w w:val="156"/>
          <w:position w:val="-6"/>
        </w:rPr>
        <w:t>&gt;</w:t>
      </w:r>
      <w:r>
        <w:rPr>
          <w:rFonts w:ascii="Arial" w:hAnsi="Arial" w:cs="Arial" w:eastAsia="Arial"/>
          <w:sz w:val="11"/>
          <w:szCs w:val="11"/>
          <w:color w:val="7B7B7B"/>
          <w:spacing w:val="5"/>
          <w:w w:val="156"/>
          <w:position w:val="-6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  <w:position w:val="-6"/>
        </w:rPr>
        <w:t>V1jo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  <w:position w:val="-6"/>
        </w:rPr>
        <w:t>n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  <w:position w:val="-6"/>
        </w:rPr>
        <w:t>nga: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25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5"/>
          <w:position w:val="-6"/>
        </w:rPr>
        <w:t>Vol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2" w:equalWidth="0">
            <w:col w:w="6093" w:space="305"/>
            <w:col w:w="2522"/>
          </w:cols>
        </w:sectPr>
      </w:pPr>
      <w:rPr/>
    </w:p>
    <w:p>
      <w:pPr>
        <w:spacing w:before="0" w:after="0" w:line="237" w:lineRule="exact"/>
        <w:ind w:left="513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Zona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99"/>
        </w:rPr>
        <w:t>Ka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3"/>
          <w:w w:val="100"/>
        </w:rPr>
        <w:t>d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64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330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6"/>
          <w:w w:val="33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B5B5B5"/>
          <w:spacing w:val="0"/>
          <w:w w:val="160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B5B5B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A3A3A3"/>
          <w:spacing w:val="-19"/>
          <w:w w:val="144"/>
          <w:i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0"/>
          <w:w w:val="79"/>
          <w:i/>
        </w:rPr>
        <w:t>J.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76767"/>
          <w:spacing w:val="2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4F4F4F"/>
          <w:spacing w:val="0"/>
          <w:w w:val="140"/>
        </w:rPr>
        <w:t>!.!I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75" w:after="0" w:line="240" w:lineRule="auto"/>
        <w:ind w:left="534"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32"/>
        </w:rPr>
        <w:t>lndei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2"/>
          <w:w w:val="13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73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23"/>
          <w:w w:val="7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Han_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»'t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3"/>
        </w:rPr>
        <w:t>P0-14.15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49" w:lineRule="exact"/>
        <w:ind w:left="527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2"/>
        </w:rPr>
        <w:t>c•aurisf: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8"/>
          <w:w w:val="11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2"/>
        </w:rPr>
        <w:t>Rrethi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54" w:after="0" w:line="240" w:lineRule="auto"/>
        <w:ind w:left="-30" w:right="-5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4F4F4F"/>
          <w:w w:val="98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"/>
          <w:w w:val="97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13"/>
          <w:w w:val="15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84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PASURISE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77"/>
        </w:rPr>
        <w:t>47!</w:t>
      </w:r>
      <w:r>
        <w:rPr>
          <w:rFonts w:ascii="Times New Roman" w:hAnsi="Times New Roman" w:cs="Times New Roman" w:eastAsia="Times New Roman"/>
          <w:sz w:val="13"/>
          <w:szCs w:val="13"/>
          <w:color w:val="C4C4C4"/>
          <w:spacing w:val="0"/>
          <w:w w:val="177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C4C4C4"/>
          <w:spacing w:val="-25"/>
          <w:w w:val="17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4C4C4"/>
          <w:spacing w:val="0"/>
          <w:w w:val="177"/>
          <w:u w:val="single" w:color="C3C3C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4C4C4"/>
          <w:spacing w:val="48"/>
          <w:w w:val="177"/>
          <w:u w:val="single" w:color="C3C3C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C4C4C4"/>
          <w:spacing w:val="-52"/>
          <w:w w:val="17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5B5B5"/>
          <w:spacing w:val="0"/>
          <w:w w:val="75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8" w:lineRule="exact"/>
        <w:ind w:left="728" w:right="665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97"/>
        </w:rPr>
        <w:t>QfF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12" w:lineRule="exact"/>
        <w:ind w:right="683"/>
        <w:jc w:val="righ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color w:val="8C8C8C"/>
          <w:spacing w:val="0"/>
          <w:w w:val="259"/>
        </w:rPr>
        <w:t>.</w:t>
      </w:r>
      <w:r>
        <w:rPr>
          <w:rFonts w:ascii="Arial" w:hAnsi="Arial" w:cs="Arial" w:eastAsia="Arial"/>
          <w:sz w:val="11"/>
          <w:szCs w:val="11"/>
          <w:color w:val="8C8C8C"/>
          <w:spacing w:val="-8"/>
          <w:w w:val="259"/>
        </w:rPr>
        <w:t> </w:t>
      </w:r>
      <w:r>
        <w:rPr>
          <w:rFonts w:ascii="Arial" w:hAnsi="Arial" w:cs="Arial" w:eastAsia="Arial"/>
          <w:sz w:val="11"/>
          <w:szCs w:val="11"/>
          <w:color w:val="A3A3A3"/>
          <w:spacing w:val="1"/>
          <w:w w:val="168"/>
        </w:rPr>
        <w:t>-</w:t>
      </w:r>
      <w:r>
        <w:rPr>
          <w:rFonts w:ascii="Arial" w:hAnsi="Arial" w:cs="Arial" w:eastAsia="Arial"/>
          <w:sz w:val="11"/>
          <w:szCs w:val="11"/>
          <w:color w:val="7B7B7B"/>
          <w:spacing w:val="-10"/>
          <w:w w:val="195"/>
        </w:rPr>
        <w:t>·</w:t>
      </w:r>
      <w:r>
        <w:rPr>
          <w:rFonts w:ascii="Arial" w:hAnsi="Arial" w:cs="Arial" w:eastAsia="Arial"/>
          <w:sz w:val="11"/>
          <w:szCs w:val="11"/>
          <w:color w:val="4F4F4F"/>
          <w:spacing w:val="0"/>
          <w:w w:val="115"/>
        </w:rPr>
        <w:t>F</w:t>
      </w:r>
      <w:r>
        <w:rPr>
          <w:rFonts w:ascii="Arial" w:hAnsi="Arial" w:cs="Arial" w:eastAsia="Arial"/>
          <w:sz w:val="11"/>
          <w:szCs w:val="11"/>
          <w:color w:val="4F4F4F"/>
          <w:spacing w:val="-18"/>
          <w:w w:val="116"/>
        </w:rPr>
        <w:t>q</w:t>
      </w:r>
      <w:r>
        <w:rPr>
          <w:rFonts w:ascii="Arial" w:hAnsi="Arial" w:cs="Arial" w:eastAsia="Arial"/>
          <w:sz w:val="11"/>
          <w:szCs w:val="11"/>
          <w:color w:val="A3A3A3"/>
          <w:spacing w:val="0"/>
          <w:w w:val="259"/>
        </w:rPr>
        <w:t>.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63" w:after="0" w:line="240" w:lineRule="auto"/>
        <w:ind w:right="-20"/>
        <w:jc w:val="left"/>
        <w:tabs>
          <w:tab w:pos="1100" w:val="left"/>
          <w:tab w:pos="1680" w:val="left"/>
          <w:tab w:pos="2820" w:val="left"/>
          <w:tab w:pos="33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Vijo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5"/>
          <w:w w:val="97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6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6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7"/>
          <w:w w:val="100"/>
          <w:u w:val="single" w:color="8B8B8B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u w:val="single" w:color="8B8B8B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u w:val="single" w:color="8B8B8B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7B7B7B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92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"/>
          <w:w w:val="92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6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00"/>
          <w:u w:val="single" w:color="7A7A7A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00"/>
          <w:u w:val="single" w:color="7A7A7A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00"/>
          <w:u w:val="single" w:color="7A7A7A"/>
        </w:rPr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38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98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6"/>
          <w:w w:val="97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63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u w:val="single" w:color="8B8B8B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u w:val="single" w:color="8B8B8B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u w:val="single" w:color="8B8B8B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3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"/>
          <w:w w:val="103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5"/>
          <w:w w:val="16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5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u w:val="single" w:color="7A7A7A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u w:val="single" w:color="7A7A7A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u w:val="single" w:color="7A7A7A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62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3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7"/>
        </w:rPr>
        <w:t>PERFUNDIMTARE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8"/>
          <w:w w:val="10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9"/>
        </w:rPr>
        <w:t>(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8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9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29"/>
          <w:w w:val="108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49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44"/>
        </w:rPr>
        <w:t>S!tL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3"/>
          <w:w w:val="14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44"/>
        </w:rPr>
        <w:t>(!g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3" w:equalWidth="0">
            <w:col w:w="2214" w:space="160"/>
            <w:col w:w="1693" w:space="905"/>
            <w:col w:w="3948"/>
          </w:cols>
        </w:sectPr>
      </w:pPr>
      <w:rPr/>
    </w:p>
    <w:p>
      <w:pPr>
        <w:spacing w:before="86" w:after="0" w:line="240" w:lineRule="auto"/>
        <w:ind w:left="1644" w:right="-20"/>
        <w:jc w:val="left"/>
        <w:tabs>
          <w:tab w:pos="3960" w:val="left"/>
          <w:tab w:pos="4680" w:val="left"/>
          <w:tab w:pos="72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76.965607pt;margin-top:4.536599pt;width:434.587185pt;height:144.822311pt;mso-position-horizontal-relative:page;mso-position-vertical-relative:paragraph;z-index:-2386" coordorigin="1539,91" coordsize="8692,2896">
            <v:group style="position:absolute;left:7944;top:101;width:2;height:1113" coordorigin="7944,101" coordsize="2,1113">
              <v:shape style="position:absolute;left:7944;top:101;width:2;height:1113" coordorigin="7944,101" coordsize="0,1113" path="m7944,1214l7944,101e" filled="f" stroked="t" strokeweight=".715959pt" strokecolor="#545454">
                <v:path arrowok="t"/>
              </v:shape>
            </v:group>
            <v:group style="position:absolute;left:7933;top:109;width:2291;height:2" coordorigin="7933,109" coordsize="2291,2">
              <v:shape style="position:absolute;left:7933;top:109;width:2291;height:2" coordorigin="7933,109" coordsize="2291,0" path="m7933,109l10224,109e" filled="f" stroked="t" strokeweight=".715959pt" strokecolor="#545454">
                <v:path arrowok="t"/>
              </v:shape>
            </v:group>
            <v:group style="position:absolute;left:10213;top:101;width:2;height:2864" coordorigin="10213,101" coordsize="2,2864">
              <v:shape style="position:absolute;left:10213;top:101;width:2;height:2864" coordorigin="10213,101" coordsize="0,2864" path="m10213,2966l10213,101e" filled="f" stroked="t" strokeweight=".715959pt" strokecolor="#575757">
                <v:path arrowok="t"/>
              </v:shape>
            </v:group>
            <v:group style="position:absolute;left:6530;top:1178;width:344;height:2" coordorigin="6530,1178" coordsize="344,2">
              <v:shape style="position:absolute;left:6530;top:1178;width:344;height:2" coordorigin="6530,1178" coordsize="344,0" path="m6530,1178l6873,1178e" filled="f" stroked="t" strokeweight=".715959pt" strokecolor="#606060">
                <v:path arrowok="t"/>
              </v:shape>
            </v:group>
            <v:group style="position:absolute;left:6866;top:1178;width:1067;height:2" coordorigin="6866,1178" coordsize="1067,2">
              <v:shape style="position:absolute;left:6866;top:1178;width:1067;height:2" coordorigin="6866,1178" coordsize="1067,0" path="m6866,1178l7933,1178e" filled="f" stroked="t" strokeweight=".715959pt" strokecolor="#484848">
                <v:path arrowok="t"/>
              </v:shape>
            </v:group>
            <v:group style="position:absolute;left:1546;top:1354;width:5355;height:2" coordorigin="1546,1354" coordsize="5355,2">
              <v:shape style="position:absolute;left:1546;top:1354;width:5355;height:2" coordorigin="1546,1354" coordsize="5355,0" path="m1546,1354l6902,1354e" filled="f" stroked="t" strokeweight=".715959pt" strokecolor="#545454">
                <v:path arrowok="t"/>
              </v:shape>
            </v:group>
            <v:group style="position:absolute;left:3082;top:1171;width:2;height:589" coordorigin="3082,1171" coordsize="2,589">
              <v:shape style="position:absolute;left:3082;top:1171;width:2;height:589" coordorigin="3082,1171" coordsize="0,589" path="m3082,1760l3082,1171e" filled="f" stroked="t" strokeweight="1.073939pt" strokecolor="#5B5B5B">
                <v:path arrowok="t"/>
              </v:shape>
            </v:group>
            <v:group style="position:absolute;left:6837;top:1368;width:1110;height:2" coordorigin="6837,1368" coordsize="1110,2">
              <v:shape style="position:absolute;left:6837;top:1368;width:1110;height:2" coordorigin="6837,1368" coordsize="1110,0" path="m6837,1368l7947,1368e" filled="f" stroked="t" strokeweight="1.073939pt" strokecolor="#4F4F4F">
                <v:path arrowok="t"/>
              </v:shape>
            </v:group>
            <v:group style="position:absolute;left:6537;top:1171;width:2;height:560" coordorigin="6537,1171" coordsize="2,560">
              <v:shape style="position:absolute;left:6537;top:1171;width:2;height:560" coordorigin="6537,1171" coordsize="0,560" path="m6537,1731l6537,1171e" filled="f" stroked="t" strokeweight="2.147877pt" strokecolor="#646464">
                <v:path arrowok="t"/>
              </v:shape>
            </v:group>
            <v:group style="position:absolute;left:1554;top:1724;width:924;height:2" coordorigin="1554,1724" coordsize="924,2">
              <v:shape style="position:absolute;left:1554;top:1724;width:924;height:2" coordorigin="1554,1724" coordsize="924,0" path="m1554,1724l2477,1724e" filled="f" stroked="t" strokeweight=".715959pt" strokecolor="#A0A0A0">
                <v:path arrowok="t"/>
              </v:shape>
            </v:group>
            <v:group style="position:absolute;left:1561;top:1756;width:2563;height:2" coordorigin="1561,1756" coordsize="2563,2">
              <v:shape style="position:absolute;left:1561;top:1756;width:2563;height:2" coordorigin="1561,1756" coordsize="2563,0" path="m1561,1756l4124,1756e" filled="f" stroked="t" strokeweight=".35798pt" strokecolor="#5B5B5B">
                <v:path arrowok="t"/>
              </v:shape>
            </v:group>
            <v:group style="position:absolute;left:4389;top:1756;width:1181;height:2" coordorigin="4389,1756" coordsize="1181,2">
              <v:shape style="position:absolute;left:4389;top:1756;width:1181;height:2" coordorigin="4389,1756" coordsize="1181,0" path="m4389,1756l5570,1756e" filled="f" stroked="t" strokeweight=".35798pt" strokecolor="#575757">
                <v:path arrowok="t"/>
              </v:shape>
            </v:group>
            <v:group style="position:absolute;left:4826;top:1394;width:2;height:1572" coordorigin="4826,1394" coordsize="2,1572">
              <v:shape style="position:absolute;left:4826;top:1394;width:2;height:1572" coordorigin="4826,1394" coordsize="0,1572" path="m4826,2966l4826,1394e" filled="f" stroked="t" strokeweight=".715959pt" strokecolor="#484848">
                <v:path arrowok="t"/>
              </v:shape>
            </v:group>
            <v:group style="position:absolute;left:10210;top:1494;width:2;height:481" coordorigin="10210,1494" coordsize="2,481">
              <v:shape style="position:absolute;left:10210;top:1494;width:2;height:481" coordorigin="10210,1494" coordsize="0,481" path="m10210,1975l10210,1494e" filled="f" stroked="t" strokeweight=".715959pt" strokecolor="#3B3B3B">
                <v:path arrowok="t"/>
              </v:shape>
            </v:group>
            <v:group style="position:absolute;left:3082;top:1688;width:2;height:488" coordorigin="3082,1688" coordsize="2,488">
              <v:shape style="position:absolute;left:3082;top:1688;width:2;height:488" coordorigin="3082,1688" coordsize="0,488" path="m3082,2176l3082,1688e" filled="f" stroked="t" strokeweight=".715959pt" strokecolor="#444444">
                <v:path arrowok="t"/>
              </v:shape>
            </v:group>
            <v:group style="position:absolute;left:5821;top:1756;width:709;height:2" coordorigin="5821,1756" coordsize="709,2">
              <v:shape style="position:absolute;left:5821;top:1756;width:709;height:2" coordorigin="5821,1756" coordsize="709,0" path="m5821,1756l6530,1756e" filled="f" stroked="t" strokeweight=".35798pt" strokecolor="#606060">
                <v:path arrowok="t"/>
              </v:shape>
            </v:group>
            <v:group style="position:absolute;left:6537;top:1717;width:2;height:431" coordorigin="6537,1717" coordsize="2,431">
              <v:shape style="position:absolute;left:6537;top:1717;width:2;height:431" coordorigin="6537,1717" coordsize="0,431" path="m6537,2147l6537,1717e" filled="f" stroked="t" strokeweight="1.431918pt" strokecolor="#444444">
                <v:path arrowok="t"/>
              </v:shape>
            </v:group>
            <v:group style="position:absolute;left:1554;top:2140;width:924;height:2" coordorigin="1554,2140" coordsize="924,2">
              <v:shape style="position:absolute;left:1554;top:2140;width:924;height:2" coordorigin="1554,2140" coordsize="924,0" path="m1554,2140l2477,2140e" filled="f" stroked="t" strokeweight=".715959pt" strokecolor="#646464">
                <v:path arrowok="t"/>
              </v:shape>
            </v:group>
            <v:group style="position:absolute;left:1561;top:2158;width:3594;height:2" coordorigin="1561,2158" coordsize="3594,2">
              <v:shape style="position:absolute;left:1561;top:2158;width:3594;height:2" coordorigin="1561,2158" coordsize="3594,0" path="m1561,2158l5155,2158e" filled="f" stroked="t" strokeweight=".715959pt" strokecolor="#606060">
                <v:path arrowok="t"/>
              </v:shape>
            </v:group>
            <v:group style="position:absolute;left:4095;top:2140;width:329;height:2" coordorigin="4095,2140" coordsize="329,2">
              <v:shape style="position:absolute;left:4095;top:2140;width:329;height:2" coordorigin="4095,2140" coordsize="329,0" path="m4095,2140l4425,2140e" filled="f" stroked="t" strokeweight=".715959pt" strokecolor="#000000">
                <v:path arrowok="t"/>
              </v:shape>
            </v:group>
            <v:group style="position:absolute;left:4775;top:2158;width:795;height:2" coordorigin="4775,2158" coordsize="795,2">
              <v:shape style="position:absolute;left:4775;top:2158;width:795;height:2" coordorigin="4775,2158" coordsize="795,0" path="m4775,2158l5570,2158e" filled="f" stroked="t" strokeweight=".35798pt" strokecolor="#575757">
                <v:path arrowok="t"/>
              </v:shape>
            </v:group>
            <v:group style="position:absolute;left:5534;top:2140;width:322;height:2" coordorigin="5534,2140" coordsize="322,2">
              <v:shape style="position:absolute;left:5534;top:2140;width:322;height:2" coordorigin="5534,2140" coordsize="322,0" path="m5534,2140l5857,2140e" filled="f" stroked="t" strokeweight=".715959pt" strokecolor="#979797">
                <v:path arrowok="t"/>
              </v:shape>
            </v:group>
            <v:group style="position:absolute;left:5749;top:2162;width:823;height:2" coordorigin="5749,2162" coordsize="823,2">
              <v:shape style="position:absolute;left:5749;top:2162;width:823;height:2" coordorigin="5749,2162" coordsize="823,0" path="m5749,2162l6573,2162e" filled="f" stroked="t" strokeweight=".715959pt" strokecolor="#646464">
                <v:path arrowok="t"/>
              </v:shape>
            </v:group>
            <v:group style="position:absolute;left:10224;top:1939;width:2;height:201" coordorigin="10224,1939" coordsize="2,201">
              <v:shape style="position:absolute;left:10224;top:1939;width:2;height:201" coordorigin="10224,1939" coordsize="0,201" path="m10224,2140l10224,1939e" filled="f" stroked="t" strokeweight=".715959pt" strokecolor="#3B3B3B">
                <v:path arrowok="t"/>
              </v:shape>
            </v:group>
            <v:group style="position:absolute;left:3075;top:2104;width:2;height:861" coordorigin="3075,2104" coordsize="2,861">
              <v:shape style="position:absolute;left:3075;top:2104;width:2;height:861" coordorigin="3075,2104" coordsize="0,861" path="m3075,2966l3075,2104e" filled="f" stroked="t" strokeweight="1.073939pt" strokecolor="#5B5B5B">
                <v:path arrowok="t"/>
              </v:shape>
            </v:group>
            <v:group style="position:absolute;left:4826;top:1171;width:2;height:1802" coordorigin="4826,1171" coordsize="2,1802">
              <v:shape style="position:absolute;left:4826;top:1171;width:2;height:1802" coordorigin="4826,1171" coordsize="0,1802" path="m4826,2973l4826,1171e" filled="f" stroked="t" strokeweight=".715959pt" strokecolor="#4B4B4B">
                <v:path arrowok="t"/>
              </v:shape>
            </v:group>
            <v:group style="position:absolute;left:6537;top:2133;width:2;height:833" coordorigin="6537,2133" coordsize="2,833">
              <v:shape style="position:absolute;left:6537;top:2133;width:2;height:833" coordorigin="6537,2133" coordsize="0,833" path="m6537,2966l6537,2133e" filled="f" stroked="t" strokeweight="2.147877pt" strokecolor="#5B5B5B">
                <v:path arrowok="t"/>
              </v:shape>
            </v:group>
            <v:group style="position:absolute;left:10224;top:2140;width:2;height:826" coordorigin="10224,2140" coordsize="2,826">
              <v:shape style="position:absolute;left:10224;top:2140;width:2;height:826" coordorigin="10224,2140" coordsize="0,826" path="m10224,2966l10224,2140e" filled="f" stroked="t" strokeweight=".715959pt" strokecolor="#808080">
                <v:path arrowok="t"/>
              </v:shape>
            </v:group>
            <v:group style="position:absolute;left:2320;top:2557;width:3250;height:2" coordorigin="2320,2557" coordsize="3250,2">
              <v:shape style="position:absolute;left:2320;top:2557;width:3250;height:2" coordorigin="2320,2557" coordsize="3250,0" path="m2320,2557l5570,2557e" filled="f" stroked="t" strokeweight=".715959pt" strokecolor="#606060">
                <v:path arrowok="t"/>
              </v:shape>
            </v:group>
            <v:group style="position:absolute;left:6508;top:2449;width:394;height:2" coordorigin="6508,2449" coordsize="394,2">
              <v:shape style="position:absolute;left:6508;top:2449;width:394;height:2" coordorigin="6508,2449" coordsize="394,0" path="m6508,2449l6902,2449e" filled="f" stroked="t" strokeweight=".715959pt" strokecolor="#878787">
                <v:path arrowok="t"/>
              </v:shape>
            </v:group>
            <v:group style="position:absolute;left:6580;top:2452;width:1360;height:2" coordorigin="6580,2452" coordsize="1360,2">
              <v:shape style="position:absolute;left:6580;top:2452;width:1360;height:2" coordorigin="6580,2452" coordsize="1360,0" path="m6580,2452l7940,2452e" filled="f" stroked="t" strokeweight=".35798pt" strokecolor="#707070">
                <v:path arrowok="t"/>
              </v:shape>
            </v:group>
            <v:group style="position:absolute;left:1561;top:2553;width:322;height:2" coordorigin="1561,2553" coordsize="322,2">
              <v:shape style="position:absolute;left:1561;top:2553;width:322;height:2" coordorigin="1561,2553" coordsize="322,0" path="m1561,2553l1883,2553e" filled="f" stroked="t" strokeweight=".35798pt" strokecolor="#3F3F3F">
                <v:path arrowok="t"/>
              </v:shape>
            </v:group>
            <v:group style="position:absolute;left:1847;top:2528;width:630;height:2" coordorigin="1847,2528" coordsize="630,2">
              <v:shape style="position:absolute;left:1847;top:2528;width:630;height:2" coordorigin="1847,2528" coordsize="630,0" path="m1847,2528l2477,2528e" filled="f" stroked="t" strokeweight=".715959pt" strokecolor="#000000">
                <v:path arrowok="t"/>
              </v:shape>
            </v:group>
            <v:group style="position:absolute;left:4095;top:2528;width:329;height:2" coordorigin="4095,2528" coordsize="329,2">
              <v:shape style="position:absolute;left:4095;top:2528;width:329;height:2" coordorigin="4095,2528" coordsize="329,0" path="m4095,2528l4425,2528e" filled="f" stroked="t" strokeweight=".715959pt" strokecolor="#A0A0A0">
                <v:path arrowok="t"/>
              </v:shape>
            </v:group>
            <v:group style="position:absolute;left:5534;top:2528;width:322;height:2" coordorigin="5534,2528" coordsize="322,2">
              <v:shape style="position:absolute;left:5534;top:2528;width:322;height:2" coordorigin="5534,2528" coordsize="322,0" path="m5534,2528l5857,2528e" filled="f" stroked="t" strokeweight=".715959pt" strokecolor="#A0A0A0">
                <v:path arrowok="t"/>
              </v:shape>
            </v:group>
            <v:group style="position:absolute;left:5821;top:2557;width:752;height:2" coordorigin="5821,2557" coordsize="752,2">
              <v:shape style="position:absolute;left:5821;top:2557;width:752;height:2" coordorigin="5821,2557" coordsize="752,0" path="m5821,2557l6573,2557e" filled="f" stroked="t" strokeweight=".715959pt" strokecolor="#646464">
                <v:path arrowok="t"/>
              </v:shape>
            </v:group>
            <v:group style="position:absolute;left:1554;top:2959;width:8663;height:2" coordorigin="1554,2959" coordsize="8663,2">
              <v:shape style="position:absolute;left:1554;top:2959;width:8663;height:2" coordorigin="1554,2959" coordsize="8663,0" path="m1554,2959l10217,2959e" filled="f" stroked="t" strokeweight=".715959pt" strokecolor="#575757">
                <v:path arrowok="t"/>
              </v:shape>
            </v:group>
            <v:group style="position:absolute;left:7936;top:1688;width:2;height:287" coordorigin="7936,1688" coordsize="2,287">
              <v:shape style="position:absolute;left:7936;top:1688;width:2;height:287" coordorigin="7936,1688" coordsize="0,287" path="m7936,1975l7936,1688e" filled="f" stroked="t" strokeweight="1.073939pt" strokecolor="#343434">
                <v:path arrowok="t"/>
              </v:shape>
            </v:group>
            <v:group style="position:absolute;left:6866;top:2140;width:1067;height:2" coordorigin="6866,2140" coordsize="1067,2">
              <v:shape style="position:absolute;left:6866;top:2140;width:1067;height:2" coordorigin="6866,2140" coordsize="1067,0" path="m6866,2140l7933,2140e" filled="f" stroked="t" strokeweight=".35798pt" strokecolor="#484848">
                <v:path arrowok="t"/>
              </v:shape>
            </v:group>
            <v:group style="position:absolute;left:7933;top:101;width:2;height:2871" coordorigin="7933,101" coordsize="2,2871">
              <v:shape style="position:absolute;left:7933;top:101;width:2;height:2871" coordorigin="7933,101" coordsize="0,2871" path="m7933,2973l7933,101e" filled="f" stroked="t" strokeweight="1.073939pt" strokecolor="#484848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Rr/L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6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-12"/>
          <w:w w:val="100"/>
          <w:u w:val="single" w:color="7C7C7C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9"/>
          <w:u w:val="single" w:color="7C7C7C"/>
          <w:position w:val="1"/>
        </w:rPr>
        <w:t>PLAZH/13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-3"/>
          <w:w w:val="109"/>
          <w:u w:val="single" w:color="7C7C7C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9"/>
          <w:u w:val="single" w:color="7C7C7C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9"/>
          <w:u w:val="single" w:color="7C7C7C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9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9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P/G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B5B5B5"/>
          <w:spacing w:val="0"/>
          <w:w w:val="204"/>
          <w:position w:val="-6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B5B5B5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B5B5B5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0"/>
        </w:rPr>
        <w:t>SH...:!_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352"/>
          <w:position w:val="0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73"/>
          <w:w w:val="352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95"/>
          <w:position w:val="0"/>
        </w:rPr>
        <w:t>Ap_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94"/>
          <w:position w:val="-4"/>
        </w:rPr>
        <w:t>Pe&lt;shkrim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0"/>
          <w:w w:val="94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4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83"/>
          <w:position w:val="-4"/>
        </w:rPr>
        <w:t>vC&lt;;ant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4"/>
          <w:w w:val="83"/>
          <w:position w:val="-4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218"/>
          <w:position w:val="-4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48" w:right="-20"/>
        <w:jc w:val="left"/>
        <w:tabs>
          <w:tab w:pos="67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1"/>
        </w:rPr>
        <w:t>SEKSION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7"/>
          <w:w w:val="11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1"/>
        </w:rPr>
        <w:t>PERSHKRIMIT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PASURISE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5"/>
          <w:position w:val="1"/>
        </w:rPr>
        <w:t>21769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35" w:after="0" w:line="240" w:lineRule="auto"/>
        <w:ind w:left="291" w:right="-20"/>
        <w:jc w:val="left"/>
        <w:tabs>
          <w:tab w:pos="29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151.067368pt;margin-top:9.360791pt;width:56.38178pt;height:.716432pt;mso-position-horizontal-relative:page;mso-position-vertical-relative:paragraph;z-index:-2385" coordorigin="3021,187" coordsize="1128,14">
            <v:group style="position:absolute;left:3029;top:194;width:236;height:2" coordorigin="3029,194" coordsize="236,2">
              <v:shape style="position:absolute;left:3029;top:194;width:236;height:2" coordorigin="3029,194" coordsize="236,0" path="m3029,194l3265,194e" filled="f" stroked="t" strokeweight=".715959pt" strokecolor="#8C8C8C">
                <v:path arrowok="t"/>
              </v:shape>
            </v:group>
            <v:group style="position:absolute;left:3207;top:198;width:938;height:2" coordorigin="3207,198" coordsize="938,2">
              <v:shape style="position:absolute;left:3207;top:198;width:938;height:2" coordorigin="3207,198" coordsize="938,0" path="m3207,198l4145,198e" filled="f" stroked="t" strokeweight=".35798pt" strokecolor="#6B6B6B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Lloji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3"/>
          <w:position w:val="1"/>
        </w:rPr>
        <w:t>Pasur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3"/>
          <w:u w:val="single" w:color="000000"/>
          <w:position w:val="1"/>
        </w:rPr>
        <w:t>is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3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2"/>
          <w:w w:val="103"/>
          <w:u w:val="single" w:color="000000"/>
          <w:position w:val="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2"/>
          <w:w w:val="103"/>
          <w:u w:val="single" w:color="0000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2"/>
          <w:w w:val="103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2"/>
          <w:w w:val="103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1"/>
          <w:w w:val="160"/>
          <w:position w:val="1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2"/>
          <w:position w:val="1"/>
        </w:rPr>
        <w:t>TRLJALL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Brenda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3"/>
          <w:w w:val="94"/>
          <w:position w:val="1"/>
        </w:rPr>
        <w:t>V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7"/>
          <w:w w:val="153"/>
          <w:position w:val="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7"/>
          <w:w w:val="92"/>
          <w:position w:val="1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10"/>
          <w:w w:val="153"/>
          <w:position w:val="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4"/>
          <w:w w:val="91"/>
          <w:position w:val="1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02"/>
          <w:position w:val="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51"/>
          <w:position w:val="1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0"/>
          <w:w w:val="168"/>
          <w:position w:val="1"/>
        </w:rPr>
        <w:t>ro_</w:t>
      </w:r>
      <w:r>
        <w:rPr>
          <w:rFonts w:ascii="Times New Roman" w:hAnsi="Times New Roman" w:cs="Times New Roman" w:eastAsia="Times New Roman"/>
          <w:sz w:val="16"/>
          <w:szCs w:val="16"/>
          <w:color w:val="676767"/>
          <w:spacing w:val="38"/>
          <w:w w:val="168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0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5"/>
          <w:position w:val="0"/>
        </w:rPr>
        <w:t>:PL.RREG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157" w:lineRule="exact"/>
        <w:ind w:left="312" w:right="-20"/>
        <w:jc w:val="left"/>
        <w:tabs>
          <w:tab w:pos="1940" w:val="left"/>
          <w:tab w:pos="36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6"/>
          <w:w w:val="100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Totale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1"/>
        </w:rPr>
        <w:t>Pasuris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7"/>
          <w:w w:val="10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B5B5B5"/>
          <w:spacing w:val="0"/>
          <w:w w:val="15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5B5B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B5B5B5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Sip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Total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>Trual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6"/>
          <w:position w:val="0"/>
        </w:rPr>
        <w:t>Si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20"/>
          <w:w w:val="107"/>
          <w:position w:val="0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53"/>
          <w:position w:val="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-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Trual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8C8C8C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1"/>
        </w:rPr>
        <w:t>Ndertesl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</w:sectPr>
      </w:pPr>
      <w:rPr/>
    </w:p>
    <w:p>
      <w:pPr>
        <w:spacing w:before="52" w:after="0" w:line="139" w:lineRule="exact"/>
        <w:ind w:left="327" w:right="-65"/>
        <w:jc w:val="left"/>
        <w:tabs>
          <w:tab w:pos="12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2"/>
          <w:szCs w:val="12"/>
          <w:color w:val="676767"/>
          <w:spacing w:val="0"/>
          <w:w w:val="158"/>
          <w:position w:val="-4"/>
        </w:rPr>
        <w:t>I.</w:t>
      </w:r>
      <w:r>
        <w:rPr>
          <w:rFonts w:ascii="Arial" w:hAnsi="Arial" w:cs="Arial" w:eastAsia="Arial"/>
          <w:sz w:val="12"/>
          <w:szCs w:val="12"/>
          <w:color w:val="676767"/>
          <w:spacing w:val="-22"/>
          <w:w w:val="158"/>
          <w:position w:val="-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-22"/>
          <w:w w:val="158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58"/>
          <w:u w:val="single" w:color="575757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8"/>
          <w:w w:val="158"/>
          <w:u w:val="single" w:color="575757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u w:val="single" w:color="575757"/>
          <w:position w:val="-2"/>
        </w:rPr>
        <w:t>1.00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5"/>
          <w:w w:val="100"/>
          <w:u w:val="single" w:color="575757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u w:val="single" w:color="575757"/>
          <w:position w:val="-2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u w:val="single" w:color="575757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4"/>
          <w:szCs w:val="14"/>
          <w:color w:val="383838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33"/>
          <w:position w:val="-5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81" w:after="0" w:line="110" w:lineRule="exact"/>
        <w:ind w:right="-64"/>
        <w:jc w:val="left"/>
        <w:tabs>
          <w:tab w:pos="960" w:val="left"/>
        </w:tabs>
        <w:rPr>
          <w:rFonts w:ascii="Arial" w:hAnsi="Arial" w:cs="Arial" w:eastAsia="Arial"/>
          <w:sz w:val="8"/>
          <w:szCs w:val="8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676767"/>
          <w:spacing w:val="0"/>
          <w:w w:val="174"/>
          <w:position w:val="-4"/>
        </w:rPr>
        <w:t>I.</w:t>
      </w:r>
      <w:r>
        <w:rPr>
          <w:rFonts w:ascii="Arial" w:hAnsi="Arial" w:cs="Arial" w:eastAsia="Arial"/>
          <w:sz w:val="12"/>
          <w:szCs w:val="12"/>
          <w:color w:val="676767"/>
          <w:spacing w:val="-25"/>
          <w:w w:val="174"/>
          <w:position w:val="-4"/>
        </w:rPr>
        <w:t> </w:t>
      </w:r>
      <w:r>
        <w:rPr>
          <w:rFonts w:ascii="Arial" w:hAnsi="Arial" w:cs="Arial" w:eastAsia="Arial"/>
          <w:sz w:val="12"/>
          <w:szCs w:val="12"/>
          <w:color w:val="676767"/>
          <w:spacing w:val="-25"/>
          <w:w w:val="174"/>
          <w:u w:val="single" w:color="4F4F4F"/>
          <w:position w:val="-4"/>
        </w:rPr>
        <w:t> </w:t>
      </w:r>
      <w:r>
        <w:rPr>
          <w:rFonts w:ascii="Arial" w:hAnsi="Arial" w:cs="Arial" w:eastAsia="Arial"/>
          <w:sz w:val="12"/>
          <w:szCs w:val="12"/>
          <w:color w:val="676767"/>
          <w:spacing w:val="0"/>
          <w:w w:val="100"/>
          <w:u w:val="single" w:color="4F4F4F"/>
          <w:position w:val="-4"/>
        </w:rPr>
        <w:tab/>
      </w:r>
      <w:r>
        <w:rPr>
          <w:rFonts w:ascii="Arial" w:hAnsi="Arial" w:cs="Arial" w:eastAsia="Arial"/>
          <w:sz w:val="12"/>
          <w:szCs w:val="12"/>
          <w:color w:val="676767"/>
          <w:spacing w:val="0"/>
          <w:w w:val="100"/>
          <w:u w:val="single" w:color="4F4F4F"/>
          <w:position w:val="-4"/>
        </w:rPr>
      </w:r>
      <w:r>
        <w:rPr>
          <w:rFonts w:ascii="Arial" w:hAnsi="Arial" w:cs="Arial" w:eastAsia="Arial"/>
          <w:sz w:val="12"/>
          <w:szCs w:val="12"/>
          <w:color w:val="676767"/>
          <w:spacing w:val="0"/>
          <w:w w:val="100"/>
          <w:position w:val="-4"/>
        </w:rPr>
      </w:r>
      <w:r>
        <w:rPr>
          <w:rFonts w:ascii="Arial" w:hAnsi="Arial" w:cs="Arial" w:eastAsia="Arial"/>
          <w:sz w:val="12"/>
          <w:szCs w:val="12"/>
          <w:color w:val="676767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93"/>
          <w:position w:val="-6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0"/>
          <w:w w:val="100"/>
          <w:position w:val="-6"/>
        </w:rPr>
        <w:t> </w:t>
      </w:r>
      <w:r>
        <w:rPr>
          <w:rFonts w:ascii="Arial" w:hAnsi="Arial" w:cs="Arial" w:eastAsia="Arial"/>
          <w:sz w:val="8"/>
          <w:szCs w:val="8"/>
          <w:color w:val="7B7B7B"/>
          <w:spacing w:val="0"/>
          <w:w w:val="600"/>
          <w:position w:val="2"/>
        </w:rPr>
        <w:t>l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73" w:after="0" w:line="118" w:lineRule="exact"/>
        <w:ind w:right="-20"/>
        <w:jc w:val="left"/>
        <w:tabs>
          <w:tab w:pos="9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40"/>
          <w:position w:val="-4"/>
        </w:rPr>
        <w:t>I.</w:t>
      </w:r>
      <w:r>
        <w:rPr>
          <w:rFonts w:ascii="Arial" w:hAnsi="Arial" w:cs="Arial" w:eastAsia="Arial"/>
          <w:sz w:val="12"/>
          <w:szCs w:val="12"/>
          <w:color w:val="4F4F4F"/>
          <w:spacing w:val="21"/>
          <w:w w:val="140"/>
          <w:position w:val="-4"/>
        </w:rPr>
        <w:t> </w:t>
      </w:r>
      <w:r>
        <w:rPr>
          <w:rFonts w:ascii="Arial" w:hAnsi="Arial" w:cs="Arial" w:eastAsia="Arial"/>
          <w:sz w:val="12"/>
          <w:szCs w:val="12"/>
          <w:color w:val="4F4F4F"/>
          <w:spacing w:val="-13"/>
          <w:w w:val="140"/>
          <w:u w:val="single" w:color="646464"/>
          <w:position w:val="-4"/>
        </w:rPr>
        <w:t> 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u w:val="single" w:color="646464"/>
          <w:position w:val="-4"/>
        </w:rPr>
        <w:tab/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u w:val="single" w:color="646464"/>
          <w:position w:val="-4"/>
        </w:rPr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-4"/>
        </w:rPr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40"/>
          <w:position w:val="-3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3" w:equalWidth="0">
            <w:col w:w="1453" w:space="549"/>
            <w:col w:w="1211" w:space="536"/>
            <w:col w:w="5171"/>
          </w:cols>
        </w:sectPr>
      </w:pPr>
      <w:rPr/>
    </w:p>
    <w:p>
      <w:pPr>
        <w:spacing w:before="0" w:after="0" w:line="225" w:lineRule="exact"/>
        <w:ind w:left="305" w:right="-20"/>
        <w:jc w:val="left"/>
        <w:tabs>
          <w:tab w:pos="1980" w:val="left"/>
          <w:tab w:pos="2760" w:val="left"/>
          <w:tab w:pos="3100" w:val="left"/>
          <w:tab w:pos="3740" w:val="left"/>
          <w:tab w:pos="4200" w:val="left"/>
          <w:tab w:pos="4520" w:val="left"/>
          <w:tab w:pos="568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u w:val="single" w:color="545454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u w:val="single" w:color="545454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u w:val="single" w:color="545454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u w:val="single" w:color="5B5B5B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u w:val="single" w:color="5B5B5B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u w:val="single" w:color="5B5B5B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5"/>
          <w:szCs w:val="15"/>
          <w:color w:val="4F4F4F"/>
          <w:spacing w:val="0"/>
          <w:w w:val="107"/>
          <w:position w:val="6"/>
        </w:rPr>
        <w:t>fAl.LAI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</w:sectPr>
      </w:pPr>
      <w:rPr/>
    </w:p>
    <w:p>
      <w:pPr>
        <w:spacing w:before="47" w:after="0" w:line="138" w:lineRule="exact"/>
        <w:ind w:left="312" w:right="-397"/>
        <w:jc w:val="left"/>
        <w:tabs>
          <w:tab w:pos="12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"/>
          <w:w w:val="101"/>
          <w:position w:val="-3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2"/>
          <w:position w:val="-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5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5"/>
          <w:w w:val="1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  <w:u w:val="single" w:color="6B6B6B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  <w:u w:val="single" w:color="6B6B6B"/>
          <w:position w:val="-4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  <w:u w:val="single" w:color="6B6B6B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7"/>
          <w:position w:val="-1"/>
        </w:rPr>
        <w:t>346.00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4" w:after="0" w:line="181" w:lineRule="exact"/>
        <w:ind w:right="-20"/>
        <w:jc w:val="left"/>
        <w:tabs>
          <w:tab w:pos="700" w:val="left"/>
          <w:tab w:pos="1680" w:val="left"/>
          <w:tab w:pos="2420" w:val="left"/>
          <w:tab w:pos="3440" w:val="left"/>
          <w:tab w:pos="41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383838"/>
          <w:position w:val="-5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-24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278"/>
          <w:position w:val="-5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-1"/>
          <w:w w:val="100"/>
          <w:position w:val="-5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position w:val="-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31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3"/>
          <w:w w:val="100"/>
          <w:u w:val="single" w:color="707070"/>
          <w:position w:val="-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u w:val="single" w:color="707070"/>
          <w:position w:val="-5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u w:val="single" w:color="707070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7B7B7B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26"/>
          <w:position w:val="-5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40"/>
          <w:w w:val="126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-11"/>
          <w:w w:val="126"/>
          <w:position w:val="-3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0"/>
          <w:w w:val="126"/>
          <w:position w:val="-3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22"/>
          <w:w w:val="126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-6"/>
          <w:w w:val="126"/>
          <w:u w:val="single" w:color="646464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0"/>
          <w:w w:val="126"/>
          <w:u w:val="single" w:color="646464"/>
          <w:position w:val="-3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0"/>
          <w:w w:val="126"/>
          <w:u w:val="single" w:color="646464"/>
          <w:position w:val="-3"/>
        </w:rPr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0"/>
          <w:w w:val="126"/>
          <w:position w:val="-3"/>
        </w:rPr>
      </w:r>
      <w:r>
        <w:rPr>
          <w:rFonts w:ascii="Times New Roman" w:hAnsi="Times New Roman" w:cs="Times New Roman" w:eastAsia="Times New Roman"/>
          <w:sz w:val="14"/>
          <w:szCs w:val="14"/>
          <w:color w:val="8C8C8C"/>
          <w:spacing w:val="0"/>
          <w:w w:val="126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26"/>
          <w:position w:val="-4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5"/>
          <w:w w:val="126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2"/>
        </w:rPr>
        <w:t>Kuota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1"/>
          <w:position w:val="2"/>
        </w:rPr>
        <w:t>pjes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-5"/>
          <w:w w:val="101"/>
          <w:position w:val="2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4"/>
          <w:position w:val="2"/>
        </w:rPr>
        <w:t>arrie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1"/>
          <w:w w:val="105"/>
          <w:position w:val="2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51"/>
          <w:position w:val="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2" w:equalWidth="0">
            <w:col w:w="953" w:space="333"/>
            <w:col w:w="7634"/>
          </w:cols>
        </w:sectPr>
      </w:pPr>
      <w:rPr/>
    </w:p>
    <w:p>
      <w:pPr>
        <w:spacing w:before="0" w:after="0" w:line="218" w:lineRule="exact"/>
        <w:ind w:left="298" w:right="-20"/>
        <w:jc w:val="left"/>
        <w:tabs>
          <w:tab w:pos="1980" w:val="left"/>
          <w:tab w:pos="3740" w:val="left"/>
          <w:tab w:pos="588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LN2011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22"/>
          <w:position w:val="6"/>
        </w:rPr>
        <w:t>•;.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0" w:after="0" w:line="271" w:lineRule="auto"/>
        <w:ind w:left="298" w:right="2345" w:firstLine="14"/>
        <w:jc w:val="left"/>
        <w:tabs>
          <w:tab w:pos="1260" w:val="left"/>
          <w:tab w:pos="1980" w:val="left"/>
          <w:tab w:pos="2960" w:val="left"/>
          <w:tab w:pos="3720" w:val="left"/>
          <w:tab w:pos="4720" w:val="left"/>
          <w:tab w:pos="53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21"/>
          <w:w w:val="137"/>
          <w:position w:val="-5"/>
        </w:rPr>
        <w:t>3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7"/>
          <w:position w:val="-5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7"/>
          <w:w w:val="137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7"/>
          <w:w w:val="137"/>
          <w:u w:val="single" w:color="60606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7"/>
          <w:u w:val="single" w:color="60606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7"/>
          <w:u w:val="single" w:color="60606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7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7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37"/>
          <w:position w:val="-6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6"/>
        </w:rPr>
        <w:t>3.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1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6"/>
          <w:w w:val="100"/>
          <w:u w:val="single" w:color="707070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u w:val="single" w:color="707070"/>
          <w:position w:val="-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u w:val="single" w:color="70707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1"/>
          <w:w w:val="100"/>
          <w:position w:val="-6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389"/>
          <w:position w:val="-6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1"/>
          <w:w w:val="132"/>
          <w:position w:val="-5"/>
        </w:rPr>
        <w:t>3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2"/>
          <w:position w:val="-5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2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6"/>
          <w:w w:val="132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6"/>
          <w:w w:val="132"/>
          <w:u w:val="single" w:color="60606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2"/>
          <w:u w:val="single" w:color="60606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2"/>
          <w:u w:val="single" w:color="60606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2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2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32"/>
          <w:position w:val="-5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7"/>
          <w:w w:val="132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0"/>
        </w:rPr>
        <w:t>Nr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Pasurise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4"/>
          <w:position w:val="0"/>
        </w:rPr>
        <w:t>(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3"/>
          <w:position w:val="0"/>
        </w:rPr>
        <w:t>pallat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8"/>
          <w:w w:val="104"/>
          <w:position w:val="0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201"/>
          <w:position w:val="0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201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96"/>
          <w:position w:val="0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3"/>
          <w:w w:val="97"/>
          <w:position w:val="0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204"/>
          <w:position w:val="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1" w:after="0" w:line="264" w:lineRule="auto"/>
        <w:ind w:left="298" w:right="2468" w:firstLine="7"/>
        <w:jc w:val="left"/>
        <w:tabs>
          <w:tab w:pos="1260" w:val="left"/>
          <w:tab w:pos="1960" w:val="left"/>
          <w:tab w:pos="2960" w:val="left"/>
          <w:tab w:pos="3720" w:val="left"/>
          <w:tab w:pos="4720" w:val="left"/>
          <w:tab w:pos="5300" w:val="left"/>
          <w:tab w:pos="5840" w:val="left"/>
          <w:tab w:pos="638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4"/>
          <w:w w:val="120"/>
          <w:position w:val="1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221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u w:val="single" w:color="90909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u w:val="single" w:color="90909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u w:val="single" w:color="90909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1"/>
          <w:w w:val="138"/>
          <w:position w:val="1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38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24"/>
          <w:w w:val="138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-9"/>
          <w:w w:val="138"/>
          <w:u w:val="single" w:color="70707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38"/>
          <w:u w:val="single" w:color="70707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38"/>
          <w:u w:val="single" w:color="70707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38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A3A3A3"/>
          <w:spacing w:val="0"/>
          <w:w w:val="138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38"/>
          <w:position w:val="0"/>
        </w:rPr>
        <w:t>m'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9"/>
          <w:w w:val="138"/>
          <w:position w:val="1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8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8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9"/>
          <w:w w:val="138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-11"/>
          <w:w w:val="138"/>
          <w:u w:val="single" w:color="747474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8"/>
          <w:u w:val="single" w:color="747474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8"/>
          <w:u w:val="single" w:color="747474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8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8C8C8C"/>
          <w:spacing w:val="0"/>
          <w:w w:val="138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334"/>
          <w:position w:val="1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1"/>
          <w:position w:val="4"/>
        </w:rPr>
        <w:t>Vo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11"/>
          <w:w w:val="100"/>
          <w:position w:val="4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53"/>
          <w:position w:val="4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1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u w:val="single" w:color="666666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u w:val="single" w:color="666666"/>
          <w:position w:val="4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u w:val="single" w:color="666666"/>
          <w:position w:val="4"/>
        </w:rPr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1"/>
          <w:position w:val="6"/>
        </w:rPr>
        <w:t>Faq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8"/>
          <w:w w:val="101"/>
          <w:position w:val="6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15"/>
          <w:w w:val="153"/>
          <w:position w:val="6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-15"/>
          <w:w w:val="100"/>
          <w:position w:val="6"/>
        </w:rPr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u w:val="single" w:color="A2A2A2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u w:val="single" w:color="A2A2A2"/>
          <w:position w:val="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u w:val="single" w:color="A2A2A2"/>
          <w:position w:val="6"/>
        </w:rPr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13"/>
          <w:szCs w:val="13"/>
          <w:color w:val="A3A3A3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96"/>
          <w:position w:val="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61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2"/>
          <w:position w:val="1"/>
        </w:rPr>
        <w:t>Ref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47" w:lineRule="exact"/>
        <w:ind w:left="212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73.74379pt;margin-top:7.505946pt;width:440.314858pt;height:386.200399pt;mso-position-horizontal-relative:page;mso-position-vertical-relative:paragraph;z-index:-2387" coordorigin="1475,150" coordsize="8806,7724">
            <v:shape style="position:absolute;left:1742;top:646;width:1094;height:158" type="#_x0000_t75">
              <v:imagedata r:id="rId28" o:title=""/>
            </v:shape>
            <v:group style="position:absolute;left:1504;top:200;width:8763;height:2" coordorigin="1504,200" coordsize="8763,2">
              <v:shape style="position:absolute;left:1504;top:200;width:8763;height:2" coordorigin="1504,200" coordsize="8763,0" path="m1504,200l10267,200e" filled="f" stroked="t" strokeweight="1.431918pt" strokecolor="#575757">
                <v:path arrowok="t"/>
              </v:shape>
            </v:group>
            <v:group style="position:absolute;left:1532;top:164;width:2;height:7695" coordorigin="1532,164" coordsize="2,7695">
              <v:shape style="position:absolute;left:1532;top:164;width:2;height:7695" coordorigin="1532,164" coordsize="0,7695" path="m1532,7860l1532,164e" filled="f" stroked="t" strokeweight="1.431918pt" strokecolor="#5B5B5B">
                <v:path arrowok="t"/>
              </v:shape>
            </v:group>
            <v:group style="position:absolute;left:2234;top:179;width:2;height:7674" coordorigin="2234,179" coordsize="2,7674">
              <v:shape style="position:absolute;left:2234;top:179;width:2;height:7674" coordorigin="2234,179" coordsize="0,7674" path="m2234,7853l2234,179e" filled="f" stroked="t" strokeweight=".715959pt" strokecolor="#575757">
                <v:path arrowok="t"/>
              </v:shape>
            </v:group>
            <v:group style="position:absolute;left:2896;top:179;width:2;height:7674" coordorigin="2896,179" coordsize="2,7674">
              <v:shape style="position:absolute;left:2896;top:179;width:2;height:7674" coordorigin="2896,179" coordsize="0,7674" path="m2896,7853l2896,179e" filled="f" stroked="t" strokeweight=".715959pt" strokecolor="#4F4F4F">
                <v:path arrowok="t"/>
              </v:shape>
            </v:group>
            <v:group style="position:absolute;left:4675;top:186;width:2;height:7674" coordorigin="4675,186" coordsize="2,7674">
              <v:shape style="position:absolute;left:4675;top:186;width:2;height:7674" coordorigin="4675,186" coordsize="0,7674" path="m4675,7860l4675,186e" filled="f" stroked="t" strokeweight=".715959pt" strokecolor="#575757">
                <v:path arrowok="t"/>
              </v:shape>
              <v:shape style="position:absolute;left:4853;top:646;width:4457;height:194" type="#_x0000_t75">
                <v:imagedata r:id="rId29" o:title=""/>
              </v:shape>
            </v:group>
            <v:group style="position:absolute;left:5302;top:186;width:2;height:7674" coordorigin="5302,186" coordsize="2,7674">
              <v:shape style="position:absolute;left:5302;top:186;width:2;height:7674" coordorigin="5302,186" coordsize="0,7674" path="m5302,7860l5302,186e" filled="f" stroked="t" strokeweight=".715959pt" strokecolor="#545454">
                <v:path arrowok="t"/>
              </v:shape>
            </v:group>
            <v:group style="position:absolute;left:5660;top:186;width:2;height:7667" coordorigin="5660,186" coordsize="2,7667">
              <v:shape style="position:absolute;left:5660;top:186;width:2;height:7667" coordorigin="5660,186" coordsize="0,7667" path="m5660,7853l5660,186e" filled="f" stroked="t" strokeweight=".715959pt" strokecolor="#545757">
                <v:path arrowok="t"/>
              </v:shape>
            </v:group>
            <v:group style="position:absolute;left:7056;top:186;width:2;height:7667" coordorigin="7056,186" coordsize="2,7667">
              <v:shape style="position:absolute;left:7056;top:186;width:2;height:7667" coordorigin="7056,186" coordsize="0,7667" path="m7056,7853l7056,186e" filled="f" stroked="t" strokeweight=".715959pt" strokecolor="#545454">
                <v:path arrowok="t"/>
              </v:shape>
            </v:group>
            <v:group style="position:absolute;left:7697;top:186;width:2;height:7674" coordorigin="7697,186" coordsize="2,7674">
              <v:shape style="position:absolute;left:7697;top:186;width:2;height:7674" coordorigin="7697,186" coordsize="0,7674" path="m7697,7860l7697,186e" filled="f" stroked="t" strokeweight=".715959pt" strokecolor="#57575B">
                <v:path arrowok="t"/>
              </v:shape>
            </v:group>
            <v:group style="position:absolute;left:8552;top:186;width:2;height:7674" coordorigin="8552,186" coordsize="2,7674">
              <v:shape style="position:absolute;left:8552;top:186;width:2;height:7674" coordorigin="8552,186" coordsize="0,7674" path="m8552,7860l8552,186e" filled="f" stroked="t" strokeweight=".715959pt" strokecolor="#545454">
                <v:path arrowok="t"/>
              </v:shape>
            </v:group>
            <v:group style="position:absolute;left:9261;top:186;width:2;height:7674" coordorigin="9261,186" coordsize="2,7674">
              <v:shape style="position:absolute;left:9261;top:186;width:2;height:7674" coordorigin="9261,186" coordsize="0,7674" path="m9261,7860l9261,186e" filled="f" stroked="t" strokeweight="1.073939pt" strokecolor="#545454">
                <v:path arrowok="t"/>
              </v:shape>
            </v:group>
            <v:group style="position:absolute;left:10217;top:164;width:2;height:7695" coordorigin="10217,164" coordsize="2,7695">
              <v:shape style="position:absolute;left:10217;top:164;width:2;height:7695" coordorigin="10217,164" coordsize="0,7695" path="m10217,7860l10217,164e" filled="f" stroked="t" strokeweight="1.431918pt" strokecolor="#676767">
                <v:path arrowok="t"/>
              </v:shape>
            </v:group>
            <v:group style="position:absolute;left:1518;top:617;width:8699;height:2" coordorigin="1518,617" coordsize="8699,2">
              <v:shape style="position:absolute;left:1518;top:617;width:8699;height:2" coordorigin="1518,617" coordsize="8699,0" path="m1518,617l10217,617e" filled="f" stroked="t" strokeweight=".35798pt" strokecolor="#707070">
                <v:path arrowok="t"/>
              </v:shape>
            </v:group>
            <v:group style="position:absolute;left:1489;top:7824;width:8778;height:2" coordorigin="1489,7824" coordsize="8778,2">
              <v:shape style="position:absolute;left:1489;top:7824;width:8778;height:2" coordorigin="1489,7824" coordsize="8778,0" path="m1489,7824l10267,7824e" filled="f" stroked="t" strokeweight="1.431918pt" strokecolor="#6B6B6B">
                <v:path arrowok="t"/>
              </v:shape>
            </v:group>
            <v:group style="position:absolute;left:2950;top:771;width:465;height:2" coordorigin="2950,771" coordsize="465,2">
              <v:shape style="position:absolute;left:2950;top:771;width:465;height:2" coordorigin="2950,771" coordsize="465,0" path="m2950,771l3415,771e" filled="f" stroked="t" strokeweight=".35798pt" strokecolor="#000000">
                <v:path arrowok="t"/>
              </v:shape>
            </v:group>
            <v:group style="position:absolute;left:3513;top:750;width:210;height:2" coordorigin="3513,750" coordsize="210,2">
              <v:shape style="position:absolute;left:3513;top:750;width:210;height:2" coordorigin="3513,750" coordsize="210,0" path="m3513,750l3724,750e" filled="f" stroked="t" strokeweight=".34650pt" strokecolor="#A2A2A2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11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16"/>
          <w:w w:val="11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1"/>
        </w:rPr>
        <w:t>SEKSJON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2"/>
          <w:w w:val="11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38383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9"/>
        </w:rPr>
        <w:t>PRONESISE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</w:sectPr>
      </w:pPr>
      <w:rPr/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98" w:right="-20"/>
        <w:jc w:val="left"/>
        <w:tabs>
          <w:tab w:pos="11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3"/>
          <w:w w:val="10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Dok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3" w:after="0" w:line="240" w:lineRule="auto"/>
        <w:ind w:left="957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0"/>
        </w:rPr>
        <w:t>Regjistrimi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62"/>
        <w:jc w:val="left"/>
        <w:tabs>
          <w:tab w:pos="580" w:val="left"/>
          <w:tab w:pos="1160" w:val="left"/>
          <w:tab w:pos="1980" w:val="left"/>
          <w:tab w:pos="24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1"/>
        </w:rPr>
        <w:t>Emri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Atesia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>Mbicmri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9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-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B7B7B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1/F/B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  <w:position w:val="1"/>
        </w:rPr>
        <w:t>Adrcsa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-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2"/>
          <w:position w:val="1"/>
        </w:rPr>
        <w:t>Pronarit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44" w:lineRule="exact"/>
        <w:ind w:left="1896" w:right="1514"/>
        <w:jc w:val="center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Pasap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34" w:after="0" w:line="124" w:lineRule="exact"/>
        <w:ind w:left="14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676767"/>
          <w:w w:val="98"/>
        </w:rPr>
        <w:t>SHTE</w:t>
      </w:r>
      <w:r>
        <w:rPr>
          <w:rFonts w:ascii="Arial" w:hAnsi="Arial" w:cs="Arial" w:eastAsia="Arial"/>
          <w:sz w:val="11"/>
          <w:szCs w:val="11"/>
          <w:color w:val="676767"/>
          <w:spacing w:val="-15"/>
          <w:w w:val="98"/>
        </w:rPr>
        <w:t>T</w:t>
      </w:r>
      <w:r>
        <w:rPr>
          <w:rFonts w:ascii="Arial" w:hAnsi="Arial" w:cs="Arial" w:eastAsia="Arial"/>
          <w:sz w:val="11"/>
          <w:szCs w:val="11"/>
          <w:color w:val="8C8C8C"/>
          <w:spacing w:val="0"/>
          <w:w w:val="157"/>
        </w:rPr>
        <w:t>_</w:t>
      </w:r>
      <w:r>
        <w:rPr>
          <w:rFonts w:ascii="Arial" w:hAnsi="Arial" w:cs="Arial" w:eastAsia="Arial"/>
          <w:sz w:val="11"/>
          <w:szCs w:val="11"/>
          <w:color w:val="8C8C8C"/>
          <w:spacing w:val="12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C4C4C4"/>
          <w:spacing w:val="0"/>
          <w:w w:val="259"/>
        </w:rPr>
        <w:t>.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62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Shurn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9"/>
        </w:rPr>
        <w:t>Ush.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" w:after="0" w:line="240" w:lineRule="auto"/>
        <w:ind w:left="50" w:right="-41"/>
        <w:jc w:val="left"/>
        <w:tabs>
          <w:tab w:pos="6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>Paguar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0"/>
        </w:rPr>
        <w:t>&lt;;:ertifikates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tabs>
          <w:tab w:pos="8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8"/>
        </w:rPr>
        <w:t>Shenime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1"/>
          <w:w w:val="10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676767"/>
          <w:spacing w:val="0"/>
          <w:w w:val="108"/>
        </w:rPr>
        <w:t>Firma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4" w:equalWidth="0">
            <w:col w:w="1556" w:space="60"/>
            <w:col w:w="3797" w:space="420"/>
            <w:col w:w="1295" w:space="230"/>
            <w:col w:w="1562"/>
          </w:cols>
        </w:sectPr>
      </w:pPr>
      <w:rPr/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68.374092pt;margin-top:81.360008pt;width:523.724096pt;height:33.840pt;mso-position-horizontal-relative:page;mso-position-vertical-relative:page;z-index:-2388" coordorigin="1367,1627" coordsize="10474,677">
            <v:shape style="position:absolute;left:1454;top:1627;width:446;height:677" type="#_x0000_t75">
              <v:imagedata r:id="rId30" o:title=""/>
            </v:shape>
            <v:group style="position:absolute;left:1375;top:2225;width:10460;height:2" coordorigin="1375,2225" coordsize="10460,2">
              <v:shape style="position:absolute;left:1375;top:2225;width:10460;height:2" coordorigin="1375,2225" coordsize="10460,0" path="m1375,2225l11835,2225e" filled="f" stroked="t" strokeweight=".715959pt" strokecolor="#282828">
                <v:path arrowok="t"/>
              </v:shape>
            </v:group>
            <w10:wrap type="none"/>
          </v:group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6" w:after="0" w:line="240" w:lineRule="auto"/>
        <w:ind w:left="255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0"/>
          <w:w w:val="100"/>
        </w:rPr>
        <w:t>Shemm:</w:t>
      </w:r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383838"/>
          <w:spacing w:val="4"/>
          <w:w w:val="96"/>
        </w:rPr>
        <w:t>K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96"/>
        </w:rPr>
        <w:t>ollo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2"/>
          <w:w w:val="96"/>
        </w:rPr>
        <w:t>n</w:t>
      </w:r>
      <w:r>
        <w:rPr>
          <w:rFonts w:ascii="Times New Roman" w:hAnsi="Times New Roman" w:cs="Times New Roman" w:eastAsia="Times New Roman"/>
          <w:sz w:val="11"/>
          <w:szCs w:val="11"/>
          <w:color w:val="8C8C8C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11"/>
          <w:szCs w:val="11"/>
          <w:color w:val="8C8C8C"/>
          <w:spacing w:val="-1"/>
          <w:w w:val="96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96"/>
        </w:rPr>
        <w:t>1/FIB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-7"/>
          <w:w w:val="96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trego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4F4F4F"/>
          <w:spacing w:val="0"/>
          <w:w w:val="69"/>
        </w:rPr>
        <w:t>I</w:t>
      </w:r>
      <w:r>
        <w:rPr>
          <w:rFonts w:ascii="Times New Roman" w:hAnsi="Times New Roman" w:cs="Times New Roman" w:eastAsia="Times New Roman"/>
          <w:sz w:val="11"/>
          <w:szCs w:val="11"/>
          <w:color w:val="4F4F4F"/>
          <w:spacing w:val="19"/>
          <w:w w:val="69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indivtd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perso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85"/>
        </w:rPr>
        <w:t>fiz.t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85"/>
        </w:rPr>
        <w:t>k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11"/>
          <w:szCs w:val="11"/>
          <w:color w:val="8C8C8C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7B7B7B"/>
          <w:spacing w:val="0"/>
          <w:w w:val="117"/>
        </w:rPr>
        <w:t>j</w:t>
      </w:r>
      <w:r>
        <w:rPr>
          <w:rFonts w:ascii="Times New Roman" w:hAnsi="Times New Roman" w:cs="Times New Roman" w:eastAsia="Times New Roman"/>
          <w:sz w:val="10"/>
          <w:szCs w:val="10"/>
          <w:color w:val="7B7B7B"/>
          <w:spacing w:val="-1"/>
          <w:w w:val="118"/>
        </w:rPr>
        <w:t>u</w:t>
      </w:r>
      <w:r>
        <w:rPr>
          <w:rFonts w:ascii="Times New Roman" w:hAnsi="Times New Roman" w:cs="Times New Roman" w:eastAsia="Times New Roman"/>
          <w:sz w:val="10"/>
          <w:szCs w:val="10"/>
          <w:color w:val="4F4F4F"/>
          <w:spacing w:val="0"/>
          <w:w w:val="111"/>
        </w:rPr>
        <w:t>nd1k,</w:t>
      </w:r>
      <w:r>
        <w:rPr>
          <w:rFonts w:ascii="Times New Roman" w:hAnsi="Times New Roman" w:cs="Times New Roman" w:eastAsia="Times New Roman"/>
          <w:sz w:val="10"/>
          <w:szCs w:val="10"/>
          <w:color w:val="4F4F4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A3A3A3"/>
          <w:spacing w:val="-1"/>
          <w:w w:val="241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2"/>
        </w:rPr>
        <w:t>perfaqesues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4"/>
          <w:w w:val="100"/>
        </w:rPr>
        <w:t> </w:t>
      </w:r>
      <w:r>
        <w:rPr>
          <w:rFonts w:ascii="Arial" w:hAnsi="Arial" w:cs="Arial" w:eastAsia="Arial"/>
          <w:sz w:val="7"/>
          <w:szCs w:val="7"/>
          <w:color w:val="676767"/>
          <w:spacing w:val="0"/>
          <w:w w:val="161"/>
        </w:rPr>
        <w:t>t</w:t>
      </w:r>
      <w:r>
        <w:rPr>
          <w:rFonts w:ascii="Arial" w:hAnsi="Arial" w:cs="Arial" w:eastAsia="Arial"/>
          <w:sz w:val="7"/>
          <w:szCs w:val="7"/>
          <w:color w:val="676767"/>
          <w:spacing w:val="-6"/>
          <w:w w:val="161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famiiJes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4F4F4F"/>
          <w:spacing w:val="0"/>
          <w:w w:val="153"/>
        </w:rPr>
        <w:t>8</w:t>
      </w:r>
      <w:r>
        <w:rPr>
          <w:rFonts w:ascii="Times New Roman" w:hAnsi="Times New Roman" w:cs="Times New Roman" w:eastAsia="Times New Roman"/>
          <w:sz w:val="11"/>
          <w:szCs w:val="11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0"/>
          <w:w w:val="129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7B7B7B"/>
          <w:spacing w:val="-13"/>
          <w:w w:val="129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bashkeprona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1"/>
          <w:szCs w:val="11"/>
          <w:color w:val="676767"/>
          <w:spacing w:val="-11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676767"/>
          <w:spacing w:val="-11"/>
          <w:w w:val="121"/>
        </w:rPr>
        <w:t>(</w:t>
      </w:r>
      <w:r>
        <w:rPr>
          <w:rFonts w:ascii="Arial" w:hAnsi="Arial" w:cs="Arial" w:eastAsia="Arial"/>
          <w:sz w:val="10"/>
          <w:szCs w:val="10"/>
          <w:color w:val="8C8C8C"/>
          <w:spacing w:val="-8"/>
          <w:w w:val="121"/>
        </w:rPr>
        <w:t>%</w:t>
      </w:r>
      <w:r>
        <w:rPr>
          <w:rFonts w:ascii="Arial" w:hAnsi="Arial" w:cs="Arial" w:eastAsia="Arial"/>
          <w:sz w:val="10"/>
          <w:szCs w:val="10"/>
          <w:color w:val="676767"/>
          <w:spacing w:val="0"/>
          <w:w w:val="152"/>
        </w:rPr>
        <w:t>)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</w:sectPr>
      </w:pPr>
      <w:rPr/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6030"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8.812653pt;margin-top:-4.166879pt;width:58.312164pt;height:26pt;mso-position-horizontal-relative:page;mso-position-vertical-relative:paragraph;z-index:-2378" type="#_x0000_t202" filled="f" stroked="f">
            <v:textbox inset="0,0,0,0">
              <w:txbxContent>
                <w:p>
                  <w:pPr>
                    <w:spacing w:before="0" w:after="0" w:line="520" w:lineRule="exact"/>
                    <w:ind w:right="-118"/>
                    <w:jc w:val="left"/>
                    <w:rPr>
                      <w:rFonts w:ascii="Times New Roman" w:hAnsi="Times New Roman" w:cs="Times New Roman" w:eastAsia="Times New Roman"/>
                      <w:sz w:val="52"/>
                      <w:szCs w:val="52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52"/>
                      <w:szCs w:val="52"/>
                      <w:color w:val="363636"/>
                      <w:spacing w:val="8"/>
                      <w:w w:val="109"/>
                      <w:b/>
                      <w:bCs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sz w:val="52"/>
                      <w:szCs w:val="52"/>
                      <w:color w:val="000000"/>
                      <w:spacing w:val="0"/>
                      <w:w w:val="102"/>
                      <w:b/>
                      <w:bCs/>
                    </w:rPr>
                    <w:t>BZ</w:t>
                  </w:r>
                  <w:r>
                    <w:rPr>
                      <w:rFonts w:ascii="Times New Roman" w:hAnsi="Times New Roman" w:cs="Times New Roman" w:eastAsia="Times New Roman"/>
                      <w:sz w:val="52"/>
                      <w:szCs w:val="5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2"/>
          <w:szCs w:val="12"/>
          <w:color w:val="7C7C7C"/>
          <w:w w:val="116"/>
        </w:rPr>
        <w:t>QE</w:t>
      </w:r>
      <w:r>
        <w:rPr>
          <w:rFonts w:ascii="Arial" w:hAnsi="Arial" w:cs="Arial" w:eastAsia="Arial"/>
          <w:sz w:val="12"/>
          <w:szCs w:val="12"/>
          <w:color w:val="7C7C7C"/>
          <w:spacing w:val="-3"/>
          <w:w w:val="117"/>
        </w:rPr>
        <w:t>N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11"/>
        </w:rPr>
        <w:t>D</w:t>
      </w:r>
      <w:r>
        <w:rPr>
          <w:rFonts w:ascii="Arial" w:hAnsi="Arial" w:cs="Arial" w:eastAsia="Arial"/>
          <w:sz w:val="12"/>
          <w:szCs w:val="12"/>
          <w:color w:val="595959"/>
          <w:spacing w:val="3"/>
          <w:w w:val="111"/>
        </w:rPr>
        <w:t>H</w:t>
      </w:r>
      <w:r>
        <w:rPr>
          <w:rFonts w:ascii="Arial" w:hAnsi="Arial" w:cs="Arial" w:eastAsia="Arial"/>
          <w:sz w:val="12"/>
          <w:szCs w:val="12"/>
          <w:color w:val="7C7C7C"/>
          <w:spacing w:val="0"/>
          <w:w w:val="97"/>
        </w:rPr>
        <w:t>A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30" w:lineRule="exact"/>
        <w:ind w:left="5780"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47"/>
        </w:rPr>
        <w:t>£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24"/>
          <w:w w:val="147"/>
        </w:rPr>
        <w:t> </w:t>
      </w:r>
      <w:r>
        <w:rPr>
          <w:rFonts w:ascii="Arial" w:hAnsi="Arial" w:cs="Arial" w:eastAsia="Arial"/>
          <w:sz w:val="12"/>
          <w:szCs w:val="12"/>
          <w:color w:val="6B6B6B"/>
          <w:spacing w:val="0"/>
          <w:w w:val="113"/>
        </w:rPr>
        <w:t>U</w:t>
      </w:r>
      <w:r>
        <w:rPr>
          <w:rFonts w:ascii="Arial" w:hAnsi="Arial" w:cs="Arial" w:eastAsia="Arial"/>
          <w:sz w:val="12"/>
          <w:szCs w:val="12"/>
          <w:color w:val="6B6B6B"/>
          <w:spacing w:val="-13"/>
          <w:w w:val="112"/>
        </w:rPr>
        <w:t>O</w:t>
      </w:r>
      <w:r>
        <w:rPr>
          <w:rFonts w:ascii="Arial" w:hAnsi="Arial" w:cs="Arial" w:eastAsia="Arial"/>
          <w:sz w:val="12"/>
          <w:szCs w:val="12"/>
          <w:color w:val="A5A5A5"/>
          <w:spacing w:val="-17"/>
          <w:w w:val="237"/>
        </w:rPr>
        <w:t>'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51"/>
        </w:rPr>
        <w:t>I'I</w:t>
      </w:r>
      <w:r>
        <w:rPr>
          <w:rFonts w:ascii="Arial" w:hAnsi="Arial" w:cs="Arial" w:eastAsia="Arial"/>
          <w:sz w:val="12"/>
          <w:szCs w:val="12"/>
          <w:color w:val="595959"/>
          <w:spacing w:val="-17"/>
          <w:w w:val="151"/>
        </w:rPr>
        <w:t>M</w:t>
      </w:r>
      <w:r>
        <w:rPr>
          <w:rFonts w:ascii="Arial" w:hAnsi="Arial" w:cs="Arial" w:eastAsia="Arial"/>
          <w:sz w:val="12"/>
          <w:szCs w:val="12"/>
          <w:color w:val="B5B5B5"/>
          <w:spacing w:val="-2"/>
          <w:w w:val="238"/>
        </w:rPr>
        <w:t>:</w:t>
      </w:r>
      <w:r>
        <w:rPr>
          <w:rFonts w:ascii="Arial" w:hAnsi="Arial" w:cs="Arial" w:eastAsia="Arial"/>
          <w:sz w:val="12"/>
          <w:szCs w:val="12"/>
          <w:color w:val="7C7C7C"/>
          <w:spacing w:val="0"/>
          <w:w w:val="111"/>
        </w:rPr>
        <w:t>VE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36" w:lineRule="exact"/>
        <w:ind w:left="5995"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7C7C7C"/>
          <w:w w:val="114"/>
        </w:rPr>
        <w:t>Z</w:t>
      </w:r>
      <w:r>
        <w:rPr>
          <w:rFonts w:ascii="Arial" w:hAnsi="Arial" w:cs="Arial" w:eastAsia="Arial"/>
          <w:sz w:val="12"/>
          <w:szCs w:val="12"/>
          <w:color w:val="7C7C7C"/>
          <w:spacing w:val="-3"/>
          <w:w w:val="114"/>
        </w:rPr>
        <w:t>Y</w:t>
      </w:r>
      <w:r>
        <w:rPr>
          <w:rFonts w:ascii="Arial" w:hAnsi="Arial" w:cs="Arial" w:eastAsia="Arial"/>
          <w:sz w:val="12"/>
          <w:szCs w:val="12"/>
          <w:color w:val="595959"/>
          <w:spacing w:val="-16"/>
          <w:w w:val="117"/>
        </w:rPr>
        <w:t>H</w:t>
      </w:r>
      <w:r>
        <w:rPr>
          <w:rFonts w:ascii="Arial" w:hAnsi="Arial" w:cs="Arial" w:eastAsia="Arial"/>
          <w:sz w:val="12"/>
          <w:szCs w:val="12"/>
          <w:color w:val="7C7C7C"/>
          <w:spacing w:val="0"/>
          <w:w w:val="118"/>
        </w:rPr>
        <w:t>TA</w:t>
      </w:r>
      <w:r>
        <w:rPr>
          <w:rFonts w:ascii="Arial" w:hAnsi="Arial" w:cs="Arial" w:eastAsia="Arial"/>
          <w:sz w:val="12"/>
          <w:szCs w:val="12"/>
          <w:color w:val="7C7C7C"/>
          <w:spacing w:val="-23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46"/>
        </w:rPr>
        <w:t>I</w:t>
      </w:r>
      <w:r>
        <w:rPr>
          <w:rFonts w:ascii="Arial" w:hAnsi="Arial" w:cs="Arial" w:eastAsia="Arial"/>
          <w:sz w:val="12"/>
          <w:szCs w:val="12"/>
          <w:color w:val="595959"/>
          <w:spacing w:val="-10"/>
          <w:w w:val="146"/>
        </w:rPr>
        <w:t>I</w:t>
      </w:r>
      <w:r>
        <w:rPr>
          <w:rFonts w:ascii="Arial" w:hAnsi="Arial" w:cs="Arial" w:eastAsia="Arial"/>
          <w:sz w:val="12"/>
          <w:szCs w:val="12"/>
          <w:color w:val="595959"/>
          <w:spacing w:val="-49"/>
          <w:w w:val="146"/>
        </w:rPr>
        <w:t>I</w:t>
      </w:r>
      <w:r>
        <w:rPr>
          <w:rFonts w:ascii="Arial" w:hAnsi="Arial" w:cs="Arial" w:eastAsia="Arial"/>
          <w:sz w:val="12"/>
          <w:szCs w:val="12"/>
          <w:color w:val="7C7C7C"/>
          <w:spacing w:val="-23"/>
          <w:w w:val="119"/>
        </w:rPr>
        <w:t>·</w:t>
      </w:r>
      <w:r>
        <w:rPr>
          <w:rFonts w:ascii="Arial" w:hAnsi="Arial" w:cs="Arial" w:eastAsia="Arial"/>
          <w:sz w:val="12"/>
          <w:szCs w:val="12"/>
          <w:color w:val="B5B5B5"/>
          <w:spacing w:val="0"/>
          <w:w w:val="296"/>
        </w:rPr>
        <w:t>: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NumType w:start="6433"/>
          <w:pgMar w:header="1526" w:footer="1162" w:top="1540" w:bottom="1360" w:left="1480" w:right="1260"/>
          <w:headerReference w:type="odd" r:id="rId31"/>
          <w:footerReference w:type="odd" r:id="rId32"/>
          <w:footerReference w:type="even" r:id="rId33"/>
          <w:pgSz w:w="11920" w:h="16860"/>
        </w:sectPr>
      </w:pPr>
      <w:rPr/>
    </w:p>
    <w:p>
      <w:pPr>
        <w:spacing w:before="44" w:after="0" w:line="240" w:lineRule="auto"/>
        <w:ind w:left="775" w:right="-58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909090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10"/>
          <w:szCs w:val="10"/>
          <w:color w:val="909090"/>
          <w:spacing w:val="27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84"/>
          <w:b/>
          <w:bCs/>
          <w:i/>
        </w:rPr>
        <w:t>Nr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10"/>
          <w:w w:val="84"/>
          <w:b/>
          <w:bCs/>
          <w:i/>
        </w:rPr>
        <w:t> 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84"/>
          <w:b/>
          <w:bCs/>
        </w:rPr>
        <w:t>.SI9,</w:t>
      </w:r>
      <w:r>
        <w:rPr>
          <w:rFonts w:ascii="Arial" w:hAnsi="Arial" w:cs="Arial" w:eastAsia="Arial"/>
          <w:sz w:val="10"/>
          <w:szCs w:val="10"/>
          <w:color w:val="7C7C7C"/>
          <w:spacing w:val="14"/>
          <w:w w:val="84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84"/>
          <w:b/>
          <w:bCs/>
        </w:rPr>
        <w:t>Oac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0"/>
          <w:szCs w:val="10"/>
          <w:color w:val="6B6B6B"/>
          <w:spacing w:val="-2"/>
          <w:w w:val="84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909090"/>
          <w:spacing w:val="0"/>
          <w:w w:val="100"/>
          <w:b/>
          <w:bCs/>
        </w:rPr>
        <w:t>7</w:t>
      </w:r>
      <w:r>
        <w:rPr>
          <w:rFonts w:ascii="Arial" w:hAnsi="Arial" w:cs="Arial" w:eastAsia="Arial"/>
          <w:sz w:val="10"/>
          <w:szCs w:val="10"/>
          <w:color w:val="90909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7"/>
          <w:w w:val="100"/>
          <w:b/>
          <w:bCs/>
        </w:rPr>
        <w:t>1</w:t>
      </w:r>
      <w:r>
        <w:rPr>
          <w:rFonts w:ascii="Arial" w:hAnsi="Arial" w:cs="Arial" w:eastAsia="Arial"/>
          <w:sz w:val="10"/>
          <w:szCs w:val="10"/>
          <w:color w:val="909090"/>
          <w:spacing w:val="0"/>
          <w:w w:val="100"/>
          <w:b/>
          <w:bCs/>
        </w:rPr>
        <w:t>119</w:t>
      </w:r>
      <w:r>
        <w:rPr>
          <w:rFonts w:ascii="Arial" w:hAnsi="Arial" w:cs="Arial" w:eastAsia="Arial"/>
          <w:sz w:val="10"/>
          <w:szCs w:val="10"/>
          <w:color w:val="909090"/>
          <w:spacing w:val="-8"/>
          <w:w w:val="100"/>
          <w:b/>
          <w:bCs/>
        </w:rPr>
        <w:t>9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45" w:after="0" w:line="240" w:lineRule="auto"/>
        <w:ind w:right="-63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0"/>
          <w:w w:val="108"/>
        </w:rPr>
        <w:t>KARTEL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13"/>
          <w:w w:val="108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9595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0"/>
          <w:w w:val="100"/>
        </w:rPr>
        <w:t>PASURJSE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5959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5"/>
          <w:szCs w:val="15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5"/>
          <w:szCs w:val="15"/>
          <w:color w:val="595959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464646"/>
          <w:spacing w:val="0"/>
          <w:w w:val="110"/>
        </w:rPr>
        <w:t>PALUAJTSHME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124" w:lineRule="exact"/>
        <w:ind w:right="-20"/>
        <w:jc w:val="left"/>
        <w:tabs>
          <w:tab w:pos="760" w:val="left"/>
          <w:tab w:pos="15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6B6B6B"/>
          <w:w w:val="108"/>
        </w:rPr>
        <w:t>Vo</w:t>
      </w:r>
      <w:r>
        <w:rPr>
          <w:rFonts w:ascii="Arial" w:hAnsi="Arial" w:cs="Arial" w:eastAsia="Arial"/>
          <w:sz w:val="11"/>
          <w:szCs w:val="11"/>
          <w:color w:val="6B6B6B"/>
          <w:spacing w:val="-5"/>
          <w:w w:val="109"/>
        </w:rPr>
        <w:t>l</w:t>
      </w:r>
      <w:r>
        <w:rPr>
          <w:rFonts w:ascii="Arial" w:hAnsi="Arial" w:cs="Arial" w:eastAsia="Arial"/>
          <w:sz w:val="11"/>
          <w:szCs w:val="11"/>
          <w:color w:val="B5B5B5"/>
          <w:spacing w:val="-12"/>
          <w:w w:val="194"/>
        </w:rPr>
        <w:t>.</w:t>
      </w:r>
      <w:r>
        <w:rPr>
          <w:rFonts w:ascii="Arial" w:hAnsi="Arial" w:cs="Arial" w:eastAsia="Arial"/>
          <w:sz w:val="11"/>
          <w:szCs w:val="11"/>
          <w:color w:val="909090"/>
          <w:spacing w:val="-73"/>
          <w:w w:val="145"/>
        </w:rPr>
        <w:t>_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14"/>
        </w:rPr>
        <w:t>9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14"/>
          <w:u w:val="single" w:color="8F8F8F"/>
        </w:rPr>
        <w:t>7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14"/>
          <w:u w:val="single" w:color="8F8F8F"/>
        </w:rPr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99"/>
          <w:u w:val="single" w:color="8F8F8F"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u w:val="single" w:color="8F8F8F"/>
        </w:rPr>
        <w:tab/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u w:val="single" w:color="8F8F8F"/>
        </w:rPr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color w:val="7C7C7C"/>
          <w:spacing w:val="0"/>
          <w:w w:val="121"/>
        </w:rPr>
        <w:t>.F</w:t>
      </w:r>
      <w:r>
        <w:rPr>
          <w:rFonts w:ascii="Arial" w:hAnsi="Arial" w:cs="Arial" w:eastAsia="Arial"/>
          <w:sz w:val="11"/>
          <w:szCs w:val="11"/>
          <w:color w:val="7C7C7C"/>
          <w:spacing w:val="-13"/>
          <w:w w:val="122"/>
        </w:rPr>
        <w:t>q</w:t>
      </w:r>
      <w:r>
        <w:rPr>
          <w:rFonts w:ascii="Arial" w:hAnsi="Arial" w:cs="Arial" w:eastAsia="Arial"/>
          <w:sz w:val="11"/>
          <w:szCs w:val="11"/>
          <w:color w:val="B5B5B5"/>
          <w:spacing w:val="0"/>
          <w:w w:val="194"/>
        </w:rPr>
        <w:t>.</w:t>
      </w:r>
      <w:r>
        <w:rPr>
          <w:rFonts w:ascii="Arial" w:hAnsi="Arial" w:cs="Arial" w:eastAsia="Arial"/>
          <w:sz w:val="11"/>
          <w:szCs w:val="11"/>
          <w:color w:val="B5B5B5"/>
          <w:spacing w:val="0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7C7C7C"/>
          <w:spacing w:val="-38"/>
          <w:w w:val="134"/>
        </w:rPr>
        <w:t>_</w:t>
      </w:r>
      <w:r>
        <w:rPr>
          <w:rFonts w:ascii="Arial" w:hAnsi="Arial" w:cs="Arial" w:eastAsia="Arial"/>
          <w:sz w:val="11"/>
          <w:szCs w:val="11"/>
          <w:color w:val="464646"/>
          <w:spacing w:val="-5"/>
          <w:w w:val="110"/>
        </w:rPr>
        <w:t>2</w:t>
      </w:r>
      <w:r>
        <w:rPr>
          <w:rFonts w:ascii="Arial" w:hAnsi="Arial" w:cs="Arial" w:eastAsia="Arial"/>
          <w:sz w:val="11"/>
          <w:szCs w:val="11"/>
          <w:color w:val="464646"/>
          <w:spacing w:val="-5"/>
          <w:w w:val="99"/>
        </w:rPr>
      </w:r>
      <w:r>
        <w:rPr>
          <w:rFonts w:ascii="Arial" w:hAnsi="Arial" w:cs="Arial" w:eastAsia="Arial"/>
          <w:sz w:val="11"/>
          <w:szCs w:val="11"/>
          <w:color w:val="464646"/>
          <w:spacing w:val="0"/>
          <w:w w:val="99"/>
          <w:u w:val="single" w:color="6A6A6A"/>
        </w:rPr>
        <w:t> </w:t>
      </w:r>
      <w:r>
        <w:rPr>
          <w:rFonts w:ascii="Arial" w:hAnsi="Arial" w:cs="Arial" w:eastAsia="Arial"/>
          <w:sz w:val="11"/>
          <w:szCs w:val="11"/>
          <w:color w:val="464646"/>
          <w:spacing w:val="0"/>
          <w:w w:val="100"/>
          <w:u w:val="single" w:color="6A6A6A"/>
        </w:rPr>
        <w:tab/>
      </w:r>
      <w:r>
        <w:rPr>
          <w:rFonts w:ascii="Arial" w:hAnsi="Arial" w:cs="Arial" w:eastAsia="Arial"/>
          <w:sz w:val="11"/>
          <w:szCs w:val="11"/>
          <w:color w:val="464646"/>
          <w:spacing w:val="0"/>
          <w:w w:val="100"/>
          <w:u w:val="single" w:color="6A6A6A"/>
        </w:rPr>
      </w:r>
      <w:r>
        <w:rPr>
          <w:rFonts w:ascii="Arial" w:hAnsi="Arial" w:cs="Arial" w:eastAsia="Arial"/>
          <w:sz w:val="11"/>
          <w:szCs w:val="11"/>
          <w:color w:val="464646"/>
          <w:spacing w:val="0"/>
          <w:w w:val="100"/>
        </w:rPr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3" w:equalWidth="0">
            <w:col w:w="2188" w:space="327"/>
            <w:col w:w="3178" w:space="975"/>
            <w:col w:w="2512"/>
          </w:cols>
        </w:sectPr>
      </w:pPr>
      <w:rPr/>
    </w:p>
    <w:p>
      <w:pPr>
        <w:spacing w:before="3" w:after="0" w:line="240" w:lineRule="auto"/>
        <w:ind w:left="312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5"/>
          <w:w w:val="22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7"/>
          <w:w w:val="146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11"/>
        </w:rPr>
        <w:t>EK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7"/>
          <w:w w:val="105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11"/>
        </w:rPr>
        <w:t>ON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5"/>
        </w:rPr>
        <w:t>IOENTIFIKIMIT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4"/>
          <w:w w:val="11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SIJ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4"/>
        </w:rPr>
        <w:t>RISF.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27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27"/>
        </w:rPr>
        <w:t>&gt;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29"/>
          <w:w w:val="12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91"/>
          <w:b/>
          <w:bCs/>
        </w:rPr>
        <w:t>Vijo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91"/>
          <w:b/>
          <w:bCs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6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91"/>
          <w:b/>
          <w:bCs/>
        </w:rPr>
        <w:t>ng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1"/>
          <w:w w:val="91"/>
          <w:b/>
          <w:bCs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91"/>
          <w:b/>
          <w:bCs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9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b/>
          <w:bCs/>
        </w:rPr>
        <w:t>Vo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B5B5B5"/>
          <w:spacing w:val="0"/>
          <w:w w:val="69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121" w:lineRule="exact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B5B5B5"/>
          <w:spacing w:val="0"/>
          <w:w w:val="503"/>
          <w:position w:val="-1"/>
        </w:rPr>
        <w:t>-</w:t>
      </w:r>
      <w:r>
        <w:rPr>
          <w:rFonts w:ascii="Arial" w:hAnsi="Arial" w:cs="Arial" w:eastAsia="Arial"/>
          <w:sz w:val="11"/>
          <w:szCs w:val="11"/>
          <w:color w:val="B5B5B5"/>
          <w:spacing w:val="-129"/>
          <w:w w:val="503"/>
          <w:position w:val="-1"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20"/>
          <w:position w:val="-1"/>
        </w:rPr>
        <w:t>,F</w:t>
      </w:r>
      <w:r>
        <w:rPr>
          <w:rFonts w:ascii="Arial" w:hAnsi="Arial" w:cs="Arial" w:eastAsia="Arial"/>
          <w:sz w:val="11"/>
          <w:szCs w:val="11"/>
          <w:color w:val="595959"/>
          <w:spacing w:val="-13"/>
          <w:w w:val="121"/>
          <w:position w:val="-1"/>
        </w:rPr>
        <w:t>q</w:t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94"/>
          <w:position w:val="-1"/>
        </w:rPr>
        <w:t>.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3" w:equalWidth="0">
            <w:col w:w="2920" w:space="3061"/>
            <w:col w:w="1008" w:space="259"/>
            <w:col w:w="1932"/>
          </w:cols>
        </w:sectPr>
      </w:pPr>
      <w:rPr/>
    </w:p>
    <w:p>
      <w:pPr>
        <w:spacing w:before="0" w:after="0" w:line="131" w:lineRule="exact"/>
        <w:ind w:left="396" w:right="-20"/>
        <w:jc w:val="left"/>
        <w:tabs>
          <w:tab w:pos="164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Zona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Kad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55"/>
        </w:rPr>
        <w:t>51!.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99" w:after="0" w:line="135" w:lineRule="exact"/>
        <w:ind w:left="410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1"/>
        </w:rPr>
        <w:t>lnde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6"/>
          <w:w w:val="111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5"/>
          <w:w w:val="7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Hane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4"/>
        </w:rPr>
        <w:t>DR-P0-14,15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33" w:lineRule="exact"/>
        <w:ind w:right="-59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94"/>
        </w:rPr>
        <w:t>NR.i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2"/>
          <w:w w:val="9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PASURJSE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0"/>
          <w:w w:val="174"/>
        </w:rPr>
        <w:t>·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-9"/>
          <w:w w:val="17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3"/>
          <w:w w:val="100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7/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17"/>
        </w:rPr>
        <w:t>!_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tabs>
          <w:tab w:pos="1020" w:val="left"/>
          <w:tab w:pos="1680" w:val="left"/>
          <w:tab w:pos="2680" w:val="left"/>
          <w:tab w:pos="322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1"/>
          <w:szCs w:val="11"/>
          <w:color w:val="595959"/>
          <w:spacing w:val="-8"/>
          <w:w w:val="100"/>
          <w:b/>
          <w:bCs/>
        </w:rPr>
        <w:t>V</w:t>
      </w:r>
      <w:r>
        <w:rPr>
          <w:rFonts w:ascii="Arial" w:hAnsi="Arial" w:cs="Arial" w:eastAsia="Arial"/>
          <w:sz w:val="11"/>
          <w:szCs w:val="11"/>
          <w:color w:val="7C7C7C"/>
          <w:spacing w:val="0"/>
          <w:w w:val="100"/>
          <w:b/>
          <w:bCs/>
        </w:rPr>
        <w:t>ij</w:t>
      </w:r>
      <w:r>
        <w:rPr>
          <w:rFonts w:ascii="Arial" w:hAnsi="Arial" w:cs="Arial" w:eastAsia="Arial"/>
          <w:sz w:val="11"/>
          <w:szCs w:val="11"/>
          <w:color w:val="7C7C7C"/>
          <w:spacing w:val="-12"/>
          <w:w w:val="100"/>
          <w:b/>
          <w:bCs/>
        </w:rPr>
        <w:t>o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1"/>
          <w:szCs w:val="11"/>
          <w:color w:val="595959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1"/>
          <w:szCs w:val="11"/>
          <w:color w:val="595959"/>
          <w:spacing w:val="-7"/>
          <w:w w:val="100"/>
          <w:b/>
          <w:bCs/>
        </w:rPr>
        <w:t>e</w:t>
      </w:r>
      <w:r>
        <w:rPr>
          <w:rFonts w:ascii="Arial" w:hAnsi="Arial" w:cs="Arial" w:eastAsia="Arial"/>
          <w:sz w:val="11"/>
          <w:szCs w:val="11"/>
          <w:color w:val="7C7C7C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11"/>
          <w:szCs w:val="11"/>
          <w:color w:val="7C7C7C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b/>
          <w:bCs/>
        </w:rPr>
        <w:t>Vol</w:t>
      </w:r>
      <w:r>
        <w:rPr>
          <w:rFonts w:ascii="Arial" w:hAnsi="Arial" w:cs="Arial" w:eastAsia="Arial"/>
          <w:sz w:val="11"/>
          <w:szCs w:val="11"/>
          <w:color w:val="595959"/>
          <w:spacing w:val="-8"/>
          <w:w w:val="100"/>
          <w:b/>
          <w:bCs/>
        </w:rPr>
        <w:t>.</w:t>
      </w:r>
      <w:r>
        <w:rPr>
          <w:rFonts w:ascii="Arial" w:hAnsi="Arial" w:cs="Arial" w:eastAsia="Arial"/>
          <w:sz w:val="11"/>
          <w:szCs w:val="11"/>
          <w:color w:val="595959"/>
          <w:spacing w:val="-1"/>
          <w:w w:val="100"/>
          <w:b/>
          <w:bCs/>
          <w:u w:val="single" w:color="A4A4A4"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b/>
          <w:bCs/>
          <w:u w:val="single" w:color="A4A4A4"/>
        </w:rPr>
        <w:tab/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b/>
          <w:bCs/>
          <w:u w:val="single" w:color="A4A4A4"/>
        </w:rPr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42"/>
          <w:b/>
          <w:bCs/>
        </w:rPr>
        <w:t>.</w:t>
      </w:r>
      <w:r>
        <w:rPr>
          <w:rFonts w:ascii="Arial" w:hAnsi="Arial" w:cs="Arial" w:eastAsia="Arial"/>
          <w:sz w:val="11"/>
          <w:szCs w:val="11"/>
          <w:color w:val="595959"/>
          <w:spacing w:val="-17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-19"/>
          <w:w w:val="100"/>
          <w:b/>
          <w:bCs/>
        </w:rPr>
        <w:t>F</w:t>
      </w:r>
      <w:r>
        <w:rPr>
          <w:rFonts w:ascii="Arial" w:hAnsi="Arial" w:cs="Arial" w:eastAsia="Arial"/>
          <w:sz w:val="11"/>
          <w:szCs w:val="11"/>
          <w:color w:val="363636"/>
          <w:spacing w:val="-8"/>
          <w:w w:val="100"/>
          <w:b/>
          <w:bCs/>
        </w:rPr>
        <w:t>q</w:t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1"/>
          <w:szCs w:val="11"/>
          <w:color w:val="909090"/>
          <w:spacing w:val="6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909090"/>
          <w:spacing w:val="5"/>
          <w:w w:val="100"/>
          <w:b/>
          <w:bCs/>
          <w:u w:val="single" w:color="8F8F8F"/>
        </w:rPr>
        <w:t> </w:t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00"/>
          <w:b/>
          <w:bCs/>
          <w:u w:val="single" w:color="8F8F8F"/>
        </w:rPr>
        <w:tab/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00"/>
          <w:b/>
          <w:bCs/>
          <w:u w:val="single" w:color="8F8F8F"/>
        </w:rPr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88"/>
          <w:b/>
          <w:bCs/>
        </w:rPr>
        <w:t>deri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2"/>
          <w:w w:val="88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91"/>
          <w:b/>
          <w:bCs/>
        </w:rPr>
        <w:t>n</w:t>
      </w:r>
      <w:r>
        <w:rPr>
          <w:rFonts w:ascii="Arial" w:hAnsi="Arial" w:cs="Arial" w:eastAsia="Arial"/>
          <w:sz w:val="11"/>
          <w:szCs w:val="11"/>
          <w:color w:val="6B6B6B"/>
          <w:spacing w:val="-15"/>
          <w:w w:val="92"/>
          <w:b/>
          <w:bCs/>
        </w:rPr>
        <w:t>e</w:t>
      </w:r>
      <w:r>
        <w:rPr>
          <w:rFonts w:ascii="Arial" w:hAnsi="Arial" w:cs="Arial" w:eastAsia="Arial"/>
          <w:sz w:val="11"/>
          <w:szCs w:val="11"/>
          <w:color w:val="B5B5B5"/>
          <w:spacing w:val="0"/>
          <w:w w:val="190"/>
          <w:b/>
          <w:bCs/>
        </w:rPr>
        <w:t>:</w:t>
      </w:r>
      <w:r>
        <w:rPr>
          <w:rFonts w:ascii="Arial" w:hAnsi="Arial" w:cs="Arial" w:eastAsia="Arial"/>
          <w:sz w:val="11"/>
          <w:szCs w:val="11"/>
          <w:color w:val="B5B5B5"/>
          <w:spacing w:val="-18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</w:rPr>
        <w:t>Vol</w:t>
      </w:r>
      <w:r>
        <w:rPr>
          <w:rFonts w:ascii="Arial" w:hAnsi="Arial" w:cs="Arial" w:eastAsia="Arial"/>
          <w:sz w:val="11"/>
          <w:szCs w:val="11"/>
          <w:color w:val="6B6B6B"/>
          <w:spacing w:val="-1"/>
          <w:w w:val="100"/>
          <w:b/>
          <w:bCs/>
        </w:rPr>
        <w:t>.</w:t>
      </w:r>
      <w:r>
        <w:rPr>
          <w:rFonts w:ascii="Arial" w:hAnsi="Arial" w:cs="Arial" w:eastAsia="Arial"/>
          <w:sz w:val="11"/>
          <w:szCs w:val="11"/>
          <w:color w:val="6B6B6B"/>
          <w:spacing w:val="-1"/>
          <w:w w:val="100"/>
          <w:b/>
          <w:bCs/>
          <w:u w:val="single" w:color="8F8F8F"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  <w:u w:val="single" w:color="8F8F8F"/>
        </w:rPr>
        <w:tab/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  <w:u w:val="single" w:color="8F8F8F"/>
        </w:rPr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color w:val="6B6B6B"/>
          <w:spacing w:val="-1"/>
          <w:w w:val="189"/>
          <w:b/>
          <w:bCs/>
        </w:rPr>
        <w:t>.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95"/>
          <w:b/>
          <w:bCs/>
        </w:rPr>
        <w:t>Fq.</w:t>
      </w:r>
      <w:r>
        <w:rPr>
          <w:rFonts w:ascii="Arial" w:hAnsi="Arial" w:cs="Arial" w:eastAsia="Arial"/>
          <w:sz w:val="11"/>
          <w:szCs w:val="11"/>
          <w:color w:val="6B6B6B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-22"/>
          <w:w w:val="99"/>
          <w:b/>
          <w:bCs/>
        </w:rPr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99"/>
          <w:b/>
          <w:bCs/>
          <w:u w:val="single" w:color="8F8F8F"/>
        </w:rPr>
        <w:t> </w:t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  <w:u w:val="single" w:color="8F8F8F"/>
        </w:rPr>
        <w:tab/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  <w:u w:val="single" w:color="8F8F8F"/>
        </w:rPr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color w:val="6B6B6B"/>
          <w:spacing w:val="0"/>
          <w:w w:val="100"/>
          <w:b/>
          <w:bCs/>
        </w:rPr>
      </w:r>
      <w:r>
        <w:rPr>
          <w:rFonts w:ascii="Arial" w:hAnsi="Arial" w:cs="Arial" w:eastAsia="Arial"/>
          <w:sz w:val="11"/>
          <w:szCs w:val="11"/>
          <w:color w:val="7C7C7C"/>
          <w:spacing w:val="0"/>
          <w:w w:val="137"/>
          <w:b/>
          <w:bCs/>
        </w:rPr>
        <w:t>_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3" w:equalWidth="0">
            <w:col w:w="2042" w:space="115"/>
            <w:col w:w="1329" w:space="1148"/>
            <w:col w:w="4546"/>
          </w:cols>
        </w:sectPr>
      </w:pPr>
      <w:rPr/>
    </w:p>
    <w:p>
      <w:pPr>
        <w:spacing w:before="99" w:after="0" w:line="147" w:lineRule="exact"/>
        <w:ind w:left="410" w:right="-59"/>
        <w:jc w:val="left"/>
        <w:tabs>
          <w:tab w:pos="27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79.650452pt;margin-top:16.224174pt;width:414.54033pt;height:144.644268pt;mso-position-horizontal-relative:page;mso-position-vertical-relative:paragraph;z-index:-2381" coordorigin="1593,324" coordsize="8291,2893">
            <v:group style="position:absolute;left:7672;top:357;width:2;height:1098" coordorigin="7672,357" coordsize="2,1098">
              <v:shape style="position:absolute;left:7672;top:357;width:2;height:1098" coordorigin="7672,357" coordsize="0,1098" path="m7672,1455l7672,357e" filled="f" stroked="t" strokeweight="1.073939pt" strokecolor="#646464">
                <v:path arrowok="t"/>
              </v:shape>
            </v:group>
            <v:group style="position:absolute;left:7668;top:360;width:2184;height:2" coordorigin="7668,360" coordsize="2184,2">
              <v:shape style="position:absolute;left:7668;top:360;width:2184;height:2" coordorigin="7668,360" coordsize="2184,0" path="m7668,360l9852,360e" filled="f" stroked="t" strokeweight=".715959pt" strokecolor="#5B5B5B">
                <v:path arrowok="t"/>
              </v:shape>
            </v:group>
            <v:group style="position:absolute;left:9859;top:335;width:2;height:2843" coordorigin="9859,335" coordsize="2,2843">
              <v:shape style="position:absolute;left:9859;top:335;width:2;height:2843" coordorigin="9859,335" coordsize="0,2843" path="m9859,3178l9859,335e" filled="f" stroked="t" strokeweight="1.073939pt" strokecolor="#545454">
                <v:path arrowok="t"/>
              </v:shape>
            </v:group>
            <v:group style="position:absolute;left:6343;top:1412;width:1332;height:2" coordorigin="6343,1412" coordsize="1332,2">
              <v:shape style="position:absolute;left:6343;top:1412;width:1332;height:2" coordorigin="6343,1412" coordsize="1332,0" path="m6343,1412l7675,1412e" filled="f" stroked="t" strokeweight="1.073939pt" strokecolor="#676767">
                <v:path arrowok="t"/>
              </v:shape>
            </v:group>
            <v:group style="position:absolute;left:1604;top:1591;width:3136;height:2" coordorigin="1604,1591" coordsize="3136,2">
              <v:shape style="position:absolute;left:1604;top:1591;width:3136;height:2" coordorigin="1604,1591" coordsize="3136,0" path="m1604,1591l4740,1591e" filled="f" stroked="t" strokeweight=".715959pt" strokecolor="#5B5B5B">
                <v:path arrowok="t"/>
              </v:shape>
            </v:group>
            <v:group style="position:absolute;left:4661;top:1591;width:1725;height:2" coordorigin="4661,1591" coordsize="1725,2">
              <v:shape style="position:absolute;left:4661;top:1591;width:1725;height:2" coordorigin="4661,1591" coordsize="1725,0" path="m4661,1591l6386,1591e" filled="f" stroked="t" strokeweight=".715959pt" strokecolor="#545454">
                <v:path arrowok="t"/>
              </v:shape>
            </v:group>
            <v:group style="position:absolute;left:6343;top:1405;width:2;height:969" coordorigin="6343,1405" coordsize="2,969">
              <v:shape style="position:absolute;left:6343;top:1405;width:2;height:969" coordorigin="6343,1405" coordsize="0,969" path="m6343,2374l6343,1405e" filled="f" stroked="t" strokeweight="1.073939pt" strokecolor="#575757">
                <v:path arrowok="t"/>
              </v:shape>
            </v:group>
            <v:group style="position:absolute;left:6322;top:1606;width:1360;height:2" coordorigin="6322,1606" coordsize="1360,2">
              <v:shape style="position:absolute;left:6322;top:1606;width:1360;height:2" coordorigin="6322,1606" coordsize="1360,0" path="m6322,1606l7682,1606e" filled="f" stroked="t" strokeweight="1.431918pt" strokecolor="#4F4F4F">
                <v:path arrowok="t"/>
              </v:shape>
            </v:group>
            <v:group style="position:absolute;left:7668;top:1125;width:2;height:2082" coordorigin="7668,1125" coordsize="2,2082">
              <v:shape style="position:absolute;left:7668;top:1125;width:2;height:2082" coordorigin="7668,1125" coordsize="0,2082" path="m7668,3207l7668,1125e" filled="f" stroked="t" strokeweight="1.073939pt" strokecolor="#4F4F4F">
                <v:path arrowok="t"/>
              </v:shape>
            </v:group>
            <v:group style="position:absolute;left:4711;top:1527;width:2;height:1228" coordorigin="4711,1527" coordsize="2,1228">
              <v:shape style="position:absolute;left:4711;top:1527;width:2;height:1228" coordorigin="4711,1527" coordsize="0,1228" path="m4711,2754l4711,1527e" filled="f" stroked="t" strokeweight=".715959pt" strokecolor="#575757">
                <v:path arrowok="t"/>
              </v:shape>
            </v:group>
            <v:group style="position:absolute;left:1604;top:1958;width:888;height:2" coordorigin="1604,1958" coordsize="888,2">
              <v:shape style="position:absolute;left:1604;top:1958;width:888;height:2" coordorigin="1604,1958" coordsize="888,0" path="m1604,1958l2492,1958e" filled="f" stroked="t" strokeweight=".35798pt" strokecolor="#000000">
                <v:path arrowok="t"/>
              </v:shape>
            </v:group>
            <v:group style="position:absolute;left:2356;top:1986;width:3064;height:2" coordorigin="2356,1986" coordsize="3064,2">
              <v:shape style="position:absolute;left:2356;top:1986;width:3064;height:2" coordorigin="2356,1986" coordsize="3064,0" path="m2356,1986l5420,1986e" filled="f" stroked="t" strokeweight=".715959pt" strokecolor="#606060">
                <v:path arrowok="t"/>
              </v:shape>
            </v:group>
            <v:group style="position:absolute;left:5570;top:1986;width:809;height:2" coordorigin="5570,1986" coordsize="809,2">
              <v:shape style="position:absolute;left:5570;top:1986;width:809;height:2" coordorigin="5570,1986" coordsize="809,0" path="m5570,1986l6379,1986e" filled="f" stroked="t" strokeweight=".715959pt" strokecolor="#606060">
                <v:path arrowok="t"/>
              </v:shape>
            </v:group>
            <v:group style="position:absolute;left:3057;top:1412;width:2;height:1795" coordorigin="3057,1412" coordsize="2,1795">
              <v:shape style="position:absolute;left:3057;top:1412;width:2;height:1795" coordorigin="3057,1412" coordsize="0,1795" path="m3057,3207l3057,1412e" filled="f" stroked="t" strokeweight="1.073939pt" strokecolor="#575757">
                <v:path arrowok="t"/>
              </v:shape>
            </v:group>
            <v:group style="position:absolute;left:1604;top:2360;width:888;height:2" coordorigin="1604,2360" coordsize="888,2">
              <v:shape style="position:absolute;left:1604;top:2360;width:888;height:2" coordorigin="1604,2360" coordsize="888,0" path="m1604,2360l2492,2360e" filled="f" stroked="t" strokeweight="1.073939pt" strokecolor="#606060">
                <v:path arrowok="t"/>
              </v:shape>
            </v:group>
            <v:group style="position:absolute;left:1611;top:2381;width:3809;height:2" coordorigin="1611,2381" coordsize="3809,2">
              <v:shape style="position:absolute;left:1611;top:2381;width:3809;height:2" coordorigin="1611,2381" coordsize="3809,0" path="m1611,2381l5420,2381e" filled="f" stroked="t" strokeweight=".715959pt" strokecolor="#646464">
                <v:path arrowok="t"/>
              </v:shape>
            </v:group>
            <v:group style="position:absolute;left:5384;top:2360;width:365;height:2" coordorigin="5384,2360" coordsize="365,2">
              <v:shape style="position:absolute;left:5384;top:2360;width:365;height:2" coordorigin="5384,2360" coordsize="365,0" path="m5384,2360l5749,2360e" filled="f" stroked="t" strokeweight="1.073939pt" strokecolor="#575757">
                <v:path arrowok="t"/>
              </v:shape>
            </v:group>
            <v:group style="position:absolute;left:5713;top:2374;width:666;height:2" coordorigin="5713,2374" coordsize="666,2">
              <v:shape style="position:absolute;left:5713;top:2374;width:666;height:2" coordorigin="5713,2374" coordsize="666,0" path="m5713,2374l6379,2374e" filled="f" stroked="t" strokeweight=".715959pt" strokecolor="#606060">
                <v:path arrowok="t"/>
              </v:shape>
            </v:group>
            <v:group style="position:absolute;left:6658;top:2360;width:1017;height:2" coordorigin="6658,2360" coordsize="1017,2">
              <v:shape style="position:absolute;left:6658;top:2360;width:1017;height:2" coordorigin="6658,2360" coordsize="1017,0" path="m6658,2360l7675,2360e" filled="f" stroked="t" strokeweight=".35798pt" strokecolor="#444444">
                <v:path arrowok="t"/>
              </v:shape>
            </v:group>
            <v:group style="position:absolute;left:4711;top:1412;width:2;height:1759" coordorigin="4711,1412" coordsize="2,1759">
              <v:shape style="position:absolute;left:4711;top:1412;width:2;height:1759" coordorigin="4711,1412" coordsize="0,1759" path="m4711,3171l4711,1412e" filled="f" stroked="t" strokeweight="1.073939pt" strokecolor="#5B5B5B">
                <v:path arrowok="t"/>
              </v:shape>
            </v:group>
            <v:group style="position:absolute;left:6343;top:2345;width:2;height:833" coordorigin="6343,2345" coordsize="2,833">
              <v:shape style="position:absolute;left:6343;top:2345;width:2;height:833" coordorigin="6343,2345" coordsize="0,833" path="m6343,3178l6343,2345e" filled="f" stroked="t" strokeweight="1.073939pt" strokecolor="#6B6B6B">
                <v:path arrowok="t"/>
              </v:shape>
            </v:group>
            <v:group style="position:absolute;left:6322;top:2661;width:1353;height:2" coordorigin="6322,2661" coordsize="1353,2">
              <v:shape style="position:absolute;left:6322;top:2661;width:1353;height:2" coordorigin="6322,2661" coordsize="1353,0" path="m6322,2661l7675,2661e" filled="f" stroked="t" strokeweight=".715959pt" strokecolor="#838383">
                <v:path arrowok="t"/>
              </v:shape>
            </v:group>
            <v:group style="position:absolute;left:1611;top:2765;width:308;height:2" coordorigin="1611,2765" coordsize="308,2">
              <v:shape style="position:absolute;left:1611;top:2765;width:308;height:2" coordorigin="1611,2765" coordsize="308,0" path="m1611,2765l1919,2765e" filled="f" stroked="t" strokeweight=".35798pt" strokecolor="#484848">
                <v:path arrowok="t"/>
              </v:shape>
            </v:group>
            <v:group style="position:absolute;left:5384;top:2747;width:365;height:2" coordorigin="5384,2747" coordsize="365,2">
              <v:shape style="position:absolute;left:5384;top:2747;width:365;height:2" coordorigin="5384,2747" coordsize="365,0" path="m5384,2747l5749,2747e" filled="f" stroked="t" strokeweight=".35798pt" strokecolor="#000000">
                <v:path arrowok="t"/>
              </v:shape>
            </v:group>
            <v:group style="position:absolute;left:1611;top:2772;width:4768;height:2" coordorigin="1611,2772" coordsize="4768,2">
              <v:shape style="position:absolute;left:1611;top:2772;width:4768;height:2" coordorigin="1611,2772" coordsize="4768,0" path="m1611,2772l6379,2772e" filled="f" stroked="t" strokeweight=".715959pt" strokecolor="#606060">
                <v:path arrowok="t"/>
              </v:shape>
            </v:group>
            <v:group style="position:absolute;left:1618;top:3156;width:344;height:2" coordorigin="1618,3156" coordsize="344,2">
              <v:shape style="position:absolute;left:1618;top:3156;width:344;height:2" coordorigin="1618,3156" coordsize="344,0" path="m1618,3156l1962,3156e" filled="f" stroked="t" strokeweight=".715959pt" strokecolor="#545454">
                <v:path arrowok="t"/>
              </v:shape>
            </v:group>
            <v:group style="position:absolute;left:1890;top:3164;width:1174;height:2" coordorigin="1890,3164" coordsize="1174,2">
              <v:shape style="position:absolute;left:1890;top:3164;width:1174;height:2" coordorigin="1890,3164" coordsize="1174,0" path="m1890,3164l3064,3164e" filled="f" stroked="t" strokeweight="1.431918pt" strokecolor="#5B5B5B">
                <v:path arrowok="t"/>
              </v:shape>
            </v:group>
            <v:group style="position:absolute;left:3007;top:3164;width:6866;height:2" coordorigin="3007,3164" coordsize="6866,2">
              <v:shape style="position:absolute;left:3007;top:3164;width:6866;height:2" coordorigin="3007,3164" coordsize="6866,0" path="m3007,3164l9873,3164e" filled="f" stroked="t" strokeweight="1.073939pt" strokecolor="#5B5B5B">
                <v:path arrowok="t"/>
              </v:shape>
            </v:group>
            <v:group style="position:absolute;left:5384;top:3164;width:365;height:2" coordorigin="5384,3164" coordsize="365,2">
              <v:shape style="position:absolute;left:5384;top:3164;width:365;height:2" coordorigin="5384,3164" coordsize="365,0" path="m5384,3164l5749,3164e" filled="f" stroked="t" strokeweight="1.073939pt" strokecolor="#484848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Adres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1"/>
          <w:w w:val="127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27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"/>
          <w:w w:val="127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27"/>
        </w:rPr>
        <w:t>ur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1"/>
          <w:w w:val="127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27"/>
        </w:rPr>
        <w:t>sl: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5"/>
          <w:w w:val="12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4"/>
          <w:w w:val="100"/>
        </w:rPr>
        <w:t>h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3"/>
          <w:w w:val="100"/>
          <w:u w:val="single" w:color="A4A4A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single" w:color="A4A4A4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single" w:color="A4A4A4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B5B5B5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B5B5B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</w:rPr>
        <w:t>Q/F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56" w:after="0" w:line="240" w:lineRule="auto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8"/>
          <w:w w:val="130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6"/>
          <w:w w:val="115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17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7"/>
          <w:w w:val="118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MT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5"/>
        </w:rPr>
        <w:t>data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5"/>
        </w:rPr>
        <w:t>)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5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5"/>
          <w:w w:val="11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0"/>
          <w:w w:val="115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363636"/>
          <w:spacing w:val="-9"/>
          <w:w w:val="115"/>
        </w:rPr>
        <w:t>8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-16"/>
          <w:w w:val="115"/>
        </w:rPr>
        <w:t>/</w:t>
      </w:r>
      <w:r>
        <w:rPr>
          <w:rFonts w:ascii="Times New Roman" w:hAnsi="Times New Roman" w:cs="Times New Roman" w:eastAsia="Times New Roman"/>
          <w:sz w:val="13"/>
          <w:szCs w:val="13"/>
          <w:color w:val="464646"/>
          <w:spacing w:val="0"/>
          <w:w w:val="115"/>
        </w:rPr>
        <w:t>!!</w:t>
      </w:r>
      <w:r>
        <w:rPr>
          <w:rFonts w:ascii="Times New Roman" w:hAnsi="Times New Roman" w:cs="Times New Roman" w:eastAsia="Times New Roman"/>
          <w:sz w:val="13"/>
          <w:szCs w:val="13"/>
          <w:color w:val="464646"/>
          <w:spacing w:val="20"/>
          <w:w w:val="11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64646"/>
          <w:spacing w:val="0"/>
          <w:w w:val="143"/>
        </w:rPr>
        <w:t>11_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2" w:equalWidth="0">
            <w:col w:w="3074" w:space="2741"/>
            <w:col w:w="3365"/>
          </w:cols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470" w:right="-20"/>
        <w:jc w:val="left"/>
        <w:tabs>
          <w:tab w:pos="3660" w:val="left"/>
          <w:tab w:pos="67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160.374847pt;margin-top:12.863034pt;width:109.183765pt;height:.1pt;mso-position-horizontal-relative:page;mso-position-vertical-relative:paragraph;z-index:-2382" coordorigin="3207,257" coordsize="2184,2">
            <v:shape style="position:absolute;left:3207;top:257;width:2184;height:2" coordorigin="3207,257" coordsize="2184,0" path="m3207,257l5391,257e" filled="f" stroked="t" strokeweight=".3579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Rr/L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12"/>
          <w:position w:val="1"/>
        </w:rPr>
        <w:t>PLAZH/13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>PIG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A5A5A5"/>
          <w:spacing w:val="0"/>
          <w:w w:val="132"/>
          <w:position w:val="-4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A5A5A5"/>
          <w:spacing w:val="0"/>
          <w:w w:val="132"/>
          <w:position w:val="-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A5A5A5"/>
          <w:spacing w:val="59"/>
          <w:w w:val="132"/>
          <w:position w:val="-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32"/>
          <w:position w:val="1"/>
        </w:rPr>
        <w:t>SH..:L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32"/>
          <w:position w:val="1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9"/>
          <w:w w:val="132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346"/>
          <w:position w:val="1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63"/>
          <w:w w:val="346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1"/>
        </w:rPr>
        <w:t>Ap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346"/>
          <w:position w:val="1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78"/>
          <w:b/>
          <w:bCs/>
          <w:position w:val="-2"/>
        </w:rPr>
        <w:t>Pershlcri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0"/>
          <w:w w:val="78"/>
          <w:b/>
          <w:bCs/>
          <w:position w:val="-2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6B6B6B"/>
          <w:spacing w:val="1"/>
          <w:w w:val="78"/>
          <w:b/>
          <w:bCs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7C7C7C"/>
          <w:spacing w:val="0"/>
          <w:w w:val="189"/>
          <w:b/>
          <w:bCs/>
          <w:position w:val="-2"/>
        </w:rPr>
        <w:t>i</w:t>
      </w:r>
      <w:r>
        <w:rPr>
          <w:rFonts w:ascii="Arial" w:hAnsi="Arial" w:cs="Arial" w:eastAsia="Arial"/>
          <w:sz w:val="11"/>
          <w:szCs w:val="11"/>
          <w:color w:val="7C7C7C"/>
          <w:spacing w:val="-37"/>
          <w:w w:val="189"/>
          <w:b/>
          <w:bCs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C7C7C"/>
          <w:spacing w:val="-13"/>
          <w:w w:val="92"/>
          <w:b/>
          <w:bCs/>
          <w:position w:val="-2"/>
        </w:rPr>
        <w:t>v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83"/>
          <w:b/>
          <w:bCs/>
          <w:position w:val="-2"/>
        </w:rPr>
        <w:t>ccanc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-15"/>
          <w:w w:val="83"/>
          <w:b/>
          <w:bCs/>
          <w:position w:val="-2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A5A5A5"/>
          <w:spacing w:val="0"/>
          <w:w w:val="135"/>
          <w:b/>
          <w:bCs/>
          <w:position w:val="-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38" w:right="-20"/>
        <w:jc w:val="left"/>
        <w:tabs>
          <w:tab w:pos="628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/>
        <w:pict>
          <v:group style="position:absolute;margin-left:80.187424pt;margin-top:8.647248pt;width:154.647170pt;height:.1pt;mso-position-horizontal-relative:page;mso-position-vertical-relative:paragraph;z-index:-2380" coordorigin="1604,173" coordsize="3093,2">
            <v:shape style="position:absolute;left:1604;top:173;width:3093;height:2" coordorigin="1604,173" coordsize="3093,0" path="m1604,173l4697,173e" filled="f" stroked="t" strokeweight=".35798pt" strokecolor="#707070">
              <v:path arrowok="t"/>
            </v:shape>
          </v:group>
          <w10:wrap type="none"/>
        </w:pict>
      </w:r>
      <w:r>
        <w:rPr/>
        <w:pict>
          <v:group style="position:absolute;margin-left:287.099609pt;margin-top:8.647248pt;width:30.070283pt;height:.1pt;mso-position-horizontal-relative:page;mso-position-vertical-relative:paragraph;z-index:-2379" coordorigin="5742,173" coordsize="601,2">
            <v:shape style="position:absolute;left:5742;top:173;width:601;height:2" coordorigin="5742,173" coordsize="601,0" path="m5742,173l6343,173e" filled="f" stroked="t" strokeweight=".3579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21"/>
        </w:rPr>
        <w:t>B"</w:t>
      </w:r>
      <w:r>
        <w:rPr>
          <w:rFonts w:ascii="Arial" w:hAnsi="Arial" w:cs="Arial" w:eastAsia="Arial"/>
          <w:sz w:val="12"/>
          <w:szCs w:val="12"/>
          <w:color w:val="464646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21"/>
        </w:rPr>
        <w:t>SEKSIONI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7"/>
          <w:w w:val="12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206"/>
        </w:rPr>
        <w:t>PER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4"/>
          <w:w w:val="206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54"/>
          <w:w w:val="207"/>
        </w:rPr>
        <w:t>!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6"/>
        </w:rPr>
        <w:t>MI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8"/>
        </w:rPr>
        <w:t>PASURJSE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108"/>
          <w:position w:val="2"/>
        </w:rPr>
        <w:t>21785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62" w:after="0" w:line="137" w:lineRule="exact"/>
        <w:ind w:left="181" w:right="-20"/>
        <w:jc w:val="left"/>
        <w:tabs>
          <w:tab w:pos="26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Lloji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u w:val="single" w:color="000000"/>
        </w:rPr>
        <w:t>as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urisl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0"/>
          <w:w w:val="100"/>
        </w:rPr>
        <w:t>·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0"/>
          <w:w w:val="102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-15"/>
          <w:w w:val="16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6"/>
          <w:w w:val="11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0"/>
          <w:w w:val="99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B5B5B5"/>
          <w:spacing w:val="0"/>
          <w:w w:val="22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B5B5B5"/>
          <w:spacing w:val="-18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909090"/>
          <w:spacing w:val="0"/>
          <w:w w:val="130"/>
        </w:rPr>
        <w:t>·</w:t>
      </w:r>
      <w:r>
        <w:rPr>
          <w:rFonts w:ascii="Arial" w:hAnsi="Arial" w:cs="Arial" w:eastAsia="Arial"/>
          <w:sz w:val="11"/>
          <w:szCs w:val="11"/>
          <w:color w:val="909090"/>
          <w:spacing w:val="-16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595959"/>
          <w:spacing w:val="0"/>
          <w:w w:val="193"/>
        </w:rPr>
        <w:t>fO_</w:t>
      </w:r>
      <w:r>
        <w:rPr>
          <w:rFonts w:ascii="Arial" w:hAnsi="Arial" w:cs="Arial" w:eastAsia="Arial"/>
          <w:sz w:val="11"/>
          <w:szCs w:val="11"/>
          <w:color w:val="595959"/>
          <w:spacing w:val="30"/>
          <w:w w:val="19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-29"/>
          <w:w w:val="16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1"/>
        </w:rPr>
        <w:t>:PL.RREG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</w:sectPr>
      </w:pPr>
      <w:rPr/>
    </w:p>
    <w:p>
      <w:pPr>
        <w:spacing w:before="42" w:after="0" w:line="240" w:lineRule="auto"/>
        <w:ind w:left="210" w:right="-60"/>
        <w:jc w:val="left"/>
        <w:tabs>
          <w:tab w:pos="1740" w:val="left"/>
          <w:tab w:pos="34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9"/>
          <w:position w:val="1"/>
        </w:rPr>
        <w:t>Sip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5"/>
          <w:w w:val="109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9"/>
          <w:position w:val="1"/>
        </w:rPr>
        <w:t>Totale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0"/>
          <w:w w:val="109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11"/>
          <w:position w:val="1"/>
        </w:rPr>
        <w:t>2atafisl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20"/>
          <w:w w:val="111"/>
          <w:position w:val="1"/>
        </w:rPr>
        <w:t>!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11"/>
          <w:position w:val="1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32"/>
          <w:w w:val="111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>Ng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0"/>
        </w:rPr>
        <w:t>Sip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6"/>
          <w:position w:val="0"/>
        </w:rPr>
        <w:t>Total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8"/>
          <w:w w:val="125"/>
          <w:position w:val="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63"/>
          <w:position w:val="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>Trual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1"/>
        </w:rPr>
        <w:t>Ng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4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1"/>
        </w:rPr>
        <w:t>p.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6"/>
          <w:position w:val="1"/>
        </w:rPr>
        <w:t>Trual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6"/>
          <w:w w:val="106"/>
          <w:position w:val="1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7"/>
          <w:w w:val="163"/>
          <w:position w:val="1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22"/>
          <w:position w:val="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21"/>
          <w:position w:val="1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1"/>
          <w:position w:val="1"/>
        </w:rPr>
        <w:t>Ndertesl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104" w:lineRule="exact"/>
        <w:ind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595959"/>
          <w:w w:val="205"/>
          <w:position w:val="-4"/>
        </w:rPr>
        <w:t>'</w:t>
      </w:r>
      <w:r>
        <w:rPr>
          <w:rFonts w:ascii="Arial" w:hAnsi="Arial" w:cs="Arial" w:eastAsia="Arial"/>
          <w:sz w:val="13"/>
          <w:szCs w:val="13"/>
          <w:color w:val="595959"/>
          <w:w w:val="206"/>
          <w:position w:val="-4"/>
        </w:rPr>
        <w:t>[</w:t>
      </w:r>
      <w:r>
        <w:rPr>
          <w:rFonts w:ascii="Arial" w:hAnsi="Arial" w:cs="Arial" w:eastAsia="Arial"/>
          <w:sz w:val="13"/>
          <w:szCs w:val="13"/>
          <w:color w:val="595959"/>
          <w:spacing w:val="-26"/>
          <w:w w:val="100"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45"/>
          <w:b/>
          <w:bCs/>
          <w:position w:val="-4"/>
        </w:rPr>
        <w:t>Ri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45"/>
          <w:b/>
          <w:bCs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45"/>
          <w:b/>
          <w:bCs/>
          <w:position w:val="-4"/>
        </w:rPr>
        <w:t>D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45"/>
          <w:b/>
          <w:bCs/>
          <w:position w:val="-4"/>
        </w:rPr>
        <w:t>'</w:t>
      </w:r>
      <w:r>
        <w:rPr>
          <w:rFonts w:ascii="Arial" w:hAnsi="Arial" w:cs="Arial" w:eastAsia="Arial"/>
          <w:sz w:val="13"/>
          <w:szCs w:val="13"/>
          <w:color w:val="595959"/>
          <w:spacing w:val="-17"/>
          <w:w w:val="145"/>
          <w:b/>
          <w:bCs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595959"/>
          <w:spacing w:val="0"/>
          <w:w w:val="145"/>
          <w:b/>
          <w:bCs/>
          <w:position w:val="-4"/>
        </w:rPr>
        <w:t>[bMbkCI</w:t>
      </w:r>
      <w:r>
        <w:rPr>
          <w:rFonts w:ascii="Arial" w:hAnsi="Arial" w:cs="Arial" w:eastAsia="Arial"/>
          <w:sz w:val="13"/>
          <w:szCs w:val="13"/>
          <w:color w:val="595959"/>
          <w:spacing w:val="-22"/>
          <w:w w:val="145"/>
          <w:b/>
          <w:bCs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909090"/>
          <w:spacing w:val="0"/>
          <w:w w:val="109"/>
          <w:position w:val="-4"/>
        </w:rPr>
        <w:t>.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2" w:equalWidth="0">
            <w:col w:w="4784" w:space="212"/>
            <w:col w:w="4184"/>
          </w:cols>
        </w:sectPr>
      </w:pPr>
      <w:rPr/>
    </w:p>
    <w:p>
      <w:pPr>
        <w:spacing w:before="0" w:after="0" w:line="98" w:lineRule="exact"/>
        <w:ind w:left="224" w:right="-501"/>
        <w:jc w:val="left"/>
        <w:tabs>
          <w:tab w:pos="11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6B6B6B"/>
          <w:w w:val="142"/>
          <w:position w:val="-3"/>
        </w:rPr>
        <w:t>I.</w:t>
      </w:r>
      <w:r>
        <w:rPr>
          <w:rFonts w:ascii="Arial" w:hAnsi="Arial" w:cs="Arial" w:eastAsia="Arial"/>
          <w:sz w:val="12"/>
          <w:szCs w:val="12"/>
          <w:color w:val="6B6B6B"/>
          <w:spacing w:val="-14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4"/>
          <w:w w:val="10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u w:val="single" w:color="6B6B6B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u w:val="single" w:color="6B6B6B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u w:val="single" w:color="6B6B6B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8"/>
          <w:position w:val="-2"/>
        </w:rPr>
        <w:t>1.00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2" w:after="0" w:line="95" w:lineRule="exact"/>
        <w:ind w:right="-20"/>
        <w:jc w:val="left"/>
        <w:tabs>
          <w:tab w:pos="680" w:val="left"/>
          <w:tab w:pos="1580" w:val="left"/>
          <w:tab w:pos="2320" w:val="left"/>
          <w:tab w:pos="32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44"/>
          <w:position w:val="-5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44"/>
          <w:position w:val="-5"/>
        </w:rPr>
        <w:t>I.</w:t>
      </w:r>
      <w:r>
        <w:rPr>
          <w:rFonts w:ascii="Arial" w:hAnsi="Arial" w:cs="Arial" w:eastAsia="Arial"/>
          <w:sz w:val="12"/>
          <w:szCs w:val="12"/>
          <w:color w:val="595959"/>
          <w:spacing w:val="-15"/>
          <w:w w:val="144"/>
          <w:position w:val="-5"/>
        </w:rPr>
        <w:t> </w:t>
      </w:r>
      <w:r>
        <w:rPr>
          <w:rFonts w:ascii="Arial" w:hAnsi="Arial" w:cs="Arial" w:eastAsia="Arial"/>
          <w:sz w:val="12"/>
          <w:szCs w:val="12"/>
          <w:color w:val="595959"/>
          <w:spacing w:val="-14"/>
          <w:w w:val="144"/>
          <w:u w:val="single" w:color="606060"/>
          <w:position w:val="-5"/>
        </w:rPr>
        <w:t> 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u w:val="single" w:color="606060"/>
          <w:position w:val="-5"/>
        </w:rPr>
        <w:tab/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u w:val="single" w:color="606060"/>
          <w:position w:val="-5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-5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44"/>
          <w:position w:val="-5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44"/>
          <w:position w:val="-4"/>
        </w:rPr>
        <w:t>I.</w:t>
      </w:r>
      <w:r>
        <w:rPr>
          <w:rFonts w:ascii="Arial" w:hAnsi="Arial" w:cs="Arial" w:eastAsia="Arial"/>
          <w:sz w:val="12"/>
          <w:szCs w:val="12"/>
          <w:color w:val="595959"/>
          <w:spacing w:val="18"/>
          <w:w w:val="144"/>
          <w:position w:val="-4"/>
        </w:rPr>
        <w:t> </w:t>
      </w:r>
      <w:r>
        <w:rPr>
          <w:rFonts w:ascii="Arial" w:hAnsi="Arial" w:cs="Arial" w:eastAsia="Arial"/>
          <w:sz w:val="12"/>
          <w:szCs w:val="12"/>
          <w:color w:val="595959"/>
          <w:spacing w:val="-14"/>
          <w:w w:val="144"/>
          <w:u w:val="single" w:color="484848"/>
          <w:position w:val="-4"/>
        </w:rPr>
        <w:t> 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u w:val="single" w:color="484848"/>
          <w:position w:val="-4"/>
        </w:rPr>
        <w:tab/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u w:val="single" w:color="484848"/>
          <w:position w:val="-4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-4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44"/>
          <w:position w:val="-3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2" w:equalWidth="0">
            <w:col w:w="695" w:space="439"/>
            <w:col w:w="8046"/>
          </w:cols>
        </w:sectPr>
      </w:pPr>
      <w:rPr/>
    </w:p>
    <w:p>
      <w:pPr>
        <w:spacing w:before="0" w:after="0" w:line="230" w:lineRule="exact"/>
        <w:ind w:left="195" w:right="-20"/>
        <w:jc w:val="left"/>
        <w:tabs>
          <w:tab w:pos="1780" w:val="left"/>
          <w:tab w:pos="3460" w:val="left"/>
          <w:tab w:pos="3900" w:val="left"/>
          <w:tab w:pos="4260" w:val="left"/>
          <w:tab w:pos="5300" w:val="left"/>
        </w:tabs>
        <w:rPr>
          <w:rFonts w:ascii="Times New Roman" w:hAnsi="Times New Roman" w:cs="Times New Roman" w:eastAsia="Times New Roman"/>
          <w:sz w:val="15"/>
          <w:szCs w:val="15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-2"/>
        </w:rPr>
        <w:t>Ref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2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-2"/>
        </w:rPr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2"/>
        </w:rPr>
        <w:t>Ref</w:t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99"/>
          <w:position w:val="-2"/>
        </w:rPr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99"/>
          <w:u w:val="single" w:color="000000"/>
          <w:position w:val="-2"/>
        </w:rPr>
        <w:t> </w:t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u w:val="single" w:color="000000"/>
          <w:position w:val="-2"/>
        </w:rPr>
        <w:tab/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u w:val="single" w:color="000000"/>
          <w:position w:val="-2"/>
        </w:rPr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2"/>
        </w:rPr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5"/>
          <w:szCs w:val="15"/>
          <w:color w:val="595959"/>
          <w:spacing w:val="0"/>
          <w:w w:val="100"/>
          <w:position w:val="6"/>
        </w:rPr>
        <w:t>fALLAI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</w:sectPr>
      </w:pPr>
      <w:rPr/>
    </w:p>
    <w:p>
      <w:pPr>
        <w:spacing w:before="51" w:after="0" w:line="152" w:lineRule="exact"/>
        <w:ind w:left="203" w:right="-383"/>
        <w:jc w:val="left"/>
        <w:tabs>
          <w:tab w:pos="11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95959"/>
          <w:w w:val="118"/>
          <w:position w:val="-1"/>
        </w:rPr>
        <w:t>2.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7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u w:val="single" w:color="80808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u w:val="single" w:color="80808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u w:val="single" w:color="80808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9"/>
          <w:position w:val="1"/>
        </w:rPr>
        <w:t>382.00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60" w:after="0" w:line="142" w:lineRule="exact"/>
        <w:ind w:right="-60"/>
        <w:jc w:val="left"/>
        <w:tabs>
          <w:tab w:pos="640" w:val="left"/>
          <w:tab w:pos="1580" w:val="left"/>
          <w:tab w:pos="2300" w:val="left"/>
          <w:tab w:pos="32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464646"/>
          <w:w w:val="101"/>
          <w:position w:val="-2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2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301"/>
          <w:position w:val="-2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8"/>
          <w:w w:val="123"/>
          <w:position w:val="-1"/>
        </w:rPr>
        <w:t>2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221"/>
          <w:position w:val="-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575757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575757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575757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31"/>
          <w:position w:val="-2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-6"/>
          <w:w w:val="88"/>
          <w:position w:val="-1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53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00"/>
          <w:u w:val="single" w:color="676767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00"/>
          <w:u w:val="single" w:color="676767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00"/>
          <w:u w:val="single" w:color="676767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0909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44"/>
          <w:position w:val="0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Kuota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6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6"/>
          <w:w w:val="11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16"/>
        </w:rPr>
        <w:t>pjesmanjes: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3" w:equalWidth="0">
            <w:col w:w="813" w:space="320"/>
            <w:col w:w="3460" w:space="442"/>
            <w:col w:w="4145"/>
          </w:cols>
        </w:sectPr>
      </w:pPr>
      <w:rPr/>
    </w:p>
    <w:p>
      <w:pPr>
        <w:spacing w:before="0" w:after="0" w:line="195" w:lineRule="exact"/>
        <w:ind w:left="195" w:right="-20"/>
        <w:jc w:val="left"/>
        <w:tabs>
          <w:tab w:pos="1780" w:val="left"/>
          <w:tab w:pos="3460" w:val="left"/>
          <w:tab w:pos="55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2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2"/>
        </w:rPr>
        <w:t>LN2011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2"/>
        </w:rPr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1"/>
        </w:rPr>
        <w:t>Ref</w:t>
      </w:r>
      <w:r>
        <w:rPr>
          <w:rFonts w:ascii="Arial" w:hAnsi="Arial" w:cs="Arial" w:eastAsia="Arial"/>
          <w:sz w:val="12"/>
          <w:szCs w:val="12"/>
          <w:color w:val="464646"/>
          <w:spacing w:val="-30"/>
          <w:w w:val="100"/>
          <w:position w:val="-1"/>
        </w:rPr>
        <w:t> </w:t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2"/>
          <w:szCs w:val="12"/>
          <w:color w:val="464646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93"/>
          <w:position w:val="0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4"/>
          <w:w w:val="94"/>
          <w:position w:val="0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66"/>
          <w:position w:val="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i/>
          <w:position w:val="6"/>
        </w:rPr>
        <w:t>"lo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5" w:after="0" w:line="270" w:lineRule="auto"/>
        <w:ind w:left="195" w:right="3047" w:firstLine="7"/>
        <w:jc w:val="left"/>
        <w:tabs>
          <w:tab w:pos="640" w:val="left"/>
          <w:tab w:pos="1000" w:val="left"/>
          <w:tab w:pos="1780" w:val="left"/>
          <w:tab w:pos="2720" w:val="left"/>
          <w:tab w:pos="3420" w:val="left"/>
          <w:tab w:pos="4380" w:val="left"/>
          <w:tab w:pos="50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22"/>
          <w:w w:val="148"/>
          <w:position w:val="-6"/>
        </w:rPr>
        <w:t>3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48"/>
          <w:position w:val="-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u w:val="single" w:color="838383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u w:val="single" w:color="838383"/>
          <w:position w:val="-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93"/>
          <w:u w:val="single" w:color="838383"/>
          <w:position w:val="-6"/>
        </w:rPr>
        <w:t>    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u w:val="single" w:color="838383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"/>
          <w:w w:val="101"/>
          <w:position w:val="-7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362"/>
          <w:position w:val="-7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7"/>
        </w:rPr>
      </w:r>
      <w:r>
        <w:rPr>
          <w:rFonts w:ascii="Arial" w:hAnsi="Arial" w:cs="Arial" w:eastAsia="Arial"/>
          <w:sz w:val="9"/>
          <w:szCs w:val="9"/>
          <w:color w:val="6B6B6B"/>
          <w:spacing w:val="0"/>
          <w:w w:val="263"/>
          <w:position w:val="-5"/>
        </w:rPr>
        <w:t>)</w:t>
      </w:r>
      <w:r>
        <w:rPr>
          <w:rFonts w:ascii="Arial" w:hAnsi="Arial" w:cs="Arial" w:eastAsia="Arial"/>
          <w:sz w:val="9"/>
          <w:szCs w:val="9"/>
          <w:color w:val="6B6B6B"/>
          <w:spacing w:val="-32"/>
          <w:w w:val="263"/>
          <w:position w:val="-5"/>
        </w:rPr>
        <w:t> </w:t>
      </w:r>
      <w:r>
        <w:rPr>
          <w:rFonts w:ascii="Arial" w:hAnsi="Arial" w:cs="Arial" w:eastAsia="Arial"/>
          <w:sz w:val="9"/>
          <w:szCs w:val="9"/>
          <w:color w:val="A5A5A5"/>
          <w:spacing w:val="0"/>
          <w:w w:val="263"/>
          <w:position w:val="-5"/>
        </w:rPr>
        <w:t>,</w:t>
      </w:r>
      <w:r>
        <w:rPr>
          <w:rFonts w:ascii="Arial" w:hAnsi="Arial" w:cs="Arial" w:eastAsia="Arial"/>
          <w:sz w:val="9"/>
          <w:szCs w:val="9"/>
          <w:color w:val="A5A5A5"/>
          <w:spacing w:val="-22"/>
          <w:w w:val="263"/>
          <w:position w:val="-5"/>
        </w:rPr>
        <w:t> </w:t>
      </w:r>
      <w:r>
        <w:rPr>
          <w:rFonts w:ascii="Arial" w:hAnsi="Arial" w:cs="Arial" w:eastAsia="Arial"/>
          <w:sz w:val="9"/>
          <w:szCs w:val="9"/>
          <w:color w:val="A5A5A5"/>
          <w:spacing w:val="-36"/>
          <w:w w:val="263"/>
          <w:u w:val="single" w:color="7C7C7C"/>
          <w:position w:val="-5"/>
        </w:rPr>
        <w:t> </w:t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u w:val="single" w:color="7C7C7C"/>
          <w:position w:val="-5"/>
        </w:rPr>
        <w:tab/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u w:val="single" w:color="7C7C7C"/>
          <w:position w:val="-5"/>
        </w:rPr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position w:val="-5"/>
        </w:rPr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31"/>
          <w:position w:val="-7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7"/>
        </w:rPr>
      </w:r>
      <w:r>
        <w:rPr>
          <w:rFonts w:ascii="Arial" w:hAnsi="Arial" w:cs="Arial" w:eastAsia="Arial"/>
          <w:sz w:val="9"/>
          <w:szCs w:val="9"/>
          <w:color w:val="6B6B6B"/>
          <w:spacing w:val="-18"/>
          <w:w w:val="270"/>
          <w:position w:val="-4"/>
        </w:rPr>
        <w:t>)</w:t>
      </w:r>
      <w:r>
        <w:rPr>
          <w:rFonts w:ascii="Arial" w:hAnsi="Arial" w:cs="Arial" w:eastAsia="Arial"/>
          <w:sz w:val="9"/>
          <w:szCs w:val="9"/>
          <w:color w:val="A5A5A5"/>
          <w:spacing w:val="0"/>
          <w:w w:val="149"/>
          <w:position w:val="-4"/>
        </w:rPr>
        <w:t>,</w:t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position w:val="-4"/>
        </w:rPr>
        <w:t>  </w:t>
      </w:r>
      <w:r>
        <w:rPr>
          <w:rFonts w:ascii="Arial" w:hAnsi="Arial" w:cs="Arial" w:eastAsia="Arial"/>
          <w:sz w:val="9"/>
          <w:szCs w:val="9"/>
          <w:color w:val="A5A5A5"/>
          <w:spacing w:val="-3"/>
          <w:w w:val="100"/>
          <w:position w:val="-4"/>
        </w:rPr>
        <w:t> </w:t>
      </w:r>
      <w:r>
        <w:rPr>
          <w:rFonts w:ascii="Arial" w:hAnsi="Arial" w:cs="Arial" w:eastAsia="Arial"/>
          <w:sz w:val="9"/>
          <w:szCs w:val="9"/>
          <w:color w:val="A5A5A5"/>
          <w:spacing w:val="-3"/>
          <w:w w:val="99"/>
          <w:position w:val="-4"/>
        </w:rPr>
      </w:r>
      <w:r>
        <w:rPr>
          <w:rFonts w:ascii="Arial" w:hAnsi="Arial" w:cs="Arial" w:eastAsia="Arial"/>
          <w:sz w:val="9"/>
          <w:szCs w:val="9"/>
          <w:color w:val="A5A5A5"/>
          <w:spacing w:val="0"/>
          <w:w w:val="99"/>
          <w:u w:val="single" w:color="7C7C7C"/>
          <w:position w:val="-4"/>
        </w:rPr>
        <w:t> </w:t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u w:val="single" w:color="7C7C7C"/>
          <w:position w:val="-4"/>
        </w:rPr>
        <w:tab/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u w:val="single" w:color="7C7C7C"/>
          <w:position w:val="-4"/>
        </w:rPr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position w:val="-4"/>
        </w:rPr>
      </w:r>
      <w:r>
        <w:rPr>
          <w:rFonts w:ascii="Arial" w:hAnsi="Arial" w:cs="Arial" w:eastAsia="Arial"/>
          <w:sz w:val="9"/>
          <w:szCs w:val="9"/>
          <w:color w:val="A5A5A5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5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241"/>
          <w:position w:val="-5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0"/>
        </w:rPr>
        <w:t>Nr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0"/>
        </w:rPr>
        <w:t>Pasurisc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0"/>
        </w:rPr>
        <w:t>(p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0"/>
        </w:rPr>
        <w:t>ll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2"/>
          <w:position w:val="0"/>
        </w:rPr>
        <w:t>at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32"/>
          <w:w w:val="102"/>
          <w:position w:val="0"/>
        </w:rPr>
        <w:t>}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0"/>
          <w:w w:val="163"/>
          <w:position w:val="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A5A5A5"/>
          <w:spacing w:val="0"/>
          <w:w w:val="163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3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1"/>
        </w:rPr>
        <w:t>ef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2"/>
          <w:w w:val="100"/>
          <w:u w:val="thick" w:color="60606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thick" w:color="606060"/>
          <w:position w:val="1"/>
        </w:rPr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thick" w:color="60606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0"/>
        </w:rPr>
        <w:t>Ref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0"/>
        </w:rPr>
        <w:tab/>
        <w:tab/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19"/>
          <w:position w:val="0"/>
        </w:rPr>
        <w:t> 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1"/>
        </w:rPr>
        <w:t>Ref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left="195" w:right="-20"/>
        <w:jc w:val="left"/>
        <w:tabs>
          <w:tab w:pos="1120" w:val="left"/>
          <w:tab w:pos="1780" w:val="left"/>
          <w:tab w:pos="2720" w:val="left"/>
          <w:tab w:pos="3420" w:val="left"/>
          <w:tab w:pos="4400" w:val="left"/>
          <w:tab w:pos="4940" w:val="left"/>
          <w:tab w:pos="5460" w:val="left"/>
          <w:tab w:pos="59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7"/>
          <w:w w:val="120"/>
          <w:position w:val="1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66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8C8C8C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8C8C8C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8C8C8C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14"/>
          <w:szCs w:val="14"/>
          <w:color w:val="6B6B6B"/>
          <w:spacing w:val="0"/>
          <w:w w:val="112"/>
          <w:position w:val="0"/>
        </w:rPr>
        <w:t>m'</w:t>
      </w:r>
      <w:r>
        <w:rPr>
          <w:rFonts w:ascii="Courier New" w:hAnsi="Courier New" w:cs="Courier New" w:eastAsia="Courier New"/>
          <w:sz w:val="14"/>
          <w:szCs w:val="14"/>
          <w:color w:val="6B6B6B"/>
          <w:spacing w:val="0"/>
          <w:w w:val="100"/>
          <w:position w:val="0"/>
        </w:rPr>
        <w:tab/>
      </w:r>
      <w:r>
        <w:rPr>
          <w:rFonts w:ascii="Courier New" w:hAnsi="Courier New" w:cs="Courier New" w:eastAsia="Courier New"/>
          <w:sz w:val="14"/>
          <w:szCs w:val="14"/>
          <w:color w:val="6B6B6B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7"/>
          <w:w w:val="120"/>
          <w:position w:val="0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66"/>
          <w:position w:val="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878787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878787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878787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31"/>
          <w:position w:val="0"/>
        </w:rPr>
        <w:t>m'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7"/>
          <w:w w:val="120"/>
          <w:position w:val="1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10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-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484848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484848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u w:val="single" w:color="484848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00"/>
          <w:position w:val="1"/>
        </w:rPr>
      </w:r>
      <w:r>
        <w:rPr>
          <w:rFonts w:ascii="Courier New" w:hAnsi="Courier New" w:cs="Courier New" w:eastAsia="Courier New"/>
          <w:sz w:val="14"/>
          <w:szCs w:val="14"/>
          <w:color w:val="595959"/>
          <w:spacing w:val="0"/>
          <w:w w:val="123"/>
          <w:position w:val="1"/>
        </w:rPr>
        <w:t>m'</w:t>
      </w:r>
      <w:r>
        <w:rPr>
          <w:rFonts w:ascii="Courier New" w:hAnsi="Courier New" w:cs="Courier New" w:eastAsia="Courier New"/>
          <w:sz w:val="14"/>
          <w:szCs w:val="14"/>
          <w:color w:val="595959"/>
          <w:spacing w:val="0"/>
          <w:w w:val="100"/>
          <w:position w:val="1"/>
        </w:rPr>
        <w:tab/>
      </w:r>
      <w:r>
        <w:rPr>
          <w:rFonts w:ascii="Courier New" w:hAnsi="Courier New" w:cs="Courier New" w:eastAsia="Courier New"/>
          <w:sz w:val="14"/>
          <w:szCs w:val="14"/>
          <w:color w:val="595959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17"/>
          <w:position w:val="3"/>
        </w:rPr>
        <w:t>Vol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single" w:color="8F8F8F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single" w:color="8F8F8F"/>
          <w:position w:val="3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u w:val="single" w:color="8F8F8F"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6"/>
          <w:position w:val="6"/>
        </w:rPr>
        <w:t>Faq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5"/>
          <w:w w:val="106"/>
          <w:position w:val="6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-9"/>
          <w:w w:val="166"/>
          <w:position w:val="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-9"/>
          <w:w w:val="100"/>
          <w:position w:val="6"/>
        </w:rPr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u w:val="single" w:color="8F8F8F"/>
          <w:position w:val="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u w:val="single" w:color="8F8F8F"/>
          <w:position w:val="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u w:val="single" w:color="8F8F8F"/>
          <w:position w:val="6"/>
        </w:rPr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6" w:after="0" w:line="157" w:lineRule="exact"/>
        <w:ind w:left="195" w:right="-20"/>
        <w:jc w:val="left"/>
        <w:tabs>
          <w:tab w:pos="1780" w:val="left"/>
          <w:tab w:pos="344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-1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-1"/>
        </w:rPr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100"/>
          <w:position w:val="0"/>
        </w:rPr>
        <w:t>Ref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36" w:lineRule="exact"/>
        <w:ind w:left="109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77.681564pt;margin-top:6.706595pt;width:418.478104pt;height:378.663902pt;mso-position-horizontal-relative:page;mso-position-vertical-relative:paragraph;z-index:-2383" coordorigin="1554,134" coordsize="8370,7573">
            <v:group style="position:absolute;left:1597;top:148;width:2;height:7537" coordorigin="1597,148" coordsize="2,7537">
              <v:shape style="position:absolute;left:1597;top:148;width:2;height:7537" coordorigin="1597,148" coordsize="0,7537" path="m1597,7686l1597,148e" filled="f" stroked="t" strokeweight="1.431918pt" strokecolor="#575757">
                <v:path arrowok="t"/>
              </v:shape>
            </v:group>
            <v:group style="position:absolute;left:1568;top:184;width:8341;height:2" coordorigin="1568,184" coordsize="8341,2">
              <v:shape style="position:absolute;left:1568;top:184;width:8341;height:2" coordorigin="1568,184" coordsize="8341,0" path="m1568,184l9909,184e" filled="f" stroked="t" strokeweight="1.431918pt" strokecolor="#646464">
                <v:path arrowok="t"/>
              </v:shape>
            </v:group>
            <v:group style="position:absolute;left:2262;top:163;width:2;height:7530" coordorigin="2262,163" coordsize="2,7530">
              <v:shape style="position:absolute;left:2262;top:163;width:2;height:7530" coordorigin="2262,163" coordsize="0,7530" path="m2262,7693l2262,163e" filled="f" stroked="t" strokeweight=".715959pt" strokecolor="#5B5B5B">
                <v:path arrowok="t"/>
              </v:shape>
            </v:group>
            <v:group style="position:absolute;left:2900;top:170;width:2;height:7523" coordorigin="2900,170" coordsize="2,7523">
              <v:shape style="position:absolute;left:2900;top:170;width:2;height:7523" coordorigin="2900,170" coordsize="0,7523" path="m2900,7693l2900,170e" filled="f" stroked="t" strokeweight=".715959pt" strokecolor="#575757">
                <v:path arrowok="t"/>
              </v:shape>
            </v:group>
            <v:group style="position:absolute;left:4575;top:170;width:2;height:7530" coordorigin="4575,170" coordsize="2,7530">
              <v:shape style="position:absolute;left:4575;top:170;width:2;height:7530" coordorigin="4575,170" coordsize="0,7530" path="m4575,7700l4575,170e" filled="f" stroked="t" strokeweight=".715959pt" strokecolor="#575757">
                <v:path arrowok="t"/>
              </v:shape>
            </v:group>
            <v:group style="position:absolute;left:5176;top:163;width:2;height:7537" coordorigin="5176,163" coordsize="2,7537">
              <v:shape style="position:absolute;left:5176;top:163;width:2;height:7537" coordorigin="5176,163" coordsize="0,7537" path="m5176,7700l5176,163e" filled="f" stroked="t" strokeweight=".715959pt" strokecolor="#606060">
                <v:path arrowok="t"/>
              </v:shape>
            </v:group>
            <v:group style="position:absolute;left:5513;top:170;width:2;height:7530" coordorigin="5513,170" coordsize="2,7530">
              <v:shape style="position:absolute;left:5513;top:170;width:2;height:7530" coordorigin="5513,170" coordsize="0,7530" path="m5513,7700l5513,170e" filled="f" stroked="t" strokeweight=".715959pt" strokecolor="#545454">
                <v:path arrowok="t"/>
              </v:shape>
            </v:group>
            <v:group style="position:absolute;left:6837;top:163;width:2;height:7537" coordorigin="6837,163" coordsize="2,7537">
              <v:shape style="position:absolute;left:6837;top:163;width:2;height:7537" coordorigin="6837,163" coordsize="0,7537" path="m6837,7700l6837,163e" filled="f" stroked="t" strokeweight=".715959pt" strokecolor="#5B5B5B">
                <v:path arrowok="t"/>
              </v:shape>
            </v:group>
            <v:group style="position:absolute;left:7453;top:163;width:2;height:7537" coordorigin="7453,163" coordsize="2,7537">
              <v:shape style="position:absolute;left:7453;top:163;width:2;height:7537" coordorigin="7453,163" coordsize="0,7537" path="m7453,7700l7453,163e" filled="f" stroked="t" strokeweight=".715959pt" strokecolor="#5B5B5B">
                <v:path arrowok="t"/>
              </v:shape>
            </v:group>
            <v:group style="position:absolute;left:8266;top:156;width:2;height:7545" coordorigin="8266,156" coordsize="2,7545">
              <v:shape style="position:absolute;left:8266;top:156;width:2;height:7545" coordorigin="8266,156" coordsize="0,7545" path="m8266,7700l8266,156e" filled="f" stroked="t" strokeweight=".715959pt" strokecolor="#4F4F4F">
                <v:path arrowok="t"/>
              </v:shape>
            </v:group>
            <v:group style="position:absolute;left:8957;top:156;width:2;height:7530" coordorigin="8957,156" coordsize="2,7530">
              <v:shape style="position:absolute;left:8957;top:156;width:2;height:7530" coordorigin="8957,156" coordsize="0,7530" path="m8957,7686l8957,156e" filled="f" stroked="t" strokeweight=".715959pt" strokecolor="#575757">
                <v:path arrowok="t"/>
              </v:shape>
            </v:group>
            <v:group style="position:absolute;left:9859;top:148;width:2;height:7537" coordorigin="9859,148" coordsize="2,7537">
              <v:shape style="position:absolute;left:9859;top:148;width:2;height:7537" coordorigin="9859,148" coordsize="0,7537" path="m9859,7686l9859,148e" filled="f" stroked="t" strokeweight="1.431918pt" strokecolor="#6B6B6B">
                <v:path arrowok="t"/>
              </v:shape>
            </v:group>
            <v:group style="position:absolute;left:1575;top:597;width:7611;height:2" coordorigin="1575,597" coordsize="7611,2">
              <v:shape style="position:absolute;left:1575;top:597;width:7611;height:2" coordorigin="1575,597" coordsize="7611,0" path="m1575,597l9186,597e" filled="f" stroked="t" strokeweight=".715959pt" strokecolor="#777777">
                <v:path arrowok="t"/>
              </v:shape>
            </v:group>
            <v:group style="position:absolute;left:1568;top:7664;width:8341;height:2" coordorigin="1568,7664" coordsize="8341,2">
              <v:shape style="position:absolute;left:1568;top:7664;width:8341;height:2" coordorigin="1568,7664" coordsize="8341,0" path="m1568,7664l9909,7664e" filled="f" stroked="t" strokeweight="1.431918pt" strokecolor="#676767">
                <v:path arrowok="t"/>
              </v:shape>
            </v:group>
            <v:group style="position:absolute;left:4546;top:748;width:2198;height:2" coordorigin="4546,748" coordsize="2198,2">
              <v:shape style="position:absolute;left:4546;top:748;width:2198;height:2" coordorigin="4546,748" coordsize="2198,0" path="m4546,748l6744,748e" filled="f" stroked="t" strokeweight=".3579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2"/>
          <w:szCs w:val="12"/>
          <w:color w:val="595959"/>
          <w:spacing w:val="-43"/>
          <w:w w:val="112"/>
          <w:i/>
        </w:rPr>
        <w:t>C</w:t>
      </w:r>
      <w:r>
        <w:rPr>
          <w:rFonts w:ascii="Arial" w:hAnsi="Arial" w:cs="Arial" w:eastAsia="Arial"/>
          <w:sz w:val="12"/>
          <w:szCs w:val="12"/>
          <w:color w:val="595959"/>
          <w:spacing w:val="0"/>
          <w:w w:val="358"/>
        </w:rPr>
        <w:t>·</w:t>
      </w:r>
      <w:r>
        <w:rPr>
          <w:rFonts w:ascii="Arial" w:hAnsi="Arial" w:cs="Arial" w:eastAsia="Arial"/>
          <w:sz w:val="12"/>
          <w:szCs w:val="12"/>
          <w:color w:val="59595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3"/>
        </w:rPr>
        <w:t>SEKSION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2"/>
          <w:w w:val="11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2"/>
        </w:rPr>
        <w:t>PRONESISE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16" w:lineRule="exact"/>
        <w:ind w:left="296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95959"/>
          <w:position w:val="-2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8"/>
          <w:position w:val="-2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2"/>
          <w:w w:val="110"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5"/>
          <w:position w:val="-2"/>
        </w:rPr>
        <w:t>Dok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135" w:lineRule="exact"/>
        <w:ind w:right="-61"/>
        <w:jc w:val="left"/>
        <w:tabs>
          <w:tab w:pos="420" w:val="left"/>
          <w:tab w:pos="980" w:val="left"/>
          <w:tab w:pos="1540" w:val="left"/>
          <w:tab w:pos="23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-1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1"/>
        </w:rPr>
        <w:t>Emri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  <w:t>Atesia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-2"/>
        </w:rPr>
        <w:t>Mb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8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-2"/>
        </w:rPr>
        <w:t>emri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8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909090"/>
          <w:spacing w:val="0"/>
          <w:w w:val="166"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142" w:lineRule="exact"/>
        <w:ind w:right="-61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0"/>
          <w:w w:val="100"/>
          <w:position w:val="-2"/>
        </w:rPr>
        <w:t>1/FIB</w:t>
      </w:r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3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  <w:position w:val="-2"/>
        </w:rPr>
        <w:t>Adresa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1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3"/>
          <w:position w:val="-2"/>
        </w:rPr>
        <w:t>Pronarit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82" w:after="0" w:line="240" w:lineRule="auto"/>
        <w:ind w:right="-61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Shuma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26"/>
        </w:rPr>
        <w:t>  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7"/>
          <w:w w:val="12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26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6"/>
          <w:w w:val="12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C7C7C"/>
          <w:spacing w:val="-6"/>
          <w:w w:val="100"/>
          <w:i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0"/>
          <w:w w:val="100"/>
          <w:i/>
        </w:rPr>
        <w:t>h.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130" w:lineRule="exact"/>
        <w:ind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B6B6B"/>
          <w:w w:val="107"/>
          <w:position w:val="-1"/>
        </w:rPr>
        <w:t>Sheni</w:t>
      </w:r>
      <w:r>
        <w:rPr>
          <w:rFonts w:ascii="Times New Roman" w:hAnsi="Times New Roman" w:cs="Times New Roman" w:eastAsia="Times New Roman"/>
          <w:sz w:val="12"/>
          <w:szCs w:val="12"/>
          <w:color w:val="6B6B6B"/>
          <w:spacing w:val="-5"/>
          <w:w w:val="107"/>
          <w:position w:val="-1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25"/>
          <w:position w:val="-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149" w:lineRule="exact"/>
        <w:ind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595959"/>
          <w:spacing w:val="2"/>
          <w:w w:val="81"/>
          <w:b/>
          <w:bCs/>
          <w:position w:val="-1"/>
        </w:rPr>
        <w:t>F</w:t>
      </w:r>
      <w:r>
        <w:rPr>
          <w:rFonts w:ascii="Times New Roman" w:hAnsi="Times New Roman" w:cs="Times New Roman" w:eastAsia="Times New Roman"/>
          <w:sz w:val="14"/>
          <w:szCs w:val="14"/>
          <w:color w:val="7C7C7C"/>
          <w:spacing w:val="2"/>
          <w:w w:val="81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82"/>
          <w:b/>
          <w:bCs/>
          <w:position w:val="-1"/>
        </w:rPr>
        <w:t>rma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6" w:equalWidth="0">
            <w:col w:w="667" w:space="345"/>
            <w:col w:w="2489" w:space="239"/>
            <w:col w:w="1311" w:space="400"/>
            <w:col w:w="1235" w:space="211"/>
            <w:col w:w="458" w:space="322"/>
            <w:col w:w="1503"/>
          </w:cols>
        </w:sectPr>
      </w:pPr>
      <w:rPr/>
    </w:p>
    <w:p>
      <w:pPr>
        <w:spacing w:before="11" w:after="0" w:line="240" w:lineRule="auto"/>
        <w:ind w:left="825"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64646"/>
          <w:spacing w:val="0"/>
          <w:w w:val="89"/>
          <w:b/>
          <w:bCs/>
        </w:rPr>
        <w:t>Regjistrimi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18" w:after="0" w:line="147" w:lineRule="exact"/>
        <w:ind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595959"/>
          <w:spacing w:val="0"/>
          <w:w w:val="100"/>
        </w:rPr>
        <w:t>Pasap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23" w:lineRule="exact"/>
        <w:ind w:right="-20"/>
        <w:jc w:val="left"/>
        <w:tabs>
          <w:tab w:pos="5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aguar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c;:er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7C7C7C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95959"/>
          <w:spacing w:val="0"/>
          <w:w w:val="100"/>
        </w:rPr>
        <w:t>fikates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3" w:equalWidth="0">
            <w:col w:w="1391" w:space="1876"/>
            <w:col w:w="294" w:space="1932"/>
            <w:col w:w="3687"/>
          </w:cols>
        </w:sectPr>
      </w:pPr>
      <w:rPr/>
    </w:p>
    <w:p>
      <w:pPr>
        <w:spacing w:before="26" w:after="0" w:line="240" w:lineRule="auto"/>
        <w:ind w:left="381" w:right="-64"/>
        <w:jc w:val="left"/>
        <w:tabs>
          <w:tab w:pos="212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464646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0"/>
          <w:w w:val="100"/>
          <w:u w:val="single" w:color="000000"/>
        </w:rPr>
        <w:t>1106.'20!1.</w:t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0"/>
          <w:w w:val="100"/>
          <w:u w:val="single" w:color="000000"/>
        </w:rPr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0"/>
          <w:w w:val="100"/>
        </w:rPr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C7C7C"/>
          <w:spacing w:val="0"/>
          <w:w w:val="120"/>
        </w:rPr>
        <w:t>S.!!!,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120"/>
        </w:rPr>
        <w:t>T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-5"/>
          <w:w w:val="120"/>
          <w:u w:val="single" w:color="B4B4B4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120"/>
          <w:u w:val="single" w:color="B4B4B4"/>
        </w:rPr>
        <w:tab/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120"/>
          <w:u w:val="single" w:color="B4B4B4"/>
        </w:rPr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120"/>
        </w:rPr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120"/>
        </w:rPr>
        <w:t>  </w:t>
      </w:r>
      <w:r>
        <w:rPr>
          <w:rFonts w:ascii="Times New Roman" w:hAnsi="Times New Roman" w:cs="Times New Roman" w:eastAsia="Times New Roman"/>
          <w:sz w:val="11"/>
          <w:szCs w:val="11"/>
          <w:color w:val="B5B5B5"/>
          <w:spacing w:val="0"/>
          <w:w w:val="365"/>
        </w:rPr>
        <w:t>-----</w:t>
      </w:r>
      <w:r>
        <w:rPr>
          <w:rFonts w:ascii="Times New Roman" w:hAnsi="Times New Roman" w:cs="Times New Roman" w:eastAsia="Times New Roman"/>
          <w:sz w:val="11"/>
          <w:szCs w:val="11"/>
          <w:color w:val="B5B5B5"/>
          <w:spacing w:val="-75"/>
          <w:w w:val="365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B5B5B5"/>
          <w:spacing w:val="0"/>
          <w:w w:val="267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B5B5B5"/>
          <w:spacing w:val="1"/>
          <w:w w:val="267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B5B5B5"/>
          <w:spacing w:val="-25"/>
          <w:w w:val="130"/>
        </w:rPr>
        <w:t>·</w:t>
      </w:r>
      <w:r>
        <w:rPr>
          <w:rFonts w:ascii="Times New Roman" w:hAnsi="Times New Roman" w:cs="Times New Roman" w:eastAsia="Times New Roman"/>
          <w:sz w:val="16"/>
          <w:szCs w:val="16"/>
          <w:color w:val="7C7C7C"/>
          <w:spacing w:val="0"/>
          <w:w w:val="12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color w:val="7C7C7C"/>
          <w:spacing w:val="-13"/>
          <w:w w:val="122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A5A5A5"/>
          <w:spacing w:val="0"/>
          <w:w w:val="188"/>
        </w:rPr>
        <w:t>·---</w:t>
      </w:r>
      <w:r>
        <w:rPr>
          <w:rFonts w:ascii="Times New Roman" w:hAnsi="Times New Roman" w:cs="Times New Roman" w:eastAsia="Times New Roman"/>
          <w:sz w:val="16"/>
          <w:szCs w:val="16"/>
          <w:color w:val="A5A5A5"/>
          <w:spacing w:val="-5"/>
          <w:w w:val="188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7C7C7C"/>
          <w:spacing w:val="0"/>
          <w:w w:val="128"/>
        </w:rPr>
        <w:t>f'</w:t>
      </w:r>
      <w:r>
        <w:rPr>
          <w:rFonts w:ascii="Times New Roman" w:hAnsi="Times New Roman" w:cs="Times New Roman" w:eastAsia="Times New Roman"/>
          <w:sz w:val="16"/>
          <w:szCs w:val="16"/>
          <w:color w:val="7C7C7C"/>
          <w:spacing w:val="-16"/>
          <w:w w:val="128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B5B5B5"/>
          <w:spacing w:val="0"/>
          <w:w w:val="389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B5B5B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B5B5B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95959"/>
          <w:spacing w:val="0"/>
          <w:w w:val="83"/>
        </w:rPr>
        <w:t>tRtua</w:t>
      </w:r>
      <w:r>
        <w:rPr>
          <w:rFonts w:ascii="Times New Roman" w:hAnsi="Times New Roman" w:cs="Times New Roman" w:eastAsia="Times New Roman"/>
          <w:sz w:val="16"/>
          <w:szCs w:val="16"/>
          <w:color w:val="595959"/>
          <w:spacing w:val="-9"/>
          <w:w w:val="83"/>
        </w:rPr>
        <w:t>a</w:t>
      </w:r>
      <w:r>
        <w:rPr>
          <w:rFonts w:ascii="Times New Roman" w:hAnsi="Times New Roman" w:cs="Times New Roman" w:eastAsia="Times New Roman"/>
          <w:sz w:val="11"/>
          <w:szCs w:val="11"/>
          <w:color w:val="464646"/>
          <w:spacing w:val="-6"/>
          <w:w w:val="103"/>
        </w:rPr>
        <w:t>P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184"/>
        </w:rPr>
        <w:t>LAZ!VI</w:t>
      </w:r>
      <w:r>
        <w:rPr>
          <w:rFonts w:ascii="Times New Roman" w:hAnsi="Times New Roman" w:cs="Times New Roman" w:eastAsia="Times New Roman"/>
          <w:sz w:val="11"/>
          <w:szCs w:val="11"/>
          <w:color w:val="909090"/>
          <w:spacing w:val="0"/>
          <w:w w:val="112"/>
        </w:rPr>
        <w:t>:!_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64" w:after="0" w:line="169" w:lineRule="exact"/>
        <w:ind w:right="-63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A5A5A5"/>
          <w:w w:val="312"/>
        </w:rPr>
        <w:t>---</w:t>
      </w:r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0"/>
          <w:w w:val="120"/>
        </w:rPr>
        <w:t>1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-17"/>
          <w:w w:val="120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0"/>
          <w:w w:val="355"/>
        </w:rPr>
        <w:t>---</w:t>
      </w:r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-62"/>
          <w:w w:val="355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64" w:after="0" w:line="169" w:lineRule="exact"/>
        <w:ind w:right="-20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7C7C7C"/>
          <w:w w:val="194"/>
        </w:rPr>
        <w:t>f</w:t>
      </w:r>
      <w:r>
        <w:rPr>
          <w:rFonts w:ascii="Times New Roman" w:hAnsi="Times New Roman" w:cs="Times New Roman" w:eastAsia="Times New Roman"/>
          <w:sz w:val="15"/>
          <w:szCs w:val="15"/>
          <w:color w:val="7C7C7C"/>
          <w:spacing w:val="-1"/>
          <w:w w:val="194"/>
        </w:rPr>
        <w:t>-</w:t>
      </w:r>
      <w:r>
        <w:rPr>
          <w:rFonts w:ascii="Times New Roman" w:hAnsi="Times New Roman" w:cs="Times New Roman" w:eastAsia="Times New Roman"/>
          <w:sz w:val="15"/>
          <w:szCs w:val="15"/>
          <w:color w:val="B5B5B5"/>
          <w:spacing w:val="0"/>
          <w:w w:val="271"/>
        </w:rPr>
        <w:t>----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  <w:cols w:num="3" w:equalWidth="0">
            <w:col w:w="5250" w:space="230"/>
            <w:col w:w="1152" w:space="115"/>
            <w:col w:w="243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0pt;margin-top:111.625931pt;width:524.082075pt;height:.1pt;mso-position-horizontal-relative:page;mso-position-vertical-relative:page;z-index:-2384" coordorigin="0,2233" coordsize="10482,2">
            <v:shape style="position:absolute;left:0;top:2233;width:10482;height:2" coordorigin="0,2233" coordsize="10482,0" path="m0,2233l10482,2233e" filled="f" stroked="t" strokeweight=".715959pt" strokecolor="#282828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46" w:after="0" w:line="240" w:lineRule="auto"/>
        <w:ind w:left="167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6B6B6B"/>
          <w:spacing w:val="0"/>
          <w:w w:val="87"/>
          <w:b/>
          <w:bCs/>
        </w:rPr>
        <w:t>Shen1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87"/>
          <w:b/>
          <w:bCs/>
        </w:rPr>
        <w:t>m</w:t>
      </w:r>
      <w:r>
        <w:rPr>
          <w:rFonts w:ascii="Arial" w:hAnsi="Arial" w:cs="Arial" w:eastAsia="Arial"/>
          <w:sz w:val="10"/>
          <w:szCs w:val="10"/>
          <w:color w:val="6B6B6B"/>
          <w:spacing w:val="16"/>
          <w:w w:val="87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595959"/>
          <w:spacing w:val="3"/>
          <w:w w:val="87"/>
          <w:b/>
          <w:bCs/>
        </w:rPr>
        <w:t>K</w:t>
      </w:r>
      <w:r>
        <w:rPr>
          <w:rFonts w:ascii="Arial" w:hAnsi="Arial" w:cs="Arial" w:eastAsia="Arial"/>
          <w:sz w:val="10"/>
          <w:szCs w:val="10"/>
          <w:color w:val="7C7C7C"/>
          <w:spacing w:val="-3"/>
          <w:w w:val="87"/>
          <w:b/>
          <w:bCs/>
        </w:rPr>
        <w:t>o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87"/>
          <w:b/>
          <w:bCs/>
        </w:rPr>
        <w:t>l</w:t>
      </w:r>
      <w:r>
        <w:rPr>
          <w:rFonts w:ascii="Arial" w:hAnsi="Arial" w:cs="Arial" w:eastAsia="Arial"/>
          <w:sz w:val="10"/>
          <w:szCs w:val="10"/>
          <w:color w:val="595959"/>
          <w:spacing w:val="3"/>
          <w:w w:val="87"/>
          <w:b/>
          <w:bCs/>
        </w:rPr>
        <w:t>l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87"/>
          <w:b/>
          <w:bCs/>
        </w:rPr>
        <w:t>on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87"/>
          <w:b/>
          <w:bCs/>
        </w:rPr>
        <w:t>a</w:t>
      </w:r>
      <w:r>
        <w:rPr>
          <w:rFonts w:ascii="Arial" w:hAnsi="Arial" w:cs="Arial" w:eastAsia="Arial"/>
          <w:sz w:val="10"/>
          <w:szCs w:val="10"/>
          <w:color w:val="7C7C7C"/>
          <w:spacing w:val="22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87"/>
        </w:rPr>
        <w:t>IIFI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87"/>
        </w:rPr>
        <w:t>B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4"/>
          <w:w w:val="87"/>
        </w:rPr>
        <w:t> 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100"/>
          <w:b/>
          <w:bCs/>
        </w:rPr>
        <w:t>cre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7C7C7C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0"/>
          <w:w w:val="69"/>
        </w:rPr>
        <w:t>I</w:t>
      </w:r>
      <w:r>
        <w:rPr>
          <w:rFonts w:ascii="Times New Roman" w:hAnsi="Times New Roman" w:cs="Times New Roman" w:eastAsia="Times New Roman"/>
          <w:sz w:val="11"/>
          <w:szCs w:val="11"/>
          <w:color w:val="595959"/>
          <w:spacing w:val="12"/>
          <w:w w:val="69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90909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909090"/>
          <w:spacing w:val="3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79"/>
          <w:b/>
          <w:bCs/>
        </w:rPr>
        <w:t>tnd1v1d.</w:t>
      </w:r>
      <w:r>
        <w:rPr>
          <w:rFonts w:ascii="Arial" w:hAnsi="Arial" w:cs="Arial" w:eastAsia="Arial"/>
          <w:sz w:val="10"/>
          <w:szCs w:val="10"/>
          <w:color w:val="6B6B6B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82"/>
          <w:b/>
          <w:bCs/>
        </w:rPr>
        <w:t>pe</w:t>
      </w:r>
      <w:r>
        <w:rPr>
          <w:rFonts w:ascii="Arial" w:hAnsi="Arial" w:cs="Arial" w:eastAsia="Arial"/>
          <w:sz w:val="10"/>
          <w:szCs w:val="10"/>
          <w:color w:val="595959"/>
          <w:spacing w:val="-7"/>
          <w:w w:val="82"/>
          <w:b/>
          <w:bCs/>
        </w:rPr>
        <w:t>r</w:t>
      </w:r>
      <w:r>
        <w:rPr>
          <w:rFonts w:ascii="Arial" w:hAnsi="Arial" w:cs="Arial" w:eastAsia="Arial"/>
          <w:sz w:val="10"/>
          <w:szCs w:val="10"/>
          <w:color w:val="7C7C7C"/>
          <w:spacing w:val="0"/>
          <w:w w:val="82"/>
          <w:b/>
          <w:bCs/>
        </w:rPr>
        <w:t>son</w:t>
      </w:r>
      <w:r>
        <w:rPr>
          <w:rFonts w:ascii="Arial" w:hAnsi="Arial" w:cs="Arial" w:eastAsia="Arial"/>
          <w:sz w:val="10"/>
          <w:szCs w:val="10"/>
          <w:color w:val="7C7C7C"/>
          <w:spacing w:val="20"/>
          <w:w w:val="82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82"/>
          <w:b/>
          <w:bCs/>
        </w:rPr>
        <w:t>liz.i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82"/>
          <w:b/>
          <w:bCs/>
        </w:rPr>
        <w:t>k</w:t>
      </w:r>
      <w:r>
        <w:rPr>
          <w:rFonts w:ascii="Arial" w:hAnsi="Arial" w:cs="Arial" w:eastAsia="Arial"/>
          <w:sz w:val="10"/>
          <w:szCs w:val="10"/>
          <w:color w:val="6B6B6B"/>
          <w:spacing w:val="14"/>
          <w:w w:val="82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82"/>
          <w:b/>
          <w:bCs/>
        </w:rPr>
        <w:t>os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82"/>
          <w:b/>
          <w:bCs/>
        </w:rPr>
        <w:t>c</w:t>
      </w:r>
      <w:r>
        <w:rPr>
          <w:rFonts w:ascii="Arial" w:hAnsi="Arial" w:cs="Arial" w:eastAsia="Arial"/>
          <w:sz w:val="10"/>
          <w:szCs w:val="10"/>
          <w:color w:val="595959"/>
          <w:spacing w:val="-5"/>
          <w:w w:val="82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90"/>
          <w:b/>
          <w:bCs/>
        </w:rPr>
        <w:t>Juridlk,</w:t>
      </w:r>
      <w:r>
        <w:rPr>
          <w:rFonts w:ascii="Arial" w:hAnsi="Arial" w:cs="Arial" w:eastAsia="Arial"/>
          <w:sz w:val="10"/>
          <w:szCs w:val="10"/>
          <w:color w:val="6B6B6B"/>
          <w:spacing w:val="-19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4"/>
          <w:w w:val="120"/>
          <w:b/>
          <w:bCs/>
        </w:rPr>
        <w:t>F</w:t>
      </w:r>
      <w:r>
        <w:rPr>
          <w:rFonts w:ascii="Arial" w:hAnsi="Arial" w:cs="Arial" w:eastAsia="Arial"/>
          <w:sz w:val="10"/>
          <w:szCs w:val="10"/>
          <w:color w:val="A5A5A5"/>
          <w:spacing w:val="0"/>
          <w:w w:val="120"/>
          <w:b/>
          <w:bCs/>
        </w:rPr>
        <w:t>-</w:t>
      </w:r>
      <w:r>
        <w:rPr>
          <w:rFonts w:ascii="Arial" w:hAnsi="Arial" w:cs="Arial" w:eastAsia="Arial"/>
          <w:sz w:val="10"/>
          <w:szCs w:val="10"/>
          <w:color w:val="A5A5A5"/>
          <w:spacing w:val="21"/>
          <w:w w:val="12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rfaqesue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0"/>
          <w:szCs w:val="10"/>
          <w:color w:val="6B6B6B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46"/>
          <w:b/>
          <w:bCs/>
        </w:rPr>
        <w:t>1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46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10"/>
          <w:w w:val="46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84"/>
          <w:b/>
          <w:bCs/>
        </w:rPr>
        <w:t>rarmljes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0"/>
          <w:w w:val="84"/>
          <w:b/>
          <w:bCs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6B6B6B"/>
          <w:spacing w:val="-1"/>
          <w:w w:val="84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152"/>
          <w:b/>
          <w:bCs/>
        </w:rPr>
        <w:t>8</w:t>
      </w:r>
      <w:r>
        <w:rPr>
          <w:rFonts w:ascii="Arial" w:hAnsi="Arial" w:cs="Arial" w:eastAsia="Arial"/>
          <w:sz w:val="10"/>
          <w:szCs w:val="10"/>
          <w:color w:val="595959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909090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10"/>
          <w:szCs w:val="10"/>
          <w:color w:val="909090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85"/>
          <w:b/>
          <w:bCs/>
        </w:rPr>
        <w:t>bashkfprOn!l</w:t>
      </w:r>
      <w:r>
        <w:rPr>
          <w:rFonts w:ascii="Arial" w:hAnsi="Arial" w:cs="Arial" w:eastAsia="Arial"/>
          <w:sz w:val="10"/>
          <w:szCs w:val="10"/>
          <w:color w:val="595959"/>
          <w:spacing w:val="0"/>
          <w:w w:val="85"/>
          <w:b/>
          <w:bCs/>
        </w:rPr>
        <w:t>r</w:t>
      </w:r>
      <w:r>
        <w:rPr>
          <w:rFonts w:ascii="Arial" w:hAnsi="Arial" w:cs="Arial" w:eastAsia="Arial"/>
          <w:sz w:val="10"/>
          <w:szCs w:val="10"/>
          <w:color w:val="595959"/>
          <w:spacing w:val="-5"/>
          <w:w w:val="85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19"/>
        </w:rPr>
        <w:t>(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18"/>
        </w:rPr>
        <w:t>'/•</w:t>
      </w:r>
      <w:r>
        <w:rPr>
          <w:rFonts w:ascii="Arial" w:hAnsi="Arial" w:cs="Arial" w:eastAsia="Arial"/>
          <w:sz w:val="10"/>
          <w:szCs w:val="10"/>
          <w:color w:val="6B6B6B"/>
          <w:spacing w:val="0"/>
          <w:w w:val="119"/>
        </w:rPr>
        <w:t>)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480" w:right="1260"/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Mar w:header="1746" w:footer="1165" w:top="2160" w:bottom="1360" w:left="1320" w:right="1680"/>
          <w:headerReference w:type="odd" r:id="rId34"/>
          <w:headerReference w:type="even" r:id="rId35"/>
          <w:pgSz w:w="11920" w:h="16860"/>
        </w:sectPr>
      </w:pPr>
      <w:rPr/>
    </w:p>
    <w:p>
      <w:pPr>
        <w:spacing w:before="47" w:after="0" w:line="240" w:lineRule="auto"/>
        <w:ind w:left="900" w:right="-66"/>
        <w:jc w:val="left"/>
        <w:tabs>
          <w:tab w:pos="270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0"/>
          <w:szCs w:val="10"/>
          <w:color w:val="808080"/>
          <w:spacing w:val="0"/>
          <w:w w:val="100"/>
          <w:position w:val="4"/>
        </w:rPr>
        <w:t>V</w:t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808080"/>
          <w:spacing w:val="5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606060"/>
          <w:spacing w:val="0"/>
          <w:w w:val="100"/>
          <w:position w:val="4"/>
        </w:rPr>
        <w:t>K</w:t>
      </w:r>
      <w:r>
        <w:rPr>
          <w:rFonts w:ascii="Arial" w:hAnsi="Arial" w:cs="Arial" w:eastAsia="Arial"/>
          <w:sz w:val="10"/>
          <w:szCs w:val="10"/>
          <w:color w:val="60606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606060"/>
          <w:spacing w:val="12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606060"/>
          <w:spacing w:val="0"/>
          <w:w w:val="100"/>
          <w:position w:val="4"/>
        </w:rPr>
        <w:t>M</w:t>
      </w:r>
      <w:r>
        <w:rPr>
          <w:rFonts w:ascii="Arial" w:hAnsi="Arial" w:cs="Arial" w:eastAsia="Arial"/>
          <w:sz w:val="10"/>
          <w:szCs w:val="10"/>
          <w:color w:val="60606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606060"/>
          <w:spacing w:val="3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707070"/>
          <w:spacing w:val="0"/>
          <w:w w:val="100"/>
          <w:position w:val="4"/>
        </w:rPr>
        <w:t>Nr</w:t>
      </w:r>
      <w:r>
        <w:rPr>
          <w:rFonts w:ascii="Arial" w:hAnsi="Arial" w:cs="Arial" w:eastAsia="Arial"/>
          <w:sz w:val="10"/>
          <w:szCs w:val="10"/>
          <w:color w:val="70707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707070"/>
          <w:spacing w:val="13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102"/>
          <w:position w:val="4"/>
        </w:rPr>
        <w:t>519</w:t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101"/>
          <w:position w:val="4"/>
        </w:rPr>
        <w:t>,</w:t>
      </w:r>
      <w:r>
        <w:rPr>
          <w:rFonts w:ascii="Arial" w:hAnsi="Arial" w:cs="Arial" w:eastAsia="Arial"/>
          <w:sz w:val="10"/>
          <w:szCs w:val="10"/>
          <w:color w:val="808080"/>
          <w:spacing w:val="-2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93"/>
          <w:position w:val="4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93"/>
          <w:position w:val="4"/>
        </w:rPr>
        <w:t>ote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93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8E8E8E"/>
          <w:spacing w:val="0"/>
          <w:w w:val="100"/>
          <w:position w:val="4"/>
        </w:rPr>
        <w:t>7</w:t>
      </w:r>
      <w:r>
        <w:rPr>
          <w:rFonts w:ascii="Arial" w:hAnsi="Arial" w:cs="Arial" w:eastAsia="Arial"/>
          <w:sz w:val="10"/>
          <w:szCs w:val="10"/>
          <w:color w:val="8E8E8E"/>
          <w:spacing w:val="3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100"/>
          <w:position w:val="4"/>
        </w:rPr>
        <w:t>111994</w:t>
      </w:r>
      <w:r>
        <w:rPr>
          <w:rFonts w:ascii="Arial" w:hAnsi="Arial" w:cs="Arial" w:eastAsia="Arial"/>
          <w:sz w:val="10"/>
          <w:szCs w:val="10"/>
          <w:color w:val="808080"/>
          <w:spacing w:val="-18"/>
          <w:w w:val="100"/>
          <w:position w:val="4"/>
        </w:rPr>
        <w:t> </w:t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100"/>
          <w:position w:val="4"/>
        </w:rPr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7"/>
          <w:position w:val="0"/>
        </w:rPr>
        <w:t>KARTEL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0"/>
          <w:w w:val="107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D3D3D"/>
          <w:spacing w:val="10"/>
          <w:w w:val="10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PASURISE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08"/>
          <w:position w:val="0"/>
        </w:rPr>
        <w:t>PALUAJTSHME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82" w:after="0" w:line="240" w:lineRule="auto"/>
        <w:ind w:left="388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8E8E8E"/>
          <w:w w:val="165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55"/>
        </w:rPr>
        <w:t>;.K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9"/>
          <w:w w:val="156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282828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7"/>
        </w:rPr>
        <w:t>ONI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0"/>
        </w:rPr>
        <w:t>IDF:NTIF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9"/>
          <w:w w:val="11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>KIM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6"/>
        </w:rPr>
        <w:t>PASII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82828"/>
          <w:spacing w:val="5"/>
          <w:w w:val="84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20"/>
        </w:rPr>
        <w:t>SE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130" w:lineRule="exact"/>
        <w:ind w:left="509" w:right="-20"/>
        <w:jc w:val="left"/>
        <w:tabs>
          <w:tab w:pos="1740" w:val="left"/>
          <w:tab w:pos="23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345.886169pt;margin-top:12.505712pt;width:16.104317pt;height:.1pt;mso-position-horizontal-relative:page;mso-position-vertical-relative:paragraph;z-index:-2373" coordorigin="6918,250" coordsize="322,2">
            <v:shape style="position:absolute;left:6918;top:250;width:322;height:2" coordorigin="6918,250" coordsize="322,0" path="m6918,250l7240,250e" filled="f" stroked="t" strokeweight=".24pt" strokecolor="#7F7F7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  <w:position w:val="-1"/>
        </w:rPr>
        <w:t>Zona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2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8"/>
          <w:position w:val="-1"/>
        </w:rPr>
        <w:t>Kadastral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9"/>
          <w:w w:val="108"/>
          <w:position w:val="-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62"/>
          <w:position w:val="-1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20"/>
          <w:position w:val="-1"/>
        </w:rPr>
        <w:t>8518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9"/>
          <w:position w:val="-1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7"/>
          <w:w w:val="108"/>
          <w:position w:val="-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-2"/>
          <w:w w:val="165"/>
          <w:position w:val="-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78"/>
          <w:position w:val="-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8"/>
          <w:position w:val="-1"/>
        </w:rPr>
        <w:t>PASURISE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108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5"/>
          <w:w w:val="154"/>
          <w:position w:val="-1"/>
        </w:rPr>
        <w:t>5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59"/>
          <w:w w:val="98"/>
          <w:position w:val="-1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46"/>
          <w:position w:val="-1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-1"/>
        </w:rPr>
        <w:t>121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719" w:right="-20"/>
        <w:jc w:val="left"/>
        <w:tabs>
          <w:tab w:pos="148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group style="position:absolute;margin-left:483.364044pt;margin-top:7.907156pt;width:14.982191pt;height:.1pt;mso-position-horizontal-relative:page;mso-position-vertical-relative:paragraph;z-index:-2374" coordorigin="9667,158" coordsize="300,2">
            <v:shape style="position:absolute;left:9667;top:158;width:300;height:2" coordorigin="9667,158" coordsize="300,0" path="m9667,158l9967,158e" filled="f" stroked="t" strokeweight=".280pt" strokecolor="#6F6F6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-83"/>
          <w:w w:val="134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4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4"/>
          <w:u w:val="single" w:color="9D9D9D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9"/>
          <w:w w:val="134"/>
          <w:u w:val="single" w:color="9D9D9D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4"/>
          <w:u w:val="single" w:color="9D9D9D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4"/>
          <w:u w:val="single" w:color="9D9D9D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4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4"/>
        </w:rPr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65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Fq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07070"/>
          <w:spacing w:val="0"/>
          <w:w w:val="179"/>
        </w:rPr>
        <w:t>fl!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tabs>
          <w:tab w:pos="15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Arial" w:hAnsi="Arial" w:cs="Arial" w:eastAsia="Arial"/>
          <w:sz w:val="11"/>
          <w:szCs w:val="11"/>
          <w:color w:val="808080"/>
          <w:spacing w:val="0"/>
          <w:w w:val="100"/>
        </w:rPr>
        <w:t>--</w:t>
      </w:r>
      <w:r>
        <w:rPr>
          <w:rFonts w:ascii="Arial" w:hAnsi="Arial" w:cs="Arial" w:eastAsia="Arial"/>
          <w:sz w:val="11"/>
          <w:szCs w:val="11"/>
          <w:color w:val="808080"/>
          <w:spacing w:val="0"/>
          <w:w w:val="100"/>
        </w:rPr>
        <w:t>&gt;</w:t>
      </w:r>
      <w:r>
        <w:rPr>
          <w:rFonts w:ascii="Arial" w:hAnsi="Arial" w:cs="Arial" w:eastAsia="Arial"/>
          <w:sz w:val="11"/>
          <w:szCs w:val="11"/>
          <w:color w:val="808080"/>
          <w:spacing w:val="0"/>
          <w:w w:val="100"/>
        </w:rPr>
        <w:t> </w:t>
      </w:r>
      <w:r>
        <w:rPr>
          <w:rFonts w:ascii="Arial" w:hAnsi="Arial" w:cs="Arial" w:eastAsia="Arial"/>
          <w:sz w:val="11"/>
          <w:szCs w:val="11"/>
          <w:color w:val="80808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7"/>
          <w:w w:val="103"/>
        </w:rPr>
        <w:t>g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11"/>
          <w:w w:val="101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6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22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8"/>
          <w:w w:val="95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"/>
          <w:w w:val="102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65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2" w:equalWidth="0">
            <w:col w:w="6035" w:space="295"/>
            <w:col w:w="2590"/>
          </w:cols>
        </w:sectPr>
      </w:pPr>
      <w:rPr/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35" w:lineRule="exact"/>
        <w:ind w:left="530"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380.032166pt;margin-top:-.382655pt;width:20.430001pt;height:.1pt;mso-position-horizontal-relative:page;mso-position-vertical-relative:paragraph;z-index:-2372" coordorigin="7601,-8" coordsize="409,2">
            <v:shape style="position:absolute;left:7601;top:-8;width:409;height:2" coordorigin="7601,-8" coordsize="409,0" path="m7601,-8l8009,-8e" filled="f" stroked="t" strokeweight=".24pt" strokecolor="#7F7F7F">
              <v:path arrowok="t"/>
            </v:shape>
          </v:group>
          <w10:wrap type="none"/>
        </w:pict>
      </w:r>
      <w:r>
        <w:rPr/>
        <w:pict>
          <v:group style="position:absolute;margin-left:431.33252pt;margin-top:-.382655pt;width:20.430001pt;height:.1pt;mso-position-horizontal-relative:page;mso-position-vertical-relative:paragraph;z-index:-2371" coordorigin="8627,-8" coordsize="409,2">
            <v:shape style="position:absolute;left:8627;top:-8;width:409;height:2" coordorigin="8627,-8" coordsize="409,0" path="m8627,-8l9035,-8e" filled="f" stroked="t" strokeweight=".24pt" strokecolor="#7F7F7F">
              <v:path arrowok="t"/>
            </v:shape>
          </v:group>
          <w10:wrap type="none"/>
        </w:pict>
      </w:r>
      <w:r>
        <w:rPr/>
        <w:pict>
          <v:group style="position:absolute;margin-left:461.83316pt;margin-top:-.382655pt;width:22.674316pt;height:.1pt;mso-position-horizontal-relative:page;mso-position-vertical-relative:paragraph;z-index:-2370" coordorigin="9237,-8" coordsize="453,2">
            <v:shape style="position:absolute;left:9237;top:-8;width:453;height:2" coordorigin="9237,-8" coordsize="453,0" path="m9237,-8l9690,-8e" filled="f" stroked="t" strokeweight=".24pt" strokecolor="#8D8D8D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</w:rPr>
        <w:t>lnde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5"/>
          <w:w w:val="10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60606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0"/>
          <w:szCs w:val="10"/>
          <w:color w:val="60606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3"/>
        </w:rPr>
        <w:t>Hane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1"/>
          <w:w w:val="114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6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4"/>
          <w:w w:val="11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4"/>
          <w:w w:val="141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6"/>
          <w:w w:val="116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35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8"/>
          <w:w w:val="135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2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6"/>
          <w:w w:val="112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23"/>
        </w:rPr>
        <w:t>.15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23" w:lineRule="exact"/>
        <w:ind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Vijo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7"/>
          <w:w w:val="103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23" w:lineRule="exact"/>
        <w:ind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38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17"/>
          <w:w w:val="13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Fq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23" w:lineRule="exact"/>
        <w:ind w:right="-58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3"/>
          <w:w w:val="114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Vo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23" w:lineRule="exact"/>
        <w:ind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Fq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5" w:equalWidth="0">
            <w:col w:w="2214" w:space="2708"/>
            <w:col w:w="693" w:space="311"/>
            <w:col w:w="291" w:space="471"/>
            <w:col w:w="615" w:space="409"/>
            <w:col w:w="1208"/>
          </w:cols>
        </w:sectPr>
      </w:pPr>
      <w:rPr/>
    </w:p>
    <w:p>
      <w:pPr>
        <w:spacing w:before="48" w:after="0" w:line="240" w:lineRule="auto"/>
        <w:ind w:left="516" w:right="-20"/>
        <w:jc w:val="left"/>
        <w:tabs>
          <w:tab w:pos="3100" w:val="left"/>
          <w:tab w:pos="61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76.861397pt;margin-top:17.962362pt;width:429.498655pt;height:149.63958pt;mso-position-horizontal-relative:page;mso-position-vertical-relative:paragraph;z-index:-2376" coordorigin="1537,359" coordsize="8590,2993">
            <v:group style="position:absolute;left:7864;top:381;width:2249;height:2" coordorigin="7864,381" coordsize="2249,2">
              <v:shape style="position:absolute;left:7864;top:381;width:2249;height:2" coordorigin="7864,381" coordsize="2249,0" path="m7864,381l10113,381e" filled="f" stroked="t" strokeweight=".71168pt" strokecolor="#545454">
                <v:path arrowok="t"/>
              </v:shape>
            </v:group>
            <v:group style="position:absolute;left:10106;top:370;width:2;height:2957" coordorigin="10106,370" coordsize="2,2957">
              <v:shape style="position:absolute;left:10106;top:370;width:2;height:2957" coordorigin="10106,370" coordsize="0,2957" path="m10106,3327l10106,370e" filled="f" stroked="t" strokeweight=".71168pt" strokecolor="#4B4B4B">
                <v:path arrowok="t"/>
              </v:shape>
            </v:group>
            <v:group style="position:absolute;left:10120;top:957;width:2;height:215" coordorigin="10120,957" coordsize="2,215">
              <v:shape style="position:absolute;left:10120;top:957;width:2;height:215" coordorigin="10120,957" coordsize="0,215" path="m10120,1172l10120,957e" filled="f" stroked="t" strokeweight=".71168pt" strokecolor="#444444">
                <v:path arrowok="t"/>
              </v:shape>
            </v:group>
            <v:group style="position:absolute;left:10120;top:1680;width:2;height:795" coordorigin="10120,1680" coordsize="2,795">
              <v:shape style="position:absolute;left:10120;top:1680;width:2;height:795" coordorigin="10120,1680" coordsize="0,795" path="m10120,2475l10120,1680e" filled="f" stroked="t" strokeweight=".71168pt" strokecolor="#4B4B4B">
                <v:path arrowok="t"/>
              </v:shape>
            </v:group>
            <v:group style="position:absolute;left:10120;top:2468;width:2;height:251" coordorigin="10120,2468" coordsize="2,251">
              <v:shape style="position:absolute;left:10120;top:2468;width:2;height:251" coordorigin="10120,2468" coordsize="0,251" path="m10120,2718l10120,2468e" filled="f" stroked="t" strokeweight=".71168pt" strokecolor="#878787">
                <v:path arrowok="t"/>
              </v:shape>
            </v:group>
            <v:group style="position:absolute;left:6476;top:1480;width:1388;height:2" coordorigin="6476,1480" coordsize="1388,2">
              <v:shape style="position:absolute;left:6476;top:1480;width:1388;height:2" coordorigin="6476,1480" coordsize="1388,0" path="m6476,1480l7864,1480e" filled="f" stroked="t" strokeweight="1.779199pt" strokecolor="#646464">
                <v:path arrowok="t"/>
              </v:shape>
            </v:group>
            <v:group style="position:absolute;left:1544;top:1669;width:4982;height:2" coordorigin="1544,1669" coordsize="4982,2">
              <v:shape style="position:absolute;left:1544;top:1669;width:4982;height:2" coordorigin="1544,1669" coordsize="4982,0" path="m1544,1669l6526,1669e" filled="f" stroked="t" strokeweight=".71168pt" strokecolor="#575757">
                <v:path arrowok="t"/>
              </v:shape>
            </v:group>
            <v:group style="position:absolute;left:3050;top:1480;width:2;height:1432" coordorigin="3050,1480" coordsize="2,1432">
              <v:shape style="position:absolute;left:3050;top:1480;width:2;height:1432" coordorigin="3050,1480" coordsize="0,1432" path="m3050,2912l3050,1480e" filled="f" stroked="t" strokeweight="1.067519pt" strokecolor="#575757">
                <v:path arrowok="t"/>
              </v:shape>
            </v:group>
            <v:group style="position:absolute;left:6462;top:1687;width:1423;height:2" coordorigin="6462,1687" coordsize="1423,2">
              <v:shape style="position:absolute;left:6462;top:1687;width:1423;height:2" coordorigin="6462,1687" coordsize="1423,0" path="m6462,1687l7885,1687e" filled="f" stroked="t" strokeweight="1.423359pt" strokecolor="#606060">
                <v:path arrowok="t"/>
              </v:shape>
            </v:group>
            <v:group style="position:absolute;left:6483;top:1473;width:2;height:415" coordorigin="6483,1473" coordsize="2,415">
              <v:shape style="position:absolute;left:6483;top:1473;width:2;height:415" coordorigin="6483,1473" coordsize="0,415" path="m6483,1888l6483,1473e" filled="f" stroked="t" strokeweight="1.779199pt" strokecolor="#676767">
                <v:path arrowok="t"/>
              </v:shape>
            </v:group>
            <v:group style="position:absolute;left:1551;top:2060;width:911;height:2" coordorigin="1551,2060" coordsize="911,2">
              <v:shape style="position:absolute;left:1551;top:2060;width:911;height:2" coordorigin="1551,2060" coordsize="911,0" path="m1551,2060l2462,2060e" filled="f" stroked="t" strokeweight=".71168pt" strokecolor="#A8A8A8">
                <v:path arrowok="t"/>
              </v:shape>
            </v:group>
            <v:group style="position:absolute;left:1694;top:2081;width:2455;height:2" coordorigin="1694,2081" coordsize="2455,2">
              <v:shape style="position:absolute;left:1694;top:2081;width:2455;height:2" coordorigin="1694,2081" coordsize="2455,0" path="m1694,2081l4149,2081e" filled="f" stroked="t" strokeweight=".71168pt" strokecolor="#606060">
                <v:path arrowok="t"/>
              </v:shape>
            </v:group>
            <v:group style="position:absolute;left:4114;top:2060;width:270;height:2" coordorigin="4114,2060" coordsize="270,2">
              <v:shape style="position:absolute;left:4114;top:2060;width:270;height:2" coordorigin="4114,2060" coordsize="270,0" path="m4114,2060l4384,2060e" filled="f" stroked="t" strokeweight=".71168pt" strokecolor="#000000">
                <v:path arrowok="t"/>
              </v:shape>
            </v:group>
            <v:group style="position:absolute;left:5494;top:2060;width:399;height:2" coordorigin="5494,2060" coordsize="399,2">
              <v:shape style="position:absolute;left:5494;top:2060;width:399;height:2" coordorigin="5494,2060" coordsize="399,0" path="m5494,2060l5893,2060e" filled="f" stroked="t" strokeweight=".71168pt" strokecolor="#000000">
                <v:path arrowok="t"/>
              </v:shape>
            </v:group>
            <v:group style="position:absolute;left:4355;top:2085;width:2171;height:2" coordorigin="4355,2085" coordsize="2171,2">
              <v:shape style="position:absolute;left:4355;top:2085;width:2171;height:2" coordorigin="4355,2085" coordsize="2171,0" path="m4355,2085l6526,2085e" filled="f" stroked="t" strokeweight=".71168pt" strokecolor="#575757">
                <v:path arrowok="t"/>
              </v:shape>
            </v:group>
            <v:group style="position:absolute;left:6483;top:1881;width:2;height:838" coordorigin="6483,1881" coordsize="2,838">
              <v:shape style="position:absolute;left:6483;top:1881;width:2;height:838" coordorigin="6483,1881" coordsize="0,838" path="m6483,2718l6483,1881e" filled="f" stroked="t" strokeweight="1.779199pt" strokecolor="#545454">
                <v:path arrowok="t"/>
              </v:shape>
            </v:group>
            <v:group style="position:absolute;left:1559;top:2493;width:1986;height:2" coordorigin="1559,2493" coordsize="1986,2">
              <v:shape style="position:absolute;left:1559;top:2493;width:1986;height:2" coordorigin="1559,2493" coordsize="1986,0" path="m1559,2493l3544,2493e" filled="f" stroked="t" strokeweight=".71168pt" strokecolor="#646464">
                <v:path arrowok="t"/>
              </v:shape>
            </v:group>
            <v:group style="position:absolute;left:1843;top:2475;width:619;height:2" coordorigin="1843,2475" coordsize="619,2">
              <v:shape style="position:absolute;left:1843;top:2475;width:619;height:2" coordorigin="1843,2475" coordsize="619,0" path="m1843,2475l2462,2475e" filled="f" stroked="t" strokeweight=".71168pt" strokecolor="#646464">
                <v:path arrowok="t"/>
              </v:shape>
            </v:group>
            <v:group style="position:absolute;left:1559;top:2493;width:1523;height:2" coordorigin="1559,2493" coordsize="1523,2">
              <v:shape style="position:absolute;left:1559;top:2493;width:1523;height:2" coordorigin="1559,2493" coordsize="1523,0" path="m1559,2493l3082,2493e" filled="f" stroked="t" strokeweight=".35584pt" strokecolor="#606060">
                <v:path arrowok="t"/>
              </v:shape>
            </v:group>
            <v:group style="position:absolute;left:3509;top:2475;width:875;height:2" coordorigin="3509,2475" coordsize="875,2">
              <v:shape style="position:absolute;left:3509;top:2475;width:875;height:2" coordorigin="3509,2475" coordsize="875,0" path="m3509,2475l4384,2475e" filled="f" stroked="t" strokeweight=".71168pt" strokecolor="#000000">
                <v:path arrowok="t"/>
              </v:shape>
            </v:group>
            <v:group style="position:absolute;left:4786;top:1480;width:2;height:1854" coordorigin="4786,1480" coordsize="2,1854">
              <v:shape style="position:absolute;left:4786;top:1480;width:2;height:1854" coordorigin="4786,1480" coordsize="0,1854" path="m4786,3334l4786,1480e" filled="f" stroked="t" strokeweight=".71168pt" strokecolor="#4F4F4F">
                <v:path arrowok="t"/>
              </v:shape>
            </v:group>
            <v:group style="position:absolute;left:5494;top:2475;width:399;height:2" coordorigin="5494,2475" coordsize="399,2">
              <v:shape style="position:absolute;left:5494;top:2475;width:399;height:2" coordorigin="5494,2475" coordsize="399,0" path="m5494,2475l5893,2475e" filled="f" stroked="t" strokeweight=".71168pt" strokecolor="#747474">
                <v:path arrowok="t"/>
              </v:shape>
            </v:group>
            <v:group style="position:absolute;left:3957;top:2493;width:2562;height:2" coordorigin="3957,2493" coordsize="2562,2">
              <v:shape style="position:absolute;left:3957;top:2493;width:2562;height:2" coordorigin="3957,2493" coordsize="2562,0" path="m3957,2493l6519,2493e" filled="f" stroked="t" strokeweight=".71168pt" strokecolor="#606060">
                <v:path arrowok="t"/>
              </v:shape>
            </v:group>
            <v:group style="position:absolute;left:6811;top:2475;width:1053;height:2" coordorigin="6811,2475" coordsize="1053,2">
              <v:shape style="position:absolute;left:6811;top:2475;width:1053;height:2" coordorigin="6811,2475" coordsize="1053,0" path="m6811,2475l7864,2475e" filled="f" stroked="t" strokeweight=".35584pt" strokecolor="#3B3B3B">
                <v:path arrowok="t"/>
              </v:shape>
            </v:group>
            <v:group style="position:absolute;left:5494;top:2718;width:399;height:2" coordorigin="5494,2718" coordsize="399,2">
              <v:shape style="position:absolute;left:5494;top:2718;width:399;height:2" coordorigin="5494,2718" coordsize="399,0" path="m5494,2718l5893,2718e" filled="f" stroked="t" strokeweight=".35584pt" strokecolor="#000000">
                <v:path arrowok="t"/>
              </v:shape>
            </v:group>
            <v:group style="position:absolute;left:1551;top:2905;width:327;height:2" coordorigin="1551,2905" coordsize="327,2">
              <v:shape style="position:absolute;left:1551;top:2905;width:327;height:2" coordorigin="1551,2905" coordsize="327,0" path="m1551,2905l1879,2905e" filled="f" stroked="t" strokeweight=".71168pt" strokecolor="#606060">
                <v:path arrowok="t"/>
              </v:shape>
            </v:group>
            <v:group style="position:absolute;left:6483;top:2711;width:2;height:172" coordorigin="6483,2711" coordsize="2,172">
              <v:shape style="position:absolute;left:6483;top:2711;width:2;height:172" coordorigin="6483,2711" coordsize="0,172" path="m6483,2883l6483,2711e" filled="f" stroked="t" strokeweight="1.779199pt" strokecolor="#676767">
                <v:path arrowok="t"/>
              </v:shape>
            </v:group>
            <v:group style="position:absolute;left:6455;top:2797;width:1423;height:2" coordorigin="6455,2797" coordsize="1423,2">
              <v:shape style="position:absolute;left:6455;top:2797;width:1423;height:2" coordorigin="6455,2797" coordsize="1423,0" path="m6455,2797l7878,2797e" filled="f" stroked="t" strokeweight=".71168pt" strokecolor="#838383">
                <v:path arrowok="t"/>
              </v:shape>
            </v:group>
            <v:group style="position:absolute;left:7868;top:370;width:2;height:2964" coordorigin="7868,370" coordsize="2,2964">
              <v:shape style="position:absolute;left:7868;top:370;width:2;height:2964" coordorigin="7868,370" coordsize="0,2964" path="m7868,3334l7868,370e" filled="f" stroked="t" strokeweight="1.067519pt" strokecolor="#545454">
                <v:path arrowok="t"/>
              </v:shape>
            </v:group>
            <v:group style="position:absolute;left:10120;top:2711;width:2;height:79" coordorigin="10120,2711" coordsize="2,79">
              <v:shape style="position:absolute;left:10120;top:2711;width:2;height:79" coordorigin="10120,2711" coordsize="0,79" path="m10120,2790l10120,2711e" filled="f" stroked="t" strokeweight=".71168pt" strokecolor="#9C9C9C">
                <v:path arrowok="t"/>
              </v:shape>
            </v:group>
            <v:group style="position:absolute;left:1843;top:2876;width:619;height:2" coordorigin="1843,2876" coordsize="619,2">
              <v:shape style="position:absolute;left:1843;top:2876;width:619;height:2" coordorigin="1843,2876" coordsize="619,0" path="m1843,2876l2462,2876e" filled="f" stroked="t" strokeweight=".71168pt" strokecolor="#000000">
                <v:path arrowok="t"/>
              </v:shape>
            </v:group>
            <v:group style="position:absolute;left:2434;top:2908;width:1110;height:2" coordorigin="2434,2908" coordsize="1110,2">
              <v:shape style="position:absolute;left:2434;top:2908;width:1110;height:2" coordorigin="2434,2908" coordsize="1110,0" path="m2434,2908l3544,2908e" filled="f" stroked="t" strokeweight=".35584pt" strokecolor="#5B5B5B">
                <v:path arrowok="t"/>
              </v:shape>
            </v:group>
            <v:group style="position:absolute;left:3509;top:2876;width:875;height:2" coordorigin="3509,2876" coordsize="875,2">
              <v:shape style="position:absolute;left:3509;top:2876;width:875;height:2" coordorigin="3509,2876" coordsize="875,0" path="m3509,2876l4384,2876e" filled="f" stroked="t" strokeweight=".71168pt" strokecolor="#838383">
                <v:path arrowok="t"/>
              </v:shape>
            </v:group>
            <v:group style="position:absolute;left:4355;top:2908;width:1167;height:2" coordorigin="4355,2908" coordsize="1167,2">
              <v:shape style="position:absolute;left:4355;top:2908;width:1167;height:2" coordorigin="4355,2908" coordsize="1167,0" path="m4355,2908l5523,2908e" filled="f" stroked="t" strokeweight=".35584pt" strokecolor="#5B5B5B">
                <v:path arrowok="t"/>
              </v:shape>
            </v:group>
            <v:group style="position:absolute;left:5494;top:2876;width:399;height:2" coordorigin="5494,2876" coordsize="399,2">
              <v:shape style="position:absolute;left:5494;top:2876;width:399;height:2" coordorigin="5494,2876" coordsize="399,0" path="m5494,2876l5893,2876e" filled="f" stroked="t" strokeweight=".71168pt" strokecolor="#979797">
                <v:path arrowok="t"/>
              </v:shape>
            </v:group>
            <v:group style="position:absolute;left:5864;top:2908;width:612;height:2" coordorigin="5864,2908" coordsize="612,2">
              <v:shape style="position:absolute;left:5864;top:2908;width:612;height:2" coordorigin="5864,2908" coordsize="612,0" path="m5864,2908l6476,2908e" filled="f" stroked="t" strokeweight=".35584pt" strokecolor="#646464">
                <v:path arrowok="t"/>
              </v:shape>
            </v:group>
            <v:group style="position:absolute;left:10120;top:2783;width:2;height:351" coordorigin="10120,2783" coordsize="2,351">
              <v:shape style="position:absolute;left:10120;top:2783;width:2;height:351" coordorigin="10120,2783" coordsize="0,351" path="m10120,3134l10120,2783e" filled="f" stroked="t" strokeweight=".71168pt" strokecolor="#000000">
                <v:path arrowok="t"/>
              </v:shape>
            </v:group>
            <v:group style="position:absolute;left:3046;top:2847;width:2;height:487" coordorigin="3046,2847" coordsize="2,487">
              <v:shape style="position:absolute;left:3046;top:2847;width:2;height:487" coordorigin="3046,2847" coordsize="0,487" path="m3046,3334l3046,2847e" filled="f" stroked="t" strokeweight=".71168pt" strokecolor="#3F3F3F">
                <v:path arrowok="t"/>
              </v:shape>
            </v:group>
            <v:group style="position:absolute;left:6483;top:2876;width:2;height:458" coordorigin="6483,2876" coordsize="2,458">
              <v:shape style="position:absolute;left:6483;top:2876;width:2;height:458" coordorigin="6483,2876" coordsize="0,458" path="m6483,3334l6483,2876e" filled="f" stroked="t" strokeweight="1.779199pt" strokecolor="#545454">
                <v:path arrowok="t"/>
              </v:shape>
            </v:group>
            <v:group style="position:absolute;left:1551;top:3324;width:8554;height:2" coordorigin="1551,3324" coordsize="8554,2">
              <v:shape style="position:absolute;left:1551;top:3324;width:8554;height:2" coordorigin="1551,3324" coordsize="8554,0" path="m1551,3324l10106,3324e" filled="f" stroked="t" strokeweight=".71168pt" strokecolor="#545457">
                <v:path arrowok="t"/>
              </v:shape>
            </v:group>
            <v:group style="position:absolute;left:10120;top:3127;width:2;height:208" coordorigin="10120,3127" coordsize="2,208">
              <v:shape style="position:absolute;left:10120;top:3127;width:2;height:208" coordorigin="10120,3127" coordsize="0,208" path="m10120,3334l10120,3127e" filled="f" stroked="t" strokeweight=".71168pt" strokecolor="#979797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32"/>
          <w:position w:val="-4"/>
        </w:rPr>
        <w:t>Adru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32"/>
          <w:position w:val="-4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32"/>
          <w:position w:val="-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4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4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27"/>
          <w:position w:val="-4"/>
        </w:rPr>
        <w:t>Pasurisl: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0"/>
          <w:w w:val="127"/>
          <w:position w:val="-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4"/>
        </w:rPr>
        <w:t>Rrethi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6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4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position w:val="-6"/>
        </w:rPr>
        <w:t>QIF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position w:val="-6"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0"/>
          <w:w w:val="462"/>
          <w:position w:val="-6"/>
        </w:rPr>
        <w:t>-</w:t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4"/>
          <w:position w:val="0"/>
        </w:rPr>
        <w:t>PER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4"/>
          <w:position w:val="0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4"/>
          <w:position w:val="0"/>
        </w:rPr>
        <w:t>UN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"/>
          <w:w w:val="114"/>
          <w:position w:val="0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4"/>
          <w:position w:val="0"/>
        </w:rPr>
        <w:t>IM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7"/>
          <w:w w:val="114"/>
          <w:position w:val="0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3"/>
          <w:w w:val="114"/>
          <w:position w:val="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4"/>
          <w:position w:val="0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6"/>
          <w:w w:val="114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4"/>
          <w:position w:val="0"/>
        </w:rPr>
        <w:t>(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4"/>
          <w:position w:val="0"/>
        </w:rPr>
        <w:t>data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4"/>
          <w:position w:val="0"/>
        </w:rPr>
        <w:t>)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4"/>
          <w:position w:val="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4"/>
          <w:w w:val="114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B1B1B1"/>
          <w:spacing w:val="-23"/>
          <w:w w:val="132"/>
          <w:position w:val="0"/>
        </w:rPr>
        <w:t>.</w:t>
      </w:r>
      <w:r>
        <w:rPr>
          <w:rFonts w:ascii="Arial" w:hAnsi="Arial" w:cs="Arial" w:eastAsia="Arial"/>
          <w:sz w:val="16"/>
          <w:szCs w:val="16"/>
          <w:color w:val="4F4F4F"/>
          <w:spacing w:val="0"/>
          <w:w w:val="99"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4F4F4F"/>
          <w:spacing w:val="-33"/>
          <w:w w:val="98"/>
          <w:position w:val="0"/>
        </w:rPr>
        <w:t>I</w:t>
      </w:r>
      <w:r>
        <w:rPr>
          <w:rFonts w:ascii="Arial" w:hAnsi="Arial" w:cs="Arial" w:eastAsia="Arial"/>
          <w:sz w:val="16"/>
          <w:szCs w:val="16"/>
          <w:color w:val="707070"/>
          <w:spacing w:val="0"/>
          <w:w w:val="84"/>
          <w:position w:val="0"/>
        </w:rPr>
        <w:t>L</w:t>
      </w:r>
      <w:r>
        <w:rPr>
          <w:rFonts w:ascii="Arial" w:hAnsi="Arial" w:cs="Arial" w:eastAsia="Arial"/>
          <w:sz w:val="16"/>
          <w:szCs w:val="16"/>
          <w:color w:val="707070"/>
          <w:spacing w:val="5"/>
          <w:w w:val="84"/>
          <w:position w:val="0"/>
        </w:rPr>
        <w:t>!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74"/>
          <w:position w:val="0"/>
        </w:rPr>
        <w:t>!12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u w:val="single" w:color="4E4E4E"/>
          <w:position w:val="0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"/>
          <w:w w:val="100"/>
          <w:u w:val="single" w:color="4E4E4E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"/>
          <w:w w:val="100"/>
          <w:u w:val="single" w:color="4E4E4E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74"/>
          <w:position w:val="0"/>
        </w:rPr>
        <w:t>!112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612" w:right="-20"/>
        <w:jc w:val="left"/>
        <w:tabs>
          <w:tab w:pos="3920" w:val="left"/>
          <w:tab w:pos="71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Rr/L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8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8"/>
          <w:w w:val="100"/>
          <w:u w:val="single" w:color="838383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u w:val="single" w:color="838383"/>
          <w:position w:val="1"/>
        </w:rPr>
        <w:t>PLAZWI3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u w:val="single" w:color="838383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1"/>
          <w:w w:val="100"/>
          <w:u w:val="single" w:color="838383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u w:val="single" w:color="838383"/>
          <w:position w:val="1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u w:val="single" w:color="838383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0"/>
          <w:i/>
          <w:position w:val="0"/>
        </w:rPr>
        <w:t>PIG</w:t>
      </w:r>
      <w:r>
        <w:rPr>
          <w:rFonts w:ascii="Arial" w:hAnsi="Arial" w:cs="Arial" w:eastAsia="Arial"/>
          <w:sz w:val="13"/>
          <w:szCs w:val="13"/>
          <w:color w:val="4F4F4F"/>
          <w:spacing w:val="0"/>
          <w:w w:val="100"/>
          <w:i/>
          <w:position w:val="0"/>
        </w:rPr>
        <w:t> </w:t>
      </w:r>
      <w:r>
        <w:rPr>
          <w:rFonts w:ascii="Arial" w:hAnsi="Arial" w:cs="Arial" w:eastAsia="Arial"/>
          <w:sz w:val="13"/>
          <w:szCs w:val="13"/>
          <w:color w:val="4F4F4F"/>
          <w:spacing w:val="8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33"/>
          <w:position w:val="-5"/>
        </w:rPr>
        <w:t>---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33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47"/>
          <w:w w:val="133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33"/>
          <w:position w:val="1"/>
        </w:rPr>
        <w:t>SH_2_K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0"/>
          <w:w w:val="133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379"/>
          <w:position w:val="1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-73"/>
          <w:w w:val="379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Ap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367"/>
          <w:position w:val="1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3"/>
        </w:rPr>
        <w:t>Pershkrim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3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36"/>
          <w:position w:val="-3"/>
        </w:rPr>
        <w:t>-ante: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246" w:right="-20"/>
        <w:jc w:val="left"/>
        <w:tabs>
          <w:tab w:pos="6640" w:val="left"/>
        </w:tabs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62"/>
        </w:rPr>
        <w:t>8-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30"/>
          <w:w w:val="16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21"/>
        </w:rPr>
        <w:t>SEKSIONJ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21"/>
        </w:rPr>
        <w:t>PERSHKRIMIT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8"/>
        </w:rPr>
        <w:t>PA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7"/>
          <w:w w:val="118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4"/>
          <w:w w:val="93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22"/>
        </w:rPr>
        <w:t>RISE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</w:rPr>
      </w:r>
      <w:r>
        <w:rPr>
          <w:rFonts w:ascii="Times New Roman" w:hAnsi="Times New Roman" w:cs="Times New Roman" w:eastAsia="Times New Roman"/>
          <w:sz w:val="11"/>
          <w:szCs w:val="11"/>
          <w:color w:val="4F4F4F"/>
          <w:spacing w:val="0"/>
          <w:w w:val="121"/>
          <w:position w:val="1"/>
        </w:rPr>
        <w:t>2</w:t>
      </w:r>
      <w:r>
        <w:rPr>
          <w:rFonts w:ascii="Times New Roman" w:hAnsi="Times New Roman" w:cs="Times New Roman" w:eastAsia="Times New Roman"/>
          <w:sz w:val="11"/>
          <w:szCs w:val="11"/>
          <w:color w:val="4F4F4F"/>
          <w:spacing w:val="-19"/>
          <w:w w:val="121"/>
          <w:position w:val="1"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137"/>
          <w:position w:val="1"/>
        </w:rPr>
        <w:t>13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36" w:after="0" w:line="211" w:lineRule="exact"/>
        <w:ind w:left="288" w:right="-20"/>
        <w:jc w:val="left"/>
        <w:tabs>
          <w:tab w:pos="1180" w:val="left"/>
          <w:tab w:pos="27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2"/>
        </w:rPr>
        <w:t>Lloji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78"/>
          <w:position w:val="-2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78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78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  <w:position w:val="-2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8"/>
          <w:w w:val="113"/>
          <w:position w:val="-2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13"/>
          <w:position w:val="-2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1"/>
          <w:w w:val="113"/>
          <w:position w:val="-2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  <w:position w:val="-2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33"/>
          <w:w w:val="113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3"/>
          <w:position w:val="-2"/>
        </w:rPr>
        <w:t>RUALL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2"/>
          <w:w w:val="113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2"/>
          <w:w w:val="113"/>
          <w:u w:val="single" w:color="878787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3"/>
          <w:u w:val="single" w:color="878787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3"/>
          <w:u w:val="single" w:color="878787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3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3"/>
          <w:position w:val="-2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1"/>
          <w:w w:val="100"/>
          <w:position w:val="1"/>
        </w:rPr>
        <w:t>B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renda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35"/>
          <w:position w:val="1"/>
        </w:rPr>
        <w:t>VK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5"/>
          <w:w w:val="135"/>
          <w:position w:val="1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35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-17"/>
          <w:w w:val="135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8E8E8E"/>
          <w:spacing w:val="0"/>
          <w:w w:val="100"/>
          <w:position w:val="2"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color w:val="8E8E8E"/>
          <w:spacing w:val="-15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0"/>
          <w:w w:val="167"/>
          <w:position w:val="2"/>
        </w:rPr>
        <w:t>ro_</w:t>
      </w:r>
      <w:r>
        <w:rPr>
          <w:rFonts w:ascii="Times New Roman" w:hAnsi="Times New Roman" w:cs="Times New Roman" w:eastAsia="Times New Roman"/>
          <w:sz w:val="16"/>
          <w:szCs w:val="16"/>
          <w:color w:val="4F4F4F"/>
          <w:spacing w:val="27"/>
          <w:w w:val="167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62"/>
          <w:position w:val="1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30"/>
          <w:position w:val="1"/>
        </w:rPr>
        <w:t>ReffL.RREG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</w:sectPr>
      </w:pPr>
      <w:rPr/>
    </w:p>
    <w:p>
      <w:pPr>
        <w:spacing w:before="44" w:after="0" w:line="240" w:lineRule="auto"/>
        <w:ind w:left="310" w:right="-58"/>
        <w:jc w:val="left"/>
        <w:tabs>
          <w:tab w:pos="1900" w:val="left"/>
          <w:tab w:pos="364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6"/>
          <w:w w:val="100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1"/>
        </w:rPr>
        <w:t>Toral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5"/>
          <w:w w:val="11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9"/>
        </w:rPr>
        <w:t>Pasuris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9"/>
          <w:w w:val="109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6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6"/>
          <w:w w:val="11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15"/>
          <w:w w:val="126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3"/>
          <w:w w:val="22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</w:rPr>
        <w:t>Total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0"/>
          <w:w w:val="113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62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Trual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Sip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</w:rPr>
        <w:t>Trual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</w:rPr>
        <w:t>Ndtrtesl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97" w:lineRule="exact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4F4F4F"/>
          <w:spacing w:val="0"/>
          <w:w w:val="100"/>
          <w:position w:val="-8"/>
        </w:rPr>
        <w:t>£"</w:t>
      </w:r>
      <w:r>
        <w:rPr>
          <w:rFonts w:ascii="Times New Roman" w:hAnsi="Times New Roman" w:cs="Times New Roman" w:eastAsia="Times New Roman"/>
          <w:sz w:val="17"/>
          <w:szCs w:val="17"/>
          <w:color w:val="4F4F4F"/>
          <w:spacing w:val="9"/>
          <w:w w:val="100"/>
          <w:position w:val="-8"/>
        </w:rPr>
        <w:t> 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-8"/>
        </w:rPr>
        <w:t>Ri</w:t>
      </w:r>
      <w:r>
        <w:rPr>
          <w:rFonts w:ascii="Arial" w:hAnsi="Arial" w:cs="Arial" w:eastAsia="Arial"/>
          <w:sz w:val="12"/>
          <w:szCs w:val="12"/>
          <w:color w:val="4F4F4F"/>
          <w:spacing w:val="8"/>
          <w:w w:val="100"/>
          <w:position w:val="-8"/>
        </w:rPr>
        <w:t> 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-8"/>
        </w:rPr>
        <w:t>2: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-8"/>
        </w:rPr>
        <w:t>D</w:t>
      </w:r>
      <w:r>
        <w:rPr>
          <w:rFonts w:ascii="Arial" w:hAnsi="Arial" w:cs="Arial" w:eastAsia="Arial"/>
          <w:sz w:val="12"/>
          <w:szCs w:val="12"/>
          <w:color w:val="4F4F4F"/>
          <w:spacing w:val="0"/>
          <w:w w:val="100"/>
          <w:position w:val="-8"/>
        </w:rPr>
        <w:t>    </w:t>
      </w:r>
      <w:r>
        <w:rPr>
          <w:rFonts w:ascii="Arial" w:hAnsi="Arial" w:cs="Arial" w:eastAsia="Arial"/>
          <w:sz w:val="12"/>
          <w:szCs w:val="12"/>
          <w:color w:val="4F4F4F"/>
          <w:spacing w:val="7"/>
          <w:w w:val="100"/>
          <w:position w:val="-8"/>
        </w:rPr>
        <w:t> </w:t>
      </w:r>
      <w:r>
        <w:rPr>
          <w:rFonts w:ascii="Arial" w:hAnsi="Arial" w:cs="Arial" w:eastAsia="Arial"/>
          <w:sz w:val="16"/>
          <w:szCs w:val="16"/>
          <w:color w:val="4F4F4F"/>
          <w:spacing w:val="0"/>
          <w:w w:val="119"/>
          <w:position w:val="-8"/>
        </w:rPr>
        <w:t>[Wbk</w:t>
      </w:r>
      <w:r>
        <w:rPr>
          <w:rFonts w:ascii="Arial" w:hAnsi="Arial" w:cs="Arial" w:eastAsia="Arial"/>
          <w:sz w:val="16"/>
          <w:szCs w:val="16"/>
          <w:color w:val="4F4F4F"/>
          <w:spacing w:val="-5"/>
          <w:w w:val="120"/>
          <w:position w:val="-8"/>
        </w:rPr>
        <w:t>l</w:t>
      </w:r>
      <w:r>
        <w:rPr>
          <w:rFonts w:ascii="Arial" w:hAnsi="Arial" w:cs="Arial" w:eastAsia="Arial"/>
          <w:sz w:val="16"/>
          <w:szCs w:val="16"/>
          <w:color w:val="8E8E8E"/>
          <w:spacing w:val="0"/>
          <w:w w:val="88"/>
          <w:position w:val="-8"/>
        </w:rPr>
        <w:t>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2" w:equalWidth="0">
            <w:col w:w="5085" w:space="143"/>
            <w:col w:w="3692"/>
          </w:cols>
        </w:sectPr>
      </w:pPr>
      <w:rPr/>
    </w:p>
    <w:p>
      <w:pPr>
        <w:spacing w:before="28" w:after="0" w:line="119" w:lineRule="exact"/>
        <w:ind w:left="324" w:right="-396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Arial" w:hAnsi="Arial" w:cs="Arial" w:eastAsia="Arial"/>
          <w:sz w:val="13"/>
          <w:szCs w:val="13"/>
          <w:color w:val="606060"/>
          <w:spacing w:val="0"/>
          <w:w w:val="126"/>
          <w:position w:val="-5"/>
        </w:rPr>
        <w:t>I</w:t>
      </w:r>
      <w:r>
        <w:rPr>
          <w:rFonts w:ascii="Arial" w:hAnsi="Arial" w:cs="Arial" w:eastAsia="Arial"/>
          <w:sz w:val="13"/>
          <w:szCs w:val="13"/>
          <w:color w:val="606060"/>
          <w:spacing w:val="11"/>
          <w:w w:val="126"/>
          <w:position w:val="-5"/>
        </w:rPr>
        <w:t>.</w:t>
      </w:r>
      <w:r>
        <w:rPr>
          <w:rFonts w:ascii="Courier New" w:hAnsi="Courier New" w:cs="Courier New" w:eastAsia="Courier New"/>
          <w:sz w:val="21"/>
          <w:szCs w:val="21"/>
          <w:color w:val="4F4F4F"/>
          <w:spacing w:val="11"/>
          <w:w w:val="126"/>
          <w:i/>
          <w:position w:val="-5"/>
        </w:rPr>
      </w:r>
      <w:r>
        <w:rPr>
          <w:rFonts w:ascii="Courier New" w:hAnsi="Courier New" w:cs="Courier New" w:eastAsia="Courier New"/>
          <w:sz w:val="21"/>
          <w:szCs w:val="21"/>
          <w:color w:val="4F4F4F"/>
          <w:spacing w:val="-22"/>
          <w:w w:val="126"/>
          <w:i/>
          <w:u w:val="single" w:color="777777"/>
          <w:position w:val="-5"/>
        </w:rPr>
        <w:t> </w:t>
      </w:r>
      <w:r>
        <w:rPr>
          <w:rFonts w:ascii="Courier New" w:hAnsi="Courier New" w:cs="Courier New" w:eastAsia="Courier New"/>
          <w:sz w:val="21"/>
          <w:szCs w:val="21"/>
          <w:color w:val="4F4F4F"/>
          <w:spacing w:val="-157"/>
          <w:w w:val="126"/>
          <w:i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26"/>
          <w:position w:val="-2"/>
        </w:rPr>
        <w:t>500.00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47" w:lineRule="exact"/>
        <w:ind w:right="-407"/>
        <w:jc w:val="left"/>
        <w:tabs>
          <w:tab w:pos="700" w:val="left"/>
          <w:tab w:pos="16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21"/>
          <w:szCs w:val="21"/>
          <w:color w:val="4F4F4F"/>
          <w:spacing w:val="-80"/>
          <w:w w:val="76"/>
          <w:i/>
          <w:position w:val="-5"/>
        </w:rPr>
        <w:t>m</w:t>
      </w:r>
      <w:r>
        <w:rPr>
          <w:rFonts w:ascii="Courier New" w:hAnsi="Courier New" w:cs="Courier New" w:eastAsia="Courier New"/>
          <w:sz w:val="21"/>
          <w:szCs w:val="21"/>
          <w:color w:val="707070"/>
          <w:spacing w:val="0"/>
          <w:w w:val="157"/>
          <w:i/>
          <w:position w:val="-5"/>
        </w:rPr>
        <w:t>'</w:t>
      </w:r>
      <w:r>
        <w:rPr>
          <w:rFonts w:ascii="Courier New" w:hAnsi="Courier New" w:cs="Courier New" w:eastAsia="Courier New"/>
          <w:sz w:val="21"/>
          <w:szCs w:val="21"/>
          <w:color w:val="707070"/>
          <w:spacing w:val="0"/>
          <w:w w:val="100"/>
          <w:i/>
          <w:position w:val="-5"/>
        </w:rPr>
        <w:tab/>
      </w:r>
      <w:r>
        <w:rPr>
          <w:rFonts w:ascii="Courier New" w:hAnsi="Courier New" w:cs="Courier New" w:eastAsia="Courier New"/>
          <w:sz w:val="21"/>
          <w:szCs w:val="21"/>
          <w:color w:val="707070"/>
          <w:spacing w:val="0"/>
          <w:w w:val="100"/>
          <w:i/>
          <w:position w:val="-5"/>
        </w:rPr>
      </w:r>
      <w:r>
        <w:rPr>
          <w:rFonts w:ascii="Arial" w:hAnsi="Arial" w:cs="Arial" w:eastAsia="Arial"/>
          <w:sz w:val="13"/>
          <w:szCs w:val="13"/>
          <w:color w:val="707070"/>
          <w:spacing w:val="0"/>
          <w:w w:val="145"/>
          <w:position w:val="-5"/>
        </w:rPr>
        <w:t>I.</w:t>
      </w:r>
      <w:r>
        <w:rPr>
          <w:rFonts w:ascii="Arial" w:hAnsi="Arial" w:cs="Arial" w:eastAsia="Arial"/>
          <w:sz w:val="13"/>
          <w:szCs w:val="13"/>
          <w:color w:val="707070"/>
          <w:spacing w:val="1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5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u w:val="single" w:color="777777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u w:val="single" w:color="777777"/>
          <w:position w:val="-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u w:val="single" w:color="777777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6"/>
          <w:position w:val="-2"/>
        </w:rPr>
        <w:t>500.00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47" w:lineRule="exact"/>
        <w:ind w:right="-20"/>
        <w:jc w:val="left"/>
        <w:tabs>
          <w:tab w:pos="740" w:val="left"/>
          <w:tab w:pos="172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6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606060"/>
          <w:spacing w:val="0"/>
          <w:w w:val="147"/>
          <w:i/>
          <w:position w:val="1"/>
        </w:rPr>
        <w:t>l</w:t>
      </w:r>
      <w:r>
        <w:rPr>
          <w:rFonts w:ascii="Times New Roman" w:hAnsi="Times New Roman" w:cs="Times New Roman" w:eastAsia="Times New Roman"/>
          <w:sz w:val="9"/>
          <w:szCs w:val="9"/>
          <w:color w:val="606060"/>
          <w:spacing w:val="-33"/>
          <w:w w:val="147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606060"/>
          <w:spacing w:val="0"/>
          <w:w w:val="100"/>
          <w:i/>
          <w:position w:val="1"/>
        </w:rPr>
        <w:tab/>
      </w:r>
      <w:r>
        <w:rPr>
          <w:rFonts w:ascii="Times New Roman" w:hAnsi="Times New Roman" w:cs="Times New Roman" w:eastAsia="Times New Roman"/>
          <w:sz w:val="9"/>
          <w:szCs w:val="9"/>
          <w:color w:val="606060"/>
          <w:spacing w:val="0"/>
          <w:w w:val="100"/>
          <w:i/>
          <w:position w:val="1"/>
        </w:rPr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47"/>
          <w:position w:val="-4"/>
        </w:rPr>
        <w:t>I.</w:t>
      </w:r>
      <w:r>
        <w:rPr>
          <w:rFonts w:ascii="Arial" w:hAnsi="Arial" w:cs="Arial" w:eastAsia="Arial"/>
          <w:sz w:val="13"/>
          <w:szCs w:val="13"/>
          <w:color w:val="606060"/>
          <w:spacing w:val="18"/>
          <w:w w:val="147"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606060"/>
          <w:spacing w:val="-17"/>
          <w:w w:val="147"/>
          <w:u w:val="single" w:color="7C7C7C"/>
          <w:position w:val="-4"/>
        </w:rPr>
        <w:t> </w:t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0"/>
          <w:u w:val="single" w:color="7C7C7C"/>
          <w:position w:val="-4"/>
        </w:rPr>
        <w:tab/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0"/>
          <w:u w:val="single" w:color="7C7C7C"/>
          <w:position w:val="-4"/>
        </w:rPr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0"/>
          <w:position w:val="-4"/>
        </w:rPr>
      </w:r>
      <w:r>
        <w:rPr>
          <w:rFonts w:ascii="Arial" w:hAnsi="Arial" w:cs="Arial" w:eastAsia="Arial"/>
          <w:sz w:val="13"/>
          <w:szCs w:val="13"/>
          <w:color w:val="606060"/>
          <w:spacing w:val="0"/>
          <w:w w:val="100"/>
          <w:position w:val="-4"/>
        </w:rPr>
      </w:r>
      <w:r>
        <w:rPr>
          <w:rFonts w:ascii="Courier New" w:hAnsi="Courier New" w:cs="Courier New" w:eastAsia="Courier New"/>
          <w:sz w:val="21"/>
          <w:szCs w:val="21"/>
          <w:color w:val="4F4F4F"/>
          <w:spacing w:val="-58"/>
          <w:w w:val="81"/>
          <w:i/>
          <w:position w:val="-4"/>
        </w:rPr>
        <w:t>m</w:t>
      </w:r>
      <w:r>
        <w:rPr>
          <w:rFonts w:ascii="Courier New" w:hAnsi="Courier New" w:cs="Courier New" w:eastAsia="Courier New"/>
          <w:sz w:val="21"/>
          <w:szCs w:val="21"/>
          <w:color w:val="707070"/>
          <w:spacing w:val="0"/>
          <w:w w:val="157"/>
          <w:i/>
          <w:position w:val="-4"/>
        </w:rPr>
        <w:t>'</w:t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  <w:cols w:num="3" w:equalWidth="0">
            <w:col w:w="939" w:space="331"/>
            <w:col w:w="1337" w:space="357"/>
            <w:col w:w="5956"/>
          </w:cols>
        </w:sectPr>
      </w:pPr>
      <w:rPr/>
    </w:p>
    <w:p>
      <w:pPr>
        <w:spacing w:before="0" w:after="0" w:line="219" w:lineRule="exact"/>
        <w:ind w:left="303" w:right="-20"/>
        <w:jc w:val="left"/>
        <w:tabs>
          <w:tab w:pos="1960" w:val="left"/>
          <w:tab w:pos="3700" w:val="left"/>
          <w:tab w:pos="562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73.658844pt;margin-top:80.639992pt;width:520.593647pt;height:33.480pt;mso-position-horizontal-relative:page;mso-position-vertical-relative:page;z-index:-2377" coordorigin="1473,1613" coordsize="10412,670">
            <v:shape style="position:absolute;left:1570;top:1613;width:446;height:670" type="#_x0000_t75">
              <v:imagedata r:id="rId36" o:title=""/>
            </v:shape>
            <v:group style="position:absolute;left:1480;top:2248;width:10398;height:2" coordorigin="1480,2248" coordsize="10398,2">
              <v:shape style="position:absolute;left:1480;top:2248;width:10398;height:2" coordorigin="1480,2248" coordsize="10398,0" path="m1480,2248l11878,2248e" filled="f" stroked="t" strokeweight=".71168pt" strokecolor="#282828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3"/>
          <w:position w:val="-1"/>
        </w:rPr>
        <w:t>00000929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8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5"/>
          <w:position w:val="-2"/>
        </w:rPr>
        <w:t>00000929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Ref</w:t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</w:r>
      <w:r>
        <w:rPr>
          <w:rFonts w:ascii="Arial" w:hAnsi="Arial" w:cs="Arial" w:eastAsia="Arial"/>
          <w:sz w:val="15"/>
          <w:szCs w:val="15"/>
          <w:color w:val="606060"/>
          <w:spacing w:val="0"/>
          <w:w w:val="114"/>
          <w:position w:val="5"/>
        </w:rPr>
        <w:t>fALLAI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57" w:after="0" w:line="173" w:lineRule="auto"/>
        <w:ind w:left="303" w:right="2432"/>
        <w:jc w:val="left"/>
        <w:tabs>
          <w:tab w:pos="1200" w:val="left"/>
          <w:tab w:pos="1960" w:val="left"/>
          <w:tab w:pos="2940" w:val="left"/>
          <w:tab w:pos="3680" w:val="left"/>
          <w:tab w:pos="4680" w:val="left"/>
          <w:tab w:pos="5340" w:val="left"/>
          <w:tab w:pos="58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-2"/>
          <w:w w:val="109"/>
          <w:i/>
          <w:position w:val="-6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66"/>
          <w:i/>
          <w:position w:val="-6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8"/>
          <w:w w:val="100"/>
          <w:i/>
          <w:position w:val="-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00"/>
          <w:i/>
          <w:u w:val="single" w:color="979797"/>
          <w:position w:val="-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00"/>
          <w:i/>
          <w:u w:val="single" w:color="979797"/>
          <w:position w:val="-6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00"/>
          <w:i/>
          <w:u w:val="single" w:color="979797"/>
          <w:position w:val="-6"/>
        </w:rPr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00"/>
          <w:i/>
          <w:position w:val="-6"/>
        </w:rPr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00"/>
          <w:i/>
          <w:position w:val="-6"/>
        </w:rPr>
        <w:t> </w:t>
      </w:r>
      <w:r>
        <w:rPr>
          <w:rFonts w:ascii="Courier New" w:hAnsi="Courier New" w:cs="Courier New" w:eastAsia="Courier New"/>
          <w:sz w:val="21"/>
          <w:szCs w:val="21"/>
          <w:color w:val="606060"/>
          <w:spacing w:val="0"/>
          <w:w w:val="63"/>
          <w:i/>
          <w:position w:val="-7"/>
        </w:rPr>
        <w:t>m'</w:t>
      </w:r>
      <w:r>
        <w:rPr>
          <w:rFonts w:ascii="Courier New" w:hAnsi="Courier New" w:cs="Courier New" w:eastAsia="Courier New"/>
          <w:sz w:val="21"/>
          <w:szCs w:val="21"/>
          <w:color w:val="606060"/>
          <w:spacing w:val="0"/>
          <w:w w:val="100"/>
          <w:i/>
          <w:position w:val="-7"/>
        </w:rPr>
        <w:tab/>
      </w:r>
      <w:r>
        <w:rPr>
          <w:rFonts w:ascii="Courier New" w:hAnsi="Courier New" w:cs="Courier New" w:eastAsia="Courier New"/>
          <w:sz w:val="21"/>
          <w:szCs w:val="21"/>
          <w:color w:val="606060"/>
          <w:spacing w:val="0"/>
          <w:w w:val="100"/>
          <w:i/>
          <w:position w:val="-7"/>
        </w:rPr>
      </w:r>
      <w:r>
        <w:rPr>
          <w:rFonts w:ascii="Times New Roman" w:hAnsi="Times New Roman" w:cs="Times New Roman" w:eastAsia="Times New Roman"/>
          <w:sz w:val="14"/>
          <w:szCs w:val="14"/>
          <w:color w:val="4F4F4F"/>
          <w:spacing w:val="-1"/>
          <w:w w:val="100"/>
          <w:position w:val="-6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00"/>
          <w:position w:val="-6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31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4"/>
          <w:w w:val="100"/>
          <w:u w:val="single" w:color="777777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00"/>
          <w:u w:val="single" w:color="777777"/>
          <w:position w:val="-6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00"/>
          <w:u w:val="single" w:color="777777"/>
          <w:position w:val="-6"/>
        </w:rPr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7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7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-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8"/>
          <w:szCs w:val="8"/>
          <w:color w:val="60606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9"/>
          <w:w w:val="120"/>
          <w:position w:val="-6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20"/>
          <w:position w:val="-6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28"/>
          <w:w w:val="120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-7"/>
          <w:w w:val="120"/>
          <w:u w:val="single" w:color="777777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20"/>
          <w:u w:val="single" w:color="777777"/>
          <w:position w:val="-6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20"/>
          <w:u w:val="single" w:color="777777"/>
          <w:position w:val="-6"/>
        </w:rPr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20"/>
          <w:position w:val="-6"/>
        </w:rPr>
      </w:r>
      <w:r>
        <w:rPr>
          <w:rFonts w:ascii="Times New Roman" w:hAnsi="Times New Roman" w:cs="Times New Roman" w:eastAsia="Times New Roman"/>
          <w:sz w:val="14"/>
          <w:szCs w:val="14"/>
          <w:color w:val="808080"/>
          <w:spacing w:val="0"/>
          <w:w w:val="120"/>
          <w:position w:val="-6"/>
        </w:rPr>
      </w:r>
      <w:r>
        <w:rPr>
          <w:rFonts w:ascii="Courier New" w:hAnsi="Courier New" w:cs="Courier New" w:eastAsia="Courier New"/>
          <w:sz w:val="16"/>
          <w:szCs w:val="16"/>
          <w:color w:val="4F4F4F"/>
          <w:spacing w:val="0"/>
          <w:w w:val="100"/>
          <w:i/>
          <w:position w:val="-5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4F4F4F"/>
          <w:spacing w:val="0"/>
          <w:w w:val="100"/>
          <w:i/>
          <w:position w:val="-5"/>
        </w:rPr>
        <w:tab/>
      </w:r>
      <w:r>
        <w:rPr>
          <w:rFonts w:ascii="Courier New" w:hAnsi="Courier New" w:cs="Courier New" w:eastAsia="Courier New"/>
          <w:sz w:val="16"/>
          <w:szCs w:val="16"/>
          <w:color w:val="4F4F4F"/>
          <w:spacing w:val="0"/>
          <w:w w:val="100"/>
          <w:i/>
          <w:position w:val="-5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1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4"/>
          <w:w w:val="100"/>
          <w:position w:val="1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ota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p_jesmarrje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00"/>
          <w:position w:val="1"/>
        </w:rPr>
        <w:t>: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Ref</w:t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>Ref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66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>Ref.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ab/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606060"/>
          <w:spacing w:val="0"/>
          <w:w w:val="122"/>
          <w:position w:val="6"/>
        </w:rPr>
        <w:t>%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3" w:after="0" w:line="235" w:lineRule="auto"/>
        <w:ind w:left="296" w:right="2421" w:firstLine="7"/>
        <w:jc w:val="left"/>
        <w:tabs>
          <w:tab w:pos="1140" w:val="left"/>
          <w:tab w:pos="1940" w:val="left"/>
          <w:tab w:pos="2940" w:val="left"/>
          <w:tab w:pos="3660" w:val="left"/>
          <w:tab w:pos="4700" w:val="left"/>
          <w:tab w:pos="53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10"/>
          <w:w w:val="122"/>
          <w:position w:val="-6"/>
        </w:rPr>
        <w:t>3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22"/>
          <w:position w:val="-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22"/>
          <w:position w:val="-6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11"/>
          <w:w w:val="122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-6"/>
          <w:w w:val="122"/>
          <w:u w:val="single" w:color="000000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22"/>
          <w:u w:val="single" w:color="000000"/>
          <w:position w:val="-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22"/>
          <w:u w:val="single" w:color="00000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22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22"/>
          <w:position w:val="-6"/>
        </w:rPr>
        <w:t>   </w:t>
      </w:r>
      <w:r>
        <w:rPr>
          <w:rFonts w:ascii="Courier New" w:hAnsi="Courier New" w:cs="Courier New" w:eastAsia="Courier New"/>
          <w:sz w:val="21"/>
          <w:szCs w:val="21"/>
          <w:color w:val="4F4F4F"/>
          <w:spacing w:val="0"/>
          <w:w w:val="66"/>
          <w:i/>
          <w:position w:val="-6"/>
        </w:rPr>
        <w:t>m'</w:t>
      </w:r>
      <w:r>
        <w:rPr>
          <w:rFonts w:ascii="Courier New" w:hAnsi="Courier New" w:cs="Courier New" w:eastAsia="Courier New"/>
          <w:sz w:val="21"/>
          <w:szCs w:val="21"/>
          <w:color w:val="4F4F4F"/>
          <w:spacing w:val="0"/>
          <w:w w:val="100"/>
          <w:i/>
          <w:position w:val="-6"/>
        </w:rPr>
        <w:tab/>
      </w:r>
      <w:r>
        <w:rPr>
          <w:rFonts w:ascii="Courier New" w:hAnsi="Courier New" w:cs="Courier New" w:eastAsia="Courier New"/>
          <w:sz w:val="21"/>
          <w:szCs w:val="21"/>
          <w:color w:val="4F4F4F"/>
          <w:spacing w:val="0"/>
          <w:w w:val="100"/>
          <w:i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9"/>
          <w:w w:val="162"/>
          <w:position w:val="-6"/>
        </w:rPr>
        <w:t>3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  <w:position w:val="-6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11"/>
          <w:w w:val="162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-19"/>
          <w:w w:val="162"/>
          <w:u w:val="single" w:color="808080"/>
          <w:position w:val="-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  <w:u w:val="single" w:color="808080"/>
          <w:position w:val="-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  <w:u w:val="single" w:color="808080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2"/>
          <w:position w:val="-6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7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1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707070"/>
          <w:spacing w:val="0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70707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0"/>
          <w:szCs w:val="10"/>
          <w:color w:val="70707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18"/>
          <w:w w:val="100"/>
          <w:position w:val="-6"/>
        </w:rPr>
        <w:t>3</w:t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0"/>
          <w:w w:val="100"/>
          <w:position w:val="-6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-2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B1B1B1"/>
          <w:spacing w:val="0"/>
          <w:w w:val="100"/>
          <w:position w:val="-6"/>
        </w:rPr>
      </w:r>
      <w:r>
        <w:rPr>
          <w:rFonts w:ascii="Courier New" w:hAnsi="Courier New" w:cs="Courier New" w:eastAsia="Courier New"/>
          <w:sz w:val="16"/>
          <w:szCs w:val="16"/>
          <w:color w:val="606060"/>
          <w:spacing w:val="0"/>
          <w:w w:val="100"/>
          <w:i/>
          <w:position w:val="-4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606060"/>
          <w:spacing w:val="0"/>
          <w:w w:val="100"/>
          <w:i/>
          <w:position w:val="-4"/>
        </w:rPr>
        <w:tab/>
      </w:r>
      <w:r>
        <w:rPr>
          <w:rFonts w:ascii="Courier New" w:hAnsi="Courier New" w:cs="Courier New" w:eastAsia="Courier New"/>
          <w:sz w:val="16"/>
          <w:szCs w:val="16"/>
          <w:color w:val="606060"/>
          <w:spacing w:val="0"/>
          <w:w w:val="100"/>
          <w:i/>
          <w:position w:val="-4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Nr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Pasurise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1"/>
          <w:position w:val="1"/>
        </w:rPr>
        <w:t>(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10"/>
          <w:position w:val="1"/>
        </w:rPr>
        <w:t>palla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5"/>
          <w:w w:val="110"/>
          <w:position w:val="1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7"/>
          <w:w w:val="110"/>
          <w:position w:val="1"/>
        </w:rPr>
        <w:t>)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5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65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3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  <w:position w:val="1"/>
        </w:rPr>
        <w:t>ef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  <w:position w:val="1"/>
        </w:rPr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66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Ref</w:t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66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2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23"/>
          <w:position w:val="2"/>
        </w:rPr>
        <w:t>_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15" w:after="0" w:line="208" w:lineRule="exact"/>
        <w:ind w:left="288" w:right="2593" w:firstLine="14"/>
        <w:jc w:val="left"/>
        <w:tabs>
          <w:tab w:pos="740" w:val="left"/>
          <w:tab w:pos="1260" w:val="left"/>
          <w:tab w:pos="1940" w:val="left"/>
          <w:tab w:pos="2920" w:val="left"/>
          <w:tab w:pos="3660" w:val="left"/>
          <w:tab w:pos="4400" w:val="left"/>
          <w:tab w:pos="4660" w:val="left"/>
          <w:tab w:pos="5240" w:val="left"/>
          <w:tab w:pos="5760" w:val="left"/>
          <w:tab w:pos="62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F4F4F"/>
          <w:w w:val="98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4F4F4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2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  <w:u w:val="single" w:color="93939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  <w:u w:val="single" w:color="93939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  <w:u w:val="single" w:color="939393"/>
        </w:rPr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</w:rPr>
      </w:r>
      <w:r>
        <w:rPr>
          <w:rFonts w:ascii="Courier New" w:hAnsi="Courier New" w:cs="Courier New" w:eastAsia="Courier New"/>
          <w:sz w:val="21"/>
          <w:szCs w:val="21"/>
          <w:color w:val="4F4F4F"/>
          <w:spacing w:val="0"/>
          <w:w w:val="66"/>
          <w:i/>
          <w:position w:val="-3"/>
        </w:rPr>
        <w:t>m'</w:t>
      </w:r>
      <w:r>
        <w:rPr>
          <w:rFonts w:ascii="Courier New" w:hAnsi="Courier New" w:cs="Courier New" w:eastAsia="Courier New"/>
          <w:sz w:val="21"/>
          <w:szCs w:val="21"/>
          <w:color w:val="4F4F4F"/>
          <w:spacing w:val="0"/>
          <w:w w:val="100"/>
          <w:i/>
          <w:position w:val="-3"/>
        </w:rPr>
        <w:tab/>
      </w:r>
      <w:r>
        <w:rPr>
          <w:rFonts w:ascii="Courier New" w:hAnsi="Courier New" w:cs="Courier New" w:eastAsia="Courier New"/>
          <w:sz w:val="21"/>
          <w:szCs w:val="21"/>
          <w:color w:val="4F4F4F"/>
          <w:spacing w:val="0"/>
          <w:w w:val="100"/>
          <w:i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3D3D3D"/>
          <w:spacing w:val="-9"/>
          <w:w w:val="125"/>
          <w:position w:val="-2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25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25"/>
          <w:w w:val="125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-8"/>
          <w:w w:val="125"/>
          <w:u w:val="single" w:color="7C7C7C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25"/>
          <w:u w:val="single" w:color="7C7C7C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25"/>
          <w:u w:val="single" w:color="7C7C7C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25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8E8E8E"/>
          <w:spacing w:val="0"/>
          <w:w w:val="125"/>
          <w:position w:val="-2"/>
        </w:rPr>
      </w:r>
      <w:r>
        <w:rPr>
          <w:rFonts w:ascii="Courier New" w:hAnsi="Courier New" w:cs="Courier New" w:eastAsia="Courier New"/>
          <w:sz w:val="16"/>
          <w:szCs w:val="16"/>
          <w:color w:val="4F4F4F"/>
          <w:spacing w:val="-41"/>
          <w:w w:val="114"/>
          <w:i/>
          <w:position w:val="-2"/>
        </w:rPr>
        <w:t>m</w:t>
      </w:r>
      <w:r>
        <w:rPr>
          <w:rFonts w:ascii="Courier New" w:hAnsi="Courier New" w:cs="Courier New" w:eastAsia="Courier New"/>
          <w:sz w:val="16"/>
          <w:szCs w:val="16"/>
          <w:color w:val="707070"/>
          <w:spacing w:val="0"/>
          <w:w w:val="177"/>
          <w:i/>
          <w:position w:val="-2"/>
        </w:rPr>
        <w:t>'</w:t>
      </w:r>
      <w:r>
        <w:rPr>
          <w:rFonts w:ascii="Courier New" w:hAnsi="Courier New" w:cs="Courier New" w:eastAsia="Courier New"/>
          <w:sz w:val="16"/>
          <w:szCs w:val="16"/>
          <w:color w:val="707070"/>
          <w:spacing w:val="0"/>
          <w:w w:val="100"/>
          <w:i/>
          <w:position w:val="-2"/>
        </w:rPr>
        <w:tab/>
      </w:r>
      <w:r>
        <w:rPr>
          <w:rFonts w:ascii="Courier New" w:hAnsi="Courier New" w:cs="Courier New" w:eastAsia="Courier New"/>
          <w:sz w:val="16"/>
          <w:szCs w:val="16"/>
          <w:color w:val="707070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3D3D3D"/>
          <w:spacing w:val="0"/>
          <w:w w:val="100"/>
          <w:position w:val="-1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u w:val="single" w:color="838383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u w:val="single" w:color="838383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u w:val="single" w:color="838383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E9E9E"/>
          <w:spacing w:val="0"/>
          <w:w w:val="100"/>
          <w:position w:val="-1"/>
        </w:rPr>
      </w:r>
      <w:r>
        <w:rPr>
          <w:rFonts w:ascii="Courier New" w:hAnsi="Courier New" w:cs="Courier New" w:eastAsia="Courier New"/>
          <w:sz w:val="16"/>
          <w:szCs w:val="16"/>
          <w:color w:val="4F4F4F"/>
          <w:spacing w:val="0"/>
          <w:w w:val="100"/>
          <w:i/>
          <w:position w:val="0"/>
        </w:rPr>
        <w:t>m'</w:t>
      </w:r>
      <w:r>
        <w:rPr>
          <w:rFonts w:ascii="Courier New" w:hAnsi="Courier New" w:cs="Courier New" w:eastAsia="Courier New"/>
          <w:sz w:val="16"/>
          <w:szCs w:val="16"/>
          <w:color w:val="4F4F4F"/>
          <w:spacing w:val="0"/>
          <w:w w:val="100"/>
          <w:i/>
          <w:position w:val="0"/>
        </w:rPr>
        <w:tab/>
      </w:r>
      <w:r>
        <w:rPr>
          <w:rFonts w:ascii="Courier New" w:hAnsi="Courier New" w:cs="Courier New" w:eastAsia="Courier New"/>
          <w:sz w:val="16"/>
          <w:szCs w:val="16"/>
          <w:color w:val="4F4F4F"/>
          <w:spacing w:val="0"/>
          <w:w w:val="100"/>
          <w:i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Vol.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6"/>
          <w:w w:val="100"/>
          <w:u w:val="single" w:color="8D8D8D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u w:val="single" w:color="8D8D8D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u w:val="single" w:color="8D8D8D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3"/>
          <w:position w:val="3"/>
        </w:rPr>
        <w:t>Fa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5"/>
          <w:w w:val="104"/>
          <w:position w:val="3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25"/>
          <w:position w:val="3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10"/>
          <w:position w:val="3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-1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00"/>
          <w:u w:val="single" w:color="9D9D9D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00"/>
          <w:u w:val="single" w:color="9D9D9D"/>
          <w:position w:val="3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00"/>
          <w:u w:val="single" w:color="9D9D9D"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9E9E9E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4"/>
          <w:position w:val="1"/>
        </w:rPr>
        <w:t>Ref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ab/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66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>Ref</w:t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66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1"/>
        </w:rPr>
        <w:t>Ref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03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75.082199pt;margin-top:8.218596pt;width:431.633694pt;height:397.206885pt;mso-position-horizontal-relative:page;mso-position-vertical-relative:paragraph;z-index:-2375" coordorigin="1502,164" coordsize="8633,7944">
            <v:group style="position:absolute;left:1516;top:193;width:3743;height:2" coordorigin="1516,193" coordsize="3743,2">
              <v:shape style="position:absolute;left:1516;top:193;width:3743;height:2" coordorigin="1516,193" coordsize="3743,0" path="m1516,193l5259,193e" filled="f" stroked="t" strokeweight=".71168pt" strokecolor="#646464">
                <v:path arrowok="t"/>
              </v:shape>
            </v:group>
            <v:group style="position:absolute;left:1519;top:179;width:2;height:7891" coordorigin="1519,179" coordsize="2,7891">
              <v:shape style="position:absolute;left:1519;top:179;width:2;height:7891" coordorigin="1519,179" coordsize="0,7891" path="m1519,8069l1519,179e" filled="f" stroked="t" strokeweight=".71168pt" strokecolor="#575757">
                <v:path arrowok="t"/>
              </v:shape>
            </v:group>
            <v:group style="position:absolute;left:5238;top:193;width:1758;height:2" coordorigin="5238,193" coordsize="1758,2">
              <v:shape style="position:absolute;left:5238;top:193;width:1758;height:2" coordorigin="5238,193" coordsize="1758,0" path="m5238,193l6996,193e" filled="f" stroked="t" strokeweight="1.423359pt" strokecolor="#575757">
                <v:path arrowok="t"/>
              </v:shape>
            </v:group>
            <v:group style="position:absolute;left:7003;top:179;width:2;height:7919" coordorigin="7003,179" coordsize="2,7919">
              <v:shape style="position:absolute;left:7003;top:179;width:2;height:7919" coordorigin="7003,179" coordsize="0,7919" path="m7003,8098l7003,179e" filled="f" stroked="t" strokeweight=".71168pt" strokecolor="#575757">
                <v:path arrowok="t"/>
              </v:shape>
            </v:group>
            <v:group style="position:absolute;left:6982;top:193;width:648;height:2" coordorigin="6982,193" coordsize="648,2">
              <v:shape style="position:absolute;left:6982;top:193;width:648;height:2" coordorigin="6982,193" coordsize="648,0" path="m6982,193l7629,193e" filled="f" stroked="t" strokeweight=".71168pt" strokecolor="#606060">
                <v:path arrowok="t"/>
              </v:shape>
            </v:group>
            <v:group style="position:absolute;left:7640;top:214;width:2;height:7883" coordorigin="7640,214" coordsize="2,7883">
              <v:shape style="position:absolute;left:7640;top:214;width:2;height:7883" coordorigin="7640,214" coordsize="0,7883" path="m7640,8098l7640,214e" filled="f" stroked="t" strokeweight=".71168pt" strokecolor="#545454">
                <v:path arrowok="t"/>
              </v:shape>
            </v:group>
            <v:group style="position:absolute;left:7608;top:193;width:854;height:2" coordorigin="7608,193" coordsize="854,2">
              <v:shape style="position:absolute;left:7608;top:193;width:854;height:2" coordorigin="7608,193" coordsize="854,0" path="m7608,193l8462,193e" filled="f" stroked="t" strokeweight="1.423359pt" strokecolor="#545454">
                <v:path arrowok="t"/>
              </v:shape>
            </v:group>
            <v:group style="position:absolute;left:8476;top:179;width:2;height:637" coordorigin="8476,179" coordsize="2,637">
              <v:shape style="position:absolute;left:8476;top:179;width:2;height:637" coordorigin="8476,179" coordsize="0,637" path="m8476,816l8476,179e" filled="f" stroked="t" strokeweight=".71168pt" strokecolor="#484848">
                <v:path arrowok="t"/>
              </v:shape>
            </v:group>
            <v:group style="position:absolute;left:8448;top:193;width:1680;height:2" coordorigin="8448,193" coordsize="1680,2">
              <v:shape style="position:absolute;left:8448;top:193;width:1680;height:2" coordorigin="8448,193" coordsize="1680,0" path="m8448,193l10127,193e" filled="f" stroked="t" strokeweight=".71168pt" strokecolor="#575757">
                <v:path arrowok="t"/>
              </v:shape>
            </v:group>
            <v:group style="position:absolute;left:9181;top:171;width:2;height:7926" coordorigin="9181,171" coordsize="2,7926">
              <v:shape style="position:absolute;left:9181;top:171;width:2;height:7926" coordorigin="9181,171" coordsize="0,7926" path="m9181,8098l9181,171e" filled="f" stroked="t" strokeweight=".71168pt" strokecolor="#484848">
                <v:path arrowok="t"/>
              </v:shape>
            </v:group>
            <v:group style="position:absolute;left:10120;top:186;width:2;height:251" coordorigin="10120,186" coordsize="2,251">
              <v:shape style="position:absolute;left:10120;top:186;width:2;height:251" coordorigin="10120,186" coordsize="0,251" path="m10120,436l10120,186e" filled="f" stroked="t" strokeweight=".71168pt" strokecolor="#606060">
                <v:path arrowok="t"/>
              </v:shape>
            </v:group>
            <v:group style="position:absolute;left:1509;top:626;width:3779;height:2" coordorigin="1509,626" coordsize="3779,2">
              <v:shape style="position:absolute;left:1509;top:626;width:3779;height:2" coordorigin="1509,626" coordsize="3779,0" path="m1509,626l5288,626e" filled="f" stroked="t" strokeweight=".71168pt" strokecolor="#747474">
                <v:path arrowok="t"/>
              </v:shape>
            </v:group>
            <v:group style="position:absolute;left:2879;top:179;width:2;height:7919" coordorigin="2879,179" coordsize="2,7919">
              <v:shape style="position:absolute;left:2879;top:179;width:2;height:7919" coordorigin="2879,179" coordsize="0,7919" path="m2879,8098l2879,179e" filled="f" stroked="t" strokeweight=".71168pt" strokecolor="#545454">
                <v:path arrowok="t"/>
              </v:shape>
            </v:group>
            <v:group style="position:absolute;left:5209;top:626;width:434;height:2" coordorigin="5209,626" coordsize="434,2">
              <v:shape style="position:absolute;left:5209;top:626;width:434;height:2" coordorigin="5209,626" coordsize="434,0" path="m5209,626l5644,626e" filled="f" stroked="t" strokeweight=".35584pt" strokecolor="#484848">
                <v:path arrowok="t"/>
              </v:shape>
            </v:group>
            <v:group style="position:absolute;left:5572;top:623;width:1452;height:2" coordorigin="5572,623" coordsize="1452,2">
              <v:shape style="position:absolute;left:5572;top:623;width:1452;height:2" coordorigin="5572,623" coordsize="1452,0" path="m5572,623l7024,623e" filled="f" stroked="t" strokeweight=".35584pt" strokecolor="#6B6B6B">
                <v:path arrowok="t"/>
              </v:shape>
            </v:group>
            <v:group style="position:absolute;left:6953;top:626;width:705;height:2" coordorigin="6953,626" coordsize="705,2">
              <v:shape style="position:absolute;left:6953;top:626;width:705;height:2" coordorigin="6953,626" coordsize="705,0" path="m6953,626l7658,626e" filled="f" stroked="t" strokeweight=".35584pt" strokecolor="#4F4F4F">
                <v:path arrowok="t"/>
              </v:shape>
            </v:group>
            <v:group style="position:absolute;left:7579;top:623;width:2526;height:2" coordorigin="7579,623" coordsize="2526,2">
              <v:shape style="position:absolute;left:7579;top:623;width:2526;height:2" coordorigin="7579,623" coordsize="2526,0" path="m7579,623l10106,623e" filled="f" stroked="t" strokeweight=".71168pt" strokecolor="#6B6B6B">
                <v:path arrowok="t"/>
              </v:shape>
            </v:group>
            <v:group style="position:absolute;left:10120;top:429;width:2;height:186" coordorigin="10120,429" coordsize="2,186">
              <v:shape style="position:absolute;left:10120;top:429;width:2;height:186" coordorigin="10120,429" coordsize="0,186" path="m10120,615l10120,429e" filled="f" stroked="t" strokeweight=".71168pt" strokecolor="#939393">
                <v:path arrowok="t"/>
              </v:shape>
            </v:group>
            <v:group style="position:absolute;left:10120;top:601;width:2;height:1253" coordorigin="10120,601" coordsize="2,1253">
              <v:shape style="position:absolute;left:10120;top:601;width:2;height:1253" coordorigin="10120,601" coordsize="0,1253" path="m10120,1854l10120,601e" filled="f" stroked="t" strokeweight=".71168pt" strokecolor="#000000">
                <v:path arrowok="t"/>
              </v:shape>
            </v:group>
            <v:group style="position:absolute;left:8473;top:751;width:2;height:7346" coordorigin="8473,751" coordsize="2,7346">
              <v:shape style="position:absolute;left:8473;top:751;width:2;height:7346" coordorigin="8473,751" coordsize="0,7346" path="m8473,8098l8473,751e" filled="f" stroked="t" strokeweight="1.067519pt" strokecolor="#5B5B5B">
                <v:path arrowok="t"/>
              </v:shape>
            </v:group>
            <v:group style="position:absolute;left:5619;top:179;width:2;height:7919" coordorigin="5619,179" coordsize="2,7919">
              <v:shape style="position:absolute;left:5619;top:179;width:2;height:7919" coordorigin="5619,179" coordsize="0,7919" path="m5619,8098l5619,179e" filled="f" stroked="t" strokeweight=".71168pt" strokecolor="#575757">
                <v:path arrowok="t"/>
              </v:shape>
            </v:group>
            <v:group style="position:absolute;left:1516;top:8062;width:2854;height:2" coordorigin="1516,8062" coordsize="2854,2">
              <v:shape style="position:absolute;left:1516;top:8062;width:2854;height:2" coordorigin="1516,8062" coordsize="2854,0" path="m1516,8062l4370,8062e" filled="f" stroked="t" strokeweight=".71168pt" strokecolor="#676767">
                <v:path arrowok="t"/>
              </v:shape>
            </v:group>
            <v:group style="position:absolute;left:2224;top:179;width:2;height:7919" coordorigin="2224,179" coordsize="2,7919">
              <v:shape style="position:absolute;left:2224;top:179;width:2;height:7919" coordorigin="2224,179" coordsize="0,7919" path="m2224,8098l2224,179e" filled="f" stroked="t" strokeweight=".71168pt" strokecolor="#575757">
                <v:path arrowok="t"/>
              </v:shape>
            </v:group>
            <v:group style="position:absolute;left:4370;top:8062;width:270;height:2" coordorigin="4370,8062" coordsize="270,2">
              <v:shape style="position:absolute;left:4370;top:8062;width:270;height:2" coordorigin="4370,8062" coordsize="270,0" path="m4370,8062l4640,8062e" filled="f" stroked="t" strokeweight=".71168pt" strokecolor="#484848">
                <v:path arrowok="t"/>
              </v:shape>
            </v:group>
            <v:group style="position:absolute;left:4644;top:186;width:2;height:7912" coordorigin="4644,186" coordsize="2,7912">
              <v:shape style="position:absolute;left:4644;top:186;width:2;height:7912" coordorigin="4644,186" coordsize="0,7912" path="m4644,8098l4644,186e" filled="f" stroked="t" strokeweight=".71168pt" strokecolor="#575757">
                <v:path arrowok="t"/>
              </v:shape>
            </v:group>
            <v:group style="position:absolute;left:4619;top:8062;width:641;height:2" coordorigin="4619,8062" coordsize="641,2">
              <v:shape style="position:absolute;left:4619;top:8062;width:641;height:2" coordorigin="4619,8062" coordsize="641,0" path="m4619,8062l5259,8062e" filled="f" stroked="t" strokeweight=".71168pt" strokecolor="#676767">
                <v:path arrowok="t"/>
              </v:shape>
            </v:group>
            <v:group style="position:absolute;left:5263;top:179;width:2;height:7919" coordorigin="5263,179" coordsize="2,7919">
              <v:shape style="position:absolute;left:5263;top:179;width:2;height:7919" coordorigin="5263,179" coordsize="0,7919" path="m5263,8098l5263,179e" filled="f" stroked="t" strokeweight=".71168pt" strokecolor="#545454">
                <v:path arrowok="t"/>
              </v:shape>
            </v:group>
            <v:group style="position:absolute;left:5238;top:8062;width:377;height:2" coordorigin="5238,8062" coordsize="377,2">
              <v:shape style="position:absolute;left:5238;top:8062;width:377;height:2" coordorigin="5238,8062" coordsize="377,0" path="m5238,8062l5615,8062e" filled="f" stroked="t" strokeweight=".71168pt" strokecolor="#343434">
                <v:path arrowok="t"/>
              </v:shape>
            </v:group>
            <v:group style="position:absolute;left:5601;top:8062;width:4526;height:2" coordorigin="5601,8062" coordsize="4526,2">
              <v:shape style="position:absolute;left:5601;top:8062;width:4526;height:2" coordorigin="5601,8062" coordsize="4526,0" path="m5601,8062l10127,8062e" filled="f" stroked="t" strokeweight=".71168pt" strokecolor="#6B6B6B">
                <v:path arrowok="t"/>
              </v:shape>
            </v:group>
            <v:group style="position:absolute;left:10120;top:1847;width:2;height:6222" coordorigin="10120,1847" coordsize="2,6222">
              <v:shape style="position:absolute;left:10120;top:1847;width:2;height:6222" coordorigin="10120,1847" coordsize="0,6222" path="m10120,8069l10120,1847e" filled="f" stroked="t" strokeweight=".71168pt" strokecolor="#878787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  <w:i/>
        </w:rPr>
        <w:t>C.</w:t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70707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</w:rPr>
        <w:t>SEKSJON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18"/>
          <w:w w:val="113"/>
        </w:rPr>
        <w:t> </w:t>
      </w:r>
      <w:r>
        <w:rPr>
          <w:rFonts w:ascii="Arial" w:hAnsi="Arial" w:cs="Arial" w:eastAsia="Arial"/>
          <w:sz w:val="11"/>
          <w:szCs w:val="11"/>
          <w:color w:val="3D3D3D"/>
          <w:spacing w:val="0"/>
          <w:w w:val="100"/>
          <w:i/>
        </w:rPr>
        <w:t>I</w:t>
      </w:r>
      <w:r>
        <w:rPr>
          <w:rFonts w:ascii="Arial" w:hAnsi="Arial" w:cs="Arial" w:eastAsia="Arial"/>
          <w:sz w:val="11"/>
          <w:szCs w:val="11"/>
          <w:color w:val="3D3D3D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18"/>
        </w:rPr>
        <w:t>PRONESI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8"/>
          <w:w w:val="119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92" w:after="0" w:line="203" w:lineRule="exact"/>
        <w:ind w:left="395" w:right="-20"/>
        <w:jc w:val="left"/>
        <w:tabs>
          <w:tab w:pos="1140" w:val="left"/>
          <w:tab w:pos="1580" w:val="left"/>
          <w:tab w:pos="2180" w:val="left"/>
          <w:tab w:pos="2760" w:val="left"/>
          <w:tab w:pos="3560" w:val="left"/>
          <w:tab w:pos="3980" w:val="left"/>
          <w:tab w:pos="5760" w:val="left"/>
          <w:tab w:pos="7260" w:val="left"/>
          <w:tab w:pos="806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8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2"/>
          <w:w w:val="100"/>
          <w:position w:val="-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2"/>
        </w:rPr>
        <w:t>Dok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>Data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1"/>
        </w:rPr>
        <w:t>Emri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Atesia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Mbiemri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8"/>
          <w:w w:val="99"/>
          <w:position w:val="-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65"/>
          <w:position w:val="-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1/F/B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2"/>
        </w:rPr>
        <w:t>Adresa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4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0"/>
          <w:position w:val="-2"/>
        </w:rPr>
        <w:t>Pronarit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5"/>
          <w:w w:val="134"/>
          <w:position w:val="2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4"/>
          <w:position w:val="2"/>
        </w:rPr>
        <w:t>hu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3"/>
          <w:position w:val="2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2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43"/>
          <w:position w:val="2"/>
        </w:rPr>
        <w:t>ae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43"/>
          <w:position w:val="2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35"/>
          <w:w w:val="143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3"/>
        </w:rPr>
        <w:t>ta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2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13"/>
          <w:i/>
          <w:position w:val="3"/>
        </w:rPr>
        <w:t>Ush.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-27"/>
          <w:w w:val="113"/>
          <w:i/>
          <w:position w:val="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i/>
          <w:position w:val="3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606060"/>
          <w:spacing w:val="0"/>
          <w:w w:val="100"/>
          <w:i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13"/>
          <w:position w:val="-1"/>
        </w:rPr>
        <w:t>Sh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2"/>
          <w:w w:val="113"/>
          <w:position w:val="-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3"/>
          <w:position w:val="-1"/>
        </w:rPr>
        <w:t>nime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"/>
          <w:w w:val="107"/>
          <w:position w:val="0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4"/>
          <w:w w:val="105"/>
          <w:position w:val="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14"/>
          <w:position w:val="0"/>
        </w:rPr>
        <w:t>rma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59" w:lineRule="exact"/>
        <w:ind w:left="943" w:right="-20"/>
        <w:jc w:val="left"/>
        <w:tabs>
          <w:tab w:pos="3500" w:val="left"/>
          <w:tab w:pos="5820" w:val="left"/>
          <w:tab w:pos="642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Regjistri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-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78"/>
          <w:position w:val="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  <w:t>Pasap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100"/>
          <w:position w:val="3"/>
        </w:rPr>
        <w:t>Pag</w:t>
      </w:r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3"/>
          <w:w w:val="100"/>
          <w:position w:val="3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3"/>
        </w:rPr>
        <w:t>ar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89"/>
          <w:position w:val="3"/>
        </w:rPr>
        <w:t>&lt;;:ertifi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1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2"/>
          <w:position w:val="3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5"/>
          <w:w w:val="101"/>
          <w:position w:val="3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10"/>
          <w:position w:val="3"/>
        </w:rPr>
        <w:t>tes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46" w:after="0" w:line="128" w:lineRule="exact"/>
        <w:ind w:left="1598" w:right="1185" w:firstLine="-1167"/>
        <w:jc w:val="left"/>
        <w:tabs>
          <w:tab w:pos="3980" w:val="left"/>
          <w:tab w:pos="4340" w:val="left"/>
          <w:tab w:pos="71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100"/>
          <w:position w:val="1"/>
        </w:rPr>
        <w:t>00000929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color w:val="707070"/>
          <w:spacing w:val="0"/>
          <w:w w:val="104"/>
          <w:position w:val="1"/>
        </w:rPr>
        <w:t>01</w:t>
      </w:r>
      <w:r>
        <w:rPr>
          <w:rFonts w:ascii="Arial" w:hAnsi="Arial" w:cs="Arial" w:eastAsia="Arial"/>
          <w:sz w:val="10"/>
          <w:szCs w:val="10"/>
          <w:color w:val="707070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0"/>
          <w:szCs w:val="10"/>
          <w:color w:val="8E8E8E"/>
          <w:spacing w:val="0"/>
          <w:w w:val="100"/>
          <w:position w:val="1"/>
        </w:rPr>
        <w:t>/06/</w:t>
      </w:r>
      <w:r>
        <w:rPr>
          <w:rFonts w:ascii="Arial" w:hAnsi="Arial" w:cs="Arial" w:eastAsia="Arial"/>
          <w:sz w:val="10"/>
          <w:szCs w:val="10"/>
          <w:color w:val="8E8E8E"/>
          <w:spacing w:val="-11"/>
          <w:w w:val="100"/>
          <w:position w:val="1"/>
        </w:rPr>
        <w:t>2</w:t>
      </w:r>
      <w:r>
        <w:rPr>
          <w:rFonts w:ascii="Arial" w:hAnsi="Arial" w:cs="Arial" w:eastAsia="Arial"/>
          <w:sz w:val="10"/>
          <w:szCs w:val="10"/>
          <w:color w:val="707070"/>
          <w:spacing w:val="0"/>
          <w:w w:val="100"/>
          <w:position w:val="1"/>
        </w:rPr>
        <w:t>0</w:t>
      </w:r>
      <w:r>
        <w:rPr>
          <w:rFonts w:ascii="Arial" w:hAnsi="Arial" w:cs="Arial" w:eastAsia="Arial"/>
          <w:sz w:val="10"/>
          <w:szCs w:val="10"/>
          <w:color w:val="707070"/>
          <w:spacing w:val="6"/>
          <w:w w:val="100"/>
          <w:position w:val="1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  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3"/>
          <w:w w:val="91"/>
          <w:position w:val="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91"/>
          <w:position w:val="1"/>
        </w:rPr>
        <w:t>DVIN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6"/>
          <w:w w:val="91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1"/>
          <w:position w:val="1"/>
        </w:rPr>
        <w:t>IBRAHI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1"/>
          <w:position w:val="1"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"/>
          <w:w w:val="91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>RESULI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1"/>
        </w:rPr>
      </w:r>
      <w:r>
        <w:rPr>
          <w:rFonts w:ascii="Arial" w:hAnsi="Arial" w:cs="Arial" w:eastAsia="Arial"/>
          <w:sz w:val="10"/>
          <w:szCs w:val="10"/>
          <w:color w:val="4F4F4F"/>
          <w:spacing w:val="0"/>
          <w:w w:val="131"/>
          <w:position w:val="1"/>
        </w:rPr>
        <w:t>B</w:t>
      </w:r>
      <w:r>
        <w:rPr>
          <w:rFonts w:ascii="Arial" w:hAnsi="Arial" w:cs="Arial" w:eastAsia="Arial"/>
          <w:sz w:val="10"/>
          <w:szCs w:val="10"/>
          <w:color w:val="4F4F4F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0"/>
          <w:szCs w:val="10"/>
          <w:color w:val="4F4F4F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6"/>
          <w:position w:val="0"/>
        </w:rPr>
        <w:t>RIUjjl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6"/>
          <w:w w:val="86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PLAZH/IJH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'Tja-1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4"/>
          <w:w w:val="85"/>
          <w:position w:val="2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-5"/>
          <w:w w:val="110"/>
          <w:position w:val="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7"/>
          <w:w w:val="91"/>
          <w:position w:val="2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-14"/>
          <w:w w:val="165"/>
          <w:position w:val="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7"/>
          <w:w w:val="83"/>
          <w:position w:val="2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B1B1B1"/>
          <w:spacing w:val="-5"/>
          <w:w w:val="110"/>
          <w:position w:val="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91"/>
          <w:position w:val="2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4"/>
          <w:position w:val="0"/>
        </w:rPr>
        <w:t>FATBARDH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4"/>
          <w:position w:val="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0"/>
          <w:w w:val="94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4"/>
          <w:position w:val="0"/>
        </w:rPr>
        <w:t>RAU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4"/>
          <w:position w:val="0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94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RESULI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2"/>
          <w:position w:val="0"/>
        </w:rPr>
        <w:t>Rruga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92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8"/>
          <w:position w:val="0"/>
        </w:rPr>
        <w:t>PLAZH/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9"/>
          <w:position w:val="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5"/>
          <w:position w:val="0"/>
        </w:rPr>
        <w:t>HY']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4"/>
          <w:position w:val="0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230"/>
          <w:position w:val="0"/>
        </w:rPr>
        <w:t>·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-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63"/>
          <w:position w:val="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20" w:lineRule="exact"/>
        <w:ind w:left="1598" w:right="-20"/>
        <w:jc w:val="left"/>
        <w:tabs>
          <w:tab w:pos="434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D3D3D"/>
          <w:spacing w:val="0"/>
          <w:w w:val="95"/>
          <w:position w:val="-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5"/>
          <w:position w:val="-1"/>
        </w:rPr>
        <w:t>NGRI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5"/>
          <w:position w:val="-1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3"/>
          <w:w w:val="95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5"/>
          <w:position w:val="-1"/>
        </w:rPr>
        <w:t>IBR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93"/>
          <w:position w:val="-1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0"/>
          <w:position w:val="-1"/>
        </w:rPr>
        <w:t>HIM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2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100"/>
          <w:position w:val="-1"/>
        </w:rPr>
        <w:t>RE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7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  <w:position w:val="-1"/>
        </w:rPr>
        <w:t>ULt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2"/>
          <w:position w:val="-1"/>
        </w:rPr>
        <w:t>Rruga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92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8"/>
          <w:position w:val="-1"/>
        </w:rPr>
        <w:t>PLAZH/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9"/>
          <w:position w:val="-1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82"/>
          <w:position w:val="-1"/>
        </w:rPr>
        <w:t>H)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0"/>
          <w:w w:val="82"/>
          <w:position w:val="-1"/>
        </w:rPr>
        <w:t>'T</w:t>
      </w:r>
      <w:r>
        <w:rPr>
          <w:rFonts w:ascii="Times New Roman" w:hAnsi="Times New Roman" w:cs="Times New Roman" w:eastAsia="Times New Roman"/>
          <w:sz w:val="12"/>
          <w:szCs w:val="12"/>
          <w:color w:val="4F4F4F"/>
          <w:spacing w:val="-2"/>
          <w:w w:val="82"/>
          <w:position w:val="-1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0"/>
          <w:w w:val="82"/>
          <w:position w:val="-1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707070"/>
          <w:spacing w:val="-1"/>
          <w:w w:val="82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100"/>
          <w:position w:val="-1"/>
        </w:rPr>
        <w:t>-I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1356" w:right="-20"/>
        <w:jc w:val="left"/>
        <w:tabs>
          <w:tab w:pos="4060" w:val="left"/>
          <w:tab w:pos="6100" w:val="left"/>
          <w:tab w:pos="6540" w:val="left"/>
          <w:tab w:pos="7320" w:val="left"/>
          <w:tab w:pos="798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00"/>
          <w:position w:val="1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00"/>
          <w:position w:val="1"/>
        </w:rPr>
        <w:t>   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3"/>
          <w:position w:val="8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"/>
          <w:w w:val="94"/>
          <w:position w:val="8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1"/>
          <w:w w:val="93"/>
          <w:position w:val="8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4"/>
          <w:position w:val="8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28"/>
          <w:w w:val="94"/>
          <w:position w:val="8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-12"/>
          <w:w w:val="63"/>
          <w:position w:val="1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4"/>
          <w:position w:val="8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6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2"/>
          <w:position w:val="8"/>
        </w:rPr>
        <w:t>IBRA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83"/>
          <w:w w:val="93"/>
          <w:position w:val="8"/>
        </w:rPr>
        <w:t>H</w:t>
      </w:r>
      <w:r>
        <w:rPr>
          <w:rFonts w:ascii="Times New Roman" w:hAnsi="Times New Roman" w:cs="Times New Roman" w:eastAsia="Times New Roman"/>
          <w:sz w:val="17"/>
          <w:szCs w:val="17"/>
          <w:color w:val="C8C8C8"/>
          <w:spacing w:val="-4"/>
          <w:w w:val="132"/>
          <w:position w:val="1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9E9E9E"/>
          <w:spacing w:val="-48"/>
          <w:w w:val="83"/>
          <w:position w:val="1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3"/>
          <w:position w:val="8"/>
        </w:rPr>
        <w:t>IM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2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6"/>
          <w:w w:val="90"/>
          <w:position w:val="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-45"/>
          <w:w w:val="63"/>
          <w:position w:val="1"/>
        </w:rPr>
        <w:t>-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90"/>
          <w:position w:val="8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3"/>
          <w:w w:val="91"/>
          <w:position w:val="8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-70"/>
          <w:w w:val="84"/>
          <w:position w:val="8"/>
        </w:rPr>
        <w:t>U</w:t>
      </w:r>
      <w:r>
        <w:rPr>
          <w:rFonts w:ascii="Arial" w:hAnsi="Arial" w:cs="Arial" w:eastAsia="Arial"/>
          <w:sz w:val="14"/>
          <w:szCs w:val="14"/>
          <w:color w:val="B1B1B1"/>
          <w:spacing w:val="1"/>
          <w:w w:val="202"/>
          <w:position w:val="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-33"/>
          <w:w w:val="118"/>
          <w:position w:val="8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81"/>
          <w:position w:val="1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-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E9E9E"/>
          <w:spacing w:val="0"/>
          <w:w w:val="144"/>
          <w:position w:val="1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9E9E9E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9E9E9E"/>
          <w:spacing w:val="0"/>
          <w:w w:val="144"/>
          <w:position w:val="2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9E9E9E"/>
          <w:spacing w:val="61"/>
          <w:w w:val="144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707070"/>
          <w:spacing w:val="0"/>
          <w:w w:val="76"/>
          <w:position w:val="7"/>
        </w:rPr>
        <w:t>RJue</w:t>
      </w:r>
      <w:r>
        <w:rPr>
          <w:rFonts w:ascii="Arial" w:hAnsi="Arial" w:cs="Arial" w:eastAsia="Arial"/>
          <w:sz w:val="16"/>
          <w:szCs w:val="16"/>
          <w:color w:val="707070"/>
          <w:spacing w:val="-29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4"/>
          <w:position w:val="7"/>
        </w:rPr>
        <w:t>P!-A2;H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1"/>
          <w:w w:val="84"/>
          <w:position w:val="7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808080"/>
          <w:spacing w:val="0"/>
          <w:w w:val="211"/>
          <w:position w:val="7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0"/>
          <w:w w:val="86"/>
          <w:position w:val="7"/>
        </w:rPr>
        <w:t>!ll'ti_</w:t>
      </w:r>
      <w:r>
        <w:rPr>
          <w:rFonts w:ascii="Times New Roman" w:hAnsi="Times New Roman" w:cs="Times New Roman" w:eastAsia="Times New Roman"/>
          <w:sz w:val="12"/>
          <w:szCs w:val="12"/>
          <w:color w:val="606060"/>
          <w:spacing w:val="5"/>
          <w:w w:val="86"/>
          <w:position w:val="7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74"/>
          <w:position w:val="7"/>
        </w:rPr>
        <w:t>:_l</w:t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7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8E8E8E"/>
          <w:spacing w:val="0"/>
          <w:w w:val="100"/>
          <w:position w:val="7"/>
        </w:rPr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61"/>
          <w:position w:val="1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00"/>
          <w:position w:val="1"/>
        </w:rPr>
      </w:r>
      <w:r>
        <w:rPr>
          <w:rFonts w:ascii="Arial" w:hAnsi="Arial" w:cs="Arial" w:eastAsia="Arial"/>
          <w:sz w:val="21"/>
          <w:szCs w:val="21"/>
          <w:color w:val="B1B1B1"/>
          <w:spacing w:val="0"/>
          <w:w w:val="162"/>
          <w:position w:val="1"/>
        </w:rPr>
        <w:t>-</w:t>
      </w:r>
      <w:r>
        <w:rPr>
          <w:rFonts w:ascii="Arial" w:hAnsi="Arial" w:cs="Arial" w:eastAsia="Arial"/>
          <w:sz w:val="21"/>
          <w:szCs w:val="21"/>
          <w:color w:val="B1B1B1"/>
          <w:spacing w:val="-58"/>
          <w:w w:val="162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B1B1B1"/>
          <w:spacing w:val="0"/>
          <w:w w:val="100"/>
          <w:position w:val="1"/>
        </w:rPr>
        <w:t>--·····</w:t>
      </w:r>
      <w:r>
        <w:rPr>
          <w:rFonts w:ascii="Arial" w:hAnsi="Arial" w:cs="Arial" w:eastAsia="Arial"/>
          <w:sz w:val="15"/>
          <w:szCs w:val="15"/>
          <w:color w:val="B1B1B1"/>
          <w:spacing w:val="-28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B1B1B1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5"/>
          <w:szCs w:val="15"/>
          <w:color w:val="B1B1B1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25"/>
          <w:szCs w:val="25"/>
          <w:color w:val="B1B1B1"/>
          <w:spacing w:val="0"/>
          <w:w w:val="100"/>
          <w:position w:val="0"/>
        </w:rPr>
        <w:t>--</w:t>
      </w:r>
      <w:r>
        <w:rPr>
          <w:rFonts w:ascii="Times New Roman" w:hAnsi="Times New Roman" w:cs="Times New Roman" w:eastAsia="Times New Roman"/>
          <w:sz w:val="25"/>
          <w:szCs w:val="25"/>
          <w:color w:val="B1B1B1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72"/>
          <w:position w:val="1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B1B1B1"/>
          <w:spacing w:val="0"/>
          <w:w w:val="328"/>
          <w:position w:val="2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2381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3D3D3D"/>
          <w:spacing w:val="0"/>
          <w:w w:val="152"/>
        </w:rPr>
        <w:t>.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60" w:right="-20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100"/>
          <w:b/>
          <w:bCs/>
        </w:rPr>
        <w:t>Sh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-15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100"/>
          <w:b/>
          <w:bCs/>
        </w:rPr>
        <w:t>mm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5"/>
          <w:w w:val="75"/>
          <w:b/>
          <w:bCs/>
        </w:rPr>
        <w:t>K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98"/>
          <w:b/>
          <w:bCs/>
        </w:rPr>
        <w:t>ollon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87"/>
          <w:b/>
          <w:bCs/>
        </w:rPr>
        <w:t>t/FIB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7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87"/>
          <w:b/>
          <w:bCs/>
        </w:rPr>
        <w:t>1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-4"/>
          <w:w w:val="87"/>
          <w:b/>
          <w:bCs/>
        </w:rPr>
        <w:t>r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87"/>
          <w:b/>
          <w:bCs/>
        </w:rPr>
        <w:t>eKo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87"/>
          <w:b/>
          <w:bCs/>
        </w:rPr>
        <w:t>n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14"/>
          <w:w w:val="87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707070"/>
          <w:spacing w:val="-14"/>
          <w:w w:val="298"/>
        </w:rPr>
        <w:t>I</w:t>
      </w:r>
      <w:r>
        <w:rPr>
          <w:rFonts w:ascii="Arial" w:hAnsi="Arial" w:cs="Arial" w:eastAsia="Arial"/>
          <w:sz w:val="10"/>
          <w:szCs w:val="10"/>
          <w:color w:val="8E8E8E"/>
          <w:spacing w:val="0"/>
          <w:w w:val="285"/>
        </w:rPr>
        <w:t>·</w:t>
      </w:r>
      <w:r>
        <w:rPr>
          <w:rFonts w:ascii="Arial" w:hAnsi="Arial" w:cs="Arial" w:eastAsia="Arial"/>
          <w:sz w:val="10"/>
          <w:szCs w:val="10"/>
          <w:color w:val="8E8E8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93"/>
          <w:b/>
          <w:bCs/>
        </w:rPr>
        <w:t>tndtvtd.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10"/>
          <w:szCs w:val="10"/>
          <w:color w:val="808080"/>
          <w:spacing w:val="0"/>
          <w:w w:val="82"/>
          <w:b/>
          <w:bCs/>
        </w:rPr>
        <w:t>per-son</w:t>
      </w:r>
      <w:r>
        <w:rPr>
          <w:rFonts w:ascii="Arial" w:hAnsi="Arial" w:cs="Arial" w:eastAsia="Arial"/>
          <w:sz w:val="10"/>
          <w:szCs w:val="10"/>
          <w:color w:val="808080"/>
          <w:spacing w:val="6"/>
          <w:w w:val="82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100"/>
          <w:b/>
          <w:bCs/>
        </w:rPr>
        <w:t>fmk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100"/>
          <w:b/>
          <w:bCs/>
        </w:rPr>
        <w:t>os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E8E8E"/>
          <w:spacing w:val="-3"/>
          <w:w w:val="80"/>
          <w:b/>
          <w:bCs/>
        </w:rPr>
        <w:t>J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94"/>
          <w:b/>
          <w:bCs/>
        </w:rPr>
        <w:t>undt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-1"/>
          <w:w w:val="94"/>
          <w:b/>
          <w:bCs/>
        </w:rPr>
        <w:t>k</w:t>
      </w:r>
      <w:r>
        <w:rPr>
          <w:rFonts w:ascii="Times New Roman" w:hAnsi="Times New Roman" w:cs="Times New Roman" w:eastAsia="Times New Roman"/>
          <w:sz w:val="11"/>
          <w:szCs w:val="11"/>
          <w:color w:val="8E8E8E"/>
          <w:spacing w:val="6"/>
          <w:w w:val="159"/>
          <w:b/>
          <w:bCs/>
        </w:rPr>
        <w:t>: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92"/>
          <w:b/>
          <w:bCs/>
        </w:rPr>
        <w:t>F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E8E8E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8E8E8E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94"/>
          <w:b/>
          <w:bCs/>
        </w:rPr>
        <w:t>perfaqcsues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3"/>
          <w:w w:val="94"/>
          <w:b/>
          <w:bCs/>
        </w:rPr>
        <w:t> </w:t>
      </w:r>
      <w:r>
        <w:rPr>
          <w:rFonts w:ascii="Arial" w:hAnsi="Arial" w:cs="Arial" w:eastAsia="Arial"/>
          <w:sz w:val="7"/>
          <w:szCs w:val="7"/>
          <w:color w:val="8E8E8E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7"/>
          <w:szCs w:val="7"/>
          <w:color w:val="8E8E8E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0"/>
          <w:w w:val="95"/>
          <w:b/>
          <w:bCs/>
        </w:rPr>
        <w:t>famdje</w:t>
      </w:r>
      <w:r>
        <w:rPr>
          <w:rFonts w:ascii="Times New Roman" w:hAnsi="Times New Roman" w:cs="Times New Roman" w:eastAsia="Times New Roman"/>
          <w:sz w:val="11"/>
          <w:szCs w:val="11"/>
          <w:color w:val="707070"/>
          <w:spacing w:val="-2"/>
          <w:w w:val="96"/>
          <w:b/>
          <w:bCs/>
        </w:rPr>
        <w:t>s</w:t>
      </w:r>
      <w:r>
        <w:rPr>
          <w:rFonts w:ascii="Times New Roman" w:hAnsi="Times New Roman" w:cs="Times New Roman" w:eastAsia="Times New Roman"/>
          <w:sz w:val="11"/>
          <w:szCs w:val="11"/>
          <w:color w:val="9E9E9E"/>
          <w:spacing w:val="0"/>
          <w:w w:val="159"/>
          <w:b/>
          <w:bCs/>
        </w:rPr>
        <w:t>.</w:t>
      </w:r>
      <w:r>
        <w:rPr>
          <w:rFonts w:ascii="Times New Roman" w:hAnsi="Times New Roman" w:cs="Times New Roman" w:eastAsia="Times New Roman"/>
          <w:sz w:val="11"/>
          <w:szCs w:val="11"/>
          <w:color w:val="9E9E9E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E8E8E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8E8E8E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0"/>
          <w:w w:val="90"/>
          <w:b/>
          <w:bCs/>
        </w:rPr>
        <w:t>bas</w:t>
      </w:r>
      <w:r>
        <w:rPr>
          <w:rFonts w:ascii="Times New Roman" w:hAnsi="Times New Roman" w:cs="Times New Roman" w:eastAsia="Times New Roman"/>
          <w:sz w:val="11"/>
          <w:szCs w:val="11"/>
          <w:color w:val="808080"/>
          <w:spacing w:val="-6"/>
          <w:w w:val="90"/>
          <w:b/>
          <w:bCs/>
        </w:rPr>
        <w:t>h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0"/>
          <w:w w:val="90"/>
          <w:b/>
          <w:bCs/>
        </w:rPr>
        <w:t>kepronar</w:t>
      </w:r>
      <w:r>
        <w:rPr>
          <w:rFonts w:ascii="Times New Roman" w:hAnsi="Times New Roman" w:cs="Times New Roman" w:eastAsia="Times New Roman"/>
          <w:sz w:val="11"/>
          <w:szCs w:val="11"/>
          <w:color w:val="606060"/>
          <w:spacing w:val="-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808080"/>
          <w:spacing w:val="0"/>
          <w:w w:val="118"/>
        </w:rPr>
        <w:t>('I•)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20" w:right="168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40" w:lineRule="auto"/>
        <w:ind w:left="5463" w:right="41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VEND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4853" w:right="354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678" w:right="376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SHPR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PUB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ASU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PAL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E,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PRIVAT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ZB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  <w:b/>
          <w:bCs/>
        </w:rPr>
        <w:t>OJ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8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ABI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LUM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4"/>
          <w:b/>
          <w:bCs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FAZA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2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2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12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BAS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KINË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NËS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8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8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1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380" w:right="7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marrjen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orim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uris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4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7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nistrav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396" w:right="409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VEN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8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7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ojek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ulev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kisë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vlerë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plo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42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y)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9"/>
        </w:rPr>
        <w:t>²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vlerë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rgj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mbëd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vle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8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htatë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hjetë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ntë)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h.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plo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htatëqi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htatë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htatë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hjetë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qind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një)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6" w:firstLine="785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ktet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orm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kia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kisë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kla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ndiq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urive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nim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ojnë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pit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Ti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urive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ojnë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pit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8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mund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ojnë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ktua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marrjes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4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ore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both"/>
        <w:spacing w:after="0"/>
        <w:sectPr>
          <w:pgMar w:header="1746" w:footer="1165" w:top="2200" w:bottom="1240" w:left="0" w:right="1280"/>
          <w:pgSz w:w="11920" w:h="16860"/>
        </w:sectPr>
      </w:pPr>
      <w:rPr/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0" w:after="0" w:line="250" w:lineRule="exact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dim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hyn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njëh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otoh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40" w:lineRule="auto"/>
        <w:ind w:right="139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RYEM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right="13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71.050003pt;margin-top:53.159534pt;width:453.25pt;height:545.75pt;mso-position-horizontal-relative:page;mso-position-vertical-relative:paragraph;z-index:-2369" coordorigin="1421,1063" coordsize="9065,10915">
            <v:shape style="position:absolute;left:1421;top:1063;width:9065;height:10915" type="#_x0000_t75">
              <v:imagedata r:id="rId39" o:title=""/>
            </v:shape>
            <v:group style="position:absolute;left:10287;top:2100;width:46;height:3110" coordorigin="10287,2100" coordsize="46,3110">
              <v:shape style="position:absolute;left:10287;top:2100;width:46;height:3110" coordorigin="10287,2100" coordsize="46,3110" path="m10287,2100l10333,5210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Be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pgMar w:header="1613" w:footer="1165" w:top="2280" w:bottom="1360" w:left="1300" w:right="0"/>
          <w:headerReference w:type="odd" r:id="rId37"/>
          <w:headerReference w:type="even" r:id="rId38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1.050003pt;margin-top:121.724976pt;width:453.25pt;height:508.175pt;mso-position-horizontal-relative:page;mso-position-vertical-relative:page;z-index:-2368" coordorigin="1421,2434" coordsize="9065,10164">
            <v:shape style="position:absolute;left:1421;top:2467;width:9065;height:10131" type="#_x0000_t75">
              <v:imagedata r:id="rId40" o:title=""/>
            </v:shape>
            <v:group style="position:absolute;left:10333;top:2442;width:2;height:1302" coordorigin="10333,2442" coordsize="2,1302">
              <v:shape style="position:absolute;left:10333;top:2442;width:2;height:1302" coordorigin="10333,2442" coordsize="0,1302" path="m10333,3744l10333,2442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613" w:footer="1165" w:top="2200" w:bottom="1160" w:left="0" w:right="1280"/>
          <w:pgSz w:w="11920" w:h="16860"/>
        </w:sectPr>
      </w:pPr>
      <w:rPr/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179505pt;height:509.04pt;mso-position-horizontal-relative:char;mso-position-vertical-relative:line" type="#_x0000_t75">
            <v:imagedata r:id="rId4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586" w:footer="1165" w:top="2220" w:bottom="1160" w:left="1280" w:right="0"/>
          <w:headerReference w:type="odd" r:id="rId41"/>
          <w:headerReference w:type="even" r:id="rId42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1.050003pt;margin-top:122.874977pt;width:453.35pt;height:508.675pt;mso-position-horizontal-relative:page;mso-position-vertical-relative:page;z-index:-2367" coordorigin="1421,2457" coordsize="9067,10174">
            <v:shape style="position:absolute;left:1421;top:2467;width:9067;height:10164" type="#_x0000_t75">
              <v:imagedata r:id="rId44" o:title=""/>
            </v:shape>
            <v:group style="position:absolute;left:7995;top:2465;width:2350;height:12" coordorigin="7995,2465" coordsize="2350,12">
              <v:shape style="position:absolute;left:7995;top:2465;width:2350;height:12" coordorigin="7995,2465" coordsize="2350,12" path="m7995,2477l10345,2465e" filled="f" stroked="t" strokeweight=".75pt" strokecolor="#000000">
                <v:path arrowok="t"/>
              </v:shape>
            </v:group>
            <v:group style="position:absolute;left:10345;top:2477;width:2;height:726" coordorigin="10345,2477" coordsize="2,726">
              <v:shape style="position:absolute;left:10345;top:2477;width:2;height:726" coordorigin="10345,2477" coordsize="0,726" path="m10345,2477l10345,3203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586" w:footer="1165" w:top="2200" w:bottom="1160" w:left="0" w:right="1280"/>
          <w:pgSz w:w="11920" w:h="16860"/>
        </w:sectPr>
      </w:pPr>
      <w:rPr/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2.950699pt;height:522.72pt;mso-position-horizontal-relative:char;mso-position-vertical-relative:line" type="#_x0000_t75">
            <v:imagedata r:id="rId4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586" w:footer="1165" w:top="2220" w:bottom="1160" w:left="1280" w:right="0"/>
          <w:headerReference w:type="odd" r:id="rId45"/>
          <w:headerReference w:type="even" r:id="rId46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1.050003pt;margin-top:123.349976pt;width:453.35pt;height:504.35pt;mso-position-horizontal-relative:page;mso-position-vertical-relative:page;z-index:-2366" coordorigin="1421,2467" coordsize="9067,10087">
            <v:shape style="position:absolute;left:1421;top:2467;width:9067;height:10087" type="#_x0000_t75">
              <v:imagedata r:id="rId48" o:title=""/>
            </v:shape>
            <v:group style="position:absolute;left:10437;top:2592;width:12;height:657" coordorigin="10437,2592" coordsize="12,657">
              <v:shape style="position:absolute;left:10437;top:2592;width:12;height:657" coordorigin="10437,2592" coordsize="12,657" path="m10437,2592l10449,3249e" filled="f" stroked="t" strokeweight="3.0pt" strokecolor="#F1F1F1">
                <v:path arrowok="t"/>
              </v:shape>
            </v:group>
            <v:group style="position:absolute;left:10449;top:2592;width:2;height:933" coordorigin="10449,2592" coordsize="2,933">
              <v:shape style="position:absolute;left:10449;top:2592;width:2;height:933" coordorigin="10449,2592" coordsize="0,933" path="m10449,2592l10449,3525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586" w:footer="1165" w:top="2200" w:bottom="1160" w:left="0" w:right="12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1.050003pt;margin-top:123.499977pt;width:453.35pt;height:504.7pt;mso-position-horizontal-relative:page;mso-position-vertical-relative:page;z-index:-2365" coordorigin="1421,2470" coordsize="9067,10094">
            <v:shape style="position:absolute;left:1421;top:2470;width:9067;height:10094" type="#_x0000_t75">
              <v:imagedata r:id="rId49" o:title=""/>
            </v:shape>
            <v:group style="position:absolute;left:10253;top:2523;width:80;height:3225" coordorigin="10253,2523" coordsize="80,3225">
              <v:shape style="position:absolute;left:10253;top:2523;width:80;height:3225" coordorigin="10253,2523" coordsize="80,3225" path="m10253,2523l10333,5748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586" w:footer="1165" w:top="2220" w:bottom="1160" w:left="1280" w:right="0"/>
          <w:pgSz w:w="11920" w:h="16860"/>
        </w:sectPr>
      </w:pPr>
      <w:rPr/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2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12297pt;height:502.92pt;mso-position-horizontal-relative:char;mso-position-vertical-relative:line" type="#_x0000_t75">
            <v:imagedata r:id="rId5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1586" w:footer="1165" w:top="2200" w:bottom="1160" w:left="0" w:right="12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1.050003pt;margin-top:123.499977pt;width:453.35pt;height:522.6pt;mso-position-horizontal-relative:page;mso-position-vertical-relative:page;z-index:-2364" coordorigin="1421,2470" coordsize="9067,10452">
            <v:shape style="position:absolute;left:1421;top:2470;width:9067;height:10452" type="#_x0000_t75">
              <v:imagedata r:id="rId51" o:title=""/>
            </v:shape>
            <v:group style="position:absolute;left:10403;top:2615;width:11;height:1555" coordorigin="10403,2615" coordsize="11,1555">
              <v:shape style="position:absolute;left:10403;top:2615;width:11;height:1555" coordorigin="10403,2615" coordsize="11,1555" path="m10403,2615l10414,4170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586" w:footer="1165" w:top="2220" w:bottom="1160" w:left="1280" w:right="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0.900002pt;margin-top:123.349976pt;width:453.5pt;height:185.15pt;mso-position-horizontal-relative:page;mso-position-vertical-relative:page;z-index:-2363" coordorigin="1418,2467" coordsize="9070,3703">
            <v:shape style="position:absolute;left:1418;top:2467;width:9070;height:3703" type="#_x0000_t75">
              <v:imagedata r:id="rId52" o:title=""/>
            </v:shape>
            <v:group style="position:absolute;left:10391;top:2615;width:46;height:3433" coordorigin="10391,2615" coordsize="46,3433">
              <v:shape style="position:absolute;left:10391;top:2615;width:46;height:3433" coordorigin="10391,2615" coordsize="46,3433" path="m10391,2615l10437,6048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1586" w:footer="1165" w:top="2200" w:bottom="1160" w:left="0" w:right="1280"/>
          <w:pgSz w:w="11920" w:h="16860"/>
        </w:sectPr>
      </w:pPr>
      <w:rPr/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header="1650" w:footer="1162" w:top="1080" w:bottom="280" w:left="1080" w:right="1540"/>
          <w:headerReference w:type="odd" r:id="rId53"/>
          <w:footerReference w:type="odd" r:id="rId54"/>
          <w:pgSz w:w="16860" w:h="11920" w:orient="landscape"/>
        </w:sectPr>
      </w:pPr>
      <w:rPr/>
    </w:p>
    <w:p>
      <w:pPr>
        <w:spacing w:before="43" w:after="0" w:line="124" w:lineRule="exact"/>
        <w:ind w:left="103"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spacing w:val="0"/>
          <w:w w:val="213"/>
          <w:i/>
          <w:position w:val="-2"/>
        </w:rPr>
        <w:t>0.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position w:val="0"/>
        </w:rPr>
      </w:r>
    </w:p>
    <w:p>
      <w:pPr>
        <w:spacing w:before="0" w:after="0" w:line="124" w:lineRule="exact"/>
        <w:ind w:left="103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74"/>
          <w:position w:val="-2"/>
        </w:rPr>
        <w:t>+-­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position w:val="0"/>
        </w:rPr>
      </w:r>
    </w:p>
    <w:p>
      <w:pPr>
        <w:spacing w:before="0" w:after="0" w:line="124" w:lineRule="exact"/>
        <w:ind w:left="103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spacing w:val="0"/>
          <w:w w:val="74"/>
          <w:position w:val="-1"/>
        </w:rPr>
        <w:t>+--</w:t>
      </w:r>
      <w:r>
        <w:rPr>
          <w:rFonts w:ascii="Times New Roman" w:hAnsi="Times New Roman" w:cs="Times New Roman" w:eastAsia="Times New Roman"/>
          <w:sz w:val="18"/>
          <w:szCs w:val="18"/>
          <w:spacing w:val="0"/>
          <w:w w:val="100"/>
          <w:position w:val="0"/>
        </w:rPr>
      </w:r>
    </w:p>
    <w:p>
      <w:pPr>
        <w:spacing w:before="0" w:after="0" w:line="108" w:lineRule="exact"/>
        <w:ind w:left="103"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spacing w:val="0"/>
          <w:w w:val="213"/>
          <w:i/>
          <w:position w:val="1"/>
        </w:rPr>
        <w:t>0.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8" w:lineRule="auto"/>
        <w:ind w:left="556" w:right="-40" w:firstLine="6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DHENAT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LISTE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EMERORE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PRONAREVE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PRONAVE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TRUALL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18"/>
        </w:rPr>
        <w:t>DOTE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7"/>
        </w:rPr>
        <w:t>SHPRONESOHE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-1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ZBATIM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3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-31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5"/>
        </w:rPr>
        <w:t>"BULEVARD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-13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VERIORE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5"/>
        </w:rPr>
        <w:t>REHABILITIM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-15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6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6"/>
        </w:rPr>
        <w:t>LUMIT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TIRANES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FAZ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12"/>
        </w:rPr>
        <w:t>EI-RE"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BASHKINE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636"/>
          <w:spacing w:val="0"/>
          <w:w w:val="106"/>
        </w:rPr>
        <w:t>TIRANES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44" w:lineRule="exact"/>
        <w:ind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pict>
          <v:group style="position:absolute;margin-left:102.179955pt;margin-top:21.290001pt;width:600.299985pt;height:348.050282pt;mso-position-horizontal-relative:page;mso-position-vertical-relative:paragraph;z-index:-2361" coordorigin="2044,426" coordsize="12006,6961">
            <v:group style="position:absolute;left:5568;top:447;width:2;height:547" coordorigin="5568,447" coordsize="2,547">
              <v:shape style="position:absolute;left:5568;top:447;width:2;height:547" coordorigin="5568,447" coordsize="0,547" path="m5568,994l5568,447e" filled="f" stroked="t" strokeweight="2.16pt" strokecolor="#444844">
                <v:path arrowok="t"/>
              </v:shape>
            </v:group>
            <v:group style="position:absolute;left:2134;top:469;width:11887;height:2" coordorigin="2134,469" coordsize="11887,2">
              <v:shape style="position:absolute;left:2134;top:469;width:11887;height:2" coordorigin="2134,469" coordsize="11887,0" path="m2134,469l14021,469e" filled="f" stroked="t" strokeweight="1.8pt" strokecolor="#3F4444">
                <v:path arrowok="t"/>
              </v:shape>
            </v:group>
            <v:group style="position:absolute;left:7465;top:447;width:2;height:281" coordorigin="7465,447" coordsize="2,281">
              <v:shape style="position:absolute;left:7465;top:447;width:2;height:281" coordorigin="7465,447" coordsize="0,281" path="m7465,728l7465,447e" filled="f" stroked="t" strokeweight="1.8pt" strokecolor="#343B38">
                <v:path arrowok="t"/>
              </v:shape>
            </v:group>
            <v:group style="position:absolute;left:8459;top:455;width:2;height:274" coordorigin="8459,455" coordsize="2,274">
              <v:shape style="position:absolute;left:8459;top:455;width:2;height:274" coordorigin="8459,455" coordsize="0,274" path="m8459,728l8459,455e" filled="f" stroked="t" strokeweight="1.8pt" strokecolor="#383B3B">
                <v:path arrowok="t"/>
              </v:shape>
            </v:group>
            <v:group style="position:absolute;left:2126;top:958;width:11894;height:2" coordorigin="2126,958" coordsize="11894,2">
              <v:shape style="position:absolute;left:2126;top:958;width:11894;height:2" coordorigin="2126,958" coordsize="11894,0" path="m2126,958l14021,958e" filled="f" stroked="t" strokeweight="1.8pt" strokecolor="#3F4444">
                <v:path arrowok="t"/>
              </v:shape>
            </v:group>
            <v:group style="position:absolute;left:2119;top:1207;width:11902;height:2" coordorigin="2119,1207" coordsize="11902,2">
              <v:shape style="position:absolute;left:2119;top:1207;width:11902;height:2" coordorigin="2119,1207" coordsize="11902,0" path="m2119,1207l14021,1207e" filled="f" stroked="t" strokeweight="1.8pt" strokecolor="#3B3F3F">
                <v:path arrowok="t"/>
              </v:shape>
            </v:group>
            <v:group style="position:absolute;left:2119;top:1455;width:11902;height:2" coordorigin="2119,1455" coordsize="11902,2">
              <v:shape style="position:absolute;left:2119;top:1455;width:11902;height:2" coordorigin="2119,1455" coordsize="11902,0" path="m2119,1455l14021,1455e" filled="f" stroked="t" strokeweight="1.8pt" strokecolor="#383B3B">
                <v:path arrowok="t"/>
              </v:shape>
            </v:group>
            <v:group style="position:absolute;left:2137;top:455;width:2;height:2282" coordorigin="2137,455" coordsize="2,2282">
              <v:shape style="position:absolute;left:2137;top:455;width:2;height:2282" coordorigin="2137,455" coordsize="0,2282" path="m2137,2737l2137,455e" filled="f" stroked="t" strokeweight="1.8pt" strokecolor="#3B3F3F">
                <v:path arrowok="t"/>
              </v:shape>
            </v:group>
            <v:group style="position:absolute;left:9503;top:447;width:2;height:1792" coordorigin="9503,447" coordsize="2,1792">
              <v:shape style="position:absolute;left:9503;top:447;width:2;height:1792" coordorigin="9503,447" coordsize="0,1792" path="m9503,2240l9503,447e" filled="f" stroked="t" strokeweight="2.16pt" strokecolor="#3B443F">
                <v:path arrowok="t"/>
              </v:shape>
            </v:group>
            <v:group style="position:absolute;left:2119;top:1700;width:11902;height:2" coordorigin="2119,1700" coordsize="11902,2">
              <v:shape style="position:absolute;left:2119;top:1700;width:11902;height:2" coordorigin="2119,1700" coordsize="11902,0" path="m2119,1700l14021,1700e" filled="f" stroked="t" strokeweight="2.16pt" strokecolor="#3F443F">
                <v:path arrowok="t"/>
              </v:shape>
            </v:group>
            <v:group style="position:absolute;left:2119;top:1948;width:11902;height:2" coordorigin="2119,1948" coordsize="11902,2">
              <v:shape style="position:absolute;left:2119;top:1948;width:11902;height:2" coordorigin="2119,1948" coordsize="11902,0" path="m2119,1948l14021,1948e" filled="f" stroked="t" strokeweight="1.8pt" strokecolor="#3B3F3F">
                <v:path arrowok="t"/>
              </v:shape>
            </v:group>
            <v:group style="position:absolute;left:2119;top:2200;width:11902;height:2" coordorigin="2119,2200" coordsize="11902,2">
              <v:shape style="position:absolute;left:2119;top:2200;width:11902;height:2" coordorigin="2119,2200" coordsize="11902,0" path="m2119,2200l14021,2200e" filled="f" stroked="t" strokeweight="1.8pt" strokecolor="#3B3F3F">
                <v:path arrowok="t"/>
              </v:shape>
            </v:group>
            <v:group style="position:absolute;left:11490;top:447;width:2;height:2541" coordorigin="11490,447" coordsize="2,2541">
              <v:shape style="position:absolute;left:11490;top:447;width:2;height:2541" coordorigin="11490,447" coordsize="0,2541" path="m11490,2988l11490,447e" filled="f" stroked="t" strokeweight="2.16pt" strokecolor="#3B3F3B">
                <v:path arrowok="t"/>
              </v:shape>
            </v:group>
            <v:group style="position:absolute;left:2119;top:2452;width:11902;height:2" coordorigin="2119,2452" coordsize="11902,2">
              <v:shape style="position:absolute;left:2119;top:2452;width:11902;height:2" coordorigin="2119,2452" coordsize="11902,0" path="m2119,2452l14021,2452e" filled="f" stroked="t" strokeweight="1.8pt" strokecolor="#3B3F3F">
                <v:path arrowok="t"/>
              </v:shape>
            </v:group>
            <v:group style="position:absolute;left:10324;top:455;width:2;height:2534" coordorigin="10324,455" coordsize="2,2534">
              <v:shape style="position:absolute;left:10324;top:455;width:2;height:2534" coordorigin="10324,455" coordsize="0,2534" path="m10324,2988l10324,455e" filled="f" stroked="t" strokeweight="1.8pt" strokecolor="#3B3F3F">
                <v:path arrowok="t"/>
              </v:shape>
            </v:group>
            <v:group style="position:absolute;left:2119;top:2701;width:11902;height:2" coordorigin="2119,2701" coordsize="11902,2">
              <v:shape style="position:absolute;left:2119;top:2701;width:11902;height:2" coordorigin="2119,2701" coordsize="11902,0" path="m2119,2701l14021,2701e" filled="f" stroked="t" strokeweight="1.8pt" strokecolor="#3F4444">
                <v:path arrowok="t"/>
              </v:shape>
            </v:group>
            <v:group style="position:absolute;left:2112;top:2949;width:11909;height:2" coordorigin="2112,2949" coordsize="11909,2">
              <v:shape style="position:absolute;left:2112;top:2949;width:11909;height:2" coordorigin="2112,2949" coordsize="11909,0" path="m2112,2949l14021,2949e" filled="f" stroked="t" strokeweight="1.8pt" strokecolor="#3F4444">
                <v:path arrowok="t"/>
              </v:shape>
            </v:group>
            <v:group style="position:absolute;left:2677;top:455;width:2;height:2786" coordorigin="2677,455" coordsize="2,2786">
              <v:shape style="position:absolute;left:2677;top:455;width:2;height:2786" coordorigin="2677,455" coordsize="0,2786" path="m2677,3240l2677,455e" filled="f" stroked="t" strokeweight="1.8pt" strokecolor="#3B3F3F">
                <v:path arrowok="t"/>
              </v:shape>
            </v:group>
            <v:group style="position:absolute;left:2112;top:3197;width:11909;height:2" coordorigin="2112,3197" coordsize="11909,2">
              <v:shape style="position:absolute;left:2112;top:3197;width:11909;height:2" coordorigin="2112,3197" coordsize="11909,0" path="m2112,3197l14021,3197e" filled="f" stroked="t" strokeweight="1.8pt" strokecolor="#3F443F">
                <v:path arrowok="t"/>
              </v:shape>
            </v:group>
            <v:group style="position:absolute;left:6590;top:447;width:2;height:3031" coordorigin="6590,447" coordsize="2,3031">
              <v:shape style="position:absolute;left:6590;top:447;width:2;height:3031" coordorigin="6590,447" coordsize="0,3031" path="m6590,3478l6590,447e" filled="f" stroked="t" strokeweight="2.16pt" strokecolor="#3B443F">
                <v:path arrowok="t"/>
              </v:shape>
            </v:group>
            <v:group style="position:absolute;left:8448;top:671;width:2;height:3059" coordorigin="8448,671" coordsize="2,3059">
              <v:shape style="position:absolute;left:8448;top:671;width:2;height:3059" coordorigin="8448,671" coordsize="0,3059" path="m8448,3730l8448,671e" filled="f" stroked="t" strokeweight="2.16pt" strokecolor="#3B3F3F">
                <v:path arrowok="t"/>
              </v:shape>
            </v:group>
            <v:group style="position:absolute;left:7454;top:671;width:2;height:3794" coordorigin="7454,671" coordsize="2,3794">
              <v:shape style="position:absolute;left:7454;top:671;width:2;height:3794" coordorigin="7454,671" coordsize="0,3794" path="m7454,4464l7454,671e" filled="f" stroked="t" strokeweight="2.16pt" strokecolor="#3B3F3F">
                <v:path arrowok="t"/>
              </v:shape>
            </v:group>
            <v:group style="position:absolute;left:2105;top:3690;width:11923;height:2" coordorigin="2105,3690" coordsize="11923,2">
              <v:shape style="position:absolute;left:2105;top:3690;width:11923;height:2" coordorigin="2105,3690" coordsize="11923,0" path="m2105,3690l14028,3690e" filled="f" stroked="t" strokeweight="2.16pt" strokecolor="#3B3F3F">
                <v:path arrowok="t"/>
              </v:shape>
            </v:group>
            <v:group style="position:absolute;left:5554;top:894;width:2;height:3340" coordorigin="5554,894" coordsize="2,3340">
              <v:shape style="position:absolute;left:5554;top:894;width:2;height:3340" coordorigin="5554,894" coordsize="0,3340" path="m5554,4234l5554,894e" filled="f" stroked="t" strokeweight="1.8pt" strokecolor="#3B443F">
                <v:path arrowok="t"/>
              </v:shape>
            </v:group>
            <v:group style="position:absolute;left:14021;top:3384;width:2;height:3714" coordorigin="14021,3384" coordsize="2,3714">
              <v:shape style="position:absolute;left:14021;top:3384;width:2;height:3714" coordorigin="14021,3384" coordsize="0,3714" path="m14021,7099l14021,3384e" filled="f" stroked="t" strokeweight="1.8pt" strokecolor="#3F4444">
                <v:path arrowok="t"/>
              </v:shape>
            </v:group>
            <v:group style="position:absolute;left:2105;top:3942;width:11923;height:2" coordorigin="2105,3942" coordsize="11923,2">
              <v:shape style="position:absolute;left:2105;top:3942;width:11923;height:2" coordorigin="2105,3942" coordsize="11923,0" path="m2105,3942l14028,3942e" filled="f" stroked="t" strokeweight="1.8pt" strokecolor="#3B3F3F">
                <v:path arrowok="t"/>
              </v:shape>
            </v:group>
            <v:group style="position:absolute;left:2126;top:2636;width:2;height:2080" coordorigin="2126,2636" coordsize="2,2080">
              <v:shape style="position:absolute;left:2126;top:2636;width:2;height:2080" coordorigin="2126,2636" coordsize="0,2080" path="m2126,4716l2126,2636e" filled="f" stroked="t" strokeweight="1.8pt" strokecolor="#3F443F">
                <v:path arrowok="t"/>
              </v:shape>
            </v:group>
            <v:group style="position:absolute;left:2090;top:4677;width:11938;height:2" coordorigin="2090,4677" coordsize="11938,2">
              <v:shape style="position:absolute;left:2090;top:4677;width:11938;height:2" coordorigin="2090,4677" coordsize="11938,0" path="m2090,4677l14028,4677e" filled="f" stroked="t" strokeweight="1.8pt" strokecolor="#3F4444">
                <v:path arrowok="t"/>
              </v:shape>
            </v:group>
            <v:group style="position:absolute;left:2659;top:3017;width:2;height:2181" coordorigin="2659,3017" coordsize="2,2181">
              <v:shape style="position:absolute;left:2659;top:3017;width:2;height:2181" coordorigin="2659,3017" coordsize="0,2181" path="m2659,5198l2659,3017e" filled="f" stroked="t" strokeweight="1.8pt" strokecolor="#3B3F3F">
                <v:path arrowok="t"/>
              </v:shape>
            </v:group>
            <v:group style="position:absolute;left:2083;top:5166;width:11945;height:2" coordorigin="2083,5166" coordsize="11945,2">
              <v:shape style="position:absolute;left:2083;top:5166;width:11945;height:2" coordorigin="2083,5166" coordsize="11945,0" path="m2083,5166l14028,5166e" filled="f" stroked="t" strokeweight="1.8pt" strokecolor="#3B3F3F">
                <v:path arrowok="t"/>
              </v:shape>
            </v:group>
            <v:group style="position:absolute;left:2083;top:5414;width:11945;height:2" coordorigin="2083,5414" coordsize="11945,2">
              <v:shape style="position:absolute;left:2083;top:5414;width:11945;height:2" coordorigin="2083,5414" coordsize="11945,0" path="m2083,5414l14028,5414e" filled="f" stroked="t" strokeweight="1.8pt" strokecolor="#3F4844">
                <v:path arrowok="t"/>
              </v:shape>
            </v:group>
            <v:group style="position:absolute;left:14014;top:4579;width:2;height:2793" coordorigin="14014,4579" coordsize="2,2793">
              <v:shape style="position:absolute;left:14014;top:4579;width:2;height:2793" coordorigin="14014,4579" coordsize="0,2793" path="m14014,7372l14014,4579e" filled="f" stroked="t" strokeweight="1.44pt" strokecolor="#3F4444">
                <v:path arrowok="t"/>
              </v:shape>
            </v:group>
            <v:group style="position:absolute;left:2076;top:6141;width:11952;height:2" coordorigin="2076,6141" coordsize="11952,2">
              <v:shape style="position:absolute;left:2076;top:6141;width:11952;height:2" coordorigin="2076,6141" coordsize="11952,0" path="m2076,6141l14028,6141e" filled="f" stroked="t" strokeweight="2.16pt" strokecolor="#3F4444">
                <v:path arrowok="t"/>
              </v:shape>
            </v:group>
            <v:group style="position:absolute;left:2069;top:6408;width:5422;height:2" coordorigin="2069,6408" coordsize="5422,2">
              <v:shape style="position:absolute;left:2069;top:6408;width:5422;height:2" coordorigin="2069,6408" coordsize="5422,0" path="m2069,6408l7490,6408e" filled="f" stroked="t" strokeweight="1.8pt" strokecolor="#3F4444">
                <v:path arrowok="t"/>
              </v:shape>
            </v:group>
            <v:group style="position:absolute;left:7382;top:6393;width:6646;height:2" coordorigin="7382,6393" coordsize="6646,2">
              <v:shape style="position:absolute;left:7382;top:6393;width:6646;height:2" coordorigin="7382,6393" coordsize="6646,0" path="m7382,6393l14028,6393e" filled="f" stroked="t" strokeweight="2.16pt" strokecolor="#444848">
                <v:path arrowok="t"/>
              </v:shape>
            </v:group>
            <v:group style="position:absolute;left:9481;top:2132;width:2;height:5233" coordorigin="9481,2132" coordsize="2,5233">
              <v:shape style="position:absolute;left:9481;top:2132;width:2;height:5233" coordorigin="9481,2132" coordsize="0,5233" path="m9481,7365l9481,2132e" filled="f" stroked="t" strokeweight="2.16pt" strokecolor="#3F4444">
                <v:path arrowok="t"/>
              </v:shape>
            </v:group>
            <v:group style="position:absolute;left:11472;top:2881;width:2;height:4485" coordorigin="11472,2881" coordsize="2,4485">
              <v:shape style="position:absolute;left:11472;top:2881;width:2;height:4485" coordorigin="11472,2881" coordsize="0,4485" path="m11472,7365l11472,2881e" filled="f" stroked="t" strokeweight="1.8pt" strokecolor="#3B3F3F">
                <v:path arrowok="t"/>
              </v:shape>
            </v:group>
            <v:group style="position:absolute;left:10306;top:2881;width:2;height:4485" coordorigin="10306,2881" coordsize="2,4485">
              <v:shape style="position:absolute;left:10306;top:2881;width:2;height:4485" coordorigin="10306,2881" coordsize="0,4485" path="m10306,7365l10306,2881e" filled="f" stroked="t" strokeweight="1.8pt" strokecolor="#3B443F">
                <v:path arrowok="t"/>
              </v:shape>
            </v:group>
            <v:group style="position:absolute;left:2094;top:3946;width:2;height:3383" coordorigin="2094,3946" coordsize="2,3383">
              <v:shape style="position:absolute;left:2094;top:3946;width:2;height:3383" coordorigin="2094,3946" coordsize="0,3383" path="m2094,7329l2094,3946e" filled="f" stroked="t" strokeweight="1.8pt" strokecolor="#3F443F">
                <v:path arrowok="t"/>
              </v:shape>
            </v:group>
            <v:group style="position:absolute;left:2638;top:5098;width:2;height:2268" coordorigin="2638,5098" coordsize="2,2268">
              <v:shape style="position:absolute;left:2638;top:5098;width:2;height:2268" coordorigin="2638,5098" coordsize="0,2268" path="m2638,7365l2638,5098e" filled="f" stroked="t" strokeweight="1.8pt" strokecolor="#3B3F3F">
                <v:path arrowok="t"/>
              </v:shape>
            </v:group>
            <v:group style="position:absolute;left:5532;top:4133;width:2;height:3232" coordorigin="5532,4133" coordsize="2,3232">
              <v:shape style="position:absolute;left:5532;top:4133;width:2;height:3232" coordorigin="5532,4133" coordsize="0,3232" path="m5532,7365l5532,4133e" filled="f" stroked="t" strokeweight="1.8pt" strokecolor="#444844">
                <v:path arrowok="t"/>
              </v:shape>
            </v:group>
            <v:group style="position:absolute;left:6569;top:3413;width:2;height:3952" coordorigin="6569,3413" coordsize="2,3952">
              <v:shape style="position:absolute;left:6569;top:3413;width:2;height:3952" coordorigin="6569,3413" coordsize="0,3952" path="m6569,7365l6569,3413e" filled="f" stroked="t" strokeweight="2.16pt" strokecolor="#3F4444">
                <v:path arrowok="t"/>
              </v:shape>
            </v:group>
            <v:group style="position:absolute;left:8426;top:3622;width:2;height:3743" coordorigin="8426,3622" coordsize="2,3743">
              <v:shape style="position:absolute;left:8426;top:3622;width:2;height:3743" coordorigin="8426,3622" coordsize="0,3743" path="m8426,7365l8426,3622e" filled="f" stroked="t" strokeweight="1.8pt" strokecolor="#3F4444">
                <v:path arrowok="t"/>
              </v:shape>
            </v:group>
            <v:group style="position:absolute;left:2062;top:7117;width:11966;height:2" coordorigin="2062,7117" coordsize="11966,2">
              <v:shape style="position:absolute;left:2062;top:7117;width:11966;height:2" coordorigin="2062,7117" coordsize="11966,0" path="m2062,7117l14028,7117e" filled="f" stroked="t" strokeweight="1.8pt" strokecolor="#444844">
                <v:path arrowok="t"/>
              </v:shape>
            </v:group>
            <v:group style="position:absolute;left:7433;top:4399;width:2;height:2966" coordorigin="7433,4399" coordsize="2,2966">
              <v:shape style="position:absolute;left:7433;top:4399;width:2;height:2966" coordorigin="7433,4399" coordsize="0,2966" path="m7433,7365l7433,4399e" filled="f" stroked="t" strokeweight="2.16pt" strokecolor="#3F4844">
                <v:path arrowok="t"/>
              </v:shape>
            </v:group>
            <v:group style="position:absolute;left:11414;top:7358;width:2614;height:2" coordorigin="11414,7358" coordsize="2614,2">
              <v:shape style="position:absolute;left:11414;top:7358;width:2614;height:2" coordorigin="11414,7358" coordsize="2614,0" path="m11414,7358l14028,7358e" filled="f" stroked="t" strokeweight="1.44pt" strokecolor="#444848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4"/>
        </w:rPr>
        <w:t>Zon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4"/>
        </w:rPr>
        <w:t>a</w:t>
      </w:r>
      <w:r>
        <w:rPr>
          <w:rFonts w:ascii="Arial" w:hAnsi="Arial" w:cs="Arial" w:eastAsia="Arial"/>
          <w:sz w:val="17"/>
          <w:szCs w:val="17"/>
          <w:color w:val="262626"/>
          <w:spacing w:val="46"/>
          <w:w w:val="100"/>
          <w:position w:val="-4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-4"/>
        </w:rPr>
        <w:t>kadstral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-4"/>
        </w:rPr>
        <w:t>e</w:t>
      </w:r>
      <w:r>
        <w:rPr>
          <w:rFonts w:ascii="Arial" w:hAnsi="Arial" w:cs="Arial" w:eastAsia="Arial"/>
          <w:sz w:val="17"/>
          <w:szCs w:val="17"/>
          <w:color w:val="343636"/>
          <w:spacing w:val="-11"/>
          <w:w w:val="114"/>
          <w:position w:val="-4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7"/>
          <w:position w:val="-4"/>
        </w:rPr>
        <w:t>834</w:t>
      </w:r>
      <w:r>
        <w:rPr>
          <w:rFonts w:ascii="Arial" w:hAnsi="Arial" w:cs="Arial" w:eastAsia="Arial"/>
          <w:sz w:val="17"/>
          <w:szCs w:val="17"/>
          <w:color w:val="262626"/>
          <w:spacing w:val="-12"/>
          <w:w w:val="107"/>
          <w:position w:val="-4"/>
        </w:rPr>
        <w:t>0</w:t>
      </w:r>
      <w:r>
        <w:rPr>
          <w:rFonts w:ascii="Arial" w:hAnsi="Arial" w:cs="Arial" w:eastAsia="Arial"/>
          <w:sz w:val="17"/>
          <w:szCs w:val="17"/>
          <w:color w:val="606060"/>
          <w:spacing w:val="9"/>
          <w:w w:val="211"/>
          <w:position w:val="-4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5"/>
          <w:position w:val="-4"/>
        </w:rPr>
        <w:t>8330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" w:right="-20"/>
        <w:jc w:val="left"/>
        <w:rPr>
          <w:rFonts w:ascii="Times New Roman" w:hAnsi="Times New Roman" w:cs="Times New Roman" w:eastAsia="Times New Roman"/>
          <w:sz w:val="9"/>
          <w:szCs w:val="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4.879944pt;margin-top:13.61324pt;width:13.619988pt;height:15.083227pt;mso-position-horizontal-relative:page;mso-position-vertical-relative:paragraph;z-index:-2360" type="#_x0000_t202" filled="f" stroked="f">
            <v:textbox inset="0,0,0,0">
              <w:txbxContent>
                <w:p>
                  <w:pPr>
                    <w:spacing w:before="0" w:after="0" w:line="302" w:lineRule="exact"/>
                    <w:ind w:right="-85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Courier New" w:hAnsi="Courier New" w:cs="Courier New" w:eastAsia="Courier New"/>
                      <w:sz w:val="27"/>
                      <w:szCs w:val="27"/>
                      <w:color w:val="606060"/>
                      <w:spacing w:val="-110"/>
                      <w:w w:val="72"/>
                      <w:i/>
                      <w:position w:val="4"/>
                    </w:rPr>
                    <w:t>Q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494B4B"/>
                      <w:spacing w:val="0"/>
                      <w:w w:val="89"/>
                      <w:position w:val="-3"/>
                    </w:rPr>
                    <w:t>c: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494B4B"/>
                      <w:spacing w:val="0"/>
                      <w:w w:val="100"/>
                      <w:position w:val="-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494B4B"/>
                      <w:spacing w:val="-14"/>
                      <w:w w:val="100"/>
                      <w:position w:val="-3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858585"/>
                      <w:spacing w:val="0"/>
                      <w:w w:val="167"/>
                      <w:position w:val="-3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Courier New" w:hAnsi="Courier New" w:cs="Courier New" w:eastAsia="Courier New"/>
          <w:sz w:val="10"/>
          <w:szCs w:val="10"/>
          <w:color w:val="606060"/>
          <w:w w:val="53"/>
        </w:rPr>
        <w:t>11</w:t>
      </w:r>
      <w:r>
        <w:rPr>
          <w:rFonts w:ascii="Courier New" w:hAnsi="Courier New" w:cs="Courier New" w:eastAsia="Courier New"/>
          <w:sz w:val="10"/>
          <w:szCs w:val="10"/>
          <w:color w:val="606060"/>
          <w:spacing w:val="-46"/>
          <w:w w:val="53"/>
        </w:rPr>
        <w:t>&gt;</w:t>
      </w:r>
      <w:r>
        <w:rPr>
          <w:rFonts w:ascii="Arial" w:hAnsi="Arial" w:cs="Arial" w:eastAsia="Arial"/>
          <w:sz w:val="42"/>
          <w:szCs w:val="42"/>
          <w:color w:val="606060"/>
          <w:spacing w:val="-199"/>
          <w:w w:val="172"/>
          <w:position w:val="-24"/>
        </w:rPr>
        <w:t>"</w:t>
      </w:r>
      <w:r>
        <w:rPr>
          <w:rFonts w:ascii="Times New Roman" w:hAnsi="Times New Roman" w:cs="Times New Roman" w:eastAsia="Times New Roman"/>
          <w:sz w:val="9"/>
          <w:szCs w:val="9"/>
          <w:color w:val="606060"/>
          <w:spacing w:val="0"/>
          <w:w w:val="134"/>
          <w:position w:val="0"/>
        </w:rPr>
        <w:t>'Tj</w:t>
      </w:r>
      <w:r>
        <w:rPr>
          <w:rFonts w:ascii="Times New Roman" w:hAnsi="Times New Roman" w:cs="Times New Roman" w:eastAsia="Times New Roman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169" w:lineRule="exact"/>
        <w:ind w:left="36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65"/>
          <w:i/>
        </w:rPr>
        <w:t>c: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65"/>
          <w:i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65"/>
          <w:i/>
        </w:rPr>
        <w:t> 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10"/>
          <w:w w:val="6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0"/>
          <w:w w:val="134"/>
        </w:rPr>
        <w:t>.,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20" w:lineRule="exact"/>
        <w:ind w:left="36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494B4B"/>
          <w:spacing w:val="0"/>
          <w:w w:val="100"/>
          <w:position w:val="-1"/>
        </w:rPr>
        <w:t>:=:</w:t>
      </w:r>
      <w:r>
        <w:rPr>
          <w:rFonts w:ascii="Times New Roman" w:hAnsi="Times New Roman" w:cs="Times New Roman" w:eastAsia="Times New Roman"/>
          <w:sz w:val="14"/>
          <w:szCs w:val="14"/>
          <w:color w:val="494B4B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94B4B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858585"/>
          <w:spacing w:val="0"/>
          <w:w w:val="121"/>
          <w:position w:val="-1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62" w:lineRule="exact"/>
        <w:ind w:left="36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606060"/>
          <w:spacing w:val="0"/>
          <w:w w:val="228"/>
          <w:position w:val="-1"/>
        </w:rPr>
        <w:t>&amp;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55" w:lineRule="exact"/>
        <w:ind w:left="36" w:right="-20"/>
        <w:jc w:val="left"/>
        <w:rPr>
          <w:rFonts w:ascii="Arial" w:hAnsi="Arial" w:cs="Arial" w:eastAsia="Arial"/>
          <w:sz w:val="7"/>
          <w:szCs w:val="7"/>
        </w:rPr>
      </w:pPr>
      <w:rPr/>
      <w:r>
        <w:rPr>
          <w:rFonts w:ascii="Arial" w:hAnsi="Arial" w:cs="Arial" w:eastAsia="Arial"/>
          <w:sz w:val="7"/>
          <w:szCs w:val="7"/>
          <w:color w:val="606060"/>
          <w:spacing w:val="0"/>
          <w:w w:val="111"/>
          <w:i/>
        </w:rPr>
        <w:t>V&gt;</w:t>
      </w:r>
      <w:r>
        <w:rPr>
          <w:rFonts w:ascii="Arial" w:hAnsi="Arial" w:cs="Arial" w:eastAsia="Arial"/>
          <w:sz w:val="7"/>
          <w:szCs w:val="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6860" w:h="11920" w:orient="landscape"/>
          <w:pgMar w:top="1320" w:bottom="280" w:left="1080" w:right="1540"/>
          <w:cols w:num="3" w:equalWidth="0">
            <w:col w:w="311" w:space="785"/>
            <w:col w:w="11525" w:space="996"/>
            <w:col w:w="623"/>
          </w:cols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/>
        <w:pict>
          <v:group style="position:absolute;margin-left:728.759949pt;margin-top:69.105995pt;width:33.480pt;height:525.854154pt;mso-position-horizontal-relative:page;mso-position-vertical-relative:page;z-index:-2362" coordorigin="14575,1382" coordsize="670,10517">
            <v:shape style="position:absolute;left:14575;top:1454;width:670;height:425" type="#_x0000_t75">
              <v:imagedata r:id="rId55" o:title=""/>
            </v:shape>
            <v:group style="position:absolute;left:14626;top:1389;width:2;height:10503" coordorigin="14626,1389" coordsize="2,10503">
              <v:shape style="position:absolute;left:14626;top:1389;width:2;height:10503" coordorigin="14626,1389" coordsize="0,10503" path="m14626,11892l14626,1389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790" w:right="-20"/>
        <w:jc w:val="left"/>
        <w:tabs>
          <w:tab w:pos="5840" w:val="left"/>
          <w:tab w:pos="6600" w:val="left"/>
          <w:tab w:pos="7620" w:val="left"/>
          <w:tab w:pos="8560" w:val="left"/>
          <w:tab w:pos="9580" w:val="left"/>
          <w:tab w:pos="1142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Zona</w:t>
      </w:r>
      <w:r>
        <w:rPr>
          <w:rFonts w:ascii="Arial" w:hAnsi="Arial" w:cs="Arial" w:eastAsia="Arial"/>
          <w:sz w:val="17"/>
          <w:szCs w:val="17"/>
          <w:color w:val="262626"/>
          <w:spacing w:val="-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Nr.</w:t>
      </w:r>
      <w:r>
        <w:rPr>
          <w:rFonts w:ascii="Arial" w:hAnsi="Arial" w:cs="Arial" w:eastAsia="Arial"/>
          <w:sz w:val="17"/>
          <w:szCs w:val="17"/>
          <w:color w:val="343636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6"/>
          <w:position w:val="1"/>
        </w:rPr>
        <w:t>Siperf.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6"/>
          <w:position w:val="1"/>
        </w:rPr>
        <w:t>Siperf.</w:t>
      </w:r>
      <w:r>
        <w:rPr>
          <w:rFonts w:ascii="Arial" w:hAnsi="Arial" w:cs="Arial" w:eastAsia="Arial"/>
          <w:sz w:val="17"/>
          <w:szCs w:val="17"/>
          <w:color w:val="262626"/>
          <w:spacing w:val="-50"/>
          <w:w w:val="116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6"/>
          <w:position w:val="0"/>
        </w:rPr>
        <w:t>c;mimi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VIera</w:t>
      </w:r>
      <w:r>
        <w:rPr>
          <w:rFonts w:ascii="Arial" w:hAnsi="Arial" w:cs="Arial" w:eastAsia="Arial"/>
          <w:sz w:val="17"/>
          <w:szCs w:val="17"/>
          <w:color w:val="262626"/>
          <w:spacing w:val="-1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27"/>
          <w:position w:val="1"/>
        </w:rPr>
        <w:t>Lloji</w:t>
      </w:r>
      <w:r>
        <w:rPr>
          <w:rFonts w:ascii="Arial" w:hAnsi="Arial" w:cs="Arial" w:eastAsia="Arial"/>
          <w:sz w:val="17"/>
          <w:szCs w:val="17"/>
          <w:color w:val="262626"/>
          <w:spacing w:val="3"/>
          <w:w w:val="127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7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5" w:after="0" w:line="240" w:lineRule="auto"/>
        <w:ind w:left="1226" w:right="-20"/>
        <w:jc w:val="left"/>
        <w:tabs>
          <w:tab w:pos="2220" w:val="left"/>
          <w:tab w:pos="3160" w:val="left"/>
          <w:tab w:pos="4560" w:val="left"/>
          <w:tab w:pos="9520" w:val="left"/>
          <w:tab w:pos="1120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Nr.</w:t>
      </w:r>
      <w:r>
        <w:rPr>
          <w:rFonts w:ascii="Arial" w:hAnsi="Arial" w:cs="Arial" w:eastAsia="Arial"/>
          <w:sz w:val="17"/>
          <w:szCs w:val="17"/>
          <w:color w:val="34363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Emer</w:t>
      </w:r>
      <w:r>
        <w:rPr>
          <w:rFonts w:ascii="Arial" w:hAnsi="Arial" w:cs="Arial" w:eastAsia="Arial"/>
          <w:sz w:val="17"/>
          <w:szCs w:val="17"/>
          <w:color w:val="262626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20"/>
          <w:position w:val="0"/>
        </w:rPr>
        <w:t>Mbiemer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20"/>
          <w:position w:val="0"/>
        </w:rPr>
        <w:t>Kadastrale</w:t>
      </w:r>
      <w:r>
        <w:rPr>
          <w:rFonts w:ascii="Arial" w:hAnsi="Arial" w:cs="Arial" w:eastAsia="Arial"/>
          <w:sz w:val="17"/>
          <w:szCs w:val="17"/>
          <w:color w:val="343636"/>
          <w:spacing w:val="-10"/>
          <w:w w:val="12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20"/>
          <w:position w:val="0"/>
        </w:rPr>
        <w:t>Pasurisii</w:t>
      </w:r>
      <w:r>
        <w:rPr>
          <w:rFonts w:ascii="Arial" w:hAnsi="Arial" w:cs="Arial" w:eastAsia="Arial"/>
          <w:sz w:val="17"/>
          <w:szCs w:val="17"/>
          <w:color w:val="262626"/>
          <w:spacing w:val="8"/>
          <w:w w:val="12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20"/>
          <w:position w:val="1"/>
        </w:rPr>
        <w:t>pergjithfm•</w:t>
      </w:r>
      <w:r>
        <w:rPr>
          <w:rFonts w:ascii="Arial" w:hAnsi="Arial" w:cs="Arial" w:eastAsia="Arial"/>
          <w:sz w:val="17"/>
          <w:szCs w:val="17"/>
          <w:color w:val="262626"/>
          <w:spacing w:val="34"/>
          <w:w w:val="12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20"/>
          <w:position w:val="0"/>
        </w:rPr>
        <w:t>prekurfm•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2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47"/>
          <w:w w:val="12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20"/>
          <w:position w:val="0"/>
        </w:rPr>
        <w:t>ntilekti</w:t>
      </w:r>
      <w:r>
        <w:rPr>
          <w:rFonts w:ascii="Arial" w:hAnsi="Arial" w:cs="Arial" w:eastAsia="Arial"/>
          <w:sz w:val="17"/>
          <w:szCs w:val="17"/>
          <w:color w:val="343636"/>
          <w:spacing w:val="-4"/>
          <w:w w:val="12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nt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2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22"/>
          <w:position w:val="0"/>
        </w:rPr>
        <w:t>lekii</w:t>
      </w:r>
      <w:r>
        <w:rPr>
          <w:rFonts w:ascii="Arial" w:hAnsi="Arial" w:cs="Arial" w:eastAsia="Arial"/>
          <w:sz w:val="17"/>
          <w:szCs w:val="17"/>
          <w:color w:val="343636"/>
          <w:spacing w:val="-40"/>
          <w:w w:val="122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22"/>
          <w:position w:val="0"/>
        </w:rPr>
        <w:t>Dokumentit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35" w:after="0" w:line="240" w:lineRule="auto"/>
        <w:ind w:left="1278" w:right="-27"/>
        <w:jc w:val="center"/>
        <w:tabs>
          <w:tab w:pos="1600" w:val="left"/>
          <w:tab w:pos="4760" w:val="left"/>
          <w:tab w:pos="5700" w:val="left"/>
          <w:tab w:pos="6620" w:val="left"/>
          <w:tab w:pos="7640" w:val="left"/>
          <w:tab w:pos="8560" w:val="left"/>
          <w:tab w:pos="95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9"/>
          <w:szCs w:val="19"/>
          <w:color w:val="262626"/>
          <w:spacing w:val="0"/>
          <w:w w:val="100"/>
          <w:position w:val="1"/>
        </w:rPr>
        <w:t>1</w:t>
        <w:tab/>
      </w:r>
      <w:r>
        <w:rPr>
          <w:rFonts w:ascii="Arial" w:hAnsi="Arial" w:cs="Arial" w:eastAsia="Arial"/>
          <w:sz w:val="19"/>
          <w:szCs w:val="19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7"/>
          <w:position w:val="1"/>
        </w:rPr>
        <w:t>Ndricim</w:t>
      </w:r>
      <w:r>
        <w:rPr>
          <w:rFonts w:ascii="Arial" w:hAnsi="Arial" w:cs="Arial" w:eastAsia="Arial"/>
          <w:sz w:val="17"/>
          <w:szCs w:val="17"/>
          <w:color w:val="262626"/>
          <w:spacing w:val="-12"/>
          <w:w w:val="117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2"/>
          <w:position w:val="1"/>
        </w:rPr>
        <w:t>Qylmanx</w:t>
      </w:r>
      <w:r>
        <w:rPr>
          <w:rFonts w:ascii="Arial" w:hAnsi="Arial" w:cs="Arial" w:eastAsia="Arial"/>
          <w:sz w:val="17"/>
          <w:szCs w:val="17"/>
          <w:color w:val="262626"/>
          <w:spacing w:val="-6"/>
          <w:w w:val="113"/>
          <w:position w:val="1"/>
        </w:rPr>
        <w:t>h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241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1/578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34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7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  <w:t>.1</w:t>
      </w:r>
      <w:r>
        <w:rPr>
          <w:rFonts w:ascii="Arial" w:hAnsi="Arial" w:cs="Arial" w:eastAsia="Arial"/>
          <w:sz w:val="17"/>
          <w:szCs w:val="17"/>
          <w:color w:val="494B4B"/>
          <w:spacing w:val="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279.3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262626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6,484,508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2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1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262626"/>
          <w:spacing w:val="-3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2"/>
          <w:position w:val="1"/>
        </w:rPr>
        <w:t>dt.1</w:t>
      </w:r>
      <w:r>
        <w:rPr>
          <w:rFonts w:ascii="Arial" w:hAnsi="Arial" w:cs="Arial" w:eastAsia="Arial"/>
          <w:sz w:val="17"/>
          <w:szCs w:val="17"/>
          <w:color w:val="262626"/>
          <w:spacing w:val="-46"/>
          <w:w w:val="113"/>
          <w:position w:val="1"/>
        </w:rPr>
        <w:t>3</w:t>
      </w:r>
      <w:r>
        <w:rPr>
          <w:rFonts w:ascii="Arial" w:hAnsi="Arial" w:cs="Arial" w:eastAsia="Arial"/>
          <w:sz w:val="17"/>
          <w:szCs w:val="17"/>
          <w:color w:val="606060"/>
          <w:spacing w:val="-2"/>
          <w:w w:val="253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6"/>
          <w:position w:val="1"/>
        </w:rPr>
        <w:t>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1" w:after="0" w:line="240" w:lineRule="auto"/>
        <w:ind w:left="1284" w:right="-70"/>
        <w:jc w:val="left"/>
        <w:tabs>
          <w:tab w:pos="1640" w:val="left"/>
          <w:tab w:pos="4800" w:val="left"/>
          <w:tab w:pos="5720" w:val="left"/>
          <w:tab w:pos="6680" w:val="left"/>
          <w:tab w:pos="770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3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23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2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9"/>
          <w:position w:val="1"/>
        </w:rPr>
        <w:t>Mema,Hoxha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1/423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1175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1175</w:t>
      </w:r>
      <w:r>
        <w:rPr>
          <w:rFonts w:ascii="Arial" w:hAnsi="Arial" w:cs="Arial" w:eastAsia="Arial"/>
          <w:sz w:val="17"/>
          <w:szCs w:val="17"/>
          <w:color w:val="343636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27</w:t>
      </w:r>
      <w:r>
        <w:rPr>
          <w:rFonts w:ascii="Arial" w:hAnsi="Arial" w:cs="Arial" w:eastAsia="Arial"/>
          <w:sz w:val="17"/>
          <w:szCs w:val="17"/>
          <w:color w:val="262626"/>
          <w:spacing w:val="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279,975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2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1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262626"/>
          <w:spacing w:val="-18"/>
          <w:w w:val="111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  <w:position w:val="1"/>
        </w:rPr>
        <w:t>dt.1</w:t>
      </w:r>
      <w:r>
        <w:rPr>
          <w:rFonts w:ascii="Arial" w:hAnsi="Arial" w:cs="Arial" w:eastAsia="Arial"/>
          <w:sz w:val="17"/>
          <w:szCs w:val="17"/>
          <w:color w:val="262626"/>
          <w:spacing w:val="-40"/>
          <w:w w:val="111"/>
          <w:position w:val="1"/>
        </w:rPr>
        <w:t>3</w:t>
      </w:r>
      <w:r>
        <w:rPr>
          <w:rFonts w:ascii="Arial" w:hAnsi="Arial" w:cs="Arial" w:eastAsia="Arial"/>
          <w:sz w:val="17"/>
          <w:szCs w:val="17"/>
          <w:color w:val="858585"/>
          <w:spacing w:val="-2"/>
          <w:w w:val="253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8"/>
          <w:position w:val="1"/>
        </w:rPr>
        <w:t>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7" w:after="0" w:line="240" w:lineRule="auto"/>
        <w:ind w:left="1298" w:right="-46"/>
        <w:jc w:val="left"/>
        <w:tabs>
          <w:tab w:pos="1640" w:val="left"/>
          <w:tab w:pos="4800" w:val="left"/>
          <w:tab w:pos="5720" w:val="left"/>
          <w:tab w:pos="6680" w:val="left"/>
          <w:tab w:pos="770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-1"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23</w:t>
      </w:r>
      <w:r>
        <w:rPr>
          <w:rFonts w:ascii="Arial" w:hAnsi="Arial" w:cs="Arial" w:eastAsia="Arial"/>
          <w:sz w:val="17"/>
          <w:szCs w:val="17"/>
          <w:color w:val="262626"/>
          <w:spacing w:val="-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2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9"/>
          <w:position w:val="0"/>
        </w:rPr>
        <w:t>Mema,Hoxha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1/422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5427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1274</w:t>
      </w:r>
      <w:r>
        <w:rPr>
          <w:rFonts w:ascii="Arial" w:hAnsi="Arial" w:cs="Arial" w:eastAsia="Arial"/>
          <w:sz w:val="17"/>
          <w:szCs w:val="17"/>
          <w:color w:val="343636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29</w:t>
      </w:r>
      <w:r>
        <w:rPr>
          <w:rFonts w:ascii="Arial" w:hAnsi="Arial" w:cs="Arial" w:eastAsia="Arial"/>
          <w:sz w:val="17"/>
          <w:szCs w:val="17"/>
          <w:color w:val="262626"/>
          <w:spacing w:val="4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578,458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23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1"/>
          <w:position w:val="0"/>
        </w:rPr>
        <w:t>Konf.nr.9026/2,</w:t>
      </w:r>
      <w:r>
        <w:rPr>
          <w:rFonts w:ascii="Arial" w:hAnsi="Arial" w:cs="Arial" w:eastAsia="Arial"/>
          <w:sz w:val="17"/>
          <w:szCs w:val="17"/>
          <w:color w:val="262626"/>
          <w:spacing w:val="-3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8"/>
          <w:position w:val="0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8" w:after="0" w:line="240" w:lineRule="auto"/>
        <w:ind w:left="1284" w:right="-20"/>
        <w:jc w:val="left"/>
        <w:tabs>
          <w:tab w:pos="1640" w:val="left"/>
          <w:tab w:pos="4800" w:val="left"/>
          <w:tab w:pos="5720" w:val="left"/>
          <w:tab w:pos="6680" w:val="left"/>
          <w:tab w:pos="774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343636"/>
          <w:spacing w:val="0"/>
          <w:w w:val="100"/>
          <w:position w:val="1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343636"/>
          <w:spacing w:val="-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34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0"/>
        </w:rPr>
        <w:t>Endr</w:t>
      </w:r>
      <w:r>
        <w:rPr>
          <w:rFonts w:ascii="Arial" w:hAnsi="Arial" w:cs="Arial" w:eastAsia="Arial"/>
          <w:sz w:val="17"/>
          <w:szCs w:val="17"/>
          <w:color w:val="343636"/>
          <w:spacing w:val="13"/>
          <w:w w:val="115"/>
          <w:position w:val="0"/>
        </w:rPr>
        <w:t>i</w:t>
      </w:r>
      <w:r>
        <w:rPr>
          <w:rFonts w:ascii="Arial" w:hAnsi="Arial" w:cs="Arial" w:eastAsia="Arial"/>
          <w:sz w:val="18"/>
          <w:szCs w:val="18"/>
          <w:color w:val="262626"/>
          <w:spacing w:val="0"/>
          <w:w w:val="115"/>
          <w:position w:val="0"/>
        </w:rPr>
        <w:t>+</w:t>
      </w:r>
      <w:r>
        <w:rPr>
          <w:rFonts w:ascii="Arial" w:hAnsi="Arial" w:cs="Arial" w:eastAsia="Arial"/>
          <w:sz w:val="18"/>
          <w:szCs w:val="18"/>
          <w:color w:val="262626"/>
          <w:spacing w:val="-16"/>
          <w:w w:val="115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0"/>
        </w:rPr>
        <w:t>Kadri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343636"/>
          <w:spacing w:val="-17"/>
          <w:w w:val="115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Lala</w:t>
      </w:r>
      <w:r>
        <w:rPr>
          <w:rFonts w:ascii="Arial" w:hAnsi="Arial" w:cs="Arial" w:eastAsia="Arial"/>
          <w:sz w:val="17"/>
          <w:szCs w:val="17"/>
          <w:color w:val="343636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11199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1542</w:t>
      </w:r>
      <w:r>
        <w:rPr>
          <w:rFonts w:ascii="Arial" w:hAnsi="Arial" w:cs="Arial" w:eastAsia="Arial"/>
          <w:sz w:val="17"/>
          <w:szCs w:val="17"/>
          <w:color w:val="343636"/>
          <w:spacing w:val="-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>885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>23217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20,54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7</w:t>
      </w:r>
      <w:r>
        <w:rPr>
          <w:rFonts w:ascii="Arial" w:hAnsi="Arial" w:cs="Arial" w:eastAsia="Arial"/>
          <w:sz w:val="17"/>
          <w:szCs w:val="17"/>
          <w:color w:val="262626"/>
          <w:spacing w:val="22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045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15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6"/>
          <w:position w:val="0"/>
        </w:rPr>
        <w:t>Konf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16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0"/>
          <w:position w:val="0"/>
        </w:rPr>
        <w:t>nr.9026/2,</w:t>
      </w:r>
      <w:r>
        <w:rPr>
          <w:rFonts w:ascii="Arial" w:hAnsi="Arial" w:cs="Arial" w:eastAsia="Arial"/>
          <w:sz w:val="17"/>
          <w:szCs w:val="17"/>
          <w:color w:val="343636"/>
          <w:spacing w:val="-3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7"/>
          <w:position w:val="0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3" w:after="0" w:line="240" w:lineRule="auto"/>
        <w:ind w:left="1298" w:right="-50"/>
        <w:jc w:val="left"/>
        <w:tabs>
          <w:tab w:pos="1640" w:val="left"/>
          <w:tab w:pos="4800" w:val="left"/>
          <w:tab w:pos="5720" w:val="left"/>
          <w:tab w:pos="6680" w:val="left"/>
          <w:tab w:pos="762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  <w:t>5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-4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  <w:position w:val="1"/>
        </w:rPr>
        <w:t>Dielli</w:t>
      </w:r>
      <w:r>
        <w:rPr>
          <w:rFonts w:ascii="Arial" w:hAnsi="Arial" w:cs="Arial" w:eastAsia="Arial"/>
          <w:sz w:val="17"/>
          <w:szCs w:val="17"/>
          <w:color w:val="262626"/>
          <w:spacing w:val="2"/>
          <w:w w:val="113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  <w:position w:val="1"/>
        </w:rPr>
        <w:t>Sheh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  <w:position w:val="1"/>
        </w:rPr>
        <w:t>u</w:t>
      </w:r>
      <w:r>
        <w:rPr>
          <w:rFonts w:ascii="Arial" w:hAnsi="Arial" w:cs="Arial" w:eastAsia="Arial"/>
          <w:sz w:val="17"/>
          <w:szCs w:val="17"/>
          <w:color w:val="262626"/>
          <w:spacing w:val="-24"/>
          <w:w w:val="113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-2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8/244</w:t>
      </w:r>
      <w:r>
        <w:rPr>
          <w:rFonts w:ascii="Arial" w:hAnsi="Arial" w:cs="Arial" w:eastAsia="Arial"/>
          <w:sz w:val="17"/>
          <w:szCs w:val="17"/>
          <w:color w:val="262626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1800</w:t>
      </w:r>
      <w:r>
        <w:rPr>
          <w:rFonts w:ascii="Arial" w:hAnsi="Arial" w:cs="Arial" w:eastAsia="Arial"/>
          <w:sz w:val="17"/>
          <w:szCs w:val="17"/>
          <w:color w:val="343636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1013.3</w:t>
      </w:r>
      <w:r>
        <w:rPr>
          <w:rFonts w:ascii="Arial" w:hAnsi="Arial" w:cs="Arial" w:eastAsia="Arial"/>
          <w:sz w:val="17"/>
          <w:szCs w:val="17"/>
          <w:color w:val="343636"/>
          <w:spacing w:val="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23</w:t>
      </w:r>
      <w:r>
        <w:rPr>
          <w:rFonts w:ascii="Arial" w:hAnsi="Arial" w:cs="Arial" w:eastAsia="Arial"/>
          <w:sz w:val="17"/>
          <w:szCs w:val="17"/>
          <w:color w:val="343636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525</w:t>
      </w:r>
      <w:r>
        <w:rPr>
          <w:rFonts w:ascii="Arial" w:hAnsi="Arial" w:cs="Arial" w:eastAsia="Arial"/>
          <w:sz w:val="17"/>
          <w:szCs w:val="17"/>
          <w:color w:val="262626"/>
          <w:spacing w:val="1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786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1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8"/>
          <w:position w:val="1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4" w:after="0" w:line="240" w:lineRule="auto"/>
        <w:ind w:left="1284" w:right="-52"/>
        <w:jc w:val="left"/>
        <w:tabs>
          <w:tab w:pos="1640" w:val="left"/>
          <w:tab w:pos="4780" w:val="left"/>
          <w:tab w:pos="5720" w:val="left"/>
          <w:tab w:pos="6640" w:val="left"/>
          <w:tab w:pos="7620" w:val="left"/>
          <w:tab w:pos="8580" w:val="left"/>
          <w:tab w:pos="9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6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14</w:t>
      </w:r>
      <w:r>
        <w:rPr>
          <w:rFonts w:ascii="Arial" w:hAnsi="Arial" w:cs="Arial" w:eastAsia="Arial"/>
          <w:sz w:val="17"/>
          <w:szCs w:val="17"/>
          <w:color w:val="343636"/>
          <w:spacing w:val="1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2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1"/>
        </w:rPr>
        <w:t>Mezini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8/265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13136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9127,6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>23217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7"/>
          <w:position w:val="-2"/>
        </w:rPr>
        <w:t>21</w:t>
      </w:r>
      <w:r>
        <w:rPr>
          <w:rFonts w:ascii="Arial" w:hAnsi="Arial" w:cs="Arial" w:eastAsia="Arial"/>
          <w:sz w:val="17"/>
          <w:szCs w:val="17"/>
          <w:color w:val="343636"/>
          <w:spacing w:val="-17"/>
          <w:w w:val="107"/>
          <w:position w:val="-2"/>
        </w:rPr>
        <w:t>1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7"/>
          <w:position w:val="-2"/>
        </w:rPr>
        <w:t>,915,489</w:t>
      </w:r>
      <w:r>
        <w:rPr>
          <w:rFonts w:ascii="Arial" w:hAnsi="Arial" w:cs="Arial" w:eastAsia="Arial"/>
          <w:sz w:val="17"/>
          <w:szCs w:val="17"/>
          <w:color w:val="262626"/>
          <w:spacing w:val="29"/>
          <w:w w:val="107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2"/>
          <w:position w:val="0"/>
        </w:rPr>
        <w:t>Konf.nr.9026/2,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0"/>
        </w:rPr>
        <w:t>dt.1</w:t>
      </w:r>
      <w:r>
        <w:rPr>
          <w:rFonts w:ascii="Arial" w:hAnsi="Arial" w:cs="Arial" w:eastAsia="Arial"/>
          <w:sz w:val="17"/>
          <w:szCs w:val="17"/>
          <w:color w:val="343636"/>
          <w:spacing w:val="-10"/>
          <w:w w:val="113"/>
          <w:position w:val="0"/>
        </w:rPr>
        <w:t>3</w:t>
      </w:r>
      <w:r>
        <w:rPr>
          <w:rFonts w:ascii="Arial" w:hAnsi="Arial" w:cs="Arial" w:eastAsia="Arial"/>
          <w:sz w:val="17"/>
          <w:szCs w:val="17"/>
          <w:color w:val="606060"/>
          <w:spacing w:val="-9"/>
          <w:w w:val="168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1"/>
          <w:position w:val="0"/>
        </w:rPr>
        <w:t>0</w:t>
      </w:r>
      <w:r>
        <w:rPr>
          <w:rFonts w:ascii="Arial" w:hAnsi="Arial" w:cs="Arial" w:eastAsia="Arial"/>
          <w:sz w:val="17"/>
          <w:szCs w:val="17"/>
          <w:color w:val="262626"/>
          <w:spacing w:val="-17"/>
          <w:w w:val="111"/>
          <w:position w:val="0"/>
        </w:rPr>
        <w:t>5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28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494B4B"/>
          <w:spacing w:val="-17"/>
          <w:w w:val="129"/>
          <w:position w:val="0"/>
        </w:rPr>
        <w:t>1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8"/>
          <w:position w:val="0"/>
        </w:rPr>
        <w:t>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3" w:after="0" w:line="240" w:lineRule="auto"/>
        <w:ind w:left="1291" w:right="-46"/>
        <w:jc w:val="left"/>
        <w:tabs>
          <w:tab w:pos="1640" w:val="left"/>
          <w:tab w:pos="4780" w:val="left"/>
          <w:tab w:pos="5720" w:val="left"/>
          <w:tab w:pos="6680" w:val="left"/>
          <w:tab w:pos="770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3"/>
        </w:rPr>
        <w:t>7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3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3"/>
        </w:rPr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16"/>
          <w:position w:val="1"/>
        </w:rPr>
        <w:t>B</w:t>
      </w:r>
      <w:r>
        <w:rPr>
          <w:rFonts w:ascii="Arial" w:hAnsi="Arial" w:cs="Arial" w:eastAsia="Arial"/>
          <w:sz w:val="17"/>
          <w:szCs w:val="17"/>
          <w:color w:val="606060"/>
          <w:spacing w:val="6"/>
          <w:w w:val="211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5"/>
          <w:position w:val="1"/>
        </w:rPr>
        <w:t>P</w:t>
      </w:r>
      <w:r>
        <w:rPr>
          <w:rFonts w:ascii="Arial" w:hAnsi="Arial" w:cs="Arial" w:eastAsia="Arial"/>
          <w:sz w:val="17"/>
          <w:szCs w:val="17"/>
          <w:color w:val="262626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3"/>
          <w:position w:val="1"/>
        </w:rPr>
        <w:t>Mezin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13"/>
          <w:position w:val="1"/>
        </w:rPr>
        <w:t>i</w:t>
      </w:r>
      <w:r>
        <w:rPr>
          <w:rFonts w:ascii="Arial" w:hAnsi="Arial" w:cs="Arial" w:eastAsia="Arial"/>
          <w:sz w:val="19"/>
          <w:szCs w:val="19"/>
          <w:color w:val="343636"/>
          <w:spacing w:val="0"/>
          <w:w w:val="113"/>
          <w:position w:val="1"/>
        </w:rPr>
        <w:t>+</w:t>
      </w:r>
      <w:r>
        <w:rPr>
          <w:rFonts w:ascii="Arial" w:hAnsi="Arial" w:cs="Arial" w:eastAsia="Arial"/>
          <w:sz w:val="19"/>
          <w:szCs w:val="19"/>
          <w:color w:val="343636"/>
          <w:spacing w:val="-24"/>
          <w:w w:val="113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6"/>
          <w:position w:val="1"/>
        </w:rPr>
        <w:t>Maloku</w:t>
      </w:r>
      <w:r>
        <w:rPr>
          <w:rFonts w:ascii="Arial" w:hAnsi="Arial" w:cs="Arial" w:eastAsia="Arial"/>
          <w:sz w:val="17"/>
          <w:szCs w:val="17"/>
          <w:color w:val="343636"/>
          <w:spacing w:val="-2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343636"/>
          <w:spacing w:val="0"/>
          <w:w w:val="100"/>
          <w:position w:val="1"/>
        </w:rPr>
        <w:t>+</w:t>
      </w:r>
      <w:r>
        <w:rPr>
          <w:rFonts w:ascii="Arial" w:hAnsi="Arial" w:cs="Arial" w:eastAsia="Arial"/>
          <w:sz w:val="19"/>
          <w:szCs w:val="19"/>
          <w:color w:val="343636"/>
          <w:spacing w:val="-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1"/>
        </w:rPr>
        <w:t>Kodra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2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8/266</w:t>
      </w:r>
      <w:r>
        <w:rPr>
          <w:rFonts w:ascii="Arial" w:hAnsi="Arial" w:cs="Arial" w:eastAsia="Arial"/>
          <w:sz w:val="17"/>
          <w:szCs w:val="17"/>
          <w:color w:val="262626"/>
          <w:spacing w:val="-2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1576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1131</w:t>
      </w:r>
      <w:r>
        <w:rPr>
          <w:rFonts w:ascii="Arial" w:hAnsi="Arial" w:cs="Arial" w:eastAsia="Arial"/>
          <w:sz w:val="17"/>
          <w:szCs w:val="17"/>
          <w:color w:val="343636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26,25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8</w:t>
      </w:r>
      <w:r>
        <w:rPr>
          <w:rFonts w:ascii="Arial" w:hAnsi="Arial" w:cs="Arial" w:eastAsia="Arial"/>
          <w:sz w:val="17"/>
          <w:szCs w:val="17"/>
          <w:color w:val="343636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427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1"/>
        </w:rPr>
        <w:t>Konf.nr.9026/2</w:t>
      </w:r>
      <w:r>
        <w:rPr>
          <w:rFonts w:ascii="Arial" w:hAnsi="Arial" w:cs="Arial" w:eastAsia="Arial"/>
          <w:sz w:val="17"/>
          <w:szCs w:val="17"/>
          <w:color w:val="343636"/>
          <w:spacing w:val="8"/>
          <w:w w:val="112"/>
          <w:position w:val="1"/>
        </w:rPr>
        <w:t>,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9"/>
          <w:position w:val="1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1" w:after="0" w:line="240" w:lineRule="auto"/>
        <w:ind w:left="1284" w:right="-46"/>
        <w:jc w:val="left"/>
        <w:tabs>
          <w:tab w:pos="1620" w:val="left"/>
          <w:tab w:pos="4780" w:val="left"/>
          <w:tab w:pos="5700" w:val="left"/>
          <w:tab w:pos="6660" w:val="left"/>
          <w:tab w:pos="768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8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2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Erd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262626"/>
          <w:spacing w:val="3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SH.</w:t>
      </w:r>
      <w:r>
        <w:rPr>
          <w:rFonts w:ascii="Arial" w:hAnsi="Arial" w:cs="Arial" w:eastAsia="Arial"/>
          <w:sz w:val="17"/>
          <w:szCs w:val="17"/>
          <w:color w:val="262626"/>
          <w:spacing w:val="-11"/>
          <w:w w:val="100"/>
          <w:position w:val="1"/>
        </w:rPr>
        <w:t>P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  <w:t>.K</w:t>
      </w:r>
      <w:r>
        <w:rPr>
          <w:rFonts w:ascii="Arial" w:hAnsi="Arial" w:cs="Arial" w:eastAsia="Arial"/>
          <w:sz w:val="17"/>
          <w:szCs w:val="17"/>
          <w:color w:val="494B4B"/>
          <w:spacing w:val="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8/226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4457</w:t>
      </w:r>
      <w:r>
        <w:rPr>
          <w:rFonts w:ascii="Arial" w:hAnsi="Arial" w:cs="Arial" w:eastAsia="Arial"/>
          <w:sz w:val="17"/>
          <w:szCs w:val="17"/>
          <w:color w:val="34363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1233</w:t>
      </w:r>
      <w:r>
        <w:rPr>
          <w:rFonts w:ascii="Arial" w:hAnsi="Arial" w:cs="Arial" w:eastAsia="Arial"/>
          <w:sz w:val="17"/>
          <w:szCs w:val="17"/>
          <w:color w:val="343636"/>
          <w:spacing w:val="-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262626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28,62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6</w:t>
      </w:r>
      <w:r>
        <w:rPr>
          <w:rFonts w:ascii="Arial" w:hAnsi="Arial" w:cs="Arial" w:eastAsia="Arial"/>
          <w:sz w:val="17"/>
          <w:szCs w:val="17"/>
          <w:color w:val="262626"/>
          <w:spacing w:val="2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561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1"/>
        </w:rPr>
        <w:t>Konf.nr.9026/2</w:t>
      </w:r>
      <w:r>
        <w:rPr>
          <w:rFonts w:ascii="Arial" w:hAnsi="Arial" w:cs="Arial" w:eastAsia="Arial"/>
          <w:sz w:val="17"/>
          <w:szCs w:val="17"/>
          <w:color w:val="343636"/>
          <w:spacing w:val="8"/>
          <w:w w:val="112"/>
          <w:position w:val="1"/>
        </w:rPr>
        <w:t>,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  <w:position w:val="1"/>
        </w:rPr>
        <w:t>dt.13.0</w:t>
      </w:r>
      <w:r>
        <w:rPr>
          <w:rFonts w:ascii="Arial" w:hAnsi="Arial" w:cs="Arial" w:eastAsia="Arial"/>
          <w:sz w:val="17"/>
          <w:szCs w:val="17"/>
          <w:color w:val="262626"/>
          <w:spacing w:val="-56"/>
          <w:w w:val="111"/>
          <w:position w:val="1"/>
        </w:rPr>
        <w:t>5</w:t>
      </w:r>
      <w:r>
        <w:rPr>
          <w:rFonts w:ascii="Arial" w:hAnsi="Arial" w:cs="Arial" w:eastAsia="Arial"/>
          <w:sz w:val="17"/>
          <w:szCs w:val="17"/>
          <w:color w:val="606060"/>
          <w:spacing w:val="-10"/>
          <w:w w:val="253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1"/>
        </w:rPr>
        <w:t>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7" w:after="0" w:line="240" w:lineRule="auto"/>
        <w:ind w:left="1284" w:right="-64"/>
        <w:jc w:val="left"/>
        <w:tabs>
          <w:tab w:pos="1620" w:val="left"/>
          <w:tab w:pos="4780" w:val="left"/>
          <w:tab w:pos="5700" w:val="left"/>
          <w:tab w:pos="6660" w:val="left"/>
          <w:tab w:pos="7740" w:val="left"/>
          <w:tab w:pos="8580" w:val="left"/>
          <w:tab w:pos="9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>Erd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62626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</w:rPr>
        <w:t>S</w:t>
      </w:r>
      <w:r>
        <w:rPr>
          <w:rFonts w:ascii="Arial" w:hAnsi="Arial" w:cs="Arial" w:eastAsia="Arial"/>
          <w:sz w:val="17"/>
          <w:szCs w:val="17"/>
          <w:color w:val="262626"/>
          <w:spacing w:val="-18"/>
          <w:w w:val="111"/>
        </w:rPr>
        <w:t>H</w:t>
      </w:r>
      <w:r>
        <w:rPr>
          <w:rFonts w:ascii="Arial" w:hAnsi="Arial" w:cs="Arial" w:eastAsia="Arial"/>
          <w:sz w:val="17"/>
          <w:szCs w:val="17"/>
          <w:color w:val="606060"/>
          <w:spacing w:val="6"/>
          <w:w w:val="211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2"/>
        </w:rPr>
        <w:t>P.K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>8/230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</w:rPr>
        <w:t>4944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>947</w:t>
      </w:r>
      <w:r>
        <w:rPr>
          <w:rFonts w:ascii="Arial" w:hAnsi="Arial" w:cs="Arial" w:eastAsia="Arial"/>
          <w:sz w:val="17"/>
          <w:szCs w:val="17"/>
          <w:color w:val="262626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1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21,98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6</w:t>
      </w:r>
      <w:r>
        <w:rPr>
          <w:rFonts w:ascii="Arial" w:hAnsi="Arial" w:cs="Arial" w:eastAsia="Arial"/>
          <w:sz w:val="17"/>
          <w:szCs w:val="17"/>
          <w:color w:val="262626"/>
          <w:spacing w:val="2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2"/>
        </w:rPr>
        <w:t>499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1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9"/>
          <w:position w:val="0"/>
        </w:rPr>
        <w:t>Kon</w:t>
      </w:r>
      <w:r>
        <w:rPr>
          <w:rFonts w:ascii="Arial" w:hAnsi="Arial" w:cs="Arial" w:eastAsia="Arial"/>
          <w:sz w:val="17"/>
          <w:szCs w:val="17"/>
          <w:color w:val="262626"/>
          <w:spacing w:val="-8"/>
          <w:w w:val="119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606060"/>
          <w:spacing w:val="5"/>
          <w:w w:val="211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  <w:position w:val="0"/>
        </w:rPr>
        <w:t>nr.9026/2,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0"/>
        </w:rPr>
        <w:t>dt.1</w:t>
      </w:r>
      <w:r>
        <w:rPr>
          <w:rFonts w:ascii="Arial" w:hAnsi="Arial" w:cs="Arial" w:eastAsia="Arial"/>
          <w:sz w:val="17"/>
          <w:szCs w:val="17"/>
          <w:color w:val="343636"/>
          <w:spacing w:val="-11"/>
          <w:w w:val="113"/>
          <w:position w:val="0"/>
        </w:rPr>
        <w:t>3</w:t>
      </w:r>
      <w:r>
        <w:rPr>
          <w:rFonts w:ascii="Arial" w:hAnsi="Arial" w:cs="Arial" w:eastAsia="Arial"/>
          <w:sz w:val="17"/>
          <w:szCs w:val="17"/>
          <w:color w:val="111111"/>
          <w:spacing w:val="0"/>
          <w:w w:val="110"/>
          <w:position w:val="0"/>
        </w:rPr>
        <w:t>.0</w:t>
      </w:r>
      <w:r>
        <w:rPr>
          <w:rFonts w:ascii="Arial" w:hAnsi="Arial" w:cs="Arial" w:eastAsia="Arial"/>
          <w:sz w:val="17"/>
          <w:szCs w:val="17"/>
          <w:color w:val="111111"/>
          <w:spacing w:val="-19"/>
          <w:w w:val="111"/>
          <w:position w:val="0"/>
        </w:rPr>
        <w:t>5</w:t>
      </w:r>
      <w:r>
        <w:rPr>
          <w:rFonts w:ascii="Arial" w:hAnsi="Arial" w:cs="Arial" w:eastAsia="Arial"/>
          <w:sz w:val="17"/>
          <w:szCs w:val="17"/>
          <w:color w:val="606060"/>
          <w:spacing w:val="-5"/>
          <w:w w:val="211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5"/>
          <w:position w:val="0"/>
        </w:rPr>
        <w:t>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43" w:after="0" w:line="240" w:lineRule="auto"/>
        <w:ind w:left="1637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w w:val="116"/>
        </w:rPr>
        <w:t>Fiqire</w:t>
      </w:r>
      <w:r>
        <w:rPr>
          <w:rFonts w:ascii="Arial" w:hAnsi="Arial" w:cs="Arial" w:eastAsia="Arial"/>
          <w:sz w:val="17"/>
          <w:szCs w:val="17"/>
          <w:color w:val="262626"/>
          <w:spacing w:val="-10"/>
          <w:w w:val="116"/>
        </w:rPr>
        <w:t>t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99"/>
        </w:rPr>
        <w:t>,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2"/>
        </w:rPr>
        <w:t>Fatim</w:t>
      </w:r>
      <w:r>
        <w:rPr>
          <w:rFonts w:ascii="Arial" w:hAnsi="Arial" w:cs="Arial" w:eastAsia="Arial"/>
          <w:sz w:val="17"/>
          <w:szCs w:val="17"/>
          <w:color w:val="262626"/>
          <w:spacing w:val="-8"/>
          <w:w w:val="113"/>
        </w:rPr>
        <w:t>e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34"/>
        </w:rPr>
        <w:t>,</w:t>
      </w:r>
      <w:r>
        <w:rPr>
          <w:rFonts w:ascii="Arial" w:hAnsi="Arial" w:cs="Arial" w:eastAsia="Arial"/>
          <w:sz w:val="17"/>
          <w:szCs w:val="17"/>
          <w:color w:val="494B4B"/>
          <w:spacing w:val="-15"/>
          <w:w w:val="135"/>
        </w:rPr>
        <w:t>l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1"/>
        </w:rPr>
        <w:t>ljaz,Muhamed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left="1241" w:right="-20"/>
        <w:jc w:val="left"/>
        <w:tabs>
          <w:tab w:pos="4780" w:val="left"/>
          <w:tab w:pos="5700" w:val="left"/>
          <w:tab w:pos="6660" w:val="left"/>
          <w:tab w:pos="7780" w:val="left"/>
          <w:tab w:pos="8560" w:val="left"/>
          <w:tab w:pos="95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10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  <w:position w:val="1"/>
        </w:rPr>
        <w:t>Gezim,Gafu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262626"/>
          <w:spacing w:val="-7"/>
          <w:w w:val="11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Luga</w:t>
      </w:r>
      <w:r>
        <w:rPr>
          <w:rFonts w:ascii="Arial" w:hAnsi="Arial" w:cs="Arial" w:eastAsia="Arial"/>
          <w:sz w:val="17"/>
          <w:szCs w:val="17"/>
          <w:color w:val="262626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8330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6/124</w:t>
      </w:r>
      <w:r>
        <w:rPr>
          <w:rFonts w:ascii="Arial" w:hAnsi="Arial" w:cs="Arial" w:eastAsia="Arial"/>
          <w:sz w:val="17"/>
          <w:szCs w:val="17"/>
          <w:color w:val="34363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>5000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78</w:t>
      </w:r>
      <w:r>
        <w:rPr>
          <w:rFonts w:ascii="Arial" w:hAnsi="Arial" w:cs="Arial" w:eastAsia="Arial"/>
          <w:sz w:val="17"/>
          <w:szCs w:val="17"/>
          <w:color w:val="262626"/>
          <w:spacing w:val="-2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>26137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2"/>
        </w:rPr>
        <w:t>2,038,686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35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1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3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8"/>
          <w:position w:val="1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5" w:after="0" w:line="240" w:lineRule="auto"/>
        <w:ind w:left="1241" w:right="-20"/>
        <w:jc w:val="left"/>
        <w:tabs>
          <w:tab w:pos="4780" w:val="left"/>
          <w:tab w:pos="5700" w:val="left"/>
          <w:tab w:pos="6660" w:val="left"/>
          <w:tab w:pos="7680" w:val="left"/>
          <w:tab w:pos="8560" w:val="left"/>
          <w:tab w:pos="94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  <w:t>11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262626"/>
          <w:spacing w:val="4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Sadi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k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1"/>
        </w:rPr>
        <w:t>Mura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1"/>
        </w:rPr>
        <w:t>t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14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Luga</w:t>
      </w:r>
      <w:r>
        <w:rPr>
          <w:rFonts w:ascii="Arial" w:hAnsi="Arial" w:cs="Arial" w:eastAsia="Arial"/>
          <w:sz w:val="17"/>
          <w:szCs w:val="17"/>
          <w:color w:val="343636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8/224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2550</w:t>
      </w:r>
      <w:r>
        <w:rPr>
          <w:rFonts w:ascii="Arial" w:hAnsi="Arial" w:cs="Arial" w:eastAsia="Arial"/>
          <w:sz w:val="17"/>
          <w:szCs w:val="17"/>
          <w:color w:val="262626"/>
          <w:spacing w:val="-2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2550</w:t>
      </w:r>
      <w:r>
        <w:rPr>
          <w:rFonts w:ascii="Arial" w:hAnsi="Arial" w:cs="Arial" w:eastAsia="Arial"/>
          <w:sz w:val="17"/>
          <w:szCs w:val="17"/>
          <w:color w:val="262626"/>
          <w:spacing w:val="-17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23217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2"/>
        </w:rPr>
        <w:t>59,203,350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33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1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3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9"/>
          <w:position w:val="1"/>
        </w:rPr>
        <w:t>dt.13.0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10"/>
          <w:position w:val="1"/>
        </w:rPr>
        <w:t>5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20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494B4B"/>
          <w:spacing w:val="-31"/>
          <w:w w:val="121"/>
          <w:position w:val="1"/>
        </w:rPr>
        <w:t>1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7"/>
          <w:position w:val="1"/>
        </w:rPr>
        <w:t>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40" w:lineRule="auto"/>
        <w:ind w:left="1241" w:right="-20"/>
        <w:jc w:val="left"/>
        <w:tabs>
          <w:tab w:pos="4780" w:val="left"/>
          <w:tab w:pos="5700" w:val="left"/>
          <w:tab w:pos="6700" w:val="left"/>
          <w:tab w:pos="7720" w:val="left"/>
          <w:tab w:pos="8560" w:val="left"/>
          <w:tab w:pos="95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9"/>
          <w:szCs w:val="19"/>
          <w:color w:val="343636"/>
          <w:spacing w:val="0"/>
          <w:w w:val="100"/>
          <w:position w:val="1"/>
        </w:rPr>
        <w:t>12</w:t>
      </w:r>
      <w:r>
        <w:rPr>
          <w:rFonts w:ascii="Arial" w:hAnsi="Arial" w:cs="Arial" w:eastAsia="Arial"/>
          <w:sz w:val="19"/>
          <w:szCs w:val="19"/>
          <w:color w:val="343636"/>
          <w:spacing w:val="0"/>
          <w:w w:val="100"/>
          <w:position w:val="1"/>
        </w:rPr>
        <w:t>  </w:t>
      </w:r>
      <w:r>
        <w:rPr>
          <w:rFonts w:ascii="Arial" w:hAnsi="Arial" w:cs="Arial" w:eastAsia="Arial"/>
          <w:sz w:val="19"/>
          <w:szCs w:val="19"/>
          <w:color w:val="343636"/>
          <w:spacing w:val="1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5"/>
          <w:position w:val="0"/>
        </w:rPr>
        <w:t>Bashkim,</w:t>
      </w:r>
      <w:r>
        <w:rPr>
          <w:rFonts w:ascii="Arial" w:hAnsi="Arial" w:cs="Arial" w:eastAsia="Arial"/>
          <w:sz w:val="17"/>
          <w:szCs w:val="17"/>
          <w:color w:val="262626"/>
          <w:spacing w:val="-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  <w:position w:val="0"/>
        </w:rPr>
        <w:t>Agron</w:t>
      </w:r>
      <w:r>
        <w:rPr>
          <w:rFonts w:ascii="Arial" w:hAnsi="Arial" w:cs="Arial" w:eastAsia="Arial"/>
          <w:sz w:val="17"/>
          <w:szCs w:val="17"/>
          <w:color w:val="343636"/>
          <w:spacing w:val="-7"/>
          <w:w w:val="114"/>
          <w:position w:val="0"/>
        </w:rPr>
        <w:t>,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4"/>
          <w:position w:val="0"/>
        </w:rPr>
        <w:t>Sadi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4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4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4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Luga</w:t>
      </w:r>
      <w:r>
        <w:rPr>
          <w:rFonts w:ascii="Arial" w:hAnsi="Arial" w:cs="Arial" w:eastAsia="Arial"/>
          <w:sz w:val="17"/>
          <w:szCs w:val="17"/>
          <w:color w:val="343636"/>
          <w:spacing w:val="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8/225</w:t>
      </w:r>
      <w:r>
        <w:rPr>
          <w:rFonts w:ascii="Arial" w:hAnsi="Arial" w:cs="Arial" w:eastAsia="Arial"/>
          <w:sz w:val="17"/>
          <w:szCs w:val="17"/>
          <w:color w:val="262626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>450</w:t>
      </w:r>
      <w:r>
        <w:rPr>
          <w:rFonts w:ascii="Arial" w:hAnsi="Arial" w:cs="Arial" w:eastAsia="Arial"/>
          <w:sz w:val="17"/>
          <w:szCs w:val="17"/>
          <w:color w:val="343636"/>
          <w:spacing w:val="-16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370</w:t>
      </w:r>
      <w:r>
        <w:rPr>
          <w:rFonts w:ascii="Arial" w:hAnsi="Arial" w:cs="Arial" w:eastAsia="Arial"/>
          <w:sz w:val="17"/>
          <w:szCs w:val="17"/>
          <w:color w:val="262626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8,590,290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28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7"/>
          <w:position w:val="1"/>
        </w:rPr>
        <w:t>Kon</w:t>
      </w:r>
      <w:r>
        <w:rPr>
          <w:rFonts w:ascii="Arial" w:hAnsi="Arial" w:cs="Arial" w:eastAsia="Arial"/>
          <w:sz w:val="17"/>
          <w:szCs w:val="17"/>
          <w:color w:val="343636"/>
          <w:spacing w:val="-8"/>
          <w:w w:val="117"/>
          <w:position w:val="1"/>
        </w:rPr>
        <w:t>f</w:t>
      </w:r>
      <w:r>
        <w:rPr>
          <w:rFonts w:ascii="Arial" w:hAnsi="Arial" w:cs="Arial" w:eastAsia="Arial"/>
          <w:sz w:val="17"/>
          <w:szCs w:val="17"/>
          <w:color w:val="606060"/>
          <w:spacing w:val="-8"/>
          <w:w w:val="168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27"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262626"/>
          <w:spacing w:val="-20"/>
          <w:w w:val="127"/>
          <w:position w:val="1"/>
        </w:rPr>
        <w:t>r</w:t>
      </w:r>
      <w:r>
        <w:rPr>
          <w:rFonts w:ascii="Arial" w:hAnsi="Arial" w:cs="Arial" w:eastAsia="Arial"/>
          <w:sz w:val="17"/>
          <w:szCs w:val="17"/>
          <w:color w:val="606060"/>
          <w:spacing w:val="3"/>
          <w:w w:val="211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9"/>
          <w:position w:val="1"/>
        </w:rPr>
        <w:t>9026/2,</w:t>
      </w:r>
      <w:r>
        <w:rPr>
          <w:rFonts w:ascii="Arial" w:hAnsi="Arial" w:cs="Arial" w:eastAsia="Arial"/>
          <w:sz w:val="17"/>
          <w:szCs w:val="17"/>
          <w:color w:val="343636"/>
          <w:spacing w:val="-3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7"/>
          <w:position w:val="1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36" w:after="0" w:line="240" w:lineRule="auto"/>
        <w:ind w:left="1622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99"/>
        </w:rPr>
        <w:t>,</w:t>
      </w:r>
      <w:r>
        <w:rPr>
          <w:rFonts w:ascii="Arial" w:hAnsi="Arial" w:cs="Arial" w:eastAsia="Arial"/>
          <w:sz w:val="17"/>
          <w:szCs w:val="17"/>
          <w:color w:val="343636"/>
          <w:spacing w:val="20"/>
          <w:w w:val="199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</w:rPr>
        <w:t>Petrela,</w:t>
      </w:r>
      <w:r>
        <w:rPr>
          <w:rFonts w:ascii="Arial" w:hAnsi="Arial" w:cs="Arial" w:eastAsia="Arial"/>
          <w:sz w:val="17"/>
          <w:szCs w:val="17"/>
          <w:color w:val="262626"/>
          <w:spacing w:val="11"/>
          <w:w w:val="113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3"/>
        </w:rPr>
        <w:t>Androja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left="1234" w:right="-41"/>
        <w:jc w:val="left"/>
        <w:tabs>
          <w:tab w:pos="1660" w:val="left"/>
          <w:tab w:pos="4780" w:val="left"/>
          <w:tab w:pos="5700" w:val="left"/>
          <w:tab w:pos="6660" w:val="left"/>
          <w:tab w:pos="7660" w:val="left"/>
          <w:tab w:pos="8560" w:val="left"/>
          <w:tab w:pos="94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13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  <w:position w:val="1"/>
        </w:rPr>
        <w:t>Qordja,</w:t>
      </w:r>
      <w:r>
        <w:rPr>
          <w:rFonts w:ascii="Arial" w:hAnsi="Arial" w:cs="Arial" w:eastAsia="Arial"/>
          <w:sz w:val="17"/>
          <w:szCs w:val="17"/>
          <w:color w:val="262626"/>
          <w:spacing w:val="-3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7"/>
          <w:position w:val="1"/>
        </w:rPr>
        <w:t>Vorpsi,</w:t>
      </w:r>
      <w:r>
        <w:rPr>
          <w:rFonts w:ascii="Arial" w:hAnsi="Arial" w:cs="Arial" w:eastAsia="Arial"/>
          <w:sz w:val="17"/>
          <w:szCs w:val="17"/>
          <w:color w:val="343636"/>
          <w:spacing w:val="-2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Ago</w:t>
      </w:r>
      <w:r>
        <w:rPr>
          <w:rFonts w:ascii="Arial" w:hAnsi="Arial" w:cs="Arial" w:eastAsia="Arial"/>
          <w:sz w:val="17"/>
          <w:szCs w:val="17"/>
          <w:color w:val="343636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8/173</w:t>
      </w:r>
      <w:r>
        <w:rPr>
          <w:rFonts w:ascii="Arial" w:hAnsi="Arial" w:cs="Arial" w:eastAsia="Arial"/>
          <w:sz w:val="17"/>
          <w:szCs w:val="17"/>
          <w:color w:val="262626"/>
          <w:spacing w:val="-2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4205</w:t>
      </w:r>
      <w:r>
        <w:rPr>
          <w:rFonts w:ascii="Arial" w:hAnsi="Arial" w:cs="Arial" w:eastAsia="Arial"/>
          <w:sz w:val="17"/>
          <w:szCs w:val="17"/>
          <w:color w:val="34363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4205</w:t>
      </w:r>
      <w:r>
        <w:rPr>
          <w:rFonts w:ascii="Arial" w:hAnsi="Arial" w:cs="Arial" w:eastAsia="Arial"/>
          <w:sz w:val="17"/>
          <w:szCs w:val="17"/>
          <w:color w:val="343636"/>
          <w:spacing w:val="-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7"/>
          <w:position w:val="0"/>
        </w:rPr>
        <w:t>97,627,485</w:t>
      </w:r>
      <w:r>
        <w:rPr>
          <w:rFonts w:ascii="Arial" w:hAnsi="Arial" w:cs="Arial" w:eastAsia="Arial"/>
          <w:sz w:val="17"/>
          <w:szCs w:val="17"/>
          <w:color w:val="343636"/>
          <w:spacing w:val="18"/>
          <w:w w:val="107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1"/>
          <w:position w:val="2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9"/>
          <w:position w:val="2"/>
        </w:rPr>
        <w:t>dt.13.0</w:t>
      </w:r>
      <w:r>
        <w:rPr>
          <w:rFonts w:ascii="Arial" w:hAnsi="Arial" w:cs="Arial" w:eastAsia="Arial"/>
          <w:sz w:val="17"/>
          <w:szCs w:val="17"/>
          <w:color w:val="343636"/>
          <w:spacing w:val="-20"/>
          <w:w w:val="110"/>
          <w:position w:val="2"/>
        </w:rPr>
        <w:t>5</w:t>
      </w:r>
      <w:r>
        <w:rPr>
          <w:rFonts w:ascii="Arial" w:hAnsi="Arial" w:cs="Arial" w:eastAsia="Arial"/>
          <w:sz w:val="17"/>
          <w:szCs w:val="17"/>
          <w:color w:val="606060"/>
          <w:spacing w:val="-5"/>
          <w:w w:val="211"/>
          <w:position w:val="2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2"/>
        </w:rPr>
        <w:t>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42" w:after="0" w:line="240" w:lineRule="auto"/>
        <w:ind w:left="1615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spacing w:val="-15"/>
          <w:w w:val="124"/>
        </w:rPr>
        <w:t>B</w:t>
      </w:r>
      <w:r>
        <w:rPr>
          <w:rFonts w:ascii="Arial" w:hAnsi="Arial" w:cs="Arial" w:eastAsia="Arial"/>
          <w:sz w:val="17"/>
          <w:szCs w:val="17"/>
          <w:color w:val="606060"/>
          <w:spacing w:val="-8"/>
          <w:w w:val="168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7"/>
        </w:rPr>
        <w:t>P</w:t>
      </w:r>
      <w:r>
        <w:rPr>
          <w:rFonts w:ascii="Arial" w:hAnsi="Arial" w:cs="Arial" w:eastAsia="Arial"/>
          <w:sz w:val="17"/>
          <w:szCs w:val="17"/>
          <w:color w:val="343636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99"/>
        </w:rPr>
        <w:t>,</w:t>
      </w:r>
      <w:r>
        <w:rPr>
          <w:rFonts w:ascii="Arial" w:hAnsi="Arial" w:cs="Arial" w:eastAsia="Arial"/>
          <w:sz w:val="17"/>
          <w:szCs w:val="17"/>
          <w:color w:val="343636"/>
          <w:spacing w:val="22"/>
          <w:w w:val="199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5"/>
        </w:rPr>
        <w:t>Petrela,</w:t>
      </w:r>
      <w:r>
        <w:rPr>
          <w:rFonts w:ascii="Arial" w:hAnsi="Arial" w:cs="Arial" w:eastAsia="Arial"/>
          <w:sz w:val="17"/>
          <w:szCs w:val="17"/>
          <w:color w:val="262626"/>
          <w:spacing w:val="-2"/>
          <w:w w:val="115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</w:rPr>
        <w:t>Androja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6" w:after="0" w:line="240" w:lineRule="auto"/>
        <w:ind w:left="1226" w:right="-20"/>
        <w:jc w:val="left"/>
        <w:tabs>
          <w:tab w:pos="1640" w:val="left"/>
          <w:tab w:pos="4780" w:val="left"/>
          <w:tab w:pos="5720" w:val="left"/>
          <w:tab w:pos="6640" w:val="left"/>
          <w:tab w:pos="7720" w:val="left"/>
          <w:tab w:pos="8560" w:val="left"/>
          <w:tab w:pos="95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14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-3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  <w:position w:val="1"/>
        </w:rPr>
        <w:t>Qordja,</w:t>
      </w:r>
      <w:r>
        <w:rPr>
          <w:rFonts w:ascii="Arial" w:hAnsi="Arial" w:cs="Arial" w:eastAsia="Arial"/>
          <w:sz w:val="17"/>
          <w:szCs w:val="17"/>
          <w:color w:val="262626"/>
          <w:spacing w:val="-27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6"/>
          <w:position w:val="1"/>
        </w:rPr>
        <w:t>Vorps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17"/>
          <w:position w:val="1"/>
        </w:rPr>
        <w:t>i</w:t>
      </w:r>
      <w:r>
        <w:rPr>
          <w:rFonts w:ascii="Arial" w:hAnsi="Arial" w:cs="Arial" w:eastAsia="Arial"/>
          <w:sz w:val="17"/>
          <w:szCs w:val="17"/>
          <w:color w:val="606060"/>
          <w:spacing w:val="0"/>
          <w:w w:val="199"/>
          <w:position w:val="1"/>
        </w:rPr>
        <w:t>,</w:t>
      </w:r>
      <w:r>
        <w:rPr>
          <w:rFonts w:ascii="Arial" w:hAnsi="Arial" w:cs="Arial" w:eastAsia="Arial"/>
          <w:sz w:val="17"/>
          <w:szCs w:val="17"/>
          <w:color w:val="606060"/>
          <w:spacing w:val="-3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Ago,</w:t>
      </w:r>
      <w:r>
        <w:rPr>
          <w:rFonts w:ascii="Arial" w:hAnsi="Arial" w:cs="Arial" w:eastAsia="Arial"/>
          <w:sz w:val="17"/>
          <w:szCs w:val="17"/>
          <w:color w:val="262626"/>
          <w:spacing w:val="1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Zelka</w:t>
      </w:r>
      <w:r>
        <w:rPr>
          <w:rFonts w:ascii="Arial" w:hAnsi="Arial" w:cs="Arial" w:eastAsia="Arial"/>
          <w:sz w:val="17"/>
          <w:szCs w:val="17"/>
          <w:color w:val="343636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8330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3"/>
        </w:rPr>
        <w:t>6/52</w:t>
      </w:r>
      <w:r>
        <w:rPr>
          <w:rFonts w:ascii="Arial" w:hAnsi="Arial" w:cs="Arial" w:eastAsia="Arial"/>
          <w:sz w:val="17"/>
          <w:szCs w:val="17"/>
          <w:color w:val="262626"/>
          <w:spacing w:val="-17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3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4500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157</w:t>
      </w:r>
      <w:r>
        <w:rPr>
          <w:rFonts w:ascii="Arial" w:hAnsi="Arial" w:cs="Arial" w:eastAsia="Arial"/>
          <w:sz w:val="17"/>
          <w:szCs w:val="17"/>
          <w:color w:val="343636"/>
          <w:spacing w:val="-5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26137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21"/>
          <w:position w:val="0"/>
        </w:rPr>
        <w:t>4103</w:t>
      </w:r>
      <w:r>
        <w:rPr>
          <w:rFonts w:ascii="Arial" w:hAnsi="Arial" w:cs="Arial" w:eastAsia="Arial"/>
          <w:sz w:val="17"/>
          <w:szCs w:val="17"/>
          <w:color w:val="262626"/>
          <w:spacing w:val="-15"/>
          <w:w w:val="121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509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1"/>
          <w:position w:val="3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32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7"/>
          <w:position w:val="3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1" w:after="0" w:line="240" w:lineRule="auto"/>
        <w:ind w:left="1226" w:right="-20"/>
        <w:jc w:val="left"/>
        <w:tabs>
          <w:tab w:pos="4780" w:val="left"/>
          <w:tab w:pos="5700" w:val="left"/>
          <w:tab w:pos="6660" w:val="left"/>
          <w:tab w:pos="7700" w:val="left"/>
          <w:tab w:pos="8560" w:val="left"/>
          <w:tab w:pos="95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15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2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Keci</w:t>
      </w:r>
      <w:r>
        <w:rPr>
          <w:rFonts w:ascii="Arial" w:hAnsi="Arial" w:cs="Arial" w:eastAsia="Arial"/>
          <w:sz w:val="17"/>
          <w:szCs w:val="17"/>
          <w:color w:val="343636"/>
          <w:spacing w:val="6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8330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6/163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1689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26,5</w:t>
      </w:r>
      <w:r>
        <w:rPr>
          <w:rFonts w:ascii="Arial" w:hAnsi="Arial" w:cs="Arial" w:eastAsia="Arial"/>
          <w:sz w:val="17"/>
          <w:szCs w:val="17"/>
          <w:color w:val="343636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26137</w:t>
      </w:r>
      <w:r>
        <w:rPr>
          <w:rFonts w:ascii="Arial" w:hAnsi="Arial" w:cs="Arial" w:eastAsia="Arial"/>
          <w:sz w:val="17"/>
          <w:szCs w:val="17"/>
          <w:color w:val="343636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692,630.5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0"/>
          <w:position w:val="1"/>
        </w:rPr>
        <w:t>dt.1</w:t>
      </w:r>
      <w:r>
        <w:rPr>
          <w:rFonts w:ascii="Arial" w:hAnsi="Arial" w:cs="Arial" w:eastAsia="Arial"/>
          <w:sz w:val="17"/>
          <w:szCs w:val="17"/>
          <w:color w:val="262626"/>
          <w:spacing w:val="-1"/>
          <w:w w:val="111"/>
          <w:position w:val="1"/>
        </w:rPr>
        <w:t>3</w:t>
      </w:r>
      <w:r>
        <w:rPr>
          <w:rFonts w:ascii="Arial" w:hAnsi="Arial" w:cs="Arial" w:eastAsia="Arial"/>
          <w:sz w:val="17"/>
          <w:szCs w:val="17"/>
          <w:color w:val="606060"/>
          <w:spacing w:val="-9"/>
          <w:w w:val="168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6"/>
          <w:position w:val="1"/>
        </w:rPr>
        <w:t>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56" w:after="0" w:line="240" w:lineRule="auto"/>
        <w:ind w:left="1615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w w:val="109"/>
        </w:rPr>
        <w:t>B.P</w:t>
      </w:r>
      <w:r>
        <w:rPr>
          <w:rFonts w:ascii="Arial" w:hAnsi="Arial" w:cs="Arial" w:eastAsia="Arial"/>
          <w:sz w:val="17"/>
          <w:szCs w:val="17"/>
          <w:color w:val="262626"/>
          <w:spacing w:val="3"/>
          <w:w w:val="109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</w:rPr>
        <w:t>Petrela,</w:t>
      </w:r>
      <w:r>
        <w:rPr>
          <w:rFonts w:ascii="Arial" w:hAnsi="Arial" w:cs="Arial" w:eastAsia="Arial"/>
          <w:sz w:val="17"/>
          <w:szCs w:val="17"/>
          <w:color w:val="343636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8"/>
        </w:rPr>
        <w:t>Dobrolidhti,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212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3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6"/>
        </w:rPr>
        <w:t>Kellezi,Vorpsi,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7" w:after="0" w:line="240" w:lineRule="auto"/>
        <w:ind w:left="989" w:right="-22"/>
        <w:jc w:val="center"/>
        <w:tabs>
          <w:tab w:pos="1560" w:val="left"/>
          <w:tab w:pos="4740" w:val="left"/>
          <w:tab w:pos="5660" w:val="left"/>
          <w:tab w:pos="6560" w:val="left"/>
          <w:tab w:pos="7560" w:val="left"/>
          <w:tab w:pos="8520" w:val="left"/>
          <w:tab w:pos="940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-2"/>
        </w:rPr>
        <w:t>I</w:t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6"/>
          <w:szCs w:val="16"/>
          <w:color w:val="262626"/>
          <w:spacing w:val="0"/>
          <w:w w:val="100"/>
          <w:position w:val="-2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2"/>
          <w:position w:val="0"/>
        </w:rPr>
        <w:t>Neja,Tivari,Beja,Spahiu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8330</w:t>
      </w:r>
      <w:r>
        <w:rPr>
          <w:rFonts w:ascii="Arial" w:hAnsi="Arial" w:cs="Arial" w:eastAsia="Arial"/>
          <w:sz w:val="17"/>
          <w:szCs w:val="17"/>
          <w:color w:val="262626"/>
          <w:spacing w:val="-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6/136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31222</w:t>
      </w:r>
      <w:r>
        <w:rPr>
          <w:rFonts w:ascii="Arial" w:hAnsi="Arial" w:cs="Arial" w:eastAsia="Arial"/>
          <w:sz w:val="17"/>
          <w:szCs w:val="17"/>
          <w:color w:val="343636"/>
          <w:spacing w:val="-1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3137,5</w:t>
      </w:r>
      <w:r>
        <w:rPr>
          <w:rFonts w:ascii="Arial" w:hAnsi="Arial" w:cs="Arial" w:eastAsia="Arial"/>
          <w:sz w:val="17"/>
          <w:szCs w:val="17"/>
          <w:color w:val="343636"/>
          <w:spacing w:val="-1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26137</w:t>
      </w:r>
      <w:r>
        <w:rPr>
          <w:rFonts w:ascii="Arial" w:hAnsi="Arial" w:cs="Arial" w:eastAsia="Arial"/>
          <w:sz w:val="17"/>
          <w:szCs w:val="17"/>
          <w:color w:val="343636"/>
          <w:spacing w:val="-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-1"/>
        </w:rPr>
        <w:t>82</w:t>
      </w:r>
      <w:r>
        <w:rPr>
          <w:rFonts w:ascii="Arial" w:hAnsi="Arial" w:cs="Arial" w:eastAsia="Arial"/>
          <w:sz w:val="17"/>
          <w:szCs w:val="17"/>
          <w:color w:val="343636"/>
          <w:spacing w:val="15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>004</w:t>
      </w:r>
      <w:r>
        <w:rPr>
          <w:rFonts w:ascii="Arial" w:hAnsi="Arial" w:cs="Arial" w:eastAsia="Arial"/>
          <w:sz w:val="17"/>
          <w:szCs w:val="17"/>
          <w:color w:val="262626"/>
          <w:spacing w:val="21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-1"/>
        </w:rPr>
        <w:t>838</w:t>
      </w:r>
      <w:r>
        <w:rPr>
          <w:rFonts w:ascii="Arial" w:hAnsi="Arial" w:cs="Arial" w:eastAsia="Arial"/>
          <w:sz w:val="17"/>
          <w:szCs w:val="17"/>
          <w:color w:val="262626"/>
          <w:spacing w:val="45"/>
          <w:w w:val="100"/>
          <w:position w:val="-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1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8"/>
          <w:position w:val="1"/>
        </w:rPr>
        <w:t>dt.13.0</w:t>
      </w:r>
      <w:r>
        <w:rPr>
          <w:rFonts w:ascii="Arial" w:hAnsi="Arial" w:cs="Arial" w:eastAsia="Arial"/>
          <w:sz w:val="17"/>
          <w:szCs w:val="17"/>
          <w:color w:val="262626"/>
          <w:spacing w:val="-1"/>
          <w:w w:val="109"/>
          <w:position w:val="1"/>
        </w:rPr>
        <w:t>5</w:t>
      </w:r>
      <w:r>
        <w:rPr>
          <w:rFonts w:ascii="Arial" w:hAnsi="Arial" w:cs="Arial" w:eastAsia="Arial"/>
          <w:sz w:val="17"/>
          <w:szCs w:val="17"/>
          <w:color w:val="494B4B"/>
          <w:spacing w:val="0"/>
          <w:w w:val="107"/>
          <w:position w:val="1"/>
        </w:rPr>
        <w:t>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2" w:after="0" w:line="240" w:lineRule="auto"/>
        <w:ind w:left="1212" w:right="-43"/>
        <w:jc w:val="left"/>
        <w:tabs>
          <w:tab w:pos="4780" w:val="left"/>
          <w:tab w:pos="5700" w:val="left"/>
          <w:tab w:pos="6700" w:val="left"/>
          <w:tab w:pos="7720" w:val="left"/>
          <w:tab w:pos="8560" w:val="left"/>
          <w:tab w:pos="95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2"/>
        </w:rPr>
        <w:t>17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2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9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Qena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n</w:t>
      </w:r>
      <w:r>
        <w:rPr>
          <w:rFonts w:ascii="Arial" w:hAnsi="Arial" w:cs="Arial" w:eastAsia="Arial"/>
          <w:sz w:val="17"/>
          <w:szCs w:val="17"/>
          <w:color w:val="262626"/>
          <w:spacing w:val="3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Duka</w:t>
      </w:r>
      <w:r>
        <w:rPr>
          <w:rFonts w:ascii="Arial" w:hAnsi="Arial" w:cs="Arial" w:eastAsia="Arial"/>
          <w:sz w:val="17"/>
          <w:szCs w:val="17"/>
          <w:color w:val="343636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8/260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300</w:t>
      </w:r>
      <w:r>
        <w:rPr>
          <w:rFonts w:ascii="Arial" w:hAnsi="Arial" w:cs="Arial" w:eastAsia="Arial"/>
          <w:sz w:val="17"/>
          <w:szCs w:val="17"/>
          <w:color w:val="262626"/>
          <w:spacing w:val="-27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117</w:t>
      </w:r>
      <w:r>
        <w:rPr>
          <w:rFonts w:ascii="Arial" w:hAnsi="Arial" w:cs="Arial" w:eastAsia="Arial"/>
          <w:sz w:val="17"/>
          <w:szCs w:val="17"/>
          <w:color w:val="34363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2,71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0"/>
        </w:rPr>
        <w:t>6</w:t>
      </w:r>
      <w:r>
        <w:rPr>
          <w:rFonts w:ascii="Arial" w:hAnsi="Arial" w:cs="Arial" w:eastAsia="Arial"/>
          <w:sz w:val="17"/>
          <w:szCs w:val="17"/>
          <w:color w:val="262626"/>
          <w:spacing w:val="2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389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3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-28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9"/>
          <w:position w:val="3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49" w:after="0" w:line="240" w:lineRule="auto"/>
        <w:ind w:left="1601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spacing w:val="-13"/>
          <w:w w:val="116"/>
        </w:rPr>
        <w:t>B</w:t>
      </w:r>
      <w:r>
        <w:rPr>
          <w:rFonts w:ascii="Arial" w:hAnsi="Arial" w:cs="Arial" w:eastAsia="Arial"/>
          <w:sz w:val="17"/>
          <w:szCs w:val="17"/>
          <w:color w:val="606060"/>
          <w:spacing w:val="6"/>
          <w:w w:val="211"/>
        </w:rPr>
        <w:t>.</w:t>
      </w:r>
      <w:r>
        <w:rPr>
          <w:rFonts w:ascii="Arial" w:hAnsi="Arial" w:cs="Arial" w:eastAsia="Arial"/>
          <w:sz w:val="17"/>
          <w:szCs w:val="17"/>
          <w:color w:val="262626"/>
          <w:spacing w:val="-2"/>
          <w:w w:val="107"/>
        </w:rPr>
        <w:t>P</w:t>
      </w:r>
      <w:r>
        <w:rPr>
          <w:rFonts w:ascii="Arial" w:hAnsi="Arial" w:cs="Arial" w:eastAsia="Arial"/>
          <w:sz w:val="17"/>
          <w:szCs w:val="17"/>
          <w:color w:val="494B4B"/>
          <w:spacing w:val="4"/>
          <w:w w:val="211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4"/>
        </w:rPr>
        <w:t>Beta,Tivari,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3"/>
        </w:rPr>
        <w:t>Petrela,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5" w:after="0" w:line="240" w:lineRule="auto"/>
        <w:ind w:left="1205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</w:rPr>
        <w:t>18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</w:rPr>
        <w:t>   </w:t>
      </w:r>
      <w:r>
        <w:rPr>
          <w:rFonts w:ascii="Arial" w:hAnsi="Arial" w:cs="Arial" w:eastAsia="Arial"/>
          <w:sz w:val="17"/>
          <w:szCs w:val="17"/>
          <w:color w:val="343636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15"/>
        </w:rPr>
        <w:t>Spahiu</w:t>
      </w:r>
      <w:r>
        <w:rPr>
          <w:rFonts w:ascii="Arial" w:hAnsi="Arial" w:cs="Arial" w:eastAsia="Arial"/>
          <w:sz w:val="17"/>
          <w:szCs w:val="17"/>
          <w:color w:val="262626"/>
          <w:spacing w:val="8"/>
          <w:w w:val="115"/>
        </w:rPr>
        <w:t>,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6"/>
        </w:rPr>
        <w:t>Kellezi,Vorpsi,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9" w:after="0" w:line="240" w:lineRule="auto"/>
        <w:ind w:left="1594" w:right="-61"/>
        <w:jc w:val="left"/>
        <w:tabs>
          <w:tab w:pos="4760" w:val="left"/>
          <w:tab w:pos="5680" w:val="left"/>
          <w:tab w:pos="6640" w:val="left"/>
          <w:tab w:pos="7720" w:val="left"/>
          <w:tab w:pos="8560" w:val="left"/>
          <w:tab w:pos="944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62626"/>
          <w:spacing w:val="0"/>
          <w:w w:val="116"/>
          <w:position w:val="1"/>
        </w:rPr>
        <w:t>Dobrollshi,Beja,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8340</w:t>
      </w:r>
      <w:r>
        <w:rPr>
          <w:rFonts w:ascii="Arial" w:hAnsi="Arial" w:cs="Arial" w:eastAsia="Arial"/>
          <w:sz w:val="17"/>
          <w:szCs w:val="17"/>
          <w:color w:val="26262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8/261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2"/>
        </w:rPr>
        <w:t>6741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2"/>
        </w:rPr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>748</w:t>
      </w:r>
      <w:r>
        <w:rPr>
          <w:rFonts w:ascii="Arial" w:hAnsi="Arial" w:cs="Arial" w:eastAsia="Arial"/>
          <w:sz w:val="17"/>
          <w:szCs w:val="17"/>
          <w:color w:val="262626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262626"/>
          <w:spacing w:val="0"/>
          <w:w w:val="100"/>
          <w:position w:val="1"/>
        </w:rPr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23217</w:t>
      </w:r>
      <w:r>
        <w:rPr>
          <w:rFonts w:ascii="Arial" w:hAnsi="Arial" w:cs="Arial" w:eastAsia="Arial"/>
          <w:sz w:val="17"/>
          <w:szCs w:val="17"/>
          <w:color w:val="343636"/>
          <w:spacing w:val="-1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17,366,316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2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2"/>
          <w:position w:val="3"/>
        </w:rPr>
        <w:t>Konf.nr.9026/</w:t>
      </w:r>
      <w:r>
        <w:rPr>
          <w:rFonts w:ascii="Arial" w:hAnsi="Arial" w:cs="Arial" w:eastAsia="Arial"/>
          <w:sz w:val="17"/>
          <w:szCs w:val="17"/>
          <w:color w:val="343636"/>
          <w:spacing w:val="-11"/>
          <w:w w:val="113"/>
          <w:position w:val="3"/>
        </w:rPr>
        <w:t>2</w:t>
      </w:r>
      <w:r>
        <w:rPr>
          <w:rFonts w:ascii="Arial" w:hAnsi="Arial" w:cs="Arial" w:eastAsia="Arial"/>
          <w:sz w:val="17"/>
          <w:szCs w:val="17"/>
          <w:color w:val="606060"/>
          <w:spacing w:val="8"/>
          <w:w w:val="199"/>
          <w:position w:val="3"/>
        </w:rPr>
        <w:t>,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0"/>
          <w:position w:val="3"/>
        </w:rPr>
        <w:t>dt.13.0</w:t>
      </w:r>
      <w:r>
        <w:rPr>
          <w:rFonts w:ascii="Arial" w:hAnsi="Arial" w:cs="Arial" w:eastAsia="Arial"/>
          <w:sz w:val="17"/>
          <w:szCs w:val="17"/>
          <w:color w:val="343636"/>
          <w:spacing w:val="-56"/>
          <w:w w:val="111"/>
          <w:position w:val="3"/>
        </w:rPr>
        <w:t>5</w:t>
      </w:r>
      <w:r>
        <w:rPr>
          <w:rFonts w:ascii="Arial" w:hAnsi="Arial" w:cs="Arial" w:eastAsia="Arial"/>
          <w:sz w:val="17"/>
          <w:szCs w:val="17"/>
          <w:color w:val="858585"/>
          <w:spacing w:val="-10"/>
          <w:w w:val="253"/>
          <w:position w:val="3"/>
        </w:rPr>
        <w:t>.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3"/>
        </w:rPr>
        <w:t>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21" w:after="0" w:line="240" w:lineRule="auto"/>
        <w:ind w:left="1163" w:right="-25"/>
        <w:jc w:val="center"/>
        <w:tabs>
          <w:tab w:pos="4720" w:val="left"/>
          <w:tab w:pos="5640" w:val="left"/>
          <w:tab w:pos="6660" w:val="left"/>
          <w:tab w:pos="7640" w:val="left"/>
          <w:tab w:pos="8520" w:val="left"/>
          <w:tab w:pos="950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19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343636"/>
          <w:spacing w:val="4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Arif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8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15"/>
          <w:position w:val="1"/>
        </w:rPr>
        <w:t>Fetishaj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8330</w:t>
      </w:r>
      <w:r>
        <w:rPr>
          <w:rFonts w:ascii="Arial" w:hAnsi="Arial" w:cs="Arial" w:eastAsia="Arial"/>
          <w:sz w:val="17"/>
          <w:szCs w:val="17"/>
          <w:color w:val="343636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7/155</w:t>
      </w:r>
      <w:r>
        <w:rPr>
          <w:rFonts w:ascii="Arial" w:hAnsi="Arial" w:cs="Arial" w:eastAsia="Arial"/>
          <w:sz w:val="17"/>
          <w:szCs w:val="17"/>
          <w:color w:val="343636"/>
          <w:spacing w:val="-1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260</w:t>
      </w:r>
      <w:r>
        <w:rPr>
          <w:rFonts w:ascii="Arial" w:hAnsi="Arial" w:cs="Arial" w:eastAsia="Arial"/>
          <w:sz w:val="17"/>
          <w:szCs w:val="17"/>
          <w:color w:val="343636"/>
          <w:spacing w:val="-22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60,8</w:t>
      </w:r>
      <w:r>
        <w:rPr>
          <w:rFonts w:ascii="Arial" w:hAnsi="Arial" w:cs="Arial" w:eastAsia="Arial"/>
          <w:sz w:val="17"/>
          <w:szCs w:val="17"/>
          <w:color w:val="343636"/>
          <w:spacing w:val="-14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>26137</w:t>
      </w:r>
      <w:r>
        <w:rPr>
          <w:rFonts w:ascii="Arial" w:hAnsi="Arial" w:cs="Arial" w:eastAsia="Arial"/>
          <w:sz w:val="17"/>
          <w:szCs w:val="17"/>
          <w:color w:val="343636"/>
          <w:spacing w:val="-9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1,589,130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8"/>
          <w:position w:val="2"/>
        </w:rPr>
        <w:t>Konf.nr.9026/2,</w:t>
      </w:r>
      <w:r>
        <w:rPr>
          <w:rFonts w:ascii="Arial" w:hAnsi="Arial" w:cs="Arial" w:eastAsia="Arial"/>
          <w:sz w:val="17"/>
          <w:szCs w:val="17"/>
          <w:color w:val="343636"/>
          <w:spacing w:val="22"/>
          <w:w w:val="108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343636"/>
          <w:spacing w:val="0"/>
          <w:w w:val="108"/>
          <w:position w:val="2"/>
        </w:rPr>
        <w:t>dt.13.05.13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02" w:lineRule="exact"/>
        <w:ind w:left="334" w:right="305"/>
        <w:jc w:val="center"/>
        <w:rPr>
          <w:rFonts w:ascii="Times New Roman" w:hAnsi="Times New Roman" w:cs="Times New Roman" w:eastAsia="Times New Roman"/>
          <w:sz w:val="10"/>
          <w:szCs w:val="1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0"/>
          <w:szCs w:val="10"/>
          <w:color w:val="858585"/>
          <w:spacing w:val="0"/>
          <w:w w:val="406"/>
        </w:rPr>
        <w:t>: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spacing w:before="28" w:after="0" w:line="240" w:lineRule="auto"/>
        <w:ind w:left="227" w:right="373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6.679932pt;margin-top:1.100535pt;width:7.228095pt;height:3.5pt;mso-position-horizontal-relative:page;mso-position-vertical-relative:paragraph;z-index:-2359" type="#_x0000_t202" filled="f" stroked="f">
            <v:textbox inset="0,0,0,0">
              <w:txbxContent>
                <w:p>
                  <w:pPr>
                    <w:spacing w:before="0" w:after="0" w:line="70" w:lineRule="exact"/>
                    <w:ind w:right="-5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Pr/>
                  <w:r>
                    <w:rPr>
                      <w:rFonts w:ascii="Arial" w:hAnsi="Arial" w:cs="Arial" w:eastAsia="Arial"/>
                      <w:sz w:val="7"/>
                      <w:szCs w:val="7"/>
                      <w:color w:val="606060"/>
                      <w:w w:val="219"/>
                    </w:rPr>
                    <w:t>(</w:t>
                  </w:r>
                  <w:r>
                    <w:rPr>
                      <w:rFonts w:ascii="Arial" w:hAnsi="Arial" w:cs="Arial" w:eastAsia="Arial"/>
                      <w:sz w:val="7"/>
                      <w:szCs w:val="7"/>
                      <w:color w:val="606060"/>
                      <w:w w:val="218"/>
                    </w:rPr>
                    <w:t>/</w:t>
                  </w:r>
                  <w:r>
                    <w:rPr>
                      <w:rFonts w:ascii="Arial" w:hAnsi="Arial" w:cs="Arial" w:eastAsia="Arial"/>
                      <w:sz w:val="7"/>
                      <w:szCs w:val="7"/>
                      <w:color w:val="606060"/>
                      <w:w w:val="219"/>
                    </w:rPr>
                    <w:t>)</w:t>
                  </w:r>
                  <w:r>
                    <w:rPr>
                      <w:rFonts w:ascii="Arial" w:hAnsi="Arial" w:cs="Arial" w:eastAsia="Arial"/>
                      <w:sz w:val="7"/>
                      <w:szCs w:val="7"/>
                      <w:color w:val="00000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7"/>
          <w:szCs w:val="17"/>
          <w:color w:val="494B4B"/>
          <w:spacing w:val="0"/>
          <w:w w:val="93"/>
        </w:rPr>
        <w:t>::r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42" w:after="0" w:line="217" w:lineRule="auto"/>
        <w:ind w:left="260" w:right="349" w:firstLine="-260"/>
        <w:jc w:val="both"/>
        <w:rPr>
          <w:rFonts w:ascii="Arial" w:hAnsi="Arial" w:cs="Arial" w:eastAsia="Arial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36.679932pt;margin-top:7.548918pt;width:4.813825pt;height:11.5pt;mso-position-horizontal-relative:page;mso-position-vertical-relative:paragraph;z-index:-2358" type="#_x0000_t202" filled="f" stroked="f">
            <v:textbox inset="0,0,0,0">
              <w:txbxContent>
                <w:p>
                  <w:pPr>
                    <w:spacing w:before="0" w:after="0" w:line="230" w:lineRule="exact"/>
                    <w:ind w:right="-75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Pr/>
                  <w:r>
                    <w:rPr>
                      <w:rFonts w:ascii="Arial" w:hAnsi="Arial" w:cs="Arial" w:eastAsia="Arial"/>
                      <w:sz w:val="23"/>
                      <w:szCs w:val="23"/>
                      <w:color w:val="494B4B"/>
                      <w:w w:val="56"/>
                    </w:rPr>
                    <w:t>..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494B4B"/>
                      <w:spacing w:val="-22"/>
                      <w:w w:val="56"/>
                    </w:rPr>
                    <w:t>.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color w:val="494B4B"/>
          <w:spacing w:val="-16"/>
          <w:w w:val="285"/>
        </w:rPr>
        <w:t>]</w:t>
      </w:r>
      <w:r>
        <w:rPr>
          <w:rFonts w:ascii="Arial" w:hAnsi="Arial" w:cs="Arial" w:eastAsia="Arial"/>
          <w:sz w:val="22"/>
          <w:szCs w:val="22"/>
          <w:color w:val="858585"/>
          <w:spacing w:val="0"/>
          <w:w w:val="92"/>
        </w:rPr>
        <w:t>;</w:t>
      </w:r>
      <w:r>
        <w:rPr>
          <w:rFonts w:ascii="Arial" w:hAnsi="Arial" w:cs="Arial" w:eastAsia="Arial"/>
          <w:sz w:val="22"/>
          <w:szCs w:val="22"/>
          <w:color w:val="858585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0"/>
          <w:w w:val="68"/>
        </w:rPr>
        <w:t>c;</w:t>
      </w:r>
      <w:r>
        <w:rPr>
          <w:rFonts w:ascii="Times New Roman" w:hAnsi="Times New Roman" w:cs="Times New Roman" w:eastAsia="Times New Roman"/>
          <w:sz w:val="15"/>
          <w:szCs w:val="15"/>
          <w:color w:val="606060"/>
          <w:spacing w:val="-14"/>
          <w:w w:val="68"/>
        </w:rPr>
        <w:t>;</w:t>
      </w:r>
      <w:r>
        <w:rPr>
          <w:rFonts w:ascii="Times New Roman" w:hAnsi="Times New Roman" w:cs="Times New Roman" w:eastAsia="Times New Roman"/>
          <w:sz w:val="15"/>
          <w:szCs w:val="15"/>
          <w:color w:val="858585"/>
          <w:spacing w:val="0"/>
          <w:w w:val="140"/>
        </w:rPr>
        <w:t>·</w:t>
      </w:r>
      <w:r>
        <w:rPr>
          <w:rFonts w:ascii="Times New Roman" w:hAnsi="Times New Roman" w:cs="Times New Roman" w:eastAsia="Times New Roman"/>
          <w:sz w:val="15"/>
          <w:szCs w:val="15"/>
          <w:color w:val="858585"/>
          <w:spacing w:val="0"/>
          <w:w w:val="140"/>
        </w:rPr>
        <w:t> </w:t>
      </w:r>
      <w:r>
        <w:rPr>
          <w:rFonts w:ascii="Arial" w:hAnsi="Arial" w:cs="Arial" w:eastAsia="Arial"/>
          <w:sz w:val="23"/>
          <w:szCs w:val="23"/>
          <w:color w:val="606060"/>
          <w:spacing w:val="-26"/>
          <w:w w:val="118"/>
        </w:rPr>
        <w:t>"</w:t>
      </w:r>
      <w:r>
        <w:rPr>
          <w:rFonts w:ascii="Arial" w:hAnsi="Arial" w:cs="Arial" w:eastAsia="Arial"/>
          <w:sz w:val="23"/>
          <w:szCs w:val="23"/>
          <w:color w:val="858585"/>
          <w:spacing w:val="0"/>
          <w:w w:val="95"/>
        </w:rPr>
        <w:t>"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jc w:val="both"/>
        <w:spacing w:after="0"/>
        <w:sectPr>
          <w:type w:val="continuous"/>
          <w:pgSz w:w="16860" w:h="11920" w:orient="landscape"/>
          <w:pgMar w:top="1320" w:bottom="280" w:left="1080" w:right="1540"/>
          <w:cols w:num="2" w:equalWidth="0">
            <w:col w:w="12724" w:space="670"/>
            <w:col w:w="846"/>
          </w:cols>
        </w:sectPr>
      </w:pPr>
      <w:rPr/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727.320374pt;margin-top:7.432652pt;width:.1pt;height:518.869875pt;mso-position-horizontal-relative:page;mso-position-vertical-relative:page;z-index:-2357" coordorigin="14546,149" coordsize="2,10377">
            <v:shape style="position:absolute;left:14546;top:149;width:2;height:10377" coordorigin="14546,149" coordsize="0,10377" path="m14546,10526l14546,149e" filled="f" stroked="t" strokeweight=".714198pt" strokecolor="#2B2B2B">
              <v:path arrowok="t"/>
            </v:shape>
          </v:group>
          <w10:wrap type="none"/>
        </w:pict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9" w:after="0" w:line="240" w:lineRule="auto"/>
        <w:ind w:right="391"/>
        <w:jc w:val="right"/>
        <w:rPr>
          <w:rFonts w:ascii="Arial" w:hAnsi="Arial" w:cs="Arial" w:eastAsia="Arial"/>
          <w:sz w:val="8"/>
          <w:szCs w:val="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2.218201pt;margin-top:-249.878494pt;width:604.390442pt;height:367.047237pt;mso-position-horizontal-relative:page;mso-position-vertical-relative:paragraph;z-index:-2356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485" w:hRule="exact"/>
                    </w:trPr>
                    <w:tc>
                      <w:tcPr>
                        <w:tcW w:w="554" w:type="dxa"/>
                        <w:tcBorders>
                          <w:top w:val="single" w:sz="8.570384" w:space="0" w:color="3B3B3B"/>
                          <w:bottom w:val="single" w:sz="11.427176" w:space="0" w:color="3B3F3F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4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236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  <w:position w:val="1"/>
                          </w:rPr>
                          <w:t>20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8.570384" w:space="0" w:color="3B3B3B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2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B.P: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5"/>
                          </w:rPr>
                          <w:t>Fetishaj,Bureli,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0" w:after="0" w:line="240" w:lineRule="auto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Kallush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8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Koleci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8.570384" w:space="0" w:color="3B3B3B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9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1.427176" w:space="0" w:color="1F1F1F"/>
                          <w:bottom w:val="single" w:sz="17.14076" w:space="0" w:color="444848"/>
                          <w:left w:val="single" w:sz="17.14076" w:space="0" w:color="3F4444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5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1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7/156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1.427176" w:space="0" w:color="1F1F1F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5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212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8.570384" w:space="0" w:color="181818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8"/>
                          </w:rPr>
                          <w:t>165,3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8.570384" w:space="0" w:color="383838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3F4844"/>
                        </w:tcBorders>
                      </w:tcPr>
                      <w:p>
                        <w:pPr>
                          <w:spacing w:before="13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7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484B48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225" w:lineRule="exact"/>
                          <w:ind w:left="318" w:right="-71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  <w:position w:val="-1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2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-1"/>
                          </w:rPr>
                          <w:t>320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2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  <w:position w:val="-1"/>
                          </w:rPr>
                          <w:t>446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484B48"/>
                          <w:bottom w:val="single" w:sz="17.14076" w:space="0" w:color="444848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1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6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22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25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 w:val="restart"/>
                        <w:tcBorders>
                          <w:top w:val="single" w:sz="14.283968" w:space="0" w:color="484B48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1.427176" w:space="0" w:color="3B3F3F"/>
                          <w:bottom w:val="single" w:sz="17.14076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6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78"/>
                            <w:position w:val="1"/>
                          </w:rPr>
                          <w:t>21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5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Beqi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9"/>
                          </w:rPr>
                          <w:t>Fetishaj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188" w:lineRule="exact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  <w:position w:val="1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444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188" w:lineRule="exact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7/172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28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8"/>
                            <w:position w:val="1"/>
                          </w:rPr>
                          <w:t>111.3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5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  <w:position w:val="1"/>
                          </w:rPr>
                          <w:t>48,8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6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332" w:right="-91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4"/>
                            <w:position w:val="-1"/>
                          </w:rPr>
                          <w:t>1,275,486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2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5"/>
                            <w:w w:val="107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6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0"/>
                            <w:w w:val="107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22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20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2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</w:rPr>
                          <w:t>22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6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Mintos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7"/>
                          </w:rPr>
                          <w:t>Fetlshaj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192" w:lineRule="exact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444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192" w:lineRule="exact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7/173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2" w:lineRule="exact"/>
                          <w:ind w:left="28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222.7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9" w:lineRule="exact"/>
                          <w:ind w:left="3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6"/>
                          </w:rPr>
                          <w:t>107,9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16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12" w:lineRule="exact"/>
                          <w:ind w:left="325" w:right="-73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82A2A"/>
                            <w:spacing w:val="0"/>
                            <w:w w:val="100"/>
                            <w:i/>
                            <w:position w:val="-1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82A2A"/>
                            <w:spacing w:val="-1"/>
                            <w:w w:val="100"/>
                            <w:i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-1"/>
                          </w:rPr>
                          <w:t>820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1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  <w:position w:val="-1"/>
                          </w:rPr>
                          <w:t>182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6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4.283968" w:space="0" w:color="4444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33" w:lineRule="exact"/>
                          <w:ind w:left="171" w:right="-2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2"/>
                            <w:szCs w:val="22"/>
                            <w:color w:val="383B3A"/>
                            <w:spacing w:val="0"/>
                            <w:w w:val="100"/>
                          </w:rPr>
                          <w:t>23</w:t>
                        </w:r>
                        <w:r>
                          <w:rPr>
                            <w:rFonts w:ascii="Arial" w:hAnsi="Arial" w:cs="Arial" w:eastAsia="Arial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30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  <w:color w:val="282A2A"/>
                            <w:spacing w:val="-13"/>
                            <w:w w:val="76"/>
                            <w:position w:val="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  <w:color w:val="4D4D4D"/>
                            <w:spacing w:val="-3"/>
                            <w:w w:val="106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  <w:color w:val="282A2A"/>
                            <w:spacing w:val="0"/>
                            <w:w w:val="85"/>
                            <w:position w:val="1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  <w:color w:val="282A2A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Demiri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6" w:lineRule="exact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7.14076" w:space="0" w:color="3F4444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6" w:lineRule="exact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7/183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6" w:lineRule="exact"/>
                          <w:ind w:left="3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162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7.14076" w:space="0" w:color="3F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206" w:lineRule="exact"/>
                          <w:ind w:left="37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9"/>
                          </w:rPr>
                          <w:t>162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7.14076" w:space="0" w:color="444848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6" w:lineRule="exact"/>
                          <w:ind w:left="16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7.14076" w:space="0" w:color="3F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27" w:lineRule="exact"/>
                          <w:ind w:left="318" w:right="-7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0"/>
                          </w:rPr>
                          <w:t>4,234194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7.14076" w:space="0" w:color="3F4444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13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w w:val="102"/>
                          </w:rPr>
                          <w:t>Konf.n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6"/>
                            <w:w w:val="102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7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5"/>
                            <w:w w:val="102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22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1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9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07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5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16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4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  <w:position w:val="-1"/>
                          </w:rPr>
                          <w:t>24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2" w:lineRule="exact"/>
                          <w:ind w:left="7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Myrshit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Vorpsi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844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158" w:lineRule="exact"/>
                          <w:ind w:left="236" w:right="-2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282A2A"/>
                            <w:spacing w:val="0"/>
                            <w:w w:val="115"/>
                          </w:rPr>
                          <w:t>7/97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3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250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  <w:position w:val="1"/>
                          </w:rPr>
                          <w:t>187,5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3"/>
                            <w:position w:val="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2" w:lineRule="exact"/>
                          <w:ind w:left="318" w:right="-77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4,900,688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188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w w:val="95"/>
                            <w:position w:val="1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4"/>
                            <w:w w:val="95"/>
                            <w:position w:val="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20"/>
                            <w:w w:val="16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  <w:position w:val="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  <w:position w:val="1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10"/>
                            <w:position w:val="1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9"/>
                            <w:w w:val="16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  <w:position w:val="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07"/>
                            <w:position w:val="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5"/>
                            <w:w w:val="16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6"/>
                            <w:position w:val="1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9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  <w:position w:val="-1"/>
                          </w:rPr>
                          <w:t>25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9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Rexhe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Zeneli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7.14076" w:space="0" w:color="44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7.14076" w:space="0" w:color="3F4844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195" w:lineRule="exact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1"/>
                          </w:rPr>
                          <w:t>7/339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35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4"/>
                            <w:position w:val="1"/>
                          </w:rPr>
                          <w:t>439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7.14076" w:space="0" w:color="3F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37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2"/>
                          </w:rPr>
                          <w:t>262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7.14076" w:space="0" w:color="444848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7.14076" w:space="0" w:color="3F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9" w:lineRule="exact"/>
                          <w:ind w:left="318" w:right="-7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6,847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894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4.283968" w:space="0" w:color="444848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188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w w:val="102"/>
                            <w:position w:val="1"/>
                          </w:rPr>
                          <w:t>Konf.n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6"/>
                            <w:w w:val="102"/>
                            <w:position w:val="1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7"/>
                            <w:w w:val="132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5"/>
                            <w:w w:val="102"/>
                            <w:position w:val="1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22"/>
                            <w:position w:val="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  <w:position w:val="1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10"/>
                            <w:position w:val="1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9"/>
                            <w:w w:val="16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  <w:position w:val="1"/>
                          </w:rPr>
                          <w:t>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96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848"/>
                          <w:bottom w:val="single" w:sz="14.283968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18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222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  <w:position w:val="-1"/>
                          </w:rPr>
                          <w:t>26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4.283968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17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B.P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Buja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Sula,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" w:after="0" w:line="240" w:lineRule="auto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Meneri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Collaku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4.283968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4.283968" w:space="0" w:color="444848"/>
                          <w:bottom w:val="single" w:sz="8.570384" w:space="0" w:color="3B3B3B"/>
                          <w:left w:val="single" w:sz="17.14076" w:space="0" w:color="3F4844"/>
                          <w:right w:val="nil" w:sz="6" w:space="0" w:color="auto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8/217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4.283968" w:space="0" w:color="444848"/>
                          <w:bottom w:val="single" w:sz="14.283968" w:space="0" w:color="3F4444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392.5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4.283968" w:space="0" w:color="444848"/>
                          <w:bottom w:val="single" w:sz="14.283968" w:space="0" w:color="3F4444"/>
                          <w:left w:val="nil" w:sz="6" w:space="0" w:color="auto"/>
                          <w:right w:val="single" w:sz="17.14076" w:space="0" w:color="444848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0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</w:rPr>
                          <w:t>100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4.283968" w:space="0" w:color="444848"/>
                          <w:bottom w:val="single" w:sz="14.283968" w:space="0" w:color="3F44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444848"/>
                          <w:bottom w:val="single" w:sz="14.283968" w:space="0" w:color="3F44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18" w:right="-5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2,321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700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444848"/>
                          <w:bottom w:val="single" w:sz="14.283968" w:space="0" w:color="3F4444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.nr.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0"/>
                            <w:w w:val="100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5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7"/>
                            <w:w w:val="114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5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2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3"/>
                            <w:w w:val="12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844"/>
                          <w:bottom w:val="single" w:sz="17.14076" w:space="0" w:color="484B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4" w:after="0" w:line="218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  <w:position w:val="-1"/>
                          </w:rPr>
                          <w:t>27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13" w:lineRule="exact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Shkendie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3"/>
                            <w:w w:val="10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Besim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Sula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6" w:lineRule="exact"/>
                          <w:ind w:left="32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8.570384" w:space="0" w:color="3B3B3B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17" w:lineRule="exact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8/218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4.283968" w:space="0" w:color="3F44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209" w:lineRule="exact"/>
                          <w:ind w:left="34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200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4.283968" w:space="0" w:color="3F44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209" w:lineRule="exact"/>
                          <w:ind w:left="37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7"/>
                          </w:rPr>
                          <w:t>107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4.283968" w:space="0" w:color="3F44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9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3F44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17" w:lineRule="exact"/>
                          <w:ind w:left="318" w:right="-6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2,484,219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3F4444"/>
                          <w:bottom w:val="single" w:sz="17.14076" w:space="0" w:color="444848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02" w:lineRule="exact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96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84B48"/>
                          <w:bottom w:val="single" w:sz="14.283968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7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229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</w:rPr>
                          <w:t>28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13" w:lineRule="exact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3"/>
                          </w:rPr>
                          <w:t>Shpresa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3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"/>
                            <w:w w:val="1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Edmon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4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Kacelli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" w:after="0" w:line="240" w:lineRule="auto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Pellumb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Bujar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Arbe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Zenell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9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9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0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8/183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9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3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8"/>
                          </w:rPr>
                          <w:t>405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9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9"/>
                          </w:rPr>
                          <w:t>177,5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9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4" w:after="0" w:line="220" w:lineRule="exact"/>
                          <w:jc w:val="left"/>
                          <w:rPr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spacing w:before="0" w:after="0" w:line="229" w:lineRule="exact"/>
                          <w:ind w:left="318" w:right="-55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121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018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1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844"/>
                          <w:bottom w:val="single" w:sz="14.283968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9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  <w:position w:val="-1"/>
                          </w:rPr>
                          <w:t>29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12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1"/>
                            <w:w w:val="107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3"/>
                            <w:w w:val="107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P.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34"/>
                            <w:w w:val="10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Sula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2" w:lineRule="exact"/>
                          <w:ind w:left="20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8/219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361" w:right="29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8"/>
                          </w:rPr>
                          <w:t>70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9" w:lineRule="exact"/>
                          <w:ind w:left="386" w:right="32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4"/>
                          </w:rPr>
                          <w:t>70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9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12" w:lineRule="exact"/>
                          <w:ind w:left="325" w:right="-83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625190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7.14076" w:space="0" w:color="3F4444"/>
                          <w:left w:val="single" w:sz="17.14076" w:space="0" w:color="3F4444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w w:val="103"/>
                          </w:rPr>
                          <w:t>Konf.n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3"/>
                            <w:w w:val="103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1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5"/>
                            <w:w w:val="103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33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848"/>
                          <w:bottom w:val="single" w:sz="14.283968" w:space="0" w:color="4444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6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</w:rPr>
                          <w:t>30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6" w:lineRule="exact"/>
                          <w:ind w:left="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</w:rPr>
                          <w:t>B.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8"/>
                            <w:w w:val="101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Zeneli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Plaku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Rryta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2" w:lineRule="exact"/>
                          <w:ind w:left="20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8/206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9" w:lineRule="exact"/>
                          <w:ind w:left="33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303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386" w:right="319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6"/>
                          </w:rPr>
                          <w:t>59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2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318" w:right="-85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3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32"/>
                            <w:w w:val="13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369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8"/>
                          </w:rPr>
                          <w:t>803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3F4444"/>
                          <w:bottom w:val="single" w:sz="17.14076" w:space="0" w:color="444844"/>
                          <w:left w:val="single" w:sz="17.14076" w:space="0" w:color="3F4444"/>
                          <w:right w:val="single" w:sz="8.570384" w:space="0" w:color="484B4B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w w:val="103"/>
                          </w:rPr>
                          <w:t>Konf.n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3"/>
                            <w:w w:val="103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1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1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9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25"/>
                            <w:w w:val="109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33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444"/>
                          <w:bottom w:val="single" w:sz="11.427176" w:space="0" w:color="48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6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78"/>
                          </w:rPr>
                          <w:t>31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2" w:lineRule="exact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B.P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3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Zeneli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Kaceli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  <w:position w:val="1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8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  <w:position w:val="1"/>
                          </w:rPr>
                          <w:t>8/184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61" w:right="30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  <w:position w:val="1"/>
                          </w:rPr>
                          <w:t>90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86" w:right="33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90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8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2" w:lineRule="exact"/>
                          <w:ind w:left="318" w:right="-57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089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3"/>
                          </w:rPr>
                          <w:t>530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444"/>
                          <w:right w:val="single" w:sz="5.713584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  <w:position w:val="1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554" w:type="dxa"/>
                        <w:tcBorders>
                          <w:top w:val="single" w:sz="11.427176" w:space="0" w:color="484848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9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</w:rPr>
                          <w:t>32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2" w:lineRule="exact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Ismail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Bakiu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5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7/124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361" w:right="27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18"/>
                          </w:rPr>
                          <w:t>15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386" w:right="30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14"/>
                          </w:rPr>
                          <w:t>15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5" w:lineRule="exact"/>
                          <w:ind w:left="15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4.283968" w:space="0" w:color="3B3F3F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9" w:lineRule="exact"/>
                          <w:ind w:left="461" w:right="-64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392,055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4.283968" w:space="0" w:color="3B3F3F"/>
                          <w:left w:val="single" w:sz="17.14076" w:space="0" w:color="3F4444"/>
                          <w:right w:val="single" w:sz="5.713584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9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07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5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20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</w:rPr>
                          <w:t>33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02" w:lineRule="exact"/>
                          <w:ind w:left="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Ismail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Bakiu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8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  <w:position w:val="1"/>
                          </w:rPr>
                          <w:t>7/125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47" w:right="314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5"/>
                            <w:position w:val="1"/>
                          </w:rPr>
                          <w:t>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372" w:right="335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5"/>
                          </w:rPr>
                          <w:t>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5" w:lineRule="exact"/>
                          <w:ind w:left="15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3B3F3F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6" w:lineRule="exact"/>
                          <w:ind w:left="318" w:right="-73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045,480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3B3F3F"/>
                          <w:bottom w:val="single" w:sz="17.14076" w:space="0" w:color="444848"/>
                          <w:left w:val="single" w:sz="17.14076" w:space="0" w:color="3F4444"/>
                          <w:right w:val="single" w:sz="5.713584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</w:rPr>
                          <w:t>34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Laureta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4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Deliu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5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61" w:lineRule="exact"/>
                          <w:ind w:left="221" w:right="-2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282A2A"/>
                            <w:spacing w:val="0"/>
                            <w:w w:val="115"/>
                          </w:rPr>
                          <w:t>7/72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5" w:lineRule="exact"/>
                          <w:ind w:left="34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  <w:position w:val="1"/>
                          </w:rPr>
                          <w:t>104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5" w:lineRule="exact"/>
                          <w:ind w:left="36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9"/>
                            <w:position w:val="1"/>
                          </w:rPr>
                          <w:t>104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5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311" w:right="-5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82A2A"/>
                            <w:spacing w:val="0"/>
                            <w:w w:val="100"/>
                            <w:i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82A2A"/>
                            <w:spacing w:val="4"/>
                            <w:w w:val="100"/>
                            <w:i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71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3"/>
                            <w:w w:val="107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9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248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444"/>
                          <w:right w:val="single" w:sz="5.713584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1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.nr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7"/>
                            <w:w w:val="10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5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6"/>
                            <w:w w:val="11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3"/>
                            <w:w w:val="107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2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6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  <w:position w:val="1"/>
                          </w:rPr>
                          <w:t>35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8"/>
                            <w:w w:val="10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5"/>
                            <w:w w:val="106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Sula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Reci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5" w:lineRule="exact"/>
                          <w:ind w:left="29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  <w:position w:val="1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5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  <w:position w:val="1"/>
                          </w:rPr>
                          <w:t>8/592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5" w:lineRule="exact"/>
                          <w:ind w:left="347" w:right="302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  <w:position w:val="1"/>
                          </w:rPr>
                          <w:t>75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372" w:right="32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75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2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318" w:right="-8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741,275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444"/>
                          <w:right w:val="single" w:sz="5.713584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83"/>
                          </w:rPr>
                          <w:t>36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B.P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Zenell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Plaku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Rryta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5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5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8/207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5" w:lineRule="exact"/>
                          <w:ind w:left="33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  <w:position w:val="1"/>
                          </w:rPr>
                          <w:t>249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315" w:right="29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249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2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304" w:right="-6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w w:val="13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781,033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444"/>
                          <w:right w:val="single" w:sz="5.713584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</w:rPr>
                          <w:t>Konf.nr.9026/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3"/>
                            <w:w w:val="101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47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9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1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6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5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20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  <w:position w:val="1"/>
                          </w:rPr>
                          <w:t>37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w w:val="102"/>
                          </w:rPr>
                          <w:t>B.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5"/>
                            <w:w w:val="103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Tafaj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29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  <w:position w:val="1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8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8/402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6"/>
                            <w:position w:val="1"/>
                          </w:rPr>
                          <w:t>657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15" w:right="284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  <w:position w:val="1"/>
                          </w:rPr>
                          <w:t>657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8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8" w:lineRule="exact"/>
                          <w:ind w:left="211" w:right="-6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15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253,569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188" w:lineRule="exact"/>
                          <w:ind w:left="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5"/>
                            <w:position w:val="1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4"/>
                            <w:w w:val="114"/>
                            <w:position w:val="1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1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8"/>
                            <w:w w:val="115"/>
                            <w:position w:val="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14"/>
                            <w:position w:val="1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"/>
                            <w:w w:val="198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  <w:position w:val="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6"/>
                            <w:w w:val="111"/>
                            <w:position w:val="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2"/>
                            <w:w w:val="16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6"/>
                            <w:position w:val="1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1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1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</w:rPr>
                          <w:t>38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Skende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Kellici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5" w:lineRule="exact"/>
                          <w:ind w:left="29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63" w:lineRule="exact"/>
                          <w:ind w:left="21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2"/>
                            <w:position w:val="1"/>
                          </w:rPr>
                          <w:t>7/82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33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7"/>
                          </w:rPr>
                          <w:t>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2" w:lineRule="exact"/>
                          <w:ind w:left="36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7"/>
                          </w:rPr>
                          <w:t>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2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1" w:lineRule="exact"/>
                          <w:ind w:left="304" w:right="-5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9"/>
                            <w:w w:val="123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0"/>
                            <w:w w:val="122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580,769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192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w w:val="93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4"/>
                            <w:w w:val="93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2" w:lineRule="exact"/>
                          <w:ind w:left="171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83"/>
                          </w:rPr>
                          <w:t>39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Gjergji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Hyso,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Piro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Sof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3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5"/>
                            <w:w w:val="94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94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2"/>
                            <w:w w:val="9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Prifti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30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72" w:lineRule="exact"/>
                          <w:ind w:left="221" w:right="-2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282A2A"/>
                            <w:spacing w:val="0"/>
                            <w:w w:val="110"/>
                          </w:rPr>
                          <w:t>7/HJ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2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215.8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27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215,8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2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3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12" w:lineRule="exact"/>
                          <w:ind w:left="304" w:right="-63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5,640,365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209" w:lineRule="exact"/>
                          <w:ind w:left="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164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383B3A"/>
                            <w:spacing w:val="0"/>
                            <w:w w:val="100"/>
                          </w:rPr>
                          <w:t>40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Adem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Shpen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0"/>
                          </w:rPr>
                          <w:t>Sukaj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29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5" w:lineRule="exact"/>
                          <w:ind w:left="19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7/315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5" w:lineRule="exact"/>
                          <w:ind w:left="297" w:right="273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221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5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221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AEAFAE"/>
                            <w:spacing w:val="0"/>
                            <w:w w:val="66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5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304" w:right="-55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5,776,277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7.14076" w:space="0" w:color="444844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195" w:lineRule="exact"/>
                          <w:ind w:left="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dt.13.0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7"/>
                            <w:w w:val="106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18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164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79"/>
                          </w:rPr>
                          <w:t>41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Agim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Lindita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Daja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88" w:lineRule="exact"/>
                          <w:ind w:left="29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8330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65" w:lineRule="exact"/>
                          <w:ind w:left="214" w:right="-2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282A2A"/>
                            <w:spacing w:val="0"/>
                            <w:w w:val="117"/>
                          </w:rPr>
                          <w:t>7/85</w:t>
                        </w:r>
                        <w:r>
                          <w:rPr>
                            <w:rFonts w:ascii="Arial" w:hAnsi="Arial" w:cs="Arial" w:eastAsia="Arial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24.8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88" w:lineRule="exact"/>
                          <w:ind w:left="32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  <w:position w:val="1"/>
                          </w:rPr>
                          <w:t>24,8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88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  <w:position w:val="1"/>
                          </w:rPr>
                          <w:t>26137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05" w:lineRule="exact"/>
                          <w:ind w:left="461" w:right="-58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648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0"/>
                          </w:rPr>
                          <w:t>198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4"/>
                          <w:bottom w:val="single" w:sz="17.14076" w:space="0" w:color="444848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188" w:lineRule="exact"/>
                          <w:ind w:left="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Konf.nr.9026/2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  <w:position w:val="1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9"/>
                            <w:w w:val="108"/>
                            <w:position w:val="1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1"/>
                            <w:w w:val="165"/>
                            <w:position w:val="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  <w:position w:val="1"/>
                          </w:rPr>
                          <w:t>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81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1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33" w:lineRule="exact"/>
                          <w:ind w:left="164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</w:rPr>
                          <w:t>42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5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8"/>
                            <w:w w:val="10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4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7"/>
                            <w:w w:val="99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0"/>
                            <w:w w:val="19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96"/>
                          </w:rPr>
                          <w:t>Dicl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96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3"/>
                            <w:w w:val="9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96"/>
                          </w:rPr>
                          <w:t>Merna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96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9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Kryeziu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0" w:after="0" w:line="240" w:lineRule="auto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Maci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2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Xhafa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4"/>
                          </w:rPr>
                          <w:t>Tata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9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9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9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7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8/250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9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2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</w:rPr>
                          <w:t>919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9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15" w:right="284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</w:rPr>
                          <w:t>919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9" w:after="0" w:line="190" w:lineRule="exact"/>
                          <w:jc w:val="left"/>
                          <w:rPr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105" w:lineRule="exact"/>
                          <w:ind w:left="411" w:right="574"/>
                          <w:jc w:val="center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1"/>
                            <w:szCs w:val="11"/>
                            <w:color w:val="808080"/>
                            <w:spacing w:val="0"/>
                            <w:w w:val="172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6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22" w:lineRule="exact"/>
                          <w:ind w:left="20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position w:val="-1"/>
                          </w:rPr>
                          <w:t>21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1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-1"/>
                          </w:rPr>
                          <w:t>336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4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7"/>
                            <w:position w:val="-1"/>
                          </w:rPr>
                          <w:t>423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7.14076" w:space="0" w:color="444848"/>
                          <w:bottom w:val="single" w:sz="14.283968" w:space="0" w:color="444844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6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5"/>
                            <w:w w:val="10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0"/>
                            <w:w w:val="100"/>
                          </w:rPr>
                          <w:t>.nr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30"/>
                            <w:w w:val="10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dt.13.05.13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554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212" w:lineRule="exact"/>
                          <w:ind w:left="157" w:right="-2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282A2A"/>
                            <w:spacing w:val="0"/>
                            <w:w w:val="100"/>
                          </w:rPr>
                          <w:t>43</w:t>
                        </w:r>
                        <w:r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</w:rPr>
                          <w:t>Servet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9"/>
                          </w:rPr>
                          <w:t>Veseshta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29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9" w:lineRule="exact"/>
                          <w:ind w:left="18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3"/>
                          </w:rPr>
                          <w:t>8/247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9" w:lineRule="exact"/>
                          <w:ind w:left="290" w:right="269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269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199" w:lineRule="exact"/>
                          <w:ind w:left="315" w:right="29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4"/>
                          </w:rPr>
                          <w:t>269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4.283968" w:space="0" w:color="444844"/>
                          <w:bottom w:val="single" w:sz="17.14076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6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444844"/>
                          <w:bottom w:val="single" w:sz="14.283968" w:space="0" w:color="3F443F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16" w:lineRule="exact"/>
                          <w:ind w:left="304" w:right="-5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0"/>
                            <w:position w:val="-1"/>
                          </w:rPr>
                          <w:t>6,245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2"/>
                            <w:w w:val="100"/>
                            <w:position w:val="-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  <w:position w:val="-1"/>
                          </w:rPr>
                          <w:t>373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444844"/>
                          <w:bottom w:val="single" w:sz="14.283968" w:space="0" w:color="3F443F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206" w:lineRule="exact"/>
                          <w:ind w:left="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w w:val="97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5"/>
                            <w:w w:val="97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20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5"/>
                          </w:rPr>
                          <w:t>dt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2"/>
                            <w:w w:val="116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6"/>
                          </w:rPr>
                          <w:t>13.05.13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554" w:type="dxa"/>
                        <w:tcBorders>
                          <w:top w:val="single" w:sz="17.14076" w:space="0" w:color="444848"/>
                          <w:bottom w:val="nil" w:sz="6" w:space="0" w:color="auto"/>
                          <w:left w:val="single" w:sz="14.283968" w:space="0" w:color="444848"/>
                          <w:right w:val="single" w:sz="14.283968" w:space="0" w:color="3F4444"/>
                        </w:tcBorders>
                      </w:tcPr>
                      <w:p>
                        <w:pPr>
                          <w:spacing w:before="0" w:after="0" w:line="199" w:lineRule="exact"/>
                          <w:ind w:left="1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5"/>
                            <w:position w:val="-1"/>
                          </w:rPr>
                          <w:t>44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47" w:lineRule="exact"/>
                          <w:ind w:left="-1161" w:right="-20"/>
                          <w:jc w:val="left"/>
                          <w:tabs>
                            <w:tab w:pos="320" w:val="left"/>
                          </w:tabs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383B3A"/>
                            <w:spacing w:val="0"/>
                            <w:w w:val="60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383B3A"/>
                            <w:spacing w:val="0"/>
                            <w:w w:val="10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383B3A"/>
                            <w:spacing w:val="0"/>
                            <w:w w:val="100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AEAFAE"/>
                            <w:spacing w:val="-4"/>
                            <w:w w:val="9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000000"/>
                            <w:spacing w:val="0"/>
                            <w:w w:val="47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000000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383B3A"/>
                            <w:spacing w:val="0"/>
                            <w:w w:val="345"/>
                          </w:rPr>
                          <w:t>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09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4.283968" w:space="0" w:color="3F44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213" w:lineRule="exact"/>
                          <w:ind w:left="1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38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1"/>
                            <w:w w:val="13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38"/>
                          </w:rPr>
                          <w:t>Qyqja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3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0"/>
                            <w:w w:val="13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Kolli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7.14076" w:space="0" w:color="3F4844"/>
                          <w:right w:val="single" w:sz="17.14076" w:space="0" w:color="3F4844"/>
                        </w:tcBorders>
                      </w:tcPr>
                      <w:p>
                        <w:pPr>
                          <w:spacing w:before="0" w:after="0" w:line="199" w:lineRule="exact"/>
                          <w:ind w:left="29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5"/>
                          </w:rPr>
                          <w:t>8340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7.14076" w:space="0" w:color="3F4844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199" w:lineRule="exact"/>
                          <w:ind w:left="18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2"/>
                          </w:rPr>
                          <w:t>8/210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7.14076" w:space="0" w:color="444844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206" w:lineRule="exact"/>
                          <w:ind w:left="33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8"/>
                          </w:rPr>
                          <w:t>151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7.14076" w:space="0" w:color="444848"/>
                          <w:right w:val="single" w:sz="17.14076" w:space="0" w:color="444848"/>
                        </w:tcBorders>
                      </w:tcPr>
                      <w:p>
                        <w:pPr>
                          <w:spacing w:before="0" w:after="0" w:line="206" w:lineRule="exact"/>
                          <w:ind w:left="3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5"/>
                          </w:rPr>
                          <w:t>151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17.14076" w:space="0" w:color="444848"/>
                          <w:bottom w:val="single" w:sz="14.283968" w:space="0" w:color="444848"/>
                          <w:left w:val="single" w:sz="17.14076" w:space="0" w:color="444848"/>
                          <w:right w:val="single" w:sz="17.14076" w:space="0" w:color="444844"/>
                        </w:tcBorders>
                      </w:tcPr>
                      <w:p>
                        <w:pPr>
                          <w:spacing w:before="0" w:after="0" w:line="206" w:lineRule="exact"/>
                          <w:ind w:left="1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1"/>
                          </w:rPr>
                          <w:t>23217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86" w:type="dxa"/>
                        <w:tcBorders>
                          <w:top w:val="single" w:sz="14.283968" w:space="0" w:color="3F443F"/>
                          <w:bottom w:val="single" w:sz="14.283968" w:space="0" w:color="444848"/>
                          <w:left w:val="single" w:sz="17.14076" w:space="0" w:color="444844"/>
                          <w:right w:val="single" w:sz="17.14076" w:space="0" w:color="3F4444"/>
                        </w:tcBorders>
                      </w:tcPr>
                      <w:p>
                        <w:pPr>
                          <w:spacing w:before="0" w:after="0" w:line="223" w:lineRule="exact"/>
                          <w:ind w:left="304" w:right="-4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3,505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6"/>
                          </w:rPr>
                          <w:t>767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14.283968" w:space="0" w:color="3F443F"/>
                          <w:bottom w:val="single" w:sz="14.283968" w:space="0" w:color="444848"/>
                          <w:left w:val="single" w:sz="17.14076" w:space="0" w:color="3F4444"/>
                          <w:right w:val="single" w:sz="11.427176" w:space="0" w:color="3F4444"/>
                        </w:tcBorders>
                      </w:tcPr>
                      <w:p>
                        <w:pPr>
                          <w:spacing w:before="0" w:after="0" w:line="209" w:lineRule="exact"/>
                          <w:ind w:left="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w w:val="97"/>
                          </w:rPr>
                          <w:t>Kon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5"/>
                            <w:w w:val="97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606060"/>
                            <w:spacing w:val="-3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0"/>
                          </w:rPr>
                          <w:t>nr.9026/2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0"/>
                            <w:w w:val="101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383B3A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07"/>
                          </w:rPr>
                          <w:t>dt.1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23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16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-18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4D4D4D"/>
                            <w:spacing w:val="-22"/>
                            <w:w w:val="13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282A2A"/>
                            <w:spacing w:val="0"/>
                            <w:w w:val="120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" w:type="dxa"/>
                        <w:vMerge/>
                        <w:tcBorders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" w:hAnsi="Arial" w:cs="Arial" w:eastAsia="Arial"/>
          <w:sz w:val="8"/>
          <w:szCs w:val="8"/>
          <w:color w:val="808080"/>
          <w:w w:val="98"/>
          <w:i/>
        </w:rPr>
        <w:t>;</w:t>
      </w:r>
      <w:r>
        <w:rPr>
          <w:rFonts w:ascii="Arial" w:hAnsi="Arial" w:cs="Arial" w:eastAsia="Arial"/>
          <w:sz w:val="8"/>
          <w:szCs w:val="8"/>
          <w:color w:val="808080"/>
          <w:spacing w:val="2"/>
          <w:w w:val="98"/>
          <w:i/>
        </w:rPr>
        <w:t>=</w:t>
      </w:r>
      <w:r>
        <w:rPr>
          <w:rFonts w:ascii="Arial" w:hAnsi="Arial" w:cs="Arial" w:eastAsia="Arial"/>
          <w:sz w:val="8"/>
          <w:szCs w:val="8"/>
          <w:color w:val="AEAFAE"/>
          <w:spacing w:val="0"/>
          <w:w w:val="147"/>
          <w:i/>
        </w:rPr>
        <w:t>.</w:t>
      </w:r>
      <w:r>
        <w:rPr>
          <w:rFonts w:ascii="Arial" w:hAnsi="Arial" w:cs="Arial" w:eastAsia="Arial"/>
          <w:sz w:val="8"/>
          <w:szCs w:val="8"/>
          <w:color w:val="000000"/>
          <w:spacing w:val="0"/>
          <w:w w:val="100"/>
        </w:rPr>
      </w:r>
    </w:p>
    <w:p>
      <w:pPr>
        <w:spacing w:before="65" w:after="0" w:line="188" w:lineRule="exact"/>
        <w:ind w:right="394"/>
        <w:jc w:val="righ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606060"/>
          <w:spacing w:val="1"/>
          <w:w w:val="78"/>
          <w:position w:val="-1"/>
        </w:rPr>
        <w:t>Q</w:t>
      </w:r>
      <w:r>
        <w:rPr>
          <w:rFonts w:ascii="Times New Roman" w:hAnsi="Times New Roman" w:cs="Times New Roman" w:eastAsia="Times New Roman"/>
          <w:sz w:val="17"/>
          <w:szCs w:val="17"/>
          <w:color w:val="808080"/>
          <w:spacing w:val="0"/>
          <w:w w:val="114"/>
          <w:position w:val="-1"/>
        </w:rPr>
        <w:t>,o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102" w:lineRule="exact"/>
        <w:ind w:right="278"/>
        <w:jc w:val="righ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D4D4D"/>
          <w:spacing w:val="0"/>
          <w:w w:val="260"/>
          <w:position w:val="-2"/>
        </w:rPr>
        <w:t>:J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71" w:lineRule="exact"/>
        <w:ind w:right="278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606060"/>
          <w:spacing w:val="0"/>
          <w:w w:val="169"/>
          <w:position w:val="1"/>
        </w:rPr>
        <w:t>:::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523" w:lineRule="exact"/>
        <w:ind w:right="87"/>
        <w:jc w:val="right"/>
        <w:rPr>
          <w:rFonts w:ascii="Courier New" w:hAnsi="Courier New" w:cs="Courier New" w:eastAsia="Courier New"/>
          <w:sz w:val="51"/>
          <w:szCs w:val="51"/>
        </w:rPr>
      </w:pPr>
      <w:rPr/>
      <w:r>
        <w:rPr>
          <w:rFonts w:ascii="Courier New" w:hAnsi="Courier New" w:cs="Courier New" w:eastAsia="Courier New"/>
          <w:sz w:val="51"/>
          <w:szCs w:val="51"/>
          <w:color w:val="383B3A"/>
          <w:spacing w:val="0"/>
          <w:w w:val="106"/>
          <w:i/>
          <w:position w:val="-1"/>
        </w:rPr>
        <w:t>{0</w:t>
      </w:r>
      <w:r>
        <w:rPr>
          <w:rFonts w:ascii="Courier New" w:hAnsi="Courier New" w:cs="Courier New" w:eastAsia="Courier New"/>
          <w:sz w:val="51"/>
          <w:szCs w:val="51"/>
          <w:color w:val="000000"/>
          <w:spacing w:val="0"/>
          <w:w w:val="100"/>
          <w:position w:val="0"/>
        </w:rPr>
      </w:r>
    </w:p>
    <w:p>
      <w:pPr>
        <w:spacing w:before="0" w:after="0" w:line="277" w:lineRule="exact"/>
        <w:ind w:right="244"/>
        <w:jc w:val="right"/>
        <w:rPr>
          <w:rFonts w:ascii="Arial" w:hAnsi="Arial" w:cs="Arial" w:eastAsia="Arial"/>
          <w:sz w:val="33"/>
          <w:szCs w:val="33"/>
        </w:rPr>
      </w:pPr>
      <w:rPr/>
      <w:r>
        <w:rPr>
          <w:rFonts w:ascii="Arial" w:hAnsi="Arial" w:cs="Arial" w:eastAsia="Arial"/>
          <w:sz w:val="33"/>
          <w:szCs w:val="33"/>
          <w:spacing w:val="0"/>
          <w:w w:val="61"/>
          <w:i/>
          <w:position w:val="1"/>
        </w:rPr>
        <w:t>C1:j</w:t>
      </w:r>
      <w:r>
        <w:rPr>
          <w:rFonts w:ascii="Arial" w:hAnsi="Arial" w:cs="Arial" w:eastAsia="Arial"/>
          <w:sz w:val="33"/>
          <w:szCs w:val="33"/>
          <w:spacing w:val="0"/>
          <w:w w:val="100"/>
          <w:position w:val="0"/>
        </w:rPr>
      </w:r>
    </w:p>
    <w:p>
      <w:pPr>
        <w:spacing w:before="0" w:after="0" w:line="464" w:lineRule="exact"/>
        <w:ind w:right="150"/>
        <w:jc w:val="right"/>
        <w:rPr>
          <w:rFonts w:ascii="Arial" w:hAnsi="Arial" w:cs="Arial" w:eastAsia="Arial"/>
          <w:sz w:val="47"/>
          <w:szCs w:val="47"/>
        </w:rPr>
      </w:pPr>
      <w:rPr/>
      <w:r>
        <w:rPr>
          <w:rFonts w:ascii="Arial" w:hAnsi="Arial" w:cs="Arial" w:eastAsia="Arial"/>
          <w:sz w:val="47"/>
          <w:szCs w:val="47"/>
          <w:color w:val="161616"/>
          <w:spacing w:val="0"/>
          <w:w w:val="137"/>
        </w:rPr>
        <w:t>N</w:t>
      </w:r>
      <w:r>
        <w:rPr>
          <w:rFonts w:ascii="Arial" w:hAnsi="Arial" w:cs="Arial" w:eastAsia="Arial"/>
          <w:sz w:val="47"/>
          <w:szCs w:val="47"/>
          <w:color w:val="00000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3" w:after="0" w:line="138" w:lineRule="exact"/>
        <w:ind w:left="115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282A2A"/>
          <w:w w:val="160"/>
          <w:position w:val="-1"/>
        </w:rPr>
        <w:t>0</w:t>
      </w:r>
      <w:r>
        <w:rPr>
          <w:rFonts w:ascii="Arial" w:hAnsi="Arial" w:cs="Arial" w:eastAsia="Arial"/>
          <w:sz w:val="13"/>
          <w:szCs w:val="13"/>
          <w:color w:val="282A2A"/>
          <w:w w:val="159"/>
          <w:position w:val="-1"/>
        </w:rPr>
        <w:t>\</w:t>
      </w:r>
      <w:r>
        <w:rPr>
          <w:rFonts w:ascii="Arial" w:hAnsi="Arial" w:cs="Arial" w:eastAsia="Arial"/>
          <w:sz w:val="13"/>
          <w:szCs w:val="13"/>
          <w:color w:val="000000"/>
          <w:w w:val="100"/>
          <w:position w:val="0"/>
        </w:rPr>
      </w:r>
    </w:p>
    <w:p>
      <w:pPr>
        <w:spacing w:before="0" w:after="0" w:line="90" w:lineRule="exact"/>
        <w:ind w:left="115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282A2A"/>
          <w:spacing w:val="0"/>
          <w:w w:val="135"/>
        </w:rPr>
        <w:t>.j::.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103" w:lineRule="exact"/>
        <w:ind w:left="115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282A2A"/>
          <w:spacing w:val="0"/>
          <w:w w:val="135"/>
        </w:rPr>
        <w:t>.j::.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140" w:lineRule="exact"/>
        <w:ind w:left="115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spacing w:val="0"/>
          <w:w w:val="60"/>
        </w:rPr>
        <w:t>........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</w:rPr>
      </w:r>
    </w:p>
    <w:p>
      <w:pPr>
        <w:jc w:val="left"/>
        <w:spacing w:after="0"/>
        <w:sectPr>
          <w:pgMar w:header="0" w:footer="0" w:top="1080" w:bottom="280" w:left="1040" w:right="1560"/>
          <w:headerReference w:type="even" r:id="rId56"/>
          <w:footerReference w:type="even" r:id="rId57"/>
          <w:pgSz w:w="16860" w:h="11920" w:orient="landscape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2" w:after="0" w:line="158" w:lineRule="exact"/>
        <w:ind w:left="108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34"/>
        </w:rPr>
        <w:t>01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080" w:bottom="280" w:left="1040" w:right="1740"/>
          <w:headerReference w:type="odd" r:id="rId58"/>
          <w:footerReference w:type="odd" r:id="rId59"/>
          <w:pgSz w:w="16860" w:h="11920" w:orient="landscape"/>
        </w:sectPr>
      </w:pPr>
      <w:rPr/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21"/>
        </w:rPr>
        <w:t>00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7.145348pt;margin-top:188.110092pt;width:585.097902pt;height:48.255062pt;mso-position-horizontal-relative:page;mso-position-vertical-relative:paragraph;z-index:-2352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6" w:hRule="exact"/>
                    </w:trPr>
                    <w:tc>
                      <w:tcPr>
                        <w:tcW w:w="4373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14.31432" w:space="0" w:color="44444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2" w:type="dxa"/>
                        <w:tcBorders>
                          <w:top w:val="single" w:sz="14.31432" w:space="0" w:color="3F4444"/>
                          <w:bottom w:val="single" w:sz="17.177184" w:space="0" w:color="444844"/>
                          <w:left w:val="single" w:sz="14.31432" w:space="0" w:color="444444"/>
                          <w:right w:val="single" w:sz="14.31432" w:space="0" w:color="3F4444"/>
                        </w:tcBorders>
                      </w:tcPr>
                      <w:p>
                        <w:pPr>
                          <w:spacing w:before="15" w:after="0" w:line="240" w:lineRule="auto"/>
                          <w:ind w:left="47" w:right="-45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5"/>
                          </w:rPr>
                          <w:t>Z,K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2"/>
                            <w:w w:val="9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</w:rPr>
                          <w:t>8330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3940" w:type="dxa"/>
                        <w:tcBorders>
                          <w:top w:val="single" w:sz="14.31432" w:space="0" w:color="3F4444"/>
                          <w:bottom w:val="single" w:sz="17.177184" w:space="0" w:color="444844"/>
                          <w:left w:val="single" w:sz="14.31432" w:space="0" w:color="3F4444"/>
                          <w:right w:val="single" w:sz="17.177184" w:space="0" w:color="484B48"/>
                        </w:tcBorders>
                      </w:tcPr>
                      <w:p>
                        <w:pPr>
                          <w:spacing w:before="0" w:after="0" w:line="256" w:lineRule="exact"/>
                          <w:ind w:left="1299" w:right="-20"/>
                          <w:jc w:val="left"/>
                          <w:tabs>
                            <w:tab w:pos="3100" w:val="left"/>
                          </w:tabs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0"/>
                            <w:w w:val="100"/>
                          </w:rPr>
                          <w:t>5,298.4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-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  <w:color w:val="2B2B2B"/>
                            <w:spacing w:val="12"/>
                            <w:w w:val="75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3"/>
                            <w:szCs w:val="13"/>
                            <w:color w:val="2B2B2B"/>
                            <w:spacing w:val="0"/>
                            <w:w w:val="116"/>
                            <w:position w:val="8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3"/>
                            <w:szCs w:val="13"/>
                            <w:color w:val="2B2B2B"/>
                            <w:spacing w:val="0"/>
                            <w:w w:val="100"/>
                            <w:position w:val="8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z w:val="13"/>
                            <w:szCs w:val="13"/>
                            <w:color w:val="2B2B2B"/>
                            <w:spacing w:val="15"/>
                            <w:w w:val="100"/>
                            <w:position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3A3B3B"/>
                            <w:spacing w:val="0"/>
                            <w:w w:val="79"/>
                            <w:position w:val="0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3A3B3B"/>
                            <w:spacing w:val="0"/>
                            <w:w w:val="100"/>
                            <w:position w:val="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3A3B3B"/>
                            <w:spacing w:val="0"/>
                            <w:w w:val="100"/>
                            <w:position w:val="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  <w:position w:val="0"/>
                          </w:rPr>
                          <w:t>26137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14.31432" w:space="0" w:color="3F4444"/>
                          <w:bottom w:val="single" w:sz="17.177184" w:space="0" w:color="444844"/>
                          <w:left w:val="single" w:sz="17.177184" w:space="0" w:color="484B48"/>
                          <w:right w:val="nil" w:sz="6" w:space="0" w:color="auto"/>
                        </w:tcBorders>
                      </w:tcPr>
                      <w:p>
                        <w:pPr>
                          <w:spacing w:before="15" w:after="0" w:line="240" w:lineRule="auto"/>
                          <w:ind w:left="1263" w:right="-2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w w:val="92"/>
                          </w:rPr>
                          <w:t>13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8"/>
                            <w:w w:val="92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505050"/>
                            <w:spacing w:val="-11"/>
                            <w:w w:val="168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87"/>
                          </w:rPr>
                          <w:t>484,280.8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6" w:hRule="exact"/>
                    </w:trPr>
                    <w:tc>
                      <w:tcPr>
                        <w:tcW w:w="4373" w:type="dxa"/>
                        <w:vMerge/>
                        <w:tcBorders>
                          <w:bottom w:val="single" w:sz="17.177184" w:space="0" w:color="444848"/>
                          <w:left w:val="nil" w:sz="6" w:space="0" w:color="auto"/>
                          <w:right w:val="single" w:sz="14.31432" w:space="0" w:color="44444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2" w:type="dxa"/>
                        <w:tcBorders>
                          <w:top w:val="single" w:sz="17.177184" w:space="0" w:color="444844"/>
                          <w:bottom w:val="single" w:sz="17.177184" w:space="0" w:color="444848"/>
                          <w:left w:val="single" w:sz="14.31432" w:space="0" w:color="444444"/>
                          <w:right w:val="single" w:sz="14.31432" w:space="0" w:color="3F4444"/>
                        </w:tcBorders>
                      </w:tcPr>
                      <w:p>
                        <w:pPr>
                          <w:spacing w:before="1" w:after="0" w:line="240" w:lineRule="auto"/>
                          <w:ind w:left="47" w:right="-43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2"/>
                          </w:rPr>
                          <w:t>Z,K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3"/>
                            <w:w w:val="9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</w:rPr>
                          <w:t>8340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3940" w:type="dxa"/>
                        <w:tcBorders>
                          <w:top w:val="single" w:sz="17.177184" w:space="0" w:color="444844"/>
                          <w:bottom w:val="single" w:sz="17.177184" w:space="0" w:color="444848"/>
                          <w:left w:val="single" w:sz="14.31432" w:space="0" w:color="3F4444"/>
                          <w:right w:val="single" w:sz="17.177184" w:space="0" w:color="484B48"/>
                        </w:tcBorders>
                      </w:tcPr>
                      <w:p>
                        <w:pPr>
                          <w:spacing w:before="0" w:after="0" w:line="246" w:lineRule="exact"/>
                          <w:ind w:left="1192" w:right="-20"/>
                          <w:jc w:val="left"/>
                          <w:tabs>
                            <w:tab w:pos="3100" w:val="left"/>
                          </w:tabs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w w:val="94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-11"/>
                            <w:w w:val="94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646464"/>
                            <w:spacing w:val="-5"/>
                            <w:w w:val="100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0"/>
                            <w:w w:val="91"/>
                          </w:rPr>
                          <w:t>34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-20"/>
                            <w:w w:val="91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646464"/>
                            <w:spacing w:val="-10"/>
                            <w:w w:val="178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8"/>
                          </w:rPr>
                          <w:t>6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5"/>
                            <w:szCs w:val="25"/>
                            <w:color w:val="2B2B2B"/>
                            <w:spacing w:val="-25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  <w:color w:val="2B2B2B"/>
                            <w:spacing w:val="0"/>
                            <w:w w:val="100"/>
                            <w:position w:val="8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  <w:color w:val="2B2B2B"/>
                            <w:spacing w:val="0"/>
                            <w:w w:val="100"/>
                            <w:position w:val="8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  <w:color w:val="2B2B2B"/>
                            <w:spacing w:val="13"/>
                            <w:w w:val="100"/>
                            <w:position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3A3B3B"/>
                            <w:spacing w:val="0"/>
                            <w:w w:val="100"/>
                            <w:position w:val="0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3A3B3B"/>
                            <w:spacing w:val="0"/>
                            <w:w w:val="100"/>
                            <w:position w:val="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3A3B3B"/>
                            <w:spacing w:val="0"/>
                            <w:w w:val="100"/>
                            <w:position w:val="0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  <w:position w:val="-1"/>
                          </w:rPr>
                          <w:t>23217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17.177184" w:space="0" w:color="444844"/>
                          <w:bottom w:val="single" w:sz="17.177184" w:space="0" w:color="444848"/>
                          <w:left w:val="single" w:sz="17.177184" w:space="0" w:color="484B48"/>
                          <w:right w:val="nil" w:sz="6" w:space="0" w:color="auto"/>
                        </w:tcBorders>
                      </w:tcPr>
                      <w:p>
                        <w:pPr>
                          <w:spacing w:before="15" w:after="0" w:line="240" w:lineRule="auto"/>
                          <w:ind w:left="1306" w:right="-2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B2B2B"/>
                            <w:w w:val="111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B2B2B"/>
                            <w:spacing w:val="-13"/>
                            <w:w w:val="111"/>
                          </w:rPr>
                          <w:t>7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0"/>
                            <w:w w:val="88"/>
                          </w:rPr>
                          <w:t>4,138,361.2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2" w:hRule="exact"/>
                    </w:trPr>
                    <w:tc>
                      <w:tcPr>
                        <w:tcW w:w="9165" w:type="dxa"/>
                        <w:gridSpan w:val="3"/>
                        <w:tcBorders>
                          <w:top w:val="single" w:sz="17.177184" w:space="0" w:color="444848"/>
                          <w:bottom w:val="single" w:sz="17.177184" w:space="0" w:color="444B48"/>
                          <w:left w:val="nil" w:sz="6" w:space="0" w:color="auto"/>
                          <w:right w:val="single" w:sz="17.177184" w:space="0" w:color="484B48"/>
                        </w:tcBorders>
                      </w:tcPr>
                      <w:p>
                        <w:pPr>
                          <w:spacing w:before="0" w:after="0" w:line="249" w:lineRule="exact"/>
                          <w:ind w:left="-7" w:right="-20"/>
                          <w:jc w:val="left"/>
                          <w:tabs>
                            <w:tab w:pos="660" w:val="left"/>
                            <w:tab w:pos="6420" w:val="left"/>
                          </w:tabs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33"/>
                            <w:szCs w:val="33"/>
                            <w:color w:val="3A3B3B"/>
                            <w:spacing w:val="0"/>
                            <w:w w:val="136"/>
                            <w:position w:val="-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33"/>
                            <w:szCs w:val="33"/>
                            <w:color w:val="3A3B3B"/>
                            <w:spacing w:val="0"/>
                            <w:w w:val="100"/>
                            <w:position w:val="-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sz w:val="33"/>
                            <w:szCs w:val="33"/>
                            <w:color w:val="3A3B3B"/>
                            <w:spacing w:val="0"/>
                            <w:w w:val="100"/>
                            <w:position w:val="-4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3"/>
                            <w:position w:val="1"/>
                          </w:rPr>
                          <w:t>Siperfaqj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3"/>
                            <w:position w:val="1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3"/>
                            <w:w w:val="93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3"/>
                            <w:position w:val="1"/>
                          </w:rPr>
                          <w:t>total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3"/>
                            <w:position w:val="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3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  <w:position w:val="1"/>
                          </w:rPr>
                          <w:t>per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2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5"/>
                            <w:position w:val="1"/>
                          </w:rPr>
                          <w:t>dy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5"/>
                            <w:w w:val="95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5"/>
                            <w:position w:val="1"/>
                          </w:rPr>
                          <w:t>Zonat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7"/>
                            <w:w w:val="95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5"/>
                            <w:position w:val="1"/>
                          </w:rPr>
                          <w:t>Kadastral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5"/>
                            <w:position w:val="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9"/>
                            <w:w w:val="95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0"/>
                            <w:w w:val="95"/>
                            <w:position w:val="1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15"/>
                            <w:w w:val="95"/>
                            <w:position w:val="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2B2B2B"/>
                            <w:spacing w:val="-6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B2B2B"/>
                            <w:spacing w:val="0"/>
                            <w:w w:val="100"/>
                            <w:position w:val="8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B2B2B"/>
                            <w:spacing w:val="-14"/>
                            <w:w w:val="100"/>
                            <w:position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B2B2B"/>
                            <w:spacing w:val="0"/>
                            <w:w w:val="100"/>
                            <w:position w:val="8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B2B2B"/>
                            <w:spacing w:val="0"/>
                            <w:w w:val="100"/>
                            <w:position w:val="8"/>
                          </w:rPr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0"/>
                            <w:w w:val="88"/>
                            <w:position w:val="0"/>
                          </w:rPr>
                          <w:t>38,64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-14"/>
                            <w:w w:val="89"/>
                            <w:position w:val="0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646464"/>
                            <w:spacing w:val="-19"/>
                            <w:w w:val="142"/>
                            <w:position w:val="0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0"/>
                            <w:w w:val="92"/>
                            <w:position w:val="0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0"/>
                            <w:w w:val="100"/>
                            <w:position w:val="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color w:val="3A3B3B"/>
                            <w:spacing w:val="20"/>
                            <w:w w:val="100"/>
                            <w:position w:val="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  <w:color w:val="3A3B3B"/>
                            <w:spacing w:val="12"/>
                            <w:w w:val="75"/>
                            <w:position w:val="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  <w:color w:val="3A3B3B"/>
                            <w:spacing w:val="0"/>
                            <w:w w:val="117"/>
                            <w:position w:val="8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17.177184" w:space="0" w:color="444848"/>
                          <w:bottom w:val="nil" w:sz="6" w:space="0" w:color="auto"/>
                          <w:left w:val="single" w:sz="17.177184" w:space="0" w:color="484B48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/>
        <w:pict>
          <v:shape style="width:593.280006pt;height:184.32pt;mso-position-horizontal-relative:char;mso-position-vertical-relative:line" type="#_x0000_t75">
            <v:imagedata r:id="rId6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408" w:right="7464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B2B2B"/>
          <w:spacing w:val="0"/>
          <w:w w:val="93"/>
        </w:rPr>
        <w:t>Siperfaqj</w:t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93"/>
        </w:rPr>
        <w:t>a</w:t>
      </w:r>
      <w:r>
        <w:rPr>
          <w:rFonts w:ascii="Arial" w:hAnsi="Arial" w:cs="Arial" w:eastAsia="Arial"/>
          <w:sz w:val="20"/>
          <w:szCs w:val="20"/>
          <w:color w:val="2B2B2B"/>
          <w:spacing w:val="1"/>
          <w:w w:val="93"/>
        </w:rPr>
        <w:t> </w:t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98"/>
        </w:rPr>
        <w:t>per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2" w:after="0" w:line="226" w:lineRule="exact"/>
        <w:ind w:left="4396" w:right="7470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B2B2B"/>
          <w:spacing w:val="0"/>
          <w:w w:val="95"/>
          <w:position w:val="-1"/>
        </w:rPr>
        <w:t>Slperfaqj</w:t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95"/>
          <w:position w:val="-1"/>
        </w:rPr>
        <w:t>a</w:t>
      </w:r>
      <w:r>
        <w:rPr>
          <w:rFonts w:ascii="Arial" w:hAnsi="Arial" w:cs="Arial" w:eastAsia="Arial"/>
          <w:sz w:val="20"/>
          <w:szCs w:val="20"/>
          <w:color w:val="2B2B2B"/>
          <w:spacing w:val="-7"/>
          <w:w w:val="95"/>
          <w:position w:val="-1"/>
        </w:rPr>
        <w:t> </w:t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98"/>
          <w:position w:val="-1"/>
        </w:rPr>
        <w:t>per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9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Arial" w:hAnsi="Arial" w:cs="Arial" w:eastAsia="Arial"/>
          <w:sz w:val="7"/>
          <w:szCs w:val="7"/>
          <w:color w:val="7C7C7C"/>
          <w:spacing w:val="0"/>
          <w:w w:val="100"/>
          <w:i/>
        </w:rPr>
        <w:t>(</w:t>
      </w:r>
      <w:r>
        <w:rPr>
          <w:rFonts w:ascii="Arial" w:hAnsi="Arial" w:cs="Arial" w:eastAsia="Arial"/>
          <w:sz w:val="7"/>
          <w:szCs w:val="7"/>
          <w:color w:val="7C7C7C"/>
          <w:spacing w:val="0"/>
          <w:w w:val="100"/>
          <w:i/>
        </w:rPr>
        <w:t>I&gt;</w:t>
      </w:r>
      <w:r>
        <w:rPr>
          <w:rFonts w:ascii="Arial" w:hAnsi="Arial" w:cs="Arial" w:eastAsia="Arial"/>
          <w:sz w:val="7"/>
          <w:szCs w:val="7"/>
          <w:color w:val="7C7C7C"/>
          <w:spacing w:val="0"/>
          <w:w w:val="100"/>
          <w:i/>
        </w:rPr>
        <w:t>      </w:t>
      </w:r>
      <w:r>
        <w:rPr>
          <w:rFonts w:ascii="Arial" w:hAnsi="Arial" w:cs="Arial" w:eastAsia="Arial"/>
          <w:sz w:val="7"/>
          <w:szCs w:val="7"/>
          <w:color w:val="7C7C7C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46464"/>
          <w:spacing w:val="0"/>
          <w:w w:val="100"/>
        </w:rPr>
        <w:t>'T1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0" w:after="0" w:line="127" w:lineRule="exact"/>
        <w:ind w:left="36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646464"/>
          <w:spacing w:val="0"/>
          <w:w w:val="241"/>
          <w:position w:val="-1"/>
        </w:rPr>
        <w:t>;;o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61" w:lineRule="exact"/>
        <w:ind w:left="36" w:right="-20"/>
        <w:jc w:val="left"/>
        <w:rPr>
          <w:rFonts w:ascii="Arial" w:hAnsi="Arial" w:cs="Arial" w:eastAsia="Arial"/>
          <w:sz w:val="7"/>
          <w:szCs w:val="7"/>
        </w:rPr>
      </w:pPr>
      <w:rPr/>
      <w:r>
        <w:rPr>
          <w:rFonts w:ascii="Arial" w:hAnsi="Arial" w:cs="Arial" w:eastAsia="Arial"/>
          <w:sz w:val="7"/>
          <w:szCs w:val="7"/>
          <w:color w:val="7C7C7C"/>
          <w:w w:val="113"/>
          <w:i/>
        </w:rPr>
        <w:t>(</w:t>
      </w:r>
      <w:r>
        <w:rPr>
          <w:rFonts w:ascii="Arial" w:hAnsi="Arial" w:cs="Arial" w:eastAsia="Arial"/>
          <w:sz w:val="7"/>
          <w:szCs w:val="7"/>
          <w:color w:val="7C7C7C"/>
          <w:w w:val="112"/>
          <w:i/>
        </w:rPr>
        <w:t>I&gt;</w:t>
      </w:r>
      <w:r>
        <w:rPr>
          <w:rFonts w:ascii="Arial" w:hAnsi="Arial" w:cs="Arial" w:eastAsia="Arial"/>
          <w:sz w:val="7"/>
          <w:szCs w:val="7"/>
          <w:color w:val="000000"/>
          <w:w w:val="100"/>
        </w:rPr>
      </w:r>
    </w:p>
    <w:p>
      <w:pPr>
        <w:spacing w:before="10" w:after="0" w:line="157" w:lineRule="exact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1"/>
          <w:szCs w:val="11"/>
          <w:color w:val="646464"/>
          <w:spacing w:val="-34"/>
          <w:w w:val="113"/>
          <w:position w:val="2"/>
        </w:rPr>
        <w:t>"</w:t>
      </w:r>
      <w:r>
        <w:rPr>
          <w:rFonts w:ascii="Times New Roman" w:hAnsi="Times New Roman" w:cs="Times New Roman" w:eastAsia="Times New Roman"/>
          <w:sz w:val="16"/>
          <w:szCs w:val="16"/>
          <w:color w:val="646464"/>
          <w:spacing w:val="-71"/>
          <w:w w:val="141"/>
          <w:position w:val="-3"/>
        </w:rPr>
        <w:t>c</w:t>
      </w:r>
      <w:r>
        <w:rPr>
          <w:rFonts w:ascii="Times New Roman" w:hAnsi="Times New Roman" w:cs="Times New Roman" w:eastAsia="Times New Roman"/>
          <w:sz w:val="11"/>
          <w:szCs w:val="11"/>
          <w:color w:val="646464"/>
          <w:spacing w:val="0"/>
          <w:w w:val="112"/>
          <w:position w:val="2"/>
        </w:rPr>
        <w:t>C</w:t>
      </w:r>
      <w:r>
        <w:rPr>
          <w:rFonts w:ascii="Times New Roman" w:hAnsi="Times New Roman" w:cs="Times New Roman" w:eastAsia="Times New Roman"/>
          <w:sz w:val="11"/>
          <w:szCs w:val="11"/>
          <w:color w:val="64646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646464"/>
          <w:spacing w:val="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9A9A9A"/>
          <w:spacing w:val="0"/>
          <w:w w:val="124"/>
          <w:position w:val="-3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08" w:lineRule="exact"/>
        <w:ind w:left="36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646464"/>
          <w:spacing w:val="0"/>
          <w:w w:val="100"/>
          <w:position w:val="1"/>
        </w:rPr>
        <w:t>cr</w:t>
      </w:r>
      <w:r>
        <w:rPr>
          <w:rFonts w:ascii="Arial" w:hAnsi="Arial" w:cs="Arial" w:eastAsia="Arial"/>
          <w:sz w:val="15"/>
          <w:szCs w:val="15"/>
          <w:color w:val="646464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646464"/>
          <w:spacing w:val="5"/>
          <w:w w:val="100"/>
          <w:position w:val="1"/>
        </w:rPr>
        <w:t> </w:t>
      </w:r>
      <w:r>
        <w:rPr>
          <w:rFonts w:ascii="Arial" w:hAnsi="Arial" w:cs="Arial" w:eastAsia="Arial"/>
          <w:sz w:val="15"/>
          <w:szCs w:val="15"/>
          <w:color w:val="646464"/>
          <w:spacing w:val="0"/>
          <w:w w:val="152"/>
          <w:position w:val="1"/>
        </w:rPr>
        <w:t>.,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38" w:lineRule="exact"/>
        <w:ind w:left="43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46464"/>
          <w:spacing w:val="0"/>
          <w:w w:val="117"/>
        </w:rPr>
        <w:t>;::-:N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4" w:after="0" w:line="347" w:lineRule="exact"/>
        <w:ind w:left="4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20"/>
          <w:szCs w:val="20"/>
          <w:color w:val="7C7C7C"/>
          <w:spacing w:val="-71"/>
          <w:w w:val="100"/>
          <w:position w:val="4"/>
        </w:rPr>
        <w:t>"</w:t>
      </w:r>
      <w:r>
        <w:rPr>
          <w:rFonts w:ascii="Arial" w:hAnsi="Arial" w:cs="Arial" w:eastAsia="Arial"/>
          <w:sz w:val="16"/>
          <w:szCs w:val="16"/>
          <w:color w:val="7C7C7C"/>
          <w:spacing w:val="-26"/>
          <w:w w:val="100"/>
          <w:position w:val="-4"/>
        </w:rPr>
        <w:t>=</w:t>
      </w:r>
      <w:r>
        <w:rPr>
          <w:rFonts w:ascii="Arial" w:hAnsi="Arial" w:cs="Arial" w:eastAsia="Arial"/>
          <w:sz w:val="20"/>
          <w:szCs w:val="20"/>
          <w:color w:val="7C7C7C"/>
          <w:spacing w:val="0"/>
          <w:w w:val="100"/>
          <w:position w:val="4"/>
        </w:rPr>
        <w:t>'</w:t>
      </w:r>
      <w:r>
        <w:rPr>
          <w:rFonts w:ascii="Arial" w:hAnsi="Arial" w:cs="Arial" w:eastAsia="Arial"/>
          <w:sz w:val="20"/>
          <w:szCs w:val="20"/>
          <w:color w:val="7C7C7C"/>
          <w:spacing w:val="52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46464"/>
          <w:spacing w:val="0"/>
          <w:w w:val="100"/>
          <w:position w:val="4"/>
        </w:rPr>
        <w:t>.,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71" w:lineRule="exact"/>
        <w:ind w:left="43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7C7C7C"/>
          <w:spacing w:val="0"/>
          <w:w w:val="107"/>
          <w:i/>
          <w:position w:val="-1"/>
        </w:rPr>
        <w:t>U&gt;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0" w:after="0" w:line="114" w:lineRule="exact"/>
        <w:ind w:left="43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505050"/>
          <w:spacing w:val="0"/>
          <w:w w:val="171"/>
        </w:rPr>
        <w:t>:r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83" w:lineRule="exact"/>
        <w:ind w:right="-20"/>
        <w:jc w:val="left"/>
        <w:rPr>
          <w:rFonts w:ascii="Arial" w:hAnsi="Arial" w:cs="Arial" w:eastAsia="Arial"/>
          <w:sz w:val="9"/>
          <w:szCs w:val="9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29.79834pt;margin-top:.308155pt;width:3.561435pt;height:11.5pt;mso-position-horizontal-relative:page;mso-position-vertical-relative:paragraph;z-index:-2351" type="#_x0000_t202" filled="f" stroked="f">
            <v:textbox inset="0,0,0,0">
              <w:txbxContent>
                <w:p>
                  <w:pPr>
                    <w:spacing w:before="0" w:after="0" w:line="230" w:lineRule="exact"/>
                    <w:ind w:right="-75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Pr/>
                  <w:r>
                    <w:rPr>
                      <w:rFonts w:ascii="Arial" w:hAnsi="Arial" w:cs="Arial" w:eastAsia="Arial"/>
                      <w:sz w:val="23"/>
                      <w:szCs w:val="23"/>
                      <w:color w:val="9A9A9A"/>
                      <w:spacing w:val="0"/>
                      <w:w w:val="100"/>
                    </w:rPr>
                    <w:t>·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9"/>
          <w:szCs w:val="9"/>
          <w:color w:val="646464"/>
          <w:spacing w:val="0"/>
          <w:w w:val="118"/>
        </w:rPr>
        <w:t>..Q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</w:rPr>
      </w:r>
    </w:p>
    <w:p>
      <w:pPr>
        <w:spacing w:before="83" w:after="0" w:line="316" w:lineRule="exact"/>
        <w:ind w:left="29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646464"/>
          <w:spacing w:val="-97"/>
          <w:w w:val="113"/>
          <w:position w:val="3"/>
        </w:rPr>
        <w:t>"</w:t>
      </w:r>
      <w:r>
        <w:rPr>
          <w:rFonts w:ascii="Arial" w:hAnsi="Arial" w:cs="Arial" w:eastAsia="Arial"/>
          <w:sz w:val="18"/>
          <w:szCs w:val="18"/>
          <w:color w:val="9A9A9A"/>
          <w:spacing w:val="-7"/>
          <w:w w:val="119"/>
          <w:position w:val="-3"/>
        </w:rPr>
        <w:t>·</w:t>
      </w:r>
      <w:r>
        <w:rPr>
          <w:rFonts w:ascii="Arial" w:hAnsi="Arial" w:cs="Arial" w:eastAsia="Arial"/>
          <w:sz w:val="24"/>
          <w:szCs w:val="24"/>
          <w:color w:val="9A9A9A"/>
          <w:spacing w:val="0"/>
          <w:w w:val="90"/>
          <w:position w:val="3"/>
        </w:rPr>
        <w:t>"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95" w:lineRule="exact"/>
        <w:ind w:left="63" w:right="-20"/>
        <w:jc w:val="left"/>
        <w:rPr>
          <w:rFonts w:ascii="Times New Roman" w:hAnsi="Times New Roman" w:cs="Times New Roman" w:eastAsia="Times New Roman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10"/>
          <w:szCs w:val="10"/>
          <w:color w:val="7C7C7C"/>
          <w:w w:val="80"/>
        </w:rPr>
        <w:t>'</w:t>
      </w:r>
      <w:r>
        <w:rPr>
          <w:rFonts w:ascii="Times New Roman" w:hAnsi="Times New Roman" w:cs="Times New Roman" w:eastAsia="Times New Roman"/>
          <w:sz w:val="10"/>
          <w:szCs w:val="10"/>
          <w:color w:val="7C7C7C"/>
          <w:w w:val="79"/>
        </w:rPr>
        <w:t>&gt;</w:t>
      </w:r>
      <w:r>
        <w:rPr>
          <w:rFonts w:ascii="Times New Roman" w:hAnsi="Times New Roman" w:cs="Times New Roman" w:eastAsia="Times New Roman"/>
          <w:sz w:val="10"/>
          <w:szCs w:val="10"/>
          <w:color w:val="7C7C7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0"/>
          <w:szCs w:val="10"/>
          <w:color w:val="9A9A9A"/>
          <w:spacing w:val="0"/>
          <w:w w:val="217"/>
        </w:rPr>
        <w:t>'</w:t>
      </w:r>
      <w:r>
        <w:rPr>
          <w:rFonts w:ascii="Times New Roman" w:hAnsi="Times New Roman" w:cs="Times New Roman" w:eastAsia="Times New Roman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6860" w:h="11920" w:orient="landscape"/>
          <w:pgMar w:top="1320" w:bottom="280" w:left="1040" w:right="1740"/>
          <w:cols w:num="2" w:equalWidth="0">
            <w:col w:w="13147" w:space="402"/>
            <w:col w:w="53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726.618591pt;margin-top:68.716354pt;width:34.560001pt;height:520.552565pt;mso-position-horizontal-relative:page;mso-position-vertical-relative:page;z-index:-2355" coordorigin="14532,1374" coordsize="691,10411">
            <v:shape style="position:absolute;left:14532;top:1454;width:691;height:446" type="#_x0000_t75">
              <v:imagedata r:id="rId61" o:title=""/>
            </v:shape>
            <v:group style="position:absolute;left:14546;top:1381;width:2;height:10397" coordorigin="14546,1381" coordsize="2,10397">
              <v:shape style="position:absolute;left:14546;top:1381;width:2;height:10397" coordorigin="14546,1381" coordsize="0,10397" path="m14546,11778l14546,1381e" filled="f" stroked="t" strokeweight=".715716pt" strokecolor="#282828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9" w:after="0" w:line="240" w:lineRule="auto"/>
        <w:ind w:left="1317" w:right="-20"/>
        <w:jc w:val="left"/>
        <w:tabs>
          <w:tab w:pos="7480" w:val="left"/>
          <w:tab w:pos="8100" w:val="left"/>
          <w:tab w:pos="10440" w:val="left"/>
        </w:tabs>
        <w:rPr>
          <w:rFonts w:ascii="Arial" w:hAnsi="Arial" w:cs="Arial" w:eastAsia="Arial"/>
          <w:sz w:val="32"/>
          <w:szCs w:val="32"/>
        </w:rPr>
      </w:pPr>
      <w:rPr/>
      <w:r>
        <w:rPr/>
        <w:pict>
          <v:group style="position:absolute;margin-left:118.218925pt;margin-top:6.878464pt;width:458.774013pt;height:.1pt;mso-position-horizontal-relative:page;mso-position-vertical-relative:paragraph;z-index:-2354" coordorigin="2364,138" coordsize="9175,2">
            <v:shape style="position:absolute;left:2364;top:138;width:9175;height:2" coordorigin="2364,138" coordsize="9175,0" path="m2364,138l11540,138e" filled="f" stroked="t" strokeweight="2.147148pt" strokecolor="#3F4444">
              <v:path arrowok="t"/>
            </v:shape>
          </v:group>
          <w10:wrap type="none"/>
        </w:pict>
      </w:r>
      <w:r>
        <w:rPr/>
        <w:pict>
          <v:group style="position:absolute;margin-left:118.218925pt;margin-top:19.162279pt;width:412.252467pt;height:.1pt;mso-position-horizontal-relative:page;mso-position-vertical-relative:paragraph;z-index:-2353" coordorigin="2364,383" coordsize="8245,2">
            <v:shape style="position:absolute;left:2364;top:383;width:8245;height:2" coordorigin="2364,383" coordsize="8245,0" path="m2364,383l10609,383e" filled="f" stroked="t" strokeweight=".71571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3A3B3B"/>
          <w:spacing w:val="0"/>
          <w:w w:val="91"/>
        </w:rPr>
        <w:t>jSHUMA</w:t>
      </w:r>
      <w:r>
        <w:rPr>
          <w:rFonts w:ascii="Arial" w:hAnsi="Arial" w:cs="Arial" w:eastAsia="Arial"/>
          <w:sz w:val="19"/>
          <w:szCs w:val="19"/>
          <w:color w:val="3A3B3B"/>
          <w:spacing w:val="-13"/>
          <w:w w:val="91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2B2B2B"/>
          <w:spacing w:val="-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92"/>
        </w:rPr>
        <w:t>PERGJITHSHME</w:t>
      </w:r>
      <w:r>
        <w:rPr>
          <w:rFonts w:ascii="Arial" w:hAnsi="Arial" w:cs="Arial" w:eastAsia="Arial"/>
          <w:sz w:val="19"/>
          <w:szCs w:val="19"/>
          <w:color w:val="2B2B2B"/>
          <w:spacing w:val="-16"/>
          <w:w w:val="92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  <w:t>PE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  <w:t>R</w:t>
      </w:r>
      <w:r>
        <w:rPr>
          <w:rFonts w:ascii="Arial" w:hAnsi="Arial" w:cs="Arial" w:eastAsia="Arial"/>
          <w:sz w:val="19"/>
          <w:szCs w:val="19"/>
          <w:color w:val="2B2B2B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92"/>
        </w:rPr>
        <w:t>TE</w:t>
      </w:r>
      <w:r>
        <w:rPr>
          <w:rFonts w:ascii="Arial" w:hAnsi="Arial" w:cs="Arial" w:eastAsia="Arial"/>
          <w:sz w:val="19"/>
          <w:szCs w:val="19"/>
          <w:color w:val="2B2B2B"/>
          <w:spacing w:val="1"/>
          <w:w w:val="92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92"/>
        </w:rPr>
        <w:t>D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92"/>
        </w:rPr>
        <w:t>Y</w:t>
      </w:r>
      <w:r>
        <w:rPr>
          <w:rFonts w:ascii="Arial" w:hAnsi="Arial" w:cs="Arial" w:eastAsia="Arial"/>
          <w:sz w:val="19"/>
          <w:szCs w:val="19"/>
          <w:color w:val="2B2B2B"/>
          <w:spacing w:val="-12"/>
          <w:w w:val="92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  <w:t>ZONAT</w:t>
      </w:r>
      <w:r>
        <w:rPr>
          <w:rFonts w:ascii="Arial" w:hAnsi="Arial" w:cs="Arial" w:eastAsia="Arial"/>
          <w:sz w:val="19"/>
          <w:szCs w:val="19"/>
          <w:color w:val="2B2B2B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  <w:t>ESHTE</w:t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2B2B2B"/>
          <w:spacing w:val="0"/>
          <w:w w:val="100"/>
        </w:rPr>
      </w:r>
      <w:r>
        <w:rPr>
          <w:rFonts w:ascii="Arial" w:hAnsi="Arial" w:cs="Arial" w:eastAsia="Arial"/>
          <w:sz w:val="32"/>
          <w:szCs w:val="32"/>
          <w:color w:val="3A3B3B"/>
          <w:spacing w:val="0"/>
          <w:w w:val="140"/>
        </w:rPr>
        <w:t>I</w:t>
      </w:r>
      <w:r>
        <w:rPr>
          <w:rFonts w:ascii="Arial" w:hAnsi="Arial" w:cs="Arial" w:eastAsia="Arial"/>
          <w:sz w:val="32"/>
          <w:szCs w:val="32"/>
          <w:color w:val="3A3B3B"/>
          <w:spacing w:val="0"/>
          <w:w w:val="100"/>
        </w:rPr>
        <w:tab/>
      </w:r>
      <w:r>
        <w:rPr>
          <w:rFonts w:ascii="Arial" w:hAnsi="Arial" w:cs="Arial" w:eastAsia="Arial"/>
          <w:sz w:val="32"/>
          <w:szCs w:val="32"/>
          <w:color w:val="3A3B3B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89"/>
        </w:rPr>
        <w:t>912,622,64</w:t>
      </w:r>
      <w:r>
        <w:rPr>
          <w:rFonts w:ascii="Arial" w:hAnsi="Arial" w:cs="Arial" w:eastAsia="Arial"/>
          <w:sz w:val="20"/>
          <w:szCs w:val="20"/>
          <w:color w:val="2B2B2B"/>
          <w:spacing w:val="-23"/>
          <w:w w:val="90"/>
        </w:rPr>
        <w:t>2</w:t>
      </w:r>
      <w:r>
        <w:rPr>
          <w:rFonts w:ascii="Arial" w:hAnsi="Arial" w:cs="Arial" w:eastAsia="Arial"/>
          <w:sz w:val="20"/>
          <w:szCs w:val="20"/>
          <w:color w:val="505050"/>
          <w:spacing w:val="-10"/>
          <w:w w:val="178"/>
        </w:rPr>
        <w:t>.</w:t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color w:val="2B2B2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B2B2B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3A3B3B"/>
          <w:spacing w:val="0"/>
          <w:w w:val="100"/>
        </w:rPr>
        <w:t>Leke</w:t>
      </w:r>
      <w:r>
        <w:rPr>
          <w:rFonts w:ascii="Arial" w:hAnsi="Arial" w:cs="Arial" w:eastAsia="Arial"/>
          <w:sz w:val="20"/>
          <w:szCs w:val="20"/>
          <w:color w:val="3A3B3B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3A3B3B"/>
          <w:spacing w:val="0"/>
          <w:w w:val="100"/>
        </w:rPr>
      </w:r>
      <w:r>
        <w:rPr>
          <w:rFonts w:ascii="Arial" w:hAnsi="Arial" w:cs="Arial" w:eastAsia="Arial"/>
          <w:sz w:val="32"/>
          <w:szCs w:val="32"/>
          <w:color w:val="3A3B3B"/>
          <w:spacing w:val="0"/>
          <w:w w:val="140"/>
        </w:rPr>
        <w:t>I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6860" w:h="11920" w:orient="landscape"/>
          <w:pgMar w:top="1320" w:bottom="280" w:left="1040" w:right="1740"/>
        </w:sectPr>
      </w:pPr>
      <w:rPr/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2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3.303763pt;height:294.12pt;mso-position-horizontal-relative:char;mso-position-vertical-relative:line" type="#_x0000_t75">
            <v:imagedata r:id="rId6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40" w:lineRule="auto"/>
        <w:ind w:left="5444" w:right="413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URDHËR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4853" w:right="354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b/>
          <w:bCs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  <w:b/>
          <w:bCs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520" w:right="215" w:firstLine="-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PËR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UL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LËS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7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7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STRIN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BËT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EST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ENTE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STRIN</w:t>
      </w:r>
      <w:r>
        <w:rPr>
          <w:rFonts w:ascii="Times New Roman" w:hAnsi="Times New Roman" w:cs="Times New Roman" w:eastAsia="Times New Roman"/>
          <w:sz w:val="22"/>
          <w:szCs w:val="22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BËT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ËSH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SHË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b/>
          <w:bCs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b/>
          <w:bCs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</w:rPr>
        <w:t>SË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htet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7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htetu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pika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82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</w:rPr>
        <w:t>14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niz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94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oterinë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nd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302" w:right="399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1"/>
        </w:rPr>
        <w:t>URD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419" w:right="7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oter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orin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vis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gjore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1419" w:right="8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ktet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not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419" w:right="7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pje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ktronik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Shqip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RNSH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02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1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left="1382" w:right="8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rë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3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  <w:position w:val="-1"/>
        </w:rPr>
        <w:t>rd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2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right="111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6449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pgMar w:header="0" w:footer="0" w:top="2200" w:bottom="280" w:left="0" w:right="1280"/>
          <w:headerReference w:type="even" r:id="rId62"/>
          <w:footerReference w:type="even" r:id="rId63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NSH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qja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we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ntë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3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hmi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RNSH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kt/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noterial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sistem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RNSH;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3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gjor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nta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1" w:lineRule="auto"/>
        <w:ind w:left="119" w:right="6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plo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mën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19" w:right="5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16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116"/>
        </w:rPr>
        <w:t>”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htë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orin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qipë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2"/>
          <w:szCs w:val="22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nt”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RNSH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kt/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noterial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sistem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RNSH;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rpi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pi;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auto"/>
        <w:ind w:left="839" w:right="4992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v)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kim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klar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v)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4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19" w:right="6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plo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2"/>
          <w:szCs w:val="22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njëj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mën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19" w:right="6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rpi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hri,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kto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oma</w:t>
      </w:r>
      <w:r>
        <w:rPr>
          <w:rFonts w:ascii="Times New Roman" w:hAnsi="Times New Roman" w:cs="Times New Roman" w:eastAsia="Times New Roman"/>
          <w:sz w:val="22"/>
          <w:szCs w:val="22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19" w:right="6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oma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hri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yr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0" w:after="0" w:line="250" w:lineRule="auto"/>
        <w:ind w:left="119" w:right="5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2"/>
          <w:szCs w:val="22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oria</w:t>
      </w:r>
      <w:r>
        <w:rPr>
          <w:rFonts w:ascii="Times New Roman" w:hAnsi="Times New Roman" w:cs="Times New Roman" w:eastAsia="Times New Roman"/>
          <w:sz w:val="22"/>
          <w:szCs w:val="22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Ç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nistr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hri,</w:t>
      </w:r>
      <w:r>
        <w:rPr>
          <w:rFonts w:ascii="Times New Roman" w:hAnsi="Times New Roman" w:cs="Times New Roman" w:eastAsia="Times New Roman"/>
          <w:sz w:val="22"/>
          <w:szCs w:val="22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htru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ntro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gi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" w:after="0" w:line="250" w:lineRule="exact"/>
        <w:ind w:left="83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99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rk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3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gj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nj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ur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left"/>
        <w:spacing w:after="0"/>
        <w:sectPr>
          <w:pgMar w:header="1650" w:footer="0" w:top="1580" w:bottom="280" w:left="1300" w:right="1300"/>
          <w:headerReference w:type="odd" r:id="rId65"/>
          <w:footerReference w:type="odd" r:id="rId66"/>
          <w:pgSz w:w="11920" w:h="16860"/>
        </w:sectPr>
      </w:pPr>
      <w:rPr/>
    </w:p>
    <w:p>
      <w:pPr>
        <w:spacing w:before="14" w:after="0" w:line="240" w:lineRule="auto"/>
        <w:ind w:left="119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yn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yrt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9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1"/>
        </w:rPr>
        <w:t>DR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2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7"/>
        </w:rPr>
        <w:t>SIS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2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right="93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Edu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Ha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1320" w:bottom="280" w:left="1300" w:right="1300"/>
          <w:cols w:num="2" w:equalWidth="0">
            <w:col w:w="596" w:space="243"/>
            <w:col w:w="8481"/>
          </w:cols>
        </w:sectPr>
      </w:pPr>
      <w:rPr/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69.334pt;margin-top:79.299980pt;width:525.320pt;height:31.77pt;mso-position-horizontal-relative:page;mso-position-vertical-relative:page;z-index:-2350" coordorigin="1387,1586" coordsize="10506,635">
            <v:shape style="position:absolute;left:1420;top:1586;width:2518;height:629" type="#_x0000_t75">
              <v:imagedata r:id="rId67" o:title=""/>
            </v:shape>
            <v:group style="position:absolute;left:1390;top:2218;width:10500;height:2" coordorigin="1390,2218" coordsize="10500,2">
              <v:shape style="position:absolute;left:1390;top:2218;width:10500;height:2" coordorigin="1390,2218" coordsize="10500,0" path="m1390,2218l11890,2218e" filled="f" stroked="t" strokeweight=".34pt" strokecolor="#000000">
                <v:path arrowok="t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6450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320" w:bottom="280" w:left="1300" w:right="1300"/>
        </w:sectPr>
      </w:pPr>
      <w:rPr/>
    </w:p>
    <w:p>
      <w:pPr>
        <w:spacing w:before="64" w:after="0" w:line="250" w:lineRule="auto"/>
        <w:ind w:left="119" w:right="10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vje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yrtare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stës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anë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ës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së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meve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9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  <w:b/>
          <w:bCs/>
        </w:rPr>
        <w:t>yrtar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32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esën: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evardi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ergj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3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3"/>
        </w:rPr>
        <w:t>a”,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ës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për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16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el: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99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1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404" w:right="338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Hy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2"/>
          <w:szCs w:val="2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në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htyp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40" w:lineRule="auto"/>
        <w:ind w:left="3330" w:right="3306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65.973984pt;margin-top:25.889494pt;width:463.51603pt;height:19.18006pt;mso-position-horizontal-relative:page;mso-position-vertical-relative:paragraph;z-index:-2349" coordorigin="1319,518" coordsize="9270,384">
            <v:group style="position:absolute;left:1328;top:540;width:9254;height:2" coordorigin="1328,540" coordsize="9254,2">
              <v:shape style="position:absolute;left:1328;top:540;width:9254;height:2" coordorigin="1328,540" coordsize="9254,0" path="m1328,540l10582,540e" filled="f" stroked="t" strokeweight=".82003pt" strokecolor="#000000">
                <v:path arrowok="t"/>
              </v:shape>
            </v:group>
            <v:group style="position:absolute;left:1356;top:570;width:9196;height:2" coordorigin="1356,570" coordsize="9196,2">
              <v:shape style="position:absolute;left:1356;top:570;width:9196;height:2" coordorigin="1356,570" coordsize="9196,0" path="m1356,570l10553,570e" filled="f" stroked="t" strokeweight=".94003pt" strokecolor="#000000">
                <v:path arrowok="t"/>
              </v:shape>
            </v:group>
            <v:group style="position:absolute;left:1364;top:579;width:2;height:264" coordorigin="1364,579" coordsize="2,264">
              <v:shape style="position:absolute;left:1364;top:579;width:2;height:264" coordorigin="1364,579" coordsize="0,264" path="m1364,579l1364,843e" filled="f" stroked="t" strokeweight=".82pt" strokecolor="#000000">
                <v:path arrowok="t"/>
              </v:shape>
            </v:group>
            <v:group style="position:absolute;left:1335;top:526;width:2;height:367" coordorigin="1335,526" coordsize="2,367">
              <v:shape style="position:absolute;left:1335;top:526;width:2;height:367" coordorigin="1335,526" coordsize="0,367" path="m1335,526l1335,893e" filled="f" stroked="t" strokeweight=".82pt" strokecolor="#000000">
                <v:path arrowok="t"/>
              </v:shape>
            </v:group>
            <v:group style="position:absolute;left:1328;top:879;width:9254;height:2" coordorigin="1328,879" coordsize="9254,2">
              <v:shape style="position:absolute;left:1328;top:879;width:9254;height:2" coordorigin="1328,879" coordsize="9254,0" path="m1328,879l10582,879e" filled="f" stroked="t" strokeweight=".82003pt" strokecolor="#000000">
                <v:path arrowok="t"/>
              </v:shape>
            </v:group>
            <v:group style="position:absolute;left:1356;top:850;width:9196;height:2" coordorigin="1356,850" coordsize="9196,2">
              <v:shape style="position:absolute;left:1356;top:850;width:9196;height:2" coordorigin="1356,850" coordsize="9196,0" path="m1356,850l10553,850e" filled="f" stroked="t" strokeweight=".82003pt" strokecolor="#000000">
                <v:path arrowok="t"/>
              </v:shape>
            </v:group>
            <v:group style="position:absolute;left:5970;top:569;width:2;height:274" coordorigin="5970,569" coordsize="2,274">
              <v:shape style="position:absolute;left:5970;top:569;width:2;height:274" coordorigin="5970,569" coordsize="0,274" path="m5970,569l5970,843e" filled="f" stroked="t" strokeweight=".82pt" strokecolor="#000000">
                <v:path arrowok="t"/>
              </v:shape>
            </v:group>
            <v:group style="position:absolute;left:5941;top:569;width:2;height:274" coordorigin="5941,569" coordsize="2,274">
              <v:shape style="position:absolute;left:5941;top:569;width:2;height:274" coordorigin="5941,569" coordsize="0,274" path="m5941,569l5941,843e" filled="f" stroked="t" strokeweight=".82pt" strokecolor="#000000">
                <v:path arrowok="t"/>
              </v:shape>
            </v:group>
            <v:group style="position:absolute;left:10574;top:526;width:2;height:367" coordorigin="10574,526" coordsize="2,367">
              <v:shape style="position:absolute;left:10574;top:526;width:2;height:367" coordorigin="10574,526" coordsize="0,367" path="m10574,526l10574,893e" filled="f" stroked="t" strokeweight=".82003pt" strokecolor="#000000">
                <v:path arrowok="t"/>
              </v:shape>
            </v:group>
            <v:group style="position:absolute;left:10546;top:579;width:2;height:264" coordorigin="10546,579" coordsize="2,264">
              <v:shape style="position:absolute;left:10546;top:579;width:2;height:264" coordorigin="10546,579" coordsize="0,264" path="m10546,579l10546,843e" filled="f" stroked="t" strokeweight=".8200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hty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3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13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exact"/>
        <w:ind w:right="95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mat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spacing w:val="3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x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19"/>
          <w:position w:val="-1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0" w:lineRule="auto"/>
        <w:ind w:left="2552" w:right="252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2"/>
          <w:szCs w:val="22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3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6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3"/>
        </w:rPr>
        <w:t>yrta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10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p>
      <w:pPr>
        <w:spacing w:before="11" w:after="0" w:line="250" w:lineRule="exact"/>
        <w:ind w:left="4038" w:right="401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w w:val="102"/>
          <w:position w:val="-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  <w:position w:val="-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4"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104"/>
          <w:position w:val="-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  <w:position w:val="-1"/>
        </w:rPr>
        <w:t>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3"/>
          <w:position w:val="-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spacing w:val="-2"/>
          <w:w w:val="99"/>
          <w:position w:val="-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  <w:position w:val="-1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  <w:position w:val="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right="92"/>
        <w:jc w:val="righ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Çm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-1"/>
          <w:w w:val="9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spacing w:val="1"/>
          <w:w w:val="9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99"/>
        </w:rPr>
        <w:t>kë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</w:p>
    <w:sectPr>
      <w:pgMar w:header="0" w:footer="0" w:top="1360" w:bottom="280" w:left="1300" w:right="1300"/>
      <w:headerReference w:type="even" r:id="rId68"/>
      <w:footerReference w:type="even" r:id="rId69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0.679993pt;margin-top:772.788574pt;width:27.186429pt;height:13.204013pt;mso-position-horizontal-relative:page;mso-position-vertical-relative:page;z-index:-2404" type="#_x0000_t202" filled="f" stroked="f">
          <v:textbox inset="0,0,0,0">
            <w:txbxContent>
              <w:p>
                <w:pPr>
                  <w:spacing w:before="0" w:after="0" w:line="245" w:lineRule="exact"/>
                  <w:ind w:left="5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62626"/>
                    <w:w w:val="10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62626"/>
                    <w:spacing w:val="0"/>
                    <w:w w:val="10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6427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62626"/>
                    <w:spacing w:val="-4"/>
                    <w:w w:val="102"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80808"/>
                    <w:spacing w:val="0"/>
                    <w:w w:val="110"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.8" w:lineRule="exact"/>
      <w:jc w:val="left"/>
      <w:rPr>
        <w:sz w:val="2.078125"/>
        <w:szCs w:val="2.07812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944pt;margin-top:769.521851pt;width:29.401464pt;height:16.470704pt;mso-position-horizontal-relative:page;mso-position-vertical-relative:page;z-index:-2403" type="#_x0000_t202" filled="f" stroked="f">
          <v:textbox inset="0,0,0,0">
            <w:txbxContent>
              <w:p>
                <w:pPr>
                  <w:spacing w:before="66" w:after="0" w:line="240" w:lineRule="auto"/>
                  <w:ind w:left="46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w w:val="10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10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6426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2"/>
                    <w:w w:val="104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B3B3B"/>
                    <w:spacing w:val="-13"/>
                    <w:w w:val="118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107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.078125"/>
        <w:szCs w:val="2.078125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944pt;margin-top:772.952576pt;width:26.080081pt;height:13.04pt;mso-position-horizontal-relative:page;mso-position-vertical-relative:page;z-index:-2398" type="#_x0000_t202" filled="f" stroked="f">
          <v:textbox inset="0,0,0,0">
            <w:txbxContent>
              <w:p>
                <w:pPr>
                  <w:spacing w:before="0" w:after="0" w:line="24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6428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265633pt;margin-top:772.788574pt;width:26.440001pt;height:13pt;mso-position-horizontal-relative:page;mso-position-vertical-relative:page;z-index:-2397" type="#_x0000_t202" filled="f" stroked="f">
          <v:textbox inset="0,0,0,0">
            <w:txbxContent>
              <w:p>
                <w:pPr>
                  <w:spacing w:before="0" w:after="0" w:line="24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D1D1D"/>
                    <w:w w:val="102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D1D1D"/>
                    <w:spacing w:val="0"/>
                    <w:w w:val="102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6430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6.719737" w:lineRule="exact"/>
      <w:jc w:val="left"/>
      <w:rPr>
        <w:sz w:val="1.671875"/>
        <w:szCs w:val="1.67187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0.679993pt;margin-top:770.812256pt;width:27.796284pt;height:15.180331pt;mso-position-horizontal-relative:page;mso-position-vertical-relative:page;z-index:-2396" type="#_x0000_t202" filled="f" stroked="f">
          <v:textbox inset="0,0,0,0">
            <w:txbxContent>
              <w:p>
                <w:pPr>
                  <w:spacing w:before="31" w:after="0" w:line="240" w:lineRule="auto"/>
                  <w:ind w:left="5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424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424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6431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42424"/>
                    <w:spacing w:val="-2"/>
                    <w:w w:val="100"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A0A0A"/>
                    <w:spacing w:val="0"/>
                    <w:w w:val="125"/>
                  </w:rPr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1.671875"/>
        <w:szCs w:val="1.671875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1.319275pt;margin-top:770.812256pt;width:26.220001pt;height:13pt;mso-position-horizontal-relative:page;mso-position-vertical-relative:page;z-index:-2393" type="#_x0000_t202" filled="f" stroked="f">
          <v:textbox inset="0,0,0,0">
            <w:txbxContent>
              <w:p>
                <w:pPr>
                  <w:spacing w:before="0" w:after="0" w:line="24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363636"/>
                    <w:w w:val="101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363636"/>
                    <w:spacing w:val="0"/>
                    <w:w w:val="10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6433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167961pt;margin-top:769.521851pt;width:25.950881pt;height:12.5pt;mso-position-horizontal-relative:page;mso-position-vertical-relative:page;z-index:-2392" type="#_x0000_t202" filled="f" stroked="f">
          <v:textbox inset="0,0,0,0">
            <w:txbxContent>
              <w:p>
                <w:pPr>
                  <w:spacing w:before="0" w:after="0" w:line="235" w:lineRule="exact"/>
                  <w:ind w:left="40" w:right="-20"/>
                  <w:jc w:val="left"/>
                  <w:rPr>
                    <w:rFonts w:ascii="Arial" w:hAnsi="Arial" w:cs="Arial" w:eastAsia="Arial"/>
                    <w:sz w:val="21"/>
                    <w:szCs w:val="21"/>
                  </w:rPr>
                </w:pPr>
                <w:rPr/>
                <w:r>
                  <w:rPr>
                    <w:rFonts w:ascii="Arial" w:hAnsi="Arial" w:cs="Arial" w:eastAsia="Arial"/>
                    <w:sz w:val="21"/>
                    <w:szCs w:val="21"/>
                    <w:color w:val="282828"/>
                    <w:w w:val="94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1"/>
                    <w:szCs w:val="21"/>
                    <w:color w:val="282828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6434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106071pt;margin-top:79.199982pt;width:525.854009pt;height:33.840pt;mso-position-horizontal-relative:page;mso-position-vertical-relative:page;z-index:-2402" coordorigin="1382,1584" coordsize="10517,677">
          <v:shape style="position:absolute;left:1454;top:1584;width:425;height:677" type="#_x0000_t75">
            <v:imagedata r:id="rId1" o:title=""/>
          </v:shape>
          <v:group style="position:absolute;left:1389;top:2218;width:10503;height:2" coordorigin="1389,2218" coordsize="10503,2">
            <v:shape style="position:absolute;left:1389;top:2218;width:10503;height:2" coordorigin="1389,2218" coordsize="10503,0" path="m1389,2218l11892,2218e" filled="f" stroked="t" strokeweight=".719855pt" strokecolor="#000000">
              <v:path arrowok="t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9.05983pt;margin-top:85.760246pt;width:95.508639pt;height:22.020019pt;mso-position-horizontal-relative:page;mso-position-vertical-relative:page;z-index:-2401" type="#_x0000_t202" filled="f" stroked="f">
          <v:textbox inset="0,0,0,0">
            <w:txbxContent>
              <w:p>
                <w:pPr>
                  <w:spacing w:before="0" w:after="0" w:line="19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05050"/>
                    <w:spacing w:val="0"/>
                    <w:w w:val="10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05050"/>
                    <w:spacing w:val="2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0"/>
                    <w:w w:val="96"/>
                  </w:rPr>
                  <w:t>Zy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0"/>
                    <w:w w:val="97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-2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0"/>
                    <w:w w:val="104"/>
                  </w:rPr>
                  <w:t>ta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3B3B3B"/>
                    <w:spacing w:val="-5"/>
                    <w:w w:val="105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0"/>
                    <w:w w:val="11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35" w:after="0" w:line="240" w:lineRule="auto"/>
                  <w:ind w:left="20" w:right="-46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05050"/>
                    <w:spacing w:val="0"/>
                    <w:w w:val="100"/>
                  </w:rPr>
                  <w:t>Republike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05050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05050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76767"/>
                    <w:spacing w:val="-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505050"/>
                    <w:spacing w:val="0"/>
                    <w:w w:val="104"/>
                  </w:rPr>
                  <w:t>Shqiperise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9pt;mso-position-horizontal-relative:page;mso-position-vertical-relative:page;z-index:-2390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0pt;width:525.320pt;height:31.77pt;mso-position-horizontal-relative:page;mso-position-vertical-relative:page;z-index:-2389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9pt;mso-position-horizontal-relative:page;mso-position-vertical-relative:page;z-index:-2388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0pt;width:525.320pt;height:31.77pt;mso-position-horizontal-relative:page;mso-position-vertical-relative:page;z-index:-2387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9pt;mso-position-horizontal-relative:page;mso-position-vertical-relative:page;z-index:-2386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0pt;width:525.320pt;height:31.77pt;mso-position-horizontal-relative:page;mso-position-vertical-relative:page;z-index:-2385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9pt;mso-position-horizontal-relative:page;mso-position-vertical-relative:page;z-index:-2384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82.520981pt;width:526.25pt;height:28.429pt;mso-position-horizontal-relative:page;mso-position-vertical-relative:page;z-index:-2383" coordorigin="0,1650" coordsize="10525,569">
          <v:shape style="position:absolute;left:7285;top:1650;width:2070;height:563" type="#_x0000_t75">
            <v:imagedata r:id="rId1" o:title=""/>
          </v:shape>
          <v:group style="position:absolute;left:0;top:2216;width:10522;height:2" coordorigin="0,2216" coordsize="10522,2">
            <v:shape style="position:absolute;left:0;top:2216;width:10522;height:2" coordorigin="0,2216" coordsize="10522,0" path="m0,2216l10522,2216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9.334pt;margin-top:79.299980pt;width:525.320pt;height:31.77pt;mso-position-horizontal-relative:page;mso-position-vertical-relative:page;z-index:-2400" coordorigin="1387,1586" coordsize="10506,635">
          <v:shape style="position:absolute;left:1420;top:1586;width:2518;height:629" type="#_x0000_t75">
            <v:imagedata r:id="rId1" o:title=""/>
          </v:shape>
          <v:group style="position:absolute;left:1390;top:2218;width:10500;height:2" coordorigin="1390,2218" coordsize="10500,2">
            <v:shape style="position:absolute;left:1390;top:2218;width:10500;height:2" coordorigin="1390,2218" coordsize="10500,0" path="m1390,2218l11890,2218e" filled="f" stroked="t" strokeweight=".34pt" strokecolor="#000000">
              <v:path arrowok="t"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5.046234pt;margin-top:75.312454pt;width:100.557043pt;height:31.259524pt;mso-position-horizontal-relative:page;mso-position-vertical-relative:page;z-index:-2399" type="#_x0000_t202" filled="f" stroked="f">
          <v:textbox inset="0,0,0,0">
            <w:txbxContent>
              <w:p>
                <w:pPr>
                  <w:spacing w:before="0" w:after="0" w:line="500" w:lineRule="exact"/>
                  <w:ind w:left="20" w:right="-92"/>
                  <w:jc w:val="left"/>
                  <w:rPr>
                    <w:rFonts w:ascii="Arial" w:hAnsi="Arial" w:cs="Arial" w:eastAsia="Arial"/>
                    <w:sz w:val="48"/>
                    <w:szCs w:val="48"/>
                  </w:rPr>
                </w:pPr>
                <w:rPr/>
                <w:r>
                  <w:rPr>
                    <w:rFonts w:ascii="Arial" w:hAnsi="Arial" w:cs="Arial" w:eastAsia="Arial"/>
                    <w:sz w:val="12"/>
                    <w:szCs w:val="12"/>
                    <w:color w:val="A7A7A7"/>
                    <w:spacing w:val="-17"/>
                    <w:w w:val="338"/>
                    <w:position w:val="-5"/>
                  </w:rPr>
                  <w:t>,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3B3B3B"/>
                    <w:spacing w:val="0"/>
                    <w:w w:val="194"/>
                    <w:position w:val="-5"/>
                  </w:rPr>
                  <w:t>l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3B3B3B"/>
                    <w:spacing w:val="-1"/>
                    <w:w w:val="194"/>
                    <w:position w:val="-5"/>
                  </w:rPr>
                  <w:t>l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-15"/>
                    <w:w w:val="158"/>
                    <w:position w:val="-5"/>
                  </w:rPr>
                  <w:t>(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808080"/>
                    <w:spacing w:val="-288"/>
                    <w:w w:val="30"/>
                    <w:b/>
                    <w:bCs/>
                    <w:position w:val="-1"/>
                  </w:rPr>
                  <w:t>Q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-14"/>
                    <w:w w:val="158"/>
                    <w:position w:val="-5"/>
                  </w:rPr>
                  <w:t>)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4D4B4B"/>
                    <w:spacing w:val="-38"/>
                    <w:w w:val="147"/>
                    <w:position w:val="-5"/>
                  </w:rPr>
                  <w:t>T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4D4B4B"/>
                    <w:spacing w:val="-281"/>
                    <w:w w:val="32"/>
                    <w:b/>
                    <w:bCs/>
                    <w:position w:val="-1"/>
                  </w:rPr>
                  <w:t>E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28282A"/>
                    <w:spacing w:val="-24"/>
                    <w:w w:val="252"/>
                    <w:position w:val="-5"/>
                  </w:rPr>
                  <w:t>I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6E6E6E"/>
                    <w:spacing w:val="-269"/>
                    <w:w w:val="32"/>
                    <w:b/>
                    <w:bCs/>
                    <w:position w:val="-1"/>
                  </w:rPr>
                  <w:t>N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4D4B4B"/>
                    <w:spacing w:val="-29"/>
                    <w:w w:val="127"/>
                    <w:position w:val="-5"/>
                  </w:rPr>
                  <w:t>M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3B3B3B"/>
                    <w:spacing w:val="-171"/>
                    <w:w w:val="40"/>
                    <w:b/>
                    <w:bCs/>
                    <w:position w:val="-1"/>
                  </w:rPr>
                  <w:t>n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4D4B4B"/>
                    <w:spacing w:val="-26"/>
                    <w:w w:val="126"/>
                    <w:position w:val="-5"/>
                  </w:rPr>
                  <w:t>E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5D5D5D"/>
                    <w:spacing w:val="-285"/>
                    <w:w w:val="48"/>
                    <w:b/>
                    <w:bCs/>
                    <w:position w:val="-1"/>
                  </w:rPr>
                  <w:t>R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0"/>
                    <w:w w:val="109"/>
                    <w:position w:val="-5"/>
                  </w:rPr>
                  <w:t>V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0"/>
                    <w:w w:val="100"/>
                    <w:position w:val="-5"/>
                  </w:rPr>
                  <w:t> 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-12"/>
                    <w:w w:val="100"/>
                    <w:position w:val="-5"/>
                  </w:rPr>
                  <w:t> 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28282A"/>
                    <w:spacing w:val="-12"/>
                    <w:w w:val="159"/>
                    <w:b/>
                    <w:bCs/>
                    <w:position w:val="-1"/>
                  </w:rPr>
                  <w:t>o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0C0C0C"/>
                    <w:spacing w:val="0"/>
                    <w:w w:val="116"/>
                    <w:b/>
                    <w:bCs/>
                    <w:position w:val="-1"/>
                  </w:rPr>
                  <w:t>BZ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000000"/>
                    <w:spacing w:val="0"/>
                    <w:w w:val="100"/>
                    <w:position w:val="0"/>
                  </w:rPr>
                </w:r>
              </w:p>
              <w:p>
                <w:pPr>
                  <w:spacing w:before="0" w:after="0" w:line="108" w:lineRule="exact"/>
                  <w:ind w:left="26" w:right="-2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5D5D5D"/>
                    <w:spacing w:val="0"/>
                    <w:w w:val="100"/>
                  </w:rPr>
                  <w:t>,;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5D5D5D"/>
                    <w:spacing w:val="0"/>
                    <w:w w:val="100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5D5D5D"/>
                    <w:spacing w:val="2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0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-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4D4B4B"/>
                    <w:spacing w:val="0"/>
                    <w:w w:val="129"/>
                  </w:rPr>
                  <w:t>il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4D4B4B"/>
                    <w:spacing w:val="-7"/>
                    <w:w w:val="129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0"/>
                    <w:w w:val="10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-2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4D4B4B"/>
                    <w:spacing w:val="0"/>
                    <w:w w:val="128"/>
                  </w:rPr>
                  <w:t>ilL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5.046234pt;margin-top:75.312454pt;width:100.336724pt;height:31.259524pt;mso-position-horizontal-relative:page;mso-position-vertical-relative:page;z-index:-2395" type="#_x0000_t202" filled="f" stroked="f">
          <v:textbox inset="0,0,0,0">
            <w:txbxContent>
              <w:p>
                <w:pPr>
                  <w:spacing w:before="0" w:after="0" w:line="500" w:lineRule="exact"/>
                  <w:ind w:left="20" w:right="-92"/>
                  <w:jc w:val="left"/>
                  <w:rPr>
                    <w:rFonts w:ascii="Arial" w:hAnsi="Arial" w:cs="Arial" w:eastAsia="Arial"/>
                    <w:sz w:val="48"/>
                    <w:szCs w:val="48"/>
                  </w:rPr>
                </w:pPr>
                <w:rPr/>
                <w:r>
                  <w:rPr>
                    <w:rFonts w:ascii="Arial" w:hAnsi="Arial" w:cs="Arial" w:eastAsia="Arial"/>
                    <w:sz w:val="12"/>
                    <w:szCs w:val="12"/>
                    <w:color w:val="A7A7A7"/>
                    <w:spacing w:val="-17"/>
                    <w:w w:val="338"/>
                    <w:position w:val="-5"/>
                  </w:rPr>
                  <w:t>,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3B3B3B"/>
                    <w:spacing w:val="0"/>
                    <w:w w:val="194"/>
                    <w:position w:val="-5"/>
                  </w:rPr>
                  <w:t>l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3B3B3B"/>
                    <w:spacing w:val="-1"/>
                    <w:w w:val="194"/>
                    <w:position w:val="-5"/>
                  </w:rPr>
                  <w:t>l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-15"/>
                    <w:w w:val="158"/>
                    <w:position w:val="-5"/>
                  </w:rPr>
                  <w:t>(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808080"/>
                    <w:spacing w:val="-293"/>
                    <w:w w:val="31"/>
                    <w:position w:val="-1"/>
                  </w:rPr>
                  <w:t>Q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-17"/>
                    <w:w w:val="158"/>
                    <w:position w:val="-5"/>
                  </w:rPr>
                  <w:t>)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4B4B4B"/>
                    <w:spacing w:val="-42"/>
                    <w:w w:val="147"/>
                    <w:position w:val="-5"/>
                  </w:rPr>
                  <w:t>T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4B4B4B"/>
                    <w:spacing w:val="-285"/>
                    <w:w w:val="33"/>
                    <w:position w:val="-1"/>
                  </w:rPr>
                  <w:t>E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242424"/>
                    <w:spacing w:val="-27"/>
                    <w:w w:val="252"/>
                    <w:position w:val="-5"/>
                  </w:rPr>
                  <w:t>I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6E6E6E"/>
                    <w:spacing w:val="-265"/>
                    <w:w w:val="32"/>
                    <w:position w:val="-1"/>
                  </w:rPr>
                  <w:t>N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4B4B4B"/>
                    <w:spacing w:val="-28"/>
                    <w:w w:val="127"/>
                    <w:position w:val="-5"/>
                  </w:rPr>
                  <w:t>M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3B3B3B"/>
                    <w:spacing w:val="-168"/>
                    <w:w w:val="46"/>
                    <w:position w:val="-1"/>
                  </w:rPr>
                  <w:t>n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4B4B4B"/>
                    <w:spacing w:val="-28"/>
                    <w:w w:val="126"/>
                    <w:position w:val="-5"/>
                  </w:rPr>
                  <w:t>E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5D5D5D"/>
                    <w:spacing w:val="-277"/>
                    <w:w w:val="47"/>
                    <w:position w:val="-1"/>
                  </w:rPr>
                  <w:t>R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0"/>
                    <w:w w:val="109"/>
                    <w:position w:val="-5"/>
                  </w:rPr>
                  <w:t>V</w:t>
                </w:r>
                <w:r>
                  <w:rPr>
                    <w:rFonts w:ascii="Arial" w:hAnsi="Arial" w:cs="Arial" w:eastAsia="Arial"/>
                    <w:sz w:val="12"/>
                    <w:szCs w:val="12"/>
                    <w:color w:val="6E6E6E"/>
                    <w:spacing w:val="15"/>
                    <w:w w:val="100"/>
                    <w:position w:val="-5"/>
                  </w:rPr>
                  <w:t> 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242424"/>
                    <w:spacing w:val="-8"/>
                    <w:w w:val="176"/>
                    <w:position w:val="-1"/>
                  </w:rPr>
                  <w:t>o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0A0A0A"/>
                    <w:spacing w:val="0"/>
                    <w:w w:val="122"/>
                    <w:position w:val="-1"/>
                  </w:rPr>
                  <w:t>BZ</w:t>
                </w:r>
                <w:r>
                  <w:rPr>
                    <w:rFonts w:ascii="Arial" w:hAnsi="Arial" w:cs="Arial" w:eastAsia="Arial"/>
                    <w:sz w:val="48"/>
                    <w:szCs w:val="48"/>
                    <w:color w:val="000000"/>
                    <w:spacing w:val="0"/>
                    <w:w w:val="100"/>
                    <w:position w:val="0"/>
                  </w:rPr>
                </w:r>
              </w:p>
              <w:p>
                <w:pPr>
                  <w:spacing w:before="0" w:after="0" w:line="108" w:lineRule="exact"/>
                  <w:ind w:left="26" w:right="-20"/>
                  <w:jc w:val="left"/>
                  <w:rPr>
                    <w:rFonts w:ascii="Times New Roman" w:hAnsi="Times New Roman" w:cs="Times New Roman" w:eastAsia="Times New Roman"/>
                    <w:sz w:val="12"/>
                    <w:szCs w:val="1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5D5D5D"/>
                    <w:spacing w:val="0"/>
                    <w:w w:val="100"/>
                  </w:rPr>
                  <w:t>,;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5D5D5D"/>
                    <w:spacing w:val="0"/>
                    <w:w w:val="100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5D5D5D"/>
                    <w:spacing w:val="2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0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-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4B4B4B"/>
                    <w:spacing w:val="0"/>
                    <w:w w:val="129"/>
                  </w:rPr>
                  <w:t>il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4B4B4B"/>
                    <w:spacing w:val="-7"/>
                    <w:w w:val="129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0"/>
                    <w:w w:val="10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6E6E6E"/>
                    <w:spacing w:val="-2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4B4B4B"/>
                    <w:spacing w:val="0"/>
                    <w:w w:val="128"/>
                  </w:rPr>
                  <w:t>ilL</w:t>
                </w:r>
                <w:r>
                  <w:rPr>
                    <w:rFonts w:ascii="Times New Roman" w:hAnsi="Times New Roman" w:cs="Times New Roman" w:eastAsia="Times New Roman"/>
                    <w:sz w:val="12"/>
                    <w:szCs w:val="1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8.876297pt;margin-top:87.634514pt;width:95.158832pt;height:21.626709pt;mso-position-horizontal-relative:page;mso-position-vertical-relative:page;z-index:-2394" type="#_x0000_t202" filled="f" stroked="f">
          <v:textbox inset="0,0,0,0">
            <w:txbxContent>
              <w:p>
                <w:pPr>
                  <w:spacing w:before="0" w:after="0" w:line="19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10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2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B7B7B"/>
                    <w:spacing w:val="0"/>
                    <w:w w:val="96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B7B7B"/>
                    <w:spacing w:val="5"/>
                    <w:w w:val="97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105"/>
                  </w:rPr>
                  <w:t>rtare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27" w:after="0" w:line="240" w:lineRule="auto"/>
                  <w:ind w:left="20" w:right="-46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100"/>
                  </w:rPr>
                  <w:t>Republike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C8C8C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C8C8C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B7B7B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B7B7B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B7B7B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B7B7B"/>
                    <w:spacing w:val="-2"/>
                    <w:w w:val="95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104"/>
                  </w:rPr>
                  <w:t>hqiperise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3.972748pt;margin-top:86.316948pt;width:93.937714pt;height:21.95636pt;mso-position-horizontal-relative:page;mso-position-vertical-relative:page;z-index:-2391" type="#_x0000_t202" filled="f" stroked="f">
          <v:textbox inset="0,0,0,0">
            <w:txbxContent>
              <w:p>
                <w:pPr>
                  <w:spacing w:before="0" w:after="0" w:line="19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06060"/>
                    <w:spacing w:val="0"/>
                    <w:w w:val="10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06060"/>
                    <w:spacing w:val="1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0"/>
                    <w:w w:val="95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5"/>
                    <w:w w:val="96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104"/>
                  </w:rPr>
                  <w:t>rtare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33" w:after="0" w:line="240" w:lineRule="auto"/>
                  <w:ind w:left="20" w:right="-46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1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06060"/>
                    <w:spacing w:val="0"/>
                    <w:w w:val="100"/>
                  </w:rPr>
                  <w:t>Republik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606060"/>
                    <w:spacing w:val="-7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08080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08080"/>
                    <w:spacing w:val="-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08080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08080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808080"/>
                    <w:spacing w:val="-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0"/>
                    <w:w w:val="101"/>
                  </w:rPr>
                  <w:t>Sh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9"/>
                    <w:w w:val="101"/>
                  </w:rPr>
                  <w:t>q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0"/>
                    <w:w w:val="99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2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10"/>
                    <w:w w:val="101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4F4F4F"/>
                    <w:spacing w:val="4"/>
                    <w:w w:val="74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707070"/>
                    <w:spacing w:val="0"/>
                    <w:w w:val="99"/>
                  </w:rPr>
                  <w:t>se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qbz.gov.al/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jpg"/><Relationship Id="rId10" Type="http://schemas.openxmlformats.org/officeDocument/2006/relationships/header" Target="header1.xml"/><Relationship Id="rId11" Type="http://schemas.openxmlformats.org/officeDocument/2006/relationships/image" Target="media/image4.jpg"/><Relationship Id="rId12" Type="http://schemas.openxmlformats.org/officeDocument/2006/relationships/header" Target="header2.xml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image" Target="media/image8.jpg"/><Relationship Id="rId20" Type="http://schemas.openxmlformats.org/officeDocument/2006/relationships/header" Target="header5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image" Target="media/image9.jpg"/><Relationship Id="rId24" Type="http://schemas.openxmlformats.org/officeDocument/2006/relationships/image" Target="media/image10.png"/><Relationship Id="rId25" Type="http://schemas.openxmlformats.org/officeDocument/2006/relationships/header" Target="header6.xml"/><Relationship Id="rId26" Type="http://schemas.openxmlformats.org/officeDocument/2006/relationships/header" Target="header7.xml"/><Relationship Id="rId27" Type="http://schemas.openxmlformats.org/officeDocument/2006/relationships/image" Target="media/image11.png"/><Relationship Id="rId28" Type="http://schemas.openxmlformats.org/officeDocument/2006/relationships/image" Target="media/image12.jpg"/><Relationship Id="rId29" Type="http://schemas.openxmlformats.org/officeDocument/2006/relationships/image" Target="media/image13.jpg"/><Relationship Id="rId30" Type="http://schemas.openxmlformats.org/officeDocument/2006/relationships/image" Target="media/image14.jpg"/><Relationship Id="rId31" Type="http://schemas.openxmlformats.org/officeDocument/2006/relationships/header" Target="header8.xml"/><Relationship Id="rId32" Type="http://schemas.openxmlformats.org/officeDocument/2006/relationships/footer" Target="footer7.xml"/><Relationship Id="rId33" Type="http://schemas.openxmlformats.org/officeDocument/2006/relationships/footer" Target="footer8.xml"/><Relationship Id="rId34" Type="http://schemas.openxmlformats.org/officeDocument/2006/relationships/header" Target="header9.xml"/><Relationship Id="rId35" Type="http://schemas.openxmlformats.org/officeDocument/2006/relationships/header" Target="header10.xml"/><Relationship Id="rId36" Type="http://schemas.openxmlformats.org/officeDocument/2006/relationships/image" Target="media/image16.jpg"/><Relationship Id="rId37" Type="http://schemas.openxmlformats.org/officeDocument/2006/relationships/header" Target="header11.xml"/><Relationship Id="rId38" Type="http://schemas.openxmlformats.org/officeDocument/2006/relationships/header" Target="header12.xml"/><Relationship Id="rId39" Type="http://schemas.openxmlformats.org/officeDocument/2006/relationships/image" Target="media/image19.jpg"/><Relationship Id="rId40" Type="http://schemas.openxmlformats.org/officeDocument/2006/relationships/image" Target="media/image20.jpg"/><Relationship Id="rId41" Type="http://schemas.openxmlformats.org/officeDocument/2006/relationships/header" Target="header13.xml"/><Relationship Id="rId42" Type="http://schemas.openxmlformats.org/officeDocument/2006/relationships/header" Target="header14.xml"/><Relationship Id="rId43" Type="http://schemas.openxmlformats.org/officeDocument/2006/relationships/image" Target="media/image23.jpg"/><Relationship Id="rId44" Type="http://schemas.openxmlformats.org/officeDocument/2006/relationships/image" Target="media/image24.jpg"/><Relationship Id="rId45" Type="http://schemas.openxmlformats.org/officeDocument/2006/relationships/header" Target="header15.xml"/><Relationship Id="rId46" Type="http://schemas.openxmlformats.org/officeDocument/2006/relationships/header" Target="header16.xml"/><Relationship Id="rId47" Type="http://schemas.openxmlformats.org/officeDocument/2006/relationships/image" Target="media/image27.jpg"/><Relationship Id="rId48" Type="http://schemas.openxmlformats.org/officeDocument/2006/relationships/image" Target="media/image28.jpg"/><Relationship Id="rId49" Type="http://schemas.openxmlformats.org/officeDocument/2006/relationships/image" Target="media/image29.jpg"/><Relationship Id="rId50" Type="http://schemas.openxmlformats.org/officeDocument/2006/relationships/image" Target="media/image30.jpg"/><Relationship Id="rId51" Type="http://schemas.openxmlformats.org/officeDocument/2006/relationships/image" Target="media/image31.jpg"/><Relationship Id="rId52" Type="http://schemas.openxmlformats.org/officeDocument/2006/relationships/image" Target="media/image32.jpg"/><Relationship Id="rId53" Type="http://schemas.openxmlformats.org/officeDocument/2006/relationships/header" Target="header17.xml"/><Relationship Id="rId54" Type="http://schemas.openxmlformats.org/officeDocument/2006/relationships/footer" Target="footer9.xml"/><Relationship Id="rId55" Type="http://schemas.openxmlformats.org/officeDocument/2006/relationships/image" Target="media/image33.jpg"/><Relationship Id="rId56" Type="http://schemas.openxmlformats.org/officeDocument/2006/relationships/header" Target="header18.xml"/><Relationship Id="rId57" Type="http://schemas.openxmlformats.org/officeDocument/2006/relationships/footer" Target="footer10.xml"/><Relationship Id="rId58" Type="http://schemas.openxmlformats.org/officeDocument/2006/relationships/header" Target="header19.xml"/><Relationship Id="rId59" Type="http://schemas.openxmlformats.org/officeDocument/2006/relationships/footer" Target="footer11.xml"/><Relationship Id="rId60" Type="http://schemas.openxmlformats.org/officeDocument/2006/relationships/image" Target="media/image34.jpg"/><Relationship Id="rId61" Type="http://schemas.openxmlformats.org/officeDocument/2006/relationships/image" Target="media/image35.jpg"/><Relationship Id="rId62" Type="http://schemas.openxmlformats.org/officeDocument/2006/relationships/header" Target="header20.xml"/><Relationship Id="rId63" Type="http://schemas.openxmlformats.org/officeDocument/2006/relationships/footer" Target="footer12.xml"/><Relationship Id="rId64" Type="http://schemas.openxmlformats.org/officeDocument/2006/relationships/image" Target="media/image37.jpg"/><Relationship Id="rId65" Type="http://schemas.openxmlformats.org/officeDocument/2006/relationships/header" Target="header21.xml"/><Relationship Id="rId66" Type="http://schemas.openxmlformats.org/officeDocument/2006/relationships/footer" Target="footer13.xml"/><Relationship Id="rId67" Type="http://schemas.openxmlformats.org/officeDocument/2006/relationships/image" Target="media/image38.jpg"/><Relationship Id="rId68" Type="http://schemas.openxmlformats.org/officeDocument/2006/relationships/header" Target="header22.xml"/><Relationship Id="rId69" Type="http://schemas.openxmlformats.org/officeDocument/2006/relationships/footer" Target="footer14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v.pacrami</dc:creator>
  <dc:title>VENDIM</dc:title>
  <dcterms:created xsi:type="dcterms:W3CDTF">2018-12-13T15:45:38Z</dcterms:created>
  <dcterms:modified xsi:type="dcterms:W3CDTF">2018-12-13T15:45:38Z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2013-09-09T00:00:00Z</vt:filetime>
  </property>
  <property fmtid="{D5CDD505-2E9C-101B-9397-08002B2CF9AE}" pid="3" name="LastSaved">
    <vt:filetime>2018-12-13T00:00:00Z</vt:filetime>
  </property>
</Properties>
</file>