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Default Extension="jpg" ContentType="image/jp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7" w:after="0" w:line="240" w:lineRule="auto"/>
        <w:ind w:left="408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7.032062pt;height:68.040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668" w:lineRule="exact"/>
        <w:ind w:left="1451" w:right="1471"/>
        <w:jc w:val="center"/>
        <w:rPr>
          <w:rFonts w:ascii="Times New Roman" w:hAnsi="Times New Roman" w:cs="Times New Roman" w:eastAsia="Times New Roman"/>
          <w:sz w:val="60"/>
          <w:szCs w:val="60"/>
        </w:rPr>
      </w:pPr>
      <w:rPr/>
      <w:r>
        <w:rPr>
          <w:rFonts w:ascii="Times New Roman" w:hAnsi="Times New Roman" w:cs="Times New Roman" w:eastAsia="Times New Roman"/>
          <w:sz w:val="60"/>
          <w:szCs w:val="60"/>
          <w:spacing w:val="0"/>
          <w:w w:val="100"/>
          <w:b/>
          <w:bCs/>
        </w:rPr>
        <w:t>FLETOR</w:t>
      </w:r>
      <w:r>
        <w:rPr>
          <w:rFonts w:ascii="Times New Roman" w:hAnsi="Times New Roman" w:cs="Times New Roman" w:eastAsia="Times New Roman"/>
          <w:sz w:val="60"/>
          <w:szCs w:val="60"/>
          <w:spacing w:val="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60"/>
          <w:szCs w:val="60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60"/>
          <w:szCs w:val="60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60"/>
          <w:szCs w:val="60"/>
          <w:spacing w:val="0"/>
          <w:w w:val="99"/>
          <w:b/>
          <w:bCs/>
        </w:rPr>
        <w:t>ZYRTARE</w:t>
      </w:r>
      <w:r>
        <w:rPr>
          <w:rFonts w:ascii="Times New Roman" w:hAnsi="Times New Roman" w:cs="Times New Roman" w:eastAsia="Times New Roman"/>
          <w:sz w:val="60"/>
          <w:szCs w:val="60"/>
          <w:spacing w:val="0"/>
          <w:w w:val="100"/>
        </w:rPr>
      </w:r>
    </w:p>
    <w:p>
      <w:pPr>
        <w:spacing w:before="29" w:after="0" w:line="266" w:lineRule="auto"/>
        <w:ind w:left="336" w:right="36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v:group style="position:absolute;margin-left:63.094002pt;margin-top:81.180641pt;width:469.276pt;height:37.33pt;mso-position-horizontal-relative:page;mso-position-vertical-relative:paragraph;z-index:-981" coordorigin="1262,1624" coordsize="9386,747">
            <v:group style="position:absolute;left:1306;top:1646;width:2;height:701" coordorigin="1306,1646" coordsize="2,701">
              <v:shape style="position:absolute;left:1306;top:1646;width:2;height:701" coordorigin="1306,1646" coordsize="0,701" path="m1306,1646l1306,2348e" filled="f" stroked="t" strokeweight="2.260pt" strokecolor="#000000">
                <v:path arrowok="t"/>
              </v:shape>
            </v:group>
            <v:group style="position:absolute;left:1284;top:1668;width:9340;height:2" coordorigin="1284,1668" coordsize="9340,2">
              <v:shape style="position:absolute;left:1284;top:1668;width:9340;height:2" coordorigin="1284,1668" coordsize="9340,0" path="m1284,1668l10625,1668e" filled="f" stroked="t" strokeweight="2.260pt" strokecolor="#000000">
                <v:path arrowok="t"/>
              </v:shape>
            </v:group>
            <v:group style="position:absolute;left:1371;top:1757;width:9168;height:2" coordorigin="1371,1757" coordsize="9168,2">
              <v:shape style="position:absolute;left:1371;top:1757;width:9168;height:2" coordorigin="1371,1757" coordsize="9168,0" path="m1371,1757l10538,1757e" filled="f" stroked="t" strokeweight="2.5pt" strokecolor="#000000">
                <v:path arrowok="t"/>
              </v:shape>
            </v:group>
            <v:group style="position:absolute;left:10603;top:1646;width:2;height:701" coordorigin="10603,1646" coordsize="2,701">
              <v:shape style="position:absolute;left:10603;top:1646;width:2;height:701" coordorigin="10603,1646" coordsize="0,701" path="m10603,1646l10603,2348e" filled="f" stroked="t" strokeweight="2.260pt" strokecolor="#000000">
                <v:path arrowok="t"/>
              </v:shape>
            </v:group>
            <v:group style="position:absolute;left:1392;top:1781;width:2;height:437" coordorigin="1392,1781" coordsize="2,437">
              <v:shape style="position:absolute;left:1392;top:1781;width:2;height:437" coordorigin="1392,1781" coordsize="0,437" path="m1392,1781l1392,2218e" filled="f" stroked="t" strokeweight="2.260pt" strokecolor="#000000">
                <v:path arrowok="t"/>
              </v:shape>
            </v:group>
            <v:group style="position:absolute;left:1284;top:2326;width:9340;height:2" coordorigin="1284,2326" coordsize="9340,2">
              <v:shape style="position:absolute;left:1284;top:2326;width:9340;height:2" coordorigin="1284,2326" coordsize="9340,0" path="m1284,2326l10625,2326e" filled="f" stroked="t" strokeweight="2.260pt" strokecolor="#000000">
                <v:path arrowok="t"/>
              </v:shape>
            </v:group>
            <v:group style="position:absolute;left:1371;top:2240;width:9168;height:2" coordorigin="1371,2240" coordsize="9168,2">
              <v:shape style="position:absolute;left:1371;top:2240;width:9168;height:2" coordorigin="1371,2240" coordsize="9168,0" path="m1371,2240l10538,2240e" filled="f" stroked="t" strokeweight="2.260pt" strokecolor="#000000">
                <v:path arrowok="t"/>
              </v:shape>
            </v:group>
            <v:group style="position:absolute;left:10517;top:1781;width:2;height:437" coordorigin="10517,1781" coordsize="2,437">
              <v:shape style="position:absolute;left:10517;top:1781;width:2;height:437" coordorigin="10517,1781" coordsize="0,437" path="m10517,1781l10517,2218e" filled="f" stroked="t" strokeweight="2.26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56"/>
          <w:szCs w:val="56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56"/>
          <w:szCs w:val="56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56"/>
          <w:szCs w:val="56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56"/>
          <w:szCs w:val="56"/>
          <w:spacing w:val="-2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LIKËS</w:t>
      </w:r>
      <w:r>
        <w:rPr>
          <w:rFonts w:ascii="Times New Roman" w:hAnsi="Times New Roman" w:cs="Times New Roman" w:eastAsia="Times New Roman"/>
          <w:sz w:val="56"/>
          <w:szCs w:val="56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56"/>
          <w:szCs w:val="56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spacing w:val="1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99"/>
          <w:b/>
          <w:bCs/>
        </w:rPr>
        <w:t>HQI</w:t>
      </w:r>
      <w:r>
        <w:rPr>
          <w:rFonts w:ascii="Times New Roman" w:hAnsi="Times New Roman" w:cs="Times New Roman" w:eastAsia="Times New Roman"/>
          <w:sz w:val="56"/>
          <w:szCs w:val="56"/>
          <w:spacing w:val="2"/>
          <w:w w:val="99"/>
          <w:b/>
          <w:bCs/>
        </w:rPr>
        <w:t>P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99"/>
          <w:b/>
          <w:bCs/>
        </w:rPr>
        <w:t>Ë</w:t>
      </w:r>
      <w:r>
        <w:rPr>
          <w:rFonts w:ascii="Times New Roman" w:hAnsi="Times New Roman" w:cs="Times New Roman" w:eastAsia="Times New Roman"/>
          <w:sz w:val="56"/>
          <w:szCs w:val="56"/>
          <w:spacing w:val="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99"/>
          <w:b/>
          <w:bCs/>
        </w:rPr>
        <w:t>ISË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Botim</w:t>
      </w:r>
      <w:r>
        <w:rPr>
          <w:rFonts w:ascii="Times New Roman" w:hAnsi="Times New Roman" w:cs="Times New Roman" w:eastAsia="Times New Roman"/>
          <w:sz w:val="34"/>
          <w:szCs w:val="34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34"/>
          <w:szCs w:val="34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-3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endrës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34"/>
          <w:szCs w:val="34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Bot</w:t>
      </w:r>
      <w:r>
        <w:rPr>
          <w:rFonts w:ascii="Times New Roman" w:hAnsi="Times New Roman" w:cs="Times New Roman" w:eastAsia="Times New Roman"/>
          <w:sz w:val="34"/>
          <w:szCs w:val="34"/>
          <w:spacing w:val="-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meve</w:t>
      </w:r>
      <w:r>
        <w:rPr>
          <w:rFonts w:ascii="Times New Roman" w:hAnsi="Times New Roman" w:cs="Times New Roman" w:eastAsia="Times New Roman"/>
          <w:sz w:val="34"/>
          <w:szCs w:val="3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34"/>
          <w:szCs w:val="34"/>
          <w:spacing w:val="-2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rta</w:t>
      </w:r>
      <w:r>
        <w:rPr>
          <w:rFonts w:ascii="Times New Roman" w:hAnsi="Times New Roman" w:cs="Times New Roman" w:eastAsia="Times New Roman"/>
          <w:sz w:val="34"/>
          <w:szCs w:val="3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34"/>
          <w:szCs w:val="34"/>
          <w:spacing w:val="-12"/>
          <w:w w:val="100"/>
          <w:b/>
          <w:bCs/>
        </w:rPr>
        <w:t> </w:t>
      </w:r>
      <w:hyperlink r:id="rId6"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00"/>
            <w:b/>
            <w:bCs/>
          </w:rPr>
          <w:t>ww</w:t>
        </w:r>
        <w:r>
          <w:rPr>
            <w:rFonts w:ascii="Times New Roman" w:hAnsi="Times New Roman" w:cs="Times New Roman" w:eastAsia="Times New Roman"/>
            <w:sz w:val="28"/>
            <w:szCs w:val="28"/>
            <w:spacing w:val="-1"/>
            <w:w w:val="100"/>
            <w:b/>
            <w:bCs/>
          </w:rPr>
          <w:t>w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10"/>
            <w:b/>
            <w:bCs/>
          </w:rPr>
          <w:t>.</w:t>
        </w:r>
        <w:r>
          <w:rPr>
            <w:rFonts w:ascii="Times New Roman" w:hAnsi="Times New Roman" w:cs="Times New Roman" w:eastAsia="Times New Roman"/>
            <w:sz w:val="28"/>
            <w:szCs w:val="28"/>
            <w:spacing w:val="1"/>
            <w:w w:val="110"/>
            <w:b/>
            <w:bCs/>
          </w:rPr>
          <w:t>q</w:t>
        </w:r>
        <w:r>
          <w:rPr>
            <w:rFonts w:ascii="Times New Roman" w:hAnsi="Times New Roman" w:cs="Times New Roman" w:eastAsia="Times New Roman"/>
            <w:sz w:val="28"/>
            <w:szCs w:val="28"/>
            <w:spacing w:val="-2"/>
            <w:w w:val="99"/>
            <w:b/>
            <w:bCs/>
          </w:rPr>
          <w:t>b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11"/>
            <w:b/>
            <w:bCs/>
          </w:rPr>
          <w:t>z</w:t>
        </w:r>
        <w:r>
          <w:rPr>
            <w:rFonts w:ascii="Times New Roman" w:hAnsi="Times New Roman" w:cs="Times New Roman" w:eastAsia="Times New Roman"/>
            <w:sz w:val="28"/>
            <w:szCs w:val="28"/>
            <w:spacing w:val="1"/>
            <w:w w:val="111"/>
            <w:b/>
            <w:bCs/>
          </w:rPr>
          <w:t>.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99"/>
            <w:b/>
            <w:bCs/>
          </w:rPr>
          <w:t>g</w:t>
        </w:r>
        <w:r>
          <w:rPr>
            <w:rFonts w:ascii="Times New Roman" w:hAnsi="Times New Roman" w:cs="Times New Roman" w:eastAsia="Times New Roman"/>
            <w:sz w:val="28"/>
            <w:szCs w:val="28"/>
            <w:spacing w:val="-1"/>
            <w:w w:val="99"/>
            <w:b/>
            <w:bCs/>
          </w:rPr>
          <w:t>o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06"/>
            <w:b/>
            <w:bCs/>
          </w:rPr>
          <w:t>v.</w:t>
        </w:r>
        <w:r>
          <w:rPr>
            <w:rFonts w:ascii="Times New Roman" w:hAnsi="Times New Roman" w:cs="Times New Roman" w:eastAsia="Times New Roman"/>
            <w:sz w:val="28"/>
            <w:szCs w:val="28"/>
            <w:spacing w:val="-1"/>
            <w:w w:val="106"/>
            <w:b/>
            <w:bCs/>
          </w:rPr>
          <w:t>a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99"/>
            <w:b/>
            <w:bCs/>
          </w:rPr>
          <w:t>l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00"/>
          </w:rPr>
        </w:r>
      </w:hyperlink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09" w:lineRule="exact"/>
        <w:ind w:left="177" w:right="241"/>
        <w:jc w:val="center"/>
        <w:tabs>
          <w:tab w:pos="3940" w:val="left"/>
          <w:tab w:pos="8260" w:val="left"/>
        </w:tabs>
        <w:rPr>
          <w:rFonts w:ascii="Times New Roman" w:hAnsi="Times New Roman" w:cs="Times New Roman" w:eastAsia="Times New Roman"/>
          <w:sz w:val="36"/>
          <w:szCs w:val="36"/>
        </w:rPr>
      </w:pPr>
      <w:rPr/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Nr.</w:t>
      </w:r>
      <w:r>
        <w:rPr>
          <w:rFonts w:ascii="Times New Roman" w:hAnsi="Times New Roman" w:cs="Times New Roman" w:eastAsia="Times New Roman"/>
          <w:sz w:val="36"/>
          <w:szCs w:val="36"/>
          <w:spacing w:val="4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spacing w:val="1"/>
          <w:w w:val="100"/>
          <w:b/>
          <w:bCs/>
          <w:position w:val="-1"/>
        </w:rPr>
        <w:t>17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8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7</w:t>
      </w:r>
      <w:r>
        <w:rPr>
          <w:rFonts w:ascii="Times New Roman" w:hAnsi="Times New Roman" w:cs="Times New Roman" w:eastAsia="Times New Roman"/>
          <w:sz w:val="36"/>
          <w:szCs w:val="36"/>
          <w:spacing w:val="15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36"/>
          <w:szCs w:val="36"/>
          <w:spacing w:val="-1"/>
          <w:w w:val="100"/>
          <w:b/>
          <w:bCs/>
          <w:position w:val="-1"/>
        </w:rPr>
        <w:t>ë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nt</w:t>
      </w:r>
      <w:r>
        <w:rPr>
          <w:rFonts w:ascii="Times New Roman" w:hAnsi="Times New Roman" w:cs="Times New Roman" w:eastAsia="Times New Roman"/>
          <w:sz w:val="36"/>
          <w:szCs w:val="36"/>
          <w:spacing w:val="1"/>
          <w:w w:val="100"/>
          <w:b/>
          <w:bCs/>
          <w:position w:val="-1"/>
        </w:rPr>
        <w:t>o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spacing w:val="1"/>
          <w:w w:val="99"/>
          <w:b/>
          <w:bCs/>
          <w:position w:val="-1"/>
        </w:rPr>
        <w:t>2013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position w:val="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exact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27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exact"/>
        <w:ind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nien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qi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mëri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kim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dj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  <w:cols w:num="3" w:equalWidth="0">
            <w:col w:w="1828" w:space="1092"/>
            <w:col w:w="5554" w:space="284"/>
            <w:col w:w="602"/>
          </w:cols>
        </w:sectPr>
      </w:pPr>
      <w:rPr/>
    </w:p>
    <w:p>
      <w:pPr>
        <w:spacing w:before="14" w:after="0" w:line="250" w:lineRule="auto"/>
        <w:ind w:left="119" w:right="-58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7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4" w:after="0" w:line="240" w:lineRule="auto"/>
        <w:ind w:right="-20"/>
        <w:jc w:val="left"/>
        <w:tabs>
          <w:tab w:pos="586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………………………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……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7627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  <w:cols w:num="2" w:equalWidth="0">
            <w:col w:w="1573" w:space="1347"/>
            <w:col w:w="6440"/>
          </w:cols>
        </w:sectPr>
      </w:pPr>
      <w:rPr/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</w:sectPr>
      </w:pPr>
      <w:rPr/>
    </w:p>
    <w:p>
      <w:pPr>
        <w:spacing w:before="3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0" w:after="0" w:line="250" w:lineRule="auto"/>
        <w:ind w:right="801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3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7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ombi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him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03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ntarit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htetë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ojnë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Mbr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exact"/>
        <w:ind w:right="64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     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7627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20" w:h="16860"/>
          <w:pgMar w:top="1320" w:bottom="280" w:left="1300" w:right="1260"/>
          <w:cols w:num="2" w:equalWidth="0">
            <w:col w:w="2369" w:space="551"/>
            <w:col w:w="6440"/>
          </w:cols>
        </w:sectPr>
      </w:pPr>
      <w:rPr/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</w:sectPr>
      </w:pPr>
      <w:rPr/>
    </w:p>
    <w:p>
      <w:pPr>
        <w:spacing w:before="3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0" w:after="0" w:line="240" w:lineRule="auto"/>
        <w:ind w:right="827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5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right="818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11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Shqi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htabe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nistan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exact"/>
        <w:ind w:right="64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-1"/>
        </w:rPr>
        <w:t>ndr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……………………………………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……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2"/>
          <w:position w:val="-1"/>
        </w:rPr>
        <w:t>………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2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      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7637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20" w:h="16860"/>
          <w:pgMar w:top="1320" w:bottom="280" w:left="1300" w:right="1260"/>
          <w:cols w:num="2" w:equalWidth="0">
            <w:col w:w="2369" w:space="551"/>
            <w:col w:w="6440"/>
          </w:cols>
        </w:sectPr>
      </w:pPr>
      <w:rPr/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</w:sectPr>
      </w:pPr>
      <w:rPr/>
    </w:p>
    <w:p>
      <w:pPr>
        <w:spacing w:before="3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0" w:after="0" w:line="251" w:lineRule="auto"/>
        <w:ind w:right="819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exact"/>
        <w:ind w:right="-20"/>
        <w:jc w:val="left"/>
        <w:tabs>
          <w:tab w:pos="586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dit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ptar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vi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88"/>
          <w:position w:val="-1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7638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  <w:cols w:num="2" w:equalWidth="0">
            <w:col w:w="2369" w:space="551"/>
            <w:col w:w="6440"/>
          </w:cols>
        </w:sectPr>
      </w:pPr>
      <w:rPr/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</w:sectPr>
      </w:pPr>
      <w:rPr/>
    </w:p>
    <w:p>
      <w:pPr>
        <w:spacing w:before="3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9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0" w:after="0" w:line="240" w:lineRule="auto"/>
        <w:ind w:right="-20"/>
        <w:jc w:val="left"/>
        <w:tabs>
          <w:tab w:pos="586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</w:rPr>
        <w:t>……………………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88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</w:rPr>
        <w:t>……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88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1"/>
        </w:rPr>
        <w:t>…………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7638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  <w:cols w:num="2" w:equalWidth="0">
            <w:col w:w="2660" w:space="260"/>
            <w:col w:w="6440"/>
          </w:cols>
        </w:sectPr>
      </w:pPr>
      <w:rPr/>
    </w:p>
    <w:p>
      <w:pPr>
        <w:spacing w:before="63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right="715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right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Shqi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right="714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oleg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Civ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08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hit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right="63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……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7639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both"/>
        <w:spacing w:after="0"/>
        <w:sectPr>
          <w:pgSz w:w="11920" w:h="16860"/>
          <w:pgMar w:top="1360" w:bottom="280" w:left="1300" w:right="1360"/>
          <w:cols w:num="2" w:equalWidth="0">
            <w:col w:w="2259" w:space="662"/>
            <w:col w:w="6339"/>
          </w:cols>
        </w:sectPr>
      </w:pPr>
      <w:rPr/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0" w:after="0" w:line="250" w:lineRule="auto"/>
        <w:ind w:left="5375" w:right="406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  <w:b/>
          <w:bCs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7"/>
          <w:b/>
          <w:bCs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2115" w:right="81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ËNIEN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PËL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OTIT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ASH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DJA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YE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KUSH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ET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82" w:right="172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412" w:right="410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UVE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</w:p>
    <w:p>
      <w:pPr>
        <w:spacing w:before="11" w:after="0" w:line="501" w:lineRule="auto"/>
        <w:ind w:left="4357" w:right="305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VEN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9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3"/>
          <w:w w:val="11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4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3"/>
          <w:w w:val="108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8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8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yn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NumType w:start="7627"/>
          <w:pgMar w:header="1650" w:footer="1063" w:top="2200" w:bottom="1260" w:left="0" w:right="1280"/>
          <w:headerReference w:type="odd" r:id="rId7"/>
          <w:headerReference w:type="even" r:id="rId8"/>
          <w:footerReference w:type="odd" r:id="rId9"/>
          <w:footerReference w:type="even" r:id="rId10"/>
          <w:pgSz w:w="11920" w:h="1686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697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right="-20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  <w:position w:val="-1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  <w:position w:val="-1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  <w:position w:val="-1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  <w:position w:val="-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  <w:position w:val="-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30" w:after="0" w:line="240" w:lineRule="auto"/>
        <w:ind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RYE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</w:p>
    <w:p>
      <w:pPr>
        <w:spacing w:before="11" w:after="0" w:line="240" w:lineRule="auto"/>
        <w:ind w:left="25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0" w:right="1280"/>
          <w:cols w:num="2" w:equalWidth="0">
            <w:col w:w="7130" w:space="2251"/>
            <w:col w:w="1259"/>
          </w:cols>
        </w:sectPr>
      </w:pPr>
      <w:rPr/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0" w:after="0" w:line="250" w:lineRule="auto"/>
        <w:ind w:left="1426" w:right="124" w:firstLine="2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ËRGJ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JTJ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PË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7,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ËR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STRIA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  <w:b/>
          <w:bCs/>
        </w:rPr>
        <w:t>TJES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  <w:b/>
          <w:bCs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JE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BU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DËS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ËT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6"/>
          <w:b/>
          <w:bCs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TIRA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Ë,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YS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29" w:right="123" w:firstLine="-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b/>
          <w:bCs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LU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JTS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TETË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LAT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  <w:b/>
          <w:bCs/>
        </w:rPr>
        <w:t>JE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8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4"/>
          <w:b/>
          <w:bCs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YSH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80" w:right="8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4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2"/>
        </w:rPr>
        <w:t>Mbr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396" w:right="409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VEN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8" w:lineRule="auto"/>
        <w:ind w:left="1419" w:right="7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7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mërt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ule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rdin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ombi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rqind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ntë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pikë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position w:val="9"/>
        </w:rPr>
        <w:t>2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position w:val="9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spacing w:val="2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rqind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pikë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99"/>
          <w:position w:val="0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plan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plan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pje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’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hjen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  <w:position w:val="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20" w:h="16860"/>
          <w:pgMar w:top="1320" w:bottom="280" w:left="0" w:right="1280"/>
        </w:sectPr>
      </w:pPr>
      <w:rPr/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0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ojë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qja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247" w:lineRule="auto"/>
        <w:ind w:left="139" w:right="1355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51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ntëq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99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99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njëq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nd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ntëdhje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ntë)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  <w:position w:val="0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  <w:position w:val="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3" w:after="0" w:line="248" w:lineRule="auto"/>
        <w:ind w:left="139" w:right="135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rma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qja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pikë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y)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99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-2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bje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qind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hta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kë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99"/>
          <w:position w:val="0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umi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dinës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rru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ym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  <w:position w:val="0"/>
        </w:rPr>
        <w:t>Shyri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3"/>
          <w:position w:val="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plan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metr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planv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2" w:after="0" w:line="250" w:lineRule="auto"/>
        <w:ind w:left="139" w:right="1359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7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rvi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4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Ti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ombi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ntarit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6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03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nistrav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6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rma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ojnë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ktua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orim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nistri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Mbr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nistri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rma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qipë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kjen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exact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hyn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njëh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otoh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  <w:position w:val="-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14" w:after="0" w:line="240" w:lineRule="auto"/>
        <w:ind w:right="139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RYEM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right="1392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Edi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ama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pgMar w:header="1650" w:footer="1063" w:top="2220" w:bottom="1160" w:left="1280" w:right="0"/>
          <w:pgSz w:w="11920" w:h="16860"/>
        </w:sectPr>
      </w:pPr>
      <w:rPr/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0" w:after="0" w:line="240" w:lineRule="auto"/>
        <w:ind w:left="2834" w:right="1536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DOSJA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</w:p>
    <w:p>
      <w:pPr>
        <w:spacing w:before="11" w:after="0" w:line="240" w:lineRule="auto"/>
        <w:ind w:left="1697" w:right="39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qja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bjek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roj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467" w:right="116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rma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1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964567pt;height:470.88pt;mso-position-horizontal-relative:char;mso-position-vertical-relative:line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650" w:footer="1063" w:top="2200" w:bottom="1260" w:left="0" w:right="128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127.089996pt;margin-top:123.43998pt;width:340.95pt;height:556.34pt;mso-position-horizontal-relative:page;mso-position-vertical-relative:page;z-index:-980" coordorigin="2542,2469" coordsize="6819,11127">
            <v:shape style="position:absolute;left:2554;top:2481;width:6797;height:11105" type="#_x0000_t75">
              <v:imagedata r:id="rId13" o:title=""/>
            </v:shape>
            <v:group style="position:absolute;left:2547;top:2474;width:6809;height:11117" coordorigin="2547,2474" coordsize="6809,11117">
              <v:shape style="position:absolute;left:2547;top:2474;width:6809;height:11117" coordorigin="2547,2474" coordsize="6809,11117" path="m2547,13591l9356,13591,9356,2474,2547,2474,2547,13591xe" filled="f" stroked="t" strokeweight=".5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Mar w:header="1650" w:footer="1063" w:top="2220" w:bottom="1160" w:left="1280" w:right="0"/>
          <w:headerReference w:type="even" r:id="rId12"/>
          <w:pgSz w:w="11920" w:h="16860"/>
        </w:sectPr>
      </w:pPr>
      <w:rPr/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0pt;margin-top:86.399986pt;width:521.082608pt;height:26.894361pt;mso-position-horizontal-relative:page;mso-position-vertical-relative:page;z-index:-979" coordorigin="0,1728" coordsize="10422,538">
            <v:shape style="position:absolute;left:7286;top:1728;width:2102;height:497" type="#_x0000_t75">
              <v:imagedata r:id="rId17" o:title=""/>
            </v:shape>
            <v:group style="position:absolute;left:0;top:2259;width:10415;height:2" coordorigin="0,2259" coordsize="10415,2">
              <v:shape style="position:absolute;left:0;top:2259;width:10415;height:2" coordorigin="0,2259" coordsize="10415,0" path="m0,2259l10415,2259e" filled="f" stroked="t" strokeweight=".710406pt" strokecolor="#28282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35.865097pt;margin-top:123.126213pt;width:317.906567pt;height:620.448311pt;mso-position-horizontal-relative:page;mso-position-vertical-relative:page;z-index:-978" coordorigin="2717,2463" coordsize="6358,12409">
            <v:shape style="position:absolute;left:4219;top:2722;width:4824;height:12002" type="#_x0000_t75">
              <v:imagedata r:id="rId18" o:title=""/>
            </v:shape>
            <v:group style="position:absolute;left:4348;top:14746;width:4397;height:2" coordorigin="4348,14746" coordsize="4397,2">
              <v:shape style="position:absolute;left:4348;top:14746;width:4397;height:2" coordorigin="4348,14746" coordsize="4397,0" path="m4348,14746l8745,14746e" filled="f" stroked="t" strokeweight="1.065609pt" strokecolor="#5B5B5B">
                <v:path arrowok="t"/>
              </v:shape>
            </v:group>
            <v:group style="position:absolute;left:2735;top:2616;width:6280;height:2" coordorigin="2735,2616" coordsize="6280,2">
              <v:shape style="position:absolute;left:2735;top:2616;width:6280;height:2" coordorigin="2735,2616" coordsize="6280,0" path="m2735,2616l9015,2616e" filled="f" stroked="t" strokeweight="1.776014pt" strokecolor="#545754">
                <v:path arrowok="t"/>
              </v:shape>
            </v:group>
            <v:group style="position:absolute;left:2827;top:2516;width:2;height:12352" coordorigin="2827,2516" coordsize="2,12352">
              <v:shape style="position:absolute;left:2827;top:2516;width:2;height:12352" coordorigin="2827,2516" coordsize="0,12352" path="m2827,14868l2827,2516e" filled="f" stroked="t" strokeweight=".355203pt" strokecolor="#545454">
                <v:path arrowok="t"/>
              </v:shape>
            </v:group>
            <v:group style="position:absolute;left:9072;top:2466;width:2;height:12352" coordorigin="9072,2466" coordsize="2,12352">
              <v:shape style="position:absolute;left:9072;top:2466;width:2;height:12352" coordorigin="9072,2466" coordsize="0,12352" path="m9072,14818l9072,2466e" filled="f" stroked="t" strokeweight=".355203pt" strokecolor="#545454">
                <v:path arrowok="t"/>
              </v:shape>
            </v:group>
            <v:group style="position:absolute;left:8937;top:13059;width:2;height:1294" coordorigin="8937,13059" coordsize="2,1294">
              <v:shape style="position:absolute;left:8937;top:13059;width:2;height:1294" coordorigin="8937,13059" coordsize="0,1294" path="m8937,14353l8937,13059e" filled="f" stroked="t" strokeweight="1.420811pt" strokecolor="#6B6B6B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2.465637pt;margin-top:241.246597pt;width:.1pt;height:479.276575pt;mso-position-horizontal-relative:page;mso-position-vertical-relative:page;z-index:-977" coordorigin="4049,4825" coordsize="2,9586">
            <v:shape style="position:absolute;left:4049;top:4825;width:2;height:9586" coordorigin="4049,4825" coordsize="0,9586" path="m4049,14410l4049,4825e" filled="f" stroked="t" strokeweight="6.038449pt" strokecolor="#575757">
              <v:path arrowok="t"/>
            </v:shape>
          </v:group>
          <w10:wrap type="none"/>
        </w:pict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1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8.070001pt;height:148.755pt;mso-position-horizontal-relative:char;mso-position-vertical-relative:line" type="#_x0000_t75">
            <v:imagedata r:id="rId1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NumType w:start="7631"/>
          <w:pgMar w:header="1586" w:footer="962" w:top="1580" w:bottom="1240" w:left="1680" w:right="1260"/>
          <w:headerReference w:type="odd" r:id="rId14"/>
          <w:footerReference w:type="odd" r:id="rId15"/>
          <w:footerReference w:type="even" r:id="rId16"/>
          <w:pgSz w:w="11920" w:h="16860"/>
        </w:sectPr>
      </w:pPr>
      <w:rPr/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/>
        <w:pict>
          <v:group style="position:absolute;margin-left:138.032181pt;margin-top:123.300034pt;width:319.25565pt;height:611.819954pt;mso-position-horizontal-relative:page;mso-position-vertical-relative:page;z-index:-976" coordorigin="2761,2466" coordsize="6385,12236">
            <v:shape style="position:absolute;left:3485;top:2606;width:5249;height:12096" type="#_x0000_t75">
              <v:imagedata r:id="rId21" o:title=""/>
            </v:shape>
            <v:group style="position:absolute;left:2764;top:2473;width:6378;height:2" coordorigin="2764,2473" coordsize="6378,2">
              <v:shape style="position:absolute;left:2764;top:2473;width:6378;height:2" coordorigin="2764,2473" coordsize="6378,0" path="m2764,2473l9142,2473e" filled="f" stroked="t" strokeweight=".359927pt" strokecolor="#000000">
                <v:path arrowok="t"/>
              </v:shape>
            </v:group>
            <v:group style="position:absolute;left:2768;top:2470;width:2;height:12197" coordorigin="2768,2470" coordsize="2,12197">
              <v:shape style="position:absolute;left:2768;top:2470;width:2;height:12197" coordorigin="2768,2470" coordsize="0,12197" path="m2768,14666l2768,2470e" filled="f" stroked="t" strokeweight=".359927pt" strokecolor="#000000">
                <v:path arrowok="t"/>
              </v:shape>
            </v:group>
            <v:group style="position:absolute;left:2764;top:14616;width:727;height:2" coordorigin="2764,14616" coordsize="727,2">
              <v:shape style="position:absolute;left:2764;top:14616;width:727;height:2" coordorigin="2764,14616" coordsize="727,0" path="m2764,14616l3491,14616e" filled="f" stroked="t" strokeweight="0pt" strokecolor="#010101">
                <v:path arrowok="t"/>
              </v:shape>
            </v:group>
            <v:group style="position:absolute;left:8811;top:9734;width:2;height:4680" coordorigin="8811,9734" coordsize="2,4680">
              <v:shape style="position:absolute;left:8811;top:9734;width:2;height:4680" coordorigin="8811,9734" coordsize="0,4680" path="m8811,14414l8811,9734e" filled="f" stroked="t" strokeweight="4.319129pt" strokecolor="#4B4F4F">
                <v:path arrowok="t"/>
              </v:shape>
            </v:group>
            <v:group style="position:absolute;left:9139;top:2470;width:2;height:12197" coordorigin="9139,2470" coordsize="2,12197">
              <v:shape style="position:absolute;left:9139;top:2470;width:2;height:12197" coordorigin="9139,2470" coordsize="0,12197" path="m9139,14666l9139,2470e" filled="f" stroked="t" strokeweight=".359927pt" strokecolor="#000000">
                <v:path arrowok="t"/>
              </v:shape>
            </v:group>
            <w10:wrap type="none"/>
          </v:group>
        </w:pict>
      </w: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8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9.0pt;height:114.48pt;mso-position-horizontal-relative:char;mso-position-vertical-relative:line" type="#_x0000_t75">
            <v:imagedata r:id="rId2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0" w:footer="1056" w:top="2220" w:bottom="1160" w:left="1280" w:right="0"/>
          <w:headerReference w:type="even" r:id="rId2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0pt;margin-top:86.399986pt;width:520.905007pt;height:26.323489pt;mso-position-horizontal-relative:page;mso-position-vertical-relative:page;z-index:-975" coordorigin="0,1728" coordsize="10418,526">
            <v:shape style="position:absolute;left:7286;top:1728;width:2102;height:497" type="#_x0000_t75">
              <v:imagedata r:id="rId24" o:title=""/>
            </v:shape>
            <v:group style="position:absolute;left:0;top:2247;width:10411;height:2" coordorigin="0,2247" coordsize="10411,2">
              <v:shape style="position:absolute;left:0;top:2247;width:10411;height:2" coordorigin="0,2247" coordsize="10411,0" path="m0,2247l10411,2247e" filled="f" stroked="t" strokeweight=".712105pt" strokecolor="#28282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59.333557pt;margin-top:123.839996pt;width:298.586459pt;height:616.320007pt;mso-position-horizontal-relative:page;mso-position-vertical-relative:page;z-index:-974" coordorigin="3187,2477" coordsize="5972,12326">
            <v:shape style="position:absolute;left:4046;top:2477;width:5112;height:12326" type="#_x0000_t75">
              <v:imagedata r:id="rId25" o:title=""/>
            </v:shape>
            <v:group style="position:absolute;left:3190;top:2519;width:2;height:12174" coordorigin="3190,2519" coordsize="2,12174">
              <v:shape style="position:absolute;left:3190;top:2519;width:2;height:12174" coordorigin="3190,2519" coordsize="0,12174" path="m3190,14694l3190,2519e" filled="f" stroked="t" strokeweight=".356053pt" strokecolor="#545454">
                <v:path arrowok="t"/>
              </v:shape>
            </v:group>
            <v:group style="position:absolute;left:3240;top:14686;width:3739;height:2" coordorigin="3240,14686" coordsize="3739,2">
              <v:shape style="position:absolute;left:3240;top:14686;width:3739;height:2" coordorigin="3240,14686" coordsize="3739,0" path="m3240,14686l6979,14686e" filled="f" stroked="t" strokeweight=".356053pt" strokecolor="#4F4F4F">
                <v:path arrowok="t"/>
              </v:shape>
            </v:group>
            <v:group style="position:absolute;left:9119;top:9669;width:2;height:4709" coordorigin="9119,9669" coordsize="2,4709">
              <v:shape style="position:absolute;left:9119;top:9669;width:2;height:4709" coordorigin="9119,9669" coordsize="0,4709" path="m9119,14379l9119,9669e" filled="f" stroked="t" strokeweight=".712105pt" strokecolor="#646464">
                <v:path arrowok="t"/>
              </v:shape>
            </v:group>
            <v:group style="position:absolute;left:9119;top:12711;width:2;height:630" coordorigin="9119,12711" coordsize="2,630">
              <v:shape style="position:absolute;left:9119;top:12711;width:2;height:630" coordorigin="9119,12711" coordsize="0,630" path="m9119,13341l9119,12711e" filled="f" stroked="t" strokeweight="1.068158pt" strokecolor="#60606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179" w:lineRule="exact"/>
        <w:ind w:left="173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195.828949pt;margin-top:-187.170883pt;width:.1pt;height:488.118372pt;mso-position-horizontal-relative:page;mso-position-vertical-relative:paragraph;z-index:-973" coordorigin="3917,-3743" coordsize="2,9762">
            <v:shape style="position:absolute;left:3917;top:-3743;width:2;height:9762" coordorigin="3917,-3743" coordsize="0,9762" path="m3917,6019l3917,-3743e" filled="f" stroked="t" strokeweight="3.916579pt" strokecolor="#545757">
              <v:path arrowok="t"/>
            </v:shape>
          </v:group>
          <w10:wrap type="none"/>
        </w:pict>
      </w:r>
      <w:r>
        <w:rPr/>
        <w:pict>
          <v:group style="position:absolute;margin-left:470.701599pt;margin-top:-296.675446pt;width:.1pt;height:609.790107pt;mso-position-horizontal-relative:page;mso-position-vertical-relative:paragraph;z-index:-972" coordorigin="9414,-5934" coordsize="2,12196">
            <v:shape style="position:absolute;left:9414;top:-5934;width:2;height:12196" coordorigin="9414,-5934" coordsize="0,12196" path="m9414,6262l9414,-5934e" filled="f" stroked="t" strokeweight=".356053pt" strokecolor="#545454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0.905258pt;margin-top:-3.937438pt;width:6.25873pt;height:20pt;mso-position-horizontal-relative:page;mso-position-vertical-relative:paragraph;z-index:-971" type="#_x0000_t202" filled="f" stroked="f">
            <v:textbox inset="0,0,0,0">
              <w:txbxContent>
                <w:p>
                  <w:pPr>
                    <w:spacing w:before="0" w:after="0" w:line="400" w:lineRule="exact"/>
                    <w:ind w:right="-100"/>
                    <w:jc w:val="left"/>
                    <w:rPr>
                      <w:rFonts w:ascii="Times New Roman" w:hAnsi="Times New Roman" w:cs="Times New Roman" w:eastAsia="Times New Roman"/>
                      <w:sz w:val="40"/>
                      <w:szCs w:val="40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494B4B"/>
                      <w:spacing w:val="-7"/>
                      <w:w w:val="53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494B4B"/>
                      <w:spacing w:val="0"/>
                      <w:w w:val="53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494B4B"/>
                      <w:spacing w:val="-64"/>
                      <w:w w:val="53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6"/>
          <w:szCs w:val="16"/>
          <w:color w:val="494B4B"/>
          <w:spacing w:val="-6"/>
          <w:w w:val="83"/>
          <w:position w:val="-1"/>
        </w:rPr>
        <w:t>:</w:t>
      </w:r>
      <w:r>
        <w:rPr>
          <w:rFonts w:ascii="Arial" w:hAnsi="Arial" w:cs="Arial" w:eastAsia="Arial"/>
          <w:sz w:val="16"/>
          <w:szCs w:val="16"/>
          <w:color w:val="494B4B"/>
          <w:spacing w:val="-10"/>
          <w:w w:val="83"/>
          <w:position w:val="-1"/>
        </w:rPr>
        <w:t>=</w:t>
      </w:r>
      <w:r>
        <w:rPr>
          <w:rFonts w:ascii="Arial" w:hAnsi="Arial" w:cs="Arial" w:eastAsia="Arial"/>
          <w:sz w:val="16"/>
          <w:szCs w:val="16"/>
          <w:color w:val="494B4B"/>
          <w:spacing w:val="0"/>
          <w:w w:val="83"/>
          <w:position w:val="-1"/>
        </w:rPr>
        <w:t>;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49" w:lineRule="exact"/>
        <w:ind w:left="1738" w:right="-20"/>
        <w:jc w:val="left"/>
        <w:rPr>
          <w:rFonts w:ascii="Arial" w:hAnsi="Arial" w:cs="Arial" w:eastAsia="Arial"/>
          <w:sz w:val="27"/>
          <w:szCs w:val="27"/>
        </w:rPr>
      </w:pPr>
      <w:rPr/>
      <w:r>
        <w:rPr>
          <w:rFonts w:ascii="Arial" w:hAnsi="Arial" w:cs="Arial" w:eastAsia="Arial"/>
          <w:sz w:val="12"/>
          <w:szCs w:val="12"/>
          <w:color w:val="494B4B"/>
          <w:spacing w:val="-86"/>
          <w:w w:val="91"/>
          <w:position w:val="3"/>
        </w:rPr>
        <w:t>C</w:t>
      </w:r>
      <w:r>
        <w:rPr>
          <w:rFonts w:ascii="Arial" w:hAnsi="Arial" w:cs="Arial" w:eastAsia="Arial"/>
          <w:sz w:val="27"/>
          <w:szCs w:val="27"/>
          <w:color w:val="494B4B"/>
          <w:spacing w:val="0"/>
          <w:w w:val="72"/>
          <w:position w:val="-1"/>
        </w:rPr>
        <w:t>.</w:t>
      </w:r>
      <w:r>
        <w:rPr>
          <w:rFonts w:ascii="Arial" w:hAnsi="Arial" w:cs="Arial" w:eastAsia="Arial"/>
          <w:sz w:val="27"/>
          <w:szCs w:val="27"/>
          <w:color w:val="494B4B"/>
          <w:spacing w:val="-39"/>
          <w:w w:val="72"/>
          <w:position w:val="-1"/>
        </w:rPr>
        <w:t>.</w:t>
      </w:r>
      <w:r>
        <w:rPr>
          <w:rFonts w:ascii="Arial" w:hAnsi="Arial" w:cs="Arial" w:eastAsia="Arial"/>
          <w:sz w:val="12"/>
          <w:szCs w:val="12"/>
          <w:color w:val="494B4B"/>
          <w:spacing w:val="0"/>
          <w:w w:val="90"/>
          <w:position w:val="3"/>
        </w:rPr>
        <w:t>'</w:t>
      </w:r>
      <w:r>
        <w:rPr>
          <w:rFonts w:ascii="Arial" w:hAnsi="Arial" w:cs="Arial" w:eastAsia="Arial"/>
          <w:sz w:val="12"/>
          <w:szCs w:val="12"/>
          <w:color w:val="494B4B"/>
          <w:spacing w:val="-23"/>
          <w:w w:val="90"/>
          <w:position w:val="3"/>
        </w:rPr>
        <w:t>f</w:t>
      </w:r>
      <w:r>
        <w:rPr>
          <w:rFonts w:ascii="Arial" w:hAnsi="Arial" w:cs="Arial" w:eastAsia="Arial"/>
          <w:sz w:val="27"/>
          <w:szCs w:val="27"/>
          <w:color w:val="494B4B"/>
          <w:spacing w:val="0"/>
          <w:w w:val="72"/>
          <w:position w:val="-1"/>
        </w:rPr>
        <w:t>,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124" w:lineRule="exact"/>
        <w:ind w:left="1767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494B4B"/>
          <w:spacing w:val="0"/>
          <w:w w:val="117"/>
        </w:rPr>
        <w:t>+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67" w:after="0" w:line="240" w:lineRule="auto"/>
        <w:ind w:left="174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8.8125pt;height:87.42pt;mso-position-horizontal-relative:char;mso-position-vertical-relative:line" type="#_x0000_t75">
            <v:imagedata r:id="rId2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586" w:footer="962" w:top="1580" w:bottom="1240" w:left="1680" w:right="1260"/>
          <w:headerReference w:type="odd" r:id="rId23"/>
          <w:pgSz w:w="11920" w:h="16860"/>
        </w:sectPr>
      </w:pPr>
      <w:rPr/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/>
        <w:pict>
          <v:group style="position:absolute;margin-left:113.557114pt;margin-top:122.940109pt;width:368.205784pt;height:413.279771pt;mso-position-horizontal-relative:page;mso-position-vertical-relative:page;z-index:-969" coordorigin="2271,2459" coordsize="7364,8266">
            <v:group style="position:absolute;left:2282;top:2477;width:7343;height:2" coordorigin="2282,2477" coordsize="7343,2">
              <v:shape style="position:absolute;left:2282;top:2477;width:7343;height:2" coordorigin="2282,2477" coordsize="7343,0" path="m2282,2477l9624,2477e" filled="f" stroked="t" strokeweight=".719855pt" strokecolor="#000000">
                <v:path arrowok="t"/>
              </v:shape>
            </v:group>
            <v:group style="position:absolute;left:2293;top:2470;width:2;height:8244" coordorigin="2293,2470" coordsize="2,8244">
              <v:shape style="position:absolute;left:2293;top:2470;width:2;height:8244" coordorigin="2293,2470" coordsize="0,8244" path="m2293,10714l2293,2470e" filled="f" stroked="t" strokeweight="1.079782pt" strokecolor="#000000">
                <v:path arrowok="t"/>
              </v:shape>
            </v:group>
            <v:group style="position:absolute;left:2282;top:10703;width:7343;height:2" coordorigin="2282,10703" coordsize="7343,2">
              <v:shape style="position:absolute;left:2282;top:10703;width:7343;height:2" coordorigin="2282,10703" coordsize="7343,0" path="m2282,10703l9624,10703e" filled="f" stroked="t" strokeweight="1.079782pt" strokecolor="#000000">
                <v:path arrowok="t"/>
              </v:shape>
            </v:group>
            <v:group style="position:absolute;left:9617;top:2470;width:2;height:8244" coordorigin="9617,2470" coordsize="2,8244">
              <v:shape style="position:absolute;left:9617;top:2470;width:2;height:8244" coordorigin="9617,2470" coordsize="0,8244" path="m9617,10714l9617,2470e" filled="f" stroked="t" strokeweight=".719855pt" strokecolor="#000000">
                <v:path arrowok="t"/>
              </v:shape>
            </v:group>
            <w10:wrap type="none"/>
          </v:group>
        </w:pict>
      </w:r>
      <w:r>
        <w:rPr>
          <w:sz w:val="10"/>
          <w:szCs w:val="10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20.239998pt;height:33.840pt;mso-position-horizontal-relative:char;mso-position-vertical-relative:line" type="#_x0000_t75">
            <v:imagedata r:id="rId3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5" w:after="0" w:line="264" w:lineRule="exact"/>
        <w:ind w:left="5464" w:right="2969"/>
        <w:jc w:val="center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123.839996pt;margin-top:8.33314pt;width:334.527615pt;height:373.139668pt;mso-position-horizontal-relative:page;mso-position-vertical-relative:paragraph;z-index:-970" coordorigin="2477,167" coordsize="6691,7463">
            <v:shape style="position:absolute;left:2477;top:1056;width:6487;height:6574" type="#_x0000_t75">
              <v:imagedata r:id="rId31" o:title=""/>
            </v:shape>
            <v:group style="position:absolute;left:2584;top:300;width:2232;height:2" coordorigin="2584,300" coordsize="2232,2">
              <v:shape style="position:absolute;left:2584;top:300;width:2232;height:2" coordorigin="2584,300" coordsize="2232,0" path="m2584,300l4816,300e" filled="f" stroked="t" strokeweight="3.239347pt" strokecolor="#4B4B4B">
                <v:path arrowok="t"/>
              </v:shape>
            </v:group>
            <v:group style="position:absolute;left:2541;top:221;width:2;height:2261" coordorigin="2541,221" coordsize="2,2261">
              <v:shape style="position:absolute;left:2541;top:221;width:2;height:2261" coordorigin="2541,221" coordsize="0,2261" path="m2541,2481l2541,221e" filled="f" stroked="t" strokeweight="4.319129pt" strokecolor="#545454">
                <v:path arrowok="t"/>
              </v:shape>
            </v:group>
            <v:group style="position:absolute;left:6817;top:278;width:2318;height:2" coordorigin="6817,278" coordsize="2318,2">
              <v:shape style="position:absolute;left:6817;top:278;width:2318;height:2" coordorigin="6817,278" coordsize="2318,0" path="m6817,278l9135,278e" filled="f" stroked="t" strokeweight="3.239347pt" strokecolor="#4B4B4B">
                <v:path arrowok="t"/>
              </v:shape>
            </v:group>
            <v:group style="position:absolute;left:8494;top:257;width:2;height:806" coordorigin="8494,257" coordsize="2,806">
              <v:shape style="position:absolute;left:8494;top:257;width:2;height:806" coordorigin="8494,257" coordsize="0,806" path="m8494,1063l8494,257e" filled="f" stroked="t" strokeweight="5.398912pt" strokecolor="#444444">
                <v:path arrowok="t"/>
              </v:shape>
            </v:group>
            <v:group style="position:absolute;left:2829;top:307;width:2;height:785" coordorigin="2829,307" coordsize="2,785">
              <v:shape style="position:absolute;left:2829;top:307;width:2;height:785" coordorigin="2829,307" coordsize="0,785" path="m2829,1092l2829,307e" filled="f" stroked="t" strokeweight="1.079782pt" strokecolor="#4F4F4F">
                <v:path arrowok="t"/>
              </v:shape>
            </v:group>
            <v:group style="position:absolute;left:2613;top:807;width:6407;height:194" coordorigin="2613,807" coordsize="6407,194">
              <v:shape style="position:absolute;left:2613;top:807;width:6407;height:194" coordorigin="2613,807" coordsize="6407,194" path="m2613,807l9020,807,9020,1002,2613,1002,2613,807xe" filled="t" fillcolor="#484B4B" stroked="f">
                <v:path arrowok="t"/>
                <v:fill/>
              </v:shape>
            </v:group>
            <v:group style="position:absolute;left:9034;top:199;width:2;height:6970" coordorigin="9034,199" coordsize="2,6970">
              <v:shape style="position:absolute;left:9034;top:199;width:2;height:6970" coordorigin="9034,199" coordsize="0,6970" path="m9034,7169l9034,199e" filled="f" stroked="t" strokeweight="3.239347pt" strokecolor="#545454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8.134171pt;margin-top:-8.047187pt;width:325.734345pt;height:.1pt;mso-position-horizontal-relative:page;mso-position-vertical-relative:paragraph;z-index:-968" coordorigin="2563,-161" coordsize="6515,2">
            <v:shape style="position:absolute;left:2563;top:-161;width:6515;height:2" coordorigin="2563,-161" coordsize="6515,0" path="m2563,-161l9077,-161e" filled="f" stroked="t" strokeweight="1.43971pt" strokecolor="#484B48">
              <v:path arrowok="t"/>
            </v:shape>
          </v:group>
          <w10:wrap type="none"/>
        </w:pict>
      </w:r>
      <w:r>
        <w:rPr/>
        <w:pict>
          <v:group style="position:absolute;margin-left:233.232986pt;margin-top:2.752813pt;width:115.896639pt;height:.1pt;mso-position-horizontal-relative:page;mso-position-vertical-relative:paragraph;z-index:-967" coordorigin="4665,55" coordsize="2318,2">
            <v:shape style="position:absolute;left:4665;top:55;width:2318;height:2" coordorigin="4665,55" coordsize="2318,0" path="m4665,55l6983,55e" filled="f" stroked="t" strokeweight="3.239347pt" strokecolor="#444444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7"/>
          <w:szCs w:val="27"/>
          <w:color w:val="3D3F3F"/>
          <w:spacing w:val="0"/>
          <w:w w:val="65"/>
          <w:position w:val="-4"/>
        </w:rPr>
        <w:t>II</w:t>
      </w:r>
      <w:r>
        <w:rPr>
          <w:rFonts w:ascii="Arial" w:hAnsi="Arial" w:cs="Arial" w:eastAsia="Arial"/>
          <w:sz w:val="27"/>
          <w:szCs w:val="27"/>
          <w:color w:val="3D3F3F"/>
          <w:spacing w:val="0"/>
          <w:w w:val="65"/>
          <w:position w:val="-4"/>
        </w:rPr>
        <w:t> </w:t>
      </w:r>
      <w:r>
        <w:rPr>
          <w:rFonts w:ascii="Arial" w:hAnsi="Arial" w:cs="Arial" w:eastAsia="Arial"/>
          <w:sz w:val="27"/>
          <w:szCs w:val="27"/>
          <w:color w:val="3D3F3F"/>
          <w:spacing w:val="45"/>
          <w:w w:val="65"/>
          <w:position w:val="-4"/>
        </w:rPr>
        <w:t> </w:t>
      </w:r>
      <w:r>
        <w:rPr>
          <w:rFonts w:ascii="Arial" w:hAnsi="Arial" w:cs="Arial" w:eastAsia="Arial"/>
          <w:sz w:val="24"/>
          <w:szCs w:val="24"/>
          <w:color w:val="3D3F3F"/>
          <w:spacing w:val="0"/>
          <w:w w:val="65"/>
          <w:position w:val="-4"/>
        </w:rPr>
        <w:t>1: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764" w:lineRule="exact"/>
        <w:ind w:left="4367" w:right="-20"/>
        <w:jc w:val="left"/>
        <w:tabs>
          <w:tab w:pos="6520" w:val="left"/>
        </w:tabs>
        <w:rPr>
          <w:rFonts w:ascii="Times New Roman" w:hAnsi="Times New Roman" w:cs="Times New Roman" w:eastAsia="Times New Roman"/>
          <w:sz w:val="42"/>
          <w:szCs w:val="42"/>
        </w:rPr>
      </w:pPr>
      <w:rPr/>
      <w:r>
        <w:rPr>
          <w:rFonts w:ascii="Times New Roman" w:hAnsi="Times New Roman" w:cs="Times New Roman" w:eastAsia="Times New Roman"/>
          <w:sz w:val="68"/>
          <w:szCs w:val="68"/>
          <w:color w:val="3D3F3F"/>
          <w:spacing w:val="0"/>
          <w:w w:val="126"/>
          <w:position w:val="11"/>
        </w:rPr>
        <w:t>-</w:t>
      </w:r>
      <w:r>
        <w:rPr>
          <w:rFonts w:ascii="Times New Roman" w:hAnsi="Times New Roman" w:cs="Times New Roman" w:eastAsia="Times New Roman"/>
          <w:sz w:val="68"/>
          <w:szCs w:val="68"/>
          <w:color w:val="3D3F3F"/>
          <w:spacing w:val="0"/>
          <w:w w:val="100"/>
          <w:position w:val="11"/>
        </w:rPr>
        <w:tab/>
      </w:r>
      <w:r>
        <w:rPr>
          <w:rFonts w:ascii="Times New Roman" w:hAnsi="Times New Roman" w:cs="Times New Roman" w:eastAsia="Times New Roman"/>
          <w:sz w:val="68"/>
          <w:szCs w:val="68"/>
          <w:color w:val="3D3F3F"/>
          <w:spacing w:val="0"/>
          <w:w w:val="100"/>
          <w:position w:val="11"/>
        </w:rPr>
      </w:r>
      <w:r>
        <w:rPr>
          <w:rFonts w:ascii="Times New Roman" w:hAnsi="Times New Roman" w:cs="Times New Roman" w:eastAsia="Times New Roman"/>
          <w:sz w:val="42"/>
          <w:szCs w:val="42"/>
          <w:color w:val="3D3F3F"/>
          <w:spacing w:val="0"/>
          <w:w w:val="57"/>
          <w:position w:val="-6"/>
        </w:rPr>
        <w:t>..</w:t>
      </w:r>
      <w:r>
        <w:rPr>
          <w:rFonts w:ascii="Times New Roman" w:hAnsi="Times New Roman" w:cs="Times New Roman" w:eastAsia="Times New Roman"/>
          <w:sz w:val="42"/>
          <w:szCs w:val="4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NumType w:start="7634"/>
          <w:pgMar w:header="0" w:footer="1056" w:top="1480" w:bottom="1160" w:left="1320" w:right="1680"/>
          <w:headerReference w:type="even" r:id="rId27"/>
          <w:footerReference w:type="even" r:id="rId28"/>
          <w:footerReference w:type="odd" r:id="rId29"/>
          <w:pgSz w:w="11920" w:h="16860"/>
        </w:sectPr>
      </w:pPr>
      <w:rPr/>
    </w:p>
    <w:p>
      <w:pPr>
        <w:spacing w:before="46" w:after="0" w:line="240" w:lineRule="auto"/>
        <w:ind w:left="5612" w:right="-20"/>
        <w:jc w:val="left"/>
        <w:rPr>
          <w:rFonts w:ascii="Arial" w:hAnsi="Arial" w:cs="Arial" w:eastAsia="Arial"/>
          <w:sz w:val="46"/>
          <w:szCs w:val="46"/>
        </w:rPr>
      </w:pPr>
      <w:rPr/>
      <w:r>
        <w:rPr/>
        <w:pict>
          <v:group style="position:absolute;margin-left:0pt;margin-top:110.879997pt;width:526.213936pt;height:.1pt;mso-position-horizontal-relative:page;mso-position-vertical-relative:page;z-index:-965" coordorigin="0,2218" coordsize="10524,2">
            <v:shape style="position:absolute;left:0;top:2218;width:10524;height:2" coordorigin="0,2218" coordsize="10524,0" path="m0,2218l10524,2218e" filled="f" stroked="t" strokeweight=".71985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color w:val="5B5B5B"/>
          <w:spacing w:val="0"/>
          <w:w w:val="136"/>
        </w:rPr>
        <w:t>£</w:t>
      </w:r>
      <w:r>
        <w:rPr>
          <w:rFonts w:ascii="Times New Roman" w:hAnsi="Times New Roman" w:cs="Times New Roman" w:eastAsia="Times New Roman"/>
          <w:sz w:val="13"/>
          <w:szCs w:val="13"/>
          <w:color w:val="5B5B5B"/>
          <w:spacing w:val="-11"/>
          <w:w w:val="13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B3B3B"/>
          <w:spacing w:val="0"/>
          <w:w w:val="109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3B3B3B"/>
          <w:spacing w:val="-20"/>
          <w:w w:val="109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-24"/>
          <w:w w:val="194"/>
        </w:rPr>
        <w:t>0</w:t>
      </w:r>
      <w:r>
        <w:rPr>
          <w:rFonts w:ascii="Arial" w:hAnsi="Arial" w:cs="Arial" w:eastAsia="Arial"/>
          <w:sz w:val="46"/>
          <w:szCs w:val="46"/>
          <w:color w:val="808080"/>
          <w:spacing w:val="-152"/>
          <w:w w:val="33"/>
          <w:position w:val="6"/>
        </w:rPr>
        <w:t>Q</w:t>
      </w:r>
      <w:r>
        <w:rPr>
          <w:rFonts w:ascii="Times New Roman" w:hAnsi="Times New Roman" w:cs="Times New Roman" w:eastAsia="Times New Roman"/>
          <w:sz w:val="13"/>
          <w:szCs w:val="13"/>
          <w:color w:val="4B4B49"/>
          <w:spacing w:val="-42"/>
          <w:w w:val="138"/>
          <w:position w:val="0"/>
        </w:rPr>
        <w:t>T</w:t>
      </w:r>
      <w:r>
        <w:rPr>
          <w:rFonts w:ascii="Arial" w:hAnsi="Arial" w:cs="Arial" w:eastAsia="Arial"/>
          <w:sz w:val="46"/>
          <w:szCs w:val="46"/>
          <w:color w:val="4B4B49"/>
          <w:spacing w:val="-97"/>
          <w:w w:val="34"/>
          <w:position w:val="6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232323"/>
          <w:spacing w:val="-6"/>
          <w:w w:val="78"/>
          <w:position w:val="0"/>
        </w:rPr>
        <w:t>I</w:t>
      </w:r>
      <w:r>
        <w:rPr>
          <w:rFonts w:ascii="Arial" w:hAnsi="Arial" w:cs="Arial" w:eastAsia="Arial"/>
          <w:sz w:val="46"/>
          <w:szCs w:val="46"/>
          <w:color w:val="6E6E6E"/>
          <w:spacing w:val="-242"/>
          <w:w w:val="33"/>
          <w:position w:val="6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B4B49"/>
          <w:spacing w:val="-44"/>
          <w:w w:val="119"/>
          <w:position w:val="0"/>
        </w:rPr>
        <w:t>M</w:t>
      </w:r>
      <w:r>
        <w:rPr>
          <w:rFonts w:ascii="Arial" w:hAnsi="Arial" w:cs="Arial" w:eastAsia="Arial"/>
          <w:sz w:val="46"/>
          <w:szCs w:val="46"/>
          <w:color w:val="3B3B3B"/>
          <w:spacing w:val="-140"/>
          <w:w w:val="34"/>
          <w:position w:val="6"/>
        </w:rPr>
        <w:t>D</w:t>
      </w:r>
      <w:r>
        <w:rPr>
          <w:rFonts w:ascii="Times New Roman" w:hAnsi="Times New Roman" w:cs="Times New Roman" w:eastAsia="Times New Roman"/>
          <w:sz w:val="13"/>
          <w:szCs w:val="13"/>
          <w:color w:val="4B4B49"/>
          <w:spacing w:val="-20"/>
          <w:w w:val="119"/>
          <w:position w:val="0"/>
        </w:rPr>
        <w:t>£</w:t>
      </w:r>
      <w:r>
        <w:rPr>
          <w:rFonts w:ascii="Arial" w:hAnsi="Arial" w:cs="Arial" w:eastAsia="Arial"/>
          <w:sz w:val="46"/>
          <w:szCs w:val="46"/>
          <w:color w:val="5B5B5B"/>
          <w:spacing w:val="-225"/>
          <w:w w:val="27"/>
          <w:position w:val="6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-18"/>
          <w:w w:val="95"/>
          <w:position w:val="0"/>
        </w:rPr>
        <w:t>V</w:t>
      </w:r>
      <w:r>
        <w:rPr>
          <w:rFonts w:ascii="Arial" w:hAnsi="Arial" w:cs="Arial" w:eastAsia="Arial"/>
          <w:sz w:val="46"/>
          <w:szCs w:val="46"/>
          <w:color w:val="5B5B5B"/>
          <w:spacing w:val="-165"/>
          <w:w w:val="26"/>
          <w:position w:val="6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4B4B49"/>
          <w:spacing w:val="0"/>
          <w:w w:val="136"/>
          <w:position w:val="0"/>
        </w:rPr>
        <w:t>£</w:t>
      </w:r>
      <w:r>
        <w:rPr>
          <w:rFonts w:ascii="Times New Roman" w:hAnsi="Times New Roman" w:cs="Times New Roman" w:eastAsia="Times New Roman"/>
          <w:sz w:val="13"/>
          <w:szCs w:val="13"/>
          <w:color w:val="4B4B49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46"/>
          <w:szCs w:val="46"/>
          <w:color w:val="232323"/>
          <w:spacing w:val="-18"/>
          <w:w w:val="127"/>
          <w:position w:val="6"/>
        </w:rPr>
        <w:t>Q</w:t>
      </w:r>
      <w:r>
        <w:rPr>
          <w:rFonts w:ascii="Arial" w:hAnsi="Arial" w:cs="Arial" w:eastAsia="Arial"/>
          <w:sz w:val="46"/>
          <w:szCs w:val="46"/>
          <w:color w:val="070707"/>
          <w:spacing w:val="0"/>
          <w:w w:val="128"/>
          <w:position w:val="6"/>
        </w:rPr>
        <w:t>BZ</w:t>
      </w:r>
      <w:r>
        <w:rPr>
          <w:rFonts w:ascii="Arial" w:hAnsi="Arial" w:cs="Arial" w:eastAsia="Arial"/>
          <w:sz w:val="46"/>
          <w:szCs w:val="46"/>
          <w:color w:val="000000"/>
          <w:spacing w:val="0"/>
          <w:w w:val="100"/>
          <w:position w:val="0"/>
        </w:rPr>
      </w:r>
    </w:p>
    <w:p>
      <w:pPr>
        <w:spacing w:before="0" w:after="0" w:line="142" w:lineRule="exact"/>
        <w:ind w:left="5821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group style="position:absolute;margin-left:132.273346pt;margin-top:23.506027pt;width:330.773329pt;height:619.919911pt;mso-position-horizontal-relative:page;mso-position-vertical-relative:paragraph;z-index:-966" coordorigin="2645,470" coordsize="6615,12398">
            <v:shape style="position:absolute;left:3643;top:625;width:5573;height:12161" type="#_x0000_t75">
              <v:imagedata r:id="rId33" o:title=""/>
            </v:shape>
            <v:group style="position:absolute;left:4254;top:12653;width:4146;height:2" coordorigin="4254,12653" coordsize="4146,2">
              <v:shape style="position:absolute;left:4254;top:12653;width:4146;height:2" coordorigin="4254,12653" coordsize="4146,0" path="m4254,12653l8401,12653e" filled="f" stroked="t" strokeweight=".359927pt" strokecolor="#545454">
                <v:path arrowok="t"/>
              </v:shape>
            </v:group>
            <v:group style="position:absolute;left:2649;top:477;width:6608;height:2" coordorigin="2649,477" coordsize="6608,2">
              <v:shape style="position:absolute;left:2649;top:477;width:6608;height:2" coordorigin="2649,477" coordsize="6608,0" path="m2649,477l9257,477e" filled="f" stroked="t" strokeweight=".359927pt" strokecolor="#000000">
                <v:path arrowok="t"/>
              </v:shape>
            </v:group>
            <v:group style="position:absolute;left:2653;top:474;width:2;height:12391" coordorigin="2653,474" coordsize="2,12391">
              <v:shape style="position:absolute;left:2653;top:474;width:2;height:12391" coordorigin="2653,474" coordsize="0,12391" path="m2653,12865l2653,474e" filled="f" stroked="t" strokeweight=".359927pt" strokecolor="#000000">
                <v:path arrowok="t"/>
              </v:shape>
            </v:group>
            <v:group style="position:absolute;left:9254;top:474;width:2;height:12391" coordorigin="9254,474" coordsize="2,12391">
              <v:shape style="position:absolute;left:9254;top:474;width:2;height:12391" coordorigin="9254,474" coordsize="0,12391" path="m9254,12865l9254,474e" filled="f" stroked="t" strokeweight=".35992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3"/>
          <w:szCs w:val="13"/>
          <w:color w:val="6E6E6E"/>
          <w:w w:val="101"/>
        </w:rPr>
        <w:t>Z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w w:val="102"/>
        </w:rPr>
        <w:t>Y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B4B49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13"/>
          <w:szCs w:val="13"/>
          <w:color w:val="4B4B49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B4B49"/>
          <w:spacing w:val="0"/>
          <w:w w:val="119"/>
        </w:rPr>
        <w:t>ilE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1.88pt;height:112.68pt;mso-position-horizontal-relative:char;mso-position-vertical-relative:line" type="#_x0000_t75">
            <v:imagedata r:id="rId3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0" w:footer="962" w:top="1420" w:bottom="1240" w:left="1680" w:right="1280"/>
          <w:headerReference w:type="odd" r:id="rId32"/>
          <w:pgSz w:w="11920" w:h="16860"/>
        </w:sectPr>
      </w:pPr>
      <w:rPr/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NumType w:start="7636"/>
          <w:pgMar w:header="1584" w:footer="962" w:top="2260" w:bottom="1160" w:left="1280" w:right="0"/>
          <w:headerReference w:type="even" r:id="rId35"/>
          <w:headerReference w:type="odd" r:id="rId36"/>
          <w:footerReference w:type="even" r:id="rId37"/>
          <w:footerReference w:type="odd" r:id="rId38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902" w:right="-142"/>
        <w:jc w:val="left"/>
        <w:tabs>
          <w:tab w:pos="2920" w:val="left"/>
        </w:tabs>
        <w:rPr>
          <w:rFonts w:ascii="Arial" w:hAnsi="Arial" w:cs="Arial" w:eastAsia="Arial"/>
          <w:sz w:val="68"/>
          <w:szCs w:val="68"/>
        </w:rPr>
      </w:pPr>
      <w:rPr/>
      <w:r>
        <w:rPr>
          <w:rFonts w:ascii="Arial" w:hAnsi="Arial" w:cs="Arial" w:eastAsia="Arial"/>
          <w:sz w:val="68"/>
          <w:szCs w:val="68"/>
          <w:color w:val="4B4B4B"/>
          <w:spacing w:val="0"/>
          <w:w w:val="11"/>
        </w:rPr>
        <w:t>_</w:t>
      </w:r>
      <w:r>
        <w:rPr>
          <w:rFonts w:ascii="Arial" w:hAnsi="Arial" w:cs="Arial" w:eastAsia="Arial"/>
          <w:sz w:val="68"/>
          <w:szCs w:val="68"/>
          <w:color w:val="4B4B4B"/>
          <w:spacing w:val="0"/>
          <w:w w:val="11"/>
        </w:rPr>
        <w:t>        </w:t>
      </w:r>
      <w:r>
        <w:rPr>
          <w:rFonts w:ascii="Arial" w:hAnsi="Arial" w:cs="Arial" w:eastAsia="Arial"/>
          <w:sz w:val="68"/>
          <w:szCs w:val="68"/>
          <w:color w:val="4B4B4B"/>
          <w:spacing w:val="2"/>
          <w:w w:val="11"/>
        </w:rPr>
        <w:t> </w:t>
      </w:r>
      <w:r>
        <w:rPr>
          <w:rFonts w:ascii="Arial" w:hAnsi="Arial" w:cs="Arial" w:eastAsia="Arial"/>
          <w:sz w:val="68"/>
          <w:szCs w:val="68"/>
          <w:color w:val="696969"/>
          <w:spacing w:val="0"/>
          <w:w w:val="11"/>
        </w:rPr>
        <w:t>_</w:t>
      </w:r>
      <w:r>
        <w:rPr>
          <w:rFonts w:ascii="Arial" w:hAnsi="Arial" w:cs="Arial" w:eastAsia="Arial"/>
          <w:sz w:val="68"/>
          <w:szCs w:val="68"/>
          <w:color w:val="696969"/>
          <w:spacing w:val="0"/>
          <w:w w:val="100"/>
        </w:rPr>
        <w:tab/>
      </w:r>
      <w:r>
        <w:rPr>
          <w:rFonts w:ascii="Arial" w:hAnsi="Arial" w:cs="Arial" w:eastAsia="Arial"/>
          <w:sz w:val="68"/>
          <w:szCs w:val="68"/>
          <w:color w:val="696969"/>
          <w:spacing w:val="0"/>
          <w:w w:val="100"/>
        </w:rPr>
      </w:r>
      <w:r>
        <w:rPr>
          <w:rFonts w:ascii="Arial" w:hAnsi="Arial" w:cs="Arial" w:eastAsia="Arial"/>
          <w:sz w:val="68"/>
          <w:szCs w:val="68"/>
          <w:color w:val="4B4B4B"/>
          <w:spacing w:val="0"/>
          <w:w w:val="11"/>
        </w:rPr>
        <w:t>_</w:t>
      </w:r>
      <w:r>
        <w:rPr>
          <w:rFonts w:ascii="Arial" w:hAnsi="Arial" w:cs="Arial" w:eastAsia="Arial"/>
          <w:sz w:val="68"/>
          <w:szCs w:val="68"/>
          <w:color w:val="000000"/>
          <w:spacing w:val="0"/>
          <w:w w:val="100"/>
        </w:rPr>
      </w:r>
    </w:p>
    <w:p>
      <w:pPr>
        <w:spacing w:before="12" w:after="0" w:line="240" w:lineRule="auto"/>
        <w:ind w:left="1129" w:right="-95"/>
        <w:jc w:val="left"/>
        <w:rPr>
          <w:rFonts w:ascii="Arial" w:hAnsi="Arial" w:cs="Arial" w:eastAsia="Arial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7"/>
          <w:szCs w:val="37"/>
          <w:color w:val="4B4B4B"/>
          <w:spacing w:val="0"/>
          <w:w w:val="100"/>
        </w:rPr>
        <w:t>--</w:t>
      </w:r>
      <w:r>
        <w:rPr>
          <w:rFonts w:ascii="Times New Roman" w:hAnsi="Times New Roman" w:cs="Times New Roman" w:eastAsia="Times New Roman"/>
          <w:sz w:val="37"/>
          <w:szCs w:val="37"/>
          <w:color w:val="4B4B4B"/>
          <w:spacing w:val="-15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4B4B4B"/>
          <w:spacing w:val="-8"/>
          <w:w w:val="102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4B4B4B"/>
          <w:spacing w:val="0"/>
          <w:w w:val="80"/>
        </w:rPr>
        <w:t>.:</w:t>
      </w:r>
      <w:r>
        <w:rPr>
          <w:rFonts w:ascii="Times New Roman" w:hAnsi="Times New Roman" w:cs="Times New Roman" w:eastAsia="Times New Roman"/>
          <w:sz w:val="14"/>
          <w:szCs w:val="14"/>
          <w:color w:val="4B4B4B"/>
          <w:spacing w:val="-5"/>
          <w:w w:val="80"/>
        </w:rPr>
        <w:t>.</w:t>
      </w:r>
      <w:r>
        <w:rPr>
          <w:rFonts w:ascii="Arial" w:hAnsi="Arial" w:cs="Arial" w:eastAsia="Arial"/>
          <w:sz w:val="18"/>
          <w:szCs w:val="18"/>
          <w:color w:val="4B4B4B"/>
          <w:spacing w:val="0"/>
          <w:w w:val="211"/>
        </w:rPr>
        <w:t>.</w:t>
      </w:r>
      <w:r>
        <w:rPr>
          <w:rFonts w:ascii="Arial" w:hAnsi="Arial" w:cs="Arial" w:eastAsia="Arial"/>
          <w:sz w:val="18"/>
          <w:szCs w:val="18"/>
          <w:color w:val="4B4B4B"/>
          <w:spacing w:val="5"/>
          <w:w w:val="211"/>
        </w:rPr>
        <w:t>.</w:t>
      </w:r>
      <w:r>
        <w:rPr>
          <w:rFonts w:ascii="Arial" w:hAnsi="Arial" w:cs="Arial" w:eastAsia="Arial"/>
          <w:sz w:val="23"/>
          <w:szCs w:val="23"/>
          <w:color w:val="4B4B4B"/>
          <w:spacing w:val="0"/>
          <w:w w:val="125"/>
        </w:rPr>
        <w:t>·</w:t>
      </w:r>
      <w:r>
        <w:rPr>
          <w:rFonts w:ascii="Arial" w:hAnsi="Arial" w:cs="Arial" w:eastAsia="Arial"/>
          <w:sz w:val="23"/>
          <w:szCs w:val="23"/>
          <w:color w:val="4B4B4B"/>
          <w:spacing w:val="-30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B4B4B"/>
          <w:spacing w:val="0"/>
          <w:w w:val="100"/>
        </w:rPr>
        <w:t>·.</w:t>
      </w:r>
      <w:r>
        <w:rPr>
          <w:rFonts w:ascii="Arial" w:hAnsi="Arial" w:cs="Arial" w:eastAsia="Arial"/>
          <w:sz w:val="23"/>
          <w:szCs w:val="23"/>
          <w:color w:val="4B4B4B"/>
          <w:spacing w:val="2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4B4B4B"/>
          <w:spacing w:val="0"/>
          <w:w w:val="102"/>
        </w:rPr>
        <w:t>---·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1276" w:lineRule="exact"/>
        <w:ind w:right="-20"/>
        <w:jc w:val="left"/>
        <w:tabs>
          <w:tab w:pos="740" w:val="left"/>
        </w:tabs>
        <w:rPr>
          <w:rFonts w:ascii="Times New Roman" w:hAnsi="Times New Roman" w:cs="Times New Roman" w:eastAsia="Times New Roman"/>
          <w:sz w:val="113"/>
          <w:szCs w:val="113"/>
        </w:rPr>
      </w:pPr>
      <w:rPr/>
      <w:r>
        <w:rPr>
          <w:rFonts w:ascii="Arial" w:hAnsi="Arial" w:cs="Arial" w:eastAsia="Arial"/>
          <w:sz w:val="68"/>
          <w:szCs w:val="68"/>
          <w:color w:val="838383"/>
          <w:w w:val="7"/>
          <w:position w:val="-3"/>
        </w:rPr>
        <w:t>_</w:t>
      </w:r>
      <w:r>
        <w:rPr>
          <w:rFonts w:ascii="Arial" w:hAnsi="Arial" w:cs="Arial" w:eastAsia="Arial"/>
          <w:sz w:val="68"/>
          <w:szCs w:val="68"/>
          <w:color w:val="838383"/>
          <w:spacing w:val="-136"/>
          <w:w w:val="100"/>
          <w:position w:val="-3"/>
        </w:rPr>
        <w:t> </w:t>
      </w:r>
      <w:r>
        <w:rPr>
          <w:rFonts w:ascii="Arial" w:hAnsi="Arial" w:cs="Arial" w:eastAsia="Arial"/>
          <w:sz w:val="68"/>
          <w:szCs w:val="68"/>
          <w:color w:val="696969"/>
          <w:spacing w:val="45"/>
          <w:w w:val="9"/>
          <w:position w:val="-3"/>
        </w:rPr>
        <w:t>_</w:t>
      </w:r>
      <w:r>
        <w:rPr>
          <w:rFonts w:ascii="Arial" w:hAnsi="Arial" w:cs="Arial" w:eastAsia="Arial"/>
          <w:sz w:val="68"/>
          <w:szCs w:val="68"/>
          <w:color w:val="4B4B4B"/>
          <w:spacing w:val="0"/>
          <w:w w:val="7"/>
          <w:position w:val="-3"/>
        </w:rPr>
        <w:t>_</w:t>
      </w:r>
      <w:r>
        <w:rPr>
          <w:rFonts w:ascii="Arial" w:hAnsi="Arial" w:cs="Arial" w:eastAsia="Arial"/>
          <w:sz w:val="68"/>
          <w:szCs w:val="68"/>
          <w:color w:val="4B4B4B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68"/>
          <w:szCs w:val="68"/>
          <w:color w:val="4B4B4B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13"/>
          <w:szCs w:val="113"/>
          <w:color w:val="4B4B4B"/>
          <w:spacing w:val="0"/>
          <w:w w:val="100"/>
          <w:position w:val="-3"/>
        </w:rPr>
        <w:t>l</w:t>
      </w:r>
      <w:r>
        <w:rPr>
          <w:rFonts w:ascii="Times New Roman" w:hAnsi="Times New Roman" w:cs="Times New Roman" w:eastAsia="Times New Roman"/>
          <w:sz w:val="113"/>
          <w:szCs w:val="113"/>
          <w:color w:val="4B4B4B"/>
          <w:spacing w:val="-2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13"/>
          <w:szCs w:val="113"/>
          <w:color w:val="696969"/>
          <w:spacing w:val="0"/>
          <w:w w:val="10"/>
          <w:position w:val="-3"/>
        </w:rPr>
        <w:t>-</w:t>
      </w:r>
      <w:r>
        <w:rPr>
          <w:rFonts w:ascii="Times New Roman" w:hAnsi="Times New Roman" w:cs="Times New Roman" w:eastAsia="Times New Roman"/>
          <w:sz w:val="113"/>
          <w:szCs w:val="113"/>
          <w:color w:val="000000"/>
          <w:spacing w:val="0"/>
          <w:w w:val="100"/>
          <w:position w:val="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7" w:right="1987"/>
        <w:jc w:val="center"/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696969"/>
          <w:w w:val="55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696969"/>
          <w:spacing w:val="-48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838383"/>
          <w:spacing w:val="-4"/>
          <w:w w:val="18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4B4B4B"/>
          <w:spacing w:val="-9"/>
          <w:w w:val="92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696969"/>
          <w:spacing w:val="0"/>
          <w:w w:val="92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-42" w:right="1743"/>
        <w:jc w:val="center"/>
        <w:rPr>
          <w:rFonts w:ascii="Arial" w:hAnsi="Arial" w:cs="Arial" w:eastAsia="Arial"/>
          <w:sz w:val="29"/>
          <w:szCs w:val="29"/>
        </w:rPr>
      </w:pPr>
      <w:rPr/>
      <w:r>
        <w:rPr>
          <w:rFonts w:ascii="Arial" w:hAnsi="Arial" w:cs="Arial" w:eastAsia="Arial"/>
          <w:sz w:val="29"/>
          <w:szCs w:val="29"/>
          <w:color w:val="9A9A9A"/>
          <w:spacing w:val="0"/>
          <w:w w:val="39"/>
        </w:rPr>
        <w:t>..</w:t>
      </w:r>
      <w:r>
        <w:rPr>
          <w:rFonts w:ascii="Arial" w:hAnsi="Arial" w:cs="Arial" w:eastAsia="Arial"/>
          <w:sz w:val="29"/>
          <w:szCs w:val="29"/>
          <w:color w:val="9A9A9A"/>
          <w:spacing w:val="0"/>
          <w:w w:val="39"/>
        </w:rPr>
        <w:t>  </w:t>
      </w:r>
      <w:r>
        <w:rPr>
          <w:rFonts w:ascii="Arial" w:hAnsi="Arial" w:cs="Arial" w:eastAsia="Arial"/>
          <w:sz w:val="29"/>
          <w:szCs w:val="29"/>
          <w:color w:val="9A9A9A"/>
          <w:spacing w:val="7"/>
          <w:w w:val="39"/>
        </w:rPr>
        <w:t> </w:t>
      </w:r>
      <w:r>
        <w:rPr>
          <w:rFonts w:ascii="Arial" w:hAnsi="Arial" w:cs="Arial" w:eastAsia="Arial"/>
          <w:sz w:val="29"/>
          <w:szCs w:val="29"/>
          <w:color w:val="696969"/>
          <w:spacing w:val="0"/>
          <w:w w:val="75"/>
        </w:rPr>
        <w:t>··</w:t>
      </w:r>
      <w:r>
        <w:rPr>
          <w:rFonts w:ascii="Arial" w:hAnsi="Arial" w:cs="Arial" w:eastAsia="Arial"/>
          <w:sz w:val="29"/>
          <w:szCs w:val="29"/>
          <w:color w:val="696969"/>
          <w:spacing w:val="-55"/>
          <w:w w:val="100"/>
        </w:rPr>
        <w:t> </w:t>
      </w:r>
      <w:r>
        <w:rPr>
          <w:rFonts w:ascii="Arial" w:hAnsi="Arial" w:cs="Arial" w:eastAsia="Arial"/>
          <w:sz w:val="29"/>
          <w:szCs w:val="29"/>
          <w:color w:val="4B4B4B"/>
          <w:spacing w:val="0"/>
          <w:w w:val="83"/>
        </w:rPr>
        <w:t>---®</w:t>
      </w:r>
      <w:r>
        <w:rPr>
          <w:rFonts w:ascii="Arial" w:hAnsi="Arial" w:cs="Arial" w:eastAsia="Arial"/>
          <w:sz w:val="29"/>
          <w:szCs w:val="29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60"/>
          <w:pgMar w:top="1320" w:bottom="280" w:left="1280" w:right="0"/>
          <w:cols w:num="3" w:equalWidth="0">
            <w:col w:w="2973" w:space="830"/>
            <w:col w:w="2392" w:space="1869"/>
            <w:col w:w="2576"/>
          </w:cols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93" w:right="-77"/>
        <w:jc w:val="center"/>
        <w:tabs>
          <w:tab w:pos="1700" w:val="left"/>
        </w:tabs>
        <w:rPr>
          <w:rFonts w:ascii="Times New Roman" w:hAnsi="Times New Roman" w:cs="Times New Roman" w:eastAsia="Times New Roman"/>
          <w:sz w:val="49"/>
          <w:szCs w:val="49"/>
        </w:rPr>
      </w:pPr>
      <w:rPr/>
      <w:r>
        <w:rPr>
          <w:rFonts w:ascii="Arial" w:hAnsi="Arial" w:cs="Arial" w:eastAsia="Arial"/>
          <w:sz w:val="22"/>
          <w:szCs w:val="22"/>
          <w:color w:val="4B4B4B"/>
          <w:spacing w:val="0"/>
          <w:w w:val="127"/>
          <w:position w:val="-4"/>
        </w:rPr>
        <w:t>@-</w:t>
      </w:r>
      <w:r>
        <w:rPr>
          <w:rFonts w:ascii="Arial" w:hAnsi="Arial" w:cs="Arial" w:eastAsia="Arial"/>
          <w:sz w:val="22"/>
          <w:szCs w:val="22"/>
          <w:color w:val="4B4B4B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22"/>
          <w:szCs w:val="22"/>
          <w:color w:val="4B4B4B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0"/>
          <w:w w:val="58"/>
          <w:position w:val="0"/>
        </w:rPr>
        <w:t>....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-7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0"/>
          <w:w w:val="40"/>
          <w:b/>
          <w:bCs/>
          <w:position w:val="0"/>
        </w:rPr>
        <w:t>--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31"/>
          <w:w w:val="40"/>
          <w:b/>
          <w:bCs/>
          <w:position w:val="0"/>
        </w:rPr>
        <w:t>-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-101"/>
          <w:w w:val="107"/>
          <w:b/>
          <w:bCs/>
          <w:position w:val="0"/>
        </w:rPr>
        <w:t>1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0"/>
          <w:w w:val="88"/>
          <w:b/>
          <w:bCs/>
          <w:position w:val="0"/>
        </w:rPr>
        <w:t>--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15"/>
          <w:w w:val="88"/>
          <w:b/>
          <w:bCs/>
          <w:position w:val="0"/>
        </w:rPr>
        <w:t>-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-2"/>
          <w:w w:val="31"/>
          <w:b/>
          <w:bCs/>
          <w:position w:val="0"/>
        </w:rPr>
        <w:t>-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-32"/>
          <w:w w:val="68"/>
          <w:b/>
          <w:bCs/>
          <w:position w:val="0"/>
        </w:rPr>
        <w:t>·</w:t>
      </w:r>
      <w:r>
        <w:rPr>
          <w:rFonts w:ascii="Times New Roman" w:hAnsi="Times New Roman" w:cs="Times New Roman" w:eastAsia="Times New Roman"/>
          <w:sz w:val="49"/>
          <w:szCs w:val="49"/>
          <w:color w:val="212121"/>
          <w:spacing w:val="0"/>
          <w:w w:val="34"/>
          <w:b/>
          <w:bCs/>
          <w:position w:val="0"/>
        </w:rPr>
        <w:t>·</w:t>
      </w:r>
      <w:r>
        <w:rPr>
          <w:rFonts w:ascii="Times New Roman" w:hAnsi="Times New Roman" w:cs="Times New Roman" w:eastAsia="Times New Roman"/>
          <w:sz w:val="49"/>
          <w:szCs w:val="49"/>
          <w:color w:val="212121"/>
          <w:spacing w:val="-4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0"/>
          <w:w w:val="62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6"/>
          <w:w w:val="62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838383"/>
          <w:spacing w:val="0"/>
          <w:w w:val="25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838383"/>
          <w:spacing w:val="18"/>
          <w:w w:val="25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0"/>
          <w:w w:val="33"/>
          <w:position w:val="0"/>
        </w:rPr>
        <w:t>..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-8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49"/>
          <w:szCs w:val="49"/>
          <w:color w:val="838383"/>
          <w:spacing w:val="-34"/>
          <w:w w:val="29"/>
          <w:position w:val="0"/>
        </w:rPr>
        <w:t>;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-1"/>
          <w:w w:val="54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0"/>
          <w:w w:val="62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7"/>
          <w:w w:val="62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9A9A9A"/>
          <w:spacing w:val="0"/>
          <w:w w:val="65"/>
          <w:position w:val="0"/>
        </w:rPr>
        <w:t>.........</w:t>
      </w:r>
      <w:r>
        <w:rPr>
          <w:rFonts w:ascii="Times New Roman" w:hAnsi="Times New Roman" w:cs="Times New Roman" w:eastAsia="Times New Roman"/>
          <w:sz w:val="49"/>
          <w:szCs w:val="49"/>
          <w:color w:val="9A9A9A"/>
          <w:spacing w:val="-42"/>
          <w:w w:val="65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21"/>
          <w:w w:val="54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0"/>
          <w:w w:val="34"/>
          <w:position w:val="0"/>
        </w:rPr>
        <w:t>;;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-9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49"/>
          <w:szCs w:val="49"/>
          <w:color w:val="9A9A9A"/>
          <w:spacing w:val="0"/>
          <w:w w:val="41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9A9A9A"/>
          <w:spacing w:val="36"/>
          <w:w w:val="41"/>
          <w:position w:val="0"/>
        </w:rPr>
        <w:t> 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0"/>
          <w:w w:val="68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4B4B4B"/>
          <w:spacing w:val="-8"/>
          <w:w w:val="68"/>
          <w:position w:val="0"/>
        </w:rPr>
        <w:t> 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0"/>
          <w:w w:val="60"/>
          <w:position w:val="0"/>
        </w:rPr>
        <w:t>..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-9"/>
          <w:w w:val="60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9A9A9A"/>
          <w:spacing w:val="-39"/>
          <w:w w:val="95"/>
          <w:position w:val="0"/>
        </w:rPr>
        <w:t>.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0"/>
          <w:w w:val="57"/>
          <w:position w:val="0"/>
        </w:rPr>
        <w:t>....</w:t>
      </w:r>
      <w:r>
        <w:rPr>
          <w:rFonts w:ascii="Times New Roman" w:hAnsi="Times New Roman" w:cs="Times New Roman" w:eastAsia="Times New Roman"/>
          <w:sz w:val="49"/>
          <w:szCs w:val="49"/>
          <w:color w:val="696969"/>
          <w:spacing w:val="-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49"/>
          <w:szCs w:val="49"/>
          <w:color w:val="838383"/>
          <w:spacing w:val="0"/>
          <w:w w:val="41"/>
          <w:position w:val="0"/>
        </w:rPr>
        <w:t>-</w:t>
      </w:r>
      <w:r>
        <w:rPr>
          <w:rFonts w:ascii="Times New Roman" w:hAnsi="Times New Roman" w:cs="Times New Roman" w:eastAsia="Times New Roman"/>
          <w:sz w:val="49"/>
          <w:szCs w:val="49"/>
          <w:color w:val="000000"/>
          <w:spacing w:val="0"/>
          <w:w w:val="100"/>
          <w:position w:val="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726" w:lineRule="exact"/>
        <w:ind w:left="1239" w:right="-20"/>
        <w:jc w:val="left"/>
        <w:tabs>
          <w:tab w:pos="2280" w:val="left"/>
          <w:tab w:pos="4620" w:val="left"/>
          <w:tab w:pos="5180" w:val="left"/>
        </w:tabs>
        <w:rPr>
          <w:rFonts w:ascii="Times New Roman" w:hAnsi="Times New Roman" w:cs="Times New Roman" w:eastAsia="Times New Roman"/>
          <w:sz w:val="48"/>
          <w:szCs w:val="4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90.761551pt;margin-top:34.640507pt;width:4.035293pt;height:24.5pt;mso-position-horizontal-relative:page;mso-position-vertical-relative:paragraph;z-index:-958" type="#_x0000_t202" filled="f" stroked="f">
            <v:textbox inset="0,0,0,0">
              <w:txbxContent>
                <w:p>
                  <w:pPr>
                    <w:spacing w:before="0" w:after="0" w:line="490" w:lineRule="exact"/>
                    <w:ind w:right="-114"/>
                    <w:jc w:val="left"/>
                    <w:rPr>
                      <w:rFonts w:ascii="Times New Roman" w:hAnsi="Times New Roman" w:cs="Times New Roman" w:eastAsia="Times New Roman"/>
                      <w:sz w:val="49"/>
                      <w:szCs w:val="4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4B4B4B"/>
                      <w:spacing w:val="-130"/>
                      <w:w w:val="116"/>
                    </w:rPr>
                    <w:t>"</w:t>
                  </w:r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2"/>
          <w:position w:val="-2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2"/>
          <w:position w:val="-2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72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16"/>
          <w:w w:val="72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72"/>
          <w:position w:val="-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72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1"/>
          <w:w w:val="72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38383"/>
          <w:spacing w:val="0"/>
          <w:w w:val="192"/>
          <w:position w:val="-2"/>
        </w:rPr>
        <w:t>--</w:t>
      </w:r>
      <w:r>
        <w:rPr>
          <w:rFonts w:ascii="Times New Roman" w:hAnsi="Times New Roman" w:cs="Times New Roman" w:eastAsia="Times New Roman"/>
          <w:sz w:val="23"/>
          <w:szCs w:val="23"/>
          <w:color w:val="838383"/>
          <w:spacing w:val="35"/>
          <w:w w:val="192"/>
          <w:position w:val="-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74"/>
          <w:position w:val="-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64"/>
          <w:szCs w:val="64"/>
          <w:color w:val="4B4B4B"/>
          <w:spacing w:val="0"/>
          <w:w w:val="71"/>
          <w:b/>
          <w:bCs/>
          <w:position w:val="-2"/>
        </w:rPr>
        <w:t>!1-</w:t>
      </w:r>
      <w:r>
        <w:rPr>
          <w:rFonts w:ascii="Times New Roman" w:hAnsi="Times New Roman" w:cs="Times New Roman" w:eastAsia="Times New Roman"/>
          <w:sz w:val="64"/>
          <w:szCs w:val="64"/>
          <w:color w:val="4B4B4B"/>
          <w:spacing w:val="21"/>
          <w:w w:val="71"/>
          <w:b/>
          <w:bCs/>
          <w:position w:val="-2"/>
        </w:rPr>
        <w:t>-</w:t>
      </w:r>
      <w:r>
        <w:rPr>
          <w:rFonts w:ascii="Times New Roman" w:hAnsi="Times New Roman" w:cs="Times New Roman" w:eastAsia="Times New Roman"/>
          <w:sz w:val="64"/>
          <w:szCs w:val="64"/>
          <w:color w:val="696969"/>
          <w:spacing w:val="0"/>
          <w:w w:val="28"/>
          <w:b/>
          <w:bCs/>
          <w:position w:val="-2"/>
        </w:rPr>
        <w:t>-</w:t>
      </w:r>
      <w:r>
        <w:rPr>
          <w:rFonts w:ascii="Times New Roman" w:hAnsi="Times New Roman" w:cs="Times New Roman" w:eastAsia="Times New Roman"/>
          <w:sz w:val="64"/>
          <w:szCs w:val="64"/>
          <w:color w:val="696969"/>
          <w:spacing w:val="-69"/>
          <w:w w:val="100"/>
          <w:b/>
          <w:bCs/>
          <w:position w:val="-2"/>
        </w:rPr>
        <w:t> </w:t>
      </w:r>
      <w:r>
        <w:rPr>
          <w:rFonts w:ascii="Times New Roman" w:hAnsi="Times New Roman" w:cs="Times New Roman" w:eastAsia="Times New Roman"/>
          <w:sz w:val="64"/>
          <w:szCs w:val="64"/>
          <w:color w:val="4B4B4B"/>
          <w:spacing w:val="-85"/>
          <w:w w:val="39"/>
          <w:b/>
          <w:bCs/>
          <w:position w:val="-2"/>
        </w:rPr>
        <w:t>-</w:t>
      </w:r>
      <w:r>
        <w:rPr>
          <w:rFonts w:ascii="Times New Roman" w:hAnsi="Times New Roman" w:cs="Times New Roman" w:eastAsia="Times New Roman"/>
          <w:sz w:val="64"/>
          <w:szCs w:val="64"/>
          <w:color w:val="838383"/>
          <w:spacing w:val="-5"/>
          <w:w w:val="41"/>
          <w:b/>
          <w:bCs/>
          <w:position w:val="-2"/>
        </w:rPr>
        <w:t>:</w:t>
      </w:r>
      <w:r>
        <w:rPr>
          <w:rFonts w:ascii="Times New Roman" w:hAnsi="Times New Roman" w:cs="Times New Roman" w:eastAsia="Times New Roman"/>
          <w:sz w:val="64"/>
          <w:szCs w:val="64"/>
          <w:color w:val="4B4B4B"/>
          <w:spacing w:val="0"/>
          <w:w w:val="55"/>
          <w:b/>
          <w:bCs/>
          <w:position w:val="-2"/>
        </w:rPr>
        <w:t>-</w:t>
      </w:r>
      <w:r>
        <w:rPr>
          <w:rFonts w:ascii="Times New Roman" w:hAnsi="Times New Roman" w:cs="Times New Roman" w:eastAsia="Times New Roman"/>
          <w:sz w:val="64"/>
          <w:szCs w:val="64"/>
          <w:color w:val="4B4B4B"/>
          <w:spacing w:val="-3"/>
          <w:w w:val="55"/>
          <w:b/>
          <w:bCs/>
          <w:position w:val="-2"/>
        </w:rPr>
        <w:t>-</w:t>
      </w:r>
      <w:r>
        <w:rPr>
          <w:rFonts w:ascii="Times New Roman" w:hAnsi="Times New Roman" w:cs="Times New Roman" w:eastAsia="Times New Roman"/>
          <w:sz w:val="64"/>
          <w:szCs w:val="64"/>
          <w:color w:val="838383"/>
          <w:spacing w:val="8"/>
          <w:w w:val="39"/>
          <w:b/>
          <w:bCs/>
          <w:position w:val="-2"/>
        </w:rPr>
        <w:t>\</w:t>
      </w:r>
      <w:r>
        <w:rPr>
          <w:rFonts w:ascii="Times New Roman" w:hAnsi="Times New Roman" w:cs="Times New Roman" w:eastAsia="Times New Roman"/>
          <w:sz w:val="64"/>
          <w:szCs w:val="64"/>
          <w:color w:val="696969"/>
          <w:spacing w:val="0"/>
          <w:w w:val="33"/>
          <w:b/>
          <w:bCs/>
          <w:position w:val="-2"/>
        </w:rPr>
        <w:t>--</w:t>
      </w:r>
      <w:r>
        <w:rPr>
          <w:rFonts w:ascii="Times New Roman" w:hAnsi="Times New Roman" w:cs="Times New Roman" w:eastAsia="Times New Roman"/>
          <w:sz w:val="64"/>
          <w:szCs w:val="64"/>
          <w:color w:val="696969"/>
          <w:spacing w:val="-101"/>
          <w:w w:val="100"/>
          <w:b/>
          <w:bCs/>
          <w:position w:val="-2"/>
        </w:rPr>
        <w:t> </w:t>
      </w:r>
      <w:r>
        <w:rPr>
          <w:rFonts w:ascii="Times New Roman" w:hAnsi="Times New Roman" w:cs="Times New Roman" w:eastAsia="Times New Roman"/>
          <w:sz w:val="64"/>
          <w:szCs w:val="64"/>
          <w:color w:val="696969"/>
          <w:spacing w:val="0"/>
          <w:w w:val="50"/>
          <w:position w:val="-2"/>
        </w:rPr>
        <w:t>--</w:t>
      </w:r>
      <w:r>
        <w:rPr>
          <w:rFonts w:ascii="Times New Roman" w:hAnsi="Times New Roman" w:cs="Times New Roman" w:eastAsia="Times New Roman"/>
          <w:sz w:val="64"/>
          <w:szCs w:val="64"/>
          <w:color w:val="696969"/>
          <w:spacing w:val="21"/>
          <w:w w:val="50"/>
          <w:position w:val="-2"/>
        </w:rPr>
        <w:t> </w:t>
      </w:r>
      <w:r>
        <w:rPr>
          <w:rFonts w:ascii="Times New Roman" w:hAnsi="Times New Roman" w:cs="Times New Roman" w:eastAsia="Times New Roman"/>
          <w:sz w:val="64"/>
          <w:szCs w:val="64"/>
          <w:color w:val="313131"/>
          <w:spacing w:val="0"/>
          <w:w w:val="27"/>
          <w:position w:val="-2"/>
        </w:rPr>
        <w:t>-</w:t>
      </w:r>
      <w:r>
        <w:rPr>
          <w:rFonts w:ascii="Times New Roman" w:hAnsi="Times New Roman" w:cs="Times New Roman" w:eastAsia="Times New Roman"/>
          <w:sz w:val="64"/>
          <w:szCs w:val="64"/>
          <w:color w:val="313131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64"/>
          <w:szCs w:val="64"/>
          <w:color w:val="313131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48"/>
          <w:szCs w:val="48"/>
          <w:color w:val="4B4B4B"/>
          <w:spacing w:val="0"/>
          <w:w w:val="51"/>
          <w:position w:val="-2"/>
        </w:rPr>
        <w:t>t</w:t>
      </w:r>
      <w:r>
        <w:rPr>
          <w:rFonts w:ascii="Times New Roman" w:hAnsi="Times New Roman" w:cs="Times New Roman" w:eastAsia="Times New Roman"/>
          <w:sz w:val="48"/>
          <w:szCs w:val="48"/>
          <w:color w:val="4B4B4B"/>
          <w:spacing w:val="-56"/>
          <w:w w:val="51"/>
          <w:position w:val="-2"/>
        </w:rPr>
        <w:t> </w:t>
      </w:r>
      <w:r>
        <w:rPr>
          <w:rFonts w:ascii="Times New Roman" w:hAnsi="Times New Roman" w:cs="Times New Roman" w:eastAsia="Times New Roman"/>
          <w:sz w:val="48"/>
          <w:szCs w:val="48"/>
          <w:color w:val="4B4B4B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48"/>
          <w:szCs w:val="48"/>
          <w:color w:val="4B4B4B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48"/>
          <w:szCs w:val="48"/>
          <w:color w:val="838383"/>
          <w:spacing w:val="0"/>
          <w:w w:val="51"/>
          <w:position w:val="-2"/>
        </w:rPr>
        <w:t>-</w:t>
      </w:r>
      <w:r>
        <w:rPr>
          <w:rFonts w:ascii="Times New Roman" w:hAnsi="Times New Roman" w:cs="Times New Roman" w:eastAsia="Times New Roman"/>
          <w:sz w:val="48"/>
          <w:szCs w:val="48"/>
          <w:color w:val="000000"/>
          <w:spacing w:val="0"/>
          <w:w w:val="100"/>
          <w:position w:val="0"/>
        </w:rPr>
      </w:r>
    </w:p>
    <w:p>
      <w:pPr>
        <w:spacing w:before="0" w:after="0" w:line="204" w:lineRule="exact"/>
        <w:ind w:left="1261" w:right="-20"/>
        <w:jc w:val="left"/>
        <w:tabs>
          <w:tab w:pos="2420" w:val="left"/>
          <w:tab w:pos="3580" w:val="left"/>
          <w:tab w:pos="456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>II</w:t>
      </w:r>
      <w:r>
        <w:rPr>
          <w:rFonts w:ascii="Arial" w:hAnsi="Arial" w:cs="Arial" w:eastAsia="Arial"/>
          <w:sz w:val="21"/>
          <w:szCs w:val="21"/>
          <w:color w:val="4B4B4B"/>
          <w:spacing w:val="-3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ab/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</w:r>
      <w:r>
        <w:rPr>
          <w:rFonts w:ascii="Arial" w:hAnsi="Arial" w:cs="Arial" w:eastAsia="Arial"/>
          <w:sz w:val="21"/>
          <w:szCs w:val="21"/>
          <w:color w:val="838383"/>
          <w:spacing w:val="12"/>
          <w:w w:val="102"/>
        </w:rPr>
        <w:t>.</w:t>
      </w:r>
      <w:r>
        <w:rPr>
          <w:rFonts w:ascii="Arial" w:hAnsi="Arial" w:cs="Arial" w:eastAsia="Arial"/>
          <w:sz w:val="21"/>
          <w:szCs w:val="21"/>
          <w:color w:val="838383"/>
          <w:spacing w:val="0"/>
          <w:w w:val="68"/>
        </w:rPr>
        <w:t>.</w:t>
      </w:r>
      <w:r>
        <w:rPr>
          <w:rFonts w:ascii="Arial" w:hAnsi="Arial" w:cs="Arial" w:eastAsia="Arial"/>
          <w:sz w:val="21"/>
          <w:szCs w:val="21"/>
          <w:color w:val="838383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838383"/>
          <w:spacing w:val="-1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>•</w:t>
      </w:r>
      <w:r>
        <w:rPr>
          <w:rFonts w:ascii="Arial" w:hAnsi="Arial" w:cs="Arial" w:eastAsia="Arial"/>
          <w:sz w:val="21"/>
          <w:szCs w:val="21"/>
          <w:color w:val="4B4B4B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9A9A9A"/>
          <w:spacing w:val="0"/>
          <w:w w:val="68"/>
        </w:rPr>
        <w:t>.</w:t>
      </w:r>
      <w:r>
        <w:rPr>
          <w:rFonts w:ascii="Arial" w:hAnsi="Arial" w:cs="Arial" w:eastAsia="Arial"/>
          <w:sz w:val="21"/>
          <w:szCs w:val="21"/>
          <w:color w:val="9A9A9A"/>
          <w:spacing w:val="0"/>
          <w:w w:val="100"/>
        </w:rPr>
        <w:tab/>
      </w:r>
      <w:r>
        <w:rPr>
          <w:rFonts w:ascii="Arial" w:hAnsi="Arial" w:cs="Arial" w:eastAsia="Arial"/>
          <w:sz w:val="21"/>
          <w:szCs w:val="21"/>
          <w:color w:val="9A9A9A"/>
          <w:spacing w:val="0"/>
          <w:w w:val="100"/>
        </w:rPr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  <w:tab/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00"/>
        </w:rPr>
      </w:r>
      <w:r>
        <w:rPr>
          <w:rFonts w:ascii="Arial" w:hAnsi="Arial" w:cs="Arial" w:eastAsia="Arial"/>
          <w:sz w:val="21"/>
          <w:szCs w:val="21"/>
          <w:color w:val="696969"/>
          <w:spacing w:val="12"/>
          <w:w w:val="102"/>
        </w:rPr>
        <w:t>.</w:t>
      </w:r>
      <w:r>
        <w:rPr>
          <w:rFonts w:ascii="Arial" w:hAnsi="Arial" w:cs="Arial" w:eastAsia="Arial"/>
          <w:sz w:val="21"/>
          <w:szCs w:val="21"/>
          <w:color w:val="4B4B4B"/>
          <w:spacing w:val="-17"/>
          <w:w w:val="136"/>
        </w:rPr>
        <w:t>.</w: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128"/>
        </w:rPr>
        <w:t>,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7" w:after="0" w:line="95" w:lineRule="exact"/>
        <w:ind w:left="3586" w:right="-20"/>
        <w:jc w:val="left"/>
        <w:tabs>
          <w:tab w:pos="464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96969"/>
          <w:spacing w:val="0"/>
          <w:w w:val="168"/>
          <w:position w:val="-7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696969"/>
          <w:spacing w:val="0"/>
          <w:w w:val="100"/>
          <w:position w:val="-7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96969"/>
          <w:spacing w:val="0"/>
          <w:w w:val="100"/>
          <w:position w:val="-7"/>
        </w:rPr>
      </w:r>
      <w:r>
        <w:rPr>
          <w:rFonts w:ascii="Times New Roman" w:hAnsi="Times New Roman" w:cs="Times New Roman" w:eastAsia="Times New Roman"/>
          <w:sz w:val="16"/>
          <w:szCs w:val="16"/>
          <w:color w:val="4B4B4B"/>
          <w:spacing w:val="-7"/>
          <w:w w:val="182"/>
          <w:position w:val="-7"/>
        </w:rPr>
        <w:t>'</w:t>
      </w:r>
      <w:r>
        <w:rPr>
          <w:rFonts w:ascii="Times New Roman" w:hAnsi="Times New Roman" w:cs="Times New Roman" w:eastAsia="Times New Roman"/>
          <w:sz w:val="16"/>
          <w:szCs w:val="16"/>
          <w:color w:val="696969"/>
          <w:spacing w:val="0"/>
          <w:w w:val="91"/>
          <w:position w:val="-7"/>
        </w:rPr>
        <w:t>;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-58" w:right="1699"/>
        <w:jc w:val="center"/>
        <w:rPr>
          <w:rFonts w:ascii="Times New Roman" w:hAnsi="Times New Roman" w:cs="Times New Roman" w:eastAsia="Times New Roman"/>
          <w:sz w:val="41"/>
          <w:szCs w:val="41"/>
        </w:rPr>
      </w:pPr>
      <w:rPr/>
      <w:r>
        <w:rPr>
          <w:rFonts w:ascii="Arial" w:hAnsi="Arial" w:cs="Arial" w:eastAsia="Arial"/>
          <w:sz w:val="51"/>
          <w:szCs w:val="51"/>
          <w:color w:val="838383"/>
          <w:spacing w:val="0"/>
          <w:w w:val="59"/>
        </w:rPr>
        <w:t>..</w:t>
      </w:r>
      <w:r>
        <w:rPr>
          <w:rFonts w:ascii="Arial" w:hAnsi="Arial" w:cs="Arial" w:eastAsia="Arial"/>
          <w:sz w:val="51"/>
          <w:szCs w:val="51"/>
          <w:color w:val="838383"/>
          <w:spacing w:val="31"/>
          <w:w w:val="59"/>
        </w:rPr>
        <w:t> </w:t>
      </w:r>
      <w:r>
        <w:rPr>
          <w:rFonts w:ascii="Arial" w:hAnsi="Arial" w:cs="Arial" w:eastAsia="Arial"/>
          <w:sz w:val="51"/>
          <w:szCs w:val="51"/>
          <w:color w:val="696969"/>
          <w:spacing w:val="2"/>
          <w:w w:val="22"/>
        </w:rPr>
        <w:t>-</w:t>
      </w:r>
      <w:r>
        <w:rPr>
          <w:rFonts w:ascii="Arial" w:hAnsi="Arial" w:cs="Arial" w:eastAsia="Arial"/>
          <w:sz w:val="51"/>
          <w:szCs w:val="51"/>
          <w:color w:val="696969"/>
          <w:spacing w:val="0"/>
          <w:w w:val="22"/>
        </w:rPr>
        <w:t>-</w:t>
      </w:r>
      <w:r>
        <w:rPr>
          <w:rFonts w:ascii="Arial" w:hAnsi="Arial" w:cs="Arial" w:eastAsia="Arial"/>
          <w:sz w:val="51"/>
          <w:szCs w:val="51"/>
          <w:color w:val="696969"/>
          <w:spacing w:val="0"/>
          <w:w w:val="22"/>
        </w:rPr>
        <w:t>    </w:t>
      </w:r>
      <w:r>
        <w:rPr>
          <w:rFonts w:ascii="Arial" w:hAnsi="Arial" w:cs="Arial" w:eastAsia="Arial"/>
          <w:sz w:val="51"/>
          <w:szCs w:val="51"/>
          <w:color w:val="696969"/>
          <w:spacing w:val="11"/>
          <w:w w:val="22"/>
        </w:rPr>
        <w:t> </w:t>
      </w:r>
      <w:r>
        <w:rPr>
          <w:rFonts w:ascii="Arial" w:hAnsi="Arial" w:cs="Arial" w:eastAsia="Arial"/>
          <w:sz w:val="51"/>
          <w:szCs w:val="51"/>
          <w:color w:val="838383"/>
          <w:spacing w:val="18"/>
          <w:w w:val="27"/>
        </w:rPr>
        <w:t>.</w:t>
      </w:r>
      <w:r>
        <w:rPr>
          <w:rFonts w:ascii="Arial" w:hAnsi="Arial" w:cs="Arial" w:eastAsia="Arial"/>
          <w:sz w:val="51"/>
          <w:szCs w:val="51"/>
          <w:color w:val="696969"/>
          <w:spacing w:val="20"/>
          <w:w w:val="41"/>
        </w:rPr>
        <w:t>.</w:t>
      </w:r>
      <w:r>
        <w:rPr>
          <w:rFonts w:ascii="Arial" w:hAnsi="Arial" w:cs="Arial" w:eastAsia="Arial"/>
          <w:sz w:val="51"/>
          <w:szCs w:val="51"/>
          <w:color w:val="838383"/>
          <w:spacing w:val="0"/>
          <w:w w:val="55"/>
        </w:rPr>
        <w:t>.</w:t>
      </w:r>
      <w:r>
        <w:rPr>
          <w:rFonts w:ascii="Arial" w:hAnsi="Arial" w:cs="Arial" w:eastAsia="Arial"/>
          <w:sz w:val="51"/>
          <w:szCs w:val="51"/>
          <w:color w:val="696969"/>
          <w:spacing w:val="5"/>
          <w:w w:val="41"/>
        </w:rPr>
        <w:t>.</w:t>
      </w:r>
      <w:r>
        <w:rPr>
          <w:rFonts w:ascii="Arial" w:hAnsi="Arial" w:cs="Arial" w:eastAsia="Arial"/>
          <w:sz w:val="51"/>
          <w:szCs w:val="51"/>
          <w:color w:val="9A9A9A"/>
          <w:spacing w:val="0"/>
          <w:w w:val="44"/>
        </w:rPr>
        <w:t>...</w:t>
      </w:r>
      <w:r>
        <w:rPr>
          <w:rFonts w:ascii="Arial" w:hAnsi="Arial" w:cs="Arial" w:eastAsia="Arial"/>
          <w:sz w:val="51"/>
          <w:szCs w:val="51"/>
          <w:color w:val="9A9A9A"/>
          <w:spacing w:val="-47"/>
          <w:w w:val="44"/>
        </w:rPr>
        <w:t>.</w:t>
      </w:r>
      <w:r>
        <w:rPr>
          <w:rFonts w:ascii="Arial" w:hAnsi="Arial" w:cs="Arial" w:eastAsia="Arial"/>
          <w:sz w:val="51"/>
          <w:szCs w:val="51"/>
          <w:color w:val="696969"/>
          <w:spacing w:val="0"/>
          <w:w w:val="55"/>
        </w:rPr>
        <w:t>.</w:t>
      </w:r>
      <w:r>
        <w:rPr>
          <w:rFonts w:ascii="Arial" w:hAnsi="Arial" w:cs="Arial" w:eastAsia="Arial"/>
          <w:sz w:val="51"/>
          <w:szCs w:val="51"/>
          <w:color w:val="696969"/>
          <w:spacing w:val="-97"/>
          <w:w w:val="100"/>
        </w:rPr>
        <w:t> </w:t>
      </w:r>
      <w:r>
        <w:rPr>
          <w:rFonts w:ascii="Arial" w:hAnsi="Arial" w:cs="Arial" w:eastAsia="Arial"/>
          <w:sz w:val="51"/>
          <w:szCs w:val="51"/>
          <w:color w:val="4B4B4B"/>
          <w:spacing w:val="0"/>
          <w:w w:val="63"/>
        </w:rPr>
        <w:t>·</w:t>
      </w:r>
      <w:r>
        <w:rPr>
          <w:rFonts w:ascii="Arial" w:hAnsi="Arial" w:cs="Arial" w:eastAsia="Arial"/>
          <w:sz w:val="51"/>
          <w:szCs w:val="51"/>
          <w:color w:val="4B4B4B"/>
          <w:spacing w:val="0"/>
          <w:w w:val="62"/>
        </w:rPr>
        <w:t>&lt;</w:t>
      </w:r>
      <w:r>
        <w:rPr>
          <w:rFonts w:ascii="Arial" w:hAnsi="Arial" w:cs="Arial" w:eastAsia="Arial"/>
          <w:sz w:val="51"/>
          <w:szCs w:val="51"/>
          <w:color w:val="4B4B4B"/>
          <w:spacing w:val="-55"/>
          <w:w w:val="84"/>
        </w:rPr>
        <w:t>.</w:t>
      </w:r>
      <w:r>
        <w:rPr>
          <w:rFonts w:ascii="Arial" w:hAnsi="Arial" w:cs="Arial" w:eastAsia="Arial"/>
          <w:sz w:val="51"/>
          <w:szCs w:val="51"/>
          <w:color w:val="696969"/>
          <w:spacing w:val="-89"/>
          <w:w w:val="112"/>
        </w:rPr>
        <w:t>.</w:t>
      </w:r>
      <w:r>
        <w:rPr>
          <w:rFonts w:ascii="Arial" w:hAnsi="Arial" w:cs="Arial" w:eastAsia="Arial"/>
          <w:sz w:val="51"/>
          <w:szCs w:val="51"/>
          <w:color w:val="838383"/>
          <w:spacing w:val="0"/>
          <w:w w:val="41"/>
        </w:rPr>
        <w:t>.</w:t>
      </w:r>
      <w:r>
        <w:rPr>
          <w:rFonts w:ascii="Arial" w:hAnsi="Arial" w:cs="Arial" w:eastAsia="Arial"/>
          <w:sz w:val="51"/>
          <w:szCs w:val="51"/>
          <w:color w:val="838383"/>
          <w:spacing w:val="-77"/>
          <w:w w:val="100"/>
        </w:rPr>
        <w:t> </w:t>
      </w:r>
      <w:r>
        <w:rPr>
          <w:rFonts w:ascii="Arial" w:hAnsi="Arial" w:cs="Arial" w:eastAsia="Arial"/>
          <w:sz w:val="51"/>
          <w:szCs w:val="51"/>
          <w:color w:val="4B4B4B"/>
          <w:spacing w:val="35"/>
          <w:w w:val="26"/>
        </w:rPr>
        <w:t>-</w:t>
      </w:r>
      <w:r>
        <w:rPr>
          <w:rFonts w:ascii="Arial" w:hAnsi="Arial" w:cs="Arial" w:eastAsia="Arial"/>
          <w:sz w:val="51"/>
          <w:szCs w:val="51"/>
          <w:color w:val="696969"/>
          <w:spacing w:val="0"/>
          <w:w w:val="26"/>
        </w:rPr>
        <w:t>-</w:t>
      </w:r>
      <w:r>
        <w:rPr>
          <w:rFonts w:ascii="Arial" w:hAnsi="Arial" w:cs="Arial" w:eastAsia="Arial"/>
          <w:sz w:val="51"/>
          <w:szCs w:val="51"/>
          <w:color w:val="696969"/>
          <w:spacing w:val="-94"/>
          <w:w w:val="100"/>
        </w:rPr>
        <w:t> </w:t>
      </w:r>
      <w:r>
        <w:rPr>
          <w:rFonts w:ascii="Arial" w:hAnsi="Arial" w:cs="Arial" w:eastAsia="Arial"/>
          <w:sz w:val="51"/>
          <w:szCs w:val="51"/>
          <w:color w:val="9A9A9A"/>
          <w:spacing w:val="-37"/>
          <w:w w:val="41"/>
        </w:rPr>
        <w:t>.</w:t>
      </w:r>
      <w:r>
        <w:rPr>
          <w:rFonts w:ascii="Arial" w:hAnsi="Arial" w:cs="Arial" w:eastAsia="Arial"/>
          <w:sz w:val="51"/>
          <w:szCs w:val="51"/>
          <w:color w:val="696969"/>
          <w:spacing w:val="0"/>
          <w:w w:val="55"/>
        </w:rPr>
        <w:t>.</w:t>
      </w:r>
      <w:r>
        <w:rPr>
          <w:rFonts w:ascii="Arial" w:hAnsi="Arial" w:cs="Arial" w:eastAsia="Arial"/>
          <w:sz w:val="51"/>
          <w:szCs w:val="51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41"/>
          <w:szCs w:val="41"/>
          <w:color w:val="696969"/>
          <w:spacing w:val="0"/>
          <w:w w:val="50"/>
        </w:rPr>
        <w:t>----</w:t>
      </w:r>
      <w:r>
        <w:rPr>
          <w:rFonts w:ascii="Times New Roman" w:hAnsi="Times New Roman" w:cs="Times New Roman" w:eastAsia="Times New Roman"/>
          <w:sz w:val="41"/>
          <w:szCs w:val="41"/>
          <w:color w:val="696969"/>
          <w:spacing w:val="-71"/>
          <w:w w:val="100"/>
        </w:rPr>
        <w:t> </w:t>
      </w:r>
      <w:r>
        <w:rPr>
          <w:rFonts w:ascii="Times New Roman" w:hAnsi="Times New Roman" w:cs="Times New Roman" w:eastAsia="Times New Roman"/>
          <w:sz w:val="41"/>
          <w:szCs w:val="41"/>
          <w:color w:val="4B4B4B"/>
          <w:spacing w:val="0"/>
          <w:w w:val="141"/>
        </w:rPr>
        <w:t>-e</w:t>
      </w:r>
      <w:r>
        <w:rPr>
          <w:rFonts w:ascii="Times New Roman" w:hAnsi="Times New Roman" w:cs="Times New Roman" w:eastAsia="Times New Roman"/>
          <w:sz w:val="41"/>
          <w:szCs w:val="41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87" w:lineRule="exact"/>
        <w:ind w:left="1327" w:right="3141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B4B4B"/>
          <w:spacing w:val="0"/>
          <w:w w:val="146"/>
          <w:position w:val="-2"/>
        </w:rPr>
        <w:t>!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1320" w:bottom="280" w:left="1280" w:right="0"/>
          <w:cols w:num="2" w:equalWidth="0">
            <w:col w:w="5784" w:space="213"/>
            <w:col w:w="4643"/>
          </w:cols>
        </w:sectPr>
      </w:pPr>
      <w:rPr/>
    </w:p>
    <w:p>
      <w:pPr>
        <w:spacing w:before="40" w:after="0" w:line="240" w:lineRule="auto"/>
        <w:ind w:left="2535" w:right="-55"/>
        <w:jc w:val="left"/>
        <w:tabs>
          <w:tab w:pos="4640" w:val="left"/>
        </w:tabs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0"/>
          <w:szCs w:val="10"/>
          <w:color w:val="4B4B4B"/>
          <w:spacing w:val="0"/>
          <w:w w:val="483"/>
        </w:rPr>
        <w:t>..</w:t>
      </w:r>
      <w:r>
        <w:rPr>
          <w:rFonts w:ascii="Times New Roman" w:hAnsi="Times New Roman" w:cs="Times New Roman" w:eastAsia="Times New Roman"/>
          <w:sz w:val="10"/>
          <w:szCs w:val="10"/>
          <w:color w:val="4B4B4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0"/>
          <w:szCs w:val="10"/>
          <w:color w:val="4B4B4B"/>
          <w:spacing w:val="0"/>
          <w:w w:val="100"/>
        </w:rPr>
      </w:r>
      <w:r>
        <w:rPr>
          <w:rFonts w:ascii="Times New Roman" w:hAnsi="Times New Roman" w:cs="Times New Roman" w:eastAsia="Times New Roman"/>
          <w:sz w:val="10"/>
          <w:szCs w:val="10"/>
          <w:color w:val="696969"/>
          <w:spacing w:val="0"/>
          <w:w w:val="128"/>
        </w:rPr>
        <w:t>jl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spacing w:before="46" w:after="0" w:line="240" w:lineRule="auto"/>
        <w:ind w:right="-7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9A9A9A"/>
          <w:spacing w:val="0"/>
          <w:w w:val="40"/>
        </w:rPr>
        <w:t>-</w:t>
      </w:r>
      <w:r>
        <w:rPr>
          <w:rFonts w:ascii="Arial" w:hAnsi="Arial" w:cs="Arial" w:eastAsia="Arial"/>
          <w:sz w:val="20"/>
          <w:szCs w:val="20"/>
          <w:color w:val="9A9A9A"/>
          <w:spacing w:val="0"/>
          <w:w w:val="40"/>
        </w:rPr>
        <w:t>  </w:t>
      </w:r>
      <w:r>
        <w:rPr>
          <w:rFonts w:ascii="Arial" w:hAnsi="Arial" w:cs="Arial" w:eastAsia="Arial"/>
          <w:sz w:val="20"/>
          <w:szCs w:val="20"/>
          <w:color w:val="9A9A9A"/>
          <w:spacing w:val="21"/>
          <w:w w:val="40"/>
        </w:rPr>
        <w:t> </w:t>
      </w:r>
      <w:r>
        <w:rPr>
          <w:rFonts w:ascii="Arial" w:hAnsi="Arial" w:cs="Arial" w:eastAsia="Arial"/>
          <w:sz w:val="20"/>
          <w:szCs w:val="20"/>
          <w:color w:val="696969"/>
          <w:spacing w:val="5"/>
          <w:w w:val="79"/>
        </w:rPr>
        <w:t>-</w:t>
      </w:r>
      <w:r>
        <w:rPr>
          <w:rFonts w:ascii="Arial" w:hAnsi="Arial" w:cs="Arial" w:eastAsia="Arial"/>
          <w:sz w:val="20"/>
          <w:szCs w:val="20"/>
          <w:color w:val="838383"/>
          <w:spacing w:val="0"/>
          <w:w w:val="26"/>
        </w:rPr>
        <w:t>-</w:t>
      </w:r>
      <w:r>
        <w:rPr>
          <w:rFonts w:ascii="Arial" w:hAnsi="Arial" w:cs="Arial" w:eastAsia="Arial"/>
          <w:sz w:val="20"/>
          <w:szCs w:val="20"/>
          <w:color w:val="838383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38383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696969"/>
          <w:spacing w:val="-16"/>
          <w:w w:val="53"/>
        </w:rPr>
        <w:t>-</w:t>
      </w:r>
      <w:r>
        <w:rPr>
          <w:rFonts w:ascii="Arial" w:hAnsi="Arial" w:cs="Arial" w:eastAsia="Arial"/>
          <w:sz w:val="20"/>
          <w:szCs w:val="20"/>
          <w:color w:val="838383"/>
          <w:spacing w:val="0"/>
          <w:w w:val="132"/>
        </w:rPr>
        <w:t>·-</w:t>
      </w:r>
      <w:r>
        <w:rPr>
          <w:rFonts w:ascii="Arial" w:hAnsi="Arial" w:cs="Arial" w:eastAsia="Arial"/>
          <w:sz w:val="20"/>
          <w:szCs w:val="20"/>
          <w:color w:val="838383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696969"/>
          <w:spacing w:val="0"/>
          <w:w w:val="58"/>
        </w:rPr>
        <w:t>---</w:t>
      </w:r>
      <w:r>
        <w:rPr>
          <w:rFonts w:ascii="Arial" w:hAnsi="Arial" w:cs="Arial" w:eastAsia="Arial"/>
          <w:sz w:val="20"/>
          <w:szCs w:val="20"/>
          <w:color w:val="696969"/>
          <w:spacing w:val="-4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838383"/>
          <w:spacing w:val="0"/>
          <w:w w:val="48"/>
        </w:rPr>
        <w:t>--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300" w:lineRule="exact"/>
        <w:ind w:right="-85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0"/>
          <w:szCs w:val="30"/>
          <w:color w:val="9A9A9A"/>
          <w:w w:val="44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9A9A9A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69696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696969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838383"/>
          <w:spacing w:val="0"/>
          <w:w w:val="57"/>
        </w:rPr>
        <w:t>-</w:t>
      </w:r>
      <w:r>
        <w:rPr>
          <w:rFonts w:ascii="Times New Roman" w:hAnsi="Times New Roman" w:cs="Times New Roman" w:eastAsia="Times New Roman"/>
          <w:sz w:val="30"/>
          <w:szCs w:val="30"/>
          <w:color w:val="838383"/>
          <w:spacing w:val="12"/>
          <w:w w:val="57"/>
        </w:rPr>
        <w:t>-</w:t>
      </w:r>
      <w:r>
        <w:rPr>
          <w:rFonts w:ascii="Times New Roman" w:hAnsi="Times New Roman" w:cs="Times New Roman" w:eastAsia="Times New Roman"/>
          <w:sz w:val="30"/>
          <w:szCs w:val="30"/>
          <w:color w:val="696969"/>
          <w:spacing w:val="0"/>
          <w:w w:val="88"/>
        </w:rPr>
        <w:t>·</w:t>
      </w:r>
      <w:r>
        <w:rPr>
          <w:rFonts w:ascii="Times New Roman" w:hAnsi="Times New Roman" w:cs="Times New Roman" w:eastAsia="Times New Roman"/>
          <w:sz w:val="30"/>
          <w:szCs w:val="30"/>
          <w:color w:val="696969"/>
          <w:spacing w:val="-24"/>
          <w:w w:val="88"/>
        </w:rPr>
        <w:t>·</w:t>
      </w:r>
      <w:r>
        <w:rPr>
          <w:rFonts w:ascii="Times New Roman" w:hAnsi="Times New Roman" w:cs="Times New Roman" w:eastAsia="Times New Roman"/>
          <w:sz w:val="30"/>
          <w:szCs w:val="30"/>
          <w:color w:val="4B4B4B"/>
          <w:spacing w:val="-14"/>
          <w:w w:val="37"/>
        </w:rPr>
        <w:t>1</w:t>
      </w:r>
      <w:r>
        <w:rPr>
          <w:rFonts w:ascii="Arial" w:hAnsi="Arial" w:cs="Arial" w:eastAsia="Arial"/>
          <w:sz w:val="14"/>
          <w:szCs w:val="14"/>
          <w:color w:val="AAAAAA"/>
          <w:spacing w:val="-21"/>
          <w:w w:val="154"/>
          <w:position w:val="11"/>
        </w:rPr>
        <w:t>·</w:t>
      </w:r>
      <w:r>
        <w:rPr>
          <w:rFonts w:ascii="Arial" w:hAnsi="Arial" w:cs="Arial" w:eastAsia="Arial"/>
          <w:sz w:val="14"/>
          <w:szCs w:val="14"/>
          <w:color w:val="4B4B4B"/>
          <w:spacing w:val="0"/>
          <w:w w:val="145"/>
          <w:position w:val="11"/>
        </w:rPr>
        <w:t>;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"/>
          <w:szCs w:val="3"/>
          <w:color w:val="9A9A9A"/>
          <w:spacing w:val="0"/>
          <w:w w:val="192"/>
        </w:rPr>
        <w:t>o</w:t>
      </w:r>
      <w:r>
        <w:rPr>
          <w:rFonts w:ascii="Times New Roman" w:hAnsi="Times New Roman" w:cs="Times New Roman" w:eastAsia="Times New Roman"/>
          <w:sz w:val="3"/>
          <w:szCs w:val="3"/>
          <w:color w:val="9A9A9A"/>
          <w:spacing w:val="7"/>
          <w:w w:val="192"/>
        </w:rPr>
        <w:t> </w:t>
      </w:r>
      <w:r>
        <w:rPr>
          <w:rFonts w:ascii="Times New Roman" w:hAnsi="Times New Roman" w:cs="Times New Roman" w:eastAsia="Times New Roman"/>
          <w:sz w:val="3"/>
          <w:szCs w:val="3"/>
          <w:color w:val="696969"/>
          <w:spacing w:val="0"/>
          <w:w w:val="192"/>
        </w:rPr>
        <w:t>R</w:t>
      </w:r>
      <w:r>
        <w:rPr>
          <w:rFonts w:ascii="Times New Roman" w:hAnsi="Times New Roman" w:cs="Times New Roman" w:eastAsia="Times New Roman"/>
          <w:sz w:val="3"/>
          <w:szCs w:val="3"/>
          <w:color w:val="696969"/>
          <w:spacing w:val="0"/>
          <w:w w:val="192"/>
        </w:rPr>
        <w:t>  </w:t>
      </w:r>
      <w:r>
        <w:rPr>
          <w:rFonts w:ascii="Times New Roman" w:hAnsi="Times New Roman" w:cs="Times New Roman" w:eastAsia="Times New Roman"/>
          <w:sz w:val="3"/>
          <w:szCs w:val="3"/>
          <w:color w:val="696969"/>
          <w:spacing w:val="5"/>
          <w:w w:val="192"/>
        </w:rPr>
        <w:t> </w:t>
      </w:r>
      <w:r>
        <w:rPr>
          <w:rFonts w:ascii="Times New Roman" w:hAnsi="Times New Roman" w:cs="Times New Roman" w:eastAsia="Times New Roman"/>
          <w:sz w:val="3"/>
          <w:szCs w:val="3"/>
          <w:color w:val="AAAAAA"/>
          <w:spacing w:val="0"/>
          <w:w w:val="74"/>
        </w:rPr>
        <w:t>O</w:t>
      </w:r>
      <w:r>
        <w:rPr>
          <w:rFonts w:ascii="Times New Roman" w:hAnsi="Times New Roman" w:cs="Times New Roman" w:eastAsia="Times New Roman"/>
          <w:sz w:val="3"/>
          <w:szCs w:val="3"/>
          <w:color w:val="AAAAAA"/>
          <w:spacing w:val="0"/>
          <w:w w:val="74"/>
        </w:rPr>
        <w:t>       </w:t>
      </w:r>
      <w:r>
        <w:rPr>
          <w:rFonts w:ascii="Times New Roman" w:hAnsi="Times New Roman" w:cs="Times New Roman" w:eastAsia="Times New Roman"/>
          <w:sz w:val="3"/>
          <w:szCs w:val="3"/>
          <w:color w:val="AAAAAA"/>
          <w:spacing w:val="4"/>
          <w:w w:val="74"/>
        </w:rPr>
        <w:t> </w:t>
      </w:r>
      <w:r>
        <w:rPr>
          <w:rFonts w:ascii="Times New Roman" w:hAnsi="Times New Roman" w:cs="Times New Roman" w:eastAsia="Times New Roman"/>
          <w:sz w:val="3"/>
          <w:szCs w:val="3"/>
          <w:color w:val="696969"/>
          <w:spacing w:val="0"/>
          <w:w w:val="217"/>
        </w:rPr>
        <w:t>R</w:t>
      </w:r>
      <w:r>
        <w:rPr>
          <w:rFonts w:ascii="Times New Roman" w:hAnsi="Times New Roman" w:cs="Times New Roman" w:eastAsia="Times New Roman"/>
          <w:sz w:val="3"/>
          <w:szCs w:val="3"/>
          <w:color w:val="696969"/>
          <w:spacing w:val="0"/>
          <w:w w:val="217"/>
        </w:rPr>
        <w:t> </w:t>
      </w:r>
      <w:r>
        <w:rPr>
          <w:rFonts w:ascii="Times New Roman" w:hAnsi="Times New Roman" w:cs="Times New Roman" w:eastAsia="Times New Roman"/>
          <w:sz w:val="3"/>
          <w:szCs w:val="3"/>
          <w:color w:val="696969"/>
          <w:spacing w:val="3"/>
          <w:w w:val="217"/>
        </w:rPr>
        <w:t> </w:t>
      </w:r>
      <w:r>
        <w:rPr>
          <w:rFonts w:ascii="Times New Roman" w:hAnsi="Times New Roman" w:cs="Times New Roman" w:eastAsia="Times New Roman"/>
          <w:sz w:val="3"/>
          <w:szCs w:val="3"/>
          <w:color w:val="4B4B4B"/>
          <w:spacing w:val="0"/>
          <w:w w:val="402"/>
        </w:rPr>
        <w:t>..</w:t>
      </w:r>
      <w:r>
        <w:rPr>
          <w:rFonts w:ascii="Times New Roman" w:hAnsi="Times New Roman" w:cs="Times New Roman" w:eastAsia="Times New Roman"/>
          <w:sz w:val="3"/>
          <w:szCs w:val="3"/>
          <w:color w:val="4B4B4B"/>
          <w:spacing w:val="0"/>
          <w:w w:val="402"/>
        </w:rPr>
        <w:t>  </w:t>
      </w:r>
      <w:r>
        <w:rPr>
          <w:rFonts w:ascii="Times New Roman" w:hAnsi="Times New Roman" w:cs="Times New Roman" w:eastAsia="Times New Roman"/>
          <w:sz w:val="3"/>
          <w:szCs w:val="3"/>
          <w:color w:val="4B4B4B"/>
          <w:spacing w:val="8"/>
          <w:w w:val="402"/>
        </w:rPr>
        <w:t> </w:t>
      </w:r>
      <w:r>
        <w:rPr>
          <w:rFonts w:ascii="Arial" w:hAnsi="Arial" w:cs="Arial" w:eastAsia="Arial"/>
          <w:sz w:val="18"/>
          <w:szCs w:val="18"/>
          <w:color w:val="838383"/>
          <w:spacing w:val="0"/>
          <w:w w:val="79"/>
        </w:rPr>
        <w:t>.</w:t>
      </w:r>
      <w:r>
        <w:rPr>
          <w:rFonts w:ascii="Arial" w:hAnsi="Arial" w:cs="Arial" w:eastAsia="Arial"/>
          <w:sz w:val="18"/>
          <w:szCs w:val="18"/>
          <w:color w:val="838383"/>
          <w:spacing w:val="0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838383"/>
          <w:spacing w:val="11"/>
          <w:w w:val="79"/>
        </w:rPr>
        <w:t> </w:t>
      </w:r>
      <w:r>
        <w:rPr>
          <w:rFonts w:ascii="Arial" w:hAnsi="Arial" w:cs="Arial" w:eastAsia="Arial"/>
          <w:sz w:val="14"/>
          <w:szCs w:val="14"/>
          <w:color w:val="838383"/>
          <w:spacing w:val="-19"/>
          <w:w w:val="307"/>
        </w:rPr>
        <w:t>.</w:t>
      </w:r>
      <w:r>
        <w:rPr>
          <w:rFonts w:ascii="Arial" w:hAnsi="Arial" w:cs="Arial" w:eastAsia="Arial"/>
          <w:sz w:val="14"/>
          <w:szCs w:val="14"/>
          <w:color w:val="838383"/>
          <w:spacing w:val="0"/>
          <w:w w:val="102"/>
        </w:rPr>
        <w:t>.</w:t>
      </w:r>
      <w:r>
        <w:rPr>
          <w:rFonts w:ascii="Arial" w:hAnsi="Arial" w:cs="Arial" w:eastAsia="Arial"/>
          <w:sz w:val="14"/>
          <w:szCs w:val="14"/>
          <w:color w:val="838383"/>
          <w:spacing w:val="0"/>
          <w:w w:val="100"/>
        </w:rPr>
        <w:t>  </w:t>
      </w:r>
      <w:r>
        <w:rPr>
          <w:rFonts w:ascii="Arial" w:hAnsi="Arial" w:cs="Arial" w:eastAsia="Arial"/>
          <w:sz w:val="14"/>
          <w:szCs w:val="14"/>
          <w:color w:val="83838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96969"/>
          <w:spacing w:val="0"/>
          <w:w w:val="39"/>
          <w:position w:val="-4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696969"/>
          <w:spacing w:val="15"/>
          <w:w w:val="39"/>
          <w:position w:val="-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838383"/>
          <w:spacing w:val="0"/>
          <w:w w:val="336"/>
          <w:position w:val="-4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838383"/>
          <w:spacing w:val="-113"/>
          <w:w w:val="336"/>
          <w:position w:val="-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B4B4B"/>
          <w:spacing w:val="-6"/>
          <w:w w:val="126"/>
          <w:position w:val="-4"/>
        </w:rPr>
        <w:t>@</w:t>
      </w:r>
      <w:r>
        <w:rPr>
          <w:rFonts w:ascii="Times New Roman" w:hAnsi="Times New Roman" w:cs="Times New Roman" w:eastAsia="Times New Roman"/>
          <w:sz w:val="22"/>
          <w:szCs w:val="22"/>
          <w:color w:val="838383"/>
          <w:spacing w:val="0"/>
          <w:w w:val="95"/>
          <w:position w:val="-4"/>
        </w:rPr>
        <w:t>·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280" w:right="0"/>
          <w:cols w:num="4" w:equalWidth="0">
            <w:col w:w="4731" w:space="554"/>
            <w:col w:w="736" w:space="826"/>
            <w:col w:w="623" w:space="39"/>
            <w:col w:w="3131"/>
          </w:cols>
        </w:sectPr>
      </w:pPr>
      <w:rPr/>
    </w:p>
    <w:p>
      <w:pPr>
        <w:spacing w:before="27" w:after="0" w:line="240" w:lineRule="auto"/>
        <w:ind w:right="3124"/>
        <w:jc w:val="righ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212121"/>
          <w:spacing w:val="0"/>
          <w:w w:val="263"/>
        </w:rPr>
        <w:t>I</w:t>
      </w:r>
      <w:r>
        <w:rPr>
          <w:rFonts w:ascii="Arial" w:hAnsi="Arial" w:cs="Arial" w:eastAsia="Arial"/>
          <w:sz w:val="10"/>
          <w:szCs w:val="10"/>
          <w:color w:val="212121"/>
          <w:spacing w:val="-45"/>
          <w:w w:val="263"/>
        </w:rPr>
        <w:t> </w:t>
      </w:r>
      <w:r>
        <w:rPr>
          <w:rFonts w:ascii="Arial" w:hAnsi="Arial" w:cs="Arial" w:eastAsia="Arial"/>
          <w:sz w:val="10"/>
          <w:szCs w:val="10"/>
          <w:color w:val="4B4B4B"/>
          <w:spacing w:val="0"/>
          <w:w w:val="263"/>
        </w:rPr>
        <w:t>!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150" w:lineRule="exact"/>
        <w:ind w:right="2593"/>
        <w:jc w:val="right"/>
        <w:tabs>
          <w:tab w:pos="56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9.987274pt;margin-top:5.506948pt;width:5.20608pt;height:11pt;mso-position-horizontal-relative:page;mso-position-vertical-relative:paragraph;z-index:-957" type="#_x0000_t202" filled="f" stroked="f">
            <v:textbox inset="0,0,0,0">
              <w:txbxContent>
                <w:p>
                  <w:pPr>
                    <w:spacing w:before="0" w:after="0" w:line="220" w:lineRule="exact"/>
                    <w:ind w:right="-73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Pr/>
                  <w:r>
                    <w:rPr>
                      <w:rFonts w:ascii="Arial" w:hAnsi="Arial" w:cs="Arial" w:eastAsia="Arial"/>
                      <w:sz w:val="22"/>
                      <w:szCs w:val="22"/>
                      <w:color w:val="4B4B4B"/>
                      <w:spacing w:val="0"/>
                      <w:w w:val="100"/>
                    </w:rPr>
                    <w:t>"'</w:t>
                  </w:r>
                  <w:r>
                    <w:rPr>
                      <w:rFonts w:ascii="Arial" w:hAnsi="Arial" w:cs="Arial" w:eastAsia="Arial"/>
                      <w:sz w:val="22"/>
                      <w:szCs w:val="2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4B4B4B"/>
          <w:w w:val="110"/>
          <w:position w:val="-1"/>
        </w:rPr>
        <w:t>i,</w:t>
      </w:r>
      <w:r>
        <w:rPr>
          <w:rFonts w:ascii="Times New Roman" w:hAnsi="Times New Roman" w:cs="Times New Roman" w:eastAsia="Times New Roman"/>
          <w:sz w:val="16"/>
          <w:szCs w:val="16"/>
          <w:color w:val="4B4B4B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4B4B4B"/>
          <w:w w:val="100"/>
          <w:position w:val="-1"/>
        </w:rPr>
      </w:r>
      <w:r>
        <w:rPr>
          <w:rFonts w:ascii="Arial" w:hAnsi="Arial" w:cs="Arial" w:eastAsia="Arial"/>
          <w:sz w:val="13"/>
          <w:szCs w:val="13"/>
          <w:color w:val="4B4B4B"/>
          <w:spacing w:val="0"/>
          <w:w w:val="64"/>
          <w:position w:val="-1"/>
        </w:rPr>
        <w:t>:o!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80" w:lineRule="exact"/>
        <w:ind w:right="3138"/>
        <w:jc w:val="righ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4B4B4B"/>
          <w:spacing w:val="0"/>
          <w:w w:val="179"/>
        </w:rPr>
        <w:t>I·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94" w:lineRule="exact"/>
        <w:ind w:right="3163"/>
        <w:jc w:val="right"/>
        <w:rPr>
          <w:rFonts w:ascii="Arial" w:hAnsi="Arial" w:cs="Arial" w:eastAsia="Arial"/>
          <w:sz w:val="10"/>
          <w:szCs w:val="1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2.272858pt;margin-top:3.564424pt;width:5.778442pt;height:5pt;mso-position-horizontal-relative:page;mso-position-vertical-relative:paragraph;z-index:-956" type="#_x0000_t202" filled="f" stroked="f">
            <v:textbox inset="0,0,0,0">
              <w:txbxContent>
                <w:p>
                  <w:pPr>
                    <w:spacing w:before="0" w:after="0" w:line="100" w:lineRule="exact"/>
                    <w:ind w:right="-55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Pr/>
                  <w:r>
                    <w:rPr>
                      <w:rFonts w:ascii="Arial" w:hAnsi="Arial" w:cs="Arial" w:eastAsia="Arial"/>
                      <w:sz w:val="10"/>
                      <w:szCs w:val="10"/>
                      <w:color w:val="696969"/>
                      <w:spacing w:val="-19"/>
                      <w:w w:val="216"/>
                    </w:rPr>
                    <w:t>·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  <w:color w:val="4B4B4B"/>
                      <w:spacing w:val="0"/>
                      <w:w w:val="226"/>
                    </w:rPr>
                    <w:t>I</w:t>
                  </w:r>
                  <w:r>
                    <w:rPr>
                      <w:rFonts w:ascii="Arial" w:hAnsi="Arial" w:cs="Arial" w:eastAsia="Arial"/>
                      <w:sz w:val="10"/>
                      <w:szCs w:val="1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0"/>
          <w:szCs w:val="10"/>
          <w:color w:val="4B4B4B"/>
          <w:spacing w:val="0"/>
          <w:w w:val="170"/>
        </w:rPr>
        <w:t>j!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291" w:lineRule="exact"/>
        <w:ind w:right="1728"/>
        <w:jc w:val="right"/>
        <w:tabs>
          <w:tab w:pos="740" w:val="left"/>
        </w:tabs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Arial" w:hAnsi="Arial" w:cs="Arial" w:eastAsia="Arial"/>
          <w:sz w:val="10"/>
          <w:szCs w:val="10"/>
          <w:color w:val="4B4B4B"/>
          <w:spacing w:val="-15"/>
          <w:w w:val="226"/>
          <w:position w:val="11"/>
        </w:rPr>
        <w:t>I</w:t>
      </w:r>
      <w:r>
        <w:rPr>
          <w:rFonts w:ascii="Arial" w:hAnsi="Arial" w:cs="Arial" w:eastAsia="Arial"/>
          <w:sz w:val="10"/>
          <w:szCs w:val="10"/>
          <w:color w:val="696969"/>
          <w:spacing w:val="0"/>
          <w:w w:val="144"/>
          <w:position w:val="11"/>
        </w:rPr>
        <w:t>·</w:t>
      </w:r>
      <w:r>
        <w:rPr>
          <w:rFonts w:ascii="Arial" w:hAnsi="Arial" w:cs="Arial" w:eastAsia="Arial"/>
          <w:sz w:val="10"/>
          <w:szCs w:val="10"/>
          <w:color w:val="696969"/>
          <w:spacing w:val="0"/>
          <w:w w:val="100"/>
          <w:position w:val="11"/>
        </w:rPr>
        <w:tab/>
      </w:r>
      <w:r>
        <w:rPr>
          <w:rFonts w:ascii="Arial" w:hAnsi="Arial" w:cs="Arial" w:eastAsia="Arial"/>
          <w:sz w:val="10"/>
          <w:szCs w:val="10"/>
          <w:color w:val="696969"/>
          <w:spacing w:val="0"/>
          <w:w w:val="100"/>
          <w:position w:val="11"/>
        </w:rPr>
      </w:r>
      <w:r>
        <w:rPr>
          <w:rFonts w:ascii="Times New Roman" w:hAnsi="Times New Roman" w:cs="Times New Roman" w:eastAsia="Times New Roman"/>
          <w:sz w:val="28"/>
          <w:szCs w:val="28"/>
          <w:color w:val="9A9A9A"/>
          <w:spacing w:val="0"/>
          <w:w w:val="57"/>
          <w:position w:val="0"/>
        </w:rPr>
        <w:t>..</w:t>
      </w:r>
      <w:r>
        <w:rPr>
          <w:rFonts w:ascii="Times New Roman" w:hAnsi="Times New Roman" w:cs="Times New Roman" w:eastAsia="Times New Roman"/>
          <w:sz w:val="28"/>
          <w:szCs w:val="28"/>
          <w:color w:val="9A9A9A"/>
          <w:spacing w:val="0"/>
          <w:w w:val="57"/>
          <w:position w:val="0"/>
        </w:rPr>
        <w:t>  </w:t>
      </w:r>
      <w:r>
        <w:rPr>
          <w:rFonts w:ascii="Times New Roman" w:hAnsi="Times New Roman" w:cs="Times New Roman" w:eastAsia="Times New Roman"/>
          <w:sz w:val="28"/>
          <w:szCs w:val="28"/>
          <w:color w:val="9A9A9A"/>
          <w:spacing w:val="25"/>
          <w:w w:val="57"/>
          <w:position w:val="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AAAAAA"/>
          <w:spacing w:val="9"/>
          <w:w w:val="61"/>
          <w:position w:val="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838383"/>
          <w:spacing w:val="-26"/>
          <w:w w:val="75"/>
          <w:position w:val="0"/>
        </w:rPr>
        <w:t>·</w:t>
      </w:r>
      <w:r>
        <w:rPr>
          <w:rFonts w:ascii="Times New Roman" w:hAnsi="Times New Roman" w:cs="Times New Roman" w:eastAsia="Times New Roman"/>
          <w:sz w:val="28"/>
          <w:szCs w:val="28"/>
          <w:color w:val="4B4B4B"/>
          <w:spacing w:val="0"/>
          <w:w w:val="128"/>
          <w:position w:val="0"/>
        </w:rPr>
        <w:t>--9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1768"/>
        <w:jc w:val="righ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696969"/>
          <w:w w:val="79"/>
        </w:rPr>
        <w:t>-</w:t>
      </w:r>
      <w:r>
        <w:rPr>
          <w:rFonts w:ascii="Arial" w:hAnsi="Arial" w:cs="Arial" w:eastAsia="Arial"/>
          <w:sz w:val="23"/>
          <w:szCs w:val="23"/>
          <w:color w:val="696969"/>
          <w:spacing w:val="-57"/>
          <w:w w:val="79"/>
        </w:rPr>
        <w:t>·</w:t>
      </w:r>
      <w:r>
        <w:rPr>
          <w:rFonts w:ascii="Arial" w:hAnsi="Arial" w:cs="Arial" w:eastAsia="Arial"/>
          <w:sz w:val="23"/>
          <w:szCs w:val="23"/>
          <w:color w:val="4B4B4B"/>
          <w:spacing w:val="0"/>
          <w:w w:val="103"/>
        </w:rPr>
        <w:t>-@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74" w:lineRule="exact"/>
        <w:ind w:right="1670"/>
        <w:jc w:val="right"/>
        <w:rPr>
          <w:rFonts w:ascii="Times New Roman" w:hAnsi="Times New Roman" w:cs="Times New Roman" w:eastAsia="Times New Roman"/>
          <w:sz w:val="42"/>
          <w:szCs w:val="42"/>
        </w:rPr>
      </w:pPr>
      <w:rPr/>
      <w:r>
        <w:rPr>
          <w:rFonts w:ascii="Times New Roman" w:hAnsi="Times New Roman" w:cs="Times New Roman" w:eastAsia="Times New Roman"/>
          <w:sz w:val="42"/>
          <w:szCs w:val="42"/>
          <w:color w:val="838383"/>
          <w:w w:val="47"/>
          <w:position w:val="-1"/>
        </w:rPr>
        <w:t>-</w:t>
      </w:r>
      <w:r>
        <w:rPr>
          <w:rFonts w:ascii="Times New Roman" w:hAnsi="Times New Roman" w:cs="Times New Roman" w:eastAsia="Times New Roman"/>
          <w:sz w:val="42"/>
          <w:szCs w:val="42"/>
          <w:color w:val="838383"/>
          <w:spacing w:val="-6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42"/>
          <w:szCs w:val="42"/>
          <w:color w:val="696969"/>
          <w:spacing w:val="0"/>
          <w:w w:val="61"/>
          <w:position w:val="-1"/>
        </w:rPr>
        <w:t>-</w:t>
      </w:r>
      <w:r>
        <w:rPr>
          <w:rFonts w:ascii="Times New Roman" w:hAnsi="Times New Roman" w:cs="Times New Roman" w:eastAsia="Times New Roman"/>
          <w:sz w:val="42"/>
          <w:szCs w:val="42"/>
          <w:color w:val="696969"/>
          <w:spacing w:val="45"/>
          <w:w w:val="61"/>
          <w:position w:val="-1"/>
        </w:rPr>
        <w:t> </w:t>
      </w:r>
      <w:r>
        <w:rPr>
          <w:rFonts w:ascii="Times New Roman" w:hAnsi="Times New Roman" w:cs="Times New Roman" w:eastAsia="Times New Roman"/>
          <w:sz w:val="42"/>
          <w:szCs w:val="42"/>
          <w:color w:val="696969"/>
          <w:spacing w:val="-5"/>
          <w:w w:val="47"/>
          <w:position w:val="-1"/>
        </w:rPr>
        <w:t>-</w:t>
      </w:r>
      <w:r>
        <w:rPr>
          <w:rFonts w:ascii="Times New Roman" w:hAnsi="Times New Roman" w:cs="Times New Roman" w:eastAsia="Times New Roman"/>
          <w:sz w:val="42"/>
          <w:szCs w:val="42"/>
          <w:color w:val="4B4B4B"/>
          <w:spacing w:val="0"/>
          <w:w w:val="63"/>
          <w:position w:val="-1"/>
        </w:rPr>
        <w:t>:-e</w:t>
      </w:r>
      <w:r>
        <w:rPr>
          <w:rFonts w:ascii="Times New Roman" w:hAnsi="Times New Roman" w:cs="Times New Roman" w:eastAsia="Times New Roman"/>
          <w:sz w:val="42"/>
          <w:szCs w:val="42"/>
          <w:color w:val="4B4B4B"/>
          <w:spacing w:val="-1"/>
          <w:w w:val="64"/>
          <w:position w:val="-1"/>
        </w:rPr>
        <w:t>-</w:t>
      </w:r>
      <w:r>
        <w:rPr>
          <w:rFonts w:ascii="Times New Roman" w:hAnsi="Times New Roman" w:cs="Times New Roman" w:eastAsia="Times New Roman"/>
          <w:sz w:val="42"/>
          <w:szCs w:val="42"/>
          <w:color w:val="838383"/>
          <w:spacing w:val="0"/>
          <w:w w:val="27"/>
          <w:position w:val="-1"/>
        </w:rPr>
        <w:t>-</w:t>
      </w:r>
      <w:r>
        <w:rPr>
          <w:rFonts w:ascii="Times New Roman" w:hAnsi="Times New Roman" w:cs="Times New Roman" w:eastAsia="Times New Roman"/>
          <w:sz w:val="42"/>
          <w:szCs w:val="42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280" w:right="0"/>
        </w:sectPr>
      </w:pPr>
      <w:rPr/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8" w:lineRule="exact"/>
        <w:ind w:left="2550" w:right="-94"/>
        <w:jc w:val="left"/>
        <w:tabs>
          <w:tab w:pos="3060" w:val="left"/>
          <w:tab w:pos="3620" w:val="left"/>
          <w:tab w:pos="416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B4B4B"/>
          <w:spacing w:val="0"/>
          <w:w w:val="140"/>
          <w:position w:val="-37"/>
        </w:rPr>
        <w:t>e</w:t>
      </w:r>
      <w:r>
        <w:rPr>
          <w:rFonts w:ascii="Arial" w:hAnsi="Arial" w:cs="Arial" w:eastAsia="Arial"/>
          <w:sz w:val="13"/>
          <w:szCs w:val="13"/>
          <w:color w:val="4B4B4B"/>
          <w:spacing w:val="-21"/>
          <w:w w:val="140"/>
          <w:position w:val="-37"/>
        </w:rPr>
        <w:t>!</w:t>
      </w:r>
      <w:r>
        <w:rPr>
          <w:rFonts w:ascii="Arial" w:hAnsi="Arial" w:cs="Arial" w:eastAsia="Arial"/>
          <w:sz w:val="13"/>
          <w:szCs w:val="13"/>
          <w:color w:val="838383"/>
          <w:spacing w:val="0"/>
          <w:w w:val="140"/>
          <w:position w:val="-37"/>
        </w:rPr>
        <w:t>"</w:t>
      </w:r>
      <w:r>
        <w:rPr>
          <w:rFonts w:ascii="Arial" w:hAnsi="Arial" w:cs="Arial" w:eastAsia="Arial"/>
          <w:sz w:val="13"/>
          <w:szCs w:val="13"/>
          <w:color w:val="838383"/>
          <w:spacing w:val="0"/>
          <w:w w:val="100"/>
          <w:position w:val="-37"/>
        </w:rPr>
        <w:tab/>
      </w:r>
      <w:r>
        <w:rPr>
          <w:rFonts w:ascii="Arial" w:hAnsi="Arial" w:cs="Arial" w:eastAsia="Arial"/>
          <w:sz w:val="13"/>
          <w:szCs w:val="13"/>
          <w:color w:val="838383"/>
          <w:spacing w:val="0"/>
          <w:w w:val="100"/>
          <w:position w:val="-37"/>
        </w:rPr>
      </w:r>
      <w:r>
        <w:rPr>
          <w:rFonts w:ascii="Times New Roman" w:hAnsi="Times New Roman" w:cs="Times New Roman" w:eastAsia="Times New Roman"/>
          <w:sz w:val="12"/>
          <w:szCs w:val="12"/>
          <w:color w:val="4B4B4B"/>
          <w:spacing w:val="0"/>
          <w:w w:val="100"/>
          <w:b/>
          <w:bCs/>
          <w:position w:val="-37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4B4B4B"/>
          <w:spacing w:val="-1"/>
          <w:w w:val="100"/>
          <w:b/>
          <w:bCs/>
          <w:position w:val="-37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696969"/>
          <w:spacing w:val="0"/>
          <w:w w:val="100"/>
          <w:b/>
          <w:bCs/>
          <w:position w:val="-37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696969"/>
          <w:spacing w:val="0"/>
          <w:w w:val="100"/>
          <w:b/>
          <w:bCs/>
          <w:position w:val="-37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96969"/>
          <w:spacing w:val="0"/>
          <w:w w:val="100"/>
          <w:b/>
          <w:bCs/>
          <w:position w:val="-37"/>
        </w:rPr>
      </w:r>
      <w:r>
        <w:rPr>
          <w:rFonts w:ascii="Arial" w:hAnsi="Arial" w:cs="Arial" w:eastAsia="Arial"/>
          <w:sz w:val="36"/>
          <w:szCs w:val="36"/>
          <w:color w:val="4B4B4B"/>
          <w:spacing w:val="0"/>
          <w:w w:val="57"/>
          <w:position w:val="-33"/>
        </w:rPr>
        <w:t>.</w:t>
      </w:r>
      <w:r>
        <w:rPr>
          <w:rFonts w:ascii="Arial" w:hAnsi="Arial" w:cs="Arial" w:eastAsia="Arial"/>
          <w:sz w:val="36"/>
          <w:szCs w:val="36"/>
          <w:color w:val="4B4B4B"/>
          <w:spacing w:val="0"/>
          <w:w w:val="57"/>
          <w:strike/>
          <w:position w:val="-33"/>
        </w:rPr>
        <w:t>.</w:t>
      </w:r>
      <w:r>
        <w:rPr>
          <w:rFonts w:ascii="Arial" w:hAnsi="Arial" w:cs="Arial" w:eastAsia="Arial"/>
          <w:sz w:val="36"/>
          <w:szCs w:val="36"/>
          <w:color w:val="4B4B4B"/>
          <w:spacing w:val="42"/>
          <w:w w:val="57"/>
          <w:strike/>
          <w:position w:val="-33"/>
        </w:rPr>
        <w:t> </w:t>
      </w:r>
      <w:r>
        <w:rPr>
          <w:rFonts w:ascii="Arial" w:hAnsi="Arial" w:cs="Arial" w:eastAsia="Arial"/>
          <w:sz w:val="36"/>
          <w:szCs w:val="36"/>
          <w:color w:val="4B4B4B"/>
          <w:spacing w:val="0"/>
          <w:w w:val="100"/>
          <w:strike/>
          <w:position w:val="-33"/>
        </w:rPr>
        <w:tab/>
      </w:r>
      <w:r>
        <w:rPr>
          <w:rFonts w:ascii="Arial" w:hAnsi="Arial" w:cs="Arial" w:eastAsia="Arial"/>
          <w:sz w:val="36"/>
          <w:szCs w:val="36"/>
          <w:color w:val="4B4B4B"/>
          <w:spacing w:val="0"/>
          <w:w w:val="100"/>
          <w:strike/>
          <w:position w:val="-33"/>
        </w:rPr>
      </w:r>
      <w:r>
        <w:rPr>
          <w:rFonts w:ascii="Arial" w:hAnsi="Arial" w:cs="Arial" w:eastAsia="Arial"/>
          <w:sz w:val="36"/>
          <w:szCs w:val="36"/>
          <w:color w:val="4B4B4B"/>
          <w:spacing w:val="0"/>
          <w:w w:val="100"/>
          <w:position w:val="-33"/>
        </w:rPr>
      </w:r>
      <w:r>
        <w:rPr>
          <w:rFonts w:ascii="Arial" w:hAnsi="Arial" w:cs="Arial" w:eastAsia="Arial"/>
          <w:sz w:val="36"/>
          <w:szCs w:val="36"/>
          <w:color w:val="4B4B4B"/>
          <w:spacing w:val="0"/>
          <w:w w:val="100"/>
          <w:position w:val="-33"/>
        </w:rPr>
      </w:r>
      <w:r>
        <w:rPr>
          <w:rFonts w:ascii="Times New Roman" w:hAnsi="Times New Roman" w:cs="Times New Roman" w:eastAsia="Times New Roman"/>
          <w:sz w:val="13"/>
          <w:szCs w:val="13"/>
          <w:color w:val="4B4B4B"/>
          <w:spacing w:val="0"/>
          <w:w w:val="129"/>
          <w:position w:val="-37"/>
        </w:rPr>
        <w:t>®•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798" w:lineRule="exact"/>
        <w:ind w:right="-20"/>
        <w:jc w:val="left"/>
        <w:rPr>
          <w:rFonts w:ascii="Times New Roman" w:hAnsi="Times New Roman" w:cs="Times New Roman" w:eastAsia="Times New Roman"/>
          <w:sz w:val="118"/>
          <w:szCs w:val="1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18"/>
          <w:szCs w:val="118"/>
          <w:color w:val="4B4B4B"/>
          <w:spacing w:val="0"/>
          <w:w w:val="52"/>
          <w:position w:val="-37"/>
        </w:rPr>
        <w:t>liili</w:t>
      </w:r>
      <w:r>
        <w:rPr>
          <w:rFonts w:ascii="Times New Roman" w:hAnsi="Times New Roman" w:cs="Times New Roman" w:eastAsia="Times New Roman"/>
          <w:sz w:val="118"/>
          <w:szCs w:val="1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280" w:right="0"/>
          <w:cols w:num="2" w:equalWidth="0">
            <w:col w:w="4350" w:space="3858"/>
            <w:col w:w="2432"/>
          </w:cols>
        </w:sectPr>
      </w:pPr>
      <w:rPr/>
    </w:p>
    <w:p>
      <w:pPr>
        <w:spacing w:before="0" w:after="0" w:line="185" w:lineRule="exact"/>
        <w:ind w:right="-20"/>
        <w:jc w:val="right"/>
        <w:tabs>
          <w:tab w:pos="1020" w:val="left"/>
        </w:tabs>
        <w:rPr>
          <w:rFonts w:ascii="Arial" w:hAnsi="Arial" w:cs="Arial" w:eastAsia="Arial"/>
          <w:sz w:val="26"/>
          <w:szCs w:val="26"/>
        </w:rPr>
      </w:pPr>
      <w:rPr/>
      <w:r>
        <w:rPr/>
        <w:pict>
          <v:group style="position:absolute;margin-left:101.519997pt;margin-top:-534.453064pt;width:403.200004pt;height:528.120026pt;mso-position-horizontal-relative:page;mso-position-vertical-relative:paragraph;z-index:-964" coordorigin="2030,-10689" coordsize="8064,10562">
            <v:shape style="position:absolute;left:5832;top:-9206;width:4262;height:2837" type="#_x0000_t75">
              <v:imagedata r:id="rId39" o:title=""/>
            </v:shape>
            <v:shape style="position:absolute;left:3629;top:-10689;width:5530;height:1462" type="#_x0000_t75">
              <v:imagedata r:id="rId40" o:title=""/>
            </v:shape>
            <v:shape style="position:absolute;left:2030;top:-9033;width:7337;height:8906" type="#_x0000_t75">
              <v:imagedata r:id="rId41" o:title=""/>
            </v:shape>
            <v:group style="position:absolute;left:6198;top:-9047;width:1224;height:2" coordorigin="6198,-9047" coordsize="1224,2">
              <v:shape style="position:absolute;left:6198;top:-9047;width:1224;height:2" coordorigin="6198,-9047" coordsize="1224,0" path="m6198,-9047l7422,-9047e" filled="f" stroked="t" strokeweight="2.87942pt" strokecolor="#4B4B4B">
                <v:path arrowok="t"/>
              </v:shape>
            </v:group>
            <v:group style="position:absolute;left:8660;top:-6362;width:2;height:1764" coordorigin="8660,-6362" coordsize="2,1764">
              <v:shape style="position:absolute;left:8660;top:-6362;width:2;height:1764" coordorigin="8660,-6362" coordsize="0,1764" path="m8660,-4598l8660,-6362e" filled="f" stroked="t" strokeweight="3.239347pt" strokecolor="#4F4F4F">
                <v:path arrowok="t"/>
              </v:shape>
            </v:group>
            <v:group style="position:absolute;left:8959;top:-6441;width:2;height:1555" coordorigin="8959,-6441" coordsize="2,1555">
              <v:shape style="position:absolute;left:8959;top:-6441;width:2;height:1555" coordorigin="8959,-6441" coordsize="0,1555" path="m8959,-4886l8959,-6441e" filled="f" stroked="t" strokeweight=".719855pt" strokecolor="#545454">
                <v:path arrowok="t"/>
              </v:shape>
            </v:group>
            <v:group style="position:absolute;left:9304;top:-9112;width:2;height:5047" coordorigin="9304,-9112" coordsize="2,5047">
              <v:shape style="position:absolute;left:9304;top:-9112;width:2;height:5047" coordorigin="9304,-9112" coordsize="0,5047" path="m9304,-4065l9304,-9112e" filled="f" stroked="t" strokeweight=".719855pt" strokecolor="#545454">
                <v:path arrowok="t"/>
              </v:shape>
            </v:group>
            <v:group style="position:absolute;left:9484;top:-9112;width:2;height:4982" coordorigin="9484,-9112" coordsize="2,4982">
              <v:shape style="position:absolute;left:9484;top:-9112;width:2;height:4982" coordorigin="9484,-9112" coordsize="0,4982" path="m9484,-4130l9484,-9112e" filled="f" stroked="t" strokeweight=".719855pt" strokecolor="#545454">
                <v:path arrowok="t"/>
              </v:shape>
            </v:group>
            <v:group style="position:absolute;left:9131;top:-9112;width:2;height:4097" coordorigin="9131,-9112" coordsize="2,4097">
              <v:shape style="position:absolute;left:9131;top:-9112;width:2;height:4097" coordorigin="9131,-9112" coordsize="0,4097" path="m9131,-5015l9131,-9112e" filled="f" stroked="t" strokeweight=".719855pt" strokecolor="#4B4B4B">
                <v:path arrowok="t"/>
              </v:shape>
            </v:group>
            <v:group style="position:absolute;left:8127;top:-2711;width:641;height:2" coordorigin="8127,-2711" coordsize="641,2">
              <v:shape style="position:absolute;left:8127;top:-2711;width:641;height:2" coordorigin="8127,-2711" coordsize="641,0" path="m8127,-2711l8768,-2711e" filled="f" stroked="t" strokeweight="1.43971pt" strokecolor="#545757">
                <v:path arrowok="t"/>
              </v:shape>
            </v:group>
            <v:group style="position:absolute;left:8687;top:-5514;width:2;height:191" coordorigin="8687,-5514" coordsize="2,191">
              <v:shape style="position:absolute;left:8687;top:-5514;width:2;height:191" coordorigin="8687,-5514" coordsize="0,191" path="m8687,-5323l8687,-5514e" filled="f" stroked="t" strokeweight="3.68974pt" strokecolor="#E9E9E9">
                <v:path arrowok="t"/>
              </v:shape>
            </v:group>
            <v:group style="position:absolute;left:4845;top:-7508;width:136;height:2" coordorigin="4845,-7508" coordsize="136,2">
              <v:shape style="position:absolute;left:4845;top:-7508;width:136;height:2" coordorigin="4845,-7508" coordsize="136,0" path="m4845,-7508l4981,-7508e" filled="f" stroked="t" strokeweight="2.142pt" strokecolor="#68686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10.557556pt;margin-top:12.746945pt;width:24.834994pt;height:.1pt;mso-position-horizontal-relative:page;mso-position-vertical-relative:paragraph;z-index:-962" coordorigin="4211,255" coordsize="497,2">
            <v:shape style="position:absolute;left:4211;top:255;width:497;height:2" coordorigin="4211,255" coordsize="497,0" path="m4211,255l4708,255e" filled="f" stroked="t" strokeweight=".35992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80"/>
          <w:szCs w:val="80"/>
          <w:color w:val="4B4B4B"/>
          <w:spacing w:val="0"/>
          <w:w w:val="100"/>
          <w:position w:val="-50"/>
        </w:rPr>
        <w:t>-</w:t>
      </w:r>
      <w:r>
        <w:rPr>
          <w:rFonts w:ascii="Times New Roman" w:hAnsi="Times New Roman" w:cs="Times New Roman" w:eastAsia="Times New Roman"/>
          <w:sz w:val="80"/>
          <w:szCs w:val="80"/>
          <w:color w:val="4B4B4B"/>
          <w:spacing w:val="38"/>
          <w:w w:val="100"/>
          <w:position w:val="-5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B4B4B"/>
          <w:spacing w:val="0"/>
          <w:w w:val="131"/>
          <w:position w:val="-40"/>
        </w:rPr>
        <w:t>ot•</w:t>
      </w:r>
      <w:r>
        <w:rPr>
          <w:rFonts w:ascii="Times New Roman" w:hAnsi="Times New Roman" w:cs="Times New Roman" w:eastAsia="Times New Roman"/>
          <w:sz w:val="12"/>
          <w:szCs w:val="12"/>
          <w:color w:val="4B4B4B"/>
          <w:spacing w:val="0"/>
          <w:w w:val="100"/>
          <w:position w:val="-4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B4B4B"/>
          <w:spacing w:val="0"/>
          <w:w w:val="100"/>
          <w:position w:val="-40"/>
        </w:rPr>
      </w:r>
      <w:r>
        <w:rPr>
          <w:rFonts w:ascii="Arial" w:hAnsi="Arial" w:cs="Arial" w:eastAsia="Arial"/>
          <w:sz w:val="26"/>
          <w:szCs w:val="26"/>
          <w:color w:val="4B4B4B"/>
          <w:spacing w:val="0"/>
          <w:w w:val="75"/>
          <w:position w:val="-40"/>
        </w:rPr>
        <w:t>""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4" w:after="0" w:line="433" w:lineRule="exact"/>
        <w:ind w:left="518" w:right="-20"/>
        <w:jc w:val="left"/>
        <w:rPr>
          <w:rFonts w:ascii="Arial" w:hAnsi="Arial" w:cs="Arial" w:eastAsia="Arial"/>
          <w:sz w:val="39"/>
          <w:szCs w:val="39"/>
        </w:rPr>
      </w:pPr>
      <w:rPr/>
      <w:r>
        <w:rPr/>
        <w:br w:type="column"/>
      </w:r>
      <w:r>
        <w:rPr>
          <w:rFonts w:ascii="Arial" w:hAnsi="Arial" w:cs="Arial" w:eastAsia="Arial"/>
          <w:sz w:val="39"/>
          <w:szCs w:val="39"/>
          <w:color w:val="4B4B4B"/>
          <w:w w:val="117"/>
          <w:position w:val="-2"/>
        </w:rPr>
      </w:r>
      <w:r>
        <w:rPr>
          <w:rFonts w:ascii="Arial" w:hAnsi="Arial" w:cs="Arial" w:eastAsia="Arial"/>
          <w:sz w:val="39"/>
          <w:szCs w:val="39"/>
          <w:color w:val="4B4B4B"/>
          <w:spacing w:val="0"/>
          <w:w w:val="117"/>
          <w:u w:val="single" w:color="4B4B4B"/>
          <w:position w:val="-2"/>
        </w:rPr>
        <w:t>---.m</w:t>
      </w:r>
      <w:r>
        <w:rPr>
          <w:rFonts w:ascii="Arial" w:hAnsi="Arial" w:cs="Arial" w:eastAsia="Arial"/>
          <w:sz w:val="39"/>
          <w:szCs w:val="39"/>
          <w:color w:val="4B4B4B"/>
          <w:spacing w:val="0"/>
          <w:w w:val="117"/>
          <w:position w:val="-2"/>
        </w:rPr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253" w:lineRule="atLeast"/>
        <w:ind w:right="-20"/>
        <w:jc w:val="left"/>
        <w:tabs>
          <w:tab w:pos="280" w:val="left"/>
        </w:tabs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pict>
          <v:group style="position:absolute;margin-left:318.895721pt;margin-top:1.421958pt;width:8.278332pt;height:.1pt;mso-position-horizontal-relative:page;mso-position-vertical-relative:paragraph;z-index:-959" coordorigin="6378,28" coordsize="166,2">
            <v:shape style="position:absolute;left:6378;top:28;width:166;height:2" coordorigin="6378,28" coordsize="166,0" path="m6378,28l6543,28e" filled="f" stroked="t" strokeweight=".359927pt" strokecolor="#4F4F4F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2.417023pt;margin-top:-14.152555pt;width:11.715235pt;height:24.5pt;mso-position-horizontal-relative:page;mso-position-vertical-relative:paragraph;z-index:-955" type="#_x0000_t202" filled="f" stroked="f">
            <v:textbox inset="0,0,0,0">
              <w:txbxContent>
                <w:p>
                  <w:pPr>
                    <w:spacing w:before="0" w:after="0" w:line="490" w:lineRule="exact"/>
                    <w:ind w:right="-114"/>
                    <w:jc w:val="left"/>
                    <w:rPr>
                      <w:rFonts w:ascii="Times New Roman" w:hAnsi="Times New Roman" w:cs="Times New Roman" w:eastAsia="Times New Roman"/>
                      <w:sz w:val="49"/>
                      <w:szCs w:val="4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4B4B4B"/>
                      <w:w w:val="57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4B4B4B"/>
                      <w:spacing w:val="-56"/>
                      <w:w w:val="57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696969"/>
                      <w:spacing w:val="0"/>
                      <w:w w:val="109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5"/>
          <w:szCs w:val="15"/>
          <w:color w:val="4B4B4B"/>
        </w:rPr>
      </w:r>
      <w:r>
        <w:rPr>
          <w:rFonts w:ascii="Times New Roman" w:hAnsi="Times New Roman" w:cs="Times New Roman" w:eastAsia="Times New Roman"/>
          <w:sz w:val="15"/>
          <w:szCs w:val="15"/>
          <w:color w:val="4B4B4B"/>
          <w:u w:val="single" w:color="4B4B4B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B4B4B"/>
          <w:u w:val="single" w:color="4B4B4B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4B4B4B"/>
          <w:u w:val="single" w:color="4B4B4B"/>
        </w:rPr>
      </w:r>
      <w:r>
        <w:rPr>
          <w:rFonts w:ascii="Times New Roman" w:hAnsi="Times New Roman" w:cs="Times New Roman" w:eastAsia="Times New Roman"/>
          <w:sz w:val="15"/>
          <w:szCs w:val="15"/>
          <w:color w:val="4B4B4B"/>
          <w:u w:val="single" w:color="4B4B4B"/>
        </w:rPr>
        <w:t>os•</w:t>
      </w:r>
      <w:r>
        <w:rPr>
          <w:rFonts w:ascii="Times New Roman" w:hAnsi="Times New Roman" w:cs="Times New Roman" w:eastAsia="Times New Roman"/>
          <w:sz w:val="15"/>
          <w:szCs w:val="15"/>
          <w:color w:val="4B4B4B"/>
          <w:u w:val="single" w:color="4B4B4B"/>
        </w:rPr>
      </w:r>
      <w:r>
        <w:rPr>
          <w:rFonts w:ascii="Times New Roman" w:hAnsi="Times New Roman" w:cs="Times New Roman" w:eastAsia="Times New Roman"/>
          <w:sz w:val="15"/>
          <w:szCs w:val="15"/>
          <w:color w:val="4B4B4B"/>
          <w:u w:val="single" w:color="4B4B4B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B4B4B"/>
        </w:rPr>
      </w:r>
      <w:r>
        <w:rPr>
          <w:rFonts w:ascii="Times New Roman" w:hAnsi="Times New Roman" w:cs="Times New Roman" w:eastAsia="Times New Roman"/>
          <w:sz w:val="15"/>
          <w:szCs w:val="15"/>
          <w:color w:val="0000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280" w:right="0"/>
          <w:cols w:num="2" w:equalWidth="0">
            <w:col w:w="3755" w:space="112"/>
            <w:col w:w="6773"/>
          </w:cols>
        </w:sectPr>
      </w:pPr>
      <w:rPr/>
    </w:p>
    <w:p>
      <w:pPr>
        <w:spacing w:before="0" w:after="0" w:line="179" w:lineRule="exact"/>
        <w:ind w:right="-20"/>
        <w:jc w:val="right"/>
        <w:tabs>
          <w:tab w:pos="106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90.761551pt;margin-top:.897762pt;width:94.300992pt;height:1.259855pt;mso-position-horizontal-relative:page;mso-position-vertical-relative:paragraph;z-index:-961" coordorigin="3815,18" coordsize="1886,25">
            <v:group style="position:absolute;left:3822;top:36;width:1872;height:2" coordorigin="3822,36" coordsize="1872,2">
              <v:shape style="position:absolute;left:3822;top:36;width:1872;height:2" coordorigin="3822,36" coordsize="1872,0" path="m3822,36l5694,36e" filled="f" stroked="t" strokeweight=".719855pt" strokecolor="#545454">
                <v:path arrowok="t"/>
              </v:shape>
            </v:group>
            <v:group style="position:absolute;left:3988;top:25;width:1454;height:2" coordorigin="3988,25" coordsize="1454,2">
              <v:shape style="position:absolute;left:3988;top:25;width:1454;height:2" coordorigin="3988,25" coordsize="1454,0" path="m3988,25l5442,25e" filled="f" stroked="t" strokeweight=".719855pt" strokecolor="#545454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3.718933pt;margin-top:-7.202273pt;width:114.636893pt;height:1.259891pt;mso-position-horizontal-relative:page;mso-position-vertical-relative:paragraph;z-index:-960" coordorigin="4074,-144" coordsize="2293,25">
            <v:group style="position:absolute;left:4082;top:-126;width:1404;height:2" coordorigin="4082,-126" coordsize="1404,2">
              <v:shape style="position:absolute;left:4082;top:-126;width:1404;height:2" coordorigin="4082,-126" coordsize="1404,0" path="m4082,-126l5485,-126e" filled="f" stroked="t" strokeweight=".719855pt" strokecolor="#4F4F4F">
                <v:path arrowok="t"/>
              </v:shape>
            </v:group>
            <v:group style="position:absolute;left:5385;top:-140;width:979;height:2" coordorigin="5385,-140" coordsize="979,2">
              <v:shape style="position:absolute;left:5385;top:-140;width:979;height:2" coordorigin="5385,-140" coordsize="979,0" path="m5385,-140l6364,-140e" filled="f" stroked="t" strokeweight=".359927pt" strokecolor="#4F4F4F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3"/>
          <w:szCs w:val="13"/>
          <w:color w:val="4B4B4B"/>
          <w:spacing w:val="0"/>
          <w:w w:val="148"/>
          <w:b/>
          <w:bCs/>
          <w:position w:val="3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4B4B4B"/>
          <w:spacing w:val="0"/>
          <w:w w:val="148"/>
          <w:b/>
          <w:bCs/>
          <w:position w:val="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B4B4B"/>
          <w:spacing w:val="0"/>
          <w:w w:val="148"/>
          <w:b/>
          <w:bCs/>
          <w:position w:val="3"/>
        </w:rPr>
        <w:t>non</w:t>
      </w:r>
      <w:r>
        <w:rPr>
          <w:rFonts w:ascii="Times New Roman" w:hAnsi="Times New Roman" w:cs="Times New Roman" w:eastAsia="Times New Roman"/>
          <w:sz w:val="13"/>
          <w:szCs w:val="13"/>
          <w:color w:val="4B4B4B"/>
          <w:spacing w:val="0"/>
          <w:w w:val="100"/>
          <w:b/>
          <w:bCs/>
          <w:position w:val="3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B4B4B"/>
          <w:spacing w:val="0"/>
          <w:w w:val="100"/>
          <w:b/>
          <w:bCs/>
          <w:position w:val="3"/>
        </w:rPr>
      </w:r>
      <w:r>
        <w:rPr>
          <w:rFonts w:ascii="Arial" w:hAnsi="Arial" w:cs="Arial" w:eastAsia="Arial"/>
          <w:sz w:val="20"/>
          <w:szCs w:val="20"/>
          <w:color w:val="838383"/>
          <w:spacing w:val="0"/>
          <w:w w:val="143"/>
          <w:position w:val="-3"/>
        </w:rPr>
        <w:t>'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435" w:lineRule="exact"/>
        <w:ind w:right="893"/>
        <w:jc w:val="right"/>
        <w:rPr>
          <w:rFonts w:ascii="Times New Roman" w:hAnsi="Times New Roman" w:cs="Times New Roman" w:eastAsia="Times New Roman"/>
          <w:sz w:val="46"/>
          <w:szCs w:val="46"/>
        </w:rPr>
      </w:pPr>
      <w:rPr/>
      <w:r>
        <w:rPr>
          <w:rFonts w:ascii="Times New Roman" w:hAnsi="Times New Roman" w:cs="Times New Roman" w:eastAsia="Times New Roman"/>
          <w:sz w:val="46"/>
          <w:szCs w:val="46"/>
          <w:color w:val="4B4B4B"/>
          <w:w w:val="52"/>
          <w:i/>
          <w:position w:val="1"/>
        </w:rPr>
        <w:t>Jv</w:t>
      </w:r>
      <w:r>
        <w:rPr>
          <w:rFonts w:ascii="Times New Roman" w:hAnsi="Times New Roman" w:cs="Times New Roman" w:eastAsia="Times New Roman"/>
          <w:sz w:val="46"/>
          <w:szCs w:val="46"/>
          <w:color w:val="4B4B4B"/>
          <w:spacing w:val="-53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46"/>
          <w:szCs w:val="46"/>
          <w:color w:val="838383"/>
          <w:spacing w:val="0"/>
          <w:w w:val="32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46"/>
          <w:szCs w:val="46"/>
          <w:color w:val="000000"/>
          <w:spacing w:val="0"/>
          <w:w w:val="100"/>
          <w:position w:val="0"/>
        </w:rPr>
      </w:r>
    </w:p>
    <w:p>
      <w:pPr>
        <w:spacing w:before="0" w:after="0" w:line="618" w:lineRule="exact"/>
        <w:ind w:right="-20"/>
        <w:jc w:val="left"/>
        <w:rPr>
          <w:rFonts w:ascii="Times New Roman" w:hAnsi="Times New Roman" w:cs="Times New Roman" w:eastAsia="Times New Roman"/>
          <w:sz w:val="117"/>
          <w:szCs w:val="11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17"/>
          <w:szCs w:val="117"/>
          <w:color w:val="4B4B4B"/>
          <w:spacing w:val="-429"/>
          <w:w w:val="58"/>
          <w:position w:val="-6"/>
        </w:rPr>
        <w:t>s</w:t>
      </w:r>
      <w:r>
        <w:rPr>
          <w:rFonts w:ascii="Arial" w:hAnsi="Arial" w:cs="Arial" w:eastAsia="Arial"/>
          <w:sz w:val="51"/>
          <w:szCs w:val="51"/>
          <w:color w:val="4B4B4B"/>
          <w:spacing w:val="0"/>
          <w:w w:val="273"/>
          <w:position w:val="-1"/>
        </w:rPr>
        <w:t>i</w:t>
      </w:r>
      <w:r>
        <w:rPr>
          <w:rFonts w:ascii="Arial" w:hAnsi="Arial" w:cs="Arial" w:eastAsia="Arial"/>
          <w:sz w:val="51"/>
          <w:szCs w:val="51"/>
          <w:color w:val="4B4B4B"/>
          <w:spacing w:val="-10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17"/>
          <w:szCs w:val="117"/>
          <w:color w:val="4B4B4B"/>
          <w:spacing w:val="-265"/>
          <w:w w:val="58"/>
          <w:position w:val="-6"/>
        </w:rPr>
        <w:t>r</w:t>
      </w:r>
      <w:r>
        <w:rPr>
          <w:rFonts w:ascii="Arial" w:hAnsi="Arial" w:cs="Arial" w:eastAsia="Arial"/>
          <w:sz w:val="25"/>
          <w:szCs w:val="25"/>
          <w:color w:val="4B4B4B"/>
          <w:spacing w:val="0"/>
          <w:w w:val="71"/>
          <w:position w:val="-1"/>
        </w:rPr>
        <w:t>!</w:t>
      </w:r>
      <w:r>
        <w:rPr>
          <w:rFonts w:ascii="Arial" w:hAnsi="Arial" w:cs="Arial" w:eastAsia="Arial"/>
          <w:sz w:val="25"/>
          <w:szCs w:val="25"/>
          <w:color w:val="4B4B4B"/>
          <w:spacing w:val="4"/>
          <w:w w:val="71"/>
          <w:position w:val="-1"/>
        </w:rPr>
        <w:t>&lt;</w:t>
      </w:r>
      <w:r>
        <w:rPr>
          <w:rFonts w:ascii="Times New Roman" w:hAnsi="Times New Roman" w:cs="Times New Roman" w:eastAsia="Times New Roman"/>
          <w:sz w:val="117"/>
          <w:szCs w:val="117"/>
          <w:color w:val="4B4B4B"/>
          <w:spacing w:val="0"/>
          <w:w w:val="57"/>
          <w:position w:val="-6"/>
        </w:rPr>
        <w:t>i</w:t>
      </w:r>
      <w:r>
        <w:rPr>
          <w:rFonts w:ascii="Times New Roman" w:hAnsi="Times New Roman" w:cs="Times New Roman" w:eastAsia="Times New Roman"/>
          <w:sz w:val="117"/>
          <w:szCs w:val="11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280" w:right="0"/>
          <w:cols w:num="2" w:equalWidth="0">
            <w:col w:w="4836" w:space="3587"/>
            <w:col w:w="2217"/>
          </w:cols>
        </w:sectPr>
      </w:pPr>
      <w:rPr/>
    </w:p>
    <w:p>
      <w:pPr>
        <w:spacing w:before="0" w:after="0" w:line="215" w:lineRule="exact"/>
        <w:ind w:right="1526"/>
        <w:jc w:val="right"/>
        <w:rPr>
          <w:rFonts w:ascii="Arial" w:hAnsi="Arial" w:cs="Arial" w:eastAsia="Arial"/>
          <w:sz w:val="21"/>
          <w:szCs w:val="21"/>
        </w:rPr>
      </w:pPr>
      <w:rPr/>
      <w:r>
        <w:rPr/>
        <w:pict>
          <v:group style="position:absolute;margin-left:70.725746pt;margin-top:123.300034pt;width:454.588373pt;height:637.199910pt;mso-position-horizontal-relative:page;mso-position-vertical-relative:page;z-index:-963" coordorigin="1415,2466" coordsize="9092,12744">
            <v:group style="position:absolute;left:1418;top:2473;width:9085;height:2" coordorigin="1418,2473" coordsize="9085,2">
              <v:shape style="position:absolute;left:1418;top:2473;width:9085;height:2" coordorigin="1418,2473" coordsize="9085,0" path="m1418,2473l10503,2473e" filled="f" stroked="t" strokeweight=".359927pt" strokecolor="#000000">
                <v:path arrowok="t"/>
              </v:shape>
            </v:group>
            <v:group style="position:absolute;left:1422;top:2470;width:2;height:12737" coordorigin="1422,2470" coordsize="2,12737">
              <v:shape style="position:absolute;left:1422;top:2470;width:2;height:12737" coordorigin="1422,2470" coordsize="0,12737" path="m1422,15206l1422,2470e" filled="f" stroked="t" strokeweight=".359927pt" strokecolor="#000000">
                <v:path arrowok="t"/>
              </v:shape>
            </v:group>
            <v:group style="position:absolute;left:10499;top:2470;width:2;height:12737" coordorigin="10499,2470" coordsize="2,12737">
              <v:shape style="position:absolute;left:10499;top:2470;width:2;height:12737" coordorigin="10499,2470" coordsize="0,12737" path="m10499,15206l10499,2470e" filled="f" stroked="t" strokeweight=".359927pt" strokecolor="#000000">
                <v:path arrowok="t"/>
              </v:shape>
            </v:group>
            <v:group style="position:absolute;left:1418;top:15203;width:9085;height:2" coordorigin="1418,15203" coordsize="9085,2">
              <v:shape style="position:absolute;left:1418;top:15203;width:9085;height:2" coordorigin="1418,15203" coordsize="9085,0" path="m1418,15203l10503,15203e" filled="f" stroked="t" strokeweight=".359927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1"/>
          <w:szCs w:val="21"/>
          <w:color w:val="4B4B4B"/>
          <w:spacing w:val="0"/>
          <w:w w:val="203"/>
        </w:rPr>
        <w:t>&gt;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1320" w:bottom="280" w:left="1280" w:right="0"/>
        </w:sectPr>
      </w:pPr>
      <w:rPr/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0" w:after="0" w:line="240" w:lineRule="auto"/>
        <w:ind w:left="5463" w:right="415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4743" w:right="343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1496" w:right="191" w:firstLine="-2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YSH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SHTESA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DIMIN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2,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ATË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b/>
          <w:bCs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ËSHIL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JES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JEN</w:t>
      </w:r>
      <w:r>
        <w:rPr>
          <w:rFonts w:ascii="Times New Roman" w:hAnsi="Times New Roman" w:cs="Times New Roman" w:eastAsia="Times New Roman"/>
          <w:sz w:val="22"/>
          <w:szCs w:val="22"/>
          <w:spacing w:val="-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SU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REP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BLI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OPE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CIONE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USH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SHT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BE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4"/>
          <w:b/>
          <w:bCs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YS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419" w:right="7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gjit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3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htetet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utor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Shqip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Mbr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396" w:right="409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VEN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419" w:right="7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nistrav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1,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5,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31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hjetor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31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4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88"/>
        </w:rPr>
        <w:t>…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htoh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3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419" w:right="7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8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nista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oman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HQ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7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7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7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7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nis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n.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mri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hta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419" w:right="72" w:firstLine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gjat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gjat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2"/>
        </w:rPr>
        <w:t>s.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nista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3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419" w:right="7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omand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Spe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HQ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nista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gji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elek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hje,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ujë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419" w:right="8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ktet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hyn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otoh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11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RYEM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right="112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Edi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ama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pgMar w:header="1584" w:footer="962" w:top="2200" w:bottom="1240" w:left="0" w:right="1280"/>
          <w:pgSz w:w="11920" w:h="16860"/>
        </w:sectPr>
      </w:pPr>
      <w:rPr/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0" w:after="0" w:line="240" w:lineRule="auto"/>
        <w:ind w:left="4183" w:right="543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3463" w:right="471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206" w:right="1464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YE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RIMIN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ËTA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PËRFA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ËSU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PUSHT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PTAR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VILL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39" w:right="135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Shqip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nistrav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116" w:right="537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VEN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9"/>
        </w:rPr>
        <w:t>I: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kr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dit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Shqip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6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Shqip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nistri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pian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nistri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urizm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nistri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marrje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nistri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6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6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Uj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39" w:right="135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kr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6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dit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Shqip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qiz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exact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hyn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otoh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  <w:position w:val="-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14" w:after="0" w:line="240" w:lineRule="auto"/>
        <w:ind w:right="139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RYEM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right="1392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Edi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4164" w:right="541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URDHËR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3319" w:right="4574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7"/>
          <w:b/>
          <w:bCs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7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33" w:right="428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TENCE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39" w:right="135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pikës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Shqip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8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qip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7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nistrav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59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100" w:right="135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rbim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9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022" w:right="527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URD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39" w:right="1359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utor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rbim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orisë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km,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mpe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3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rbim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both"/>
        <w:spacing w:after="0"/>
        <w:sectPr>
          <w:pgMar w:header="1584" w:footer="962" w:top="2260" w:bottom="1160" w:left="1280" w:right="0"/>
          <w:headerReference w:type="even" r:id="rId42"/>
          <w:headerReference w:type="odd" r:id="rId43"/>
          <w:pgSz w:w="11920" w:h="16860"/>
        </w:sectPr>
      </w:pPr>
      <w:rPr/>
    </w:p>
    <w:p>
      <w:pPr>
        <w:spacing w:before="14" w:after="0" w:line="240" w:lineRule="auto"/>
        <w:ind w:right="-20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2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hr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50" w:lineRule="auto"/>
        <w:ind w:right="2449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yn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bot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yrt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112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8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DSH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right="111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Tah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324" w:right="415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659" w:right="3494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4,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exact"/>
        <w:ind w:left="1481" w:right="231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ËR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EPUB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  <w:position w:val="-1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jc w:val="center"/>
        <w:spacing w:after="0"/>
        <w:sectPr>
          <w:pgMar w:header="1584" w:footer="962" w:top="2720" w:bottom="1240" w:left="0" w:right="1280"/>
          <w:pgSz w:w="11920" w:h="16860"/>
          <w:cols w:num="2" w:equalWidth="0">
            <w:col w:w="2044" w:space="94"/>
            <w:col w:w="8502"/>
          </w:cols>
        </w:sectPr>
      </w:pPr>
      <w:rPr/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0" w:after="0" w:line="250" w:lineRule="auto"/>
        <w:ind w:left="2139" w:right="2724"/>
        <w:jc w:val="left"/>
        <w:tabs>
          <w:tab w:pos="4280" w:val="left"/>
          <w:tab w:pos="5100" w:val="left"/>
          <w:tab w:pos="5740" w:val="left"/>
          <w:tab w:pos="66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dja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2139" w:right="3995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Sok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     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      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  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      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     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    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       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Çi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yrt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2139" w:right="76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him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hje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1419" w:right="7692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2139" w:right="8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or”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rdian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8"/>
        </w:rPr>
        <w:t>ni.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qizi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Shqipë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1419" w:right="82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oleg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Civ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419" w:right="81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419" w:right="83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29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hit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yrt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Rreth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5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5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5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1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pika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3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3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3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419" w:right="74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ntës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1;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29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nizi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560" w:right="325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SE,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419" w:right="8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gjoi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orin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Ho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oi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bjek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nter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5509" w:right="420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VËR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</w:rPr>
        <w:t>N: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5898" w:right="455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50" w:lineRule="auto"/>
        <w:ind w:left="1419" w:right="78" w:firstLine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him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mes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0" w:right="1280"/>
        </w:sectPr>
      </w:pPr>
      <w:rPr/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0" w:after="0" w:line="250" w:lineRule="auto"/>
        <w:ind w:left="139" w:right="1356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3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htetëro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rmar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6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priv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1" w:lineRule="auto"/>
        <w:ind w:left="139" w:right="1356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nter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Arc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9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9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9"/>
        </w:rPr>
        <w:t>k.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him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hje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2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2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1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20"/>
        </w:rPr>
        <w:t>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3" w:lineRule="exact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39" w:right="1355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marrjen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dis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3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nter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20"/>
        </w:rPr>
        <w:t>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hit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7,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hrin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6,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rmb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mo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ktet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nter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disë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bjekt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mo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hit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obj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1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4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htetur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dis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0,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</w:rPr>
        <w:t>29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6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hit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vil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39" w:right="1365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rmb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Civ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553" w:right="580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39" w:right="135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gjor,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htru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ktua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gj,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6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gjyk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gjatë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gjyki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gjyqtarë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rë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gjyki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obj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3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39" w:right="135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oleg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Civ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ub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a,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ho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8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8"/>
          <w:b/>
          <w:bCs/>
          <w:i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8"/>
          <w:b/>
          <w:bCs/>
          <w:i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8"/>
          <w:b/>
          <w:bCs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8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8"/>
          <w:b/>
          <w:bCs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8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8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kri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ntua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39" w:right="136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gjyk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gj.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gjyk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pgMar w:header="1586" w:footer="962" w:top="2220" w:bottom="1220" w:left="1280" w:right="0"/>
          <w:headerReference w:type="even" r:id="rId44"/>
          <w:headerReference w:type="odd" r:id="rId45"/>
          <w:pgSz w:w="11920" w:h="16860"/>
        </w:sectPr>
      </w:pPr>
      <w:rPr/>
    </w:p>
    <w:p>
      <w:pPr>
        <w:spacing w:before="14" w:after="0" w:line="250" w:lineRule="auto"/>
        <w:ind w:left="1419" w:right="81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1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3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htu,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dike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qta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qje,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72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gjyki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njër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n.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2" w:after="0" w:line="250" w:lineRule="auto"/>
        <w:ind w:left="1419" w:right="8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hit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htu,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oleg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Civ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plo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792" w:right="4486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4781" w:right="275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i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i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  <w:i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i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i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419" w:right="7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gjatë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gjor,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gjyk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gjyq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8" w:lineRule="auto"/>
        <w:ind w:left="1419" w:right="7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mev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yrë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ë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position w:val="9"/>
        </w:rPr>
        <w:t>1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spacing w:val="5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0.2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nizi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Shqipë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  <w:position w:val="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2" w:after="0" w:line="250" w:lineRule="auto"/>
        <w:ind w:left="1419" w:right="8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vler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74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nizi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Shqi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20"/>
        </w:rPr>
        <w:t>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959" w:right="3654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419" w:right="7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Shqi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pika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396" w:right="409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VEN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rë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419" w:right="8412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yrtar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dja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kr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4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left="1419" w:right="4313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  <w:position w:val="-1"/>
        </w:rPr>
        <w:t>Xho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ore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  <w:position w:val="-1"/>
        </w:rPr>
        <w:t>Ho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  <w:position w:val="-1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nik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3" w:after="0" w:line="250" w:lineRule="auto"/>
        <w:ind w:left="1419" w:right="95" w:firstLine="14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06.940002pt;margin-top:-3.064439pt;width:144.020pt;height:.1pt;mso-position-horizontal-relative:page;mso-position-vertical-relative:paragraph;z-index:-954" coordorigin="2139,-61" coordsize="2880,2">
            <v:shape style="position:absolute;left:2139;top:-61;width:2880;height:2" coordorigin="2139,-61" coordsize="2880,0" path="m2139,-61l5019,-61e" filled="f" stroked="t" strokeweight=".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position w:val="8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spacing w:val="0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spacing w:val="26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t: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Ba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4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1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position w:val="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32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mir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Kri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position w:val="0"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32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position w:val="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tmir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10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4"/>
          <w:position w:val="0"/>
        </w:rPr>
        <w:t>sës.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156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t:</w:t>
      </w:r>
      <w:r>
        <w:rPr>
          <w:rFonts w:ascii="Times New Roman" w:hAnsi="Times New Roman" w:cs="Times New Roman" w:eastAsia="Times New Roman"/>
          <w:sz w:val="20"/>
          <w:szCs w:val="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32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imin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1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4"/>
        </w:rPr>
        <w:t>sës.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Mar w:header="1586" w:footer="962" w:top="2720" w:bottom="1220" w:left="0" w:right="1280"/>
          <w:pgSz w:w="11920" w:h="16860"/>
        </w:sectPr>
      </w:pPr>
      <w:rPr/>
    </w:p>
    <w:p>
      <w:pPr>
        <w:spacing w:before="64" w:after="0" w:line="250" w:lineRule="auto"/>
        <w:ind w:left="119" w:right="10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65.961998pt;margin-top:574.709106pt;width:463.54pt;height:19.204pt;mso-position-horizontal-relative:page;mso-position-vertical-relative:paragraph;z-index:-953" coordorigin="1319,11494" coordsize="9271,384">
            <v:group style="position:absolute;left:1328;top:11517;width:9254;height:2" coordorigin="1328,11517" coordsize="9254,2">
              <v:shape style="position:absolute;left:1328;top:11517;width:9254;height:2" coordorigin="1328,11517" coordsize="9254,0" path="m1328,11517l10582,11517e" filled="f" stroked="t" strokeweight=".844pt" strokecolor="#000000">
                <v:path arrowok="t"/>
              </v:shape>
            </v:group>
            <v:group style="position:absolute;left:1356;top:11547;width:9196;height:2" coordorigin="1356,11547" coordsize="9196,2">
              <v:shape style="position:absolute;left:1356;top:11547;width:9196;height:2" coordorigin="1356,11547" coordsize="9196,0" path="m1356,11547l10553,11547e" filled="f" stroked="t" strokeweight=".94pt" strokecolor="#000000">
                <v:path arrowok="t"/>
              </v:shape>
            </v:group>
            <v:group style="position:absolute;left:1364;top:11556;width:2;height:264" coordorigin="1364,11556" coordsize="2,264">
              <v:shape style="position:absolute;left:1364;top:11556;width:2;height:264" coordorigin="1364,11556" coordsize="0,264" path="m1364,11556l1364,11820e" filled="f" stroked="t" strokeweight=".82pt" strokecolor="#000000">
                <v:path arrowok="t"/>
              </v:shape>
            </v:group>
            <v:group style="position:absolute;left:1335;top:11502;width:2;height:368" coordorigin="1335,11502" coordsize="2,368">
              <v:shape style="position:absolute;left:1335;top:11502;width:2;height:368" coordorigin="1335,11502" coordsize="0,368" path="m1335,11502l1335,11870e" filled="f" stroked="t" strokeweight=".82pt" strokecolor="#000000">
                <v:path arrowok="t"/>
              </v:shape>
            </v:group>
            <v:group style="position:absolute;left:1328;top:11856;width:9254;height:2" coordorigin="1328,11856" coordsize="9254,2">
              <v:shape style="position:absolute;left:1328;top:11856;width:9254;height:2" coordorigin="1328,11856" coordsize="9254,0" path="m1328,11856l10582,11856e" filled="f" stroked="t" strokeweight=".82pt" strokecolor="#000000">
                <v:path arrowok="t"/>
              </v:shape>
            </v:group>
            <v:group style="position:absolute;left:1356;top:11827;width:9196;height:2" coordorigin="1356,11827" coordsize="9196,2">
              <v:shape style="position:absolute;left:1356;top:11827;width:9196;height:2" coordorigin="1356,11827" coordsize="9196,0" path="m1356,11827l10553,11827e" filled="f" stroked="t" strokeweight=".82pt" strokecolor="#000000">
                <v:path arrowok="t"/>
              </v:shape>
            </v:group>
            <v:group style="position:absolute;left:5970;top:11546;width:2;height:274" coordorigin="5970,11546" coordsize="2,274">
              <v:shape style="position:absolute;left:5970;top:11546;width:2;height:274" coordorigin="5970,11546" coordsize="0,274" path="m5970,11546l5970,11820e" filled="f" stroked="t" strokeweight=".82pt" strokecolor="#000000">
                <v:path arrowok="t"/>
              </v:shape>
            </v:group>
            <v:group style="position:absolute;left:5941;top:11546;width:2;height:274" coordorigin="5941,11546" coordsize="2,274">
              <v:shape style="position:absolute;left:5941;top:11546;width:2;height:274" coordorigin="5941,11546" coordsize="0,274" path="m5941,11546l5941,11820e" filled="f" stroked="t" strokeweight=".82pt" strokecolor="#000000">
                <v:path arrowok="t"/>
              </v:shape>
            </v:group>
            <v:group style="position:absolute;left:10574;top:11502;width:2;height:368" coordorigin="10574,11502" coordsize="2,368">
              <v:shape style="position:absolute;left:10574;top:11502;width:2;height:368" coordorigin="10574,11502" coordsize="0,368" path="m10574,11502l10574,11870e" filled="f" stroked="t" strokeweight=".82pt" strokecolor="#000000">
                <v:path arrowok="t"/>
              </v:shape>
            </v:group>
            <v:group style="position:absolute;left:10546;top:11556;width:2;height:264" coordorigin="10546,11556" coordsize="2,264">
              <v:shape style="position:absolute;left:10546;top:11556;width:2;height:264" coordorigin="10546,11556" coordsize="0,264" path="m10546,11556l10546,11820e" filled="f" stroked="t" strokeweight=".8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vje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yrtare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stës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anë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ës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meve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9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9"/>
          <w:b/>
          <w:bCs/>
        </w:rPr>
        <w:t>yrtar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32"/>
          <w:b/>
          <w:bCs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esën: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evardi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ergj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3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13"/>
        </w:rPr>
        <w:t>a”,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eksp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ës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për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16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3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el: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04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1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0" w:lineRule="exact"/>
        <w:ind w:right="95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orm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9"/>
          <w:position w:val="-1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0" w:after="0" w:line="240" w:lineRule="auto"/>
        <w:ind w:left="2552" w:right="252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yrta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left="4038" w:right="401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2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0" w:after="0" w:line="240" w:lineRule="auto"/>
        <w:ind w:right="9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Çm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sectPr>
      <w:pgMar w:header="1650" w:footer="1056" w:top="1360" w:bottom="280" w:left="1300" w:right="1300"/>
      <w:headerReference w:type="even" r:id="rId46"/>
      <w:footerReference w:type="even" r:id="rId47"/>
      <w:pgSz w:w="11920" w:h="16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0.679993pt;margin-top:772.928589pt;width:26.080081pt;height:13.04pt;mso-position-horizontal-relative:page;mso-position-vertical-relative:page;z-index:-979" type="#_x0000_t202" filled="f" stroked="f">
          <v:textbox inset="0,0,0,0">
            <w:txbxContent>
              <w:p>
                <w:pPr>
                  <w:spacing w:before="0" w:after="0" w:line="24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7627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8.944pt;margin-top:772.788574pt;width:26.817618pt;height:13.180013pt;mso-position-horizontal-relative:page;mso-position-vertical-relative:page;z-index:-978" type="#_x0000_t202" filled="f" stroked="f">
          <v:textbox inset="0,0,0,0">
            <w:txbxContent>
              <w:p>
                <w:pPr>
                  <w:spacing w:before="0" w:after="0" w:line="245" w:lineRule="exact"/>
                  <w:ind w:left="46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10101"/>
                    <w:w w:val="104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10101"/>
                    <w:spacing w:val="0"/>
                    <w:w w:val="104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7632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10101"/>
                    <w:spacing w:val="-14"/>
                    <w:w w:val="104"/>
                    <w:b/>
                    <w:bCs/>
                  </w:rPr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F1F1F"/>
                    <w:spacing w:val="0"/>
                    <w:w w:val="106"/>
                    <w:b/>
                    <w:bCs/>
                  </w:rPr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0.679993pt;margin-top:768.258484pt;width:27.677674pt;height:17.710106pt;mso-position-horizontal-relative:page;mso-position-vertical-relative:page;z-index:-976" type="#_x0000_t202" filled="f" stroked="f">
          <v:textbox inset="0,0,0,0">
            <w:txbxContent>
              <w:p>
                <w:pPr>
                  <w:spacing w:before="0" w:after="0" w:line="234" w:lineRule="exact"/>
                  <w:ind w:left="6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A0A0A"/>
                    <w:w w:val="10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A0A0A"/>
                    <w:spacing w:val="0"/>
                    <w:w w:val="10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7631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97.199737" w:lineRule="exact"/>
      <w:jc w:val="left"/>
      <w:rPr>
        <w:sz w:val="19.71875"/>
        <w:szCs w:val="19.71875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265633pt;margin-top:772.788574pt;width:26.495985pt;height:13pt;mso-position-horizontal-relative:page;mso-position-vertical-relative:page;z-index:-975" type="#_x0000_t202" filled="f" stroked="f">
          <v:textbox inset="0,0,0,0">
            <w:txbxContent>
              <w:p>
                <w:pPr>
                  <w:spacing w:before="0" w:after="0" w:line="24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10101"/>
                    <w:w w:val="104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10101"/>
                    <w:spacing w:val="0"/>
                    <w:w w:val="104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7632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10101"/>
                    <w:spacing w:val="-14"/>
                    <w:w w:val="104"/>
                    <w:b/>
                    <w:bCs/>
                  </w:rPr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F1F1F"/>
                    <w:spacing w:val="0"/>
                    <w:w w:val="106"/>
                    <w:b/>
                    <w:bCs/>
                  </w:rPr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19.71875"/>
        <w:szCs w:val="19.71875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7.199737" w:lineRule="exact"/>
      <w:jc w:val="left"/>
      <w:rPr>
        <w:sz w:val="1.71875"/>
        <w:szCs w:val="1.71875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265633pt;margin-top:773.190918pt;width:25.985986pt;height:12.5pt;mso-position-horizontal-relative:page;mso-position-vertical-relative:page;z-index:-972" type="#_x0000_t202" filled="f" stroked="f">
          <v:textbox inset="0,0,0,0">
            <w:txbxContent>
              <w:p>
                <w:pPr>
                  <w:spacing w:before="0" w:after="0" w:line="23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w w:val="11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w w:val="1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7634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spacing w:val="-18"/>
                    <w:w w:val="115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F1F1F"/>
                    <w:spacing w:val="0"/>
                    <w:w w:val="108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1.71875"/>
        <w:szCs w:val="1.71875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08.6486" w:lineRule="exact"/>
      <w:jc w:val="left"/>
      <w:rPr>
        <w:sz w:val="10.863281"/>
        <w:szCs w:val="10.863281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1.178589pt;margin-top:773.190918pt;width:26.515825pt;height:12.5pt;mso-position-horizontal-relative:page;mso-position-vertical-relative:page;z-index:-971" type="#_x0000_t202" filled="f" stroked="f">
          <v:textbox inset="0,0,0,0">
            <w:txbxContent>
              <w:p>
                <w:pPr>
                  <w:spacing w:before="0" w:after="0" w:line="23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70707"/>
                    <w:w w:val="11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70707"/>
                    <w:spacing w:val="0"/>
                    <w:w w:val="1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7635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70707"/>
                    <w:spacing w:val="-18"/>
                    <w:w w:val="115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32323"/>
                    <w:spacing w:val="-1"/>
                    <w:w w:val="110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70707"/>
                    <w:spacing w:val="0"/>
                    <w:w w:val="115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10.863281"/>
        <w:szCs w:val="10.863281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5.246474" w:lineRule="exact"/>
      <w:jc w:val="left"/>
      <w:rPr>
        <w:sz w:val="1.523438"/>
        <w:szCs w:val="1.523438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265633pt;margin-top:773.190918pt;width:26.143486pt;height:12.5pt;mso-position-horizontal-relative:page;mso-position-vertical-relative:page;z-index:-967" type="#_x0000_t202" filled="f" stroked="f">
          <v:textbox inset="0,0,0,0">
            <w:txbxContent>
              <w:p>
                <w:pPr>
                  <w:spacing w:before="0" w:after="0" w:line="23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w w:val="11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w w:val="1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7636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spacing w:val="-18"/>
                    <w:w w:val="115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109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1.523438"/>
        <w:szCs w:val="1.523438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14.202126" w:lineRule="exact"/>
      <w:jc w:val="left"/>
      <w:rPr>
        <w:sz w:val="11.419922"/>
        <w:szCs w:val="11.419922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0.679993pt;margin-top:772.928589pt;width:26.080081pt;height:13.04pt;mso-position-horizontal-relative:page;mso-position-vertical-relative:page;z-index:-966" type="#_x0000_t202" filled="f" stroked="f">
          <v:textbox inset="0,0,0,0">
            <w:txbxContent>
              <w:p>
                <w:pPr>
                  <w:spacing w:before="0" w:after="0" w:line="24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7637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11.419922"/>
        <w:szCs w:val="11.419922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82.520981pt;width:526.25pt;height:28.428997pt;mso-position-horizontal-relative:page;mso-position-vertical-relative:page;z-index:-981" coordorigin="0,1650" coordsize="10525,569">
          <v:shape style="position:absolute;left:7285;top:1650;width:2070;height:563" type="#_x0000_t75">
            <v:imagedata r:id="rId1" o:title=""/>
          </v:shape>
          <v:group style="position:absolute;left:0;top:2216;width:10522;height:2" coordorigin="0,2216" coordsize="10522,2">
            <v:shape style="position:absolute;left:0;top:2216;width:10522;height:2" coordorigin="0,2216" coordsize="10522,0" path="m0,2216l10522,2216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82.520981pt;width:526.25pt;height:28.428997pt;mso-position-horizontal-relative:page;mso-position-vertical-relative:page;z-index:-968" coordorigin="0,1650" coordsize="10525,569">
          <v:shape style="position:absolute;left:7285;top:1650;width:2070;height:563" type="#_x0000_t75">
            <v:imagedata r:id="rId1" o:title=""/>
          </v:shape>
          <v:group style="position:absolute;left:0;top:2216;width:10522;height:2" coordorigin="0,2216" coordsize="10522,2">
            <v:shape style="position:absolute;left:0;top:2216;width:10522;height:2" coordorigin="0,2216" coordsize="10522,0" path="m0,2216l10522,2216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334pt;margin-top:79.299988pt;width:525.320pt;height:31.76999pt;mso-position-horizontal-relative:page;mso-position-vertical-relative:page;z-index:-965" coordorigin="1387,1586" coordsize="10506,635">
          <v:shape style="position:absolute;left:1420;top:1586;width:2518;height:629" type="#_x0000_t75">
            <v:imagedata r:id="rId1" o:title=""/>
          </v:shape>
          <v:group style="position:absolute;left:1390;top:2218;width:10500;height:2" coordorigin="1390,2218" coordsize="10500,2">
            <v:shape style="position:absolute;left:1390;top:2218;width:10500;height:2" coordorigin="1390,2218" coordsize="10500,0" path="m1390,2218l11890,2218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82.520981pt;width:526.25pt;height:28.428997pt;mso-position-horizontal-relative:page;mso-position-vertical-relative:page;z-index:-964" coordorigin="0,1650" coordsize="10525,569">
          <v:shape style="position:absolute;left:7285;top:1650;width:2070;height:563" type="#_x0000_t75">
            <v:imagedata r:id="rId1" o:title=""/>
          </v:shape>
          <v:group style="position:absolute;left:0;top:2216;width:10522;height:2" coordorigin="0,2216" coordsize="10522,2">
            <v:shape style="position:absolute;left:0;top:2216;width:10522;height:2" coordorigin="0,2216" coordsize="10522,0" path="m0,2216l10522,2216e" filled="f" stroked="t" strokeweight=".34pt" strokecolor="#000000">
              <v:path arrowok="t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5.940002pt;margin-top:124.132584pt;width:419.415433pt;height:13.04pt;mso-position-horizontal-relative:page;mso-position-vertical-relative:page;z-index:-963" type="#_x0000_t202" filled="f" stroked="f">
          <v:textbox inset="0,0,0,0">
            <w:txbxContent>
              <w:p>
                <w:pPr>
                  <w:spacing w:before="0" w:after="0" w:line="244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3.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5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rk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4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ori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5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rgj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rv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ve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Materiale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4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4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334pt;margin-top:79.299988pt;width:525.320pt;height:31.76999pt;mso-position-horizontal-relative:page;mso-position-vertical-relative:page;z-index:-962" coordorigin="1387,1586" coordsize="10506,635">
          <v:shape style="position:absolute;left:1420;top:1586;width:2518;height:629" type="#_x0000_t75">
            <v:imagedata r:id="rId1" o:title=""/>
          </v:shape>
          <v:group style="position:absolute;left:1390;top:2218;width:10500;height:2" coordorigin="1390,2218" coordsize="10500,2">
            <v:shape style="position:absolute;left:1390;top:2218;width:10500;height:2" coordorigin="1390,2218" coordsize="10500,0" path="m1390,2218l11890,2218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82.520981pt;width:526.25pt;height:28.428997pt;mso-position-horizontal-relative:page;mso-position-vertical-relative:page;z-index:-961" coordorigin="0,1650" coordsize="10525,569">
          <v:shape style="position:absolute;left:7285;top:1650;width:2070;height:563" type="#_x0000_t75">
            <v:imagedata r:id="rId1" o:title=""/>
          </v:shape>
          <v:group style="position:absolute;left:0;top:2216;width:10522;height:2" coordorigin="0,2216" coordsize="10522,2">
            <v:shape style="position:absolute;left:0;top:2216;width:10522;height:2" coordorigin="0,2216" coordsize="10522,0" path="m0,2216l10522,2216e" filled="f" stroked="t" strokeweight=".34pt" strokecolor="#000000">
              <v:path arrowok="t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44pt;margin-top:124.132584pt;width:455.450167pt;height:13.04pt;mso-position-horizontal-relative:page;mso-position-vertical-relative:page;z-index:-960" type="#_x0000_t202" filled="f" stroked="f">
          <v:textbox inset="0,0,0,0">
            <w:txbxContent>
              <w:p>
                <w:pPr>
                  <w:spacing w:before="0" w:after="0" w:line="244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pri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ve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99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99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1"/>
                  </w:rPr>
                  <w:t>rmb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1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5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5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1"/>
                  </w:rPr>
                  <w:t>mor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1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33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rb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4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gj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kim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ru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4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gjyk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ç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ë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334pt;margin-top:79.299988pt;width:525.320pt;height:31.76999pt;mso-position-horizontal-relative:page;mso-position-vertical-relative:page;z-index:-980" coordorigin="1387,1586" coordsize="10506,635">
          <v:shape style="position:absolute;left:1420;top:1586;width:2518;height:629" type="#_x0000_t75">
            <v:imagedata r:id="rId1" o:title=""/>
          </v:shape>
          <v:group style="position:absolute;left:1390;top:2218;width:10500;height:2" coordorigin="1390,2218" coordsize="10500,2">
            <v:shape style="position:absolute;left:1390;top:2218;width:10500;height:2" coordorigin="1390,2218" coordsize="10500,0" path="m1390,2218l11890,2218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334pt;margin-top:79.299988pt;width:525.320pt;height:31.76999pt;mso-position-horizontal-relative:page;mso-position-vertical-relative:page;z-index:-977" coordorigin="1387,1586" coordsize="10506,635">
          <v:shape style="position:absolute;left:1420;top:1586;width:2518;height:629" type="#_x0000_t75">
            <v:imagedata r:id="rId1" o:title=""/>
          </v:shape>
          <v:group style="position:absolute;left:1390;top:2218;width:10500;height:2" coordorigin="1390,2218" coordsize="10500,2">
            <v:shape style="position:absolute;left:1390;top:2218;width:10500;height:2" coordorigin="1390,2218" coordsize="10500,0" path="m1390,2218l11890,2218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106071pt;margin-top:79.199982pt;width:525.854009pt;height:33.840pt;mso-position-horizontal-relative:page;mso-position-vertical-relative:page;z-index:-974" coordorigin="1382,1584" coordsize="10517,677">
          <v:shape style="position:absolute;left:1454;top:1584;width:425;height:677" type="#_x0000_t75">
            <v:imagedata r:id="rId1" o:title=""/>
          </v:shape>
          <v:group style="position:absolute;left:1389;top:2218;width:10503;height:2" coordorigin="1389,2218" coordsize="10503,2">
            <v:shape style="position:absolute;left:1389;top:2218;width:10503;height:2" coordorigin="1389,2218" coordsize="10503,0" path="m1389,2218l11892,2218e" filled="f" stroked="t" strokeweight=".719855pt" strokecolor="#000000">
              <v:path arrowok="t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9.05983pt;margin-top:85.760246pt;width:95.508639pt;height:22.020019pt;mso-position-horizontal-relative:page;mso-position-vertical-relative:page;z-index:-973" type="#_x0000_t202" filled="f" stroked="f">
          <v:textbox inset="0,0,0,0">
            <w:txbxContent>
              <w:p>
                <w:pPr>
                  <w:spacing w:before="0" w:after="0" w:line="19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45454"/>
                    <w:spacing w:val="0"/>
                    <w:w w:val="100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45454"/>
                    <w:spacing w:val="2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26262"/>
                    <w:spacing w:val="0"/>
                    <w:w w:val="96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26262"/>
                    <w:spacing w:val="5"/>
                    <w:w w:val="97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F3F3F"/>
                    <w:spacing w:val="0"/>
                    <w:w w:val="106"/>
                  </w:rPr>
                  <w:t>rta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F3F3F"/>
                    <w:spacing w:val="-5"/>
                    <w:w w:val="107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26262"/>
                    <w:spacing w:val="0"/>
                    <w:w w:val="111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35" w:after="0" w:line="240" w:lineRule="auto"/>
                  <w:ind w:left="20" w:right="-46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2626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26262"/>
                    <w:spacing w:val="1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45454"/>
                    <w:spacing w:val="0"/>
                    <w:w w:val="100"/>
                  </w:rPr>
                  <w:t>Republike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45454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45454"/>
                    <w:spacing w:val="-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26262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2626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26262"/>
                    <w:spacing w:val="-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45454"/>
                    <w:spacing w:val="0"/>
                    <w:w w:val="104"/>
                  </w:rPr>
                  <w:t>Shqiperise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106071pt;margin-top:79.199982pt;width:525.854009pt;height:33.840pt;mso-position-horizontal-relative:page;mso-position-vertical-relative:page;z-index:-970" coordorigin="1382,1584" coordsize="10517,677">
          <v:shape style="position:absolute;left:1454;top:1584;width:425;height:677" type="#_x0000_t75">
            <v:imagedata r:id="rId1" o:title=""/>
          </v:shape>
          <v:group style="position:absolute;left:1389;top:2218;width:10503;height:2" coordorigin="1389,2218" coordsize="10503,2">
            <v:shape style="position:absolute;left:1389;top:2218;width:10503;height:2" coordorigin="1389,2218" coordsize="10503,0" path="m1389,2218l11892,2218e" filled="f" stroked="t" strokeweight=".719855pt" strokecolor="#000000">
              <v:path arrowok="t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9.05983pt;margin-top:85.760246pt;width:95.319717pt;height:22.020019pt;mso-position-horizontal-relative:page;mso-position-vertical-relative:page;z-index:-969" type="#_x0000_t202" filled="f" stroked="f">
          <v:textbox inset="0,0,0,0">
            <w:txbxContent>
              <w:p>
                <w:pPr>
                  <w:spacing w:before="0" w:after="0" w:line="19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0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-2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0"/>
                    <w:w w:val="100"/>
                  </w:rPr>
                  <w:t>to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7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-5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2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0"/>
                    <w:w w:val="96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5"/>
                    <w:w w:val="97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0"/>
                    <w:w w:val="106"/>
                  </w:rPr>
                  <w:t>rta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-5"/>
                    <w:w w:val="107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0"/>
                    <w:w w:val="111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35" w:after="0" w:line="240" w:lineRule="auto"/>
                  <w:ind w:left="20" w:right="-46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1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-5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9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0"/>
                    <w:w w:val="100"/>
                  </w:rPr>
                  <w:t>publi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-5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-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-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0"/>
                    <w:w w:val="104"/>
                  </w:rPr>
                  <w:t>Shqiper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B4B4B"/>
                    <w:spacing w:val="-5"/>
                    <w:w w:val="104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96969"/>
                    <w:spacing w:val="0"/>
                    <w:w w:val="106"/>
                  </w:rPr>
                  <w:t>se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qbz.gov.al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4.jpg"/><Relationship Id="rId12" Type="http://schemas.openxmlformats.org/officeDocument/2006/relationships/header" Target="header3.xml"/><Relationship Id="rId13" Type="http://schemas.openxmlformats.org/officeDocument/2006/relationships/image" Target="media/image6.jpg"/><Relationship Id="rId14" Type="http://schemas.openxmlformats.org/officeDocument/2006/relationships/header" Target="header4.xml"/><Relationship Id="rId15" Type="http://schemas.openxmlformats.org/officeDocument/2006/relationships/footer" Target="footer3.xml"/><Relationship Id="rId16" Type="http://schemas.openxmlformats.org/officeDocument/2006/relationships/footer" Target="footer4.xml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image" Target="media/image9.jpg"/><Relationship Id="rId20" Type="http://schemas.openxmlformats.org/officeDocument/2006/relationships/header" Target="header5.xml"/><Relationship Id="rId21" Type="http://schemas.openxmlformats.org/officeDocument/2006/relationships/image" Target="media/image11.jpg"/><Relationship Id="rId22" Type="http://schemas.openxmlformats.org/officeDocument/2006/relationships/image" Target="media/image12.jpg"/><Relationship Id="rId23" Type="http://schemas.openxmlformats.org/officeDocument/2006/relationships/header" Target="header6.xml"/><Relationship Id="rId24" Type="http://schemas.openxmlformats.org/officeDocument/2006/relationships/image" Target="media/image13.jpg"/><Relationship Id="rId25" Type="http://schemas.openxmlformats.org/officeDocument/2006/relationships/image" Target="media/image14.jpg"/><Relationship Id="rId26" Type="http://schemas.openxmlformats.org/officeDocument/2006/relationships/image" Target="media/image15.jpg"/><Relationship Id="rId27" Type="http://schemas.openxmlformats.org/officeDocument/2006/relationships/header" Target="header7.xml"/><Relationship Id="rId28" Type="http://schemas.openxmlformats.org/officeDocument/2006/relationships/footer" Target="footer5.xml"/><Relationship Id="rId29" Type="http://schemas.openxmlformats.org/officeDocument/2006/relationships/footer" Target="footer6.xml"/><Relationship Id="rId30" Type="http://schemas.openxmlformats.org/officeDocument/2006/relationships/image" Target="media/image16.jpg"/><Relationship Id="rId31" Type="http://schemas.openxmlformats.org/officeDocument/2006/relationships/image" Target="media/image17.jpg"/><Relationship Id="rId32" Type="http://schemas.openxmlformats.org/officeDocument/2006/relationships/header" Target="header8.xml"/><Relationship Id="rId33" Type="http://schemas.openxmlformats.org/officeDocument/2006/relationships/image" Target="media/image18.jpg"/><Relationship Id="rId34" Type="http://schemas.openxmlformats.org/officeDocument/2006/relationships/image" Target="media/image19.jpg"/><Relationship Id="rId35" Type="http://schemas.openxmlformats.org/officeDocument/2006/relationships/header" Target="header9.xml"/><Relationship Id="rId36" Type="http://schemas.openxmlformats.org/officeDocument/2006/relationships/header" Target="header10.xml"/><Relationship Id="rId37" Type="http://schemas.openxmlformats.org/officeDocument/2006/relationships/footer" Target="footer7.xml"/><Relationship Id="rId38" Type="http://schemas.openxmlformats.org/officeDocument/2006/relationships/footer" Target="footer8.xml"/><Relationship Id="rId39" Type="http://schemas.openxmlformats.org/officeDocument/2006/relationships/image" Target="media/image22.jpg"/><Relationship Id="rId40" Type="http://schemas.openxmlformats.org/officeDocument/2006/relationships/image" Target="media/image23.jpg"/><Relationship Id="rId41" Type="http://schemas.openxmlformats.org/officeDocument/2006/relationships/image" Target="media/image24.jpg"/><Relationship Id="rId42" Type="http://schemas.openxmlformats.org/officeDocument/2006/relationships/header" Target="header11.xml"/><Relationship Id="rId43" Type="http://schemas.openxmlformats.org/officeDocument/2006/relationships/header" Target="header12.xml"/><Relationship Id="rId44" Type="http://schemas.openxmlformats.org/officeDocument/2006/relationships/header" Target="header13.xml"/><Relationship Id="rId45" Type="http://schemas.openxmlformats.org/officeDocument/2006/relationships/header" Target="header14.xml"/><Relationship Id="rId46" Type="http://schemas.openxmlformats.org/officeDocument/2006/relationships/header" Target="header15.xml"/><Relationship Id="rId47" Type="http://schemas.openxmlformats.org/officeDocument/2006/relationships/footer" Target="footer9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v.pacrami</dc:creator>
  <dc:title>VENDIM</dc:title>
  <dcterms:created xsi:type="dcterms:W3CDTF">2018-12-19T13:40:23Z</dcterms:created>
  <dcterms:modified xsi:type="dcterms:W3CDTF">2018-12-19T13:40:23Z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2013-11-07T00:00:00Z</vt:filetime>
  </property>
  <property fmtid="{D5CDD505-2E9C-101B-9397-08002B2CF9AE}" pid="3" name="LastSaved">
    <vt:filetime>2018-12-19T00:00:00Z</vt:filetime>
  </property>
</Properties>
</file>