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F4" w:rsidRPr="00D4189C" w:rsidRDefault="00BE11F4">
      <w:pPr>
        <w:rPr>
          <w:rFonts w:ascii="Garamond" w:hAnsi="Garamond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33"/>
        <w:gridCol w:w="6517"/>
        <w:gridCol w:w="2433"/>
      </w:tblGrid>
      <w:tr w:rsidR="008A5FB5" w:rsidRPr="00D4189C" w:rsidTr="008A5FB5">
        <w:trPr>
          <w:trHeight w:val="259"/>
          <w:jc w:val="center"/>
        </w:trPr>
        <w:tc>
          <w:tcPr>
            <w:tcW w:w="1733" w:type="dxa"/>
          </w:tcPr>
          <w:p w:rsidR="008A5FB5" w:rsidRPr="00D4189C" w:rsidRDefault="008A5FB5" w:rsidP="005C676D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D4189C">
              <w:rPr>
                <w:rFonts w:ascii="Garamond" w:hAnsi="Garamond"/>
                <w:noProof/>
                <w:lang w:val="en-US"/>
              </w:rPr>
              <w:drawing>
                <wp:inline distT="0" distB="0" distL="0" distR="0" wp14:anchorId="7028C5C1" wp14:editId="67377B97">
                  <wp:extent cx="882650" cy="12166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0" w:type="dxa"/>
            <w:gridSpan w:val="2"/>
          </w:tcPr>
          <w:p w:rsidR="008A5FB5" w:rsidRPr="00D4189C" w:rsidRDefault="008A5FB5" w:rsidP="005C676D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D4189C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:rsidR="008A5FB5" w:rsidRPr="00D4189C" w:rsidRDefault="008A5FB5" w:rsidP="005C676D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D4189C">
              <w:rPr>
                <w:rFonts w:ascii="Garamond" w:hAnsi="Garamond"/>
                <w:b/>
                <w:sz w:val="56"/>
                <w:szCs w:val="56"/>
              </w:rPr>
              <w:t>E REPUBLIKËS SË SHQIPËRISË</w:t>
            </w:r>
          </w:p>
        </w:tc>
      </w:tr>
      <w:tr w:rsidR="008A5FB5" w:rsidRPr="00D4189C" w:rsidTr="008A5FB5">
        <w:trPr>
          <w:trHeight w:val="259"/>
          <w:jc w:val="center"/>
        </w:trPr>
        <w:tc>
          <w:tcPr>
            <w:tcW w:w="1733" w:type="dxa"/>
          </w:tcPr>
          <w:p w:rsidR="008A5FB5" w:rsidRPr="00D4189C" w:rsidRDefault="008A5FB5" w:rsidP="005C676D">
            <w:pPr>
              <w:pStyle w:val="NoSpacing"/>
              <w:rPr>
                <w:rFonts w:ascii="Garamond" w:hAnsi="Garamond"/>
                <w:lang w:eastAsia="sq-AL"/>
              </w:rPr>
            </w:pPr>
            <w:r w:rsidRPr="00D4189C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:rsidR="008A5FB5" w:rsidRPr="00D4189C" w:rsidRDefault="008A5FB5" w:rsidP="005C676D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D4189C">
              <w:rPr>
                <w:rFonts w:ascii="Garamond" w:hAnsi="Garamond"/>
                <w:sz w:val="28"/>
                <w:szCs w:val="28"/>
              </w:rPr>
              <w:t>Botim i Qendrës s</w:t>
            </w:r>
            <w:r w:rsidRPr="00D4189C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433" w:type="dxa"/>
            <w:vAlign w:val="bottom"/>
          </w:tcPr>
          <w:p w:rsidR="008A5FB5" w:rsidRPr="00D4189C" w:rsidRDefault="007A21D2" w:rsidP="008722F4">
            <w:pPr>
              <w:pStyle w:val="NoSpacing"/>
              <w:jc w:val="right"/>
              <w:rPr>
                <w:rFonts w:ascii="Garamond" w:hAnsi="Garamond"/>
              </w:rPr>
            </w:pPr>
            <w:r w:rsidRPr="00D4189C">
              <w:rPr>
                <w:rFonts w:ascii="Garamond" w:hAnsi="Garamond"/>
              </w:rPr>
              <w:t xml:space="preserve">Viti: </w:t>
            </w:r>
            <w:r w:rsidR="00856598" w:rsidRPr="00D4189C">
              <w:rPr>
                <w:rFonts w:ascii="Garamond" w:hAnsi="Garamond"/>
              </w:rPr>
              <w:t>2016</w:t>
            </w:r>
            <w:r w:rsidR="00161603" w:rsidRPr="00D4189C">
              <w:rPr>
                <w:rFonts w:ascii="Garamond" w:hAnsi="Garamond"/>
              </w:rPr>
              <w:t xml:space="preserve"> – Numri:</w:t>
            </w:r>
            <w:r w:rsidR="00515741" w:rsidRPr="00D4189C">
              <w:rPr>
                <w:rFonts w:ascii="Garamond" w:hAnsi="Garamond"/>
              </w:rPr>
              <w:t xml:space="preserve"> </w:t>
            </w:r>
            <w:r w:rsidR="00116B33" w:rsidRPr="00D4189C">
              <w:rPr>
                <w:rFonts w:ascii="Garamond" w:hAnsi="Garamond"/>
              </w:rPr>
              <w:t>2</w:t>
            </w:r>
            <w:r w:rsidR="00F646DD">
              <w:rPr>
                <w:rFonts w:ascii="Garamond" w:hAnsi="Garamond"/>
              </w:rPr>
              <w:t>61</w:t>
            </w:r>
          </w:p>
        </w:tc>
      </w:tr>
      <w:tr w:rsidR="008A5FB5" w:rsidRPr="00D4189C" w:rsidTr="008A5FB5">
        <w:trPr>
          <w:trHeight w:val="259"/>
          <w:jc w:val="center"/>
        </w:trPr>
        <w:tc>
          <w:tcPr>
            <w:tcW w:w="1733" w:type="dxa"/>
          </w:tcPr>
          <w:p w:rsidR="008A5FB5" w:rsidRPr="00D4189C" w:rsidRDefault="008A5FB5" w:rsidP="005C676D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:rsidR="008A5FB5" w:rsidRPr="00D4189C" w:rsidRDefault="008A5FB5" w:rsidP="005C676D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433" w:type="dxa"/>
            <w:vAlign w:val="bottom"/>
          </w:tcPr>
          <w:p w:rsidR="008A5FB5" w:rsidRPr="00D4189C" w:rsidRDefault="008A5FB5" w:rsidP="005C676D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:rsidR="008A5FB5" w:rsidRPr="00D4189C" w:rsidRDefault="001C6F49" w:rsidP="008A5FB5">
      <w:pPr>
        <w:pStyle w:val="NoSpacing"/>
        <w:rPr>
          <w:rFonts w:ascii="Garamond" w:hAnsi="Garamond"/>
          <w:lang w:eastAsia="ja-JP"/>
        </w:rPr>
      </w:pPr>
      <w:r w:rsidRPr="00D4189C">
        <w:rPr>
          <w:rFonts w:ascii="Garamond" w:hAnsi="Garamond"/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8D4112" wp14:editId="04063AFD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75pt,10.5pt" to="576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" strokeweight="1pt">
                <v:stroke joinstyle="miter"/>
              </v:line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8A5FB5" w:rsidRPr="00D4189C" w:rsidTr="008A5FB5">
        <w:trPr>
          <w:trHeight w:val="360"/>
        </w:trPr>
        <w:tc>
          <w:tcPr>
            <w:tcW w:w="10456" w:type="dxa"/>
          </w:tcPr>
          <w:p w:rsidR="008A5FB5" w:rsidRPr="00D4189C" w:rsidRDefault="00B15809" w:rsidP="00F646DD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D4189C">
              <w:rPr>
                <w:rFonts w:ascii="Garamond" w:hAnsi="Garamond"/>
                <w:b/>
                <w:sz w:val="28"/>
                <w:szCs w:val="28"/>
                <w:lang w:eastAsia="ja-JP"/>
              </w:rPr>
              <w:t>Tiranë – E</w:t>
            </w:r>
            <w:r w:rsidR="00636A91" w:rsidRPr="00D4189C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F646DD">
              <w:rPr>
                <w:rFonts w:ascii="Garamond" w:hAnsi="Garamond"/>
                <w:b/>
                <w:sz w:val="28"/>
                <w:szCs w:val="28"/>
                <w:lang w:eastAsia="ja-JP"/>
              </w:rPr>
              <w:t>hënë</w:t>
            </w:r>
            <w:r w:rsidR="00F6199B" w:rsidRPr="00D4189C">
              <w:rPr>
                <w:rFonts w:ascii="Garamond" w:hAnsi="Garamond"/>
                <w:b/>
                <w:sz w:val="28"/>
                <w:szCs w:val="28"/>
                <w:lang w:eastAsia="ja-JP"/>
              </w:rPr>
              <w:t>,</w:t>
            </w:r>
            <w:r w:rsidR="003C558F" w:rsidRPr="00D4189C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F646DD">
              <w:rPr>
                <w:rFonts w:ascii="Garamond" w:hAnsi="Garamond"/>
                <w:b/>
                <w:sz w:val="28"/>
                <w:szCs w:val="28"/>
                <w:lang w:eastAsia="ja-JP"/>
              </w:rPr>
              <w:t>9</w:t>
            </w:r>
            <w:r w:rsidR="003F2EA2" w:rsidRPr="00D4189C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janar</w:t>
            </w:r>
            <w:r w:rsidR="004F169A" w:rsidRPr="00D4189C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A5FB5" w:rsidRPr="00D4189C">
              <w:rPr>
                <w:rFonts w:ascii="Garamond" w:hAnsi="Garamond"/>
                <w:b/>
                <w:sz w:val="28"/>
                <w:szCs w:val="28"/>
                <w:lang w:eastAsia="ja-JP"/>
              </w:rPr>
              <w:t>201</w:t>
            </w:r>
            <w:r w:rsidR="001305A4" w:rsidRPr="00D4189C">
              <w:rPr>
                <w:rFonts w:ascii="Garamond" w:hAnsi="Garamond"/>
                <w:b/>
                <w:sz w:val="28"/>
                <w:szCs w:val="28"/>
                <w:lang w:eastAsia="ja-JP"/>
              </w:rPr>
              <w:t>7</w:t>
            </w:r>
          </w:p>
        </w:tc>
      </w:tr>
    </w:tbl>
    <w:p w:rsidR="008A5FB5" w:rsidRPr="00D4189C" w:rsidRDefault="001C6F49" w:rsidP="008A5FB5">
      <w:pPr>
        <w:pStyle w:val="NoSpacing"/>
        <w:rPr>
          <w:rFonts w:ascii="Garamond" w:hAnsi="Garamond"/>
          <w:lang w:eastAsia="ja-JP"/>
        </w:rPr>
      </w:pPr>
      <w:r w:rsidRPr="00D4189C">
        <w:rPr>
          <w:rFonts w:ascii="Garamond" w:hAnsi="Garamond"/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7E11C184" wp14:editId="0A39DB58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6pt,7.55pt" to="56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" strokeweight="1pt">
                <v:stroke linestyle="thinThin" joinstyle="miter"/>
              </v:line>
            </w:pict>
          </mc:Fallback>
        </mc:AlternateContent>
      </w:r>
      <w:r w:rsidRPr="00D4189C">
        <w:rPr>
          <w:rFonts w:ascii="Garamond" w:hAnsi="Garamond"/>
          <w:noProof/>
          <w:lang w:val="en-US"/>
        </w:rPr>
        <mc:AlternateContent>
          <mc:Choice Requires="wps">
            <w:drawing>
              <wp:anchor distT="4294967291" distB="4294967291" distL="114300" distR="114300" simplePos="0" relativeHeight="251656192" behindDoc="0" locked="0" layoutInCell="1" allowOverlap="1" wp14:anchorId="68A07225" wp14:editId="6E47D19A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5.5pt,4.55pt" to="56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" strokeweight="1pt">
                <v:stroke linestyle="thinThin" joinstyle="miter"/>
              </v:line>
            </w:pict>
          </mc:Fallback>
        </mc:AlternateContent>
      </w:r>
    </w:p>
    <w:p w:rsidR="0087387F" w:rsidRPr="00D4189C" w:rsidRDefault="0087387F" w:rsidP="008A5FB5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:rsidR="008A5FB5" w:rsidRPr="00D4189C" w:rsidRDefault="008A5FB5" w:rsidP="008A5FB5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D4189C">
        <w:rPr>
          <w:rFonts w:ascii="Garamond" w:hAnsi="Garamond"/>
          <w:b/>
          <w:sz w:val="28"/>
          <w:szCs w:val="28"/>
          <w:lang w:eastAsia="ja-JP"/>
        </w:rPr>
        <w:t>PËRMBAJTJA</w:t>
      </w:r>
    </w:p>
    <w:p w:rsidR="000E08BD" w:rsidRPr="00D4189C" w:rsidRDefault="000E08BD" w:rsidP="008A5FB5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EA6B47" w:rsidRPr="00D4189C" w:rsidTr="00E030FE">
        <w:trPr>
          <w:trHeight w:val="167"/>
        </w:trPr>
        <w:tc>
          <w:tcPr>
            <w:tcW w:w="3369" w:type="dxa"/>
          </w:tcPr>
          <w:p w:rsidR="00EA6B47" w:rsidRPr="00D4189C" w:rsidRDefault="00EA6B47" w:rsidP="00957CB4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:rsidR="00EA6B47" w:rsidRPr="00D4189C" w:rsidRDefault="00EA6B47" w:rsidP="00957CB4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:rsidR="00EA6B47" w:rsidRPr="00D4189C" w:rsidRDefault="00B31692" w:rsidP="00957CB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D4189C">
              <w:rPr>
                <w:szCs w:val="24"/>
                <w:lang w:val="sq-AL" w:eastAsia="ja-JP"/>
              </w:rPr>
              <w:t>Faqe</w:t>
            </w:r>
          </w:p>
        </w:tc>
      </w:tr>
    </w:tbl>
    <w:p w:rsidR="00C917D7" w:rsidRPr="00D4189C" w:rsidRDefault="00C917D7" w:rsidP="00C917D7">
      <w:pPr>
        <w:pStyle w:val="NoSpacing"/>
        <w:ind w:left="9360"/>
        <w:rPr>
          <w:rFonts w:ascii="Garamond" w:hAnsi="Garamond"/>
          <w:sz w:val="12"/>
          <w:szCs w:val="24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227"/>
        <w:gridCol w:w="6662"/>
        <w:gridCol w:w="851"/>
      </w:tblGrid>
      <w:tr w:rsidR="00361276" w:rsidRPr="00D4189C" w:rsidTr="00F646DD">
        <w:trPr>
          <w:trHeight w:val="263"/>
        </w:trPr>
        <w:tc>
          <w:tcPr>
            <w:tcW w:w="3227" w:type="dxa"/>
          </w:tcPr>
          <w:p w:rsidR="00F646DD" w:rsidRPr="00F646DD" w:rsidRDefault="00F646DD" w:rsidP="00F646DD">
            <w:pPr>
              <w:pStyle w:val="NeniTitull"/>
              <w:jc w:val="both"/>
              <w:rPr>
                <w:b w:val="0"/>
              </w:rPr>
            </w:pPr>
            <w:r w:rsidRPr="00F646DD">
              <w:rPr>
                <w:b w:val="0"/>
              </w:rPr>
              <w:t>Vendim</w:t>
            </w:r>
            <w:r>
              <w:rPr>
                <w:b w:val="0"/>
              </w:rPr>
              <w:t xml:space="preserve"> i Këshillit të Ministrave</w:t>
            </w:r>
          </w:p>
          <w:p w:rsidR="00361276" w:rsidRPr="00F646DD" w:rsidRDefault="00F646DD" w:rsidP="00F646DD">
            <w:pPr>
              <w:pStyle w:val="NeniTitull"/>
              <w:jc w:val="both"/>
              <w:rPr>
                <w:b w:val="0"/>
              </w:rPr>
            </w:pPr>
            <w:r w:rsidRPr="00F646DD">
              <w:rPr>
                <w:b w:val="0"/>
              </w:rPr>
              <w:t>nr. 938, datë 28.12.2016</w:t>
            </w:r>
          </w:p>
        </w:tc>
        <w:tc>
          <w:tcPr>
            <w:tcW w:w="6662" w:type="dxa"/>
          </w:tcPr>
          <w:p w:rsidR="00361276" w:rsidRPr="00F646DD" w:rsidRDefault="00F646DD" w:rsidP="00F646DD">
            <w:pPr>
              <w:pStyle w:val="NeniTitull"/>
              <w:jc w:val="both"/>
              <w:rPr>
                <w:b w:val="0"/>
              </w:rPr>
            </w:pPr>
            <w:r w:rsidRPr="00F646DD">
              <w:rPr>
                <w:b w:val="0"/>
              </w:rPr>
              <w:t>Për miratimin e dokumentit të programit buxhetor afatmesëm, të rishikuar, 2017-2019</w:t>
            </w:r>
            <w:r>
              <w:rPr>
                <w:b w:val="0"/>
              </w:rPr>
              <w:t>......................................................................................</w:t>
            </w:r>
          </w:p>
        </w:tc>
        <w:tc>
          <w:tcPr>
            <w:tcW w:w="851" w:type="dxa"/>
          </w:tcPr>
          <w:p w:rsidR="00F646DD" w:rsidRDefault="00F646DD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  <w:p w:rsidR="00127B42" w:rsidRPr="00D4189C" w:rsidRDefault="005F15DA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  <w:r>
              <w:rPr>
                <w:spacing w:val="-4"/>
                <w:szCs w:val="24"/>
                <w:lang w:val="sq-AL"/>
              </w:rPr>
              <w:t>26597</w:t>
            </w:r>
            <w:bookmarkStart w:id="0" w:name="_GoBack"/>
            <w:bookmarkEnd w:id="0"/>
          </w:p>
        </w:tc>
      </w:tr>
      <w:tr w:rsidR="00361276" w:rsidRPr="00D4189C" w:rsidTr="00F646DD">
        <w:trPr>
          <w:trHeight w:val="150"/>
        </w:trPr>
        <w:tc>
          <w:tcPr>
            <w:tcW w:w="3227" w:type="dxa"/>
          </w:tcPr>
          <w:p w:rsidR="00361276" w:rsidRPr="00D4189C" w:rsidRDefault="00361276" w:rsidP="00F837EA">
            <w:pPr>
              <w:pStyle w:val="NeniTitull"/>
              <w:jc w:val="left"/>
              <w:rPr>
                <w:b w:val="0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361276" w:rsidRPr="00D4189C" w:rsidRDefault="00361276" w:rsidP="00A52418">
            <w:pPr>
              <w:pStyle w:val="NeniTitull"/>
              <w:jc w:val="both"/>
              <w:rPr>
                <w:b w:val="0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361276" w:rsidRPr="00D4189C" w:rsidRDefault="00361276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361276" w:rsidRPr="00D4189C" w:rsidTr="00F646DD">
        <w:trPr>
          <w:trHeight w:val="232"/>
        </w:trPr>
        <w:tc>
          <w:tcPr>
            <w:tcW w:w="3227" w:type="dxa"/>
          </w:tcPr>
          <w:p w:rsidR="00361276" w:rsidRPr="00D4189C" w:rsidRDefault="00361276" w:rsidP="006D3DE5">
            <w:pPr>
              <w:pStyle w:val="NeniTitull"/>
              <w:jc w:val="left"/>
              <w:rPr>
                <w:lang w:val="sq-AL"/>
              </w:rPr>
            </w:pPr>
          </w:p>
        </w:tc>
        <w:tc>
          <w:tcPr>
            <w:tcW w:w="6662" w:type="dxa"/>
          </w:tcPr>
          <w:p w:rsidR="00361276" w:rsidRPr="00D4189C" w:rsidRDefault="00361276" w:rsidP="00A52418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51" w:type="dxa"/>
          </w:tcPr>
          <w:p w:rsidR="00127B42" w:rsidRPr="00D4189C" w:rsidRDefault="00127B42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361276" w:rsidRPr="00D4189C" w:rsidTr="00F646DD">
        <w:trPr>
          <w:trHeight w:val="136"/>
        </w:trPr>
        <w:tc>
          <w:tcPr>
            <w:tcW w:w="3227" w:type="dxa"/>
          </w:tcPr>
          <w:p w:rsidR="00361276" w:rsidRPr="00D4189C" w:rsidRDefault="00361276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361276" w:rsidRPr="00D4189C" w:rsidRDefault="00361276" w:rsidP="00A52418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361276" w:rsidRPr="00D4189C" w:rsidRDefault="00361276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361276" w:rsidRPr="00D4189C" w:rsidTr="00F646DD">
        <w:trPr>
          <w:trHeight w:val="232"/>
        </w:trPr>
        <w:tc>
          <w:tcPr>
            <w:tcW w:w="3227" w:type="dxa"/>
          </w:tcPr>
          <w:p w:rsidR="00361276" w:rsidRPr="00D4189C" w:rsidRDefault="00361276" w:rsidP="00FC449F">
            <w:pPr>
              <w:pStyle w:val="NeniTitull"/>
              <w:jc w:val="left"/>
              <w:rPr>
                <w:lang w:val="sq-AL"/>
              </w:rPr>
            </w:pPr>
          </w:p>
        </w:tc>
        <w:tc>
          <w:tcPr>
            <w:tcW w:w="6662" w:type="dxa"/>
          </w:tcPr>
          <w:p w:rsidR="00361276" w:rsidRPr="00D4189C" w:rsidRDefault="00361276" w:rsidP="00A52418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51" w:type="dxa"/>
          </w:tcPr>
          <w:p w:rsidR="0023362B" w:rsidRPr="00D4189C" w:rsidRDefault="0023362B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361276" w:rsidRPr="00D4189C" w:rsidTr="00F646DD">
        <w:trPr>
          <w:trHeight w:val="77"/>
        </w:trPr>
        <w:tc>
          <w:tcPr>
            <w:tcW w:w="3227" w:type="dxa"/>
          </w:tcPr>
          <w:p w:rsidR="00361276" w:rsidRPr="00D4189C" w:rsidRDefault="00361276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361276" w:rsidRPr="00D4189C" w:rsidRDefault="00361276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361276" w:rsidRPr="00D4189C" w:rsidRDefault="00361276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E8229E" w:rsidRPr="00D4189C" w:rsidTr="00F646DD">
        <w:trPr>
          <w:trHeight w:val="77"/>
        </w:trPr>
        <w:tc>
          <w:tcPr>
            <w:tcW w:w="3227" w:type="dxa"/>
          </w:tcPr>
          <w:p w:rsidR="00E8229E" w:rsidRPr="00D4189C" w:rsidRDefault="00E8229E" w:rsidP="001E345E">
            <w:pPr>
              <w:pStyle w:val="NeniTitull"/>
              <w:jc w:val="left"/>
              <w:rPr>
                <w:b w:val="0"/>
                <w:lang w:val="sq-AL"/>
              </w:rPr>
            </w:pPr>
          </w:p>
        </w:tc>
        <w:tc>
          <w:tcPr>
            <w:tcW w:w="6662" w:type="dxa"/>
          </w:tcPr>
          <w:p w:rsidR="00E8229E" w:rsidRPr="00D4189C" w:rsidRDefault="00E8229E" w:rsidP="001E345E">
            <w:pPr>
              <w:pStyle w:val="NeniTitull"/>
              <w:jc w:val="left"/>
              <w:rPr>
                <w:b w:val="0"/>
                <w:lang w:val="sq-AL"/>
              </w:rPr>
            </w:pPr>
          </w:p>
        </w:tc>
        <w:tc>
          <w:tcPr>
            <w:tcW w:w="851" w:type="dxa"/>
          </w:tcPr>
          <w:p w:rsidR="00E8229E" w:rsidRPr="00D4189C" w:rsidRDefault="00E8229E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E8229E" w:rsidRPr="00D4189C" w:rsidTr="00F646DD">
        <w:trPr>
          <w:trHeight w:val="77"/>
        </w:trPr>
        <w:tc>
          <w:tcPr>
            <w:tcW w:w="3227" w:type="dxa"/>
          </w:tcPr>
          <w:p w:rsidR="00E8229E" w:rsidRPr="00D4189C" w:rsidRDefault="00E8229E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E8229E" w:rsidRPr="00D4189C" w:rsidRDefault="00E8229E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E8229E" w:rsidRPr="00D4189C" w:rsidRDefault="00E8229E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E8229E" w:rsidRPr="00D4189C" w:rsidTr="00F646DD">
        <w:trPr>
          <w:trHeight w:val="77"/>
        </w:trPr>
        <w:tc>
          <w:tcPr>
            <w:tcW w:w="3227" w:type="dxa"/>
          </w:tcPr>
          <w:p w:rsidR="00E8229E" w:rsidRPr="00D4189C" w:rsidRDefault="00E8229E" w:rsidP="00A27555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E8229E" w:rsidRPr="00D4189C" w:rsidRDefault="00E8229E" w:rsidP="00A27555">
            <w:pPr>
              <w:pStyle w:val="NeniTitull"/>
              <w:jc w:val="left"/>
              <w:rPr>
                <w:b w:val="0"/>
                <w:lang w:val="sq-AL"/>
              </w:rPr>
            </w:pPr>
          </w:p>
        </w:tc>
        <w:tc>
          <w:tcPr>
            <w:tcW w:w="851" w:type="dxa"/>
          </w:tcPr>
          <w:p w:rsidR="00E8229E" w:rsidRPr="00D4189C" w:rsidRDefault="00E8229E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E8229E" w:rsidRPr="00D4189C" w:rsidTr="00F646DD">
        <w:trPr>
          <w:trHeight w:val="77"/>
        </w:trPr>
        <w:tc>
          <w:tcPr>
            <w:tcW w:w="3227" w:type="dxa"/>
          </w:tcPr>
          <w:p w:rsidR="00E8229E" w:rsidRPr="00D4189C" w:rsidRDefault="00E8229E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E8229E" w:rsidRPr="00D4189C" w:rsidRDefault="00E8229E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E8229E" w:rsidRPr="00D4189C" w:rsidRDefault="00E8229E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972DBA" w:rsidRPr="00D4189C" w:rsidTr="00F646DD">
        <w:trPr>
          <w:trHeight w:val="77"/>
        </w:trPr>
        <w:tc>
          <w:tcPr>
            <w:tcW w:w="3227" w:type="dxa"/>
          </w:tcPr>
          <w:p w:rsidR="00972DBA" w:rsidRPr="00D4189C" w:rsidRDefault="00972DBA" w:rsidP="00976485">
            <w:pPr>
              <w:pStyle w:val="NeniTitull"/>
              <w:jc w:val="left"/>
              <w:rPr>
                <w:b w:val="0"/>
                <w:lang w:val="sq-AL"/>
              </w:rPr>
            </w:pPr>
          </w:p>
        </w:tc>
        <w:tc>
          <w:tcPr>
            <w:tcW w:w="6662" w:type="dxa"/>
          </w:tcPr>
          <w:p w:rsidR="00972DBA" w:rsidRPr="00D4189C" w:rsidRDefault="00972DBA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972DBA" w:rsidRPr="00D4189C" w:rsidRDefault="00972DBA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972DBA" w:rsidRPr="00D4189C" w:rsidTr="00F646DD">
        <w:trPr>
          <w:trHeight w:val="77"/>
        </w:trPr>
        <w:tc>
          <w:tcPr>
            <w:tcW w:w="3227" w:type="dxa"/>
          </w:tcPr>
          <w:p w:rsidR="00972DBA" w:rsidRPr="00D4189C" w:rsidRDefault="00972DBA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972DBA" w:rsidRPr="00D4189C" w:rsidRDefault="00972DBA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972DBA" w:rsidRPr="00D4189C" w:rsidRDefault="00972DBA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972DBA" w:rsidRPr="00D4189C" w:rsidTr="00F646DD">
        <w:trPr>
          <w:trHeight w:val="77"/>
        </w:trPr>
        <w:tc>
          <w:tcPr>
            <w:tcW w:w="3227" w:type="dxa"/>
          </w:tcPr>
          <w:p w:rsidR="00972DBA" w:rsidRPr="00D4189C" w:rsidRDefault="00972DBA" w:rsidP="00A779AA">
            <w:pPr>
              <w:pStyle w:val="NumriData"/>
              <w:jc w:val="left"/>
              <w:rPr>
                <w:rFonts w:ascii="Segoe UI Symbol" w:hAnsi="Segoe UI Symbol"/>
                <w:b w:val="0"/>
                <w:lang w:val="sq-AL"/>
              </w:rPr>
            </w:pPr>
          </w:p>
        </w:tc>
        <w:tc>
          <w:tcPr>
            <w:tcW w:w="6662" w:type="dxa"/>
          </w:tcPr>
          <w:p w:rsidR="00972DBA" w:rsidRPr="00D4189C" w:rsidRDefault="00972DBA" w:rsidP="00417BC4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72DBA" w:rsidRPr="00D4189C" w:rsidRDefault="00972DBA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972DBA" w:rsidRPr="00D4189C" w:rsidTr="00F646DD">
        <w:trPr>
          <w:trHeight w:val="77"/>
        </w:trPr>
        <w:tc>
          <w:tcPr>
            <w:tcW w:w="3227" w:type="dxa"/>
          </w:tcPr>
          <w:p w:rsidR="00972DBA" w:rsidRPr="00D4189C" w:rsidRDefault="00972DBA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972DBA" w:rsidRPr="00D4189C" w:rsidRDefault="00972DBA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972DBA" w:rsidRPr="00D4189C" w:rsidRDefault="00972DBA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972DBA" w:rsidRPr="00D4189C" w:rsidTr="00F646DD">
        <w:trPr>
          <w:trHeight w:val="77"/>
        </w:trPr>
        <w:tc>
          <w:tcPr>
            <w:tcW w:w="3227" w:type="dxa"/>
          </w:tcPr>
          <w:p w:rsidR="00972DBA" w:rsidRPr="00D4189C" w:rsidRDefault="00972DBA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972DBA" w:rsidRPr="00D4189C" w:rsidRDefault="00972DBA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972DBA" w:rsidRPr="00D4189C" w:rsidRDefault="00972DBA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972DBA" w:rsidRPr="00D4189C" w:rsidTr="00F646DD">
        <w:trPr>
          <w:trHeight w:val="77"/>
        </w:trPr>
        <w:tc>
          <w:tcPr>
            <w:tcW w:w="3227" w:type="dxa"/>
          </w:tcPr>
          <w:p w:rsidR="00972DBA" w:rsidRPr="00D4189C" w:rsidRDefault="00972DBA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972DBA" w:rsidRPr="00D4189C" w:rsidRDefault="00972DBA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972DBA" w:rsidRPr="00D4189C" w:rsidRDefault="00972DBA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  <w:tr w:rsidR="00972DBA" w:rsidRPr="00D4189C" w:rsidTr="00F646DD">
        <w:trPr>
          <w:trHeight w:val="77"/>
        </w:trPr>
        <w:tc>
          <w:tcPr>
            <w:tcW w:w="3227" w:type="dxa"/>
          </w:tcPr>
          <w:p w:rsidR="00972DBA" w:rsidRPr="00D4189C" w:rsidRDefault="00972DBA" w:rsidP="00BA170C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662" w:type="dxa"/>
          </w:tcPr>
          <w:p w:rsidR="00972DBA" w:rsidRPr="00D4189C" w:rsidRDefault="00972DBA" w:rsidP="00B05322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1" w:type="dxa"/>
          </w:tcPr>
          <w:p w:rsidR="00972DBA" w:rsidRPr="00D4189C" w:rsidRDefault="00972DBA" w:rsidP="00BA170C">
            <w:pPr>
              <w:pStyle w:val="Paragrafi"/>
              <w:ind w:firstLine="0"/>
              <w:jc w:val="center"/>
              <w:rPr>
                <w:spacing w:val="-4"/>
                <w:szCs w:val="24"/>
                <w:lang w:val="sq-AL"/>
              </w:rPr>
            </w:pPr>
          </w:p>
        </w:tc>
      </w:tr>
    </w:tbl>
    <w:p w:rsidR="00862784" w:rsidRPr="00D4189C" w:rsidRDefault="00862784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862784" w:rsidRPr="00D4189C" w:rsidRDefault="00862784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862784" w:rsidRPr="00D4189C" w:rsidRDefault="00862784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862784" w:rsidRPr="00D4189C" w:rsidRDefault="00862784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862784" w:rsidRPr="00D4189C" w:rsidRDefault="00862784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862784" w:rsidRPr="00D4189C" w:rsidRDefault="00862784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A4865" w:rsidRPr="00D4189C" w:rsidRDefault="00FA4865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862784" w:rsidRPr="00D4189C" w:rsidRDefault="00862784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A52418" w:rsidRDefault="00A52418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646DD" w:rsidRDefault="00F646DD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646DD" w:rsidRDefault="00F646DD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646DD" w:rsidRDefault="00F646DD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F646DD" w:rsidRPr="00D4189C" w:rsidRDefault="00F646DD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p w:rsidR="00D006CD" w:rsidRPr="00D4189C" w:rsidRDefault="00D006CD" w:rsidP="00017D24">
      <w:pPr>
        <w:tabs>
          <w:tab w:val="left" w:pos="6637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8A5FB5" w:rsidRPr="00D4189C" w:rsidTr="005C676D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D4189C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D4189C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D4189C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:rsidR="00BC4469" w:rsidRPr="00D4189C" w:rsidRDefault="00BC4469" w:rsidP="008A5FB5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:rsidR="008A4AA4" w:rsidRPr="00D4189C" w:rsidRDefault="008A4AA4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D4189C">
        <w:rPr>
          <w:rFonts w:ascii="Garamond" w:hAnsi="Garamond"/>
          <w:sz w:val="20"/>
          <w:szCs w:val="20"/>
        </w:rPr>
        <w:t>Shtypshkronja e Qendrës së Botimeve Zyrtare</w:t>
      </w:r>
    </w:p>
    <w:p w:rsidR="008A5FB5" w:rsidRPr="00D4189C" w:rsidRDefault="00820282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D4189C">
        <w:rPr>
          <w:rFonts w:ascii="Garamond" w:hAnsi="Garamond"/>
          <w:sz w:val="20"/>
          <w:szCs w:val="20"/>
        </w:rPr>
        <w:t xml:space="preserve">Tiranë, </w:t>
      </w:r>
      <w:r w:rsidR="00A52418" w:rsidRPr="00D4189C">
        <w:rPr>
          <w:rFonts w:ascii="Garamond" w:hAnsi="Garamond"/>
          <w:sz w:val="20"/>
          <w:szCs w:val="20"/>
        </w:rPr>
        <w:t>2017</w:t>
      </w:r>
    </w:p>
    <w:p w:rsidR="008A5FB5" w:rsidRPr="00D4189C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8A5FB5" w:rsidRPr="00D4189C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D4189C">
        <w:rPr>
          <w:rFonts w:ascii="Garamond" w:hAnsi="Garamond"/>
          <w:sz w:val="20"/>
          <w:szCs w:val="20"/>
        </w:rPr>
        <w:t>Adresa</w:t>
      </w:r>
      <w:r w:rsidR="002735E0" w:rsidRPr="00D4189C">
        <w:rPr>
          <w:rFonts w:ascii="Garamond" w:hAnsi="Garamond"/>
          <w:sz w:val="20"/>
          <w:szCs w:val="20"/>
        </w:rPr>
        <w:t>:</w:t>
      </w:r>
    </w:p>
    <w:p w:rsidR="008A5FB5" w:rsidRPr="00D4189C" w:rsidRDefault="002735E0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D4189C">
        <w:rPr>
          <w:rFonts w:ascii="Garamond" w:hAnsi="Garamond"/>
          <w:sz w:val="20"/>
          <w:szCs w:val="20"/>
        </w:rPr>
        <w:t>Bulevardi “Gjergj Fishta”</w:t>
      </w:r>
    </w:p>
    <w:p w:rsidR="008A5FB5" w:rsidRPr="00D4189C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D4189C">
        <w:rPr>
          <w:rFonts w:ascii="Garamond" w:hAnsi="Garamond"/>
          <w:sz w:val="20"/>
          <w:szCs w:val="20"/>
        </w:rPr>
        <w:t>pas ish-</w:t>
      </w:r>
      <w:r w:rsidR="00487366" w:rsidRPr="00D4189C">
        <w:rPr>
          <w:rFonts w:ascii="Garamond" w:hAnsi="Garamond"/>
          <w:sz w:val="20"/>
          <w:szCs w:val="20"/>
        </w:rPr>
        <w:t>Ekspozitës</w:t>
      </w:r>
      <w:r w:rsidR="002735E0" w:rsidRPr="00D4189C">
        <w:rPr>
          <w:rFonts w:ascii="Garamond" w:hAnsi="Garamond"/>
          <w:sz w:val="20"/>
          <w:szCs w:val="20"/>
        </w:rPr>
        <w:t>“Shqipëria Sot”</w:t>
      </w:r>
    </w:p>
    <w:p w:rsidR="008A5FB5" w:rsidRPr="00D4189C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D4189C">
        <w:rPr>
          <w:rFonts w:ascii="Garamond" w:hAnsi="Garamond"/>
          <w:sz w:val="20"/>
          <w:szCs w:val="20"/>
        </w:rPr>
        <w:t>Tel:042427005, 04 2427006</w:t>
      </w:r>
    </w:p>
    <w:p w:rsidR="008A5FB5" w:rsidRPr="00D4189C" w:rsidRDefault="008A5FB5" w:rsidP="008A5FB5">
      <w:pPr>
        <w:pStyle w:val="NoSpacing"/>
        <w:jc w:val="right"/>
        <w:rPr>
          <w:rFonts w:ascii="Garamond" w:hAnsi="Garamond"/>
          <w:sz w:val="20"/>
          <w:szCs w:val="20"/>
        </w:rPr>
      </w:pPr>
    </w:p>
    <w:p w:rsidR="007B04CF" w:rsidRPr="00D4189C" w:rsidRDefault="007B04CF" w:rsidP="008A5FB5">
      <w:pPr>
        <w:pStyle w:val="NoSpacing"/>
        <w:jc w:val="right"/>
        <w:rPr>
          <w:rFonts w:ascii="Garamond" w:hAnsi="Garamond"/>
          <w:sz w:val="20"/>
          <w:szCs w:val="20"/>
        </w:rPr>
      </w:pPr>
    </w:p>
    <w:p w:rsidR="008A5FB5" w:rsidRPr="00D4189C" w:rsidRDefault="008A5FB5" w:rsidP="008A5FB5">
      <w:pPr>
        <w:pStyle w:val="NoSpacing"/>
        <w:jc w:val="right"/>
        <w:rPr>
          <w:rFonts w:ascii="Garamond" w:hAnsi="Garamond"/>
          <w:sz w:val="20"/>
          <w:szCs w:val="20"/>
        </w:rPr>
      </w:pPr>
      <w:r w:rsidRPr="00D4189C">
        <w:rPr>
          <w:rFonts w:ascii="Garamond" w:hAnsi="Garamond"/>
          <w:sz w:val="20"/>
          <w:szCs w:val="20"/>
        </w:rPr>
        <w:t>Çmimi</w:t>
      </w:r>
      <w:r w:rsidR="002066D8" w:rsidRPr="00D4189C">
        <w:rPr>
          <w:rFonts w:ascii="Garamond" w:hAnsi="Garamond"/>
          <w:sz w:val="20"/>
          <w:szCs w:val="20"/>
        </w:rPr>
        <w:t xml:space="preserve"> </w:t>
      </w:r>
      <w:r w:rsidR="00F646DD">
        <w:rPr>
          <w:rFonts w:ascii="Garamond" w:hAnsi="Garamond"/>
          <w:sz w:val="20"/>
          <w:szCs w:val="20"/>
        </w:rPr>
        <w:t>4228</w:t>
      </w:r>
      <w:r w:rsidR="002626FB" w:rsidRPr="00D4189C">
        <w:rPr>
          <w:rFonts w:ascii="Garamond" w:hAnsi="Garamond"/>
          <w:sz w:val="20"/>
          <w:szCs w:val="20"/>
        </w:rPr>
        <w:t xml:space="preserve"> </w:t>
      </w:r>
      <w:r w:rsidRPr="00D4189C">
        <w:rPr>
          <w:rFonts w:ascii="Garamond" w:hAnsi="Garamond"/>
          <w:sz w:val="20"/>
          <w:szCs w:val="20"/>
        </w:rPr>
        <w:t>lek</w:t>
      </w:r>
      <w:r w:rsidR="00CF7600" w:rsidRPr="00D4189C">
        <w:rPr>
          <w:rFonts w:ascii="Garamond" w:hAnsi="Garamond"/>
          <w:sz w:val="20"/>
          <w:szCs w:val="20"/>
        </w:rPr>
        <w:t>ë</w:t>
      </w:r>
    </w:p>
    <w:sectPr w:rsidR="008A5FB5" w:rsidRPr="00D4189C" w:rsidSect="003D4C90">
      <w:footerReference w:type="first" r:id="rId10"/>
      <w:pgSz w:w="11907" w:h="16840" w:code="9"/>
      <w:pgMar w:top="720" w:right="720" w:bottom="720" w:left="720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2B" w:rsidRDefault="00384A2B" w:rsidP="009723E2">
      <w:pPr>
        <w:spacing w:after="0" w:line="240" w:lineRule="auto"/>
      </w:pPr>
      <w:r>
        <w:separator/>
      </w:r>
    </w:p>
  </w:endnote>
  <w:endnote w:type="continuationSeparator" w:id="0">
    <w:p w:rsidR="00384A2B" w:rsidRDefault="00384A2B" w:rsidP="0097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4CA" w:rsidRDefault="00D744CA" w:rsidP="003D4C90">
    <w:pPr>
      <w:tabs>
        <w:tab w:val="left" w:pos="1418"/>
      </w:tabs>
      <w:spacing w:after="0" w:line="240" w:lineRule="auto"/>
    </w:pPr>
  </w:p>
  <w:p w:rsidR="00D744CA" w:rsidRPr="00DF2C12" w:rsidRDefault="001C6F49" w:rsidP="003D4C90">
    <w:pPr>
      <w:tabs>
        <w:tab w:val="left" w:pos="1418"/>
      </w:tabs>
      <w:spacing w:before="18" w:after="0" w:line="240" w:lineRule="auto"/>
      <w:jc w:val="center"/>
      <w:rPr>
        <w:rFonts w:ascii="Garamond" w:hAnsi="Garamond"/>
        <w:sz w:val="20"/>
        <w:szCs w:val="20"/>
        <w:lang w:val="en-US"/>
      </w:rPr>
    </w:pPr>
    <w:r>
      <w:rPr>
        <w:noProof/>
        <w:lang w:val="en-US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>
              <wp:simplePos x="0" y="0"/>
              <wp:positionH relativeFrom="column">
                <wp:posOffset>-590550</wp:posOffset>
              </wp:positionH>
              <wp:positionV relativeFrom="paragraph">
                <wp:posOffset>15874</wp:posOffset>
              </wp:positionV>
              <wp:extent cx="7781925" cy="0"/>
              <wp:effectExtent l="0" t="0" r="9525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46.5pt,1.25pt" to="566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" strokecolor="black [3213]">
              <o:lock v:ext="edit" shapetype="f"/>
            </v:line>
          </w:pict>
        </mc:Fallback>
      </mc:AlternateContent>
    </w:r>
    <w:r w:rsidR="00D744CA" w:rsidRPr="00DF2C12">
      <w:rPr>
        <w:rFonts w:ascii="Garamond" w:hAnsi="Garamond"/>
        <w:sz w:val="20"/>
        <w:szCs w:val="20"/>
        <w:lang w:val="en-US"/>
      </w:rPr>
      <w:t>Adresa: Bule</w:t>
    </w:r>
    <w:r w:rsidR="00D744CA">
      <w:rPr>
        <w:rFonts w:ascii="Garamond" w:hAnsi="Garamond"/>
        <w:sz w:val="20"/>
        <w:szCs w:val="20"/>
        <w:lang w:val="en-US"/>
      </w:rPr>
      <w:t>vardi “Gjergj Fishta”, pas ish-E</w:t>
    </w:r>
    <w:r w:rsidR="00D744CA" w:rsidRPr="00DF2C12">
      <w:rPr>
        <w:rFonts w:ascii="Garamond" w:hAnsi="Garamond"/>
        <w:sz w:val="20"/>
        <w:szCs w:val="20"/>
        <w:lang w:val="en-US"/>
      </w:rPr>
      <w:t>kspozitës “</w:t>
    </w:r>
    <w:r w:rsidR="00D744CA">
      <w:rPr>
        <w:rFonts w:ascii="Garamond" w:hAnsi="Garamond"/>
        <w:sz w:val="20"/>
        <w:szCs w:val="20"/>
        <w:lang w:val="en-US"/>
      </w:rPr>
      <w:t>Shqipëria Sot”, t</w:t>
    </w:r>
    <w:r w:rsidR="00D744CA" w:rsidRPr="00DF2C12">
      <w:rPr>
        <w:rFonts w:ascii="Garamond" w:hAnsi="Garamond"/>
        <w:sz w:val="20"/>
        <w:szCs w:val="20"/>
        <w:lang w:val="en-US"/>
      </w:rPr>
      <w:t>el: 04 24 27 005, 04 24 27 006</w:t>
    </w:r>
  </w:p>
  <w:p w:rsidR="00D744CA" w:rsidRPr="009723E2" w:rsidRDefault="00D744CA" w:rsidP="003D4C90">
    <w:pPr>
      <w:tabs>
        <w:tab w:val="left" w:pos="1418"/>
      </w:tabs>
      <w:spacing w:after="0" w:line="240" w:lineRule="auto"/>
      <w:rPr>
        <w:sz w:val="10"/>
      </w:rPr>
    </w:pPr>
  </w:p>
  <w:p w:rsidR="00D744CA" w:rsidRDefault="00D744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2B" w:rsidRDefault="00384A2B" w:rsidP="009723E2">
      <w:pPr>
        <w:spacing w:after="0" w:line="240" w:lineRule="auto"/>
      </w:pPr>
      <w:r>
        <w:separator/>
      </w:r>
    </w:p>
  </w:footnote>
  <w:footnote w:type="continuationSeparator" w:id="0">
    <w:p w:rsidR="00384A2B" w:rsidRDefault="00384A2B" w:rsidP="00972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2FE39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A2ADE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EAA9A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AEC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2EA14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249A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16C0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A0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27EB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D461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E35069F"/>
    <w:multiLevelType w:val="hybridMultilevel"/>
    <w:tmpl w:val="8256B1F8"/>
    <w:lvl w:ilvl="0" w:tplc="B65089D0">
      <w:numFmt w:val="bullet"/>
      <w:lvlText w:val="-"/>
      <w:lvlJc w:val="left"/>
      <w:pPr>
        <w:ind w:left="25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47"/>
    <w:rsid w:val="00001474"/>
    <w:rsid w:val="00001B5C"/>
    <w:rsid w:val="000029CE"/>
    <w:rsid w:val="00002A50"/>
    <w:rsid w:val="00002D5E"/>
    <w:rsid w:val="00003977"/>
    <w:rsid w:val="00004920"/>
    <w:rsid w:val="00004FC0"/>
    <w:rsid w:val="000050BD"/>
    <w:rsid w:val="00005246"/>
    <w:rsid w:val="000068F0"/>
    <w:rsid w:val="0000710B"/>
    <w:rsid w:val="000101D3"/>
    <w:rsid w:val="0001083A"/>
    <w:rsid w:val="000116B9"/>
    <w:rsid w:val="00011D6D"/>
    <w:rsid w:val="00012491"/>
    <w:rsid w:val="00012F85"/>
    <w:rsid w:val="00012FC7"/>
    <w:rsid w:val="0001384A"/>
    <w:rsid w:val="00013A14"/>
    <w:rsid w:val="00014DAD"/>
    <w:rsid w:val="000153FE"/>
    <w:rsid w:val="00016CEF"/>
    <w:rsid w:val="00017D24"/>
    <w:rsid w:val="00017FB7"/>
    <w:rsid w:val="00020986"/>
    <w:rsid w:val="000225EA"/>
    <w:rsid w:val="00022A6E"/>
    <w:rsid w:val="00023704"/>
    <w:rsid w:val="00023FA5"/>
    <w:rsid w:val="0002494D"/>
    <w:rsid w:val="00025208"/>
    <w:rsid w:val="0002558F"/>
    <w:rsid w:val="000268A4"/>
    <w:rsid w:val="0003075C"/>
    <w:rsid w:val="00033341"/>
    <w:rsid w:val="00034E55"/>
    <w:rsid w:val="000351A9"/>
    <w:rsid w:val="00036599"/>
    <w:rsid w:val="00036BA9"/>
    <w:rsid w:val="00037111"/>
    <w:rsid w:val="00040636"/>
    <w:rsid w:val="00041F79"/>
    <w:rsid w:val="0004275B"/>
    <w:rsid w:val="0004349D"/>
    <w:rsid w:val="000434CB"/>
    <w:rsid w:val="00043B81"/>
    <w:rsid w:val="00044612"/>
    <w:rsid w:val="00045061"/>
    <w:rsid w:val="000451DF"/>
    <w:rsid w:val="0004541F"/>
    <w:rsid w:val="000456E9"/>
    <w:rsid w:val="00046061"/>
    <w:rsid w:val="00047C4E"/>
    <w:rsid w:val="00050067"/>
    <w:rsid w:val="00050399"/>
    <w:rsid w:val="00050DDD"/>
    <w:rsid w:val="000512F6"/>
    <w:rsid w:val="000522A0"/>
    <w:rsid w:val="000522A9"/>
    <w:rsid w:val="00052BD1"/>
    <w:rsid w:val="00054018"/>
    <w:rsid w:val="0005485D"/>
    <w:rsid w:val="00055D3D"/>
    <w:rsid w:val="00055F09"/>
    <w:rsid w:val="00055F23"/>
    <w:rsid w:val="00055FB6"/>
    <w:rsid w:val="00056740"/>
    <w:rsid w:val="0006007A"/>
    <w:rsid w:val="000605A5"/>
    <w:rsid w:val="00060AA8"/>
    <w:rsid w:val="00060BCD"/>
    <w:rsid w:val="00061DB7"/>
    <w:rsid w:val="000620F9"/>
    <w:rsid w:val="00062163"/>
    <w:rsid w:val="000624A7"/>
    <w:rsid w:val="00062813"/>
    <w:rsid w:val="00062FE6"/>
    <w:rsid w:val="000634F5"/>
    <w:rsid w:val="000639FF"/>
    <w:rsid w:val="00063B12"/>
    <w:rsid w:val="00064831"/>
    <w:rsid w:val="00065C1C"/>
    <w:rsid w:val="00065DE7"/>
    <w:rsid w:val="000664E7"/>
    <w:rsid w:val="0006678F"/>
    <w:rsid w:val="00070FF5"/>
    <w:rsid w:val="00071B11"/>
    <w:rsid w:val="00072C70"/>
    <w:rsid w:val="000737FB"/>
    <w:rsid w:val="00075CD8"/>
    <w:rsid w:val="00075DBF"/>
    <w:rsid w:val="00077207"/>
    <w:rsid w:val="00077A79"/>
    <w:rsid w:val="00080CBB"/>
    <w:rsid w:val="00081EDC"/>
    <w:rsid w:val="00082111"/>
    <w:rsid w:val="000821ED"/>
    <w:rsid w:val="0008248F"/>
    <w:rsid w:val="00083217"/>
    <w:rsid w:val="00083BEF"/>
    <w:rsid w:val="00084438"/>
    <w:rsid w:val="000848CA"/>
    <w:rsid w:val="00086917"/>
    <w:rsid w:val="00086F25"/>
    <w:rsid w:val="000872CD"/>
    <w:rsid w:val="00090842"/>
    <w:rsid w:val="00090956"/>
    <w:rsid w:val="00090B3B"/>
    <w:rsid w:val="0009116A"/>
    <w:rsid w:val="00092766"/>
    <w:rsid w:val="0009349C"/>
    <w:rsid w:val="000936A8"/>
    <w:rsid w:val="00093B8B"/>
    <w:rsid w:val="00093EAE"/>
    <w:rsid w:val="0009444E"/>
    <w:rsid w:val="00094D31"/>
    <w:rsid w:val="00094FBF"/>
    <w:rsid w:val="0009533C"/>
    <w:rsid w:val="000954D5"/>
    <w:rsid w:val="00095B72"/>
    <w:rsid w:val="00095DDA"/>
    <w:rsid w:val="00096AE0"/>
    <w:rsid w:val="000973D0"/>
    <w:rsid w:val="00097E78"/>
    <w:rsid w:val="000A02CA"/>
    <w:rsid w:val="000A0696"/>
    <w:rsid w:val="000A1588"/>
    <w:rsid w:val="000A350E"/>
    <w:rsid w:val="000A3709"/>
    <w:rsid w:val="000A3931"/>
    <w:rsid w:val="000A3E75"/>
    <w:rsid w:val="000A55BF"/>
    <w:rsid w:val="000A59A9"/>
    <w:rsid w:val="000A5CE5"/>
    <w:rsid w:val="000A6F35"/>
    <w:rsid w:val="000A73A2"/>
    <w:rsid w:val="000A7B22"/>
    <w:rsid w:val="000B0555"/>
    <w:rsid w:val="000B1628"/>
    <w:rsid w:val="000B1ADC"/>
    <w:rsid w:val="000B1FD7"/>
    <w:rsid w:val="000B33A8"/>
    <w:rsid w:val="000B34BE"/>
    <w:rsid w:val="000B393B"/>
    <w:rsid w:val="000B416D"/>
    <w:rsid w:val="000B4425"/>
    <w:rsid w:val="000B444B"/>
    <w:rsid w:val="000B4689"/>
    <w:rsid w:val="000B5256"/>
    <w:rsid w:val="000B5CDC"/>
    <w:rsid w:val="000B60C0"/>
    <w:rsid w:val="000B64FE"/>
    <w:rsid w:val="000B784F"/>
    <w:rsid w:val="000B7CD1"/>
    <w:rsid w:val="000C08F5"/>
    <w:rsid w:val="000C12A1"/>
    <w:rsid w:val="000C1726"/>
    <w:rsid w:val="000C18CF"/>
    <w:rsid w:val="000C201B"/>
    <w:rsid w:val="000C2DA6"/>
    <w:rsid w:val="000C3ADE"/>
    <w:rsid w:val="000C401E"/>
    <w:rsid w:val="000C45BD"/>
    <w:rsid w:val="000C4716"/>
    <w:rsid w:val="000C63A2"/>
    <w:rsid w:val="000C7921"/>
    <w:rsid w:val="000D0E74"/>
    <w:rsid w:val="000D1DDE"/>
    <w:rsid w:val="000D2F59"/>
    <w:rsid w:val="000D38A1"/>
    <w:rsid w:val="000D485A"/>
    <w:rsid w:val="000D4901"/>
    <w:rsid w:val="000D490C"/>
    <w:rsid w:val="000D588D"/>
    <w:rsid w:val="000D5F52"/>
    <w:rsid w:val="000D6718"/>
    <w:rsid w:val="000D6CAE"/>
    <w:rsid w:val="000D7079"/>
    <w:rsid w:val="000D7446"/>
    <w:rsid w:val="000D7EB3"/>
    <w:rsid w:val="000E08BD"/>
    <w:rsid w:val="000E0C9D"/>
    <w:rsid w:val="000E116F"/>
    <w:rsid w:val="000E15DB"/>
    <w:rsid w:val="000E2159"/>
    <w:rsid w:val="000E2613"/>
    <w:rsid w:val="000E371A"/>
    <w:rsid w:val="000E4340"/>
    <w:rsid w:val="000E47BF"/>
    <w:rsid w:val="000E496C"/>
    <w:rsid w:val="000E4DE0"/>
    <w:rsid w:val="000E58EE"/>
    <w:rsid w:val="000E5A6A"/>
    <w:rsid w:val="000E6321"/>
    <w:rsid w:val="000E6E65"/>
    <w:rsid w:val="000E6FE2"/>
    <w:rsid w:val="000E7152"/>
    <w:rsid w:val="000E7A1D"/>
    <w:rsid w:val="000F0A31"/>
    <w:rsid w:val="000F0D40"/>
    <w:rsid w:val="000F1160"/>
    <w:rsid w:val="000F1B76"/>
    <w:rsid w:val="000F271C"/>
    <w:rsid w:val="000F289D"/>
    <w:rsid w:val="000F29B1"/>
    <w:rsid w:val="000F3AD6"/>
    <w:rsid w:val="000F3F14"/>
    <w:rsid w:val="000F42EA"/>
    <w:rsid w:val="000F4989"/>
    <w:rsid w:val="000F4F84"/>
    <w:rsid w:val="000F53CB"/>
    <w:rsid w:val="000F5524"/>
    <w:rsid w:val="000F68D6"/>
    <w:rsid w:val="000F77AA"/>
    <w:rsid w:val="0010064D"/>
    <w:rsid w:val="00100DC8"/>
    <w:rsid w:val="00101A32"/>
    <w:rsid w:val="00101E74"/>
    <w:rsid w:val="00101FF7"/>
    <w:rsid w:val="00102781"/>
    <w:rsid w:val="001027DC"/>
    <w:rsid w:val="0010285A"/>
    <w:rsid w:val="00102F47"/>
    <w:rsid w:val="0010402F"/>
    <w:rsid w:val="0010468E"/>
    <w:rsid w:val="00104E6C"/>
    <w:rsid w:val="00105CF2"/>
    <w:rsid w:val="0010624C"/>
    <w:rsid w:val="00106C0A"/>
    <w:rsid w:val="00106C36"/>
    <w:rsid w:val="00107D20"/>
    <w:rsid w:val="00107F13"/>
    <w:rsid w:val="001104EE"/>
    <w:rsid w:val="00112109"/>
    <w:rsid w:val="00113354"/>
    <w:rsid w:val="00113706"/>
    <w:rsid w:val="00113830"/>
    <w:rsid w:val="00113B7C"/>
    <w:rsid w:val="00114C57"/>
    <w:rsid w:val="00115766"/>
    <w:rsid w:val="00116B33"/>
    <w:rsid w:val="001170F9"/>
    <w:rsid w:val="001172D0"/>
    <w:rsid w:val="001173D6"/>
    <w:rsid w:val="00117933"/>
    <w:rsid w:val="001200BE"/>
    <w:rsid w:val="00120583"/>
    <w:rsid w:val="0012090E"/>
    <w:rsid w:val="001217D1"/>
    <w:rsid w:val="00121E62"/>
    <w:rsid w:val="00122182"/>
    <w:rsid w:val="00122871"/>
    <w:rsid w:val="00123587"/>
    <w:rsid w:val="001247D2"/>
    <w:rsid w:val="00124CC2"/>
    <w:rsid w:val="00124D15"/>
    <w:rsid w:val="00125121"/>
    <w:rsid w:val="001251E1"/>
    <w:rsid w:val="001255A8"/>
    <w:rsid w:val="00125C24"/>
    <w:rsid w:val="00125E96"/>
    <w:rsid w:val="00126B9E"/>
    <w:rsid w:val="00126EF4"/>
    <w:rsid w:val="00126F15"/>
    <w:rsid w:val="00127B42"/>
    <w:rsid w:val="001305A4"/>
    <w:rsid w:val="00130E7D"/>
    <w:rsid w:val="001319A8"/>
    <w:rsid w:val="001319DC"/>
    <w:rsid w:val="00131F50"/>
    <w:rsid w:val="00131FFE"/>
    <w:rsid w:val="00132BF4"/>
    <w:rsid w:val="00134291"/>
    <w:rsid w:val="0013443A"/>
    <w:rsid w:val="00134758"/>
    <w:rsid w:val="001352F0"/>
    <w:rsid w:val="001357CA"/>
    <w:rsid w:val="00136160"/>
    <w:rsid w:val="0013654E"/>
    <w:rsid w:val="0013765A"/>
    <w:rsid w:val="00137E5B"/>
    <w:rsid w:val="00141ABD"/>
    <w:rsid w:val="00142237"/>
    <w:rsid w:val="00143098"/>
    <w:rsid w:val="00144B31"/>
    <w:rsid w:val="00146199"/>
    <w:rsid w:val="00146D18"/>
    <w:rsid w:val="00151607"/>
    <w:rsid w:val="001520AA"/>
    <w:rsid w:val="00153315"/>
    <w:rsid w:val="00155BB6"/>
    <w:rsid w:val="00155F8F"/>
    <w:rsid w:val="00155FC0"/>
    <w:rsid w:val="001567E0"/>
    <w:rsid w:val="00156CDF"/>
    <w:rsid w:val="00157011"/>
    <w:rsid w:val="00157D52"/>
    <w:rsid w:val="001603F8"/>
    <w:rsid w:val="00161560"/>
    <w:rsid w:val="00161603"/>
    <w:rsid w:val="001640A6"/>
    <w:rsid w:val="00164736"/>
    <w:rsid w:val="0016491A"/>
    <w:rsid w:val="001659B5"/>
    <w:rsid w:val="00165CB0"/>
    <w:rsid w:val="001660BC"/>
    <w:rsid w:val="00167253"/>
    <w:rsid w:val="001677EE"/>
    <w:rsid w:val="00167A42"/>
    <w:rsid w:val="0017060F"/>
    <w:rsid w:val="001712EA"/>
    <w:rsid w:val="00171DA2"/>
    <w:rsid w:val="00171DC0"/>
    <w:rsid w:val="001726F6"/>
    <w:rsid w:val="00172762"/>
    <w:rsid w:val="001738AF"/>
    <w:rsid w:val="00174454"/>
    <w:rsid w:val="00175335"/>
    <w:rsid w:val="001755C6"/>
    <w:rsid w:val="0017597D"/>
    <w:rsid w:val="001759D6"/>
    <w:rsid w:val="00175ADA"/>
    <w:rsid w:val="00175B53"/>
    <w:rsid w:val="001766FE"/>
    <w:rsid w:val="001772AD"/>
    <w:rsid w:val="00177783"/>
    <w:rsid w:val="00177960"/>
    <w:rsid w:val="00180290"/>
    <w:rsid w:val="00180CA4"/>
    <w:rsid w:val="00181ABC"/>
    <w:rsid w:val="00181BEF"/>
    <w:rsid w:val="00181D6D"/>
    <w:rsid w:val="00182CB5"/>
    <w:rsid w:val="00183F2E"/>
    <w:rsid w:val="00183FE4"/>
    <w:rsid w:val="00184193"/>
    <w:rsid w:val="001845A1"/>
    <w:rsid w:val="00184A44"/>
    <w:rsid w:val="00185E0A"/>
    <w:rsid w:val="00186D1B"/>
    <w:rsid w:val="00186ECB"/>
    <w:rsid w:val="001878A6"/>
    <w:rsid w:val="00190355"/>
    <w:rsid w:val="00190954"/>
    <w:rsid w:val="00190DBB"/>
    <w:rsid w:val="00191198"/>
    <w:rsid w:val="0019125E"/>
    <w:rsid w:val="00191D00"/>
    <w:rsid w:val="00191DEF"/>
    <w:rsid w:val="00192923"/>
    <w:rsid w:val="00193317"/>
    <w:rsid w:val="00193554"/>
    <w:rsid w:val="0019437C"/>
    <w:rsid w:val="00196392"/>
    <w:rsid w:val="00196B3A"/>
    <w:rsid w:val="00196C92"/>
    <w:rsid w:val="001A1D21"/>
    <w:rsid w:val="001A2EFA"/>
    <w:rsid w:val="001A3356"/>
    <w:rsid w:val="001A346B"/>
    <w:rsid w:val="001A3BDF"/>
    <w:rsid w:val="001A4665"/>
    <w:rsid w:val="001A724A"/>
    <w:rsid w:val="001A79DD"/>
    <w:rsid w:val="001B17F0"/>
    <w:rsid w:val="001B23D0"/>
    <w:rsid w:val="001B274B"/>
    <w:rsid w:val="001B29E3"/>
    <w:rsid w:val="001B53E4"/>
    <w:rsid w:val="001B5534"/>
    <w:rsid w:val="001B572F"/>
    <w:rsid w:val="001B696A"/>
    <w:rsid w:val="001B72CD"/>
    <w:rsid w:val="001B7E00"/>
    <w:rsid w:val="001C0994"/>
    <w:rsid w:val="001C0C3C"/>
    <w:rsid w:val="001C136F"/>
    <w:rsid w:val="001C1CF7"/>
    <w:rsid w:val="001C1FAD"/>
    <w:rsid w:val="001C2487"/>
    <w:rsid w:val="001C2B12"/>
    <w:rsid w:val="001C397F"/>
    <w:rsid w:val="001C3D9D"/>
    <w:rsid w:val="001C5762"/>
    <w:rsid w:val="001C5DD0"/>
    <w:rsid w:val="001C651A"/>
    <w:rsid w:val="001C6F49"/>
    <w:rsid w:val="001D1AAB"/>
    <w:rsid w:val="001D1D68"/>
    <w:rsid w:val="001D2273"/>
    <w:rsid w:val="001D3542"/>
    <w:rsid w:val="001D377C"/>
    <w:rsid w:val="001D3B98"/>
    <w:rsid w:val="001D3E8A"/>
    <w:rsid w:val="001D41A2"/>
    <w:rsid w:val="001D4255"/>
    <w:rsid w:val="001D5526"/>
    <w:rsid w:val="001D5637"/>
    <w:rsid w:val="001D641F"/>
    <w:rsid w:val="001D6DAA"/>
    <w:rsid w:val="001E0084"/>
    <w:rsid w:val="001E172B"/>
    <w:rsid w:val="001E1DE6"/>
    <w:rsid w:val="001E261C"/>
    <w:rsid w:val="001E331F"/>
    <w:rsid w:val="001E345E"/>
    <w:rsid w:val="001E3957"/>
    <w:rsid w:val="001E3C1C"/>
    <w:rsid w:val="001E42B0"/>
    <w:rsid w:val="001E42F1"/>
    <w:rsid w:val="001E46DE"/>
    <w:rsid w:val="001E476D"/>
    <w:rsid w:val="001E61A9"/>
    <w:rsid w:val="001E78BF"/>
    <w:rsid w:val="001F00DB"/>
    <w:rsid w:val="001F0538"/>
    <w:rsid w:val="001F05CB"/>
    <w:rsid w:val="001F099E"/>
    <w:rsid w:val="001F0F28"/>
    <w:rsid w:val="001F1C26"/>
    <w:rsid w:val="001F23E8"/>
    <w:rsid w:val="001F2585"/>
    <w:rsid w:val="001F2643"/>
    <w:rsid w:val="001F3950"/>
    <w:rsid w:val="001F470F"/>
    <w:rsid w:val="001F4870"/>
    <w:rsid w:val="001F49B7"/>
    <w:rsid w:val="001F4A92"/>
    <w:rsid w:val="001F4E86"/>
    <w:rsid w:val="001F586A"/>
    <w:rsid w:val="001F65C5"/>
    <w:rsid w:val="001F65E0"/>
    <w:rsid w:val="001F6C8D"/>
    <w:rsid w:val="001F7B87"/>
    <w:rsid w:val="00200343"/>
    <w:rsid w:val="0020038D"/>
    <w:rsid w:val="002003F4"/>
    <w:rsid w:val="002030C0"/>
    <w:rsid w:val="002036A2"/>
    <w:rsid w:val="00203FEB"/>
    <w:rsid w:val="00204BE5"/>
    <w:rsid w:val="00205E07"/>
    <w:rsid w:val="0020606B"/>
    <w:rsid w:val="00206243"/>
    <w:rsid w:val="002066D8"/>
    <w:rsid w:val="00206B77"/>
    <w:rsid w:val="00206C58"/>
    <w:rsid w:val="0021040B"/>
    <w:rsid w:val="002104CD"/>
    <w:rsid w:val="002124BE"/>
    <w:rsid w:val="00212599"/>
    <w:rsid w:val="002128F8"/>
    <w:rsid w:val="00212B21"/>
    <w:rsid w:val="00213398"/>
    <w:rsid w:val="00215F6F"/>
    <w:rsid w:val="0021634D"/>
    <w:rsid w:val="0021659F"/>
    <w:rsid w:val="00216710"/>
    <w:rsid w:val="00216A9C"/>
    <w:rsid w:val="00217598"/>
    <w:rsid w:val="002175B1"/>
    <w:rsid w:val="00217B45"/>
    <w:rsid w:val="00222452"/>
    <w:rsid w:val="00222A64"/>
    <w:rsid w:val="002238D5"/>
    <w:rsid w:val="002238E6"/>
    <w:rsid w:val="002246C4"/>
    <w:rsid w:val="00224735"/>
    <w:rsid w:val="00225A21"/>
    <w:rsid w:val="00225D40"/>
    <w:rsid w:val="0022641D"/>
    <w:rsid w:val="00226F48"/>
    <w:rsid w:val="00226F90"/>
    <w:rsid w:val="00226FA7"/>
    <w:rsid w:val="002279AA"/>
    <w:rsid w:val="00230458"/>
    <w:rsid w:val="0023155B"/>
    <w:rsid w:val="00231699"/>
    <w:rsid w:val="00231F32"/>
    <w:rsid w:val="00232522"/>
    <w:rsid w:val="0023362B"/>
    <w:rsid w:val="0023390C"/>
    <w:rsid w:val="00233B0F"/>
    <w:rsid w:val="00233BB6"/>
    <w:rsid w:val="00234120"/>
    <w:rsid w:val="00234303"/>
    <w:rsid w:val="0023433F"/>
    <w:rsid w:val="002352D7"/>
    <w:rsid w:val="00235E7E"/>
    <w:rsid w:val="00236F4F"/>
    <w:rsid w:val="0023773F"/>
    <w:rsid w:val="00237F8C"/>
    <w:rsid w:val="00240624"/>
    <w:rsid w:val="002418DB"/>
    <w:rsid w:val="00241F27"/>
    <w:rsid w:val="002424DC"/>
    <w:rsid w:val="00242FAB"/>
    <w:rsid w:val="002436B4"/>
    <w:rsid w:val="002442CA"/>
    <w:rsid w:val="0024439D"/>
    <w:rsid w:val="00244E81"/>
    <w:rsid w:val="00244F72"/>
    <w:rsid w:val="0024510C"/>
    <w:rsid w:val="00245B95"/>
    <w:rsid w:val="00246D32"/>
    <w:rsid w:val="00247B27"/>
    <w:rsid w:val="002507EA"/>
    <w:rsid w:val="002507F0"/>
    <w:rsid w:val="002515D0"/>
    <w:rsid w:val="002516C2"/>
    <w:rsid w:val="00251F40"/>
    <w:rsid w:val="002520A9"/>
    <w:rsid w:val="00252649"/>
    <w:rsid w:val="00252A49"/>
    <w:rsid w:val="00254286"/>
    <w:rsid w:val="002544DD"/>
    <w:rsid w:val="002552B3"/>
    <w:rsid w:val="00255427"/>
    <w:rsid w:val="00255CC2"/>
    <w:rsid w:val="00255F86"/>
    <w:rsid w:val="00257679"/>
    <w:rsid w:val="00257E9D"/>
    <w:rsid w:val="002608AF"/>
    <w:rsid w:val="00261BA1"/>
    <w:rsid w:val="00261E80"/>
    <w:rsid w:val="002626FB"/>
    <w:rsid w:val="00262AC6"/>
    <w:rsid w:val="00262B4D"/>
    <w:rsid w:val="00262D18"/>
    <w:rsid w:val="0026310C"/>
    <w:rsid w:val="0026368D"/>
    <w:rsid w:val="002648D4"/>
    <w:rsid w:val="00264ABD"/>
    <w:rsid w:val="00264F62"/>
    <w:rsid w:val="00265667"/>
    <w:rsid w:val="00265E03"/>
    <w:rsid w:val="00266DC1"/>
    <w:rsid w:val="002671DA"/>
    <w:rsid w:val="002676DF"/>
    <w:rsid w:val="00271017"/>
    <w:rsid w:val="002719EE"/>
    <w:rsid w:val="00271AEE"/>
    <w:rsid w:val="00272229"/>
    <w:rsid w:val="00272435"/>
    <w:rsid w:val="002735E0"/>
    <w:rsid w:val="002736CD"/>
    <w:rsid w:val="00273C0C"/>
    <w:rsid w:val="00274231"/>
    <w:rsid w:val="002749E7"/>
    <w:rsid w:val="002759A1"/>
    <w:rsid w:val="00275FD3"/>
    <w:rsid w:val="00277044"/>
    <w:rsid w:val="00280102"/>
    <w:rsid w:val="00280B77"/>
    <w:rsid w:val="00281D12"/>
    <w:rsid w:val="00281DBC"/>
    <w:rsid w:val="00282BB2"/>
    <w:rsid w:val="0028315C"/>
    <w:rsid w:val="00285DA2"/>
    <w:rsid w:val="00286031"/>
    <w:rsid w:val="0028668D"/>
    <w:rsid w:val="00286A4B"/>
    <w:rsid w:val="00287143"/>
    <w:rsid w:val="00287D70"/>
    <w:rsid w:val="00291AC0"/>
    <w:rsid w:val="0029213D"/>
    <w:rsid w:val="00292386"/>
    <w:rsid w:val="002927BE"/>
    <w:rsid w:val="002927C8"/>
    <w:rsid w:val="00292841"/>
    <w:rsid w:val="00292DE6"/>
    <w:rsid w:val="002938D1"/>
    <w:rsid w:val="00294317"/>
    <w:rsid w:val="002944AC"/>
    <w:rsid w:val="002944D8"/>
    <w:rsid w:val="00294BED"/>
    <w:rsid w:val="00294BFA"/>
    <w:rsid w:val="002951C9"/>
    <w:rsid w:val="002955E8"/>
    <w:rsid w:val="00295FCE"/>
    <w:rsid w:val="0029655B"/>
    <w:rsid w:val="00297486"/>
    <w:rsid w:val="002A0785"/>
    <w:rsid w:val="002A15C1"/>
    <w:rsid w:val="002A21CF"/>
    <w:rsid w:val="002A281D"/>
    <w:rsid w:val="002A2EB5"/>
    <w:rsid w:val="002A3849"/>
    <w:rsid w:val="002A402E"/>
    <w:rsid w:val="002A4CA5"/>
    <w:rsid w:val="002A57A2"/>
    <w:rsid w:val="002A60C3"/>
    <w:rsid w:val="002A611D"/>
    <w:rsid w:val="002A648B"/>
    <w:rsid w:val="002A6F1B"/>
    <w:rsid w:val="002A7556"/>
    <w:rsid w:val="002A7690"/>
    <w:rsid w:val="002B0047"/>
    <w:rsid w:val="002B01B1"/>
    <w:rsid w:val="002B0298"/>
    <w:rsid w:val="002B039C"/>
    <w:rsid w:val="002B03A6"/>
    <w:rsid w:val="002B0D40"/>
    <w:rsid w:val="002B13B6"/>
    <w:rsid w:val="002B1BA5"/>
    <w:rsid w:val="002B1DF8"/>
    <w:rsid w:val="002B24D3"/>
    <w:rsid w:val="002B264E"/>
    <w:rsid w:val="002B2699"/>
    <w:rsid w:val="002B3423"/>
    <w:rsid w:val="002B3C91"/>
    <w:rsid w:val="002B3E00"/>
    <w:rsid w:val="002B40F2"/>
    <w:rsid w:val="002B45B8"/>
    <w:rsid w:val="002B56F3"/>
    <w:rsid w:val="002B57B8"/>
    <w:rsid w:val="002B68A0"/>
    <w:rsid w:val="002B6A6F"/>
    <w:rsid w:val="002B79A2"/>
    <w:rsid w:val="002C01A0"/>
    <w:rsid w:val="002C01C7"/>
    <w:rsid w:val="002C0488"/>
    <w:rsid w:val="002C28EA"/>
    <w:rsid w:val="002C2950"/>
    <w:rsid w:val="002C2CCB"/>
    <w:rsid w:val="002C3E50"/>
    <w:rsid w:val="002C4830"/>
    <w:rsid w:val="002C4FD7"/>
    <w:rsid w:val="002C5143"/>
    <w:rsid w:val="002C51E6"/>
    <w:rsid w:val="002C59A3"/>
    <w:rsid w:val="002C6276"/>
    <w:rsid w:val="002C6EC5"/>
    <w:rsid w:val="002C703C"/>
    <w:rsid w:val="002C726C"/>
    <w:rsid w:val="002C7AD4"/>
    <w:rsid w:val="002C7BA2"/>
    <w:rsid w:val="002C7E1F"/>
    <w:rsid w:val="002D00E3"/>
    <w:rsid w:val="002D0CEF"/>
    <w:rsid w:val="002D0E02"/>
    <w:rsid w:val="002D115B"/>
    <w:rsid w:val="002D14F1"/>
    <w:rsid w:val="002D19BF"/>
    <w:rsid w:val="002D33A2"/>
    <w:rsid w:val="002D44B0"/>
    <w:rsid w:val="002D474D"/>
    <w:rsid w:val="002D496C"/>
    <w:rsid w:val="002D6260"/>
    <w:rsid w:val="002D688B"/>
    <w:rsid w:val="002E0669"/>
    <w:rsid w:val="002E11A8"/>
    <w:rsid w:val="002E18B4"/>
    <w:rsid w:val="002E2722"/>
    <w:rsid w:val="002E28F9"/>
    <w:rsid w:val="002E3862"/>
    <w:rsid w:val="002E3BC5"/>
    <w:rsid w:val="002E4D45"/>
    <w:rsid w:val="002E4E57"/>
    <w:rsid w:val="002E6237"/>
    <w:rsid w:val="002E7189"/>
    <w:rsid w:val="002E7AC8"/>
    <w:rsid w:val="002F01E2"/>
    <w:rsid w:val="002F0512"/>
    <w:rsid w:val="002F218A"/>
    <w:rsid w:val="002F2419"/>
    <w:rsid w:val="002F455C"/>
    <w:rsid w:val="002F4A8C"/>
    <w:rsid w:val="002F4BDD"/>
    <w:rsid w:val="002F5C3C"/>
    <w:rsid w:val="002F5C42"/>
    <w:rsid w:val="002F64B8"/>
    <w:rsid w:val="002F6997"/>
    <w:rsid w:val="002F6A0F"/>
    <w:rsid w:val="002F7C2D"/>
    <w:rsid w:val="00300B5E"/>
    <w:rsid w:val="00300E70"/>
    <w:rsid w:val="00300F25"/>
    <w:rsid w:val="003014D1"/>
    <w:rsid w:val="00302022"/>
    <w:rsid w:val="00302ADC"/>
    <w:rsid w:val="00303E71"/>
    <w:rsid w:val="003042CE"/>
    <w:rsid w:val="00304C2C"/>
    <w:rsid w:val="00304E04"/>
    <w:rsid w:val="00305086"/>
    <w:rsid w:val="003059A9"/>
    <w:rsid w:val="00306025"/>
    <w:rsid w:val="00306957"/>
    <w:rsid w:val="00307295"/>
    <w:rsid w:val="00311064"/>
    <w:rsid w:val="0031106D"/>
    <w:rsid w:val="00311AB9"/>
    <w:rsid w:val="00311F45"/>
    <w:rsid w:val="00312DF8"/>
    <w:rsid w:val="00313EF2"/>
    <w:rsid w:val="00314424"/>
    <w:rsid w:val="003154A3"/>
    <w:rsid w:val="00315E31"/>
    <w:rsid w:val="00315FB8"/>
    <w:rsid w:val="003163D5"/>
    <w:rsid w:val="003170CD"/>
    <w:rsid w:val="003173D0"/>
    <w:rsid w:val="00317721"/>
    <w:rsid w:val="00320818"/>
    <w:rsid w:val="00320FE5"/>
    <w:rsid w:val="003220C9"/>
    <w:rsid w:val="00322187"/>
    <w:rsid w:val="003222B8"/>
    <w:rsid w:val="0032274E"/>
    <w:rsid w:val="00322856"/>
    <w:rsid w:val="00323634"/>
    <w:rsid w:val="00323B48"/>
    <w:rsid w:val="00324150"/>
    <w:rsid w:val="003243D9"/>
    <w:rsid w:val="00324D67"/>
    <w:rsid w:val="00324DE2"/>
    <w:rsid w:val="00324F05"/>
    <w:rsid w:val="003259E0"/>
    <w:rsid w:val="00326040"/>
    <w:rsid w:val="00326E2A"/>
    <w:rsid w:val="00327317"/>
    <w:rsid w:val="00327336"/>
    <w:rsid w:val="003273FD"/>
    <w:rsid w:val="00330D82"/>
    <w:rsid w:val="003314A6"/>
    <w:rsid w:val="00332B66"/>
    <w:rsid w:val="00332DE4"/>
    <w:rsid w:val="00333150"/>
    <w:rsid w:val="00333201"/>
    <w:rsid w:val="00333BA1"/>
    <w:rsid w:val="00333BA8"/>
    <w:rsid w:val="003343C6"/>
    <w:rsid w:val="00335872"/>
    <w:rsid w:val="00335B55"/>
    <w:rsid w:val="003363BD"/>
    <w:rsid w:val="00336BAF"/>
    <w:rsid w:val="003371E1"/>
    <w:rsid w:val="0033721B"/>
    <w:rsid w:val="00337487"/>
    <w:rsid w:val="00341108"/>
    <w:rsid w:val="003416A0"/>
    <w:rsid w:val="00341F93"/>
    <w:rsid w:val="0034279F"/>
    <w:rsid w:val="003429C9"/>
    <w:rsid w:val="00343FF0"/>
    <w:rsid w:val="0034585F"/>
    <w:rsid w:val="00346514"/>
    <w:rsid w:val="00346FE1"/>
    <w:rsid w:val="00347E4D"/>
    <w:rsid w:val="00350167"/>
    <w:rsid w:val="00350318"/>
    <w:rsid w:val="00350873"/>
    <w:rsid w:val="00350EBB"/>
    <w:rsid w:val="00351531"/>
    <w:rsid w:val="00351A94"/>
    <w:rsid w:val="00352202"/>
    <w:rsid w:val="00352F03"/>
    <w:rsid w:val="00354524"/>
    <w:rsid w:val="00354673"/>
    <w:rsid w:val="003546C7"/>
    <w:rsid w:val="0035486E"/>
    <w:rsid w:val="003549EE"/>
    <w:rsid w:val="00354B78"/>
    <w:rsid w:val="0035534C"/>
    <w:rsid w:val="003563BD"/>
    <w:rsid w:val="003568DC"/>
    <w:rsid w:val="0035692B"/>
    <w:rsid w:val="003574FE"/>
    <w:rsid w:val="00357720"/>
    <w:rsid w:val="0035798D"/>
    <w:rsid w:val="00357EB8"/>
    <w:rsid w:val="00360316"/>
    <w:rsid w:val="003607D4"/>
    <w:rsid w:val="00360D72"/>
    <w:rsid w:val="00361177"/>
    <w:rsid w:val="00361276"/>
    <w:rsid w:val="00361A72"/>
    <w:rsid w:val="00361A98"/>
    <w:rsid w:val="00361DEA"/>
    <w:rsid w:val="003626D7"/>
    <w:rsid w:val="0036329D"/>
    <w:rsid w:val="003633E9"/>
    <w:rsid w:val="00363A7E"/>
    <w:rsid w:val="0036452D"/>
    <w:rsid w:val="00364751"/>
    <w:rsid w:val="00364A76"/>
    <w:rsid w:val="00364C53"/>
    <w:rsid w:val="00364E74"/>
    <w:rsid w:val="00365119"/>
    <w:rsid w:val="0036521D"/>
    <w:rsid w:val="0036590E"/>
    <w:rsid w:val="00365B10"/>
    <w:rsid w:val="00365FF3"/>
    <w:rsid w:val="00366BA1"/>
    <w:rsid w:val="00366CC8"/>
    <w:rsid w:val="00366E99"/>
    <w:rsid w:val="00367D2A"/>
    <w:rsid w:val="003707A2"/>
    <w:rsid w:val="00371CED"/>
    <w:rsid w:val="00372647"/>
    <w:rsid w:val="003728AF"/>
    <w:rsid w:val="00372C9D"/>
    <w:rsid w:val="00372F70"/>
    <w:rsid w:val="003730FF"/>
    <w:rsid w:val="00374633"/>
    <w:rsid w:val="00374998"/>
    <w:rsid w:val="0037520A"/>
    <w:rsid w:val="00375F66"/>
    <w:rsid w:val="0037673F"/>
    <w:rsid w:val="00377085"/>
    <w:rsid w:val="003802C6"/>
    <w:rsid w:val="00380408"/>
    <w:rsid w:val="00380A44"/>
    <w:rsid w:val="00380F5B"/>
    <w:rsid w:val="00382287"/>
    <w:rsid w:val="003831FA"/>
    <w:rsid w:val="0038337B"/>
    <w:rsid w:val="00383720"/>
    <w:rsid w:val="00383A45"/>
    <w:rsid w:val="00384519"/>
    <w:rsid w:val="0038481A"/>
    <w:rsid w:val="00384A2B"/>
    <w:rsid w:val="00384DBD"/>
    <w:rsid w:val="0038636C"/>
    <w:rsid w:val="00386596"/>
    <w:rsid w:val="00387968"/>
    <w:rsid w:val="003913A1"/>
    <w:rsid w:val="003919C1"/>
    <w:rsid w:val="003928EB"/>
    <w:rsid w:val="003935AD"/>
    <w:rsid w:val="00393CC8"/>
    <w:rsid w:val="0039518F"/>
    <w:rsid w:val="00396499"/>
    <w:rsid w:val="003975C5"/>
    <w:rsid w:val="00397FB0"/>
    <w:rsid w:val="003A06B2"/>
    <w:rsid w:val="003A0E63"/>
    <w:rsid w:val="003A1CBC"/>
    <w:rsid w:val="003A2312"/>
    <w:rsid w:val="003A3B06"/>
    <w:rsid w:val="003A5DCF"/>
    <w:rsid w:val="003A637D"/>
    <w:rsid w:val="003A6AA3"/>
    <w:rsid w:val="003A7577"/>
    <w:rsid w:val="003B0B45"/>
    <w:rsid w:val="003B0BBF"/>
    <w:rsid w:val="003B0C68"/>
    <w:rsid w:val="003B19A0"/>
    <w:rsid w:val="003B1F59"/>
    <w:rsid w:val="003B2F0F"/>
    <w:rsid w:val="003B3DD5"/>
    <w:rsid w:val="003B4ABA"/>
    <w:rsid w:val="003B4B96"/>
    <w:rsid w:val="003B5BEE"/>
    <w:rsid w:val="003B5FAC"/>
    <w:rsid w:val="003B62EF"/>
    <w:rsid w:val="003B71CD"/>
    <w:rsid w:val="003B7414"/>
    <w:rsid w:val="003B7F3A"/>
    <w:rsid w:val="003B7F46"/>
    <w:rsid w:val="003C07BF"/>
    <w:rsid w:val="003C085F"/>
    <w:rsid w:val="003C087A"/>
    <w:rsid w:val="003C12F0"/>
    <w:rsid w:val="003C23AF"/>
    <w:rsid w:val="003C2978"/>
    <w:rsid w:val="003C3B85"/>
    <w:rsid w:val="003C3CB7"/>
    <w:rsid w:val="003C3FA8"/>
    <w:rsid w:val="003C558F"/>
    <w:rsid w:val="003C5C23"/>
    <w:rsid w:val="003C5E0D"/>
    <w:rsid w:val="003C62FF"/>
    <w:rsid w:val="003C64A6"/>
    <w:rsid w:val="003C671A"/>
    <w:rsid w:val="003C6992"/>
    <w:rsid w:val="003C6AE3"/>
    <w:rsid w:val="003C77E9"/>
    <w:rsid w:val="003D01C4"/>
    <w:rsid w:val="003D075D"/>
    <w:rsid w:val="003D0F23"/>
    <w:rsid w:val="003D10C0"/>
    <w:rsid w:val="003D116A"/>
    <w:rsid w:val="003D1A5F"/>
    <w:rsid w:val="003D1C4E"/>
    <w:rsid w:val="003D1F9F"/>
    <w:rsid w:val="003D27AB"/>
    <w:rsid w:val="003D28B9"/>
    <w:rsid w:val="003D35AF"/>
    <w:rsid w:val="003D362E"/>
    <w:rsid w:val="003D43EB"/>
    <w:rsid w:val="003D4C90"/>
    <w:rsid w:val="003D6417"/>
    <w:rsid w:val="003D7C6D"/>
    <w:rsid w:val="003E0C93"/>
    <w:rsid w:val="003E1017"/>
    <w:rsid w:val="003E14E6"/>
    <w:rsid w:val="003E1D0F"/>
    <w:rsid w:val="003E1FAB"/>
    <w:rsid w:val="003E32FB"/>
    <w:rsid w:val="003E37EA"/>
    <w:rsid w:val="003E383D"/>
    <w:rsid w:val="003E4742"/>
    <w:rsid w:val="003E4E74"/>
    <w:rsid w:val="003E5973"/>
    <w:rsid w:val="003E5D12"/>
    <w:rsid w:val="003E5E89"/>
    <w:rsid w:val="003E6CE5"/>
    <w:rsid w:val="003E7048"/>
    <w:rsid w:val="003F0C90"/>
    <w:rsid w:val="003F0D80"/>
    <w:rsid w:val="003F2139"/>
    <w:rsid w:val="003F299F"/>
    <w:rsid w:val="003F2B91"/>
    <w:rsid w:val="003F2EA2"/>
    <w:rsid w:val="003F3E45"/>
    <w:rsid w:val="003F3F8E"/>
    <w:rsid w:val="003F3FAC"/>
    <w:rsid w:val="003F4135"/>
    <w:rsid w:val="003F42A6"/>
    <w:rsid w:val="003F43EB"/>
    <w:rsid w:val="003F4B88"/>
    <w:rsid w:val="003F5070"/>
    <w:rsid w:val="003F5287"/>
    <w:rsid w:val="003F62A9"/>
    <w:rsid w:val="003F7069"/>
    <w:rsid w:val="003F77B7"/>
    <w:rsid w:val="003F7818"/>
    <w:rsid w:val="003F7897"/>
    <w:rsid w:val="003F7F6A"/>
    <w:rsid w:val="004002C1"/>
    <w:rsid w:val="00400E28"/>
    <w:rsid w:val="00401375"/>
    <w:rsid w:val="00401C46"/>
    <w:rsid w:val="00401E6D"/>
    <w:rsid w:val="00402218"/>
    <w:rsid w:val="00402A3D"/>
    <w:rsid w:val="00404095"/>
    <w:rsid w:val="0040542A"/>
    <w:rsid w:val="004057A6"/>
    <w:rsid w:val="00406332"/>
    <w:rsid w:val="004077AD"/>
    <w:rsid w:val="00407C86"/>
    <w:rsid w:val="00407E08"/>
    <w:rsid w:val="00410419"/>
    <w:rsid w:val="00410BAF"/>
    <w:rsid w:val="00410CA0"/>
    <w:rsid w:val="004112A0"/>
    <w:rsid w:val="00412A60"/>
    <w:rsid w:val="00413568"/>
    <w:rsid w:val="00413617"/>
    <w:rsid w:val="0041372D"/>
    <w:rsid w:val="004139E5"/>
    <w:rsid w:val="00413A7C"/>
    <w:rsid w:val="00413EF9"/>
    <w:rsid w:val="00413FF3"/>
    <w:rsid w:val="0041429E"/>
    <w:rsid w:val="004146F7"/>
    <w:rsid w:val="00414F58"/>
    <w:rsid w:val="0041525C"/>
    <w:rsid w:val="0041556A"/>
    <w:rsid w:val="00415A3E"/>
    <w:rsid w:val="00416711"/>
    <w:rsid w:val="00416736"/>
    <w:rsid w:val="004167BD"/>
    <w:rsid w:val="00417BC4"/>
    <w:rsid w:val="00417C1F"/>
    <w:rsid w:val="00421692"/>
    <w:rsid w:val="00421B5D"/>
    <w:rsid w:val="00421FE3"/>
    <w:rsid w:val="00422855"/>
    <w:rsid w:val="004237E5"/>
    <w:rsid w:val="00423E40"/>
    <w:rsid w:val="0042422F"/>
    <w:rsid w:val="00424569"/>
    <w:rsid w:val="0042477F"/>
    <w:rsid w:val="0042537B"/>
    <w:rsid w:val="004265A9"/>
    <w:rsid w:val="00427324"/>
    <w:rsid w:val="004273AA"/>
    <w:rsid w:val="00427B79"/>
    <w:rsid w:val="0043041C"/>
    <w:rsid w:val="00430804"/>
    <w:rsid w:val="0043236A"/>
    <w:rsid w:val="00433680"/>
    <w:rsid w:val="00433A14"/>
    <w:rsid w:val="00433FC9"/>
    <w:rsid w:val="004340AD"/>
    <w:rsid w:val="004342C1"/>
    <w:rsid w:val="00435023"/>
    <w:rsid w:val="00435125"/>
    <w:rsid w:val="004354F8"/>
    <w:rsid w:val="004357BA"/>
    <w:rsid w:val="00437195"/>
    <w:rsid w:val="0043743E"/>
    <w:rsid w:val="004402BE"/>
    <w:rsid w:val="004408CE"/>
    <w:rsid w:val="00441D7A"/>
    <w:rsid w:val="00441DDD"/>
    <w:rsid w:val="00442101"/>
    <w:rsid w:val="00443D75"/>
    <w:rsid w:val="0044403B"/>
    <w:rsid w:val="004443BD"/>
    <w:rsid w:val="00444E9A"/>
    <w:rsid w:val="0044532A"/>
    <w:rsid w:val="00446453"/>
    <w:rsid w:val="00446660"/>
    <w:rsid w:val="004469E5"/>
    <w:rsid w:val="00446D64"/>
    <w:rsid w:val="00446DFB"/>
    <w:rsid w:val="0044760D"/>
    <w:rsid w:val="00447C71"/>
    <w:rsid w:val="00447DBF"/>
    <w:rsid w:val="0045081C"/>
    <w:rsid w:val="00450BC0"/>
    <w:rsid w:val="00450CE9"/>
    <w:rsid w:val="004515AF"/>
    <w:rsid w:val="00452935"/>
    <w:rsid w:val="00454588"/>
    <w:rsid w:val="004547CF"/>
    <w:rsid w:val="0045483C"/>
    <w:rsid w:val="004548AA"/>
    <w:rsid w:val="00455051"/>
    <w:rsid w:val="004554DF"/>
    <w:rsid w:val="00455532"/>
    <w:rsid w:val="0045557B"/>
    <w:rsid w:val="00455933"/>
    <w:rsid w:val="00455EB9"/>
    <w:rsid w:val="00457439"/>
    <w:rsid w:val="00457665"/>
    <w:rsid w:val="00461586"/>
    <w:rsid w:val="004622D9"/>
    <w:rsid w:val="0046274B"/>
    <w:rsid w:val="0046341F"/>
    <w:rsid w:val="0046371D"/>
    <w:rsid w:val="0046412F"/>
    <w:rsid w:val="00465E33"/>
    <w:rsid w:val="004664D2"/>
    <w:rsid w:val="00466ADC"/>
    <w:rsid w:val="00467BAB"/>
    <w:rsid w:val="00470088"/>
    <w:rsid w:val="00470637"/>
    <w:rsid w:val="00472140"/>
    <w:rsid w:val="00472B10"/>
    <w:rsid w:val="00472D30"/>
    <w:rsid w:val="00472E02"/>
    <w:rsid w:val="00473401"/>
    <w:rsid w:val="00473704"/>
    <w:rsid w:val="00473DDF"/>
    <w:rsid w:val="00474DE7"/>
    <w:rsid w:val="00475355"/>
    <w:rsid w:val="00477535"/>
    <w:rsid w:val="00477CCB"/>
    <w:rsid w:val="00477ED6"/>
    <w:rsid w:val="004801E9"/>
    <w:rsid w:val="00480402"/>
    <w:rsid w:val="00480EDA"/>
    <w:rsid w:val="00480FD2"/>
    <w:rsid w:val="00481D51"/>
    <w:rsid w:val="00482EA1"/>
    <w:rsid w:val="00482F5E"/>
    <w:rsid w:val="0048322C"/>
    <w:rsid w:val="0048397F"/>
    <w:rsid w:val="00483B9C"/>
    <w:rsid w:val="004850B1"/>
    <w:rsid w:val="00485B10"/>
    <w:rsid w:val="00486266"/>
    <w:rsid w:val="00487026"/>
    <w:rsid w:val="00487366"/>
    <w:rsid w:val="00487F3C"/>
    <w:rsid w:val="004911C7"/>
    <w:rsid w:val="0049175B"/>
    <w:rsid w:val="00492AE3"/>
    <w:rsid w:val="0049342B"/>
    <w:rsid w:val="00493AE3"/>
    <w:rsid w:val="004944D8"/>
    <w:rsid w:val="00495352"/>
    <w:rsid w:val="004957FD"/>
    <w:rsid w:val="00495A10"/>
    <w:rsid w:val="00495F8C"/>
    <w:rsid w:val="00496607"/>
    <w:rsid w:val="004969BE"/>
    <w:rsid w:val="004978EE"/>
    <w:rsid w:val="00497F51"/>
    <w:rsid w:val="004A0935"/>
    <w:rsid w:val="004A0E08"/>
    <w:rsid w:val="004A1499"/>
    <w:rsid w:val="004A1E63"/>
    <w:rsid w:val="004A227F"/>
    <w:rsid w:val="004A240F"/>
    <w:rsid w:val="004A299A"/>
    <w:rsid w:val="004A2C33"/>
    <w:rsid w:val="004A316D"/>
    <w:rsid w:val="004A3B6D"/>
    <w:rsid w:val="004A3E6B"/>
    <w:rsid w:val="004A408F"/>
    <w:rsid w:val="004A40AC"/>
    <w:rsid w:val="004A466B"/>
    <w:rsid w:val="004A5D3B"/>
    <w:rsid w:val="004A5E13"/>
    <w:rsid w:val="004A5E9E"/>
    <w:rsid w:val="004A600E"/>
    <w:rsid w:val="004A6B05"/>
    <w:rsid w:val="004A6CBC"/>
    <w:rsid w:val="004A78E0"/>
    <w:rsid w:val="004B1EA5"/>
    <w:rsid w:val="004B2C70"/>
    <w:rsid w:val="004B2EC2"/>
    <w:rsid w:val="004B3931"/>
    <w:rsid w:val="004B4F48"/>
    <w:rsid w:val="004B4F5F"/>
    <w:rsid w:val="004B5658"/>
    <w:rsid w:val="004B56B5"/>
    <w:rsid w:val="004B587C"/>
    <w:rsid w:val="004B5C58"/>
    <w:rsid w:val="004B64BF"/>
    <w:rsid w:val="004B6858"/>
    <w:rsid w:val="004B70B9"/>
    <w:rsid w:val="004B7966"/>
    <w:rsid w:val="004B7C88"/>
    <w:rsid w:val="004B7D80"/>
    <w:rsid w:val="004C0294"/>
    <w:rsid w:val="004C1D01"/>
    <w:rsid w:val="004C2191"/>
    <w:rsid w:val="004C2C07"/>
    <w:rsid w:val="004C39EE"/>
    <w:rsid w:val="004C3CE5"/>
    <w:rsid w:val="004C44B9"/>
    <w:rsid w:val="004C5019"/>
    <w:rsid w:val="004C5DCA"/>
    <w:rsid w:val="004C6492"/>
    <w:rsid w:val="004C649F"/>
    <w:rsid w:val="004C6CB5"/>
    <w:rsid w:val="004C72E0"/>
    <w:rsid w:val="004D006F"/>
    <w:rsid w:val="004D014E"/>
    <w:rsid w:val="004D0D29"/>
    <w:rsid w:val="004D1854"/>
    <w:rsid w:val="004D2F1B"/>
    <w:rsid w:val="004D3164"/>
    <w:rsid w:val="004D3663"/>
    <w:rsid w:val="004D53A4"/>
    <w:rsid w:val="004D622A"/>
    <w:rsid w:val="004D69F6"/>
    <w:rsid w:val="004D7726"/>
    <w:rsid w:val="004D7BA6"/>
    <w:rsid w:val="004E0E6D"/>
    <w:rsid w:val="004E21CC"/>
    <w:rsid w:val="004E2319"/>
    <w:rsid w:val="004E3042"/>
    <w:rsid w:val="004E33D9"/>
    <w:rsid w:val="004E5849"/>
    <w:rsid w:val="004E7B67"/>
    <w:rsid w:val="004F0151"/>
    <w:rsid w:val="004F0833"/>
    <w:rsid w:val="004F0E8D"/>
    <w:rsid w:val="004F1642"/>
    <w:rsid w:val="004F169A"/>
    <w:rsid w:val="004F21C2"/>
    <w:rsid w:val="004F26C0"/>
    <w:rsid w:val="004F2949"/>
    <w:rsid w:val="004F2C64"/>
    <w:rsid w:val="004F30C2"/>
    <w:rsid w:val="004F399B"/>
    <w:rsid w:val="004F4693"/>
    <w:rsid w:val="004F46C8"/>
    <w:rsid w:val="004F4D9D"/>
    <w:rsid w:val="004F4DBE"/>
    <w:rsid w:val="004F4F97"/>
    <w:rsid w:val="004F5DC1"/>
    <w:rsid w:val="004F66AA"/>
    <w:rsid w:val="004F69CE"/>
    <w:rsid w:val="004F6DEA"/>
    <w:rsid w:val="004F6EE0"/>
    <w:rsid w:val="004F6FCC"/>
    <w:rsid w:val="00500C55"/>
    <w:rsid w:val="00500F03"/>
    <w:rsid w:val="00500F6C"/>
    <w:rsid w:val="00501A24"/>
    <w:rsid w:val="00501A58"/>
    <w:rsid w:val="005031DE"/>
    <w:rsid w:val="005031EE"/>
    <w:rsid w:val="00503536"/>
    <w:rsid w:val="005045EA"/>
    <w:rsid w:val="00504A19"/>
    <w:rsid w:val="00505D77"/>
    <w:rsid w:val="00505FC4"/>
    <w:rsid w:val="00506B00"/>
    <w:rsid w:val="00506DF5"/>
    <w:rsid w:val="005073F9"/>
    <w:rsid w:val="0050741F"/>
    <w:rsid w:val="00507581"/>
    <w:rsid w:val="00507AD9"/>
    <w:rsid w:val="00507BD3"/>
    <w:rsid w:val="00510B0F"/>
    <w:rsid w:val="005117AD"/>
    <w:rsid w:val="00511C98"/>
    <w:rsid w:val="0051408F"/>
    <w:rsid w:val="005142F5"/>
    <w:rsid w:val="00514A67"/>
    <w:rsid w:val="00514B82"/>
    <w:rsid w:val="00515741"/>
    <w:rsid w:val="0051585E"/>
    <w:rsid w:val="00516EFC"/>
    <w:rsid w:val="005203B8"/>
    <w:rsid w:val="00521459"/>
    <w:rsid w:val="00521BE3"/>
    <w:rsid w:val="005221EA"/>
    <w:rsid w:val="005226D1"/>
    <w:rsid w:val="005227C4"/>
    <w:rsid w:val="00524B88"/>
    <w:rsid w:val="00524E54"/>
    <w:rsid w:val="00524E9D"/>
    <w:rsid w:val="00524F1F"/>
    <w:rsid w:val="005255BD"/>
    <w:rsid w:val="00526447"/>
    <w:rsid w:val="00526701"/>
    <w:rsid w:val="005268C2"/>
    <w:rsid w:val="005272DE"/>
    <w:rsid w:val="00527821"/>
    <w:rsid w:val="005279CD"/>
    <w:rsid w:val="00527FFE"/>
    <w:rsid w:val="0053009B"/>
    <w:rsid w:val="00530885"/>
    <w:rsid w:val="005308AE"/>
    <w:rsid w:val="00530C9D"/>
    <w:rsid w:val="0053109D"/>
    <w:rsid w:val="005310AF"/>
    <w:rsid w:val="00532175"/>
    <w:rsid w:val="005327BC"/>
    <w:rsid w:val="00532D64"/>
    <w:rsid w:val="005332D5"/>
    <w:rsid w:val="0053365D"/>
    <w:rsid w:val="0053374F"/>
    <w:rsid w:val="005347B6"/>
    <w:rsid w:val="00534E21"/>
    <w:rsid w:val="005351B0"/>
    <w:rsid w:val="0053683D"/>
    <w:rsid w:val="00537332"/>
    <w:rsid w:val="005376D5"/>
    <w:rsid w:val="00537810"/>
    <w:rsid w:val="00537F7E"/>
    <w:rsid w:val="00540750"/>
    <w:rsid w:val="0054121E"/>
    <w:rsid w:val="0054140A"/>
    <w:rsid w:val="00541697"/>
    <w:rsid w:val="00541EE7"/>
    <w:rsid w:val="00542A90"/>
    <w:rsid w:val="00542B00"/>
    <w:rsid w:val="00543170"/>
    <w:rsid w:val="00543272"/>
    <w:rsid w:val="0054371A"/>
    <w:rsid w:val="00543789"/>
    <w:rsid w:val="00543DEA"/>
    <w:rsid w:val="00543F88"/>
    <w:rsid w:val="00543FF1"/>
    <w:rsid w:val="00544C0C"/>
    <w:rsid w:val="00545778"/>
    <w:rsid w:val="00546503"/>
    <w:rsid w:val="00546DC6"/>
    <w:rsid w:val="005471DA"/>
    <w:rsid w:val="00547950"/>
    <w:rsid w:val="005513BA"/>
    <w:rsid w:val="0055242B"/>
    <w:rsid w:val="005533B3"/>
    <w:rsid w:val="00553EC5"/>
    <w:rsid w:val="00554776"/>
    <w:rsid w:val="005555EE"/>
    <w:rsid w:val="00555638"/>
    <w:rsid w:val="005558B4"/>
    <w:rsid w:val="005558CA"/>
    <w:rsid w:val="00557468"/>
    <w:rsid w:val="0055761F"/>
    <w:rsid w:val="005603AD"/>
    <w:rsid w:val="0056087B"/>
    <w:rsid w:val="00561560"/>
    <w:rsid w:val="00561891"/>
    <w:rsid w:val="00561E12"/>
    <w:rsid w:val="00562998"/>
    <w:rsid w:val="00562E95"/>
    <w:rsid w:val="0056347A"/>
    <w:rsid w:val="005635B2"/>
    <w:rsid w:val="005645B8"/>
    <w:rsid w:val="00564958"/>
    <w:rsid w:val="00564E50"/>
    <w:rsid w:val="00564E93"/>
    <w:rsid w:val="00565433"/>
    <w:rsid w:val="0056548B"/>
    <w:rsid w:val="0056572B"/>
    <w:rsid w:val="005664DA"/>
    <w:rsid w:val="00566C06"/>
    <w:rsid w:val="00566E05"/>
    <w:rsid w:val="00566E87"/>
    <w:rsid w:val="005671ED"/>
    <w:rsid w:val="00567348"/>
    <w:rsid w:val="00567500"/>
    <w:rsid w:val="005701B9"/>
    <w:rsid w:val="0057152F"/>
    <w:rsid w:val="00571DAC"/>
    <w:rsid w:val="0057308C"/>
    <w:rsid w:val="00573618"/>
    <w:rsid w:val="00574BB4"/>
    <w:rsid w:val="00575345"/>
    <w:rsid w:val="00575A68"/>
    <w:rsid w:val="00575B67"/>
    <w:rsid w:val="00575C61"/>
    <w:rsid w:val="0057628D"/>
    <w:rsid w:val="00576D51"/>
    <w:rsid w:val="00577E9F"/>
    <w:rsid w:val="005804B4"/>
    <w:rsid w:val="00581324"/>
    <w:rsid w:val="00582304"/>
    <w:rsid w:val="00582987"/>
    <w:rsid w:val="00582BC4"/>
    <w:rsid w:val="00582BD9"/>
    <w:rsid w:val="00582D38"/>
    <w:rsid w:val="005836A2"/>
    <w:rsid w:val="005837B8"/>
    <w:rsid w:val="00583C89"/>
    <w:rsid w:val="00584263"/>
    <w:rsid w:val="00584A7B"/>
    <w:rsid w:val="00584AFC"/>
    <w:rsid w:val="00584EE1"/>
    <w:rsid w:val="005860AC"/>
    <w:rsid w:val="0058618D"/>
    <w:rsid w:val="00586C49"/>
    <w:rsid w:val="00586FC8"/>
    <w:rsid w:val="00587307"/>
    <w:rsid w:val="0058761F"/>
    <w:rsid w:val="005906F9"/>
    <w:rsid w:val="00591A3D"/>
    <w:rsid w:val="0059230E"/>
    <w:rsid w:val="005924C4"/>
    <w:rsid w:val="0059261A"/>
    <w:rsid w:val="00593BE6"/>
    <w:rsid w:val="00594C12"/>
    <w:rsid w:val="00594E76"/>
    <w:rsid w:val="00594FE8"/>
    <w:rsid w:val="005951C8"/>
    <w:rsid w:val="00595FAB"/>
    <w:rsid w:val="00596E16"/>
    <w:rsid w:val="00597A6D"/>
    <w:rsid w:val="005A0001"/>
    <w:rsid w:val="005A08AE"/>
    <w:rsid w:val="005A151A"/>
    <w:rsid w:val="005A1897"/>
    <w:rsid w:val="005A2C4C"/>
    <w:rsid w:val="005A38BD"/>
    <w:rsid w:val="005A3A11"/>
    <w:rsid w:val="005A4107"/>
    <w:rsid w:val="005A4661"/>
    <w:rsid w:val="005A4872"/>
    <w:rsid w:val="005A5208"/>
    <w:rsid w:val="005A664C"/>
    <w:rsid w:val="005A6925"/>
    <w:rsid w:val="005A6EB6"/>
    <w:rsid w:val="005A7132"/>
    <w:rsid w:val="005A7D20"/>
    <w:rsid w:val="005B0F09"/>
    <w:rsid w:val="005B1AE1"/>
    <w:rsid w:val="005B232E"/>
    <w:rsid w:val="005B2F49"/>
    <w:rsid w:val="005B330F"/>
    <w:rsid w:val="005B37BC"/>
    <w:rsid w:val="005B4BBF"/>
    <w:rsid w:val="005B5318"/>
    <w:rsid w:val="005B54E3"/>
    <w:rsid w:val="005B63C0"/>
    <w:rsid w:val="005B6877"/>
    <w:rsid w:val="005B70F2"/>
    <w:rsid w:val="005B7AE1"/>
    <w:rsid w:val="005B7BFE"/>
    <w:rsid w:val="005B7C66"/>
    <w:rsid w:val="005C0845"/>
    <w:rsid w:val="005C0DE1"/>
    <w:rsid w:val="005C10FE"/>
    <w:rsid w:val="005C11EB"/>
    <w:rsid w:val="005C16B7"/>
    <w:rsid w:val="005C179A"/>
    <w:rsid w:val="005C2245"/>
    <w:rsid w:val="005C2AC4"/>
    <w:rsid w:val="005C317C"/>
    <w:rsid w:val="005C341A"/>
    <w:rsid w:val="005C41C9"/>
    <w:rsid w:val="005C43C1"/>
    <w:rsid w:val="005C4A71"/>
    <w:rsid w:val="005C676D"/>
    <w:rsid w:val="005C6DAE"/>
    <w:rsid w:val="005C70C4"/>
    <w:rsid w:val="005D03FA"/>
    <w:rsid w:val="005D040F"/>
    <w:rsid w:val="005D0CC3"/>
    <w:rsid w:val="005D1860"/>
    <w:rsid w:val="005D255C"/>
    <w:rsid w:val="005D2C05"/>
    <w:rsid w:val="005D3290"/>
    <w:rsid w:val="005D370E"/>
    <w:rsid w:val="005D46D5"/>
    <w:rsid w:val="005D4A96"/>
    <w:rsid w:val="005D4DAE"/>
    <w:rsid w:val="005D5AEA"/>
    <w:rsid w:val="005D5EA7"/>
    <w:rsid w:val="005D62B7"/>
    <w:rsid w:val="005D69DE"/>
    <w:rsid w:val="005D7448"/>
    <w:rsid w:val="005E09A0"/>
    <w:rsid w:val="005E1141"/>
    <w:rsid w:val="005E152D"/>
    <w:rsid w:val="005E3F97"/>
    <w:rsid w:val="005E443E"/>
    <w:rsid w:val="005E491B"/>
    <w:rsid w:val="005E4962"/>
    <w:rsid w:val="005E56C0"/>
    <w:rsid w:val="005E5EA9"/>
    <w:rsid w:val="005E76BF"/>
    <w:rsid w:val="005F05F3"/>
    <w:rsid w:val="005F0D0C"/>
    <w:rsid w:val="005F105B"/>
    <w:rsid w:val="005F15DA"/>
    <w:rsid w:val="005F1B48"/>
    <w:rsid w:val="005F2672"/>
    <w:rsid w:val="005F294E"/>
    <w:rsid w:val="005F2BE3"/>
    <w:rsid w:val="005F2D6F"/>
    <w:rsid w:val="005F3A38"/>
    <w:rsid w:val="005F3AD1"/>
    <w:rsid w:val="005F4752"/>
    <w:rsid w:val="005F47CB"/>
    <w:rsid w:val="005F49BB"/>
    <w:rsid w:val="005F5A00"/>
    <w:rsid w:val="005F5DD4"/>
    <w:rsid w:val="005F669F"/>
    <w:rsid w:val="005F7031"/>
    <w:rsid w:val="005F7093"/>
    <w:rsid w:val="0060041B"/>
    <w:rsid w:val="0060079A"/>
    <w:rsid w:val="00600B4C"/>
    <w:rsid w:val="00600CFE"/>
    <w:rsid w:val="006012EE"/>
    <w:rsid w:val="00602210"/>
    <w:rsid w:val="00603D03"/>
    <w:rsid w:val="00603D7E"/>
    <w:rsid w:val="00605140"/>
    <w:rsid w:val="00605872"/>
    <w:rsid w:val="00605B23"/>
    <w:rsid w:val="00605F20"/>
    <w:rsid w:val="006069A0"/>
    <w:rsid w:val="00607482"/>
    <w:rsid w:val="00607E5C"/>
    <w:rsid w:val="0061080E"/>
    <w:rsid w:val="0061082C"/>
    <w:rsid w:val="00611136"/>
    <w:rsid w:val="006116FD"/>
    <w:rsid w:val="00611A87"/>
    <w:rsid w:val="00611D3F"/>
    <w:rsid w:val="00612CA5"/>
    <w:rsid w:val="00613551"/>
    <w:rsid w:val="006143B1"/>
    <w:rsid w:val="00614A29"/>
    <w:rsid w:val="006155A1"/>
    <w:rsid w:val="006157C0"/>
    <w:rsid w:val="00615DBA"/>
    <w:rsid w:val="00616031"/>
    <w:rsid w:val="00616276"/>
    <w:rsid w:val="006170F2"/>
    <w:rsid w:val="00617A4A"/>
    <w:rsid w:val="006200FD"/>
    <w:rsid w:val="006213E3"/>
    <w:rsid w:val="006234CF"/>
    <w:rsid w:val="00623F5E"/>
    <w:rsid w:val="006242B6"/>
    <w:rsid w:val="0062447F"/>
    <w:rsid w:val="00624FDC"/>
    <w:rsid w:val="00626478"/>
    <w:rsid w:val="00626CE0"/>
    <w:rsid w:val="0062744A"/>
    <w:rsid w:val="006277DA"/>
    <w:rsid w:val="00627DD1"/>
    <w:rsid w:val="006304A9"/>
    <w:rsid w:val="00630BCE"/>
    <w:rsid w:val="00630FF0"/>
    <w:rsid w:val="006312AA"/>
    <w:rsid w:val="00631737"/>
    <w:rsid w:val="006320AF"/>
    <w:rsid w:val="006346E1"/>
    <w:rsid w:val="00635253"/>
    <w:rsid w:val="006354A4"/>
    <w:rsid w:val="00635744"/>
    <w:rsid w:val="00635AD7"/>
    <w:rsid w:val="00635B60"/>
    <w:rsid w:val="00635F13"/>
    <w:rsid w:val="0063654D"/>
    <w:rsid w:val="00636573"/>
    <w:rsid w:val="00636A91"/>
    <w:rsid w:val="00636F35"/>
    <w:rsid w:val="006372BC"/>
    <w:rsid w:val="00640046"/>
    <w:rsid w:val="0064053D"/>
    <w:rsid w:val="0064057E"/>
    <w:rsid w:val="00640F3F"/>
    <w:rsid w:val="00640FEF"/>
    <w:rsid w:val="00641074"/>
    <w:rsid w:val="00641DBE"/>
    <w:rsid w:val="0064283E"/>
    <w:rsid w:val="006429B0"/>
    <w:rsid w:val="00642D80"/>
    <w:rsid w:val="006430A6"/>
    <w:rsid w:val="0064412E"/>
    <w:rsid w:val="00644607"/>
    <w:rsid w:val="00644EF7"/>
    <w:rsid w:val="00645398"/>
    <w:rsid w:val="0064552F"/>
    <w:rsid w:val="006456A7"/>
    <w:rsid w:val="00645AEC"/>
    <w:rsid w:val="00645C0F"/>
    <w:rsid w:val="006464DD"/>
    <w:rsid w:val="006465F7"/>
    <w:rsid w:val="006475BD"/>
    <w:rsid w:val="00647C13"/>
    <w:rsid w:val="00651F64"/>
    <w:rsid w:val="00652150"/>
    <w:rsid w:val="0065254E"/>
    <w:rsid w:val="00652821"/>
    <w:rsid w:val="006528DE"/>
    <w:rsid w:val="006529F8"/>
    <w:rsid w:val="00652B99"/>
    <w:rsid w:val="0065377C"/>
    <w:rsid w:val="00653814"/>
    <w:rsid w:val="00653E12"/>
    <w:rsid w:val="00653F5F"/>
    <w:rsid w:val="00654037"/>
    <w:rsid w:val="006544CE"/>
    <w:rsid w:val="00654E39"/>
    <w:rsid w:val="0065514E"/>
    <w:rsid w:val="00655EBC"/>
    <w:rsid w:val="00657436"/>
    <w:rsid w:val="006575F7"/>
    <w:rsid w:val="00657C67"/>
    <w:rsid w:val="0066044C"/>
    <w:rsid w:val="00660C34"/>
    <w:rsid w:val="006614AD"/>
    <w:rsid w:val="00661B30"/>
    <w:rsid w:val="00662A37"/>
    <w:rsid w:val="00662B4F"/>
    <w:rsid w:val="00663793"/>
    <w:rsid w:val="00663DFC"/>
    <w:rsid w:val="0066401B"/>
    <w:rsid w:val="006641C8"/>
    <w:rsid w:val="00665357"/>
    <w:rsid w:val="00665DFB"/>
    <w:rsid w:val="00666AA7"/>
    <w:rsid w:val="00666D0E"/>
    <w:rsid w:val="006706DB"/>
    <w:rsid w:val="006709A3"/>
    <w:rsid w:val="00671536"/>
    <w:rsid w:val="006733E2"/>
    <w:rsid w:val="0067368A"/>
    <w:rsid w:val="00674484"/>
    <w:rsid w:val="006746AD"/>
    <w:rsid w:val="00674FA2"/>
    <w:rsid w:val="0067548D"/>
    <w:rsid w:val="0067560D"/>
    <w:rsid w:val="0067565D"/>
    <w:rsid w:val="0067683D"/>
    <w:rsid w:val="00676C7A"/>
    <w:rsid w:val="006771A3"/>
    <w:rsid w:val="006772C1"/>
    <w:rsid w:val="00677CB2"/>
    <w:rsid w:val="00680006"/>
    <w:rsid w:val="00680C42"/>
    <w:rsid w:val="006812A3"/>
    <w:rsid w:val="00681463"/>
    <w:rsid w:val="00685789"/>
    <w:rsid w:val="00685942"/>
    <w:rsid w:val="00685CED"/>
    <w:rsid w:val="006867A2"/>
    <w:rsid w:val="00686916"/>
    <w:rsid w:val="00687AD6"/>
    <w:rsid w:val="0069076B"/>
    <w:rsid w:val="006907F8"/>
    <w:rsid w:val="00692339"/>
    <w:rsid w:val="0069290F"/>
    <w:rsid w:val="00693D58"/>
    <w:rsid w:val="0069451C"/>
    <w:rsid w:val="00695A41"/>
    <w:rsid w:val="00695D27"/>
    <w:rsid w:val="00695F41"/>
    <w:rsid w:val="00696D0A"/>
    <w:rsid w:val="00697C43"/>
    <w:rsid w:val="00697CC4"/>
    <w:rsid w:val="006A0307"/>
    <w:rsid w:val="006A044C"/>
    <w:rsid w:val="006A115C"/>
    <w:rsid w:val="006A1C30"/>
    <w:rsid w:val="006A315D"/>
    <w:rsid w:val="006A3DC8"/>
    <w:rsid w:val="006A4EBE"/>
    <w:rsid w:val="006A4ED6"/>
    <w:rsid w:val="006A4EF0"/>
    <w:rsid w:val="006A6B74"/>
    <w:rsid w:val="006B10AF"/>
    <w:rsid w:val="006B130B"/>
    <w:rsid w:val="006B16D7"/>
    <w:rsid w:val="006B1D01"/>
    <w:rsid w:val="006B49AC"/>
    <w:rsid w:val="006B549B"/>
    <w:rsid w:val="006B64F9"/>
    <w:rsid w:val="006B710E"/>
    <w:rsid w:val="006B773C"/>
    <w:rsid w:val="006C0A39"/>
    <w:rsid w:val="006C1E7F"/>
    <w:rsid w:val="006C1F3C"/>
    <w:rsid w:val="006C3231"/>
    <w:rsid w:val="006C3B51"/>
    <w:rsid w:val="006C3C0C"/>
    <w:rsid w:val="006C4399"/>
    <w:rsid w:val="006C4A4E"/>
    <w:rsid w:val="006C4AA3"/>
    <w:rsid w:val="006C4C88"/>
    <w:rsid w:val="006C614E"/>
    <w:rsid w:val="006C642B"/>
    <w:rsid w:val="006C67A7"/>
    <w:rsid w:val="006C686C"/>
    <w:rsid w:val="006C6E0A"/>
    <w:rsid w:val="006D0360"/>
    <w:rsid w:val="006D0536"/>
    <w:rsid w:val="006D0603"/>
    <w:rsid w:val="006D116A"/>
    <w:rsid w:val="006D265D"/>
    <w:rsid w:val="006D3668"/>
    <w:rsid w:val="006D398E"/>
    <w:rsid w:val="006D3B5A"/>
    <w:rsid w:val="006D3DE5"/>
    <w:rsid w:val="006D4027"/>
    <w:rsid w:val="006D403B"/>
    <w:rsid w:val="006D428B"/>
    <w:rsid w:val="006D467A"/>
    <w:rsid w:val="006D48F8"/>
    <w:rsid w:val="006D51CA"/>
    <w:rsid w:val="006D5495"/>
    <w:rsid w:val="006D55BF"/>
    <w:rsid w:val="006D5B2E"/>
    <w:rsid w:val="006D5CC4"/>
    <w:rsid w:val="006D6070"/>
    <w:rsid w:val="006D60E5"/>
    <w:rsid w:val="006D62B5"/>
    <w:rsid w:val="006D6F62"/>
    <w:rsid w:val="006D7043"/>
    <w:rsid w:val="006D75F2"/>
    <w:rsid w:val="006D7952"/>
    <w:rsid w:val="006D7FC3"/>
    <w:rsid w:val="006E00CD"/>
    <w:rsid w:val="006E2C77"/>
    <w:rsid w:val="006E3600"/>
    <w:rsid w:val="006E38A3"/>
    <w:rsid w:val="006E4303"/>
    <w:rsid w:val="006E444B"/>
    <w:rsid w:val="006E4944"/>
    <w:rsid w:val="006E4AD4"/>
    <w:rsid w:val="006E5324"/>
    <w:rsid w:val="006E6D5E"/>
    <w:rsid w:val="006E7876"/>
    <w:rsid w:val="006E7C5E"/>
    <w:rsid w:val="006E7F50"/>
    <w:rsid w:val="006F064A"/>
    <w:rsid w:val="006F0B37"/>
    <w:rsid w:val="006F3364"/>
    <w:rsid w:val="006F33B0"/>
    <w:rsid w:val="006F38C9"/>
    <w:rsid w:val="006F4269"/>
    <w:rsid w:val="006F4762"/>
    <w:rsid w:val="006F4965"/>
    <w:rsid w:val="006F4D3B"/>
    <w:rsid w:val="006F5D5B"/>
    <w:rsid w:val="006F74F1"/>
    <w:rsid w:val="00700CBF"/>
    <w:rsid w:val="00701019"/>
    <w:rsid w:val="00701769"/>
    <w:rsid w:val="00701B50"/>
    <w:rsid w:val="0070243D"/>
    <w:rsid w:val="007027AF"/>
    <w:rsid w:val="00702AEC"/>
    <w:rsid w:val="00702F39"/>
    <w:rsid w:val="00703844"/>
    <w:rsid w:val="00705C08"/>
    <w:rsid w:val="00705D51"/>
    <w:rsid w:val="0070745C"/>
    <w:rsid w:val="00707BCB"/>
    <w:rsid w:val="007106CD"/>
    <w:rsid w:val="00710B8E"/>
    <w:rsid w:val="00711842"/>
    <w:rsid w:val="00711FB2"/>
    <w:rsid w:val="00712321"/>
    <w:rsid w:val="0071288A"/>
    <w:rsid w:val="00712AD4"/>
    <w:rsid w:val="00712F34"/>
    <w:rsid w:val="007133B2"/>
    <w:rsid w:val="007153BD"/>
    <w:rsid w:val="00715470"/>
    <w:rsid w:val="0071550C"/>
    <w:rsid w:val="007157D6"/>
    <w:rsid w:val="007159BA"/>
    <w:rsid w:val="007161C4"/>
    <w:rsid w:val="007166F2"/>
    <w:rsid w:val="007174FF"/>
    <w:rsid w:val="00717612"/>
    <w:rsid w:val="00717C6D"/>
    <w:rsid w:val="00717D77"/>
    <w:rsid w:val="00720FD6"/>
    <w:rsid w:val="00721145"/>
    <w:rsid w:val="00721F3D"/>
    <w:rsid w:val="0072279B"/>
    <w:rsid w:val="00722C39"/>
    <w:rsid w:val="00722D0D"/>
    <w:rsid w:val="00723232"/>
    <w:rsid w:val="007234EB"/>
    <w:rsid w:val="007239E7"/>
    <w:rsid w:val="00723A54"/>
    <w:rsid w:val="00723B38"/>
    <w:rsid w:val="0072419F"/>
    <w:rsid w:val="007241CE"/>
    <w:rsid w:val="0072430F"/>
    <w:rsid w:val="00724ABC"/>
    <w:rsid w:val="00725477"/>
    <w:rsid w:val="00726AAB"/>
    <w:rsid w:val="00726DF5"/>
    <w:rsid w:val="00727F03"/>
    <w:rsid w:val="0073092D"/>
    <w:rsid w:val="00730A72"/>
    <w:rsid w:val="00730AEA"/>
    <w:rsid w:val="007316EF"/>
    <w:rsid w:val="007326B6"/>
    <w:rsid w:val="00732952"/>
    <w:rsid w:val="00732E4B"/>
    <w:rsid w:val="007334BC"/>
    <w:rsid w:val="007334E0"/>
    <w:rsid w:val="00733D88"/>
    <w:rsid w:val="0073410F"/>
    <w:rsid w:val="00734541"/>
    <w:rsid w:val="0073495C"/>
    <w:rsid w:val="00735B3F"/>
    <w:rsid w:val="00735C8B"/>
    <w:rsid w:val="00735CB7"/>
    <w:rsid w:val="00736C5C"/>
    <w:rsid w:val="007373A8"/>
    <w:rsid w:val="00740625"/>
    <w:rsid w:val="00740E55"/>
    <w:rsid w:val="00740EAA"/>
    <w:rsid w:val="0074135B"/>
    <w:rsid w:val="007416CF"/>
    <w:rsid w:val="00741EA4"/>
    <w:rsid w:val="007425AC"/>
    <w:rsid w:val="007428BE"/>
    <w:rsid w:val="00743035"/>
    <w:rsid w:val="00743A3F"/>
    <w:rsid w:val="00743B8C"/>
    <w:rsid w:val="00743BB4"/>
    <w:rsid w:val="0074432A"/>
    <w:rsid w:val="0074571B"/>
    <w:rsid w:val="00745789"/>
    <w:rsid w:val="00746715"/>
    <w:rsid w:val="00746977"/>
    <w:rsid w:val="00746A73"/>
    <w:rsid w:val="00747BE9"/>
    <w:rsid w:val="00750C28"/>
    <w:rsid w:val="00751555"/>
    <w:rsid w:val="00751A3C"/>
    <w:rsid w:val="00752AA2"/>
    <w:rsid w:val="00752C4D"/>
    <w:rsid w:val="00753620"/>
    <w:rsid w:val="00753DEE"/>
    <w:rsid w:val="00753FEE"/>
    <w:rsid w:val="007546F8"/>
    <w:rsid w:val="00754772"/>
    <w:rsid w:val="007550E9"/>
    <w:rsid w:val="00755878"/>
    <w:rsid w:val="00756282"/>
    <w:rsid w:val="0076033E"/>
    <w:rsid w:val="00760ACC"/>
    <w:rsid w:val="00760C2B"/>
    <w:rsid w:val="00761127"/>
    <w:rsid w:val="0076117C"/>
    <w:rsid w:val="00761E70"/>
    <w:rsid w:val="00762020"/>
    <w:rsid w:val="00765081"/>
    <w:rsid w:val="00765695"/>
    <w:rsid w:val="007729EB"/>
    <w:rsid w:val="00772B81"/>
    <w:rsid w:val="007738D6"/>
    <w:rsid w:val="0077597D"/>
    <w:rsid w:val="00775EF3"/>
    <w:rsid w:val="007765A8"/>
    <w:rsid w:val="00776872"/>
    <w:rsid w:val="00776B58"/>
    <w:rsid w:val="00780694"/>
    <w:rsid w:val="00780BF4"/>
    <w:rsid w:val="007828ED"/>
    <w:rsid w:val="00783B7E"/>
    <w:rsid w:val="00785038"/>
    <w:rsid w:val="00786258"/>
    <w:rsid w:val="00786DAE"/>
    <w:rsid w:val="0078720A"/>
    <w:rsid w:val="0078790D"/>
    <w:rsid w:val="007907B0"/>
    <w:rsid w:val="007913B5"/>
    <w:rsid w:val="007915E0"/>
    <w:rsid w:val="00792AA3"/>
    <w:rsid w:val="00792DE2"/>
    <w:rsid w:val="00793249"/>
    <w:rsid w:val="007933E1"/>
    <w:rsid w:val="00795238"/>
    <w:rsid w:val="0079658B"/>
    <w:rsid w:val="00796EFF"/>
    <w:rsid w:val="00796F72"/>
    <w:rsid w:val="007971C7"/>
    <w:rsid w:val="007A1CE9"/>
    <w:rsid w:val="007A21D2"/>
    <w:rsid w:val="007A2958"/>
    <w:rsid w:val="007A2B83"/>
    <w:rsid w:val="007A2FA0"/>
    <w:rsid w:val="007A32D4"/>
    <w:rsid w:val="007A3320"/>
    <w:rsid w:val="007A3855"/>
    <w:rsid w:val="007A4330"/>
    <w:rsid w:val="007A4619"/>
    <w:rsid w:val="007A461D"/>
    <w:rsid w:val="007A4691"/>
    <w:rsid w:val="007A478F"/>
    <w:rsid w:val="007A6565"/>
    <w:rsid w:val="007A661A"/>
    <w:rsid w:val="007A7A78"/>
    <w:rsid w:val="007B04CF"/>
    <w:rsid w:val="007B080A"/>
    <w:rsid w:val="007B108A"/>
    <w:rsid w:val="007B155E"/>
    <w:rsid w:val="007B172E"/>
    <w:rsid w:val="007B2F2B"/>
    <w:rsid w:val="007B4058"/>
    <w:rsid w:val="007B45F1"/>
    <w:rsid w:val="007B5301"/>
    <w:rsid w:val="007B66B6"/>
    <w:rsid w:val="007C07FB"/>
    <w:rsid w:val="007C0A02"/>
    <w:rsid w:val="007C19EB"/>
    <w:rsid w:val="007C1EA1"/>
    <w:rsid w:val="007C269D"/>
    <w:rsid w:val="007C2A8C"/>
    <w:rsid w:val="007C4407"/>
    <w:rsid w:val="007C48F2"/>
    <w:rsid w:val="007C4A5D"/>
    <w:rsid w:val="007C7102"/>
    <w:rsid w:val="007C7423"/>
    <w:rsid w:val="007C76C3"/>
    <w:rsid w:val="007D03A6"/>
    <w:rsid w:val="007D1CD5"/>
    <w:rsid w:val="007D21DA"/>
    <w:rsid w:val="007D2DD7"/>
    <w:rsid w:val="007D490F"/>
    <w:rsid w:val="007D5161"/>
    <w:rsid w:val="007D51E4"/>
    <w:rsid w:val="007D567F"/>
    <w:rsid w:val="007D5B03"/>
    <w:rsid w:val="007D67CD"/>
    <w:rsid w:val="007D74B2"/>
    <w:rsid w:val="007E0BB1"/>
    <w:rsid w:val="007E1766"/>
    <w:rsid w:val="007E1D64"/>
    <w:rsid w:val="007E25E7"/>
    <w:rsid w:val="007E2617"/>
    <w:rsid w:val="007E39DC"/>
    <w:rsid w:val="007E4B54"/>
    <w:rsid w:val="007E532A"/>
    <w:rsid w:val="007E5966"/>
    <w:rsid w:val="007E59B3"/>
    <w:rsid w:val="007E7428"/>
    <w:rsid w:val="007E7565"/>
    <w:rsid w:val="007E7F1A"/>
    <w:rsid w:val="007F0843"/>
    <w:rsid w:val="007F1D04"/>
    <w:rsid w:val="007F21A0"/>
    <w:rsid w:val="007F22DD"/>
    <w:rsid w:val="007F2B63"/>
    <w:rsid w:val="007F3132"/>
    <w:rsid w:val="007F350D"/>
    <w:rsid w:val="007F3E7F"/>
    <w:rsid w:val="007F480F"/>
    <w:rsid w:val="007F727A"/>
    <w:rsid w:val="008000F2"/>
    <w:rsid w:val="008013A6"/>
    <w:rsid w:val="0080176B"/>
    <w:rsid w:val="00801CB8"/>
    <w:rsid w:val="0080301F"/>
    <w:rsid w:val="00803DFE"/>
    <w:rsid w:val="008040C0"/>
    <w:rsid w:val="00804457"/>
    <w:rsid w:val="008052FE"/>
    <w:rsid w:val="00805367"/>
    <w:rsid w:val="00805833"/>
    <w:rsid w:val="00806119"/>
    <w:rsid w:val="00807BCB"/>
    <w:rsid w:val="00807E70"/>
    <w:rsid w:val="008102C7"/>
    <w:rsid w:val="008107B5"/>
    <w:rsid w:val="00810C39"/>
    <w:rsid w:val="00811A77"/>
    <w:rsid w:val="00811C11"/>
    <w:rsid w:val="008123C6"/>
    <w:rsid w:val="008129A2"/>
    <w:rsid w:val="00813960"/>
    <w:rsid w:val="0081490E"/>
    <w:rsid w:val="00814A5B"/>
    <w:rsid w:val="00814E09"/>
    <w:rsid w:val="0081558C"/>
    <w:rsid w:val="0081562B"/>
    <w:rsid w:val="00815F36"/>
    <w:rsid w:val="00816454"/>
    <w:rsid w:val="00816925"/>
    <w:rsid w:val="00816E0E"/>
    <w:rsid w:val="008174E3"/>
    <w:rsid w:val="00817DBB"/>
    <w:rsid w:val="00820282"/>
    <w:rsid w:val="008206AC"/>
    <w:rsid w:val="00820964"/>
    <w:rsid w:val="00820DDA"/>
    <w:rsid w:val="008212F3"/>
    <w:rsid w:val="00821D34"/>
    <w:rsid w:val="00821E08"/>
    <w:rsid w:val="008224CC"/>
    <w:rsid w:val="00822D43"/>
    <w:rsid w:val="00823557"/>
    <w:rsid w:val="00823759"/>
    <w:rsid w:val="00823B12"/>
    <w:rsid w:val="00824BD6"/>
    <w:rsid w:val="00825B42"/>
    <w:rsid w:val="00825C47"/>
    <w:rsid w:val="0082619C"/>
    <w:rsid w:val="008267C6"/>
    <w:rsid w:val="00827570"/>
    <w:rsid w:val="00827BDB"/>
    <w:rsid w:val="008310C6"/>
    <w:rsid w:val="00831698"/>
    <w:rsid w:val="00831AE5"/>
    <w:rsid w:val="00831EC7"/>
    <w:rsid w:val="00831F55"/>
    <w:rsid w:val="0083238F"/>
    <w:rsid w:val="00832EA5"/>
    <w:rsid w:val="00833354"/>
    <w:rsid w:val="00833C3C"/>
    <w:rsid w:val="00834411"/>
    <w:rsid w:val="00835D48"/>
    <w:rsid w:val="00835EA4"/>
    <w:rsid w:val="00836336"/>
    <w:rsid w:val="00836B95"/>
    <w:rsid w:val="00836EDF"/>
    <w:rsid w:val="00837A21"/>
    <w:rsid w:val="00837F70"/>
    <w:rsid w:val="008411FC"/>
    <w:rsid w:val="008414BC"/>
    <w:rsid w:val="00841DB4"/>
    <w:rsid w:val="00841E8F"/>
    <w:rsid w:val="008425AC"/>
    <w:rsid w:val="00843261"/>
    <w:rsid w:val="00843806"/>
    <w:rsid w:val="00843938"/>
    <w:rsid w:val="0084525C"/>
    <w:rsid w:val="008455D8"/>
    <w:rsid w:val="008456A3"/>
    <w:rsid w:val="00845918"/>
    <w:rsid w:val="008464C3"/>
    <w:rsid w:val="008464F4"/>
    <w:rsid w:val="00846C0A"/>
    <w:rsid w:val="008505F8"/>
    <w:rsid w:val="008509DA"/>
    <w:rsid w:val="00850A1E"/>
    <w:rsid w:val="00851323"/>
    <w:rsid w:val="00851DEE"/>
    <w:rsid w:val="00853634"/>
    <w:rsid w:val="00856598"/>
    <w:rsid w:val="00856A7F"/>
    <w:rsid w:val="00857684"/>
    <w:rsid w:val="00861172"/>
    <w:rsid w:val="00861523"/>
    <w:rsid w:val="00862784"/>
    <w:rsid w:val="00862A48"/>
    <w:rsid w:val="00862BA3"/>
    <w:rsid w:val="00862EBD"/>
    <w:rsid w:val="0086473C"/>
    <w:rsid w:val="00864DF3"/>
    <w:rsid w:val="0086543B"/>
    <w:rsid w:val="008655E4"/>
    <w:rsid w:val="008657DA"/>
    <w:rsid w:val="00865FD2"/>
    <w:rsid w:val="00866C91"/>
    <w:rsid w:val="008670CD"/>
    <w:rsid w:val="008671FB"/>
    <w:rsid w:val="00867436"/>
    <w:rsid w:val="00867ABF"/>
    <w:rsid w:val="00867D4B"/>
    <w:rsid w:val="00870320"/>
    <w:rsid w:val="00870A3F"/>
    <w:rsid w:val="0087191F"/>
    <w:rsid w:val="00871AF3"/>
    <w:rsid w:val="008722F4"/>
    <w:rsid w:val="0087332B"/>
    <w:rsid w:val="0087387F"/>
    <w:rsid w:val="00873A66"/>
    <w:rsid w:val="00873BB3"/>
    <w:rsid w:val="0087429B"/>
    <w:rsid w:val="00874382"/>
    <w:rsid w:val="008745D9"/>
    <w:rsid w:val="008752C8"/>
    <w:rsid w:val="00875548"/>
    <w:rsid w:val="00875964"/>
    <w:rsid w:val="0087698F"/>
    <w:rsid w:val="008773D4"/>
    <w:rsid w:val="00877A9F"/>
    <w:rsid w:val="008808EA"/>
    <w:rsid w:val="00880BA9"/>
    <w:rsid w:val="00880E67"/>
    <w:rsid w:val="0088108C"/>
    <w:rsid w:val="008816B2"/>
    <w:rsid w:val="00883418"/>
    <w:rsid w:val="0088342A"/>
    <w:rsid w:val="0088359E"/>
    <w:rsid w:val="00883C52"/>
    <w:rsid w:val="00883DB1"/>
    <w:rsid w:val="0088469D"/>
    <w:rsid w:val="0088498B"/>
    <w:rsid w:val="00884C94"/>
    <w:rsid w:val="008854BE"/>
    <w:rsid w:val="00885AF5"/>
    <w:rsid w:val="00885EC0"/>
    <w:rsid w:val="00886F4E"/>
    <w:rsid w:val="00886FFA"/>
    <w:rsid w:val="00890219"/>
    <w:rsid w:val="008904F0"/>
    <w:rsid w:val="0089169C"/>
    <w:rsid w:val="00892540"/>
    <w:rsid w:val="00892B12"/>
    <w:rsid w:val="00892D7B"/>
    <w:rsid w:val="0089484B"/>
    <w:rsid w:val="00895839"/>
    <w:rsid w:val="008958D5"/>
    <w:rsid w:val="00895A9C"/>
    <w:rsid w:val="00895D80"/>
    <w:rsid w:val="008963CE"/>
    <w:rsid w:val="008964E0"/>
    <w:rsid w:val="008967BD"/>
    <w:rsid w:val="008967BF"/>
    <w:rsid w:val="00896F55"/>
    <w:rsid w:val="008A055A"/>
    <w:rsid w:val="008A0CD0"/>
    <w:rsid w:val="008A0FBB"/>
    <w:rsid w:val="008A1CC7"/>
    <w:rsid w:val="008A2028"/>
    <w:rsid w:val="008A2495"/>
    <w:rsid w:val="008A279E"/>
    <w:rsid w:val="008A29A1"/>
    <w:rsid w:val="008A384C"/>
    <w:rsid w:val="008A4460"/>
    <w:rsid w:val="008A480F"/>
    <w:rsid w:val="008A4AA4"/>
    <w:rsid w:val="008A4ADF"/>
    <w:rsid w:val="008A5D54"/>
    <w:rsid w:val="008A5E25"/>
    <w:rsid w:val="008A5FB5"/>
    <w:rsid w:val="008A64E8"/>
    <w:rsid w:val="008A6885"/>
    <w:rsid w:val="008A6911"/>
    <w:rsid w:val="008A6AB4"/>
    <w:rsid w:val="008A76EF"/>
    <w:rsid w:val="008B0954"/>
    <w:rsid w:val="008B1917"/>
    <w:rsid w:val="008B191E"/>
    <w:rsid w:val="008B1BEF"/>
    <w:rsid w:val="008B1C6E"/>
    <w:rsid w:val="008B1F44"/>
    <w:rsid w:val="008B2A8F"/>
    <w:rsid w:val="008B3906"/>
    <w:rsid w:val="008B3C5E"/>
    <w:rsid w:val="008B4D55"/>
    <w:rsid w:val="008B5420"/>
    <w:rsid w:val="008B5876"/>
    <w:rsid w:val="008B5A58"/>
    <w:rsid w:val="008B5D3E"/>
    <w:rsid w:val="008B6978"/>
    <w:rsid w:val="008B6BFD"/>
    <w:rsid w:val="008C0907"/>
    <w:rsid w:val="008C0FB6"/>
    <w:rsid w:val="008C24D6"/>
    <w:rsid w:val="008C2BFE"/>
    <w:rsid w:val="008C34B8"/>
    <w:rsid w:val="008C490E"/>
    <w:rsid w:val="008C4C99"/>
    <w:rsid w:val="008C6221"/>
    <w:rsid w:val="008C6533"/>
    <w:rsid w:val="008C67D1"/>
    <w:rsid w:val="008C7625"/>
    <w:rsid w:val="008C7F04"/>
    <w:rsid w:val="008D05EA"/>
    <w:rsid w:val="008D0A29"/>
    <w:rsid w:val="008D0C81"/>
    <w:rsid w:val="008D0D1F"/>
    <w:rsid w:val="008D0D8D"/>
    <w:rsid w:val="008D10BE"/>
    <w:rsid w:val="008D276B"/>
    <w:rsid w:val="008D2B17"/>
    <w:rsid w:val="008D2CF9"/>
    <w:rsid w:val="008D4F63"/>
    <w:rsid w:val="008D6654"/>
    <w:rsid w:val="008D6DFC"/>
    <w:rsid w:val="008D75CC"/>
    <w:rsid w:val="008E06D6"/>
    <w:rsid w:val="008E0E28"/>
    <w:rsid w:val="008E0FE3"/>
    <w:rsid w:val="008E137B"/>
    <w:rsid w:val="008E266E"/>
    <w:rsid w:val="008E4ADC"/>
    <w:rsid w:val="008E58A7"/>
    <w:rsid w:val="008E77EC"/>
    <w:rsid w:val="008F06EA"/>
    <w:rsid w:val="008F0EDC"/>
    <w:rsid w:val="008F1010"/>
    <w:rsid w:val="008F1939"/>
    <w:rsid w:val="008F2078"/>
    <w:rsid w:val="008F2140"/>
    <w:rsid w:val="008F24DF"/>
    <w:rsid w:val="008F2520"/>
    <w:rsid w:val="008F2A29"/>
    <w:rsid w:val="008F2D20"/>
    <w:rsid w:val="008F30BF"/>
    <w:rsid w:val="008F35C2"/>
    <w:rsid w:val="008F3689"/>
    <w:rsid w:val="008F3978"/>
    <w:rsid w:val="008F39E1"/>
    <w:rsid w:val="008F3EF1"/>
    <w:rsid w:val="008F514B"/>
    <w:rsid w:val="008F5845"/>
    <w:rsid w:val="008F666B"/>
    <w:rsid w:val="00900904"/>
    <w:rsid w:val="00900C2C"/>
    <w:rsid w:val="00901FA1"/>
    <w:rsid w:val="00902382"/>
    <w:rsid w:val="009023B4"/>
    <w:rsid w:val="00902CE3"/>
    <w:rsid w:val="009042AE"/>
    <w:rsid w:val="00904753"/>
    <w:rsid w:val="009049B7"/>
    <w:rsid w:val="00904C61"/>
    <w:rsid w:val="00905B2F"/>
    <w:rsid w:val="009064C0"/>
    <w:rsid w:val="00906964"/>
    <w:rsid w:val="00907584"/>
    <w:rsid w:val="0090791E"/>
    <w:rsid w:val="009116D6"/>
    <w:rsid w:val="009128EF"/>
    <w:rsid w:val="00912B12"/>
    <w:rsid w:val="0091310D"/>
    <w:rsid w:val="00913433"/>
    <w:rsid w:val="009145B0"/>
    <w:rsid w:val="00914727"/>
    <w:rsid w:val="009157E8"/>
    <w:rsid w:val="00915A44"/>
    <w:rsid w:val="00915B0F"/>
    <w:rsid w:val="00915C97"/>
    <w:rsid w:val="0091612A"/>
    <w:rsid w:val="00916185"/>
    <w:rsid w:val="009161D4"/>
    <w:rsid w:val="009167C0"/>
    <w:rsid w:val="00916809"/>
    <w:rsid w:val="00916ABF"/>
    <w:rsid w:val="00916AC4"/>
    <w:rsid w:val="00916B98"/>
    <w:rsid w:val="0091786A"/>
    <w:rsid w:val="00921494"/>
    <w:rsid w:val="00921BE9"/>
    <w:rsid w:val="00921C6F"/>
    <w:rsid w:val="0092279D"/>
    <w:rsid w:val="00923327"/>
    <w:rsid w:val="009236FF"/>
    <w:rsid w:val="0092381C"/>
    <w:rsid w:val="00923956"/>
    <w:rsid w:val="00923B7B"/>
    <w:rsid w:val="00923C04"/>
    <w:rsid w:val="009240E8"/>
    <w:rsid w:val="00924203"/>
    <w:rsid w:val="009250E0"/>
    <w:rsid w:val="00925A26"/>
    <w:rsid w:val="009261B0"/>
    <w:rsid w:val="0092693F"/>
    <w:rsid w:val="00926D41"/>
    <w:rsid w:val="00926E08"/>
    <w:rsid w:val="0092762D"/>
    <w:rsid w:val="00927A15"/>
    <w:rsid w:val="00930A47"/>
    <w:rsid w:val="009313C0"/>
    <w:rsid w:val="009328A3"/>
    <w:rsid w:val="0093447F"/>
    <w:rsid w:val="00934B35"/>
    <w:rsid w:val="00935151"/>
    <w:rsid w:val="00935A27"/>
    <w:rsid w:val="00937139"/>
    <w:rsid w:val="00940891"/>
    <w:rsid w:val="00941F53"/>
    <w:rsid w:val="009427A0"/>
    <w:rsid w:val="00942989"/>
    <w:rsid w:val="009433BD"/>
    <w:rsid w:val="009434A0"/>
    <w:rsid w:val="00943C35"/>
    <w:rsid w:val="00944A15"/>
    <w:rsid w:val="00945040"/>
    <w:rsid w:val="009451AE"/>
    <w:rsid w:val="009459C0"/>
    <w:rsid w:val="00946F78"/>
    <w:rsid w:val="00946F93"/>
    <w:rsid w:val="00947182"/>
    <w:rsid w:val="009471F7"/>
    <w:rsid w:val="00950923"/>
    <w:rsid w:val="00951595"/>
    <w:rsid w:val="009522DB"/>
    <w:rsid w:val="0095291A"/>
    <w:rsid w:val="00952E40"/>
    <w:rsid w:val="00953626"/>
    <w:rsid w:val="009537E3"/>
    <w:rsid w:val="00953AA8"/>
    <w:rsid w:val="00953FE2"/>
    <w:rsid w:val="009547CE"/>
    <w:rsid w:val="00954ADB"/>
    <w:rsid w:val="00954F27"/>
    <w:rsid w:val="0095563D"/>
    <w:rsid w:val="009561FA"/>
    <w:rsid w:val="00956E36"/>
    <w:rsid w:val="009571F9"/>
    <w:rsid w:val="0095730F"/>
    <w:rsid w:val="00957410"/>
    <w:rsid w:val="00957CB4"/>
    <w:rsid w:val="0096133E"/>
    <w:rsid w:val="009624A6"/>
    <w:rsid w:val="009625DE"/>
    <w:rsid w:val="009625E4"/>
    <w:rsid w:val="00962727"/>
    <w:rsid w:val="009634A5"/>
    <w:rsid w:val="00963A0E"/>
    <w:rsid w:val="00964482"/>
    <w:rsid w:val="00964C66"/>
    <w:rsid w:val="00964F50"/>
    <w:rsid w:val="009654F2"/>
    <w:rsid w:val="00965580"/>
    <w:rsid w:val="00965F8F"/>
    <w:rsid w:val="0096664C"/>
    <w:rsid w:val="00967A97"/>
    <w:rsid w:val="0097008F"/>
    <w:rsid w:val="00970CC1"/>
    <w:rsid w:val="00970D8A"/>
    <w:rsid w:val="00971514"/>
    <w:rsid w:val="00971553"/>
    <w:rsid w:val="00971838"/>
    <w:rsid w:val="009723E2"/>
    <w:rsid w:val="009724D3"/>
    <w:rsid w:val="009724EF"/>
    <w:rsid w:val="00972BC1"/>
    <w:rsid w:val="00972D04"/>
    <w:rsid w:val="00972DBA"/>
    <w:rsid w:val="0097355A"/>
    <w:rsid w:val="00973CBE"/>
    <w:rsid w:val="0097410C"/>
    <w:rsid w:val="00974252"/>
    <w:rsid w:val="00974EE4"/>
    <w:rsid w:val="00975803"/>
    <w:rsid w:val="009761FE"/>
    <w:rsid w:val="00976416"/>
    <w:rsid w:val="00976485"/>
    <w:rsid w:val="00976CDE"/>
    <w:rsid w:val="00976E15"/>
    <w:rsid w:val="00976F16"/>
    <w:rsid w:val="00977137"/>
    <w:rsid w:val="00980092"/>
    <w:rsid w:val="009808D6"/>
    <w:rsid w:val="00980B8B"/>
    <w:rsid w:val="009811E8"/>
    <w:rsid w:val="009815B6"/>
    <w:rsid w:val="00981874"/>
    <w:rsid w:val="00981CB4"/>
    <w:rsid w:val="00982A65"/>
    <w:rsid w:val="00982FA5"/>
    <w:rsid w:val="009831BF"/>
    <w:rsid w:val="009835ED"/>
    <w:rsid w:val="009837B5"/>
    <w:rsid w:val="009837BC"/>
    <w:rsid w:val="00983D1D"/>
    <w:rsid w:val="009857F2"/>
    <w:rsid w:val="00985DDB"/>
    <w:rsid w:val="009860C4"/>
    <w:rsid w:val="009873F6"/>
    <w:rsid w:val="00990D64"/>
    <w:rsid w:val="009913BA"/>
    <w:rsid w:val="00991B39"/>
    <w:rsid w:val="00991D54"/>
    <w:rsid w:val="0099326B"/>
    <w:rsid w:val="00993AC7"/>
    <w:rsid w:val="009961FD"/>
    <w:rsid w:val="0099663F"/>
    <w:rsid w:val="00997059"/>
    <w:rsid w:val="009975BC"/>
    <w:rsid w:val="009A0BA0"/>
    <w:rsid w:val="009A0F71"/>
    <w:rsid w:val="009A12D7"/>
    <w:rsid w:val="009A2FA2"/>
    <w:rsid w:val="009A471F"/>
    <w:rsid w:val="009A476F"/>
    <w:rsid w:val="009A47A6"/>
    <w:rsid w:val="009A493B"/>
    <w:rsid w:val="009A49E3"/>
    <w:rsid w:val="009A49F2"/>
    <w:rsid w:val="009A4AB7"/>
    <w:rsid w:val="009A578B"/>
    <w:rsid w:val="009A5F7E"/>
    <w:rsid w:val="009A6234"/>
    <w:rsid w:val="009A625F"/>
    <w:rsid w:val="009A6CCC"/>
    <w:rsid w:val="009B0404"/>
    <w:rsid w:val="009B0DFD"/>
    <w:rsid w:val="009B196B"/>
    <w:rsid w:val="009B206A"/>
    <w:rsid w:val="009B20B2"/>
    <w:rsid w:val="009B2898"/>
    <w:rsid w:val="009B2B1B"/>
    <w:rsid w:val="009B2BEA"/>
    <w:rsid w:val="009B311B"/>
    <w:rsid w:val="009B3F15"/>
    <w:rsid w:val="009B445B"/>
    <w:rsid w:val="009B4D32"/>
    <w:rsid w:val="009B4FB5"/>
    <w:rsid w:val="009B6142"/>
    <w:rsid w:val="009B6F0A"/>
    <w:rsid w:val="009B7BB2"/>
    <w:rsid w:val="009C1618"/>
    <w:rsid w:val="009C1E2C"/>
    <w:rsid w:val="009C21A6"/>
    <w:rsid w:val="009C269E"/>
    <w:rsid w:val="009C2F3D"/>
    <w:rsid w:val="009C30D0"/>
    <w:rsid w:val="009C3218"/>
    <w:rsid w:val="009C33D7"/>
    <w:rsid w:val="009C382B"/>
    <w:rsid w:val="009C41EC"/>
    <w:rsid w:val="009C4545"/>
    <w:rsid w:val="009C6783"/>
    <w:rsid w:val="009C68C7"/>
    <w:rsid w:val="009C73BC"/>
    <w:rsid w:val="009C7950"/>
    <w:rsid w:val="009C7E27"/>
    <w:rsid w:val="009D007B"/>
    <w:rsid w:val="009D0C43"/>
    <w:rsid w:val="009D0D27"/>
    <w:rsid w:val="009D1453"/>
    <w:rsid w:val="009D1B45"/>
    <w:rsid w:val="009D29C8"/>
    <w:rsid w:val="009D2A4A"/>
    <w:rsid w:val="009D2D09"/>
    <w:rsid w:val="009D33BA"/>
    <w:rsid w:val="009D38C4"/>
    <w:rsid w:val="009D4182"/>
    <w:rsid w:val="009D432A"/>
    <w:rsid w:val="009D51C9"/>
    <w:rsid w:val="009D540D"/>
    <w:rsid w:val="009D69B1"/>
    <w:rsid w:val="009D6D45"/>
    <w:rsid w:val="009D6EF1"/>
    <w:rsid w:val="009D7058"/>
    <w:rsid w:val="009D76F5"/>
    <w:rsid w:val="009E0051"/>
    <w:rsid w:val="009E1340"/>
    <w:rsid w:val="009E2C52"/>
    <w:rsid w:val="009E3071"/>
    <w:rsid w:val="009E3081"/>
    <w:rsid w:val="009E350B"/>
    <w:rsid w:val="009E361F"/>
    <w:rsid w:val="009E407C"/>
    <w:rsid w:val="009E4B4E"/>
    <w:rsid w:val="009E53E4"/>
    <w:rsid w:val="009E5F5B"/>
    <w:rsid w:val="009E616E"/>
    <w:rsid w:val="009E673C"/>
    <w:rsid w:val="009E6809"/>
    <w:rsid w:val="009E6EC7"/>
    <w:rsid w:val="009E6F1A"/>
    <w:rsid w:val="009F042A"/>
    <w:rsid w:val="009F1C6D"/>
    <w:rsid w:val="009F2213"/>
    <w:rsid w:val="009F3BA7"/>
    <w:rsid w:val="009F41D6"/>
    <w:rsid w:val="009F503A"/>
    <w:rsid w:val="009F5060"/>
    <w:rsid w:val="009F6088"/>
    <w:rsid w:val="009F61BE"/>
    <w:rsid w:val="009F6D4C"/>
    <w:rsid w:val="00A01981"/>
    <w:rsid w:val="00A01B8D"/>
    <w:rsid w:val="00A0253B"/>
    <w:rsid w:val="00A0301A"/>
    <w:rsid w:val="00A0331D"/>
    <w:rsid w:val="00A036C8"/>
    <w:rsid w:val="00A04565"/>
    <w:rsid w:val="00A049C7"/>
    <w:rsid w:val="00A04A4A"/>
    <w:rsid w:val="00A06024"/>
    <w:rsid w:val="00A06A02"/>
    <w:rsid w:val="00A06CB6"/>
    <w:rsid w:val="00A06FEC"/>
    <w:rsid w:val="00A0787D"/>
    <w:rsid w:val="00A111B6"/>
    <w:rsid w:val="00A1129A"/>
    <w:rsid w:val="00A12879"/>
    <w:rsid w:val="00A12B82"/>
    <w:rsid w:val="00A12C09"/>
    <w:rsid w:val="00A133E8"/>
    <w:rsid w:val="00A136D9"/>
    <w:rsid w:val="00A14370"/>
    <w:rsid w:val="00A14ECF"/>
    <w:rsid w:val="00A162FA"/>
    <w:rsid w:val="00A17B7C"/>
    <w:rsid w:val="00A20066"/>
    <w:rsid w:val="00A21AF4"/>
    <w:rsid w:val="00A2314B"/>
    <w:rsid w:val="00A23429"/>
    <w:rsid w:val="00A23791"/>
    <w:rsid w:val="00A24125"/>
    <w:rsid w:val="00A25D51"/>
    <w:rsid w:val="00A26283"/>
    <w:rsid w:val="00A26BA1"/>
    <w:rsid w:val="00A26FCE"/>
    <w:rsid w:val="00A27555"/>
    <w:rsid w:val="00A27A85"/>
    <w:rsid w:val="00A30DAE"/>
    <w:rsid w:val="00A31BE7"/>
    <w:rsid w:val="00A32280"/>
    <w:rsid w:val="00A3231C"/>
    <w:rsid w:val="00A324EF"/>
    <w:rsid w:val="00A33C77"/>
    <w:rsid w:val="00A33E41"/>
    <w:rsid w:val="00A342C1"/>
    <w:rsid w:val="00A34B68"/>
    <w:rsid w:val="00A352CA"/>
    <w:rsid w:val="00A35CAA"/>
    <w:rsid w:val="00A361F5"/>
    <w:rsid w:val="00A3698B"/>
    <w:rsid w:val="00A369CE"/>
    <w:rsid w:val="00A36ED7"/>
    <w:rsid w:val="00A40361"/>
    <w:rsid w:val="00A40652"/>
    <w:rsid w:val="00A40FA0"/>
    <w:rsid w:val="00A41800"/>
    <w:rsid w:val="00A41A49"/>
    <w:rsid w:val="00A4333B"/>
    <w:rsid w:val="00A433FB"/>
    <w:rsid w:val="00A43663"/>
    <w:rsid w:val="00A43E71"/>
    <w:rsid w:val="00A4471F"/>
    <w:rsid w:val="00A45AF7"/>
    <w:rsid w:val="00A45D81"/>
    <w:rsid w:val="00A460CD"/>
    <w:rsid w:val="00A47C26"/>
    <w:rsid w:val="00A47CD7"/>
    <w:rsid w:val="00A50D26"/>
    <w:rsid w:val="00A52418"/>
    <w:rsid w:val="00A53033"/>
    <w:rsid w:val="00A53482"/>
    <w:rsid w:val="00A53761"/>
    <w:rsid w:val="00A542AB"/>
    <w:rsid w:val="00A544BB"/>
    <w:rsid w:val="00A54C6A"/>
    <w:rsid w:val="00A550E0"/>
    <w:rsid w:val="00A560B0"/>
    <w:rsid w:val="00A566D8"/>
    <w:rsid w:val="00A57C8E"/>
    <w:rsid w:val="00A61106"/>
    <w:rsid w:val="00A61868"/>
    <w:rsid w:val="00A62627"/>
    <w:rsid w:val="00A62798"/>
    <w:rsid w:val="00A6312A"/>
    <w:rsid w:val="00A6352C"/>
    <w:rsid w:val="00A640C2"/>
    <w:rsid w:val="00A645F9"/>
    <w:rsid w:val="00A65275"/>
    <w:rsid w:val="00A65381"/>
    <w:rsid w:val="00A65BC5"/>
    <w:rsid w:val="00A65F78"/>
    <w:rsid w:val="00A669BC"/>
    <w:rsid w:val="00A66D8E"/>
    <w:rsid w:val="00A70047"/>
    <w:rsid w:val="00A701CE"/>
    <w:rsid w:val="00A70547"/>
    <w:rsid w:val="00A7057A"/>
    <w:rsid w:val="00A716F5"/>
    <w:rsid w:val="00A71B4F"/>
    <w:rsid w:val="00A720CB"/>
    <w:rsid w:val="00A72B6B"/>
    <w:rsid w:val="00A72BF1"/>
    <w:rsid w:val="00A7419C"/>
    <w:rsid w:val="00A747F3"/>
    <w:rsid w:val="00A74C31"/>
    <w:rsid w:val="00A74D44"/>
    <w:rsid w:val="00A75850"/>
    <w:rsid w:val="00A75BF9"/>
    <w:rsid w:val="00A76AD3"/>
    <w:rsid w:val="00A775AB"/>
    <w:rsid w:val="00A779AA"/>
    <w:rsid w:val="00A80637"/>
    <w:rsid w:val="00A82716"/>
    <w:rsid w:val="00A83055"/>
    <w:rsid w:val="00A841D3"/>
    <w:rsid w:val="00A8422F"/>
    <w:rsid w:val="00A8493C"/>
    <w:rsid w:val="00A84C59"/>
    <w:rsid w:val="00A850B7"/>
    <w:rsid w:val="00A85439"/>
    <w:rsid w:val="00A8684A"/>
    <w:rsid w:val="00A87699"/>
    <w:rsid w:val="00A878D3"/>
    <w:rsid w:val="00A87B36"/>
    <w:rsid w:val="00A90BC2"/>
    <w:rsid w:val="00A9101C"/>
    <w:rsid w:val="00A91288"/>
    <w:rsid w:val="00A916A4"/>
    <w:rsid w:val="00A9255F"/>
    <w:rsid w:val="00A93BA5"/>
    <w:rsid w:val="00A943FA"/>
    <w:rsid w:val="00A94B86"/>
    <w:rsid w:val="00A94F8E"/>
    <w:rsid w:val="00A954AD"/>
    <w:rsid w:val="00A96F1C"/>
    <w:rsid w:val="00AA016A"/>
    <w:rsid w:val="00AA0764"/>
    <w:rsid w:val="00AA0832"/>
    <w:rsid w:val="00AA08A9"/>
    <w:rsid w:val="00AA098B"/>
    <w:rsid w:val="00AA13D2"/>
    <w:rsid w:val="00AA237A"/>
    <w:rsid w:val="00AA2616"/>
    <w:rsid w:val="00AA293F"/>
    <w:rsid w:val="00AA352F"/>
    <w:rsid w:val="00AA3CFD"/>
    <w:rsid w:val="00AA3EFE"/>
    <w:rsid w:val="00AA43D4"/>
    <w:rsid w:val="00AA4A66"/>
    <w:rsid w:val="00AA6044"/>
    <w:rsid w:val="00AA6082"/>
    <w:rsid w:val="00AA67B1"/>
    <w:rsid w:val="00AA6B29"/>
    <w:rsid w:val="00AA7AC0"/>
    <w:rsid w:val="00AB0387"/>
    <w:rsid w:val="00AB0DDE"/>
    <w:rsid w:val="00AB2252"/>
    <w:rsid w:val="00AB22CE"/>
    <w:rsid w:val="00AB25E1"/>
    <w:rsid w:val="00AB276B"/>
    <w:rsid w:val="00AB2FE1"/>
    <w:rsid w:val="00AB30D6"/>
    <w:rsid w:val="00AB3136"/>
    <w:rsid w:val="00AB31EB"/>
    <w:rsid w:val="00AB3A52"/>
    <w:rsid w:val="00AB4872"/>
    <w:rsid w:val="00AB66F0"/>
    <w:rsid w:val="00AB794D"/>
    <w:rsid w:val="00AC43C7"/>
    <w:rsid w:val="00AC43EC"/>
    <w:rsid w:val="00AC4CAE"/>
    <w:rsid w:val="00AC4D8C"/>
    <w:rsid w:val="00AC6219"/>
    <w:rsid w:val="00AC7EED"/>
    <w:rsid w:val="00AC7F75"/>
    <w:rsid w:val="00AD126D"/>
    <w:rsid w:val="00AD4616"/>
    <w:rsid w:val="00AD4806"/>
    <w:rsid w:val="00AD4836"/>
    <w:rsid w:val="00AD60B8"/>
    <w:rsid w:val="00AD63FA"/>
    <w:rsid w:val="00AD6446"/>
    <w:rsid w:val="00AD6B5A"/>
    <w:rsid w:val="00AD711D"/>
    <w:rsid w:val="00AD79B8"/>
    <w:rsid w:val="00AD7DCF"/>
    <w:rsid w:val="00AE04CC"/>
    <w:rsid w:val="00AE0BCD"/>
    <w:rsid w:val="00AE129E"/>
    <w:rsid w:val="00AE15A9"/>
    <w:rsid w:val="00AE29D9"/>
    <w:rsid w:val="00AE2FCD"/>
    <w:rsid w:val="00AE3AC1"/>
    <w:rsid w:val="00AE3D66"/>
    <w:rsid w:val="00AE4C63"/>
    <w:rsid w:val="00AE5319"/>
    <w:rsid w:val="00AE561A"/>
    <w:rsid w:val="00AE6112"/>
    <w:rsid w:val="00AF0A8A"/>
    <w:rsid w:val="00AF0C12"/>
    <w:rsid w:val="00AF14BE"/>
    <w:rsid w:val="00AF17AB"/>
    <w:rsid w:val="00AF180A"/>
    <w:rsid w:val="00AF1945"/>
    <w:rsid w:val="00AF1A32"/>
    <w:rsid w:val="00AF1BF2"/>
    <w:rsid w:val="00AF2225"/>
    <w:rsid w:val="00AF291C"/>
    <w:rsid w:val="00AF2BC2"/>
    <w:rsid w:val="00AF2CA2"/>
    <w:rsid w:val="00AF2EEB"/>
    <w:rsid w:val="00AF3298"/>
    <w:rsid w:val="00AF4210"/>
    <w:rsid w:val="00AF42B7"/>
    <w:rsid w:val="00AF44F4"/>
    <w:rsid w:val="00AF49DF"/>
    <w:rsid w:val="00AF4F29"/>
    <w:rsid w:val="00AF5E80"/>
    <w:rsid w:val="00AF618D"/>
    <w:rsid w:val="00AF6E97"/>
    <w:rsid w:val="00B00979"/>
    <w:rsid w:val="00B01969"/>
    <w:rsid w:val="00B02364"/>
    <w:rsid w:val="00B0297E"/>
    <w:rsid w:val="00B0315B"/>
    <w:rsid w:val="00B047AF"/>
    <w:rsid w:val="00B04C82"/>
    <w:rsid w:val="00B05322"/>
    <w:rsid w:val="00B06308"/>
    <w:rsid w:val="00B064E9"/>
    <w:rsid w:val="00B071CD"/>
    <w:rsid w:val="00B0770C"/>
    <w:rsid w:val="00B1037E"/>
    <w:rsid w:val="00B11B80"/>
    <w:rsid w:val="00B12500"/>
    <w:rsid w:val="00B12902"/>
    <w:rsid w:val="00B13049"/>
    <w:rsid w:val="00B146F2"/>
    <w:rsid w:val="00B14B01"/>
    <w:rsid w:val="00B14EBD"/>
    <w:rsid w:val="00B14F0E"/>
    <w:rsid w:val="00B15809"/>
    <w:rsid w:val="00B1594B"/>
    <w:rsid w:val="00B163C0"/>
    <w:rsid w:val="00B16DAB"/>
    <w:rsid w:val="00B1711E"/>
    <w:rsid w:val="00B20132"/>
    <w:rsid w:val="00B20B61"/>
    <w:rsid w:val="00B2116C"/>
    <w:rsid w:val="00B21187"/>
    <w:rsid w:val="00B214FC"/>
    <w:rsid w:val="00B21E66"/>
    <w:rsid w:val="00B21E9C"/>
    <w:rsid w:val="00B237C2"/>
    <w:rsid w:val="00B23A78"/>
    <w:rsid w:val="00B251A8"/>
    <w:rsid w:val="00B2539E"/>
    <w:rsid w:val="00B25EBB"/>
    <w:rsid w:val="00B2622E"/>
    <w:rsid w:val="00B262A1"/>
    <w:rsid w:val="00B2669D"/>
    <w:rsid w:val="00B267B9"/>
    <w:rsid w:val="00B26B9A"/>
    <w:rsid w:val="00B27336"/>
    <w:rsid w:val="00B27B69"/>
    <w:rsid w:val="00B27CD4"/>
    <w:rsid w:val="00B30548"/>
    <w:rsid w:val="00B30A48"/>
    <w:rsid w:val="00B30A98"/>
    <w:rsid w:val="00B31692"/>
    <w:rsid w:val="00B32C5D"/>
    <w:rsid w:val="00B32F86"/>
    <w:rsid w:val="00B34512"/>
    <w:rsid w:val="00B356A3"/>
    <w:rsid w:val="00B35AB0"/>
    <w:rsid w:val="00B360F3"/>
    <w:rsid w:val="00B36494"/>
    <w:rsid w:val="00B36C2B"/>
    <w:rsid w:val="00B36E6D"/>
    <w:rsid w:val="00B37BB3"/>
    <w:rsid w:val="00B41F85"/>
    <w:rsid w:val="00B42F6E"/>
    <w:rsid w:val="00B4323A"/>
    <w:rsid w:val="00B4348F"/>
    <w:rsid w:val="00B4389C"/>
    <w:rsid w:val="00B43EB2"/>
    <w:rsid w:val="00B43F1E"/>
    <w:rsid w:val="00B447A0"/>
    <w:rsid w:val="00B45482"/>
    <w:rsid w:val="00B4564E"/>
    <w:rsid w:val="00B47539"/>
    <w:rsid w:val="00B500ED"/>
    <w:rsid w:val="00B50270"/>
    <w:rsid w:val="00B503AA"/>
    <w:rsid w:val="00B504F9"/>
    <w:rsid w:val="00B505B9"/>
    <w:rsid w:val="00B50611"/>
    <w:rsid w:val="00B5092B"/>
    <w:rsid w:val="00B5130D"/>
    <w:rsid w:val="00B51E25"/>
    <w:rsid w:val="00B52923"/>
    <w:rsid w:val="00B53EB0"/>
    <w:rsid w:val="00B544A9"/>
    <w:rsid w:val="00B5471E"/>
    <w:rsid w:val="00B54874"/>
    <w:rsid w:val="00B54E77"/>
    <w:rsid w:val="00B565BC"/>
    <w:rsid w:val="00B569AD"/>
    <w:rsid w:val="00B56C5F"/>
    <w:rsid w:val="00B60D1E"/>
    <w:rsid w:val="00B61248"/>
    <w:rsid w:val="00B61296"/>
    <w:rsid w:val="00B61F24"/>
    <w:rsid w:val="00B62D84"/>
    <w:rsid w:val="00B62FB9"/>
    <w:rsid w:val="00B63F34"/>
    <w:rsid w:val="00B6540B"/>
    <w:rsid w:val="00B658BF"/>
    <w:rsid w:val="00B662EB"/>
    <w:rsid w:val="00B6669F"/>
    <w:rsid w:val="00B66D7D"/>
    <w:rsid w:val="00B7044F"/>
    <w:rsid w:val="00B70578"/>
    <w:rsid w:val="00B71A4F"/>
    <w:rsid w:val="00B72059"/>
    <w:rsid w:val="00B7212D"/>
    <w:rsid w:val="00B730B0"/>
    <w:rsid w:val="00B73679"/>
    <w:rsid w:val="00B7376D"/>
    <w:rsid w:val="00B7384D"/>
    <w:rsid w:val="00B73856"/>
    <w:rsid w:val="00B73D0A"/>
    <w:rsid w:val="00B745A6"/>
    <w:rsid w:val="00B75059"/>
    <w:rsid w:val="00B75510"/>
    <w:rsid w:val="00B75882"/>
    <w:rsid w:val="00B75AC3"/>
    <w:rsid w:val="00B760C1"/>
    <w:rsid w:val="00B7611C"/>
    <w:rsid w:val="00B7678E"/>
    <w:rsid w:val="00B76B45"/>
    <w:rsid w:val="00B81293"/>
    <w:rsid w:val="00B81332"/>
    <w:rsid w:val="00B83630"/>
    <w:rsid w:val="00B83B25"/>
    <w:rsid w:val="00B83D5D"/>
    <w:rsid w:val="00B84769"/>
    <w:rsid w:val="00B86907"/>
    <w:rsid w:val="00B869B5"/>
    <w:rsid w:val="00B870F9"/>
    <w:rsid w:val="00B87129"/>
    <w:rsid w:val="00B8731C"/>
    <w:rsid w:val="00B87621"/>
    <w:rsid w:val="00B87EF6"/>
    <w:rsid w:val="00B90505"/>
    <w:rsid w:val="00B9068B"/>
    <w:rsid w:val="00B90B96"/>
    <w:rsid w:val="00B90D56"/>
    <w:rsid w:val="00B91E98"/>
    <w:rsid w:val="00B93A50"/>
    <w:rsid w:val="00B93FFF"/>
    <w:rsid w:val="00B95601"/>
    <w:rsid w:val="00B9580E"/>
    <w:rsid w:val="00B95A25"/>
    <w:rsid w:val="00B96D3E"/>
    <w:rsid w:val="00BA04D4"/>
    <w:rsid w:val="00BA170C"/>
    <w:rsid w:val="00BA197C"/>
    <w:rsid w:val="00BA238A"/>
    <w:rsid w:val="00BA249A"/>
    <w:rsid w:val="00BA44CB"/>
    <w:rsid w:val="00BA479F"/>
    <w:rsid w:val="00BA5095"/>
    <w:rsid w:val="00BA5E9C"/>
    <w:rsid w:val="00BA69D1"/>
    <w:rsid w:val="00BA6B5B"/>
    <w:rsid w:val="00BA6CD0"/>
    <w:rsid w:val="00BB00F4"/>
    <w:rsid w:val="00BB3D0D"/>
    <w:rsid w:val="00BB401E"/>
    <w:rsid w:val="00BB4307"/>
    <w:rsid w:val="00BB4582"/>
    <w:rsid w:val="00BB523E"/>
    <w:rsid w:val="00BB529A"/>
    <w:rsid w:val="00BB53D0"/>
    <w:rsid w:val="00BB6462"/>
    <w:rsid w:val="00BB7213"/>
    <w:rsid w:val="00BB7EAD"/>
    <w:rsid w:val="00BC0813"/>
    <w:rsid w:val="00BC0CE6"/>
    <w:rsid w:val="00BC12FE"/>
    <w:rsid w:val="00BC1492"/>
    <w:rsid w:val="00BC15BC"/>
    <w:rsid w:val="00BC1EA6"/>
    <w:rsid w:val="00BC2BC7"/>
    <w:rsid w:val="00BC30D3"/>
    <w:rsid w:val="00BC4469"/>
    <w:rsid w:val="00BC52B0"/>
    <w:rsid w:val="00BC5408"/>
    <w:rsid w:val="00BC5829"/>
    <w:rsid w:val="00BC590A"/>
    <w:rsid w:val="00BC5C45"/>
    <w:rsid w:val="00BC63CD"/>
    <w:rsid w:val="00BC6E7D"/>
    <w:rsid w:val="00BC78D7"/>
    <w:rsid w:val="00BD21A5"/>
    <w:rsid w:val="00BD2863"/>
    <w:rsid w:val="00BD3031"/>
    <w:rsid w:val="00BD34BD"/>
    <w:rsid w:val="00BD3D32"/>
    <w:rsid w:val="00BD4104"/>
    <w:rsid w:val="00BD4288"/>
    <w:rsid w:val="00BD44F0"/>
    <w:rsid w:val="00BD5406"/>
    <w:rsid w:val="00BD5671"/>
    <w:rsid w:val="00BD5B5A"/>
    <w:rsid w:val="00BD5CA5"/>
    <w:rsid w:val="00BD6C65"/>
    <w:rsid w:val="00BD6F8D"/>
    <w:rsid w:val="00BD7058"/>
    <w:rsid w:val="00BD77A0"/>
    <w:rsid w:val="00BE0807"/>
    <w:rsid w:val="00BE0E61"/>
    <w:rsid w:val="00BE11F4"/>
    <w:rsid w:val="00BE2C57"/>
    <w:rsid w:val="00BE2D9F"/>
    <w:rsid w:val="00BE34BE"/>
    <w:rsid w:val="00BE3786"/>
    <w:rsid w:val="00BE39DA"/>
    <w:rsid w:val="00BE404B"/>
    <w:rsid w:val="00BE44C7"/>
    <w:rsid w:val="00BE5670"/>
    <w:rsid w:val="00BE5FAC"/>
    <w:rsid w:val="00BE6B21"/>
    <w:rsid w:val="00BE6C09"/>
    <w:rsid w:val="00BE7284"/>
    <w:rsid w:val="00BE736A"/>
    <w:rsid w:val="00BF002D"/>
    <w:rsid w:val="00BF06FB"/>
    <w:rsid w:val="00BF15AD"/>
    <w:rsid w:val="00BF229A"/>
    <w:rsid w:val="00BF252C"/>
    <w:rsid w:val="00BF252E"/>
    <w:rsid w:val="00BF2AB0"/>
    <w:rsid w:val="00BF2B5E"/>
    <w:rsid w:val="00BF3944"/>
    <w:rsid w:val="00BF495F"/>
    <w:rsid w:val="00BF53AE"/>
    <w:rsid w:val="00BF558D"/>
    <w:rsid w:val="00BF5B2A"/>
    <w:rsid w:val="00BF5F4D"/>
    <w:rsid w:val="00BF71AD"/>
    <w:rsid w:val="00BF7538"/>
    <w:rsid w:val="00BF7B48"/>
    <w:rsid w:val="00BF7FDA"/>
    <w:rsid w:val="00C008F9"/>
    <w:rsid w:val="00C00C8A"/>
    <w:rsid w:val="00C01FC1"/>
    <w:rsid w:val="00C026C4"/>
    <w:rsid w:val="00C02AEF"/>
    <w:rsid w:val="00C033DD"/>
    <w:rsid w:val="00C03728"/>
    <w:rsid w:val="00C04E32"/>
    <w:rsid w:val="00C0531A"/>
    <w:rsid w:val="00C05416"/>
    <w:rsid w:val="00C05B4E"/>
    <w:rsid w:val="00C0674C"/>
    <w:rsid w:val="00C06C4B"/>
    <w:rsid w:val="00C1019B"/>
    <w:rsid w:val="00C103BF"/>
    <w:rsid w:val="00C10CF3"/>
    <w:rsid w:val="00C11841"/>
    <w:rsid w:val="00C1189B"/>
    <w:rsid w:val="00C13981"/>
    <w:rsid w:val="00C1490A"/>
    <w:rsid w:val="00C14CE1"/>
    <w:rsid w:val="00C14E22"/>
    <w:rsid w:val="00C158D3"/>
    <w:rsid w:val="00C1601D"/>
    <w:rsid w:val="00C1704D"/>
    <w:rsid w:val="00C179FF"/>
    <w:rsid w:val="00C17D13"/>
    <w:rsid w:val="00C20FC1"/>
    <w:rsid w:val="00C213FD"/>
    <w:rsid w:val="00C21F1B"/>
    <w:rsid w:val="00C22E08"/>
    <w:rsid w:val="00C23B99"/>
    <w:rsid w:val="00C24DAE"/>
    <w:rsid w:val="00C27638"/>
    <w:rsid w:val="00C27DDC"/>
    <w:rsid w:val="00C30673"/>
    <w:rsid w:val="00C31487"/>
    <w:rsid w:val="00C31592"/>
    <w:rsid w:val="00C3207B"/>
    <w:rsid w:val="00C3275E"/>
    <w:rsid w:val="00C32AF7"/>
    <w:rsid w:val="00C32BD3"/>
    <w:rsid w:val="00C32EE0"/>
    <w:rsid w:val="00C34258"/>
    <w:rsid w:val="00C34D67"/>
    <w:rsid w:val="00C34FEB"/>
    <w:rsid w:val="00C35162"/>
    <w:rsid w:val="00C368B7"/>
    <w:rsid w:val="00C369E0"/>
    <w:rsid w:val="00C37F3D"/>
    <w:rsid w:val="00C40FAA"/>
    <w:rsid w:val="00C4126A"/>
    <w:rsid w:val="00C41321"/>
    <w:rsid w:val="00C413C1"/>
    <w:rsid w:val="00C4148E"/>
    <w:rsid w:val="00C416C7"/>
    <w:rsid w:val="00C42DF2"/>
    <w:rsid w:val="00C44578"/>
    <w:rsid w:val="00C4547C"/>
    <w:rsid w:val="00C45A37"/>
    <w:rsid w:val="00C47729"/>
    <w:rsid w:val="00C477EC"/>
    <w:rsid w:val="00C506B0"/>
    <w:rsid w:val="00C5073F"/>
    <w:rsid w:val="00C50F11"/>
    <w:rsid w:val="00C5191A"/>
    <w:rsid w:val="00C519CA"/>
    <w:rsid w:val="00C52021"/>
    <w:rsid w:val="00C52628"/>
    <w:rsid w:val="00C526CA"/>
    <w:rsid w:val="00C52945"/>
    <w:rsid w:val="00C52C9C"/>
    <w:rsid w:val="00C52CD6"/>
    <w:rsid w:val="00C530BA"/>
    <w:rsid w:val="00C5379F"/>
    <w:rsid w:val="00C53C13"/>
    <w:rsid w:val="00C53DED"/>
    <w:rsid w:val="00C54400"/>
    <w:rsid w:val="00C54D81"/>
    <w:rsid w:val="00C55770"/>
    <w:rsid w:val="00C55A7E"/>
    <w:rsid w:val="00C567FC"/>
    <w:rsid w:val="00C56E7B"/>
    <w:rsid w:val="00C606FE"/>
    <w:rsid w:val="00C61213"/>
    <w:rsid w:val="00C61F60"/>
    <w:rsid w:val="00C64089"/>
    <w:rsid w:val="00C646C8"/>
    <w:rsid w:val="00C6516C"/>
    <w:rsid w:val="00C65276"/>
    <w:rsid w:val="00C65305"/>
    <w:rsid w:val="00C660E3"/>
    <w:rsid w:val="00C66129"/>
    <w:rsid w:val="00C67E45"/>
    <w:rsid w:val="00C67FA1"/>
    <w:rsid w:val="00C70821"/>
    <w:rsid w:val="00C719DD"/>
    <w:rsid w:val="00C71E40"/>
    <w:rsid w:val="00C7283D"/>
    <w:rsid w:val="00C73497"/>
    <w:rsid w:val="00C73BE0"/>
    <w:rsid w:val="00C74563"/>
    <w:rsid w:val="00C75072"/>
    <w:rsid w:val="00C758B3"/>
    <w:rsid w:val="00C803AD"/>
    <w:rsid w:val="00C80686"/>
    <w:rsid w:val="00C80DC1"/>
    <w:rsid w:val="00C81475"/>
    <w:rsid w:val="00C82356"/>
    <w:rsid w:val="00C82523"/>
    <w:rsid w:val="00C830C8"/>
    <w:rsid w:val="00C83AE9"/>
    <w:rsid w:val="00C84706"/>
    <w:rsid w:val="00C84B09"/>
    <w:rsid w:val="00C84E5B"/>
    <w:rsid w:val="00C852C8"/>
    <w:rsid w:val="00C860C0"/>
    <w:rsid w:val="00C8660F"/>
    <w:rsid w:val="00C86915"/>
    <w:rsid w:val="00C90456"/>
    <w:rsid w:val="00C9076B"/>
    <w:rsid w:val="00C9103C"/>
    <w:rsid w:val="00C917D7"/>
    <w:rsid w:val="00C91A69"/>
    <w:rsid w:val="00C91BD4"/>
    <w:rsid w:val="00C91DC4"/>
    <w:rsid w:val="00C91EB5"/>
    <w:rsid w:val="00C932DC"/>
    <w:rsid w:val="00C93324"/>
    <w:rsid w:val="00C93913"/>
    <w:rsid w:val="00C93E98"/>
    <w:rsid w:val="00C9414C"/>
    <w:rsid w:val="00C971D5"/>
    <w:rsid w:val="00C97C76"/>
    <w:rsid w:val="00C97E81"/>
    <w:rsid w:val="00CA031B"/>
    <w:rsid w:val="00CA1FC2"/>
    <w:rsid w:val="00CA2801"/>
    <w:rsid w:val="00CA2C08"/>
    <w:rsid w:val="00CA3479"/>
    <w:rsid w:val="00CA3AAE"/>
    <w:rsid w:val="00CA4082"/>
    <w:rsid w:val="00CA498B"/>
    <w:rsid w:val="00CA589B"/>
    <w:rsid w:val="00CA64FC"/>
    <w:rsid w:val="00CA6C08"/>
    <w:rsid w:val="00CA7670"/>
    <w:rsid w:val="00CA7AFE"/>
    <w:rsid w:val="00CB039A"/>
    <w:rsid w:val="00CB0404"/>
    <w:rsid w:val="00CB128C"/>
    <w:rsid w:val="00CB3001"/>
    <w:rsid w:val="00CB3489"/>
    <w:rsid w:val="00CB4DEC"/>
    <w:rsid w:val="00CB5396"/>
    <w:rsid w:val="00CB5440"/>
    <w:rsid w:val="00CB5FE0"/>
    <w:rsid w:val="00CB620E"/>
    <w:rsid w:val="00CC0C29"/>
    <w:rsid w:val="00CC118F"/>
    <w:rsid w:val="00CC157A"/>
    <w:rsid w:val="00CC2870"/>
    <w:rsid w:val="00CC3879"/>
    <w:rsid w:val="00CC3E00"/>
    <w:rsid w:val="00CC4116"/>
    <w:rsid w:val="00CC524D"/>
    <w:rsid w:val="00CC68BB"/>
    <w:rsid w:val="00CC74A1"/>
    <w:rsid w:val="00CD014E"/>
    <w:rsid w:val="00CD0F1B"/>
    <w:rsid w:val="00CD2E8E"/>
    <w:rsid w:val="00CD3C59"/>
    <w:rsid w:val="00CD405B"/>
    <w:rsid w:val="00CD4B9A"/>
    <w:rsid w:val="00CD5346"/>
    <w:rsid w:val="00CD5C08"/>
    <w:rsid w:val="00CD6B47"/>
    <w:rsid w:val="00CD6E26"/>
    <w:rsid w:val="00CD7C54"/>
    <w:rsid w:val="00CE05A6"/>
    <w:rsid w:val="00CE1A22"/>
    <w:rsid w:val="00CE1C7B"/>
    <w:rsid w:val="00CE397B"/>
    <w:rsid w:val="00CE4340"/>
    <w:rsid w:val="00CE4CD4"/>
    <w:rsid w:val="00CE50B3"/>
    <w:rsid w:val="00CE6591"/>
    <w:rsid w:val="00CE68D5"/>
    <w:rsid w:val="00CE7B79"/>
    <w:rsid w:val="00CF0E82"/>
    <w:rsid w:val="00CF0FD8"/>
    <w:rsid w:val="00CF2989"/>
    <w:rsid w:val="00CF3625"/>
    <w:rsid w:val="00CF3CAF"/>
    <w:rsid w:val="00CF4380"/>
    <w:rsid w:val="00CF4F90"/>
    <w:rsid w:val="00CF5D41"/>
    <w:rsid w:val="00CF664A"/>
    <w:rsid w:val="00CF70BA"/>
    <w:rsid w:val="00CF7171"/>
    <w:rsid w:val="00CF74A0"/>
    <w:rsid w:val="00CF7600"/>
    <w:rsid w:val="00D006CD"/>
    <w:rsid w:val="00D0135C"/>
    <w:rsid w:val="00D013D6"/>
    <w:rsid w:val="00D01909"/>
    <w:rsid w:val="00D01E91"/>
    <w:rsid w:val="00D03507"/>
    <w:rsid w:val="00D04069"/>
    <w:rsid w:val="00D04326"/>
    <w:rsid w:val="00D04545"/>
    <w:rsid w:val="00D05562"/>
    <w:rsid w:val="00D05835"/>
    <w:rsid w:val="00D05AE9"/>
    <w:rsid w:val="00D06BD6"/>
    <w:rsid w:val="00D06D26"/>
    <w:rsid w:val="00D0796E"/>
    <w:rsid w:val="00D07B5B"/>
    <w:rsid w:val="00D10229"/>
    <w:rsid w:val="00D106FC"/>
    <w:rsid w:val="00D1073F"/>
    <w:rsid w:val="00D12403"/>
    <w:rsid w:val="00D1304A"/>
    <w:rsid w:val="00D13804"/>
    <w:rsid w:val="00D13988"/>
    <w:rsid w:val="00D13AB2"/>
    <w:rsid w:val="00D13C2B"/>
    <w:rsid w:val="00D14750"/>
    <w:rsid w:val="00D14C08"/>
    <w:rsid w:val="00D14CF9"/>
    <w:rsid w:val="00D15D26"/>
    <w:rsid w:val="00D16060"/>
    <w:rsid w:val="00D1661A"/>
    <w:rsid w:val="00D168CC"/>
    <w:rsid w:val="00D169AB"/>
    <w:rsid w:val="00D16C08"/>
    <w:rsid w:val="00D16C6E"/>
    <w:rsid w:val="00D16E7F"/>
    <w:rsid w:val="00D170EC"/>
    <w:rsid w:val="00D1751F"/>
    <w:rsid w:val="00D20120"/>
    <w:rsid w:val="00D203DC"/>
    <w:rsid w:val="00D204FC"/>
    <w:rsid w:val="00D207BC"/>
    <w:rsid w:val="00D20907"/>
    <w:rsid w:val="00D20CA7"/>
    <w:rsid w:val="00D2121C"/>
    <w:rsid w:val="00D21782"/>
    <w:rsid w:val="00D218F4"/>
    <w:rsid w:val="00D21B74"/>
    <w:rsid w:val="00D220B7"/>
    <w:rsid w:val="00D239AF"/>
    <w:rsid w:val="00D23D27"/>
    <w:rsid w:val="00D2400E"/>
    <w:rsid w:val="00D240BC"/>
    <w:rsid w:val="00D25052"/>
    <w:rsid w:val="00D25390"/>
    <w:rsid w:val="00D2581B"/>
    <w:rsid w:val="00D25934"/>
    <w:rsid w:val="00D25A2B"/>
    <w:rsid w:val="00D261E4"/>
    <w:rsid w:val="00D2780E"/>
    <w:rsid w:val="00D315DE"/>
    <w:rsid w:val="00D318BB"/>
    <w:rsid w:val="00D3206C"/>
    <w:rsid w:val="00D32835"/>
    <w:rsid w:val="00D33466"/>
    <w:rsid w:val="00D33B26"/>
    <w:rsid w:val="00D34C4D"/>
    <w:rsid w:val="00D3510D"/>
    <w:rsid w:val="00D35ACC"/>
    <w:rsid w:val="00D361EC"/>
    <w:rsid w:val="00D365EC"/>
    <w:rsid w:val="00D402F8"/>
    <w:rsid w:val="00D40533"/>
    <w:rsid w:val="00D4082D"/>
    <w:rsid w:val="00D4097B"/>
    <w:rsid w:val="00D40ABF"/>
    <w:rsid w:val="00D40F17"/>
    <w:rsid w:val="00D4189C"/>
    <w:rsid w:val="00D41D30"/>
    <w:rsid w:val="00D425ED"/>
    <w:rsid w:val="00D42A73"/>
    <w:rsid w:val="00D43098"/>
    <w:rsid w:val="00D4370B"/>
    <w:rsid w:val="00D43ABD"/>
    <w:rsid w:val="00D43D3B"/>
    <w:rsid w:val="00D44312"/>
    <w:rsid w:val="00D45781"/>
    <w:rsid w:val="00D459E9"/>
    <w:rsid w:val="00D46CF4"/>
    <w:rsid w:val="00D46F7A"/>
    <w:rsid w:val="00D46FB3"/>
    <w:rsid w:val="00D47D07"/>
    <w:rsid w:val="00D50904"/>
    <w:rsid w:val="00D50C3F"/>
    <w:rsid w:val="00D51F21"/>
    <w:rsid w:val="00D52354"/>
    <w:rsid w:val="00D530F5"/>
    <w:rsid w:val="00D53A90"/>
    <w:rsid w:val="00D54958"/>
    <w:rsid w:val="00D550BC"/>
    <w:rsid w:val="00D55F1A"/>
    <w:rsid w:val="00D55FDF"/>
    <w:rsid w:val="00D571C7"/>
    <w:rsid w:val="00D5769B"/>
    <w:rsid w:val="00D60114"/>
    <w:rsid w:val="00D603CC"/>
    <w:rsid w:val="00D60D8E"/>
    <w:rsid w:val="00D60DC6"/>
    <w:rsid w:val="00D61FFF"/>
    <w:rsid w:val="00D6294E"/>
    <w:rsid w:val="00D629A0"/>
    <w:rsid w:val="00D634FC"/>
    <w:rsid w:val="00D639AC"/>
    <w:rsid w:val="00D63E32"/>
    <w:rsid w:val="00D6459D"/>
    <w:rsid w:val="00D64F58"/>
    <w:rsid w:val="00D652E7"/>
    <w:rsid w:val="00D6657F"/>
    <w:rsid w:val="00D669CE"/>
    <w:rsid w:val="00D67E0F"/>
    <w:rsid w:val="00D701E4"/>
    <w:rsid w:val="00D702A8"/>
    <w:rsid w:val="00D706F1"/>
    <w:rsid w:val="00D70E30"/>
    <w:rsid w:val="00D72A27"/>
    <w:rsid w:val="00D72F49"/>
    <w:rsid w:val="00D730D1"/>
    <w:rsid w:val="00D73113"/>
    <w:rsid w:val="00D733FE"/>
    <w:rsid w:val="00D7374D"/>
    <w:rsid w:val="00D73983"/>
    <w:rsid w:val="00D73B75"/>
    <w:rsid w:val="00D744CA"/>
    <w:rsid w:val="00D748E8"/>
    <w:rsid w:val="00D762AC"/>
    <w:rsid w:val="00D7755C"/>
    <w:rsid w:val="00D775B7"/>
    <w:rsid w:val="00D77B51"/>
    <w:rsid w:val="00D80333"/>
    <w:rsid w:val="00D807CD"/>
    <w:rsid w:val="00D81FD0"/>
    <w:rsid w:val="00D823FB"/>
    <w:rsid w:val="00D8252D"/>
    <w:rsid w:val="00D83937"/>
    <w:rsid w:val="00D83F57"/>
    <w:rsid w:val="00D8470D"/>
    <w:rsid w:val="00D85B83"/>
    <w:rsid w:val="00D8782F"/>
    <w:rsid w:val="00D87E14"/>
    <w:rsid w:val="00D909C5"/>
    <w:rsid w:val="00D90DDC"/>
    <w:rsid w:val="00D915D6"/>
    <w:rsid w:val="00D93A62"/>
    <w:rsid w:val="00D94305"/>
    <w:rsid w:val="00D94DC8"/>
    <w:rsid w:val="00D953A7"/>
    <w:rsid w:val="00D958AC"/>
    <w:rsid w:val="00D95E71"/>
    <w:rsid w:val="00D9698B"/>
    <w:rsid w:val="00DA0646"/>
    <w:rsid w:val="00DA1E0F"/>
    <w:rsid w:val="00DA21CB"/>
    <w:rsid w:val="00DA312F"/>
    <w:rsid w:val="00DA4B44"/>
    <w:rsid w:val="00DA4F26"/>
    <w:rsid w:val="00DA51D2"/>
    <w:rsid w:val="00DA53F0"/>
    <w:rsid w:val="00DA59C7"/>
    <w:rsid w:val="00DA6958"/>
    <w:rsid w:val="00DA6A19"/>
    <w:rsid w:val="00DA6EF4"/>
    <w:rsid w:val="00DA741F"/>
    <w:rsid w:val="00DA7CCD"/>
    <w:rsid w:val="00DB0664"/>
    <w:rsid w:val="00DB0E19"/>
    <w:rsid w:val="00DB1AA7"/>
    <w:rsid w:val="00DB27F9"/>
    <w:rsid w:val="00DB2F66"/>
    <w:rsid w:val="00DB30DB"/>
    <w:rsid w:val="00DB38DB"/>
    <w:rsid w:val="00DB3AD9"/>
    <w:rsid w:val="00DB3C84"/>
    <w:rsid w:val="00DB3E9C"/>
    <w:rsid w:val="00DB4948"/>
    <w:rsid w:val="00DB526A"/>
    <w:rsid w:val="00DB5682"/>
    <w:rsid w:val="00DB5CE6"/>
    <w:rsid w:val="00DB6604"/>
    <w:rsid w:val="00DB6A0A"/>
    <w:rsid w:val="00DB6DA7"/>
    <w:rsid w:val="00DB7360"/>
    <w:rsid w:val="00DC187C"/>
    <w:rsid w:val="00DC23D1"/>
    <w:rsid w:val="00DC26D7"/>
    <w:rsid w:val="00DC2B0A"/>
    <w:rsid w:val="00DC313D"/>
    <w:rsid w:val="00DC365E"/>
    <w:rsid w:val="00DC4175"/>
    <w:rsid w:val="00DC44D9"/>
    <w:rsid w:val="00DC46DE"/>
    <w:rsid w:val="00DC487E"/>
    <w:rsid w:val="00DC4BCA"/>
    <w:rsid w:val="00DC4F64"/>
    <w:rsid w:val="00DC565F"/>
    <w:rsid w:val="00DC604B"/>
    <w:rsid w:val="00DC6771"/>
    <w:rsid w:val="00DC6785"/>
    <w:rsid w:val="00DC726F"/>
    <w:rsid w:val="00DC7D19"/>
    <w:rsid w:val="00DC7E71"/>
    <w:rsid w:val="00DD250A"/>
    <w:rsid w:val="00DD4ECC"/>
    <w:rsid w:val="00DD6251"/>
    <w:rsid w:val="00DD62AD"/>
    <w:rsid w:val="00DD6AE2"/>
    <w:rsid w:val="00DE1131"/>
    <w:rsid w:val="00DE142B"/>
    <w:rsid w:val="00DE2690"/>
    <w:rsid w:val="00DE2E47"/>
    <w:rsid w:val="00DE3391"/>
    <w:rsid w:val="00DE3BF8"/>
    <w:rsid w:val="00DE3C05"/>
    <w:rsid w:val="00DE3DA2"/>
    <w:rsid w:val="00DE4077"/>
    <w:rsid w:val="00DE4394"/>
    <w:rsid w:val="00DE4712"/>
    <w:rsid w:val="00DE50E4"/>
    <w:rsid w:val="00DF06FF"/>
    <w:rsid w:val="00DF0ABA"/>
    <w:rsid w:val="00DF1636"/>
    <w:rsid w:val="00DF209E"/>
    <w:rsid w:val="00DF2EE5"/>
    <w:rsid w:val="00DF32E3"/>
    <w:rsid w:val="00DF34BB"/>
    <w:rsid w:val="00DF35A4"/>
    <w:rsid w:val="00DF4345"/>
    <w:rsid w:val="00DF4AD7"/>
    <w:rsid w:val="00DF4BCA"/>
    <w:rsid w:val="00DF4CC0"/>
    <w:rsid w:val="00DF5749"/>
    <w:rsid w:val="00DF5891"/>
    <w:rsid w:val="00DF5917"/>
    <w:rsid w:val="00DF63D6"/>
    <w:rsid w:val="00DF655C"/>
    <w:rsid w:val="00DF6BCF"/>
    <w:rsid w:val="00DF77CF"/>
    <w:rsid w:val="00E02ED5"/>
    <w:rsid w:val="00E030FE"/>
    <w:rsid w:val="00E032AB"/>
    <w:rsid w:val="00E039C1"/>
    <w:rsid w:val="00E03FB4"/>
    <w:rsid w:val="00E05D77"/>
    <w:rsid w:val="00E05DF4"/>
    <w:rsid w:val="00E0627F"/>
    <w:rsid w:val="00E0750A"/>
    <w:rsid w:val="00E1046C"/>
    <w:rsid w:val="00E10C99"/>
    <w:rsid w:val="00E11462"/>
    <w:rsid w:val="00E119D4"/>
    <w:rsid w:val="00E11D14"/>
    <w:rsid w:val="00E13D02"/>
    <w:rsid w:val="00E14078"/>
    <w:rsid w:val="00E1461C"/>
    <w:rsid w:val="00E14E06"/>
    <w:rsid w:val="00E1525A"/>
    <w:rsid w:val="00E16119"/>
    <w:rsid w:val="00E17ECD"/>
    <w:rsid w:val="00E20641"/>
    <w:rsid w:val="00E20DD4"/>
    <w:rsid w:val="00E20EE3"/>
    <w:rsid w:val="00E20FF0"/>
    <w:rsid w:val="00E213F8"/>
    <w:rsid w:val="00E21429"/>
    <w:rsid w:val="00E2314D"/>
    <w:rsid w:val="00E23BF2"/>
    <w:rsid w:val="00E24031"/>
    <w:rsid w:val="00E24F50"/>
    <w:rsid w:val="00E25A9C"/>
    <w:rsid w:val="00E26CBC"/>
    <w:rsid w:val="00E27346"/>
    <w:rsid w:val="00E30E72"/>
    <w:rsid w:val="00E31EB6"/>
    <w:rsid w:val="00E3279E"/>
    <w:rsid w:val="00E33118"/>
    <w:rsid w:val="00E33241"/>
    <w:rsid w:val="00E33C35"/>
    <w:rsid w:val="00E34533"/>
    <w:rsid w:val="00E347C6"/>
    <w:rsid w:val="00E34D58"/>
    <w:rsid w:val="00E34FB1"/>
    <w:rsid w:val="00E352EB"/>
    <w:rsid w:val="00E36470"/>
    <w:rsid w:val="00E36906"/>
    <w:rsid w:val="00E371E2"/>
    <w:rsid w:val="00E37B38"/>
    <w:rsid w:val="00E37E20"/>
    <w:rsid w:val="00E40C37"/>
    <w:rsid w:val="00E41379"/>
    <w:rsid w:val="00E414C4"/>
    <w:rsid w:val="00E41565"/>
    <w:rsid w:val="00E419FE"/>
    <w:rsid w:val="00E41C92"/>
    <w:rsid w:val="00E427DB"/>
    <w:rsid w:val="00E44E9C"/>
    <w:rsid w:val="00E4555A"/>
    <w:rsid w:val="00E473E5"/>
    <w:rsid w:val="00E4794F"/>
    <w:rsid w:val="00E47AC2"/>
    <w:rsid w:val="00E47CC3"/>
    <w:rsid w:val="00E504CE"/>
    <w:rsid w:val="00E50CE3"/>
    <w:rsid w:val="00E50F14"/>
    <w:rsid w:val="00E510A4"/>
    <w:rsid w:val="00E5186A"/>
    <w:rsid w:val="00E51DA4"/>
    <w:rsid w:val="00E5293C"/>
    <w:rsid w:val="00E530B9"/>
    <w:rsid w:val="00E5317C"/>
    <w:rsid w:val="00E53839"/>
    <w:rsid w:val="00E54056"/>
    <w:rsid w:val="00E54C3D"/>
    <w:rsid w:val="00E55DB3"/>
    <w:rsid w:val="00E55E0E"/>
    <w:rsid w:val="00E55E44"/>
    <w:rsid w:val="00E5606C"/>
    <w:rsid w:val="00E56980"/>
    <w:rsid w:val="00E573FE"/>
    <w:rsid w:val="00E57717"/>
    <w:rsid w:val="00E602B9"/>
    <w:rsid w:val="00E60AD8"/>
    <w:rsid w:val="00E61334"/>
    <w:rsid w:val="00E619F0"/>
    <w:rsid w:val="00E61A47"/>
    <w:rsid w:val="00E626C0"/>
    <w:rsid w:val="00E62A3F"/>
    <w:rsid w:val="00E63794"/>
    <w:rsid w:val="00E65584"/>
    <w:rsid w:val="00E655C9"/>
    <w:rsid w:val="00E66839"/>
    <w:rsid w:val="00E66EE8"/>
    <w:rsid w:val="00E671DC"/>
    <w:rsid w:val="00E707A8"/>
    <w:rsid w:val="00E715A2"/>
    <w:rsid w:val="00E719DD"/>
    <w:rsid w:val="00E72A08"/>
    <w:rsid w:val="00E73456"/>
    <w:rsid w:val="00E73D4E"/>
    <w:rsid w:val="00E74DC1"/>
    <w:rsid w:val="00E75AF2"/>
    <w:rsid w:val="00E75AFD"/>
    <w:rsid w:val="00E77A22"/>
    <w:rsid w:val="00E80228"/>
    <w:rsid w:val="00E813BF"/>
    <w:rsid w:val="00E81E76"/>
    <w:rsid w:val="00E81EBB"/>
    <w:rsid w:val="00E8229E"/>
    <w:rsid w:val="00E82B73"/>
    <w:rsid w:val="00E8353F"/>
    <w:rsid w:val="00E836D8"/>
    <w:rsid w:val="00E844D0"/>
    <w:rsid w:val="00E84E5C"/>
    <w:rsid w:val="00E8523F"/>
    <w:rsid w:val="00E85487"/>
    <w:rsid w:val="00E857B5"/>
    <w:rsid w:val="00E85F2C"/>
    <w:rsid w:val="00E86536"/>
    <w:rsid w:val="00E867A6"/>
    <w:rsid w:val="00E86E86"/>
    <w:rsid w:val="00E87C78"/>
    <w:rsid w:val="00E90074"/>
    <w:rsid w:val="00E90246"/>
    <w:rsid w:val="00E9095C"/>
    <w:rsid w:val="00E91474"/>
    <w:rsid w:val="00E92160"/>
    <w:rsid w:val="00E9221C"/>
    <w:rsid w:val="00E93132"/>
    <w:rsid w:val="00E931D4"/>
    <w:rsid w:val="00E94876"/>
    <w:rsid w:val="00E95D1C"/>
    <w:rsid w:val="00E967B4"/>
    <w:rsid w:val="00EA02E5"/>
    <w:rsid w:val="00EA0512"/>
    <w:rsid w:val="00EA084C"/>
    <w:rsid w:val="00EA0AED"/>
    <w:rsid w:val="00EA0D6A"/>
    <w:rsid w:val="00EA1073"/>
    <w:rsid w:val="00EA1526"/>
    <w:rsid w:val="00EA26F8"/>
    <w:rsid w:val="00EA2CBF"/>
    <w:rsid w:val="00EA2D3B"/>
    <w:rsid w:val="00EA3376"/>
    <w:rsid w:val="00EA454B"/>
    <w:rsid w:val="00EA4823"/>
    <w:rsid w:val="00EA5619"/>
    <w:rsid w:val="00EA5C28"/>
    <w:rsid w:val="00EA6058"/>
    <w:rsid w:val="00EA6883"/>
    <w:rsid w:val="00EA6B47"/>
    <w:rsid w:val="00EA6B67"/>
    <w:rsid w:val="00EB0410"/>
    <w:rsid w:val="00EB1DC1"/>
    <w:rsid w:val="00EB1F6B"/>
    <w:rsid w:val="00EB216B"/>
    <w:rsid w:val="00EB28F8"/>
    <w:rsid w:val="00EB7615"/>
    <w:rsid w:val="00EB7765"/>
    <w:rsid w:val="00EC074D"/>
    <w:rsid w:val="00EC0885"/>
    <w:rsid w:val="00EC2441"/>
    <w:rsid w:val="00EC2942"/>
    <w:rsid w:val="00EC2B25"/>
    <w:rsid w:val="00EC36DC"/>
    <w:rsid w:val="00EC4008"/>
    <w:rsid w:val="00EC4A38"/>
    <w:rsid w:val="00EC4EA4"/>
    <w:rsid w:val="00EC5245"/>
    <w:rsid w:val="00EC7172"/>
    <w:rsid w:val="00EC7467"/>
    <w:rsid w:val="00EC7B52"/>
    <w:rsid w:val="00ED0264"/>
    <w:rsid w:val="00ED02B7"/>
    <w:rsid w:val="00ED0D87"/>
    <w:rsid w:val="00ED28A9"/>
    <w:rsid w:val="00ED2FDE"/>
    <w:rsid w:val="00ED4436"/>
    <w:rsid w:val="00ED4B8B"/>
    <w:rsid w:val="00ED5A5F"/>
    <w:rsid w:val="00ED60F8"/>
    <w:rsid w:val="00ED6279"/>
    <w:rsid w:val="00ED6B31"/>
    <w:rsid w:val="00ED6BED"/>
    <w:rsid w:val="00ED6C40"/>
    <w:rsid w:val="00ED6F03"/>
    <w:rsid w:val="00ED7EAE"/>
    <w:rsid w:val="00EE03F6"/>
    <w:rsid w:val="00EE0537"/>
    <w:rsid w:val="00EE12AB"/>
    <w:rsid w:val="00EE1319"/>
    <w:rsid w:val="00EE1AFA"/>
    <w:rsid w:val="00EE1CE7"/>
    <w:rsid w:val="00EE2E4B"/>
    <w:rsid w:val="00EE34C4"/>
    <w:rsid w:val="00EE3956"/>
    <w:rsid w:val="00EE3AED"/>
    <w:rsid w:val="00EE3E5E"/>
    <w:rsid w:val="00EE41F0"/>
    <w:rsid w:val="00EE489F"/>
    <w:rsid w:val="00EE5332"/>
    <w:rsid w:val="00EE5F86"/>
    <w:rsid w:val="00EE6790"/>
    <w:rsid w:val="00EE6A5F"/>
    <w:rsid w:val="00EE7CEA"/>
    <w:rsid w:val="00EE7E88"/>
    <w:rsid w:val="00EF023A"/>
    <w:rsid w:val="00EF050A"/>
    <w:rsid w:val="00EF0BC4"/>
    <w:rsid w:val="00EF1AD5"/>
    <w:rsid w:val="00EF28E8"/>
    <w:rsid w:val="00EF3661"/>
    <w:rsid w:val="00EF402C"/>
    <w:rsid w:val="00EF5B9F"/>
    <w:rsid w:val="00EF690E"/>
    <w:rsid w:val="00EF7CAD"/>
    <w:rsid w:val="00EF7EAA"/>
    <w:rsid w:val="00F0125E"/>
    <w:rsid w:val="00F0126F"/>
    <w:rsid w:val="00F01E94"/>
    <w:rsid w:val="00F02B65"/>
    <w:rsid w:val="00F031D6"/>
    <w:rsid w:val="00F03D17"/>
    <w:rsid w:val="00F04AFA"/>
    <w:rsid w:val="00F04FE8"/>
    <w:rsid w:val="00F05DAE"/>
    <w:rsid w:val="00F05F50"/>
    <w:rsid w:val="00F0645F"/>
    <w:rsid w:val="00F076AA"/>
    <w:rsid w:val="00F07789"/>
    <w:rsid w:val="00F0785A"/>
    <w:rsid w:val="00F10753"/>
    <w:rsid w:val="00F10BCC"/>
    <w:rsid w:val="00F1135A"/>
    <w:rsid w:val="00F1146E"/>
    <w:rsid w:val="00F11E4B"/>
    <w:rsid w:val="00F12A57"/>
    <w:rsid w:val="00F12BE7"/>
    <w:rsid w:val="00F12D4D"/>
    <w:rsid w:val="00F134CC"/>
    <w:rsid w:val="00F1506F"/>
    <w:rsid w:val="00F1523E"/>
    <w:rsid w:val="00F15AA8"/>
    <w:rsid w:val="00F20266"/>
    <w:rsid w:val="00F202CC"/>
    <w:rsid w:val="00F203F8"/>
    <w:rsid w:val="00F20614"/>
    <w:rsid w:val="00F209C5"/>
    <w:rsid w:val="00F21249"/>
    <w:rsid w:val="00F228B7"/>
    <w:rsid w:val="00F22B29"/>
    <w:rsid w:val="00F23B10"/>
    <w:rsid w:val="00F245F8"/>
    <w:rsid w:val="00F24CAB"/>
    <w:rsid w:val="00F25298"/>
    <w:rsid w:val="00F254E8"/>
    <w:rsid w:val="00F26525"/>
    <w:rsid w:val="00F26CE5"/>
    <w:rsid w:val="00F30BDD"/>
    <w:rsid w:val="00F312B2"/>
    <w:rsid w:val="00F3272F"/>
    <w:rsid w:val="00F32FFA"/>
    <w:rsid w:val="00F33A55"/>
    <w:rsid w:val="00F341E7"/>
    <w:rsid w:val="00F34205"/>
    <w:rsid w:val="00F34B91"/>
    <w:rsid w:val="00F3564C"/>
    <w:rsid w:val="00F35744"/>
    <w:rsid w:val="00F3621C"/>
    <w:rsid w:val="00F36D4E"/>
    <w:rsid w:val="00F37642"/>
    <w:rsid w:val="00F40537"/>
    <w:rsid w:val="00F40EDB"/>
    <w:rsid w:val="00F41010"/>
    <w:rsid w:val="00F41C61"/>
    <w:rsid w:val="00F42124"/>
    <w:rsid w:val="00F42278"/>
    <w:rsid w:val="00F4264D"/>
    <w:rsid w:val="00F431E7"/>
    <w:rsid w:val="00F43B1A"/>
    <w:rsid w:val="00F43C5B"/>
    <w:rsid w:val="00F44518"/>
    <w:rsid w:val="00F45692"/>
    <w:rsid w:val="00F45949"/>
    <w:rsid w:val="00F461B2"/>
    <w:rsid w:val="00F463BB"/>
    <w:rsid w:val="00F46721"/>
    <w:rsid w:val="00F46D73"/>
    <w:rsid w:val="00F47BE3"/>
    <w:rsid w:val="00F502D1"/>
    <w:rsid w:val="00F502F1"/>
    <w:rsid w:val="00F519C4"/>
    <w:rsid w:val="00F51E7A"/>
    <w:rsid w:val="00F51F33"/>
    <w:rsid w:val="00F528A1"/>
    <w:rsid w:val="00F53365"/>
    <w:rsid w:val="00F53CD3"/>
    <w:rsid w:val="00F54E16"/>
    <w:rsid w:val="00F55242"/>
    <w:rsid w:val="00F55C84"/>
    <w:rsid w:val="00F56DEB"/>
    <w:rsid w:val="00F57D2F"/>
    <w:rsid w:val="00F60FD0"/>
    <w:rsid w:val="00F610F1"/>
    <w:rsid w:val="00F6199B"/>
    <w:rsid w:val="00F62712"/>
    <w:rsid w:val="00F6282D"/>
    <w:rsid w:val="00F6395F"/>
    <w:rsid w:val="00F64018"/>
    <w:rsid w:val="00F640B4"/>
    <w:rsid w:val="00F64564"/>
    <w:rsid w:val="00F646DD"/>
    <w:rsid w:val="00F64A5F"/>
    <w:rsid w:val="00F651C4"/>
    <w:rsid w:val="00F660B2"/>
    <w:rsid w:val="00F668B9"/>
    <w:rsid w:val="00F66F66"/>
    <w:rsid w:val="00F67CF2"/>
    <w:rsid w:val="00F702A1"/>
    <w:rsid w:val="00F714B5"/>
    <w:rsid w:val="00F72C00"/>
    <w:rsid w:val="00F745F4"/>
    <w:rsid w:val="00F745F5"/>
    <w:rsid w:val="00F75316"/>
    <w:rsid w:val="00F75417"/>
    <w:rsid w:val="00F75975"/>
    <w:rsid w:val="00F75E45"/>
    <w:rsid w:val="00F76001"/>
    <w:rsid w:val="00F76626"/>
    <w:rsid w:val="00F768A5"/>
    <w:rsid w:val="00F76CC3"/>
    <w:rsid w:val="00F80F6A"/>
    <w:rsid w:val="00F8162A"/>
    <w:rsid w:val="00F82983"/>
    <w:rsid w:val="00F82DD3"/>
    <w:rsid w:val="00F8422C"/>
    <w:rsid w:val="00F842C9"/>
    <w:rsid w:val="00F87047"/>
    <w:rsid w:val="00F871B5"/>
    <w:rsid w:val="00F878ED"/>
    <w:rsid w:val="00F90470"/>
    <w:rsid w:val="00F9178F"/>
    <w:rsid w:val="00F91A92"/>
    <w:rsid w:val="00F91BEA"/>
    <w:rsid w:val="00F93B91"/>
    <w:rsid w:val="00F946F7"/>
    <w:rsid w:val="00F94E3B"/>
    <w:rsid w:val="00F950EB"/>
    <w:rsid w:val="00F96093"/>
    <w:rsid w:val="00F96A66"/>
    <w:rsid w:val="00F974D0"/>
    <w:rsid w:val="00F9797E"/>
    <w:rsid w:val="00FA0D11"/>
    <w:rsid w:val="00FA100F"/>
    <w:rsid w:val="00FA12C8"/>
    <w:rsid w:val="00FA2749"/>
    <w:rsid w:val="00FA422C"/>
    <w:rsid w:val="00FA4445"/>
    <w:rsid w:val="00FA4865"/>
    <w:rsid w:val="00FA4AEE"/>
    <w:rsid w:val="00FA4BB6"/>
    <w:rsid w:val="00FA59D1"/>
    <w:rsid w:val="00FA6694"/>
    <w:rsid w:val="00FA731C"/>
    <w:rsid w:val="00FA735E"/>
    <w:rsid w:val="00FA7CDA"/>
    <w:rsid w:val="00FB0B27"/>
    <w:rsid w:val="00FB0F8F"/>
    <w:rsid w:val="00FB26C2"/>
    <w:rsid w:val="00FB2EAA"/>
    <w:rsid w:val="00FB3246"/>
    <w:rsid w:val="00FB3A65"/>
    <w:rsid w:val="00FB3F0A"/>
    <w:rsid w:val="00FB4A2A"/>
    <w:rsid w:val="00FB4B4F"/>
    <w:rsid w:val="00FB601B"/>
    <w:rsid w:val="00FB64A4"/>
    <w:rsid w:val="00FB6C5F"/>
    <w:rsid w:val="00FB6EF9"/>
    <w:rsid w:val="00FB70AE"/>
    <w:rsid w:val="00FB7763"/>
    <w:rsid w:val="00FB79BE"/>
    <w:rsid w:val="00FC062A"/>
    <w:rsid w:val="00FC074C"/>
    <w:rsid w:val="00FC224D"/>
    <w:rsid w:val="00FC249D"/>
    <w:rsid w:val="00FC305C"/>
    <w:rsid w:val="00FC3CED"/>
    <w:rsid w:val="00FC3E8D"/>
    <w:rsid w:val="00FC449F"/>
    <w:rsid w:val="00FC48F7"/>
    <w:rsid w:val="00FC5128"/>
    <w:rsid w:val="00FC6119"/>
    <w:rsid w:val="00FC73D7"/>
    <w:rsid w:val="00FD1B81"/>
    <w:rsid w:val="00FD255A"/>
    <w:rsid w:val="00FD56EA"/>
    <w:rsid w:val="00FD5FAA"/>
    <w:rsid w:val="00FD6D67"/>
    <w:rsid w:val="00FD7347"/>
    <w:rsid w:val="00FD7749"/>
    <w:rsid w:val="00FD774F"/>
    <w:rsid w:val="00FE1184"/>
    <w:rsid w:val="00FE12E4"/>
    <w:rsid w:val="00FE170E"/>
    <w:rsid w:val="00FE1774"/>
    <w:rsid w:val="00FE17CA"/>
    <w:rsid w:val="00FE1CA5"/>
    <w:rsid w:val="00FE263F"/>
    <w:rsid w:val="00FE2E4B"/>
    <w:rsid w:val="00FE3525"/>
    <w:rsid w:val="00FE59DB"/>
    <w:rsid w:val="00FE5A6B"/>
    <w:rsid w:val="00FE6687"/>
    <w:rsid w:val="00FE6D69"/>
    <w:rsid w:val="00FE7519"/>
    <w:rsid w:val="00FE77F0"/>
    <w:rsid w:val="00FE795F"/>
    <w:rsid w:val="00FE7966"/>
    <w:rsid w:val="00FF0078"/>
    <w:rsid w:val="00FF0530"/>
    <w:rsid w:val="00FF0982"/>
    <w:rsid w:val="00FF13BB"/>
    <w:rsid w:val="00FF1FDB"/>
    <w:rsid w:val="00FF29AB"/>
    <w:rsid w:val="00FF2B62"/>
    <w:rsid w:val="00FF496F"/>
    <w:rsid w:val="00FF5DFE"/>
    <w:rsid w:val="00FF613A"/>
    <w:rsid w:val="00FF686C"/>
    <w:rsid w:val="00FF7714"/>
    <w:rsid w:val="00FF7724"/>
    <w:rsid w:val="00FF7EF4"/>
    <w:rsid w:val="00FF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aliases w:val="Style Left: 3,25 cm"/>
    <w:basedOn w:val="Normal"/>
    <w:next w:val="Normal"/>
    <w:link w:val="Heading7Char"/>
    <w:unhideWhenUsed/>
    <w:qFormat/>
    <w:rsid w:val="000252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  <w:style w:type="paragraph" w:customStyle="1" w:styleId="Paragrafi">
    <w:name w:val="Paragrafi"/>
    <w:link w:val="ParagrafiChar"/>
    <w:rsid w:val="00011D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011D6D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011D6D"/>
    <w:pPr>
      <w:widowControl w:val="0"/>
      <w:spacing w:after="0" w:line="240" w:lineRule="auto"/>
      <w:jc w:val="center"/>
    </w:pPr>
    <w:rPr>
      <w:rFonts w:ascii="Garamond" w:hAnsi="Garamond"/>
      <w:b/>
      <w:caps/>
      <w:spacing w:val="-4"/>
      <w:sz w:val="24"/>
      <w:szCs w:val="20"/>
      <w:lang w:val="en-US"/>
    </w:rPr>
  </w:style>
  <w:style w:type="paragraph" w:customStyle="1" w:styleId="AKTI0">
    <w:name w:val="AKTI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next w:val="Normal"/>
    <w:link w:val="AutoritetiChar"/>
    <w:rsid w:val="00413FF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13FF3"/>
    <w:rPr>
      <w:rFonts w:ascii="Garamond" w:eastAsia="MS Mincho" w:hAnsi="Garamond" w:cs="CG Times"/>
      <w:caps/>
      <w:sz w:val="24"/>
      <w:lang w:val="en-GB"/>
    </w:rPr>
  </w:style>
  <w:style w:type="paragraph" w:customStyle="1" w:styleId="paragrafi0">
    <w:name w:val="paragrafi"/>
    <w:basedOn w:val="Normal"/>
    <w:rsid w:val="00F209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paragraph" w:styleId="Title">
    <w:name w:val="Title"/>
    <w:basedOn w:val="Heading1"/>
    <w:next w:val="Normal"/>
    <w:link w:val="TitleChar"/>
    <w:uiPriority w:val="99"/>
    <w:qFormat/>
    <w:rsid w:val="00DF1636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DF1636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F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q-AL"/>
    </w:rPr>
  </w:style>
  <w:style w:type="paragraph" w:styleId="Subtitle">
    <w:name w:val="Subtitle"/>
    <w:basedOn w:val="Normal"/>
    <w:link w:val="SubtitleChar"/>
    <w:qFormat/>
    <w:rsid w:val="00480FD2"/>
    <w:pPr>
      <w:spacing w:after="0" w:line="240" w:lineRule="auto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480FD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paragraph" w:customStyle="1" w:styleId="Paragraf02">
    <w:name w:val="Paragraf 0.2"/>
    <w:basedOn w:val="Paragrafi"/>
    <w:qFormat/>
    <w:rsid w:val="008456A3"/>
    <w:pPr>
      <w:tabs>
        <w:tab w:val="left" w:pos="6575"/>
      </w:tabs>
    </w:pPr>
    <w:rPr>
      <w:spacing w:val="-4"/>
    </w:rPr>
  </w:style>
  <w:style w:type="paragraph" w:customStyle="1" w:styleId="AutoritetiEmer">
    <w:name w:val="Autoriteti_Emer"/>
    <w:next w:val="Normal"/>
    <w:link w:val="AutoritetiEmerChar"/>
    <w:rsid w:val="006C32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32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Default">
    <w:name w:val="Default"/>
    <w:rsid w:val="00C32E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32EE0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rsid w:val="001138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4547CF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4547C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4547CF"/>
    <w:rPr>
      <w:vertAlign w:val="superscript"/>
    </w:rPr>
  </w:style>
  <w:style w:type="character" w:styleId="Strong">
    <w:name w:val="Strong"/>
    <w:uiPriority w:val="22"/>
    <w:qFormat/>
    <w:rsid w:val="001F6C8D"/>
    <w:rPr>
      <w:b/>
      <w:bCs/>
    </w:rPr>
  </w:style>
  <w:style w:type="character" w:styleId="Hyperlink">
    <w:name w:val="Hyperlink"/>
    <w:basedOn w:val="DefaultParagraphFont"/>
    <w:uiPriority w:val="99"/>
    <w:unhideWhenUsed/>
    <w:rsid w:val="006A1C30"/>
    <w:rPr>
      <w:color w:val="0000FF" w:themeColor="hyperlink"/>
      <w:u w:val="single"/>
    </w:rPr>
  </w:style>
  <w:style w:type="paragraph" w:customStyle="1" w:styleId="NeniNr">
    <w:name w:val="Neni_Nr"/>
    <w:next w:val="Normal"/>
    <w:link w:val="NeniNrChar"/>
    <w:rsid w:val="009F1C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1C6D"/>
    <w:rPr>
      <w:rFonts w:ascii="Garamond" w:eastAsia="MS Mincho" w:hAnsi="Garamond" w:cs="CG Times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2Char1">
    <w:name w:val="Heading 2 Char1"/>
    <w:aliases w:val="num.                                               2 Char1"/>
    <w:locked/>
    <w:rsid w:val="000B1ADC"/>
    <w:rPr>
      <w:rFonts w:ascii="Cambria" w:eastAsia="MS Mincho" w:hAnsi="Cambria" w:cs="Cambria"/>
      <w:b/>
      <w:bCs/>
      <w:sz w:val="26"/>
      <w:szCs w:val="26"/>
    </w:rPr>
  </w:style>
  <w:style w:type="paragraph" w:customStyle="1" w:styleId="Vendosi">
    <w:name w:val="Vendosi"/>
    <w:basedOn w:val="Normal"/>
    <w:qFormat/>
    <w:rsid w:val="00732952"/>
    <w:pPr>
      <w:widowControl w:val="0"/>
      <w:spacing w:after="0" w:line="240" w:lineRule="auto"/>
      <w:jc w:val="center"/>
    </w:pPr>
    <w:rPr>
      <w:rFonts w:ascii="Garamond" w:hAnsi="Garamond" w:cs="CG Times"/>
      <w:caps/>
      <w:sz w:val="24"/>
      <w:szCs w:val="24"/>
      <w:lang w:val="en-US"/>
    </w:rPr>
  </w:style>
  <w:style w:type="paragraph" w:customStyle="1" w:styleId="Titull-Titull">
    <w:name w:val="Titull-Titull"/>
    <w:basedOn w:val="Paragrafi"/>
    <w:uiPriority w:val="99"/>
    <w:qFormat/>
    <w:rsid w:val="00101A32"/>
    <w:pPr>
      <w:ind w:firstLine="0"/>
      <w:jc w:val="center"/>
    </w:pPr>
    <w:rPr>
      <w:caps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025208"/>
    <w:rPr>
      <w:rFonts w:asciiTheme="majorHAnsi" w:eastAsiaTheme="majorEastAsia" w:hAnsiTheme="majorHAnsi" w:cstheme="majorBidi"/>
      <w:i/>
      <w:iCs/>
      <w:color w:val="404040" w:themeColor="text1" w:themeTint="BF"/>
      <w:lang w:val="sq-AL"/>
    </w:rPr>
  </w:style>
  <w:style w:type="paragraph" w:customStyle="1" w:styleId="AUTORITETI0">
    <w:name w:val="AUTORITETI"/>
    <w:basedOn w:val="Paragrafi"/>
    <w:qFormat/>
    <w:rsid w:val="00FE17CA"/>
    <w:pPr>
      <w:ind w:firstLine="0"/>
      <w:jc w:val="right"/>
    </w:pPr>
    <w:rPr>
      <w:rFonts w:cs="Times New Roman"/>
      <w:caps/>
      <w:szCs w:val="20"/>
    </w:rPr>
  </w:style>
  <w:style w:type="character" w:customStyle="1" w:styleId="JuParaCar">
    <w:name w:val="Ju_Para Car"/>
    <w:link w:val="JuPara"/>
    <w:locked/>
    <w:rsid w:val="005031DE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031DE"/>
    <w:pPr>
      <w:suppressAutoHyphens/>
      <w:spacing w:after="0" w:line="240" w:lineRule="auto"/>
      <w:ind w:firstLine="284"/>
      <w:jc w:val="both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styleId="ListParagraph">
    <w:name w:val="List Paragraph"/>
    <w:basedOn w:val="Normal"/>
    <w:uiPriority w:val="34"/>
    <w:qFormat/>
    <w:rsid w:val="00865FD2"/>
    <w:pPr>
      <w:ind w:left="720"/>
      <w:contextualSpacing/>
    </w:p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730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A">
    <w:name w:val="Body A"/>
    <w:rsid w:val="000E47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rsid w:val="00A342C1"/>
  </w:style>
  <w:style w:type="paragraph" w:styleId="ListBullet">
    <w:name w:val="List Bullet"/>
    <w:basedOn w:val="Normal"/>
    <w:uiPriority w:val="99"/>
    <w:unhideWhenUsed/>
    <w:rsid w:val="00125C24"/>
    <w:pPr>
      <w:numPr>
        <w:numId w:val="1"/>
      </w:numPr>
      <w:contextualSpacing/>
    </w:pPr>
  </w:style>
  <w:style w:type="character" w:customStyle="1" w:styleId="apple-style-span">
    <w:name w:val="apple-style-span"/>
    <w:rsid w:val="004C3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aliases w:val="Style Left: 3,25 cm"/>
    <w:basedOn w:val="Normal"/>
    <w:next w:val="Normal"/>
    <w:link w:val="Heading7Char"/>
    <w:unhideWhenUsed/>
    <w:qFormat/>
    <w:rsid w:val="000252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  <w:style w:type="paragraph" w:customStyle="1" w:styleId="Paragrafi">
    <w:name w:val="Paragrafi"/>
    <w:link w:val="ParagrafiChar"/>
    <w:rsid w:val="00011D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011D6D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011D6D"/>
    <w:pPr>
      <w:widowControl w:val="0"/>
      <w:spacing w:after="0" w:line="240" w:lineRule="auto"/>
      <w:jc w:val="center"/>
    </w:pPr>
    <w:rPr>
      <w:rFonts w:ascii="Garamond" w:hAnsi="Garamond"/>
      <w:b/>
      <w:caps/>
      <w:spacing w:val="-4"/>
      <w:sz w:val="24"/>
      <w:szCs w:val="20"/>
      <w:lang w:val="en-US"/>
    </w:rPr>
  </w:style>
  <w:style w:type="paragraph" w:customStyle="1" w:styleId="AKTI0">
    <w:name w:val="AKTI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next w:val="Normal"/>
    <w:link w:val="AutoritetiChar"/>
    <w:rsid w:val="00413FF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13FF3"/>
    <w:rPr>
      <w:rFonts w:ascii="Garamond" w:eastAsia="MS Mincho" w:hAnsi="Garamond" w:cs="CG Times"/>
      <w:caps/>
      <w:sz w:val="24"/>
      <w:lang w:val="en-GB"/>
    </w:rPr>
  </w:style>
  <w:style w:type="paragraph" w:customStyle="1" w:styleId="paragrafi0">
    <w:name w:val="paragrafi"/>
    <w:basedOn w:val="Normal"/>
    <w:rsid w:val="00F209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paragraph" w:styleId="Title">
    <w:name w:val="Title"/>
    <w:basedOn w:val="Heading1"/>
    <w:next w:val="Normal"/>
    <w:link w:val="TitleChar"/>
    <w:uiPriority w:val="99"/>
    <w:qFormat/>
    <w:rsid w:val="00DF1636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DF1636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F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q-AL"/>
    </w:rPr>
  </w:style>
  <w:style w:type="paragraph" w:styleId="Subtitle">
    <w:name w:val="Subtitle"/>
    <w:basedOn w:val="Normal"/>
    <w:link w:val="SubtitleChar"/>
    <w:qFormat/>
    <w:rsid w:val="00480FD2"/>
    <w:pPr>
      <w:spacing w:after="0" w:line="240" w:lineRule="auto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480FD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paragraph" w:customStyle="1" w:styleId="Paragraf02">
    <w:name w:val="Paragraf 0.2"/>
    <w:basedOn w:val="Paragrafi"/>
    <w:qFormat/>
    <w:rsid w:val="008456A3"/>
    <w:pPr>
      <w:tabs>
        <w:tab w:val="left" w:pos="6575"/>
      </w:tabs>
    </w:pPr>
    <w:rPr>
      <w:spacing w:val="-4"/>
    </w:rPr>
  </w:style>
  <w:style w:type="paragraph" w:customStyle="1" w:styleId="AutoritetiEmer">
    <w:name w:val="Autoriteti_Emer"/>
    <w:next w:val="Normal"/>
    <w:link w:val="AutoritetiEmerChar"/>
    <w:rsid w:val="006C32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32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Default">
    <w:name w:val="Default"/>
    <w:rsid w:val="00C32E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32EE0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rsid w:val="001138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4547CF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4547C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4547CF"/>
    <w:rPr>
      <w:vertAlign w:val="superscript"/>
    </w:rPr>
  </w:style>
  <w:style w:type="character" w:styleId="Strong">
    <w:name w:val="Strong"/>
    <w:uiPriority w:val="22"/>
    <w:qFormat/>
    <w:rsid w:val="001F6C8D"/>
    <w:rPr>
      <w:b/>
      <w:bCs/>
    </w:rPr>
  </w:style>
  <w:style w:type="character" w:styleId="Hyperlink">
    <w:name w:val="Hyperlink"/>
    <w:basedOn w:val="DefaultParagraphFont"/>
    <w:uiPriority w:val="99"/>
    <w:unhideWhenUsed/>
    <w:rsid w:val="006A1C30"/>
    <w:rPr>
      <w:color w:val="0000FF" w:themeColor="hyperlink"/>
      <w:u w:val="single"/>
    </w:rPr>
  </w:style>
  <w:style w:type="paragraph" w:customStyle="1" w:styleId="NeniNr">
    <w:name w:val="Neni_Nr"/>
    <w:next w:val="Normal"/>
    <w:link w:val="NeniNrChar"/>
    <w:rsid w:val="009F1C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1C6D"/>
    <w:rPr>
      <w:rFonts w:ascii="Garamond" w:eastAsia="MS Mincho" w:hAnsi="Garamond" w:cs="CG Times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2Char1">
    <w:name w:val="Heading 2 Char1"/>
    <w:aliases w:val="num.                                               2 Char1"/>
    <w:locked/>
    <w:rsid w:val="000B1ADC"/>
    <w:rPr>
      <w:rFonts w:ascii="Cambria" w:eastAsia="MS Mincho" w:hAnsi="Cambria" w:cs="Cambria"/>
      <w:b/>
      <w:bCs/>
      <w:sz w:val="26"/>
      <w:szCs w:val="26"/>
    </w:rPr>
  </w:style>
  <w:style w:type="paragraph" w:customStyle="1" w:styleId="Vendosi">
    <w:name w:val="Vendosi"/>
    <w:basedOn w:val="Normal"/>
    <w:qFormat/>
    <w:rsid w:val="00732952"/>
    <w:pPr>
      <w:widowControl w:val="0"/>
      <w:spacing w:after="0" w:line="240" w:lineRule="auto"/>
      <w:jc w:val="center"/>
    </w:pPr>
    <w:rPr>
      <w:rFonts w:ascii="Garamond" w:hAnsi="Garamond" w:cs="CG Times"/>
      <w:caps/>
      <w:sz w:val="24"/>
      <w:szCs w:val="24"/>
      <w:lang w:val="en-US"/>
    </w:rPr>
  </w:style>
  <w:style w:type="paragraph" w:customStyle="1" w:styleId="Titull-Titull">
    <w:name w:val="Titull-Titull"/>
    <w:basedOn w:val="Paragrafi"/>
    <w:uiPriority w:val="99"/>
    <w:qFormat/>
    <w:rsid w:val="00101A32"/>
    <w:pPr>
      <w:ind w:firstLine="0"/>
      <w:jc w:val="center"/>
    </w:pPr>
    <w:rPr>
      <w:caps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025208"/>
    <w:rPr>
      <w:rFonts w:asciiTheme="majorHAnsi" w:eastAsiaTheme="majorEastAsia" w:hAnsiTheme="majorHAnsi" w:cstheme="majorBidi"/>
      <w:i/>
      <w:iCs/>
      <w:color w:val="404040" w:themeColor="text1" w:themeTint="BF"/>
      <w:lang w:val="sq-AL"/>
    </w:rPr>
  </w:style>
  <w:style w:type="paragraph" w:customStyle="1" w:styleId="AUTORITETI0">
    <w:name w:val="AUTORITETI"/>
    <w:basedOn w:val="Paragrafi"/>
    <w:qFormat/>
    <w:rsid w:val="00FE17CA"/>
    <w:pPr>
      <w:ind w:firstLine="0"/>
      <w:jc w:val="right"/>
    </w:pPr>
    <w:rPr>
      <w:rFonts w:cs="Times New Roman"/>
      <w:caps/>
      <w:szCs w:val="20"/>
    </w:rPr>
  </w:style>
  <w:style w:type="character" w:customStyle="1" w:styleId="JuParaCar">
    <w:name w:val="Ju_Para Car"/>
    <w:link w:val="JuPara"/>
    <w:locked/>
    <w:rsid w:val="005031DE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031DE"/>
    <w:pPr>
      <w:suppressAutoHyphens/>
      <w:spacing w:after="0" w:line="240" w:lineRule="auto"/>
      <w:ind w:firstLine="284"/>
      <w:jc w:val="both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styleId="ListParagraph">
    <w:name w:val="List Paragraph"/>
    <w:basedOn w:val="Normal"/>
    <w:uiPriority w:val="34"/>
    <w:qFormat/>
    <w:rsid w:val="00865FD2"/>
    <w:pPr>
      <w:ind w:left="720"/>
      <w:contextualSpacing/>
    </w:p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730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A">
    <w:name w:val="Body A"/>
    <w:rsid w:val="000E47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rsid w:val="00A342C1"/>
  </w:style>
  <w:style w:type="paragraph" w:styleId="ListBullet">
    <w:name w:val="List Bullet"/>
    <w:basedOn w:val="Normal"/>
    <w:uiPriority w:val="99"/>
    <w:unhideWhenUsed/>
    <w:rsid w:val="00125C24"/>
    <w:pPr>
      <w:numPr>
        <w:numId w:val="1"/>
      </w:numPr>
      <w:contextualSpacing/>
    </w:pPr>
  </w:style>
  <w:style w:type="character" w:customStyle="1" w:styleId="apple-style-span">
    <w:name w:val="apple-style-span"/>
    <w:rsid w:val="004C3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mira.bukaci\Desktop\Modeli%20i%20ri%20i%20Kuvendit\Modeli%20i%20ri%20i%20Kuvendit%20perfundimtar\Kapaku%20i%20fleto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4881-0E9E-4F72-A8D1-46365EA5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Kapaku i fletores</Template>
  <TotalTime>3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4</cp:revision>
  <cp:lastPrinted>2016-09-23T08:37:00Z</cp:lastPrinted>
  <dcterms:created xsi:type="dcterms:W3CDTF">2017-01-09T10:50:00Z</dcterms:created>
  <dcterms:modified xsi:type="dcterms:W3CDTF">2017-01-09T13:28:00Z</dcterms:modified>
</cp:coreProperties>
</file>