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2918" w:rsidRPr="004566BE" w:rsidRDefault="00712918" w:rsidP="00712918">
      <w:pPr>
        <w:pStyle w:val="NeniTitull"/>
        <w:rPr>
          <w:spacing w:val="-4"/>
        </w:rPr>
      </w:pPr>
      <w:r w:rsidRPr="004566BE">
        <w:rPr>
          <w:spacing w:val="-4"/>
        </w:rPr>
        <w:t>LIGJ</w:t>
      </w:r>
    </w:p>
    <w:p w:rsidR="00712918" w:rsidRPr="004566BE" w:rsidRDefault="00712918" w:rsidP="00712918">
      <w:pPr>
        <w:pStyle w:val="NeniTitull"/>
        <w:rPr>
          <w:spacing w:val="-4"/>
        </w:rPr>
      </w:pPr>
      <w:r w:rsidRPr="004566BE">
        <w:rPr>
          <w:spacing w:val="-4"/>
        </w:rPr>
        <w:t>Nr. 138/2016</w:t>
      </w:r>
    </w:p>
    <w:p w:rsidR="00712918" w:rsidRPr="00B43005" w:rsidRDefault="00712918" w:rsidP="004566BE">
      <w:pPr>
        <w:pStyle w:val="Hapesira7"/>
        <w:rPr>
          <w:spacing w:val="-4"/>
          <w:sz w:val="10"/>
        </w:rPr>
      </w:pPr>
    </w:p>
    <w:p w:rsidR="00B43005" w:rsidRDefault="00712918" w:rsidP="00712918">
      <w:pPr>
        <w:pStyle w:val="NeniTitull"/>
        <w:rPr>
          <w:spacing w:val="-4"/>
        </w:rPr>
      </w:pPr>
      <w:r w:rsidRPr="004566BE">
        <w:rPr>
          <w:spacing w:val="-4"/>
        </w:rPr>
        <w:t>PËR RATIFIKIMIN E MARRËVESHJES SË FINANCIMIT NDËRMJET KËSHILLIT TË MINISTRAVE TË REPUBLIKËS SË SHQIPËRISË  DHE KOMISIONIT EUROPIAN PËR PROGRAMIN INTERREG IPA  TË BASHKËPUNIMIT NDËRKUFITAR ITALI</w:t>
      </w:r>
      <w:r w:rsidR="003625B3">
        <w:rPr>
          <w:spacing w:val="-4"/>
        </w:rPr>
        <w:t>–</w:t>
      </w:r>
      <w:r w:rsidRPr="004566BE">
        <w:rPr>
          <w:spacing w:val="-4"/>
        </w:rPr>
        <w:t>SHQIPËRI</w:t>
      </w:r>
      <w:r w:rsidR="009D1905">
        <w:rPr>
          <w:spacing w:val="-4"/>
        </w:rPr>
        <w:t>–</w:t>
      </w:r>
      <w:r w:rsidRPr="004566BE">
        <w:rPr>
          <w:spacing w:val="-4"/>
        </w:rPr>
        <w:t xml:space="preserve">MALI </w:t>
      </w:r>
    </w:p>
    <w:p w:rsidR="00712918" w:rsidRPr="004566BE" w:rsidRDefault="00712918" w:rsidP="00712918">
      <w:pPr>
        <w:pStyle w:val="NeniTitull"/>
        <w:rPr>
          <w:spacing w:val="-4"/>
        </w:rPr>
      </w:pPr>
      <w:r w:rsidRPr="004566BE">
        <w:rPr>
          <w:spacing w:val="-4"/>
        </w:rPr>
        <w:t>I ZI, 2014</w:t>
      </w:r>
      <w:r w:rsidR="009D1905">
        <w:rPr>
          <w:spacing w:val="-4"/>
        </w:rPr>
        <w:t>–</w:t>
      </w:r>
      <w:r w:rsidRPr="004566BE">
        <w:rPr>
          <w:spacing w:val="-4"/>
        </w:rPr>
        <w:t>2020</w:t>
      </w:r>
    </w:p>
    <w:p w:rsidR="00712918" w:rsidRPr="004566BE" w:rsidRDefault="00712918" w:rsidP="004566BE">
      <w:pPr>
        <w:pStyle w:val="Hapesira7"/>
        <w:rPr>
          <w:spacing w:val="-4"/>
        </w:rPr>
      </w:pPr>
      <w:r w:rsidRPr="004566BE">
        <w:rPr>
          <w:spacing w:val="-4"/>
        </w:rPr>
        <w:t> </w:t>
      </w:r>
    </w:p>
    <w:p w:rsidR="00712918" w:rsidRPr="004566BE" w:rsidRDefault="00712918" w:rsidP="00712918">
      <w:pPr>
        <w:pStyle w:val="Paragrafi"/>
        <w:rPr>
          <w:spacing w:val="-4"/>
        </w:rPr>
      </w:pPr>
      <w:r w:rsidRPr="004566BE">
        <w:rPr>
          <w:spacing w:val="-4"/>
        </w:rPr>
        <w:t xml:space="preserve">Në mbështetje të neneve 78, 83, pika 1, dhe 121, pika 1, të Kushtetutës, me propozimin e Këshillit të Ministrave, </w:t>
      </w:r>
    </w:p>
    <w:p w:rsidR="00712918" w:rsidRPr="004566BE" w:rsidRDefault="00712918" w:rsidP="004566BE">
      <w:pPr>
        <w:pStyle w:val="Hapesira7"/>
        <w:rPr>
          <w:spacing w:val="-4"/>
        </w:rPr>
      </w:pPr>
    </w:p>
    <w:p w:rsidR="00712918" w:rsidRPr="004566BE" w:rsidRDefault="00712918" w:rsidP="00712918">
      <w:pPr>
        <w:pStyle w:val="NeniNr"/>
        <w:rPr>
          <w:spacing w:val="-4"/>
        </w:rPr>
      </w:pPr>
      <w:r w:rsidRPr="004566BE">
        <w:rPr>
          <w:spacing w:val="-4"/>
        </w:rPr>
        <w:t>KUVENDI</w:t>
      </w:r>
    </w:p>
    <w:p w:rsidR="00712918" w:rsidRPr="004566BE" w:rsidRDefault="00712918" w:rsidP="00712918">
      <w:pPr>
        <w:pStyle w:val="NeniNr"/>
        <w:rPr>
          <w:spacing w:val="-4"/>
        </w:rPr>
      </w:pPr>
      <w:r w:rsidRPr="004566BE">
        <w:rPr>
          <w:spacing w:val="-4"/>
        </w:rPr>
        <w:t>I REPUBLIKËS SË SHQIPËRISË</w:t>
      </w:r>
    </w:p>
    <w:p w:rsidR="00712918" w:rsidRPr="004566BE" w:rsidRDefault="00712918" w:rsidP="004566BE">
      <w:pPr>
        <w:pStyle w:val="Hapesira7"/>
        <w:rPr>
          <w:spacing w:val="-4"/>
        </w:rPr>
      </w:pPr>
      <w:r w:rsidRPr="004566BE">
        <w:rPr>
          <w:spacing w:val="-4"/>
        </w:rPr>
        <w:t> </w:t>
      </w:r>
    </w:p>
    <w:p w:rsidR="00712918" w:rsidRPr="004566BE" w:rsidRDefault="00712918" w:rsidP="00712918">
      <w:pPr>
        <w:pStyle w:val="NeniNr"/>
        <w:rPr>
          <w:spacing w:val="-4"/>
        </w:rPr>
      </w:pPr>
      <w:r w:rsidRPr="004566BE">
        <w:rPr>
          <w:spacing w:val="-4"/>
        </w:rPr>
        <w:t>VENDOSI:  </w:t>
      </w:r>
    </w:p>
    <w:p w:rsidR="00712918" w:rsidRPr="004566BE" w:rsidRDefault="00712918" w:rsidP="004566BE">
      <w:pPr>
        <w:pStyle w:val="Hapesira7"/>
        <w:rPr>
          <w:spacing w:val="-4"/>
        </w:rPr>
      </w:pPr>
      <w:r w:rsidRPr="004566BE">
        <w:rPr>
          <w:spacing w:val="-4"/>
        </w:rPr>
        <w:t> </w:t>
      </w:r>
    </w:p>
    <w:p w:rsidR="00712918" w:rsidRPr="004566BE" w:rsidRDefault="00712918" w:rsidP="00712918">
      <w:pPr>
        <w:pStyle w:val="NeniNr"/>
        <w:rPr>
          <w:spacing w:val="-4"/>
        </w:rPr>
      </w:pPr>
      <w:r w:rsidRPr="004566BE">
        <w:rPr>
          <w:spacing w:val="-4"/>
        </w:rPr>
        <w:t>Neni 1</w:t>
      </w:r>
    </w:p>
    <w:p w:rsidR="00712918" w:rsidRPr="00B43005" w:rsidRDefault="00712918" w:rsidP="004566BE">
      <w:pPr>
        <w:pStyle w:val="Hapesira7"/>
        <w:rPr>
          <w:spacing w:val="-4"/>
          <w:sz w:val="10"/>
        </w:rPr>
      </w:pPr>
    </w:p>
    <w:p w:rsidR="00712918" w:rsidRPr="004566BE" w:rsidRDefault="00712918" w:rsidP="00712918">
      <w:pPr>
        <w:pStyle w:val="Paragrafi"/>
        <w:rPr>
          <w:spacing w:val="-4"/>
        </w:rPr>
      </w:pPr>
      <w:r w:rsidRPr="004566BE">
        <w:rPr>
          <w:spacing w:val="-4"/>
        </w:rPr>
        <w:t>Ratifikohet marrëveshja e financimit ndërmjet Këshillit të Ministrave të Republikës së Shqipërisë dhe Komisionit Europian për programin INTERREG IPA të bashkëpunimit ndërkufitar Itali</w:t>
      </w:r>
      <w:r w:rsidR="00625E4B">
        <w:rPr>
          <w:spacing w:val="-4"/>
        </w:rPr>
        <w:t>–</w:t>
      </w:r>
      <w:r w:rsidRPr="004566BE">
        <w:rPr>
          <w:spacing w:val="-4"/>
        </w:rPr>
        <w:t>Shqipëri</w:t>
      </w:r>
      <w:r w:rsidR="00625E4B">
        <w:rPr>
          <w:spacing w:val="-4"/>
        </w:rPr>
        <w:t>–</w:t>
      </w:r>
      <w:r w:rsidRPr="004566BE">
        <w:rPr>
          <w:spacing w:val="-4"/>
        </w:rPr>
        <w:t>Mali i Zi, 2014</w:t>
      </w:r>
      <w:r w:rsidR="00625E4B">
        <w:rPr>
          <w:spacing w:val="-4"/>
        </w:rPr>
        <w:t>–</w:t>
      </w:r>
      <w:r w:rsidRPr="004566BE">
        <w:rPr>
          <w:spacing w:val="-4"/>
        </w:rPr>
        <w:t>2020, sipas tekstit bashkëlidhur këtij ligji.</w:t>
      </w:r>
    </w:p>
    <w:p w:rsidR="00712918" w:rsidRPr="004566BE" w:rsidRDefault="00712918" w:rsidP="004566BE">
      <w:pPr>
        <w:pStyle w:val="Hapesira7"/>
        <w:rPr>
          <w:spacing w:val="-4"/>
        </w:rPr>
      </w:pPr>
    </w:p>
    <w:p w:rsidR="00712918" w:rsidRPr="004566BE" w:rsidRDefault="00712918" w:rsidP="00712918">
      <w:pPr>
        <w:pStyle w:val="NeniNr"/>
        <w:rPr>
          <w:spacing w:val="-4"/>
        </w:rPr>
      </w:pPr>
      <w:r w:rsidRPr="004566BE">
        <w:rPr>
          <w:spacing w:val="-4"/>
        </w:rPr>
        <w:t>Neni 2</w:t>
      </w:r>
    </w:p>
    <w:p w:rsidR="00712918" w:rsidRPr="00B43005" w:rsidRDefault="00712918" w:rsidP="004566BE">
      <w:pPr>
        <w:pStyle w:val="Hapesira7"/>
        <w:rPr>
          <w:spacing w:val="-4"/>
          <w:sz w:val="10"/>
        </w:rPr>
      </w:pPr>
      <w:r w:rsidRPr="004566BE">
        <w:rPr>
          <w:spacing w:val="-4"/>
        </w:rPr>
        <w:t> </w:t>
      </w:r>
    </w:p>
    <w:p w:rsidR="00712918" w:rsidRPr="004566BE" w:rsidRDefault="00712918" w:rsidP="00712918">
      <w:pPr>
        <w:pStyle w:val="Paragrafi"/>
        <w:rPr>
          <w:spacing w:val="-4"/>
        </w:rPr>
      </w:pPr>
      <w:r w:rsidRPr="004566BE">
        <w:rPr>
          <w:spacing w:val="-4"/>
        </w:rPr>
        <w:t>Ky ligj hyn në fuqi 15 ditë pas botimit në Fletoren Zyrtare.</w:t>
      </w:r>
    </w:p>
    <w:p w:rsidR="00712918" w:rsidRPr="004566BE" w:rsidRDefault="00712918" w:rsidP="004566BE">
      <w:pPr>
        <w:pStyle w:val="Hapesira7"/>
        <w:rPr>
          <w:spacing w:val="-4"/>
        </w:rPr>
      </w:pPr>
    </w:p>
    <w:p w:rsidR="00712918" w:rsidRPr="004566BE" w:rsidRDefault="00712918" w:rsidP="00712918">
      <w:pPr>
        <w:pStyle w:val="Paragrafi"/>
        <w:rPr>
          <w:spacing w:val="-4"/>
        </w:rPr>
      </w:pPr>
      <w:r w:rsidRPr="004566BE">
        <w:rPr>
          <w:spacing w:val="-4"/>
        </w:rPr>
        <w:t>Miratuar në datën 22.12.2016</w:t>
      </w:r>
    </w:p>
    <w:p w:rsidR="008D046E" w:rsidRPr="00B43005" w:rsidRDefault="008D046E" w:rsidP="004566BE">
      <w:pPr>
        <w:pStyle w:val="Hapesira7"/>
        <w:rPr>
          <w:spacing w:val="-4"/>
          <w:sz w:val="10"/>
        </w:rPr>
      </w:pPr>
    </w:p>
    <w:p w:rsidR="008D046E" w:rsidRPr="004566BE" w:rsidRDefault="008D046E" w:rsidP="008D046E">
      <w:pPr>
        <w:pStyle w:val="Paragrafi"/>
        <w:ind w:firstLine="0"/>
        <w:rPr>
          <w:b/>
          <w:spacing w:val="-4"/>
        </w:rPr>
      </w:pPr>
      <w:r w:rsidRPr="004566BE">
        <w:rPr>
          <w:b/>
          <w:spacing w:val="-4"/>
        </w:rPr>
        <w:t>Shpallur me dekretin nr. 9941, datë 9.1.2017</w:t>
      </w:r>
      <w:r w:rsidR="005E0C40">
        <w:rPr>
          <w:b/>
          <w:spacing w:val="-4"/>
        </w:rPr>
        <w:t>,</w:t>
      </w:r>
      <w:r w:rsidRPr="004566BE">
        <w:rPr>
          <w:b/>
          <w:spacing w:val="-4"/>
        </w:rPr>
        <w:t xml:space="preserve"> të Presidentit të Republikës së Shqipërisë, Bujar Nishani</w:t>
      </w:r>
    </w:p>
    <w:p w:rsidR="00712918" w:rsidRPr="004566BE" w:rsidRDefault="00712918" w:rsidP="00A36A7E">
      <w:pPr>
        <w:pStyle w:val="Paragrafi"/>
        <w:rPr>
          <w:spacing w:val="-4"/>
          <w:lang w:val="sq-AL"/>
        </w:rPr>
      </w:pPr>
    </w:p>
    <w:p w:rsidR="00A36A7E" w:rsidRPr="004566BE" w:rsidRDefault="00A36A7E" w:rsidP="00A36A7E">
      <w:pPr>
        <w:pStyle w:val="NeniTitull"/>
        <w:rPr>
          <w:spacing w:val="-4"/>
          <w:lang w:val="sq-AL"/>
        </w:rPr>
      </w:pPr>
      <w:r w:rsidRPr="004566BE">
        <w:rPr>
          <w:spacing w:val="-4"/>
          <w:lang w:val="sq-AL"/>
        </w:rPr>
        <w:t>MARRËVESHJE</w:t>
      </w:r>
      <w:r w:rsidR="001407AB" w:rsidRPr="004566BE">
        <w:rPr>
          <w:spacing w:val="-4"/>
          <w:lang w:val="sq-AL"/>
        </w:rPr>
        <w:t xml:space="preserve"> </w:t>
      </w:r>
      <w:r w:rsidRPr="004566BE">
        <w:rPr>
          <w:spacing w:val="-4"/>
          <w:lang w:val="sq-AL"/>
        </w:rPr>
        <w:t xml:space="preserve">FINANCIMI </w:t>
      </w:r>
    </w:p>
    <w:p w:rsidR="00A36A7E" w:rsidRPr="004566BE" w:rsidRDefault="00A36A7E" w:rsidP="00A36A7E">
      <w:pPr>
        <w:pStyle w:val="NeniNr"/>
        <w:rPr>
          <w:spacing w:val="-4"/>
          <w:lang w:val="sq-AL"/>
        </w:rPr>
      </w:pPr>
      <w:r w:rsidRPr="004566BE">
        <w:rPr>
          <w:spacing w:val="-4"/>
          <w:lang w:val="sq-AL"/>
        </w:rPr>
        <w:t xml:space="preserve">PËR PROGRAMIN INTERREG IPA BNK </w:t>
      </w:r>
    </w:p>
    <w:p w:rsidR="00A36A7E" w:rsidRPr="004566BE" w:rsidRDefault="00A36A7E" w:rsidP="00A36A7E">
      <w:pPr>
        <w:pStyle w:val="NeniNr"/>
        <w:rPr>
          <w:spacing w:val="-4"/>
          <w:lang w:val="sq-AL"/>
        </w:rPr>
      </w:pPr>
      <w:r w:rsidRPr="004566BE">
        <w:rPr>
          <w:spacing w:val="-4"/>
          <w:lang w:val="sq-AL"/>
        </w:rPr>
        <w:t>ITA</w:t>
      </w:r>
      <w:r w:rsidR="00C40E17">
        <w:rPr>
          <w:spacing w:val="-4"/>
          <w:lang w:val="sq-AL"/>
        </w:rPr>
        <w:t>LI–</w:t>
      </w:r>
      <w:r w:rsidR="00B943CB" w:rsidRPr="004566BE">
        <w:rPr>
          <w:spacing w:val="-4"/>
          <w:lang w:val="sq-AL"/>
        </w:rPr>
        <w:t>SHQIPËRI</w:t>
      </w:r>
      <w:r w:rsidR="00C40E17">
        <w:rPr>
          <w:spacing w:val="-4"/>
          <w:lang w:val="sq-AL"/>
        </w:rPr>
        <w:t>–</w:t>
      </w:r>
      <w:r w:rsidR="00B943CB" w:rsidRPr="004566BE">
        <w:rPr>
          <w:spacing w:val="-4"/>
          <w:lang w:val="sq-AL"/>
        </w:rPr>
        <w:t>MALI I ZI</w:t>
      </w:r>
      <w:r w:rsidR="001407AB" w:rsidRPr="004566BE">
        <w:rPr>
          <w:spacing w:val="-4"/>
          <w:lang w:val="sq-AL"/>
        </w:rPr>
        <w:t xml:space="preserve"> </w:t>
      </w:r>
      <w:r w:rsidR="00B943CB" w:rsidRPr="004566BE">
        <w:rPr>
          <w:spacing w:val="-4"/>
          <w:lang w:val="sq-AL"/>
        </w:rPr>
        <w:t>2014–</w:t>
      </w:r>
      <w:r w:rsidRPr="004566BE">
        <w:rPr>
          <w:spacing w:val="-4"/>
          <w:lang w:val="sq-AL"/>
        </w:rPr>
        <w:t>2020</w:t>
      </w:r>
    </w:p>
    <w:p w:rsidR="00A36A7E" w:rsidRPr="004566BE" w:rsidRDefault="00A36A7E" w:rsidP="00A36A7E">
      <w:pPr>
        <w:pStyle w:val="NeniNr"/>
        <w:rPr>
          <w:spacing w:val="-4"/>
          <w:lang w:val="sq-AL"/>
        </w:rPr>
      </w:pPr>
      <w:r w:rsidRPr="004566BE">
        <w:rPr>
          <w:spacing w:val="-4"/>
          <w:lang w:val="sq-AL"/>
        </w:rPr>
        <w:t xml:space="preserve">CCI 2014TC1615CB008 </w:t>
      </w:r>
    </w:p>
    <w:p w:rsidR="00A36A7E" w:rsidRPr="004566BE" w:rsidRDefault="00A36A7E" w:rsidP="004566BE">
      <w:pPr>
        <w:pStyle w:val="Hapesira7"/>
        <w:rPr>
          <w:spacing w:val="-4"/>
          <w:lang w:val="sq-AL"/>
        </w:rPr>
      </w:pPr>
    </w:p>
    <w:p w:rsidR="00A36A7E" w:rsidRPr="004566BE" w:rsidRDefault="00A36A7E" w:rsidP="00A36A7E">
      <w:pPr>
        <w:pStyle w:val="NeniNr"/>
        <w:rPr>
          <w:spacing w:val="-4"/>
          <w:lang w:val="sq-AL"/>
        </w:rPr>
      </w:pPr>
      <w:r w:rsidRPr="004566BE">
        <w:rPr>
          <w:spacing w:val="-4"/>
          <w:lang w:val="sq-AL"/>
        </w:rPr>
        <w:t>KUSHTET E</w:t>
      </w:r>
      <w:r w:rsidR="001407AB" w:rsidRPr="004566BE">
        <w:rPr>
          <w:spacing w:val="-4"/>
          <w:lang w:val="sq-AL"/>
        </w:rPr>
        <w:t xml:space="preserve"> </w:t>
      </w:r>
      <w:r w:rsidRPr="004566BE">
        <w:rPr>
          <w:spacing w:val="-4"/>
          <w:lang w:val="sq-AL"/>
        </w:rPr>
        <w:t xml:space="preserve">VEÇANTA </w:t>
      </w:r>
    </w:p>
    <w:p w:rsidR="00A36A7E" w:rsidRPr="00B43005" w:rsidRDefault="00A36A7E" w:rsidP="004566BE">
      <w:pPr>
        <w:pStyle w:val="Hapesira7"/>
        <w:rPr>
          <w:spacing w:val="-4"/>
          <w:sz w:val="10"/>
          <w:lang w:val="sq-AL"/>
        </w:rPr>
      </w:pPr>
    </w:p>
    <w:p w:rsidR="00A36A7E" w:rsidRPr="004566BE" w:rsidRDefault="00A36A7E" w:rsidP="00A36A7E">
      <w:pPr>
        <w:pStyle w:val="Paragrafi"/>
        <w:rPr>
          <w:spacing w:val="-4"/>
          <w:lang w:val="sq-AL"/>
        </w:rPr>
      </w:pPr>
      <w:r w:rsidRPr="004566BE">
        <w:rPr>
          <w:spacing w:val="-4"/>
          <w:lang w:val="sq-AL"/>
        </w:rPr>
        <w:t xml:space="preserve">Komisioni Evropian, në vijim i referuar si </w:t>
      </w:r>
      <w:r w:rsidR="004B0AEE" w:rsidRPr="004566BE">
        <w:rPr>
          <w:spacing w:val="-4"/>
          <w:lang w:val="sq-AL"/>
        </w:rPr>
        <w:t>“</w:t>
      </w:r>
      <w:r w:rsidRPr="004566BE">
        <w:rPr>
          <w:spacing w:val="-4"/>
          <w:lang w:val="sq-AL"/>
        </w:rPr>
        <w:t>Komisioni</w:t>
      </w:r>
      <w:r w:rsidR="004B0AEE" w:rsidRPr="004566BE">
        <w:rPr>
          <w:spacing w:val="-4"/>
          <w:lang w:val="sq-AL"/>
        </w:rPr>
        <w:t>”</w:t>
      </w:r>
      <w:r w:rsidR="00C40E17">
        <w:rPr>
          <w:spacing w:val="-4"/>
          <w:lang w:val="sq-AL"/>
        </w:rPr>
        <w:t>,</w:t>
      </w:r>
      <w:r w:rsidRPr="004566BE">
        <w:rPr>
          <w:spacing w:val="-4"/>
          <w:lang w:val="sq-AL"/>
        </w:rPr>
        <w:t xml:space="preserve"> që vepron në emër të Bashkimit Evropian, në vijim i referuar si </w:t>
      </w:r>
      <w:r w:rsidR="004B0AEE" w:rsidRPr="004566BE">
        <w:rPr>
          <w:spacing w:val="-4"/>
          <w:lang w:val="sq-AL"/>
        </w:rPr>
        <w:t>“</w:t>
      </w:r>
      <w:r w:rsidRPr="004566BE">
        <w:rPr>
          <w:spacing w:val="-4"/>
          <w:lang w:val="sq-AL"/>
        </w:rPr>
        <w:t>Unioni</w:t>
      </w:r>
      <w:r w:rsidR="004B0AEE" w:rsidRPr="004566BE">
        <w:rPr>
          <w:spacing w:val="-4"/>
          <w:lang w:val="sq-AL"/>
        </w:rPr>
        <w:t>”</w:t>
      </w:r>
      <w:r w:rsidRPr="004566BE">
        <w:rPr>
          <w:spacing w:val="-4"/>
          <w:lang w:val="sq-AL"/>
        </w:rPr>
        <w:t xml:space="preserve">, </w:t>
      </w:r>
    </w:p>
    <w:p w:rsidR="00A36A7E" w:rsidRPr="004566BE" w:rsidRDefault="00A36A7E" w:rsidP="00A36A7E">
      <w:pPr>
        <w:pStyle w:val="Paragrafi"/>
        <w:rPr>
          <w:spacing w:val="-4"/>
          <w:lang w:val="sq-AL"/>
        </w:rPr>
      </w:pPr>
      <w:r w:rsidRPr="004566BE">
        <w:rPr>
          <w:spacing w:val="-4"/>
          <w:lang w:val="sq-AL"/>
        </w:rPr>
        <w:t xml:space="preserve">nga njëra anë, dhe </w:t>
      </w:r>
    </w:p>
    <w:p w:rsidR="00A36A7E" w:rsidRPr="004566BE" w:rsidRDefault="00A36A7E" w:rsidP="00A36A7E">
      <w:pPr>
        <w:pStyle w:val="Paragrafi"/>
        <w:rPr>
          <w:spacing w:val="-4"/>
          <w:lang w:val="sq-AL"/>
        </w:rPr>
      </w:pPr>
      <w:r w:rsidRPr="004566BE">
        <w:rPr>
          <w:spacing w:val="-4"/>
          <w:lang w:val="sq-AL"/>
        </w:rPr>
        <w:t>nga ana tjetër,</w:t>
      </w:r>
    </w:p>
    <w:p w:rsidR="00A36A7E" w:rsidRPr="004566BE" w:rsidRDefault="00A36A7E" w:rsidP="00A36A7E">
      <w:pPr>
        <w:pStyle w:val="Paragrafi"/>
        <w:rPr>
          <w:spacing w:val="-4"/>
          <w:lang w:val="sq-AL"/>
        </w:rPr>
      </w:pPr>
      <w:r w:rsidRPr="004566BE">
        <w:rPr>
          <w:spacing w:val="-4"/>
          <w:lang w:val="sq-AL"/>
        </w:rPr>
        <w:t xml:space="preserve">Republika e Shqipërisë, në vijim e referuar si </w:t>
      </w:r>
      <w:r w:rsidR="004B0AEE" w:rsidRPr="004566BE">
        <w:rPr>
          <w:spacing w:val="-4"/>
          <w:lang w:val="sq-AL"/>
        </w:rPr>
        <w:t>“</w:t>
      </w:r>
      <w:r w:rsidRPr="004566BE">
        <w:rPr>
          <w:spacing w:val="-4"/>
          <w:lang w:val="sq-AL"/>
        </w:rPr>
        <w:t>Përfituesi IPA II</w:t>
      </w:r>
      <w:r w:rsidR="004B0AEE" w:rsidRPr="004566BE">
        <w:rPr>
          <w:spacing w:val="-4"/>
          <w:lang w:val="sq-AL"/>
        </w:rPr>
        <w:t>”</w:t>
      </w:r>
      <w:r w:rsidRPr="004566BE">
        <w:rPr>
          <w:spacing w:val="-4"/>
          <w:lang w:val="sq-AL"/>
        </w:rPr>
        <w:t xml:space="preserve">, e përfaqësuar nga Këshilli i Ministrave i Republikës së Shqipërisë, </w:t>
      </w:r>
    </w:p>
    <w:p w:rsidR="00A36A7E" w:rsidRPr="004566BE" w:rsidRDefault="00A36A7E" w:rsidP="00A36A7E">
      <w:pPr>
        <w:pStyle w:val="Paragrafi"/>
        <w:rPr>
          <w:spacing w:val="-4"/>
          <w:lang w:val="sq-AL"/>
        </w:rPr>
      </w:pPr>
      <w:r w:rsidRPr="004566BE">
        <w:rPr>
          <w:spacing w:val="-4"/>
          <w:lang w:val="sq-AL"/>
        </w:rPr>
        <w:lastRenderedPageBreak/>
        <w:t>kanë rënë dakord për sa më poshtë:</w:t>
      </w:r>
    </w:p>
    <w:p w:rsidR="00A36A7E" w:rsidRPr="00B43005" w:rsidRDefault="00A36A7E" w:rsidP="004566BE">
      <w:pPr>
        <w:pStyle w:val="Hapesira7"/>
        <w:rPr>
          <w:spacing w:val="-4"/>
          <w:sz w:val="10"/>
          <w:lang w:val="sq-AL"/>
        </w:rPr>
      </w:pPr>
    </w:p>
    <w:p w:rsidR="00834ADD" w:rsidRPr="004566BE" w:rsidRDefault="00834ADD" w:rsidP="00834ADD">
      <w:pPr>
        <w:pStyle w:val="NeniNr"/>
        <w:rPr>
          <w:spacing w:val="-4"/>
          <w:lang w:val="sq-AL"/>
        </w:rPr>
      </w:pPr>
      <w:r w:rsidRPr="004566BE">
        <w:rPr>
          <w:spacing w:val="-4"/>
          <w:lang w:val="sq-AL"/>
        </w:rPr>
        <w:t>Neni 1</w:t>
      </w:r>
    </w:p>
    <w:p w:rsidR="00A36A7E" w:rsidRPr="004566BE" w:rsidRDefault="00834ADD" w:rsidP="00834ADD">
      <w:pPr>
        <w:pStyle w:val="NeniTitull"/>
        <w:rPr>
          <w:spacing w:val="-4"/>
          <w:lang w:val="sq-AL"/>
        </w:rPr>
      </w:pPr>
      <w:r w:rsidRPr="004566BE">
        <w:rPr>
          <w:spacing w:val="-4"/>
          <w:lang w:val="sq-AL"/>
        </w:rPr>
        <w:t xml:space="preserve">Programi </w:t>
      </w:r>
    </w:p>
    <w:p w:rsidR="00A36A7E" w:rsidRPr="00B43005" w:rsidRDefault="00A36A7E" w:rsidP="004566BE">
      <w:pPr>
        <w:pStyle w:val="Hapesira7"/>
        <w:rPr>
          <w:spacing w:val="-4"/>
          <w:sz w:val="8"/>
          <w:lang w:val="sq-AL"/>
        </w:rPr>
      </w:pPr>
    </w:p>
    <w:p w:rsidR="00A36A7E" w:rsidRPr="004566BE" w:rsidRDefault="00834ADD" w:rsidP="002A7A97">
      <w:pPr>
        <w:pStyle w:val="Paragrafi"/>
        <w:rPr>
          <w:spacing w:val="-4"/>
          <w:lang w:val="sq-AL"/>
        </w:rPr>
      </w:pPr>
      <w:r w:rsidRPr="004566BE">
        <w:rPr>
          <w:spacing w:val="-4"/>
          <w:lang w:val="sq-AL"/>
        </w:rPr>
        <w:t xml:space="preserve">1. </w:t>
      </w:r>
      <w:r w:rsidR="00A36A7E" w:rsidRPr="004566BE">
        <w:rPr>
          <w:spacing w:val="-4"/>
          <w:lang w:val="sq-AL"/>
        </w:rPr>
        <w:t>Unioni pranon të financojë dhe përfituesi IPA II bie dakord të pranojë financimin e Programit të mëposhtëm të bashkëpunimit ndërkufitar</w:t>
      </w:r>
      <w:r w:rsidR="00C40E17">
        <w:rPr>
          <w:spacing w:val="-4"/>
          <w:lang w:val="sq-AL"/>
        </w:rPr>
        <w:t>,</w:t>
      </w:r>
      <w:r w:rsidR="00A36A7E" w:rsidRPr="004566BE">
        <w:rPr>
          <w:spacing w:val="-4"/>
          <w:lang w:val="sq-AL"/>
        </w:rPr>
        <w:t xml:space="preserve"> siç përcaktohet </w:t>
      </w:r>
      <w:r w:rsidR="00EF43AD" w:rsidRPr="004566BE">
        <w:rPr>
          <w:spacing w:val="-4"/>
          <w:lang w:val="sq-AL"/>
        </w:rPr>
        <w:t>në s</w:t>
      </w:r>
      <w:r w:rsidR="00A36A7E" w:rsidRPr="004566BE">
        <w:rPr>
          <w:spacing w:val="-4"/>
          <w:lang w:val="sq-AL"/>
        </w:rPr>
        <w:t xml:space="preserve">htojcën I dhe </w:t>
      </w:r>
      <w:bookmarkStart w:id="0" w:name="OLE_LINK1"/>
      <w:r w:rsidR="00EF43AD" w:rsidRPr="004566BE">
        <w:rPr>
          <w:spacing w:val="-4"/>
          <w:lang w:val="sq-AL"/>
        </w:rPr>
        <w:t>miratuar me v</w:t>
      </w:r>
      <w:r w:rsidR="00A36A7E" w:rsidRPr="004566BE">
        <w:rPr>
          <w:spacing w:val="-4"/>
          <w:lang w:val="sq-AL"/>
        </w:rPr>
        <w:t>endimin e Zbatimit të Komisionit nr. C(2015)9491</w:t>
      </w:r>
      <w:r w:rsidR="00C40E17">
        <w:rPr>
          <w:spacing w:val="-4"/>
          <w:lang w:val="sq-AL"/>
        </w:rPr>
        <w:t>,</w:t>
      </w:r>
      <w:r w:rsidR="00A36A7E" w:rsidRPr="004566BE">
        <w:rPr>
          <w:spacing w:val="-4"/>
          <w:lang w:val="sq-AL"/>
        </w:rPr>
        <w:t xml:space="preserve"> të datës 1</w:t>
      </w:r>
      <w:r w:rsidR="00EF43AD" w:rsidRPr="004566BE">
        <w:rPr>
          <w:spacing w:val="-4"/>
          <w:lang w:val="sq-AL"/>
        </w:rPr>
        <w:t>5 dhjetor 2015, korrigjuar nga v</w:t>
      </w:r>
      <w:r w:rsidR="00A36A7E" w:rsidRPr="004566BE">
        <w:rPr>
          <w:spacing w:val="-4"/>
          <w:lang w:val="sq-AL"/>
        </w:rPr>
        <w:t xml:space="preserve">endimi i Zbatimit të Komisionit nr. C(2016)2803 i datës 3 maj 2016: </w:t>
      </w:r>
      <w:bookmarkEnd w:id="0"/>
    </w:p>
    <w:p w:rsidR="00A36A7E" w:rsidRPr="004566BE" w:rsidRDefault="00C40E17" w:rsidP="00A36A7E">
      <w:pPr>
        <w:pStyle w:val="Paragrafi"/>
        <w:rPr>
          <w:spacing w:val="-4"/>
          <w:lang w:val="sq-AL"/>
        </w:rPr>
      </w:pPr>
      <w:r>
        <w:rPr>
          <w:spacing w:val="-4"/>
          <w:lang w:val="sq-AL"/>
        </w:rPr>
        <w:t>INTERREG – IPA BNK –</w:t>
      </w:r>
      <w:r w:rsidR="00A36A7E" w:rsidRPr="004566BE">
        <w:rPr>
          <w:spacing w:val="-4"/>
          <w:lang w:val="sq-AL"/>
        </w:rPr>
        <w:t>Itali</w:t>
      </w:r>
      <w:r>
        <w:rPr>
          <w:spacing w:val="-4"/>
          <w:lang w:val="sq-AL"/>
        </w:rPr>
        <w:t>–Shqipëri</w:t>
      </w:r>
      <w:r w:rsidR="00A36A7E" w:rsidRPr="004566BE">
        <w:rPr>
          <w:spacing w:val="-4"/>
          <w:lang w:val="sq-AL"/>
        </w:rPr>
        <w:t>– Mali i Zi</w:t>
      </w:r>
      <w:r w:rsidR="001407AB" w:rsidRPr="004566BE">
        <w:rPr>
          <w:spacing w:val="-4"/>
          <w:lang w:val="sq-AL"/>
        </w:rPr>
        <w:t xml:space="preserve"> </w:t>
      </w:r>
      <w:r w:rsidR="002A7A97" w:rsidRPr="004566BE">
        <w:rPr>
          <w:spacing w:val="-4"/>
          <w:lang w:val="sq-AL"/>
        </w:rPr>
        <w:t>2014–2020</w:t>
      </w:r>
    </w:p>
    <w:p w:rsidR="00A36A7E" w:rsidRPr="004566BE" w:rsidRDefault="00A36A7E" w:rsidP="00A36A7E">
      <w:pPr>
        <w:pStyle w:val="Paragrafi"/>
        <w:rPr>
          <w:spacing w:val="-4"/>
          <w:lang w:val="sq-AL"/>
        </w:rPr>
      </w:pPr>
      <w:r w:rsidRPr="004566BE">
        <w:rPr>
          <w:spacing w:val="-4"/>
          <w:lang w:val="sq-AL"/>
        </w:rPr>
        <w:t xml:space="preserve">CCI 2014TC1615CB008 </w:t>
      </w:r>
    </w:p>
    <w:p w:rsidR="00A36A7E" w:rsidRPr="004566BE" w:rsidRDefault="00A36A7E" w:rsidP="002A7A97">
      <w:pPr>
        <w:pStyle w:val="Paragrafi"/>
        <w:rPr>
          <w:spacing w:val="-4"/>
          <w:lang w:val="sq-AL"/>
        </w:rPr>
      </w:pPr>
      <w:r w:rsidRPr="004566BE">
        <w:rPr>
          <w:spacing w:val="-4"/>
          <w:lang w:val="sq-AL"/>
        </w:rPr>
        <w:t xml:space="preserve">Referuar si </w:t>
      </w:r>
      <w:r w:rsidR="004B0AEE" w:rsidRPr="004566BE">
        <w:rPr>
          <w:spacing w:val="-4"/>
          <w:lang w:val="sq-AL"/>
        </w:rPr>
        <w:t>“</w:t>
      </w:r>
      <w:r w:rsidRPr="004566BE">
        <w:rPr>
          <w:spacing w:val="-4"/>
          <w:lang w:val="sq-AL"/>
        </w:rPr>
        <w:t>Programi</w:t>
      </w:r>
      <w:r w:rsidR="004B0AEE" w:rsidRPr="004566BE">
        <w:rPr>
          <w:spacing w:val="-4"/>
          <w:lang w:val="sq-AL"/>
        </w:rPr>
        <w:t>”</w:t>
      </w:r>
      <w:r w:rsidRPr="004566BE">
        <w:rPr>
          <w:spacing w:val="-4"/>
          <w:lang w:val="sq-AL"/>
        </w:rPr>
        <w:t xml:space="preserve"> </w:t>
      </w:r>
    </w:p>
    <w:p w:rsidR="00A36A7E" w:rsidRPr="004566BE" w:rsidRDefault="00834ADD" w:rsidP="00A36A7E">
      <w:pPr>
        <w:pStyle w:val="Paragrafi"/>
        <w:rPr>
          <w:spacing w:val="-4"/>
          <w:lang w:val="sq-AL"/>
        </w:rPr>
      </w:pPr>
      <w:r w:rsidRPr="004566BE">
        <w:rPr>
          <w:spacing w:val="-4"/>
          <w:lang w:val="sq-AL"/>
        </w:rPr>
        <w:t xml:space="preserve">2. </w:t>
      </w:r>
      <w:r w:rsidR="00A36A7E" w:rsidRPr="004566BE">
        <w:rPr>
          <w:spacing w:val="-4"/>
          <w:lang w:val="sq-AL"/>
        </w:rPr>
        <w:t>Programi financohet nga Buxheti i Unionit, mbështetur në bazë të aktit themelor në vijim:</w:t>
      </w:r>
    </w:p>
    <w:p w:rsidR="00A36A7E" w:rsidRPr="004566BE" w:rsidRDefault="00A36A7E" w:rsidP="00A36A7E">
      <w:pPr>
        <w:pStyle w:val="Paragrafi"/>
        <w:rPr>
          <w:spacing w:val="-4"/>
          <w:lang w:val="sq-AL"/>
        </w:rPr>
      </w:pPr>
      <w:r w:rsidRPr="004566BE">
        <w:rPr>
          <w:spacing w:val="-4"/>
          <w:lang w:val="sq-AL"/>
        </w:rPr>
        <w:t>Rregullorja (BE) nr. 231/2014 e Parlamentit Evropian dhe e Këshillit</w:t>
      </w:r>
      <w:r w:rsidR="00C40E17">
        <w:rPr>
          <w:spacing w:val="-4"/>
          <w:lang w:val="sq-AL"/>
        </w:rPr>
        <w:t>,</w:t>
      </w:r>
      <w:r w:rsidRPr="004566BE">
        <w:rPr>
          <w:spacing w:val="-4"/>
          <w:lang w:val="sq-AL"/>
        </w:rPr>
        <w:t xml:space="preserve"> e datës 11 mars 2014, Për krijimin e Instrumentit</w:t>
      </w:r>
      <w:r w:rsidR="0046567A" w:rsidRPr="004566BE">
        <w:rPr>
          <w:spacing w:val="-4"/>
          <w:lang w:val="sq-AL"/>
        </w:rPr>
        <w:t xml:space="preserve"> për Asistencën e Paraa</w:t>
      </w:r>
      <w:r w:rsidRPr="004566BE">
        <w:rPr>
          <w:spacing w:val="-4"/>
          <w:lang w:val="sq-AL"/>
        </w:rPr>
        <w:t>nëtarësimit (IPA II)</w:t>
      </w:r>
      <w:r w:rsidR="00CE4A49" w:rsidRPr="004566BE">
        <w:rPr>
          <w:spacing w:val="-4"/>
          <w:vertAlign w:val="superscript"/>
          <w:lang w:val="sq-AL"/>
        </w:rPr>
        <w:footnoteReference w:id="1"/>
      </w:r>
      <w:r w:rsidRPr="004566BE">
        <w:rPr>
          <w:spacing w:val="-4"/>
          <w:lang w:val="sq-AL"/>
        </w:rPr>
        <w:t xml:space="preserve"> (Rregullorja IPA II, </w:t>
      </w:r>
      <w:r w:rsidR="004B0AEE" w:rsidRPr="004566BE">
        <w:rPr>
          <w:spacing w:val="-4"/>
          <w:lang w:val="sq-AL"/>
        </w:rPr>
        <w:t>“</w:t>
      </w:r>
      <w:r w:rsidRPr="004566BE">
        <w:rPr>
          <w:spacing w:val="-4"/>
          <w:lang w:val="sq-AL"/>
        </w:rPr>
        <w:t>IPA II</w:t>
      </w:r>
      <w:r w:rsidR="004B0AEE" w:rsidRPr="004566BE">
        <w:rPr>
          <w:spacing w:val="-4"/>
          <w:lang w:val="sq-AL"/>
        </w:rPr>
        <w:t>”</w:t>
      </w:r>
      <w:r w:rsidRPr="004566BE">
        <w:rPr>
          <w:spacing w:val="-4"/>
          <w:lang w:val="sq-AL"/>
        </w:rPr>
        <w:t xml:space="preserve">); </w:t>
      </w:r>
    </w:p>
    <w:p w:rsidR="00A36A7E" w:rsidRPr="004566BE" w:rsidRDefault="00C40E17" w:rsidP="00A36A7E">
      <w:pPr>
        <w:pStyle w:val="Paragrafi"/>
        <w:rPr>
          <w:spacing w:val="-4"/>
          <w:lang w:val="sq-AL"/>
        </w:rPr>
      </w:pPr>
      <w:r>
        <w:rPr>
          <w:spacing w:val="-4"/>
          <w:lang w:val="sq-AL"/>
        </w:rPr>
        <w:t xml:space="preserve">3. </w:t>
      </w:r>
      <w:r w:rsidR="00A36A7E" w:rsidRPr="004566BE">
        <w:rPr>
          <w:spacing w:val="-4"/>
          <w:lang w:val="sq-AL"/>
        </w:rPr>
        <w:t>Vlera totale e parashikuar për</w:t>
      </w:r>
      <w:r w:rsidR="009605DE" w:rsidRPr="004566BE">
        <w:rPr>
          <w:spacing w:val="-4"/>
          <w:lang w:val="sq-AL"/>
        </w:rPr>
        <w:t xml:space="preserve"> Programin është 92,707,558.00 e</w:t>
      </w:r>
      <w:r w:rsidR="00A36A7E" w:rsidRPr="004566BE">
        <w:rPr>
          <w:spacing w:val="-4"/>
          <w:lang w:val="sq-AL"/>
        </w:rPr>
        <w:t>uro, kontributi maksimal i Unionit për Programin nën IPA II është c</w:t>
      </w:r>
      <w:r w:rsidR="009605DE" w:rsidRPr="004566BE">
        <w:rPr>
          <w:spacing w:val="-4"/>
          <w:lang w:val="sq-AL"/>
        </w:rPr>
        <w:t>aktuar në vlerën 78,801,422.00 e</w:t>
      </w:r>
      <w:r w:rsidR="00A36A7E" w:rsidRPr="004566BE">
        <w:rPr>
          <w:spacing w:val="-4"/>
          <w:lang w:val="sq-AL"/>
        </w:rPr>
        <w:t xml:space="preserve">uro, nga të cilat </w:t>
      </w:r>
      <w:r w:rsidR="004C1C87" w:rsidRPr="004566BE">
        <w:rPr>
          <w:spacing w:val="-4"/>
          <w:lang w:val="sq-AL"/>
        </w:rPr>
        <w:t>39,400,711.00</w:t>
      </w:r>
      <w:r>
        <w:rPr>
          <w:spacing w:val="-4"/>
          <w:lang w:val="sq-AL"/>
        </w:rPr>
        <w:t>,</w:t>
      </w:r>
      <w:r w:rsidR="004C1C87" w:rsidRPr="004566BE">
        <w:rPr>
          <w:spacing w:val="-4"/>
          <w:lang w:val="sq-AL"/>
        </w:rPr>
        <w:t xml:space="preserve"> si kontribut nga t</w:t>
      </w:r>
      <w:r w:rsidR="00A36A7E" w:rsidRPr="004566BE">
        <w:rPr>
          <w:spacing w:val="-4"/>
          <w:lang w:val="sq-AL"/>
        </w:rPr>
        <w:t xml:space="preserve">itulli 4. </w:t>
      </w:r>
    </w:p>
    <w:p w:rsidR="00A36A7E" w:rsidRPr="004566BE" w:rsidRDefault="00A36A7E" w:rsidP="00A36A7E">
      <w:pPr>
        <w:pStyle w:val="Paragrafi"/>
        <w:rPr>
          <w:spacing w:val="-4"/>
          <w:lang w:val="sq-AL"/>
        </w:rPr>
      </w:pPr>
      <w:r w:rsidRPr="004566BE">
        <w:rPr>
          <w:spacing w:val="-4"/>
          <w:lang w:val="sq-AL"/>
        </w:rPr>
        <w:t xml:space="preserve">Kontributi i Unionit </w:t>
      </w:r>
      <w:r w:rsidR="002B3F78" w:rsidRPr="004566BE">
        <w:rPr>
          <w:spacing w:val="-4"/>
          <w:lang w:val="sq-AL"/>
        </w:rPr>
        <w:t>ndahet në pagesa vjetore sipas s</w:t>
      </w:r>
      <w:r w:rsidRPr="004566BE">
        <w:rPr>
          <w:spacing w:val="-4"/>
          <w:lang w:val="sq-AL"/>
        </w:rPr>
        <w:t>htojcës I. Asgjë në këtë marrëveshje financimi nuk mund të interpretohet se nënkupton një angazhim financiar të BE</w:t>
      </w:r>
      <w:r w:rsidR="00FE17FE" w:rsidRPr="004566BE">
        <w:rPr>
          <w:spacing w:val="-4"/>
          <w:lang w:val="sq-AL"/>
        </w:rPr>
        <w:t>-së</w:t>
      </w:r>
      <w:r w:rsidRPr="004566BE">
        <w:rPr>
          <w:spacing w:val="-4"/>
          <w:lang w:val="sq-AL"/>
        </w:rPr>
        <w:t xml:space="preserve"> në lidhje me kreditë për të cilat ende nuk janë miratuar me miratimin e buxhetit të BE-së.</w:t>
      </w:r>
      <w:r w:rsidR="001407AB" w:rsidRPr="004566BE">
        <w:rPr>
          <w:spacing w:val="-4"/>
          <w:lang w:val="sq-AL"/>
        </w:rPr>
        <w:t xml:space="preserve"> </w:t>
      </w:r>
      <w:r w:rsidRPr="004566BE">
        <w:rPr>
          <w:spacing w:val="-4"/>
          <w:lang w:val="sq-AL"/>
        </w:rPr>
        <w:t>Komisioni duhet të informojë Autoritetin Menaxhues me shkrim në lidhje me miratimin vjetor të angazhimev</w:t>
      </w:r>
      <w:r w:rsidR="00FE17FE" w:rsidRPr="004566BE">
        <w:rPr>
          <w:spacing w:val="-4"/>
          <w:lang w:val="sq-AL"/>
        </w:rPr>
        <w:t>e financiare të përcaktuara në s</w:t>
      </w:r>
      <w:r w:rsidRPr="004566BE">
        <w:rPr>
          <w:spacing w:val="-4"/>
          <w:lang w:val="sq-AL"/>
        </w:rPr>
        <w:t xml:space="preserve">htojcën II. </w:t>
      </w:r>
    </w:p>
    <w:p w:rsidR="00A36A7E" w:rsidRPr="004566BE" w:rsidRDefault="00A36A7E" w:rsidP="00A36A7E">
      <w:pPr>
        <w:pStyle w:val="Paragrafi"/>
        <w:rPr>
          <w:spacing w:val="-4"/>
          <w:lang w:val="sq-AL"/>
        </w:rPr>
      </w:pPr>
      <w:r w:rsidRPr="004566BE">
        <w:rPr>
          <w:spacing w:val="-4"/>
          <w:lang w:val="sq-AL"/>
        </w:rPr>
        <w:t xml:space="preserve">Programi kërkon kontribute financiare edhe nga përfituesi IPA II edhe nga Unioni. Ndarja e kontributeve përkatëse financiare përcaktohet në </w:t>
      </w:r>
      <w:r w:rsidR="002A7A97" w:rsidRPr="004566BE">
        <w:rPr>
          <w:spacing w:val="-4"/>
          <w:lang w:val="sq-AL"/>
        </w:rPr>
        <w:t>s</w:t>
      </w:r>
      <w:r w:rsidRPr="004566BE">
        <w:rPr>
          <w:spacing w:val="-4"/>
          <w:lang w:val="sq-AL"/>
        </w:rPr>
        <w:t xml:space="preserve">htojcën III. </w:t>
      </w:r>
    </w:p>
    <w:p w:rsidR="00A36A7E" w:rsidRPr="00B43005" w:rsidRDefault="00A36A7E" w:rsidP="004566BE">
      <w:pPr>
        <w:pStyle w:val="Hapesira7"/>
        <w:rPr>
          <w:spacing w:val="-4"/>
          <w:sz w:val="4"/>
          <w:lang w:val="sq-AL"/>
        </w:rPr>
      </w:pPr>
    </w:p>
    <w:p w:rsidR="00834ADD" w:rsidRPr="004566BE" w:rsidRDefault="00834ADD" w:rsidP="00B43005">
      <w:pPr>
        <w:pStyle w:val="NeniNr"/>
        <w:rPr>
          <w:spacing w:val="-4"/>
          <w:lang w:val="sq-AL"/>
        </w:rPr>
      </w:pPr>
      <w:r w:rsidRPr="004566BE">
        <w:rPr>
          <w:spacing w:val="-4"/>
          <w:lang w:val="sq-AL"/>
        </w:rPr>
        <w:t>Neni 2</w:t>
      </w:r>
    </w:p>
    <w:p w:rsidR="00A36A7E" w:rsidRPr="004566BE" w:rsidRDefault="00834ADD" w:rsidP="00B43005">
      <w:pPr>
        <w:pStyle w:val="NeniTitull"/>
        <w:rPr>
          <w:spacing w:val="-4"/>
          <w:lang w:val="sq-AL"/>
        </w:rPr>
      </w:pPr>
      <w:r w:rsidRPr="004566BE">
        <w:rPr>
          <w:spacing w:val="-4"/>
          <w:lang w:val="sq-AL"/>
        </w:rPr>
        <w:t xml:space="preserve">Periudha e zbatimit dhe periudha e pranueshmërisë </w:t>
      </w:r>
    </w:p>
    <w:p w:rsidR="00A36A7E" w:rsidRPr="00B43005" w:rsidRDefault="00A36A7E" w:rsidP="00B43005">
      <w:pPr>
        <w:pStyle w:val="Hapesira7"/>
        <w:ind w:firstLine="0"/>
        <w:rPr>
          <w:spacing w:val="-4"/>
          <w:sz w:val="8"/>
          <w:lang w:val="sq-AL"/>
        </w:rPr>
      </w:pPr>
    </w:p>
    <w:p w:rsidR="00A36A7E" w:rsidRPr="004566BE" w:rsidRDefault="00834ADD" w:rsidP="00A36A7E">
      <w:pPr>
        <w:pStyle w:val="Paragrafi"/>
        <w:rPr>
          <w:spacing w:val="-4"/>
          <w:lang w:val="sq-AL"/>
        </w:rPr>
      </w:pPr>
      <w:r w:rsidRPr="004566BE">
        <w:rPr>
          <w:spacing w:val="-4"/>
          <w:lang w:val="sq-AL"/>
        </w:rPr>
        <w:t xml:space="preserve">1. </w:t>
      </w:r>
      <w:r w:rsidR="00A36A7E" w:rsidRPr="004566BE">
        <w:rPr>
          <w:spacing w:val="-4"/>
          <w:lang w:val="sq-AL"/>
        </w:rPr>
        <w:t xml:space="preserve">Periudha e zbatimit të kësaj Marrëveshjeje Financimi fillon me hyrjen në fuqi të kësaj Marrëveshjeje Financimi dhe përfundon 12 vjet pas kësaj date. </w:t>
      </w:r>
    </w:p>
    <w:p w:rsidR="00A36A7E" w:rsidRPr="004566BE" w:rsidRDefault="00834ADD" w:rsidP="00A36A7E">
      <w:pPr>
        <w:pStyle w:val="Paragrafi"/>
        <w:rPr>
          <w:spacing w:val="-4"/>
          <w:lang w:val="sq-AL"/>
        </w:rPr>
      </w:pPr>
      <w:r w:rsidRPr="004566BE">
        <w:rPr>
          <w:spacing w:val="-4"/>
          <w:lang w:val="sq-AL"/>
        </w:rPr>
        <w:lastRenderedPageBreak/>
        <w:t xml:space="preserve">2. </w:t>
      </w:r>
      <w:r w:rsidR="00A36A7E" w:rsidRPr="004566BE">
        <w:rPr>
          <w:spacing w:val="-4"/>
          <w:lang w:val="sq-AL"/>
        </w:rPr>
        <w:t>Në IPA II, shpenzimet e përfituesit janë të pranueshme për financim nën asistencën IPA II në qoftë se ato janë shkaktuar nga një përfitues përfundimtar nga përfituesit e IPA II dhe paguhen pas dorëzimit të Programi</w:t>
      </w:r>
      <w:r w:rsidR="00847779" w:rsidRPr="004566BE">
        <w:rPr>
          <w:spacing w:val="-4"/>
          <w:lang w:val="sq-AL"/>
        </w:rPr>
        <w:t>t, përkatësisht 30 qershor 2015</w:t>
      </w:r>
      <w:r w:rsidR="00A36A7E" w:rsidRPr="004566BE">
        <w:rPr>
          <w:spacing w:val="-4"/>
          <w:lang w:val="sq-AL"/>
        </w:rPr>
        <w:t xml:space="preserve"> dhe para 31 dhjetorit 2023.</w:t>
      </w:r>
    </w:p>
    <w:p w:rsidR="00A36A7E" w:rsidRPr="004566BE" w:rsidRDefault="00A36A7E" w:rsidP="004566BE">
      <w:pPr>
        <w:pStyle w:val="Hapesira7"/>
        <w:rPr>
          <w:spacing w:val="-4"/>
          <w:lang w:val="sq-AL"/>
        </w:rPr>
      </w:pPr>
    </w:p>
    <w:p w:rsidR="00834ADD" w:rsidRPr="004566BE" w:rsidRDefault="00834ADD" w:rsidP="00834ADD">
      <w:pPr>
        <w:pStyle w:val="NeniNr"/>
        <w:rPr>
          <w:spacing w:val="-4"/>
          <w:lang w:val="sq-AL"/>
        </w:rPr>
      </w:pPr>
      <w:r w:rsidRPr="004566BE">
        <w:rPr>
          <w:spacing w:val="-4"/>
          <w:lang w:val="sq-AL"/>
        </w:rPr>
        <w:t>Neni 3</w:t>
      </w:r>
    </w:p>
    <w:p w:rsidR="00A36A7E" w:rsidRPr="004566BE" w:rsidRDefault="00834ADD" w:rsidP="00834ADD">
      <w:pPr>
        <w:pStyle w:val="NeniTitull"/>
        <w:rPr>
          <w:spacing w:val="-4"/>
          <w:lang w:val="sq-AL"/>
        </w:rPr>
      </w:pPr>
      <w:r w:rsidRPr="004566BE">
        <w:rPr>
          <w:spacing w:val="-4"/>
          <w:lang w:val="sq-AL"/>
        </w:rPr>
        <w:t xml:space="preserve">Interpretimi </w:t>
      </w:r>
    </w:p>
    <w:p w:rsidR="00A36A7E" w:rsidRPr="004566BE" w:rsidRDefault="00A36A7E" w:rsidP="004566BE">
      <w:pPr>
        <w:pStyle w:val="Hapesira7"/>
        <w:rPr>
          <w:spacing w:val="-4"/>
          <w:lang w:val="sq-AL"/>
        </w:rPr>
      </w:pPr>
    </w:p>
    <w:p w:rsidR="00A36A7E" w:rsidRPr="004566BE" w:rsidRDefault="00834ADD" w:rsidP="00A36A7E">
      <w:pPr>
        <w:pStyle w:val="Paragrafi"/>
        <w:rPr>
          <w:spacing w:val="-4"/>
          <w:lang w:val="sq-AL"/>
        </w:rPr>
      </w:pPr>
      <w:r w:rsidRPr="004566BE">
        <w:rPr>
          <w:spacing w:val="-4"/>
          <w:lang w:val="sq-AL"/>
        </w:rPr>
        <w:t xml:space="preserve">1. </w:t>
      </w:r>
      <w:r w:rsidR="00A36A7E" w:rsidRPr="004566BE">
        <w:rPr>
          <w:spacing w:val="-4"/>
          <w:lang w:val="sq-AL"/>
        </w:rPr>
        <w:t>Dispozitat dhe shtojcat e kësaj Marrëveshjeje interpretohen si dispozita që plotësojnë dhe kompletojnë kuadrin rregullator të parashikuar sipas nenit 1 të kësaj marrëveshje</w:t>
      </w:r>
      <w:r w:rsidR="00C40E17">
        <w:rPr>
          <w:spacing w:val="-4"/>
          <w:lang w:val="sq-AL"/>
        </w:rPr>
        <w:t>je</w:t>
      </w:r>
      <w:r w:rsidR="00A36A7E" w:rsidRPr="004566BE">
        <w:rPr>
          <w:spacing w:val="-4"/>
          <w:lang w:val="sq-AL"/>
        </w:rPr>
        <w:t xml:space="preserve">. </w:t>
      </w:r>
    </w:p>
    <w:p w:rsidR="00A36A7E" w:rsidRPr="004566BE" w:rsidRDefault="00834ADD" w:rsidP="00A36A7E">
      <w:pPr>
        <w:pStyle w:val="Paragrafi"/>
        <w:rPr>
          <w:spacing w:val="-4"/>
          <w:lang w:val="sq-AL"/>
        </w:rPr>
      </w:pPr>
      <w:r w:rsidRPr="004566BE">
        <w:rPr>
          <w:spacing w:val="-4"/>
          <w:lang w:val="sq-AL"/>
        </w:rPr>
        <w:t xml:space="preserve">2. </w:t>
      </w:r>
      <w:r w:rsidR="00A36A7E" w:rsidRPr="004566BE">
        <w:rPr>
          <w:spacing w:val="-4"/>
          <w:lang w:val="sq-AL"/>
        </w:rPr>
        <w:t xml:space="preserve">Kur ekzistojnë kundërthënie ndërmjet dispozitave në </w:t>
      </w:r>
      <w:r w:rsidR="0073588F" w:rsidRPr="004566BE">
        <w:rPr>
          <w:spacing w:val="-4"/>
          <w:lang w:val="sq-AL"/>
        </w:rPr>
        <w:t>k</w:t>
      </w:r>
      <w:r w:rsidR="00A36A7E" w:rsidRPr="004566BE">
        <w:rPr>
          <w:spacing w:val="-4"/>
          <w:lang w:val="sq-AL"/>
        </w:rPr>
        <w:t xml:space="preserve">ushtet e </w:t>
      </w:r>
      <w:r w:rsidR="0073588F" w:rsidRPr="004566BE">
        <w:rPr>
          <w:spacing w:val="-4"/>
          <w:lang w:val="sq-AL"/>
        </w:rPr>
        <w:t>v</w:t>
      </w:r>
      <w:r w:rsidR="00A36A7E" w:rsidRPr="004566BE">
        <w:rPr>
          <w:spacing w:val="-4"/>
          <w:lang w:val="sq-AL"/>
        </w:rPr>
        <w:t>eçanta të kësaj marrëveshjeje dhe në shtojcat e saj dhe</w:t>
      </w:r>
      <w:r w:rsidR="0073588F" w:rsidRPr="004566BE">
        <w:rPr>
          <w:spacing w:val="-4"/>
          <w:lang w:val="sq-AL"/>
        </w:rPr>
        <w:t>,</w:t>
      </w:r>
      <w:r w:rsidR="00A36A7E" w:rsidRPr="004566BE">
        <w:rPr>
          <w:spacing w:val="-4"/>
          <w:lang w:val="sq-AL"/>
        </w:rPr>
        <w:t xml:space="preserve"> në veçanti</w:t>
      </w:r>
      <w:r w:rsidR="0073588F" w:rsidRPr="004566BE">
        <w:rPr>
          <w:spacing w:val="-4"/>
          <w:lang w:val="sq-AL"/>
        </w:rPr>
        <w:t>,</w:t>
      </w:r>
      <w:r w:rsidR="00A36A7E" w:rsidRPr="004566BE">
        <w:rPr>
          <w:spacing w:val="-4"/>
          <w:lang w:val="sq-AL"/>
        </w:rPr>
        <w:t xml:space="preserve"> dispozitat në </w:t>
      </w:r>
      <w:r w:rsidR="0073588F" w:rsidRPr="004566BE">
        <w:rPr>
          <w:spacing w:val="-4"/>
          <w:lang w:val="sq-AL"/>
        </w:rPr>
        <w:t>shtojcën IV (</w:t>
      </w:r>
      <w:r w:rsidR="004B0AEE" w:rsidRPr="004566BE">
        <w:rPr>
          <w:spacing w:val="-4"/>
          <w:lang w:val="sq-AL"/>
        </w:rPr>
        <w:t>“</w:t>
      </w:r>
      <w:r w:rsidR="00A36A7E" w:rsidRPr="004566BE">
        <w:rPr>
          <w:spacing w:val="-4"/>
          <w:lang w:val="sq-AL"/>
        </w:rPr>
        <w:t xml:space="preserve">Kushtet e </w:t>
      </w:r>
      <w:r w:rsidR="0073588F" w:rsidRPr="004566BE">
        <w:rPr>
          <w:spacing w:val="-4"/>
          <w:lang w:val="sq-AL"/>
        </w:rPr>
        <w:t>p</w:t>
      </w:r>
      <w:r w:rsidR="00A36A7E" w:rsidRPr="004566BE">
        <w:rPr>
          <w:spacing w:val="-4"/>
          <w:lang w:val="sq-AL"/>
        </w:rPr>
        <w:t>ërgjithshme</w:t>
      </w:r>
      <w:r w:rsidR="004B0AEE" w:rsidRPr="004566BE">
        <w:rPr>
          <w:spacing w:val="-4"/>
          <w:lang w:val="sq-AL"/>
        </w:rPr>
        <w:t>”</w:t>
      </w:r>
      <w:r w:rsidR="00A36A7E" w:rsidRPr="004566BE">
        <w:rPr>
          <w:spacing w:val="-4"/>
          <w:lang w:val="sq-AL"/>
        </w:rPr>
        <w:t>), do të mbizotërojnë dispozitat e përfshira në kushtet e veçanta të kësaj Marrëveshjeje.</w:t>
      </w:r>
    </w:p>
    <w:p w:rsidR="00A36A7E" w:rsidRPr="004566BE" w:rsidRDefault="00834ADD" w:rsidP="00A36A7E">
      <w:pPr>
        <w:pStyle w:val="Paragrafi"/>
        <w:rPr>
          <w:spacing w:val="-4"/>
          <w:lang w:val="sq-AL"/>
        </w:rPr>
      </w:pPr>
      <w:r w:rsidRPr="004566BE">
        <w:rPr>
          <w:spacing w:val="-4"/>
          <w:lang w:val="sq-AL"/>
        </w:rPr>
        <w:t xml:space="preserve">3. </w:t>
      </w:r>
      <w:r w:rsidR="00A36A7E" w:rsidRPr="004566BE">
        <w:rPr>
          <w:spacing w:val="-4"/>
          <w:lang w:val="sq-AL"/>
        </w:rPr>
        <w:t xml:space="preserve">Për çfarëdo dispozite të shprehur në kundërshtim me këtë Marrëveshje, termat e përdorur në këtë Marrëveshje kanë të njëjtin kuptim që u është atribuuar në aktet themelore të renditura në nenin 1, pika 2. </w:t>
      </w:r>
    </w:p>
    <w:p w:rsidR="00A36A7E" w:rsidRPr="004566BE" w:rsidRDefault="00834ADD" w:rsidP="00A36A7E">
      <w:pPr>
        <w:pStyle w:val="Paragrafi"/>
        <w:rPr>
          <w:spacing w:val="-4"/>
          <w:lang w:val="sq-AL"/>
        </w:rPr>
      </w:pPr>
      <w:r w:rsidRPr="004566BE">
        <w:rPr>
          <w:spacing w:val="-4"/>
          <w:lang w:val="sq-AL"/>
        </w:rPr>
        <w:t xml:space="preserve">4. </w:t>
      </w:r>
      <w:r w:rsidR="00A36A7E" w:rsidRPr="004566BE">
        <w:rPr>
          <w:spacing w:val="-4"/>
          <w:lang w:val="sq-AL"/>
        </w:rPr>
        <w:t>Për çfarëdo dispozite të shprehur në kundërshtim me këtë Marrëveshje,</w:t>
      </w:r>
      <w:r w:rsidR="001407AB" w:rsidRPr="004566BE">
        <w:rPr>
          <w:spacing w:val="-4"/>
          <w:lang w:val="sq-AL"/>
        </w:rPr>
        <w:t xml:space="preserve"> </w:t>
      </w:r>
      <w:r w:rsidR="00A36A7E" w:rsidRPr="004566BE">
        <w:rPr>
          <w:spacing w:val="-4"/>
          <w:lang w:val="sq-AL"/>
        </w:rPr>
        <w:t>referimet ndaj kësaj Marrëveshjeje janë referimet ndaj kësaj Marrëveshjeje, të ndryshuar, të shtuar ose të zëvendësuar herë pas here.</w:t>
      </w:r>
    </w:p>
    <w:p w:rsidR="00A36A7E" w:rsidRPr="004566BE" w:rsidRDefault="00834ADD" w:rsidP="00A36A7E">
      <w:pPr>
        <w:pStyle w:val="Paragrafi"/>
        <w:rPr>
          <w:spacing w:val="-4"/>
          <w:lang w:val="sq-AL"/>
        </w:rPr>
      </w:pPr>
      <w:r w:rsidRPr="004566BE">
        <w:rPr>
          <w:spacing w:val="-4"/>
          <w:lang w:val="sq-AL"/>
        </w:rPr>
        <w:t xml:space="preserve">5. </w:t>
      </w:r>
      <w:r w:rsidR="00A36A7E" w:rsidRPr="004566BE">
        <w:rPr>
          <w:spacing w:val="-4"/>
          <w:lang w:val="sq-AL"/>
        </w:rPr>
        <w:t xml:space="preserve">Çdo referencë e bërë në këtë </w:t>
      </w:r>
      <w:r w:rsidR="00C40E17">
        <w:rPr>
          <w:spacing w:val="-4"/>
          <w:lang w:val="sq-AL"/>
        </w:rPr>
        <w:t>M</w:t>
      </w:r>
      <w:r w:rsidR="00A36A7E" w:rsidRPr="004566BE">
        <w:rPr>
          <w:spacing w:val="-4"/>
          <w:lang w:val="sq-AL"/>
        </w:rPr>
        <w:t>arrëveshje dhe në shtojcat e saj për instrumentet e Bashkimit Evropian janë referenca të këtyre instrumenteve të ndryshuar</w:t>
      </w:r>
      <w:r w:rsidR="00C40E17">
        <w:rPr>
          <w:spacing w:val="-4"/>
          <w:lang w:val="sq-AL"/>
        </w:rPr>
        <w:t>a</w:t>
      </w:r>
      <w:r w:rsidR="00A36A7E" w:rsidRPr="004566BE">
        <w:rPr>
          <w:spacing w:val="-4"/>
          <w:lang w:val="sq-AL"/>
        </w:rPr>
        <w:t>, plotësuar</w:t>
      </w:r>
      <w:r w:rsidR="00C40E17">
        <w:rPr>
          <w:spacing w:val="-4"/>
          <w:lang w:val="sq-AL"/>
        </w:rPr>
        <w:t>a</w:t>
      </w:r>
      <w:r w:rsidR="00A36A7E" w:rsidRPr="004566BE">
        <w:rPr>
          <w:spacing w:val="-4"/>
          <w:lang w:val="sq-AL"/>
        </w:rPr>
        <w:t xml:space="preserve"> ose të zëvendësuar</w:t>
      </w:r>
      <w:r w:rsidR="00C40E17">
        <w:rPr>
          <w:spacing w:val="-4"/>
          <w:lang w:val="sq-AL"/>
        </w:rPr>
        <w:t>a</w:t>
      </w:r>
      <w:r w:rsidR="00A36A7E" w:rsidRPr="004566BE">
        <w:rPr>
          <w:spacing w:val="-4"/>
          <w:lang w:val="sq-AL"/>
        </w:rPr>
        <w:t xml:space="preserve"> herë pas here. </w:t>
      </w:r>
    </w:p>
    <w:p w:rsidR="00A36A7E" w:rsidRPr="004566BE" w:rsidRDefault="00834ADD" w:rsidP="00A36A7E">
      <w:pPr>
        <w:pStyle w:val="Paragrafi"/>
        <w:rPr>
          <w:spacing w:val="-4"/>
          <w:lang w:val="sq-AL"/>
        </w:rPr>
      </w:pPr>
      <w:r w:rsidRPr="004566BE">
        <w:rPr>
          <w:spacing w:val="-4"/>
          <w:lang w:val="sq-AL"/>
        </w:rPr>
        <w:t xml:space="preserve">6. </w:t>
      </w:r>
      <w:r w:rsidR="00A36A7E" w:rsidRPr="004566BE">
        <w:rPr>
          <w:spacing w:val="-4"/>
          <w:lang w:val="sq-AL"/>
        </w:rPr>
        <w:t xml:space="preserve">Titujt në këtë </w:t>
      </w:r>
      <w:r w:rsidR="00847779" w:rsidRPr="004566BE">
        <w:rPr>
          <w:spacing w:val="-4"/>
          <w:lang w:val="sq-AL"/>
        </w:rPr>
        <w:t>M</w:t>
      </w:r>
      <w:r w:rsidR="00A36A7E" w:rsidRPr="004566BE">
        <w:rPr>
          <w:spacing w:val="-4"/>
          <w:lang w:val="sq-AL"/>
        </w:rPr>
        <w:t>arrëveshje dhe në shtojcat e saj nuk kanë domethënie ligjore dhe nuk cenojnë interpretimin e saj.</w:t>
      </w:r>
    </w:p>
    <w:p w:rsidR="00A36A7E" w:rsidRPr="004566BE" w:rsidRDefault="00A36A7E" w:rsidP="004566BE">
      <w:pPr>
        <w:pStyle w:val="Hapesira7"/>
        <w:rPr>
          <w:spacing w:val="-4"/>
          <w:lang w:val="sq-AL"/>
        </w:rPr>
      </w:pPr>
    </w:p>
    <w:p w:rsidR="00DD3D61" w:rsidRPr="004566BE" w:rsidRDefault="00DD3D61" w:rsidP="00DD3D61">
      <w:pPr>
        <w:pStyle w:val="NeniNr"/>
        <w:rPr>
          <w:spacing w:val="-4"/>
          <w:lang w:val="sq-AL"/>
        </w:rPr>
      </w:pPr>
      <w:r w:rsidRPr="004566BE">
        <w:rPr>
          <w:spacing w:val="-4"/>
          <w:lang w:val="sq-AL"/>
        </w:rPr>
        <w:t>Neni 4</w:t>
      </w:r>
    </w:p>
    <w:p w:rsidR="005D378E" w:rsidRDefault="00DD3D61" w:rsidP="00DD3D61">
      <w:pPr>
        <w:pStyle w:val="NeniTitull"/>
        <w:rPr>
          <w:spacing w:val="-4"/>
          <w:lang w:val="sq-AL"/>
        </w:rPr>
      </w:pPr>
      <w:r w:rsidRPr="004566BE">
        <w:rPr>
          <w:spacing w:val="-4"/>
          <w:lang w:val="sq-AL"/>
        </w:rPr>
        <w:t xml:space="preserve">Pavlefshmëria e </w:t>
      </w:r>
      <w:r w:rsidR="00C42620" w:rsidRPr="004566BE">
        <w:rPr>
          <w:spacing w:val="-4"/>
          <w:lang w:val="sq-AL"/>
        </w:rPr>
        <w:t>pjesshme</w:t>
      </w:r>
      <w:r w:rsidRPr="004566BE">
        <w:rPr>
          <w:spacing w:val="-4"/>
          <w:lang w:val="sq-AL"/>
        </w:rPr>
        <w:t xml:space="preserve"> dhe </w:t>
      </w:r>
    </w:p>
    <w:p w:rsidR="00A36A7E" w:rsidRPr="004566BE" w:rsidRDefault="00DD3D61" w:rsidP="00DD3D61">
      <w:pPr>
        <w:pStyle w:val="NeniTitull"/>
        <w:rPr>
          <w:spacing w:val="-4"/>
          <w:lang w:val="sq-AL"/>
        </w:rPr>
      </w:pPr>
      <w:r w:rsidRPr="004566BE">
        <w:rPr>
          <w:spacing w:val="-4"/>
          <w:lang w:val="sq-AL"/>
        </w:rPr>
        <w:t xml:space="preserve">mangësitë e paqëllimta </w:t>
      </w:r>
    </w:p>
    <w:p w:rsidR="00A36A7E" w:rsidRPr="004566BE" w:rsidRDefault="00A36A7E" w:rsidP="004566BE">
      <w:pPr>
        <w:pStyle w:val="Hapesira7"/>
        <w:rPr>
          <w:spacing w:val="-4"/>
          <w:lang w:val="sq-AL"/>
        </w:rPr>
      </w:pPr>
    </w:p>
    <w:p w:rsidR="00A36A7E" w:rsidRPr="004566BE" w:rsidRDefault="00DD3D61" w:rsidP="00A36A7E">
      <w:pPr>
        <w:pStyle w:val="Paragrafi"/>
        <w:rPr>
          <w:spacing w:val="-4"/>
          <w:lang w:val="sq-AL"/>
        </w:rPr>
      </w:pPr>
      <w:r w:rsidRPr="004566BE">
        <w:rPr>
          <w:spacing w:val="-4"/>
          <w:lang w:val="sq-AL"/>
        </w:rPr>
        <w:t xml:space="preserve">1. </w:t>
      </w:r>
      <w:r w:rsidR="00A36A7E" w:rsidRPr="004566BE">
        <w:rPr>
          <w:spacing w:val="-4"/>
          <w:lang w:val="sq-AL"/>
        </w:rPr>
        <w:t xml:space="preserve">Në rast se ndonjëra prej dispozitave të kësaj </w:t>
      </w:r>
      <w:r w:rsidR="00C40E17">
        <w:rPr>
          <w:spacing w:val="-4"/>
          <w:lang w:val="sq-AL"/>
        </w:rPr>
        <w:t>M</w:t>
      </w:r>
      <w:r w:rsidR="00A36A7E" w:rsidRPr="004566BE">
        <w:rPr>
          <w:spacing w:val="-4"/>
          <w:lang w:val="sq-AL"/>
        </w:rPr>
        <w:t>arrëveshje</w:t>
      </w:r>
      <w:r w:rsidR="00C40E17">
        <w:rPr>
          <w:spacing w:val="-4"/>
          <w:lang w:val="sq-AL"/>
        </w:rPr>
        <w:t>je</w:t>
      </w:r>
      <w:r w:rsidR="00A36A7E" w:rsidRPr="004566BE">
        <w:rPr>
          <w:spacing w:val="-4"/>
          <w:lang w:val="sq-AL"/>
        </w:rPr>
        <w:t xml:space="preserve"> është ose bëhet e pavlefshme, ose në rast se në këtë marrëveshje ka ndonjë mangësi të paqëllimtë, kjo nuk do të cenojë vlefshmërinë e dispozitave të tjera të kësaj </w:t>
      </w:r>
      <w:r w:rsidR="00C40E17">
        <w:rPr>
          <w:spacing w:val="-4"/>
          <w:lang w:val="sq-AL"/>
        </w:rPr>
        <w:t>M</w:t>
      </w:r>
      <w:r w:rsidR="00A36A7E" w:rsidRPr="004566BE">
        <w:rPr>
          <w:spacing w:val="-4"/>
          <w:lang w:val="sq-AL"/>
        </w:rPr>
        <w:t xml:space="preserve">arrëveshjeje. Palët do të zëvendësojnë secilën dispozitë të pavlefshme me një të vlefshme, sa më të përshtatshme me qëllimin e dispozitës së pavlefshme. </w:t>
      </w:r>
    </w:p>
    <w:p w:rsidR="00A36A7E" w:rsidRPr="004566BE" w:rsidRDefault="00DD3D61" w:rsidP="00A36A7E">
      <w:pPr>
        <w:pStyle w:val="Paragrafi"/>
        <w:rPr>
          <w:spacing w:val="-4"/>
          <w:lang w:val="sq-AL"/>
        </w:rPr>
      </w:pPr>
      <w:r w:rsidRPr="004566BE">
        <w:rPr>
          <w:spacing w:val="-4"/>
          <w:lang w:val="sq-AL"/>
        </w:rPr>
        <w:lastRenderedPageBreak/>
        <w:t xml:space="preserve">2. </w:t>
      </w:r>
      <w:r w:rsidR="00A36A7E" w:rsidRPr="004566BE">
        <w:rPr>
          <w:spacing w:val="-4"/>
          <w:lang w:val="sq-AL"/>
        </w:rPr>
        <w:t xml:space="preserve">Palët do të plotësojnë çdo mangësi të paqëllimshme me dispozita sa më të përshtatshme me qëllimin e kësaj </w:t>
      </w:r>
      <w:r w:rsidR="00C40E17">
        <w:rPr>
          <w:spacing w:val="-4"/>
          <w:lang w:val="sq-AL"/>
        </w:rPr>
        <w:t>M</w:t>
      </w:r>
      <w:r w:rsidR="00A36A7E" w:rsidRPr="004566BE">
        <w:rPr>
          <w:spacing w:val="-4"/>
          <w:lang w:val="sq-AL"/>
        </w:rPr>
        <w:t xml:space="preserve">arrëveshjeje, në përputhje me kuadrin ligjor përkatës. </w:t>
      </w:r>
    </w:p>
    <w:p w:rsidR="00A36A7E" w:rsidRPr="007B6BF5" w:rsidRDefault="00A36A7E" w:rsidP="00EE328E">
      <w:pPr>
        <w:pStyle w:val="Hapesira7"/>
        <w:rPr>
          <w:sz w:val="10"/>
          <w:lang w:val="sq-AL"/>
        </w:rPr>
      </w:pPr>
    </w:p>
    <w:p w:rsidR="00DD3D61" w:rsidRPr="004566BE" w:rsidRDefault="00DD3D61" w:rsidP="00DD3D61">
      <w:pPr>
        <w:pStyle w:val="NeniNr"/>
        <w:rPr>
          <w:spacing w:val="-4"/>
          <w:lang w:val="sq-AL"/>
        </w:rPr>
      </w:pPr>
      <w:r w:rsidRPr="004566BE">
        <w:rPr>
          <w:spacing w:val="-4"/>
          <w:lang w:val="sq-AL"/>
        </w:rPr>
        <w:t>Neni 5</w:t>
      </w:r>
    </w:p>
    <w:p w:rsidR="00A36A7E" w:rsidRPr="004566BE" w:rsidRDefault="00DD3D61" w:rsidP="00DD3D61">
      <w:pPr>
        <w:pStyle w:val="NeniTitull"/>
        <w:rPr>
          <w:spacing w:val="-4"/>
          <w:lang w:val="sq-AL"/>
        </w:rPr>
      </w:pPr>
      <w:r w:rsidRPr="004566BE">
        <w:rPr>
          <w:spacing w:val="-4"/>
          <w:lang w:val="sq-AL"/>
        </w:rPr>
        <w:t>Adresat dhe komunikimi</w:t>
      </w:r>
    </w:p>
    <w:p w:rsidR="00A36A7E" w:rsidRPr="007B6BF5" w:rsidRDefault="00A36A7E" w:rsidP="00EE328E">
      <w:pPr>
        <w:pStyle w:val="Hapesira7"/>
        <w:rPr>
          <w:sz w:val="8"/>
          <w:lang w:val="sq-AL"/>
        </w:rPr>
      </w:pPr>
    </w:p>
    <w:p w:rsidR="00A36A7E" w:rsidRPr="004566BE" w:rsidRDefault="00A36A7E" w:rsidP="00DD1FE9">
      <w:pPr>
        <w:pStyle w:val="Paragrafi"/>
        <w:rPr>
          <w:spacing w:val="-4"/>
          <w:lang w:val="sq-AL"/>
        </w:rPr>
      </w:pPr>
      <w:r w:rsidRPr="004566BE">
        <w:rPr>
          <w:spacing w:val="-4"/>
          <w:lang w:val="sq-AL"/>
        </w:rPr>
        <w:t xml:space="preserve">Të gjitha komunikimet lidhur me zbatimin e kësaj Marrëveshjeje Financimi duhet të bëhen me shkrim dhe duhet </w:t>
      </w:r>
      <w:r w:rsidR="00EF297E" w:rsidRPr="004566BE">
        <w:rPr>
          <w:spacing w:val="-4"/>
          <w:lang w:val="sq-AL"/>
        </w:rPr>
        <w:t>t’i</w:t>
      </w:r>
      <w:r w:rsidRPr="004566BE">
        <w:rPr>
          <w:spacing w:val="-4"/>
          <w:lang w:val="sq-AL"/>
        </w:rPr>
        <w:t xml:space="preserve"> referohen shprehimisht Programit të identifikuar në nenin 1, pika 1, dhe dërgohen në adresat e mëposhtme: </w:t>
      </w:r>
    </w:p>
    <w:p w:rsidR="00A36A7E" w:rsidRPr="004566BE" w:rsidRDefault="00DD3D61" w:rsidP="00A36A7E">
      <w:pPr>
        <w:pStyle w:val="Paragrafi"/>
        <w:rPr>
          <w:spacing w:val="-4"/>
          <w:lang w:val="sq-AL"/>
        </w:rPr>
      </w:pPr>
      <w:r w:rsidRPr="004566BE">
        <w:rPr>
          <w:spacing w:val="-4"/>
          <w:lang w:val="sq-AL"/>
        </w:rPr>
        <w:t xml:space="preserve">a) </w:t>
      </w:r>
      <w:r w:rsidR="00A36A7E" w:rsidRPr="004566BE">
        <w:rPr>
          <w:spacing w:val="-4"/>
          <w:lang w:val="sq-AL"/>
        </w:rPr>
        <w:t>Për Komisionin</w:t>
      </w:r>
      <w:r w:rsidR="00C40E17">
        <w:rPr>
          <w:spacing w:val="-4"/>
          <w:lang w:val="sq-AL"/>
        </w:rPr>
        <w:t>:</w:t>
      </w:r>
      <w:r w:rsidR="00A36A7E" w:rsidRPr="004566BE">
        <w:rPr>
          <w:spacing w:val="-4"/>
          <w:lang w:val="sq-AL"/>
        </w:rPr>
        <w:t xml:space="preserve"> </w:t>
      </w:r>
    </w:p>
    <w:p w:rsidR="00A36A7E" w:rsidRPr="004566BE" w:rsidRDefault="00A36A7E" w:rsidP="00A36A7E">
      <w:pPr>
        <w:pStyle w:val="Paragrafi"/>
        <w:rPr>
          <w:spacing w:val="-4"/>
          <w:lang w:val="sq-AL"/>
        </w:rPr>
      </w:pPr>
      <w:r w:rsidRPr="004566BE">
        <w:rPr>
          <w:spacing w:val="-4"/>
          <w:lang w:val="sq-AL"/>
        </w:rPr>
        <w:t xml:space="preserve">Komisioni Evropian </w:t>
      </w:r>
    </w:p>
    <w:p w:rsidR="00A36A7E" w:rsidRPr="004566BE" w:rsidRDefault="00A36A7E" w:rsidP="00A36A7E">
      <w:pPr>
        <w:pStyle w:val="Paragrafi"/>
        <w:rPr>
          <w:spacing w:val="-4"/>
          <w:lang w:val="sq-AL"/>
        </w:rPr>
      </w:pPr>
      <w:r w:rsidRPr="004566BE">
        <w:rPr>
          <w:spacing w:val="-4"/>
          <w:lang w:val="sq-AL"/>
        </w:rPr>
        <w:t xml:space="preserve">Drejtoria e Përgjithshme për Politikat Rajonale dhe Urbane </w:t>
      </w:r>
    </w:p>
    <w:p w:rsidR="00A36A7E" w:rsidRPr="004566BE" w:rsidRDefault="00A36A7E" w:rsidP="00A36A7E">
      <w:pPr>
        <w:pStyle w:val="Paragrafi"/>
        <w:rPr>
          <w:spacing w:val="-4"/>
          <w:lang w:val="sq-AL"/>
        </w:rPr>
      </w:pPr>
      <w:r w:rsidRPr="004566BE">
        <w:rPr>
          <w:spacing w:val="-4"/>
          <w:lang w:val="sq-AL"/>
        </w:rPr>
        <w:t xml:space="preserve">1049 Bruksel – Belgjikë </w:t>
      </w:r>
    </w:p>
    <w:p w:rsidR="00A36A7E" w:rsidRPr="004566BE" w:rsidRDefault="00A36A7E" w:rsidP="00DD1FE9">
      <w:pPr>
        <w:pStyle w:val="Paragrafi"/>
        <w:rPr>
          <w:spacing w:val="-4"/>
          <w:lang w:val="sq-AL"/>
        </w:rPr>
      </w:pPr>
      <w:r w:rsidRPr="004566BE">
        <w:rPr>
          <w:spacing w:val="-4"/>
          <w:lang w:val="sq-AL"/>
        </w:rPr>
        <w:t>e-mail:</w:t>
      </w:r>
      <w:hyperlink r:id="rId9" w:history="1">
        <w:r w:rsidR="00CE4A49" w:rsidRPr="004566BE">
          <w:rPr>
            <w:color w:val="0000FF"/>
            <w:spacing w:val="-4"/>
            <w:u w:val="single"/>
            <w:lang w:val="sq-AL"/>
          </w:rPr>
          <w:t>REGIO-TRANSNATIONAL-AND-INTERREGIONAL-COOPERATION@ac.europa.eu</w:t>
        </w:r>
      </w:hyperlink>
    </w:p>
    <w:p w:rsidR="00A36A7E" w:rsidRPr="004566BE" w:rsidRDefault="00DD3D61" w:rsidP="00A36A7E">
      <w:pPr>
        <w:pStyle w:val="Paragrafi"/>
        <w:rPr>
          <w:spacing w:val="-4"/>
          <w:lang w:val="sq-AL"/>
        </w:rPr>
      </w:pPr>
      <w:r w:rsidRPr="004566BE">
        <w:rPr>
          <w:spacing w:val="-4"/>
          <w:lang w:val="sq-AL"/>
        </w:rPr>
        <w:t xml:space="preserve">b) </w:t>
      </w:r>
      <w:r w:rsidR="00A36A7E" w:rsidRPr="004566BE">
        <w:rPr>
          <w:spacing w:val="-4"/>
          <w:lang w:val="sq-AL"/>
        </w:rPr>
        <w:t>Për Përfituesin IPA II</w:t>
      </w:r>
      <w:r w:rsidR="0048137B">
        <w:rPr>
          <w:spacing w:val="-4"/>
          <w:lang w:val="sq-AL"/>
        </w:rPr>
        <w:t>:</w:t>
      </w:r>
      <w:r w:rsidR="00A36A7E" w:rsidRPr="004566BE">
        <w:rPr>
          <w:spacing w:val="-4"/>
          <w:lang w:val="sq-AL"/>
        </w:rPr>
        <w:t xml:space="preserve"> </w:t>
      </w:r>
    </w:p>
    <w:p w:rsidR="00A36A7E" w:rsidRPr="004566BE" w:rsidRDefault="00A36A7E" w:rsidP="00A36A7E">
      <w:pPr>
        <w:pStyle w:val="Paragrafi"/>
        <w:rPr>
          <w:spacing w:val="-4"/>
          <w:lang w:val="sq-AL"/>
        </w:rPr>
      </w:pPr>
      <w:r w:rsidRPr="004566BE">
        <w:rPr>
          <w:spacing w:val="-4"/>
          <w:lang w:val="sq-AL"/>
        </w:rPr>
        <w:t xml:space="preserve">Daniela Çekani, Sekretare e Përgjithshme </w:t>
      </w:r>
    </w:p>
    <w:p w:rsidR="00A36A7E" w:rsidRPr="004566BE" w:rsidRDefault="00A36A7E" w:rsidP="00A36A7E">
      <w:pPr>
        <w:pStyle w:val="Paragrafi"/>
        <w:rPr>
          <w:spacing w:val="-4"/>
          <w:lang w:val="sq-AL"/>
        </w:rPr>
      </w:pPr>
      <w:r w:rsidRPr="004566BE">
        <w:rPr>
          <w:spacing w:val="-4"/>
          <w:lang w:val="sq-AL"/>
        </w:rPr>
        <w:t xml:space="preserve">Ministria e Integrimit Evropian </w:t>
      </w:r>
    </w:p>
    <w:p w:rsidR="00A36A7E" w:rsidRPr="004566BE" w:rsidRDefault="00A36A7E" w:rsidP="00A36A7E">
      <w:pPr>
        <w:pStyle w:val="Paragrafi"/>
        <w:rPr>
          <w:spacing w:val="-4"/>
          <w:lang w:val="sq-AL"/>
        </w:rPr>
      </w:pPr>
      <w:r w:rsidRPr="004566BE">
        <w:rPr>
          <w:spacing w:val="-4"/>
          <w:lang w:val="sq-AL"/>
        </w:rPr>
        <w:t xml:space="preserve">Drejtoria e Bashkëpunimit Territorial </w:t>
      </w:r>
    </w:p>
    <w:p w:rsidR="00A36A7E" w:rsidRPr="004566BE" w:rsidRDefault="00DD1FE9" w:rsidP="00A36A7E">
      <w:pPr>
        <w:pStyle w:val="Paragrafi"/>
        <w:rPr>
          <w:spacing w:val="-4"/>
          <w:lang w:val="sq-AL"/>
        </w:rPr>
      </w:pPr>
      <w:r w:rsidRPr="004566BE">
        <w:rPr>
          <w:spacing w:val="-4"/>
          <w:lang w:val="sq-AL"/>
        </w:rPr>
        <w:t>Bulevardi “Dëshmorët e Kombit”, s</w:t>
      </w:r>
      <w:r w:rsidR="00A36A7E" w:rsidRPr="004566BE">
        <w:rPr>
          <w:spacing w:val="-4"/>
          <w:lang w:val="sq-AL"/>
        </w:rPr>
        <w:t xml:space="preserve">heshi </w:t>
      </w:r>
      <w:r w:rsidR="004B0AEE" w:rsidRPr="004566BE">
        <w:rPr>
          <w:spacing w:val="-4"/>
          <w:lang w:val="sq-AL"/>
        </w:rPr>
        <w:t>“</w:t>
      </w:r>
      <w:r w:rsidR="00A36A7E" w:rsidRPr="004566BE">
        <w:rPr>
          <w:spacing w:val="-4"/>
          <w:lang w:val="sq-AL"/>
        </w:rPr>
        <w:t>Nënë Tereza</w:t>
      </w:r>
      <w:r w:rsidR="004B0AEE" w:rsidRPr="004566BE">
        <w:rPr>
          <w:spacing w:val="-4"/>
          <w:lang w:val="sq-AL"/>
        </w:rPr>
        <w:t>”</w:t>
      </w:r>
    </w:p>
    <w:p w:rsidR="00A36A7E" w:rsidRPr="004566BE" w:rsidRDefault="00A36A7E" w:rsidP="00A36A7E">
      <w:pPr>
        <w:pStyle w:val="Paragrafi"/>
        <w:rPr>
          <w:spacing w:val="-4"/>
          <w:lang w:val="sq-AL"/>
        </w:rPr>
      </w:pPr>
      <w:r w:rsidRPr="004566BE">
        <w:rPr>
          <w:spacing w:val="-4"/>
          <w:lang w:val="sq-AL"/>
        </w:rPr>
        <w:t xml:space="preserve">1010, Tiranë – Shqipëri </w:t>
      </w:r>
    </w:p>
    <w:p w:rsidR="00A36A7E" w:rsidRPr="004566BE" w:rsidRDefault="00A36A7E" w:rsidP="00A36A7E">
      <w:pPr>
        <w:pStyle w:val="Paragrafi"/>
        <w:rPr>
          <w:spacing w:val="-4"/>
          <w:lang w:val="sq-AL"/>
        </w:rPr>
      </w:pPr>
      <w:r w:rsidRPr="004566BE">
        <w:rPr>
          <w:spacing w:val="-4"/>
          <w:lang w:val="sq-AL"/>
        </w:rPr>
        <w:t xml:space="preserve">Tel. +355 (0) 4 228645 </w:t>
      </w:r>
    </w:p>
    <w:p w:rsidR="00A36A7E" w:rsidRPr="004566BE" w:rsidRDefault="00A36A7E" w:rsidP="000A59A9">
      <w:pPr>
        <w:pStyle w:val="Paragrafi"/>
        <w:jc w:val="left"/>
        <w:rPr>
          <w:spacing w:val="-4"/>
          <w:lang w:val="sq-AL"/>
        </w:rPr>
      </w:pPr>
      <w:r w:rsidRPr="004566BE">
        <w:rPr>
          <w:spacing w:val="-4"/>
          <w:lang w:val="sq-AL"/>
        </w:rPr>
        <w:t xml:space="preserve">e-mail: </w:t>
      </w:r>
      <w:hyperlink r:id="rId10" w:history="1">
        <w:r w:rsidR="00CE4A49" w:rsidRPr="004566BE">
          <w:rPr>
            <w:color w:val="0000FF"/>
            <w:spacing w:val="-4"/>
            <w:u w:val="single"/>
            <w:lang w:val="sq-AL"/>
          </w:rPr>
          <w:t>daniela.cekani@integrimi.gov.al</w:t>
        </w:r>
      </w:hyperlink>
      <w:r w:rsidR="00AC51A5" w:rsidRPr="004566BE">
        <w:rPr>
          <w:spacing w:val="-4"/>
          <w:lang w:val="sq-AL"/>
        </w:rPr>
        <w:t>;</w:t>
      </w:r>
      <w:r w:rsidRPr="004566BE">
        <w:rPr>
          <w:spacing w:val="-4"/>
          <w:lang w:val="sq-AL"/>
        </w:rPr>
        <w:t xml:space="preserve"> </w:t>
      </w:r>
      <w:hyperlink r:id="rId11" w:history="1">
        <w:r w:rsidR="00CE4A49" w:rsidRPr="004566BE">
          <w:rPr>
            <w:color w:val="0000FF"/>
            <w:spacing w:val="-4"/>
            <w:u w:val="single"/>
            <w:lang w:val="sq-AL"/>
          </w:rPr>
          <w:t>ana.xhilaga@integrimi.gov.al</w:t>
        </w:r>
      </w:hyperlink>
    </w:p>
    <w:p w:rsidR="00A36A7E" w:rsidRPr="007B6BF5" w:rsidRDefault="00A36A7E" w:rsidP="00EE328E">
      <w:pPr>
        <w:pStyle w:val="Hapesira7"/>
        <w:rPr>
          <w:sz w:val="10"/>
          <w:lang w:val="sq-AL"/>
        </w:rPr>
      </w:pPr>
    </w:p>
    <w:p w:rsidR="00DD3D61" w:rsidRPr="004566BE" w:rsidRDefault="00DD3D61" w:rsidP="00DD3D61">
      <w:pPr>
        <w:pStyle w:val="NeniNr"/>
        <w:rPr>
          <w:spacing w:val="-4"/>
          <w:lang w:val="sq-AL"/>
        </w:rPr>
      </w:pPr>
      <w:r w:rsidRPr="004566BE">
        <w:rPr>
          <w:spacing w:val="-4"/>
          <w:lang w:val="sq-AL"/>
        </w:rPr>
        <w:t>Neni 6</w:t>
      </w:r>
    </w:p>
    <w:p w:rsidR="00A36A7E" w:rsidRPr="004566BE" w:rsidRDefault="00DD3D61" w:rsidP="00DD3D61">
      <w:pPr>
        <w:pStyle w:val="NeniTitull"/>
        <w:rPr>
          <w:spacing w:val="-4"/>
          <w:lang w:val="sq-AL"/>
        </w:rPr>
      </w:pPr>
      <w:r w:rsidRPr="004566BE">
        <w:rPr>
          <w:spacing w:val="-4"/>
          <w:lang w:val="sq-AL"/>
        </w:rPr>
        <w:t xml:space="preserve">Marrëveshja </w:t>
      </w:r>
      <w:r w:rsidR="006E5205">
        <w:rPr>
          <w:spacing w:val="-4"/>
          <w:lang w:val="sq-AL"/>
        </w:rPr>
        <w:t>K</w:t>
      </w:r>
      <w:r w:rsidRPr="004566BE">
        <w:rPr>
          <w:spacing w:val="-4"/>
          <w:lang w:val="sq-AL"/>
        </w:rPr>
        <w:t xml:space="preserve">uadër </w:t>
      </w:r>
    </w:p>
    <w:p w:rsidR="00A36A7E" w:rsidRPr="007B6BF5" w:rsidRDefault="00A36A7E" w:rsidP="00EE328E">
      <w:pPr>
        <w:pStyle w:val="Hapesira7"/>
        <w:rPr>
          <w:sz w:val="8"/>
          <w:lang w:val="sq-AL"/>
        </w:rPr>
      </w:pPr>
    </w:p>
    <w:p w:rsidR="00A36A7E" w:rsidRPr="004566BE" w:rsidRDefault="00A36A7E" w:rsidP="00A36A7E">
      <w:pPr>
        <w:pStyle w:val="Paragrafi"/>
        <w:rPr>
          <w:spacing w:val="-4"/>
          <w:lang w:val="sq-AL"/>
        </w:rPr>
      </w:pPr>
      <w:r w:rsidRPr="004566BE">
        <w:rPr>
          <w:spacing w:val="-4"/>
          <w:lang w:val="sq-AL"/>
        </w:rPr>
        <w:t>Në p</w:t>
      </w:r>
      <w:r w:rsidR="00DD1FE9" w:rsidRPr="004566BE">
        <w:rPr>
          <w:spacing w:val="-4"/>
          <w:lang w:val="sq-AL"/>
        </w:rPr>
        <w:t>ërputhje me n</w:t>
      </w:r>
      <w:r w:rsidRPr="004566BE">
        <w:rPr>
          <w:spacing w:val="-4"/>
          <w:lang w:val="sq-AL"/>
        </w:rPr>
        <w:t>enin 8, pika 5, të Marrëveshjes Kuadër ndërmjet Komisionit Evropian dhe Republikës së Shqipërisë, mbi marrëveshjet për zbatimin e Asistencës Financiare të BE</w:t>
      </w:r>
      <w:r w:rsidR="00DD1FE9" w:rsidRPr="004566BE">
        <w:rPr>
          <w:spacing w:val="-4"/>
          <w:lang w:val="sq-AL"/>
        </w:rPr>
        <w:t>-së</w:t>
      </w:r>
      <w:r w:rsidRPr="004566BE">
        <w:rPr>
          <w:spacing w:val="-4"/>
          <w:lang w:val="sq-AL"/>
        </w:rPr>
        <w:t xml:space="preserve"> për Republikën e Shqipërisë nën Ins</w:t>
      </w:r>
      <w:r w:rsidR="00DD1FE9" w:rsidRPr="004566BE">
        <w:rPr>
          <w:spacing w:val="-4"/>
          <w:lang w:val="sq-AL"/>
        </w:rPr>
        <w:t>trumentin për Asistencën e Para</w:t>
      </w:r>
      <w:r w:rsidRPr="004566BE">
        <w:rPr>
          <w:spacing w:val="-4"/>
          <w:lang w:val="sq-AL"/>
        </w:rPr>
        <w:t xml:space="preserve">anëtarësimit (IPA </w:t>
      </w:r>
      <w:r w:rsidR="007F4B57" w:rsidRPr="004566BE">
        <w:rPr>
          <w:spacing w:val="-4"/>
          <w:lang w:val="sq-AL"/>
        </w:rPr>
        <w:t>II), e cila hyri në fuqi më 16 p</w:t>
      </w:r>
      <w:r w:rsidRPr="004566BE">
        <w:rPr>
          <w:spacing w:val="-4"/>
          <w:lang w:val="sq-AL"/>
        </w:rPr>
        <w:t xml:space="preserve">rill 2015 (referuar më tej si </w:t>
      </w:r>
      <w:r w:rsidR="004B0AEE" w:rsidRPr="004566BE">
        <w:rPr>
          <w:spacing w:val="-4"/>
          <w:lang w:val="sq-AL"/>
        </w:rPr>
        <w:t>“</w:t>
      </w:r>
      <w:r w:rsidRPr="004566BE">
        <w:rPr>
          <w:spacing w:val="-4"/>
          <w:lang w:val="sq-AL"/>
        </w:rPr>
        <w:t>Marrëveshja Kuadër</w:t>
      </w:r>
      <w:r w:rsidR="004B0AEE" w:rsidRPr="004566BE">
        <w:rPr>
          <w:spacing w:val="-4"/>
          <w:lang w:val="sq-AL"/>
        </w:rPr>
        <w:t>”</w:t>
      </w:r>
      <w:r w:rsidRPr="004566BE">
        <w:rPr>
          <w:spacing w:val="-4"/>
          <w:lang w:val="sq-AL"/>
        </w:rPr>
        <w:t>), rregullat për zbatimin e Programit përcaktohen në këtë Marrëveshje Financimi. Si pasojë, Programi duhet të zbatohet në përputhje me dispozitat e kësaj Marrëveshje</w:t>
      </w:r>
      <w:r w:rsidR="006E5205">
        <w:rPr>
          <w:spacing w:val="-4"/>
          <w:lang w:val="sq-AL"/>
        </w:rPr>
        <w:t>je</w:t>
      </w:r>
      <w:r w:rsidRPr="004566BE">
        <w:rPr>
          <w:spacing w:val="-4"/>
          <w:lang w:val="sq-AL"/>
        </w:rPr>
        <w:t xml:space="preserve"> Financimi ndërmjet Komisionit Evropian dhe Republikës së Shqipërisë. </w:t>
      </w:r>
    </w:p>
    <w:p w:rsidR="00A36A7E" w:rsidRPr="007B6BF5" w:rsidRDefault="00A36A7E" w:rsidP="00A36A7E">
      <w:pPr>
        <w:pStyle w:val="Paragrafi"/>
        <w:rPr>
          <w:spacing w:val="-6"/>
          <w:lang w:val="sq-AL"/>
        </w:rPr>
      </w:pPr>
      <w:r w:rsidRPr="007B6BF5">
        <w:rPr>
          <w:spacing w:val="-6"/>
          <w:lang w:val="sq-AL"/>
        </w:rPr>
        <w:t>Kjo Marrëveshje Financimi plotësohet me dispozitat e Marrëveshjes Kuadër, në veçanti</w:t>
      </w:r>
      <w:r w:rsidR="006E5205" w:rsidRPr="007B6BF5">
        <w:rPr>
          <w:spacing w:val="-6"/>
          <w:lang w:val="sq-AL"/>
        </w:rPr>
        <w:t>,</w:t>
      </w:r>
      <w:r w:rsidRPr="007B6BF5">
        <w:rPr>
          <w:spacing w:val="-6"/>
          <w:lang w:val="sq-AL"/>
        </w:rPr>
        <w:t xml:space="preserve"> në ato raste kur kjo Marrëveshje Financimi nuk përmban dispozita të posaçme mbi një çështje të </w:t>
      </w:r>
      <w:r w:rsidRPr="007B6BF5">
        <w:rPr>
          <w:spacing w:val="-6"/>
          <w:lang w:val="sq-AL"/>
        </w:rPr>
        <w:lastRenderedPageBreak/>
        <w:t xml:space="preserve">caktuar. </w:t>
      </w:r>
    </w:p>
    <w:p w:rsidR="00A36A7E" w:rsidRPr="004566BE" w:rsidRDefault="00A36A7E" w:rsidP="00A36A7E">
      <w:pPr>
        <w:pStyle w:val="Paragrafi"/>
        <w:rPr>
          <w:spacing w:val="-4"/>
          <w:lang w:val="sq-AL"/>
        </w:rPr>
      </w:pPr>
      <w:r w:rsidRPr="004566BE">
        <w:rPr>
          <w:spacing w:val="-4"/>
          <w:lang w:val="sq-AL"/>
        </w:rPr>
        <w:t>Në rast mospërputhje, nga njëra anë, ndërmjet dispozitave të kësaj Marrëveshjeje Financimi dhe nga ana tjetër, dispozitave të Marrëveshjes Kuadër, marrin përparësi këto të fundit.</w:t>
      </w:r>
    </w:p>
    <w:p w:rsidR="00A36A7E" w:rsidRPr="00EE328E" w:rsidRDefault="00A36A7E" w:rsidP="00EE328E">
      <w:pPr>
        <w:pStyle w:val="Hapesira7"/>
        <w:rPr>
          <w:sz w:val="8"/>
          <w:lang w:val="sq-AL"/>
        </w:rPr>
      </w:pPr>
    </w:p>
    <w:p w:rsidR="00AA677C" w:rsidRPr="004566BE" w:rsidRDefault="00AA677C" w:rsidP="00AA677C">
      <w:pPr>
        <w:pStyle w:val="NeniNr"/>
        <w:rPr>
          <w:spacing w:val="-4"/>
          <w:lang w:val="sq-AL"/>
        </w:rPr>
      </w:pPr>
      <w:r w:rsidRPr="004566BE">
        <w:rPr>
          <w:spacing w:val="-4"/>
          <w:lang w:val="sq-AL"/>
        </w:rPr>
        <w:t>Neni 7</w:t>
      </w:r>
    </w:p>
    <w:p w:rsidR="00A36A7E" w:rsidRPr="004566BE" w:rsidRDefault="00AA677C" w:rsidP="00AA677C">
      <w:pPr>
        <w:pStyle w:val="NeniTitull"/>
        <w:rPr>
          <w:spacing w:val="-4"/>
          <w:lang w:val="sq-AL"/>
        </w:rPr>
      </w:pPr>
      <w:r w:rsidRPr="004566BE">
        <w:rPr>
          <w:spacing w:val="-4"/>
          <w:lang w:val="sq-AL"/>
        </w:rPr>
        <w:t xml:space="preserve">Shtojcat </w:t>
      </w:r>
    </w:p>
    <w:p w:rsidR="00A36A7E" w:rsidRPr="00EE328E" w:rsidRDefault="00A36A7E" w:rsidP="00EE328E">
      <w:pPr>
        <w:pStyle w:val="Hapesira7"/>
        <w:rPr>
          <w:sz w:val="8"/>
          <w:lang w:val="sq-AL"/>
        </w:rPr>
      </w:pPr>
    </w:p>
    <w:p w:rsidR="00A36A7E" w:rsidRPr="004566BE" w:rsidRDefault="00AA677C" w:rsidP="00A36A7E">
      <w:pPr>
        <w:pStyle w:val="Paragrafi"/>
        <w:rPr>
          <w:spacing w:val="-4"/>
          <w:lang w:val="sq-AL"/>
        </w:rPr>
      </w:pPr>
      <w:r w:rsidRPr="004566BE">
        <w:rPr>
          <w:spacing w:val="-4"/>
          <w:lang w:val="sq-AL"/>
        </w:rPr>
        <w:t xml:space="preserve">1. </w:t>
      </w:r>
      <w:r w:rsidR="00A36A7E" w:rsidRPr="004566BE">
        <w:rPr>
          <w:spacing w:val="-4"/>
          <w:lang w:val="sq-AL"/>
        </w:rPr>
        <w:t xml:space="preserve">Kjo Marrëveshje Financimi përbëhet nga: </w:t>
      </w:r>
    </w:p>
    <w:p w:rsidR="00A36A7E" w:rsidRPr="004566BE" w:rsidRDefault="00AA677C" w:rsidP="00A36A7E">
      <w:pPr>
        <w:pStyle w:val="Paragrafi"/>
        <w:rPr>
          <w:spacing w:val="-4"/>
          <w:lang w:val="sq-AL"/>
        </w:rPr>
      </w:pPr>
      <w:r w:rsidRPr="004566BE">
        <w:rPr>
          <w:spacing w:val="-4"/>
          <w:lang w:val="sq-AL"/>
        </w:rPr>
        <w:t xml:space="preserve">a) </w:t>
      </w:r>
      <w:r w:rsidR="00A36A7E" w:rsidRPr="004566BE">
        <w:rPr>
          <w:spacing w:val="-4"/>
          <w:lang w:val="sq-AL"/>
        </w:rPr>
        <w:t xml:space="preserve">këto </w:t>
      </w:r>
      <w:r w:rsidR="007F4B57" w:rsidRPr="004566BE">
        <w:rPr>
          <w:spacing w:val="-4"/>
          <w:lang w:val="sq-AL"/>
        </w:rPr>
        <w:t>kushte të veçanta</w:t>
      </w:r>
      <w:r w:rsidR="00A36A7E" w:rsidRPr="004566BE">
        <w:rPr>
          <w:spacing w:val="-4"/>
          <w:lang w:val="sq-AL"/>
        </w:rPr>
        <w:t xml:space="preserve">; </w:t>
      </w:r>
    </w:p>
    <w:p w:rsidR="00A36A7E" w:rsidRPr="004566BE" w:rsidRDefault="00AA677C" w:rsidP="00A36A7E">
      <w:pPr>
        <w:pStyle w:val="Paragrafi"/>
        <w:rPr>
          <w:spacing w:val="-4"/>
          <w:lang w:val="sq-AL"/>
        </w:rPr>
      </w:pPr>
      <w:r w:rsidRPr="004566BE">
        <w:rPr>
          <w:spacing w:val="-4"/>
          <w:lang w:val="sq-AL"/>
        </w:rPr>
        <w:t xml:space="preserve">b) </w:t>
      </w:r>
      <w:r w:rsidR="0064724A" w:rsidRPr="004566BE">
        <w:rPr>
          <w:spacing w:val="-4"/>
          <w:lang w:val="sq-AL"/>
        </w:rPr>
        <w:t>s</w:t>
      </w:r>
      <w:r w:rsidR="00A36A7E" w:rsidRPr="004566BE">
        <w:rPr>
          <w:spacing w:val="-4"/>
          <w:lang w:val="sq-AL"/>
        </w:rPr>
        <w:t>htojcat e mëposhtme</w:t>
      </w:r>
      <w:r w:rsidR="006E5205">
        <w:rPr>
          <w:spacing w:val="-4"/>
          <w:lang w:val="sq-AL"/>
        </w:rPr>
        <w:t>,</w:t>
      </w:r>
      <w:r w:rsidR="00A36A7E" w:rsidRPr="004566BE">
        <w:rPr>
          <w:spacing w:val="-4"/>
          <w:lang w:val="sq-AL"/>
        </w:rPr>
        <w:t xml:space="preserve"> të cilat formojnë një pjesë integrale të saj:</w:t>
      </w:r>
    </w:p>
    <w:p w:rsidR="00A36A7E" w:rsidRPr="004566BE" w:rsidRDefault="00AA677C" w:rsidP="00A36A7E">
      <w:pPr>
        <w:pStyle w:val="Paragrafi"/>
        <w:rPr>
          <w:spacing w:val="-4"/>
          <w:lang w:val="sq-AL"/>
        </w:rPr>
      </w:pPr>
      <w:r w:rsidRPr="004566BE">
        <w:rPr>
          <w:spacing w:val="-4"/>
          <w:lang w:val="sq-AL"/>
        </w:rPr>
        <w:t xml:space="preserve">i) </w:t>
      </w:r>
      <w:r w:rsidR="0064724A" w:rsidRPr="004566BE">
        <w:rPr>
          <w:spacing w:val="-4"/>
          <w:lang w:val="sq-AL"/>
        </w:rPr>
        <w:t>s</w:t>
      </w:r>
      <w:r w:rsidR="00A36A7E" w:rsidRPr="004566BE">
        <w:rPr>
          <w:spacing w:val="-4"/>
          <w:lang w:val="sq-AL"/>
        </w:rPr>
        <w:t>htojca I:</w:t>
      </w:r>
      <w:r w:rsidR="00A36A7E" w:rsidRPr="004566BE">
        <w:rPr>
          <w:spacing w:val="-4"/>
          <w:lang w:val="sq-AL"/>
        </w:rPr>
        <w:tab/>
        <w:t xml:space="preserve">Programi i Bashkëpunimit </w:t>
      </w:r>
      <w:r w:rsidR="004B0AEE" w:rsidRPr="004566BE">
        <w:rPr>
          <w:spacing w:val="-4"/>
          <w:lang w:val="sq-AL"/>
        </w:rPr>
        <w:t>“</w:t>
      </w:r>
      <w:r w:rsidR="00A36A7E" w:rsidRPr="004566BE">
        <w:rPr>
          <w:spacing w:val="-4"/>
          <w:lang w:val="sq-AL"/>
        </w:rPr>
        <w:t>Interreg IPA-BNK</w:t>
      </w:r>
      <w:r w:rsidR="004B0AEE" w:rsidRPr="004566BE">
        <w:rPr>
          <w:spacing w:val="-4"/>
          <w:lang w:val="sq-AL"/>
        </w:rPr>
        <w:t>”</w:t>
      </w:r>
      <w:r w:rsidR="00A36A7E" w:rsidRPr="004566BE">
        <w:rPr>
          <w:spacing w:val="-4"/>
          <w:lang w:val="sq-AL"/>
        </w:rPr>
        <w:t xml:space="preserve">; </w:t>
      </w:r>
    </w:p>
    <w:p w:rsidR="00A36A7E" w:rsidRPr="004566BE" w:rsidRDefault="00AA677C" w:rsidP="00A36A7E">
      <w:pPr>
        <w:pStyle w:val="Paragrafi"/>
        <w:rPr>
          <w:spacing w:val="-4"/>
          <w:lang w:val="sq-AL"/>
        </w:rPr>
      </w:pPr>
      <w:r w:rsidRPr="004566BE">
        <w:rPr>
          <w:spacing w:val="-4"/>
          <w:lang w:val="sq-AL"/>
        </w:rPr>
        <w:t xml:space="preserve">ii) </w:t>
      </w:r>
      <w:r w:rsidR="0064724A" w:rsidRPr="004566BE">
        <w:rPr>
          <w:spacing w:val="-4"/>
          <w:lang w:val="sq-AL"/>
        </w:rPr>
        <w:t>shtojca II:</w:t>
      </w:r>
      <w:r w:rsidR="006E5205">
        <w:rPr>
          <w:spacing w:val="-4"/>
          <w:lang w:val="sq-AL"/>
        </w:rPr>
        <w:t xml:space="preserve"> </w:t>
      </w:r>
      <w:r w:rsidR="00A36A7E" w:rsidRPr="004566BE">
        <w:rPr>
          <w:spacing w:val="-4"/>
          <w:lang w:val="sq-AL"/>
        </w:rPr>
        <w:t>Plani financiar (angazhimet/</w:t>
      </w:r>
      <w:r w:rsidR="00EE328E">
        <w:rPr>
          <w:spacing w:val="-4"/>
          <w:lang w:val="sq-AL"/>
        </w:rPr>
        <w:t xml:space="preserve"> </w:t>
      </w:r>
      <w:r w:rsidR="00A36A7E" w:rsidRPr="004566BE">
        <w:rPr>
          <w:spacing w:val="-4"/>
          <w:lang w:val="sq-AL"/>
        </w:rPr>
        <w:t xml:space="preserve">detyrimet vjetore financiare); </w:t>
      </w:r>
    </w:p>
    <w:p w:rsidR="00A36A7E" w:rsidRPr="004566BE" w:rsidRDefault="00AA677C" w:rsidP="00A36A7E">
      <w:pPr>
        <w:pStyle w:val="Paragrafi"/>
        <w:rPr>
          <w:spacing w:val="-4"/>
          <w:lang w:val="sq-AL"/>
        </w:rPr>
      </w:pPr>
      <w:r w:rsidRPr="004566BE">
        <w:rPr>
          <w:spacing w:val="-4"/>
          <w:lang w:val="sq-AL"/>
        </w:rPr>
        <w:t xml:space="preserve">iii) </w:t>
      </w:r>
      <w:r w:rsidR="0064724A" w:rsidRPr="004566BE">
        <w:rPr>
          <w:spacing w:val="-4"/>
          <w:lang w:val="sq-AL"/>
        </w:rPr>
        <w:t>shtojca III:</w:t>
      </w:r>
      <w:r w:rsidR="0064724A" w:rsidRPr="004566BE">
        <w:rPr>
          <w:spacing w:val="-4"/>
          <w:lang w:val="sq-AL"/>
        </w:rPr>
        <w:tab/>
      </w:r>
      <w:r w:rsidR="00A36A7E" w:rsidRPr="004566BE">
        <w:rPr>
          <w:spacing w:val="-4"/>
          <w:lang w:val="sq-AL"/>
        </w:rPr>
        <w:t xml:space="preserve">Plani financiar (pjesë e kontributeve financiare të Unionit dhe përfituesve të IPA II sipas aksit prioritar); </w:t>
      </w:r>
    </w:p>
    <w:p w:rsidR="00A36A7E" w:rsidRPr="004566BE" w:rsidRDefault="00AA677C" w:rsidP="00A36A7E">
      <w:pPr>
        <w:pStyle w:val="Paragrafi"/>
        <w:rPr>
          <w:spacing w:val="-4"/>
          <w:lang w:val="sq-AL"/>
        </w:rPr>
      </w:pPr>
      <w:r w:rsidRPr="004566BE">
        <w:rPr>
          <w:spacing w:val="-4"/>
          <w:lang w:val="sq-AL"/>
        </w:rPr>
        <w:t xml:space="preserve">iv) </w:t>
      </w:r>
      <w:r w:rsidR="0064724A" w:rsidRPr="004566BE">
        <w:rPr>
          <w:spacing w:val="-4"/>
          <w:lang w:val="sq-AL"/>
        </w:rPr>
        <w:t>s</w:t>
      </w:r>
      <w:r w:rsidR="00A36A7E" w:rsidRPr="004566BE">
        <w:rPr>
          <w:spacing w:val="-4"/>
          <w:lang w:val="sq-AL"/>
        </w:rPr>
        <w:t>htojca IV:</w:t>
      </w:r>
      <w:r w:rsidR="00A36A7E" w:rsidRPr="004566BE">
        <w:rPr>
          <w:spacing w:val="-4"/>
          <w:lang w:val="sq-AL"/>
        </w:rPr>
        <w:tab/>
        <w:t xml:space="preserve">Kushtet e </w:t>
      </w:r>
      <w:r w:rsidR="0064724A" w:rsidRPr="004566BE">
        <w:rPr>
          <w:spacing w:val="-4"/>
          <w:lang w:val="sq-AL"/>
        </w:rPr>
        <w:t>p</w:t>
      </w:r>
      <w:r w:rsidR="00A36A7E" w:rsidRPr="004566BE">
        <w:rPr>
          <w:spacing w:val="-4"/>
          <w:lang w:val="sq-AL"/>
        </w:rPr>
        <w:t xml:space="preserve">ërgjithshme. </w:t>
      </w:r>
    </w:p>
    <w:p w:rsidR="00A36A7E" w:rsidRPr="004566BE" w:rsidRDefault="00AA677C" w:rsidP="00A36A7E">
      <w:pPr>
        <w:pStyle w:val="Paragrafi"/>
        <w:rPr>
          <w:spacing w:val="-4"/>
          <w:lang w:val="sq-AL"/>
        </w:rPr>
      </w:pPr>
      <w:r w:rsidRPr="004566BE">
        <w:rPr>
          <w:spacing w:val="-4"/>
          <w:lang w:val="sq-AL"/>
        </w:rPr>
        <w:t xml:space="preserve">2. </w:t>
      </w:r>
      <w:r w:rsidR="00A36A7E" w:rsidRPr="004566BE">
        <w:rPr>
          <w:spacing w:val="-4"/>
          <w:lang w:val="sq-AL"/>
        </w:rPr>
        <w:t xml:space="preserve">Në rast mospërputhje, nga njëra anë, ndërmjet dispozitave </w:t>
      </w:r>
      <w:r w:rsidR="0064724A" w:rsidRPr="004566BE">
        <w:rPr>
          <w:spacing w:val="-4"/>
          <w:lang w:val="sq-AL"/>
        </w:rPr>
        <w:t xml:space="preserve">të shtojcave dhe nga ana tjetër, dispozitave të kushteve të veçanta, marrin </w:t>
      </w:r>
      <w:r w:rsidR="00A36A7E" w:rsidRPr="004566BE">
        <w:rPr>
          <w:spacing w:val="-4"/>
          <w:lang w:val="sq-AL"/>
        </w:rPr>
        <w:t xml:space="preserve">përparësi këto të fundit. </w:t>
      </w:r>
    </w:p>
    <w:p w:rsidR="00A36A7E" w:rsidRPr="004566BE" w:rsidRDefault="00A36A7E" w:rsidP="00A36A7E">
      <w:pPr>
        <w:pStyle w:val="Paragrafi"/>
        <w:rPr>
          <w:spacing w:val="-4"/>
          <w:lang w:val="sq-AL"/>
        </w:rPr>
      </w:pPr>
      <w:r w:rsidRPr="004566BE">
        <w:rPr>
          <w:spacing w:val="-4"/>
          <w:lang w:val="sq-AL"/>
        </w:rPr>
        <w:t xml:space="preserve">Në rast mospërputhje midis, nga njëra anë, dispozitave </w:t>
      </w:r>
      <w:r w:rsidR="00C42620" w:rsidRPr="004566BE">
        <w:rPr>
          <w:spacing w:val="-4"/>
          <w:lang w:val="sq-AL"/>
        </w:rPr>
        <w:t xml:space="preserve">të shtojcës </w:t>
      </w:r>
      <w:r w:rsidRPr="004566BE">
        <w:rPr>
          <w:spacing w:val="-4"/>
          <w:lang w:val="sq-AL"/>
        </w:rPr>
        <w:t xml:space="preserve">I dhe, nga ana tjetër, dispozitave </w:t>
      </w:r>
      <w:r w:rsidR="00C42620" w:rsidRPr="004566BE">
        <w:rPr>
          <w:spacing w:val="-4"/>
          <w:lang w:val="sq-AL"/>
        </w:rPr>
        <w:t xml:space="preserve">të shtojcës </w:t>
      </w:r>
      <w:r w:rsidRPr="004566BE">
        <w:rPr>
          <w:spacing w:val="-4"/>
          <w:lang w:val="sq-AL"/>
        </w:rPr>
        <w:t>IV, marrin përparësi këto të fundit.</w:t>
      </w:r>
    </w:p>
    <w:p w:rsidR="00AA677C" w:rsidRPr="004566BE" w:rsidRDefault="00AA677C" w:rsidP="00AA677C">
      <w:pPr>
        <w:pStyle w:val="NeniNr"/>
        <w:rPr>
          <w:spacing w:val="-4"/>
          <w:lang w:val="sq-AL"/>
        </w:rPr>
      </w:pPr>
      <w:r w:rsidRPr="004566BE">
        <w:rPr>
          <w:spacing w:val="-4"/>
          <w:lang w:val="sq-AL"/>
        </w:rPr>
        <w:t>Neni 8</w:t>
      </w:r>
    </w:p>
    <w:p w:rsidR="00A36A7E" w:rsidRPr="004566BE" w:rsidRDefault="00AA677C" w:rsidP="00AA677C">
      <w:pPr>
        <w:pStyle w:val="NeniTitull"/>
        <w:rPr>
          <w:spacing w:val="-4"/>
          <w:lang w:val="sq-AL"/>
        </w:rPr>
      </w:pPr>
      <w:r w:rsidRPr="004566BE">
        <w:rPr>
          <w:spacing w:val="-4"/>
          <w:lang w:val="sq-AL"/>
        </w:rPr>
        <w:t xml:space="preserve">Dispozitat plotësuese </w:t>
      </w:r>
      <w:r w:rsidR="00C42620" w:rsidRPr="004566BE">
        <w:rPr>
          <w:spacing w:val="-4"/>
          <w:lang w:val="sq-AL"/>
        </w:rPr>
        <w:t xml:space="preserve">të shtojcës </w:t>
      </w:r>
      <w:r w:rsidRPr="004566BE">
        <w:rPr>
          <w:spacing w:val="-4"/>
          <w:lang w:val="sq-AL"/>
        </w:rPr>
        <w:t xml:space="preserve">IV </w:t>
      </w:r>
    </w:p>
    <w:p w:rsidR="00A36A7E" w:rsidRPr="004566BE" w:rsidRDefault="00A36A7E" w:rsidP="00EE328E">
      <w:pPr>
        <w:pStyle w:val="Hapesira7"/>
        <w:rPr>
          <w:lang w:val="sq-AL"/>
        </w:rPr>
      </w:pPr>
    </w:p>
    <w:p w:rsidR="00A36A7E" w:rsidRPr="004566BE" w:rsidRDefault="00A36A7E" w:rsidP="00A36A7E">
      <w:pPr>
        <w:pStyle w:val="Paragrafi"/>
        <w:rPr>
          <w:spacing w:val="-4"/>
          <w:lang w:val="sq-AL"/>
        </w:rPr>
      </w:pPr>
      <w:r w:rsidRPr="004566BE">
        <w:rPr>
          <w:spacing w:val="-4"/>
          <w:lang w:val="sq-AL"/>
        </w:rPr>
        <w:t xml:space="preserve">Dispozitat plotësuese </w:t>
      </w:r>
      <w:r w:rsidR="00C42620" w:rsidRPr="004566BE">
        <w:rPr>
          <w:spacing w:val="-4"/>
          <w:lang w:val="sq-AL"/>
        </w:rPr>
        <w:t xml:space="preserve">të shtojcës </w:t>
      </w:r>
      <w:r w:rsidRPr="004566BE">
        <w:rPr>
          <w:spacing w:val="-4"/>
          <w:lang w:val="sq-AL"/>
        </w:rPr>
        <w:t xml:space="preserve">IV: </w:t>
      </w:r>
    </w:p>
    <w:p w:rsidR="00A36A7E" w:rsidRPr="004566BE" w:rsidRDefault="00836E9E" w:rsidP="00A36A7E">
      <w:pPr>
        <w:pStyle w:val="Paragrafi"/>
        <w:rPr>
          <w:spacing w:val="-4"/>
          <w:lang w:val="sq-AL"/>
        </w:rPr>
      </w:pPr>
      <w:r w:rsidRPr="004566BE">
        <w:rPr>
          <w:spacing w:val="-4"/>
          <w:lang w:val="sq-AL"/>
        </w:rPr>
        <w:t xml:space="preserve">a) </w:t>
      </w:r>
      <w:r w:rsidR="00A36A7E" w:rsidRPr="004566BE">
        <w:rPr>
          <w:spacing w:val="-4"/>
          <w:lang w:val="sq-AL"/>
        </w:rPr>
        <w:t xml:space="preserve">Në plotësim të nenit 11, pika 2, </w:t>
      </w:r>
      <w:r w:rsidR="00C42620" w:rsidRPr="004566BE">
        <w:rPr>
          <w:spacing w:val="-4"/>
          <w:lang w:val="sq-AL"/>
        </w:rPr>
        <w:t xml:space="preserve">të shtojcës </w:t>
      </w:r>
      <w:r w:rsidR="00A36A7E" w:rsidRPr="004566BE">
        <w:rPr>
          <w:spacing w:val="-4"/>
          <w:lang w:val="sq-AL"/>
        </w:rPr>
        <w:t xml:space="preserve">IV, vendet pjesëmarrëse në Program nuk kanë rënë dakord mbi rregullat dhe kushtet specifike lidhur me zhvillimin lokal të udhëhequr nga komuniteti, planet e përbashkëta të veprimit dhe investimet territoriale të integruara, pasi Programi nuk i parashikon këto veprime; </w:t>
      </w:r>
    </w:p>
    <w:p w:rsidR="00A36A7E" w:rsidRPr="004566BE" w:rsidRDefault="00836E9E" w:rsidP="00A36A7E">
      <w:pPr>
        <w:pStyle w:val="Paragrafi"/>
        <w:rPr>
          <w:spacing w:val="-4"/>
          <w:lang w:val="sq-AL"/>
        </w:rPr>
      </w:pPr>
      <w:r w:rsidRPr="004566BE">
        <w:rPr>
          <w:spacing w:val="-4"/>
          <w:lang w:val="sq-AL"/>
        </w:rPr>
        <w:t xml:space="preserve">b) </w:t>
      </w:r>
      <w:r w:rsidR="00A36A7E" w:rsidRPr="004566BE">
        <w:rPr>
          <w:spacing w:val="-4"/>
          <w:lang w:val="sq-AL"/>
        </w:rPr>
        <w:t xml:space="preserve">Në plotësim të nenit 34, pika 1, </w:t>
      </w:r>
      <w:r w:rsidR="00C42620" w:rsidRPr="004566BE">
        <w:rPr>
          <w:spacing w:val="-4"/>
          <w:lang w:val="sq-AL"/>
        </w:rPr>
        <w:t xml:space="preserve">të shtojcës </w:t>
      </w:r>
      <w:r w:rsidR="00A36A7E" w:rsidRPr="004566BE">
        <w:rPr>
          <w:spacing w:val="-4"/>
          <w:lang w:val="sq-AL"/>
        </w:rPr>
        <w:t xml:space="preserve">IV, këto </w:t>
      </w:r>
      <w:r w:rsidR="005F7AEC" w:rsidRPr="004566BE">
        <w:rPr>
          <w:spacing w:val="-4"/>
          <w:lang w:val="sq-AL"/>
        </w:rPr>
        <w:t xml:space="preserve">kushte të veçanta </w:t>
      </w:r>
      <w:r w:rsidR="00A36A7E" w:rsidRPr="004566BE">
        <w:rPr>
          <w:spacing w:val="-4"/>
          <w:lang w:val="sq-AL"/>
        </w:rPr>
        <w:t xml:space="preserve">nuk lejojnë pjesëmarrjen në thirrjen për propozime të subjekteve pa personalitet juridik; </w:t>
      </w:r>
    </w:p>
    <w:p w:rsidR="00A36A7E" w:rsidRPr="004566BE" w:rsidRDefault="00836E9E" w:rsidP="00A36A7E">
      <w:pPr>
        <w:pStyle w:val="Paragrafi"/>
        <w:rPr>
          <w:spacing w:val="-4"/>
          <w:lang w:val="sq-AL"/>
        </w:rPr>
      </w:pPr>
      <w:r w:rsidRPr="004566BE">
        <w:rPr>
          <w:spacing w:val="-4"/>
          <w:lang w:val="sq-AL"/>
        </w:rPr>
        <w:t xml:space="preserve">c) </w:t>
      </w:r>
      <w:r w:rsidR="00A36A7E" w:rsidRPr="004566BE">
        <w:rPr>
          <w:spacing w:val="-4"/>
          <w:lang w:val="sq-AL"/>
        </w:rPr>
        <w:t xml:space="preserve">Në plotësim të nenit 34, pika 5, </w:t>
      </w:r>
      <w:r w:rsidR="00C42620" w:rsidRPr="004566BE">
        <w:rPr>
          <w:spacing w:val="-4"/>
          <w:lang w:val="sq-AL"/>
        </w:rPr>
        <w:t xml:space="preserve">të shtojcës </w:t>
      </w:r>
      <w:r w:rsidR="00A36A7E" w:rsidRPr="004566BE">
        <w:rPr>
          <w:spacing w:val="-4"/>
          <w:lang w:val="sq-AL"/>
        </w:rPr>
        <w:t xml:space="preserve">IV, pranueshmëria sipas këtij neni nuk është e kufizuar më tej në lidhje me kombësinë, vendndodhjen gjeografike ose natyrën e aplikantëve; </w:t>
      </w:r>
    </w:p>
    <w:p w:rsidR="00A36A7E" w:rsidRPr="004566BE" w:rsidRDefault="00836E9E" w:rsidP="00A36A7E">
      <w:pPr>
        <w:pStyle w:val="Paragrafi"/>
        <w:rPr>
          <w:spacing w:val="-4"/>
          <w:lang w:val="sq-AL"/>
        </w:rPr>
      </w:pPr>
      <w:r w:rsidRPr="004566BE">
        <w:rPr>
          <w:spacing w:val="-4"/>
          <w:lang w:val="sq-AL"/>
        </w:rPr>
        <w:t xml:space="preserve">d) </w:t>
      </w:r>
      <w:r w:rsidR="00A36A7E" w:rsidRPr="004566BE">
        <w:rPr>
          <w:spacing w:val="-4"/>
          <w:lang w:val="sq-AL"/>
        </w:rPr>
        <w:t xml:space="preserve">Në plotësim të nenit 37, pika 4, </w:t>
      </w:r>
      <w:r w:rsidR="00C42620" w:rsidRPr="004566BE">
        <w:rPr>
          <w:spacing w:val="-4"/>
          <w:lang w:val="sq-AL"/>
        </w:rPr>
        <w:t xml:space="preserve">të shtojcës </w:t>
      </w:r>
      <w:r w:rsidR="00A36A7E" w:rsidRPr="004566BE">
        <w:rPr>
          <w:spacing w:val="-4"/>
          <w:lang w:val="sq-AL"/>
        </w:rPr>
        <w:t xml:space="preserve">IV, vendet pjesëmarrëse në Program nuk e kanë përcaktuar autoritetin menaxhues të vetëm për të kryer funksionet e autoritetit certifikues; </w:t>
      </w:r>
    </w:p>
    <w:p w:rsidR="00A36A7E" w:rsidRPr="004566BE" w:rsidRDefault="00836E9E" w:rsidP="00A36A7E">
      <w:pPr>
        <w:pStyle w:val="Paragrafi"/>
        <w:rPr>
          <w:spacing w:val="-4"/>
          <w:lang w:val="sq-AL"/>
        </w:rPr>
      </w:pPr>
      <w:r w:rsidRPr="004566BE">
        <w:rPr>
          <w:spacing w:val="-4"/>
          <w:lang w:val="sq-AL"/>
        </w:rPr>
        <w:t xml:space="preserve">e) </w:t>
      </w:r>
      <w:r w:rsidR="00A36A7E" w:rsidRPr="004566BE">
        <w:rPr>
          <w:spacing w:val="-4"/>
          <w:lang w:val="sq-AL"/>
        </w:rPr>
        <w:t xml:space="preserve">Në plotësim të nenit 42, pika 3, </w:t>
      </w:r>
      <w:r w:rsidR="00C42620" w:rsidRPr="004566BE">
        <w:rPr>
          <w:spacing w:val="-4"/>
          <w:lang w:val="sq-AL"/>
        </w:rPr>
        <w:t xml:space="preserve">të shtojcës </w:t>
      </w:r>
      <w:r w:rsidR="00A36A7E" w:rsidRPr="004566BE">
        <w:rPr>
          <w:spacing w:val="-4"/>
          <w:lang w:val="sq-AL"/>
        </w:rPr>
        <w:t>IV, përfituesi IPA II nuk e ka autorizuar autoritetin e auditimit për të kryer direkt funksionet e parashikuara n</w:t>
      </w:r>
      <w:r w:rsidR="005F7AEC" w:rsidRPr="004566BE">
        <w:rPr>
          <w:spacing w:val="-4"/>
          <w:lang w:val="sq-AL"/>
        </w:rPr>
        <w:t>ë nenin 127 të Rregullores (BE)</w:t>
      </w:r>
      <w:r w:rsidR="00A36A7E" w:rsidRPr="004566BE">
        <w:rPr>
          <w:spacing w:val="-4"/>
          <w:lang w:val="sq-AL"/>
        </w:rPr>
        <w:t xml:space="preserve"> nr. 1303/2013 në të gjithë territorin e mbuluar nga programi i bashkëpunimit;</w:t>
      </w:r>
    </w:p>
    <w:p w:rsidR="00A36A7E" w:rsidRPr="004566BE" w:rsidRDefault="00836E9E" w:rsidP="00A36A7E">
      <w:pPr>
        <w:pStyle w:val="Paragrafi"/>
        <w:rPr>
          <w:spacing w:val="-4"/>
          <w:lang w:val="sq-AL"/>
        </w:rPr>
      </w:pPr>
      <w:r w:rsidRPr="004566BE">
        <w:rPr>
          <w:spacing w:val="-4"/>
          <w:lang w:val="sq-AL"/>
        </w:rPr>
        <w:t xml:space="preserve">f) </w:t>
      </w:r>
      <w:r w:rsidR="00A36A7E" w:rsidRPr="004566BE">
        <w:rPr>
          <w:spacing w:val="-4"/>
          <w:lang w:val="sq-AL"/>
        </w:rPr>
        <w:t xml:space="preserve">Në plotësim të nenit 45, </w:t>
      </w:r>
      <w:r w:rsidR="00C42620" w:rsidRPr="004566BE">
        <w:rPr>
          <w:spacing w:val="-4"/>
          <w:lang w:val="sq-AL"/>
        </w:rPr>
        <w:t xml:space="preserve">të shtojcës </w:t>
      </w:r>
      <w:r w:rsidR="00A36A7E" w:rsidRPr="004566BE">
        <w:rPr>
          <w:spacing w:val="-4"/>
          <w:lang w:val="sq-AL"/>
        </w:rPr>
        <w:t xml:space="preserve">IV, Koordinatori Kombëtar IPA e ka deleguar rolin e tij menaxhues për koordinimin e pjesëmarrjes së përfituesit IPA II në programin përkatës ndërkufitar në Strukturën Operuese të Bashkëpunimit Territorial, në kuadër të Ministrisë së Integrimit Evropian; </w:t>
      </w:r>
    </w:p>
    <w:p w:rsidR="00A36A7E" w:rsidRPr="004566BE" w:rsidRDefault="00836E9E" w:rsidP="00A36A7E">
      <w:pPr>
        <w:pStyle w:val="Paragrafi"/>
        <w:rPr>
          <w:spacing w:val="-4"/>
          <w:lang w:val="sq-AL"/>
        </w:rPr>
      </w:pPr>
      <w:r w:rsidRPr="004566BE">
        <w:rPr>
          <w:spacing w:val="-4"/>
          <w:lang w:val="sq-AL"/>
        </w:rPr>
        <w:t xml:space="preserve">g) </w:t>
      </w:r>
      <w:r w:rsidR="00A36A7E" w:rsidRPr="004566BE">
        <w:rPr>
          <w:spacing w:val="-4"/>
          <w:lang w:val="sq-AL"/>
        </w:rPr>
        <w:t xml:space="preserve">Në plotësim të nenit 49, </w:t>
      </w:r>
      <w:r w:rsidR="00C42620" w:rsidRPr="004566BE">
        <w:rPr>
          <w:spacing w:val="-4"/>
          <w:lang w:val="sq-AL"/>
        </w:rPr>
        <w:t xml:space="preserve">të shtojcës </w:t>
      </w:r>
      <w:r w:rsidR="00A36A7E" w:rsidRPr="004566BE">
        <w:rPr>
          <w:spacing w:val="-4"/>
          <w:lang w:val="sq-AL"/>
        </w:rPr>
        <w:t>IV, shkalla e bashkëfinancimit dhe shuma maksimale e asistencës IPA II bazohen në shpenzimet totale të pranueshme, përfshi shpenzimet publike dhe private;</w:t>
      </w:r>
    </w:p>
    <w:p w:rsidR="00A36A7E" w:rsidRPr="004566BE" w:rsidRDefault="00836E9E" w:rsidP="00A36A7E">
      <w:pPr>
        <w:pStyle w:val="Paragrafi"/>
        <w:rPr>
          <w:spacing w:val="-4"/>
          <w:lang w:val="sq-AL"/>
        </w:rPr>
      </w:pPr>
      <w:r w:rsidRPr="004566BE">
        <w:rPr>
          <w:spacing w:val="-4"/>
          <w:lang w:val="sq-AL"/>
        </w:rPr>
        <w:t xml:space="preserve">h) </w:t>
      </w:r>
      <w:r w:rsidR="00A36A7E" w:rsidRPr="004566BE">
        <w:rPr>
          <w:spacing w:val="-4"/>
          <w:lang w:val="sq-AL"/>
        </w:rPr>
        <w:t xml:space="preserve">Në plotësim të nenit 57, pika 3, </w:t>
      </w:r>
      <w:r w:rsidR="00C42620" w:rsidRPr="004566BE">
        <w:rPr>
          <w:spacing w:val="-4"/>
          <w:lang w:val="sq-AL"/>
        </w:rPr>
        <w:t xml:space="preserve">të shtojcës </w:t>
      </w:r>
      <w:r w:rsidR="00A36A7E" w:rsidRPr="004566BE">
        <w:rPr>
          <w:spacing w:val="-4"/>
          <w:lang w:val="sq-AL"/>
        </w:rPr>
        <w:t>IV, metoda e zgjedhur për këtë Program është ajo e përmendur në shkronjën (a) të nënparagrafit të parë të këtij neni;</w:t>
      </w:r>
    </w:p>
    <w:p w:rsidR="00A36A7E" w:rsidRPr="004566BE" w:rsidRDefault="00836E9E" w:rsidP="00A36A7E">
      <w:pPr>
        <w:pStyle w:val="Paragrafi"/>
        <w:rPr>
          <w:spacing w:val="-4"/>
          <w:lang w:val="sq-AL"/>
        </w:rPr>
      </w:pPr>
      <w:r w:rsidRPr="004566BE">
        <w:rPr>
          <w:spacing w:val="-4"/>
          <w:lang w:val="sq-AL"/>
        </w:rPr>
        <w:t xml:space="preserve">i) </w:t>
      </w:r>
      <w:r w:rsidR="00A36A7E" w:rsidRPr="004566BE">
        <w:rPr>
          <w:spacing w:val="-4"/>
          <w:lang w:val="sq-AL"/>
        </w:rPr>
        <w:t xml:space="preserve">Në plotësim të nenit 73, pika 3, </w:t>
      </w:r>
      <w:r w:rsidR="00C42620" w:rsidRPr="004566BE">
        <w:rPr>
          <w:spacing w:val="-4"/>
          <w:lang w:val="sq-AL"/>
        </w:rPr>
        <w:t xml:space="preserve">të shtojcës </w:t>
      </w:r>
      <w:r w:rsidR="00A36A7E" w:rsidRPr="004566BE">
        <w:rPr>
          <w:spacing w:val="-4"/>
          <w:lang w:val="sq-AL"/>
        </w:rPr>
        <w:t>IV, vendet pjesëmarrëse kanë vendosur të mos rimarrin asnjë shumë të paguar padrejtësisht në rast se shuma që do të mbulohet nga përfituesi, pa përfshirë interesi</w:t>
      </w:r>
      <w:r w:rsidR="005F7AEC" w:rsidRPr="004566BE">
        <w:rPr>
          <w:spacing w:val="-4"/>
          <w:lang w:val="sq-AL"/>
        </w:rPr>
        <w:t>n, nuk e kalon vlerën prej 250 e</w:t>
      </w:r>
      <w:r w:rsidR="00A36A7E" w:rsidRPr="004566BE">
        <w:rPr>
          <w:spacing w:val="-4"/>
          <w:lang w:val="sq-AL"/>
        </w:rPr>
        <w:t>uro</w:t>
      </w:r>
      <w:r w:rsidR="006E5205">
        <w:rPr>
          <w:spacing w:val="-4"/>
          <w:lang w:val="sq-AL"/>
        </w:rPr>
        <w:t>sh</w:t>
      </w:r>
      <w:r w:rsidR="00A36A7E" w:rsidRPr="004566BE">
        <w:rPr>
          <w:spacing w:val="-4"/>
          <w:lang w:val="sq-AL"/>
        </w:rPr>
        <w:t xml:space="preserve"> nga kontributi i asistencës financiare IPA II. </w:t>
      </w:r>
    </w:p>
    <w:p w:rsidR="0064724A" w:rsidRPr="00EE328E" w:rsidRDefault="0064724A" w:rsidP="0083738E">
      <w:pPr>
        <w:pStyle w:val="Hapesira7"/>
        <w:rPr>
          <w:sz w:val="10"/>
          <w:lang w:val="sq-AL"/>
        </w:rPr>
      </w:pPr>
    </w:p>
    <w:p w:rsidR="00836E9E" w:rsidRPr="004566BE" w:rsidRDefault="00836E9E" w:rsidP="00836E9E">
      <w:pPr>
        <w:pStyle w:val="NeniNr"/>
        <w:rPr>
          <w:spacing w:val="-4"/>
          <w:lang w:val="sq-AL"/>
        </w:rPr>
      </w:pPr>
      <w:r w:rsidRPr="004566BE">
        <w:rPr>
          <w:spacing w:val="-4"/>
          <w:lang w:val="sq-AL"/>
        </w:rPr>
        <w:t>Neni 9</w:t>
      </w:r>
    </w:p>
    <w:p w:rsidR="00A36A7E" w:rsidRPr="004566BE" w:rsidRDefault="00836E9E" w:rsidP="00836E9E">
      <w:pPr>
        <w:pStyle w:val="NeniTitull"/>
        <w:rPr>
          <w:spacing w:val="-4"/>
          <w:lang w:val="sq-AL"/>
        </w:rPr>
      </w:pPr>
      <w:r w:rsidRPr="004566BE">
        <w:rPr>
          <w:spacing w:val="-4"/>
          <w:lang w:val="sq-AL"/>
        </w:rPr>
        <w:t xml:space="preserve">Hyrja në fuqi </w:t>
      </w:r>
    </w:p>
    <w:p w:rsidR="00A36A7E" w:rsidRPr="00EE328E" w:rsidRDefault="00A36A7E" w:rsidP="0083738E">
      <w:pPr>
        <w:pStyle w:val="Hapesira7"/>
        <w:rPr>
          <w:sz w:val="10"/>
          <w:lang w:val="sq-AL"/>
        </w:rPr>
      </w:pPr>
    </w:p>
    <w:p w:rsidR="00A36A7E" w:rsidRPr="004566BE" w:rsidRDefault="00A36A7E" w:rsidP="00A36A7E">
      <w:pPr>
        <w:pStyle w:val="Paragrafi"/>
        <w:rPr>
          <w:spacing w:val="-4"/>
          <w:lang w:val="sq-AL"/>
        </w:rPr>
      </w:pPr>
      <w:r w:rsidRPr="004566BE">
        <w:rPr>
          <w:spacing w:val="-4"/>
          <w:lang w:val="sq-AL"/>
        </w:rPr>
        <w:t>Kjo Marrëveshje Financimi hyn në fuqi në datën në të cilën Komisioni merr një njoftim nga përfituesi IPA II që konfirmon përfundimin e procedurave të brendshme të përfituesit IPA II të nevojshme për hyrjen e saj në fuqi. Komisioni informon përfituesin IPA II për datën e marrjes së këtij njoftimi.</w:t>
      </w:r>
    </w:p>
    <w:p w:rsidR="00A36A7E" w:rsidRPr="004566BE" w:rsidRDefault="00A36A7E" w:rsidP="00A36A7E">
      <w:pPr>
        <w:pStyle w:val="Paragrafi"/>
        <w:rPr>
          <w:spacing w:val="-4"/>
          <w:lang w:val="sq-AL"/>
        </w:rPr>
      </w:pPr>
      <w:r w:rsidRPr="004566BE">
        <w:rPr>
          <w:spacing w:val="-4"/>
          <w:lang w:val="sq-AL"/>
        </w:rPr>
        <w:t>Kjo Marrëveshje Financimi është hartuar në dy kopje në gjuhën angleze, një kopje i dorëzohet Komisionit dhe një kopje për përfituesin IPA II.</w:t>
      </w:r>
    </w:p>
    <w:p w:rsidR="00A36A7E" w:rsidRPr="00EE328E" w:rsidRDefault="00A36A7E" w:rsidP="00A36A7E">
      <w:pPr>
        <w:pStyle w:val="Paragrafi"/>
        <w:rPr>
          <w:spacing w:val="-4"/>
          <w:sz w:val="14"/>
          <w:lang w:val="sq-AL"/>
        </w:rPr>
      </w:pPr>
    </w:p>
    <w:tbl>
      <w:tblPr>
        <w:tblW w:w="0" w:type="auto"/>
        <w:tblLook w:val="04A0" w:firstRow="1" w:lastRow="0" w:firstColumn="1" w:lastColumn="0" w:noHBand="0" w:noVBand="1"/>
      </w:tblPr>
      <w:tblGrid>
        <w:gridCol w:w="2267"/>
        <w:gridCol w:w="2541"/>
      </w:tblGrid>
      <w:tr w:rsidR="00836E9E" w:rsidRPr="004566BE" w:rsidTr="00A3745D">
        <w:tc>
          <w:tcPr>
            <w:tcW w:w="3794" w:type="dxa"/>
          </w:tcPr>
          <w:p w:rsidR="00836E9E" w:rsidRPr="004566BE" w:rsidRDefault="00836E9E" w:rsidP="00A3745D">
            <w:pPr>
              <w:pStyle w:val="Paragrafi"/>
              <w:ind w:firstLine="0"/>
              <w:rPr>
                <w:spacing w:val="-4"/>
                <w:szCs w:val="20"/>
                <w:lang w:val="sq-AL"/>
              </w:rPr>
            </w:pPr>
            <w:r w:rsidRPr="004566BE">
              <w:rPr>
                <w:spacing w:val="-4"/>
                <w:szCs w:val="20"/>
                <w:lang w:val="sq-AL"/>
              </w:rPr>
              <w:t>Për Përfituesin IPA II</w:t>
            </w:r>
            <w:r w:rsidR="001D3DEE" w:rsidRPr="004566BE">
              <w:rPr>
                <w:spacing w:val="-4"/>
                <w:szCs w:val="20"/>
                <w:lang w:val="sq-AL"/>
              </w:rPr>
              <w:t>:</w:t>
            </w:r>
            <w:r w:rsidRPr="004566BE">
              <w:rPr>
                <w:spacing w:val="-4"/>
                <w:szCs w:val="20"/>
                <w:lang w:val="sq-AL"/>
              </w:rPr>
              <w:t xml:space="preserve"> </w:t>
            </w:r>
          </w:p>
          <w:p w:rsidR="00836E9E" w:rsidRPr="004566BE" w:rsidRDefault="00836E9E" w:rsidP="00A3745D">
            <w:pPr>
              <w:pStyle w:val="Paragrafi"/>
              <w:ind w:firstLine="0"/>
              <w:rPr>
                <w:b/>
                <w:spacing w:val="-4"/>
                <w:szCs w:val="20"/>
                <w:lang w:val="sq-AL"/>
              </w:rPr>
            </w:pPr>
            <w:r w:rsidRPr="004566BE">
              <w:rPr>
                <w:b/>
                <w:spacing w:val="-4"/>
                <w:szCs w:val="20"/>
                <w:lang w:val="sq-AL"/>
              </w:rPr>
              <w:t xml:space="preserve">Znj. Klajda Gjosha </w:t>
            </w:r>
          </w:p>
          <w:p w:rsidR="00836E9E" w:rsidRPr="004566BE" w:rsidRDefault="00836E9E" w:rsidP="00A3745D">
            <w:pPr>
              <w:pStyle w:val="Paragrafi"/>
              <w:ind w:firstLine="0"/>
              <w:rPr>
                <w:spacing w:val="-4"/>
                <w:szCs w:val="20"/>
                <w:lang w:val="sq-AL"/>
              </w:rPr>
            </w:pPr>
            <w:r w:rsidRPr="004566BE">
              <w:rPr>
                <w:spacing w:val="-4"/>
                <w:szCs w:val="20"/>
                <w:lang w:val="sq-AL"/>
              </w:rPr>
              <w:t>Ministre e Integrimit Evropian</w:t>
            </w:r>
          </w:p>
          <w:p w:rsidR="00836E9E" w:rsidRPr="004566BE" w:rsidRDefault="00836E9E" w:rsidP="00A3745D">
            <w:pPr>
              <w:pStyle w:val="Paragrafi"/>
              <w:ind w:firstLine="0"/>
              <w:rPr>
                <w:spacing w:val="-4"/>
                <w:szCs w:val="20"/>
                <w:lang w:val="sq-AL"/>
              </w:rPr>
            </w:pPr>
            <w:r w:rsidRPr="004566BE">
              <w:rPr>
                <w:spacing w:val="-4"/>
                <w:szCs w:val="20"/>
                <w:lang w:val="sq-AL"/>
              </w:rPr>
              <w:t xml:space="preserve">Koordinatore Kombëtare IPA </w:t>
            </w:r>
          </w:p>
        </w:tc>
        <w:tc>
          <w:tcPr>
            <w:tcW w:w="3827" w:type="dxa"/>
          </w:tcPr>
          <w:p w:rsidR="00836E9E" w:rsidRPr="004566BE" w:rsidRDefault="00836E9E" w:rsidP="00A3745D">
            <w:pPr>
              <w:pStyle w:val="Paragrafi"/>
              <w:ind w:firstLine="0"/>
              <w:rPr>
                <w:spacing w:val="-4"/>
                <w:szCs w:val="20"/>
                <w:lang w:val="sq-AL"/>
              </w:rPr>
            </w:pPr>
            <w:r w:rsidRPr="004566BE">
              <w:rPr>
                <w:spacing w:val="-4"/>
                <w:szCs w:val="20"/>
                <w:lang w:val="sq-AL"/>
              </w:rPr>
              <w:t>Për Komisionin</w:t>
            </w:r>
            <w:r w:rsidR="001D3DEE" w:rsidRPr="004566BE">
              <w:rPr>
                <w:spacing w:val="-4"/>
                <w:szCs w:val="20"/>
                <w:lang w:val="sq-AL"/>
              </w:rPr>
              <w:t>:</w:t>
            </w:r>
            <w:r w:rsidRPr="004566BE">
              <w:rPr>
                <w:spacing w:val="-4"/>
                <w:szCs w:val="20"/>
                <w:lang w:val="sq-AL"/>
              </w:rPr>
              <w:t xml:space="preserve"> </w:t>
            </w:r>
          </w:p>
          <w:p w:rsidR="00836E9E" w:rsidRPr="004566BE" w:rsidRDefault="00836E9E" w:rsidP="00A3745D">
            <w:pPr>
              <w:pStyle w:val="Paragrafi"/>
              <w:ind w:firstLine="0"/>
              <w:rPr>
                <w:spacing w:val="-4"/>
                <w:szCs w:val="20"/>
                <w:lang w:val="sq-AL"/>
              </w:rPr>
            </w:pPr>
          </w:p>
          <w:p w:rsidR="00836E9E" w:rsidRPr="004566BE" w:rsidRDefault="00836E9E" w:rsidP="00A3745D">
            <w:pPr>
              <w:pStyle w:val="Paragrafi"/>
              <w:ind w:firstLine="0"/>
              <w:rPr>
                <w:b/>
                <w:spacing w:val="-4"/>
                <w:szCs w:val="20"/>
                <w:lang w:val="sq-AL"/>
              </w:rPr>
            </w:pPr>
            <w:r w:rsidRPr="004566BE">
              <w:rPr>
                <w:b/>
                <w:spacing w:val="-4"/>
                <w:szCs w:val="20"/>
                <w:lang w:val="sq-AL"/>
              </w:rPr>
              <w:t xml:space="preserve">Z. Walter Deffaa </w:t>
            </w:r>
          </w:p>
          <w:p w:rsidR="00836E9E" w:rsidRPr="004566BE" w:rsidRDefault="00836E9E" w:rsidP="00A3745D">
            <w:pPr>
              <w:pStyle w:val="Paragrafi"/>
              <w:ind w:firstLine="0"/>
              <w:rPr>
                <w:spacing w:val="-4"/>
                <w:szCs w:val="20"/>
                <w:lang w:val="sq-AL"/>
              </w:rPr>
            </w:pPr>
            <w:r w:rsidRPr="004566BE">
              <w:rPr>
                <w:spacing w:val="-4"/>
                <w:szCs w:val="20"/>
                <w:lang w:val="sq-AL"/>
              </w:rPr>
              <w:t>Drejtor i Përgjithshëm DG REGIO</w:t>
            </w:r>
          </w:p>
        </w:tc>
      </w:tr>
      <w:tr w:rsidR="00836E9E" w:rsidRPr="004566BE" w:rsidTr="00A3745D">
        <w:tc>
          <w:tcPr>
            <w:tcW w:w="3794" w:type="dxa"/>
          </w:tcPr>
          <w:p w:rsidR="00502982" w:rsidRPr="00EE328E" w:rsidRDefault="00502982" w:rsidP="00A3745D">
            <w:pPr>
              <w:pStyle w:val="Paragrafi"/>
              <w:ind w:firstLine="0"/>
              <w:rPr>
                <w:spacing w:val="-4"/>
                <w:sz w:val="14"/>
                <w:szCs w:val="20"/>
                <w:lang w:val="sq-AL"/>
              </w:rPr>
            </w:pPr>
          </w:p>
          <w:p w:rsidR="00836E9E" w:rsidRPr="0083738E" w:rsidRDefault="00836E9E" w:rsidP="00A3745D">
            <w:pPr>
              <w:pStyle w:val="Paragrafi"/>
              <w:ind w:firstLine="0"/>
              <w:rPr>
                <w:spacing w:val="-4"/>
                <w:szCs w:val="20"/>
                <w:lang w:val="sq-AL"/>
              </w:rPr>
            </w:pPr>
            <w:r w:rsidRPr="0083738E">
              <w:rPr>
                <w:spacing w:val="-4"/>
                <w:szCs w:val="20"/>
                <w:lang w:val="sq-AL"/>
              </w:rPr>
              <w:t>Nënshkrimi</w:t>
            </w:r>
            <w:r w:rsidRPr="0083738E">
              <w:rPr>
                <w:spacing w:val="-4"/>
                <w:szCs w:val="20"/>
                <w:lang w:val="sq-AL"/>
              </w:rPr>
              <w:tab/>
            </w:r>
          </w:p>
          <w:p w:rsidR="00836E9E" w:rsidRPr="0083738E" w:rsidRDefault="00836E9E" w:rsidP="00A3745D">
            <w:pPr>
              <w:pStyle w:val="Paragrafi"/>
              <w:ind w:firstLine="0"/>
              <w:rPr>
                <w:spacing w:val="-4"/>
                <w:szCs w:val="20"/>
                <w:lang w:val="sq-AL"/>
              </w:rPr>
            </w:pPr>
            <w:r w:rsidRPr="0083738E">
              <w:rPr>
                <w:spacing w:val="-4"/>
                <w:szCs w:val="20"/>
                <w:lang w:val="sq-AL"/>
              </w:rPr>
              <w:t>Tiranë, më</w:t>
            </w:r>
            <w:r w:rsidR="00AC51A5" w:rsidRPr="0083738E">
              <w:rPr>
                <w:spacing w:val="-4"/>
                <w:szCs w:val="20"/>
                <w:lang w:val="sq-AL"/>
              </w:rPr>
              <w:t>.</w:t>
            </w:r>
            <w:r w:rsidRPr="0083738E">
              <w:rPr>
                <w:spacing w:val="-4"/>
                <w:szCs w:val="20"/>
                <w:lang w:val="sq-AL"/>
              </w:rPr>
              <w:t>.../.../2016</w:t>
            </w:r>
          </w:p>
        </w:tc>
        <w:tc>
          <w:tcPr>
            <w:tcW w:w="3827" w:type="dxa"/>
          </w:tcPr>
          <w:p w:rsidR="00502982" w:rsidRPr="00EE328E" w:rsidRDefault="00502982" w:rsidP="00A3745D">
            <w:pPr>
              <w:pStyle w:val="Paragrafi"/>
              <w:ind w:firstLine="0"/>
              <w:rPr>
                <w:spacing w:val="-4"/>
                <w:sz w:val="14"/>
                <w:szCs w:val="20"/>
                <w:lang w:val="sq-AL"/>
              </w:rPr>
            </w:pPr>
          </w:p>
          <w:p w:rsidR="00836E9E" w:rsidRPr="0083738E" w:rsidRDefault="00836E9E" w:rsidP="00A3745D">
            <w:pPr>
              <w:pStyle w:val="Paragrafi"/>
              <w:ind w:firstLine="0"/>
              <w:rPr>
                <w:spacing w:val="-4"/>
                <w:szCs w:val="20"/>
                <w:lang w:val="sq-AL"/>
              </w:rPr>
            </w:pPr>
            <w:r w:rsidRPr="0083738E">
              <w:rPr>
                <w:spacing w:val="-4"/>
                <w:szCs w:val="20"/>
                <w:lang w:val="sq-AL"/>
              </w:rPr>
              <w:t xml:space="preserve">Nënshkrimi </w:t>
            </w:r>
          </w:p>
          <w:p w:rsidR="00836E9E" w:rsidRPr="004566BE" w:rsidRDefault="00836E9E" w:rsidP="00A3745D">
            <w:pPr>
              <w:pStyle w:val="Paragrafi"/>
              <w:ind w:firstLine="0"/>
              <w:rPr>
                <w:spacing w:val="-4"/>
                <w:szCs w:val="20"/>
                <w:lang w:val="sq-AL"/>
              </w:rPr>
            </w:pPr>
            <w:r w:rsidRPr="0083738E">
              <w:rPr>
                <w:spacing w:val="-4"/>
                <w:szCs w:val="20"/>
                <w:lang w:val="sq-AL"/>
              </w:rPr>
              <w:t>Bruksel,</w:t>
            </w:r>
            <w:r w:rsidR="00AC51A5" w:rsidRPr="0083738E">
              <w:rPr>
                <w:spacing w:val="-4"/>
                <w:szCs w:val="20"/>
                <w:lang w:val="sq-AL"/>
              </w:rPr>
              <w:t>.</w:t>
            </w:r>
            <w:r w:rsidRPr="0083738E">
              <w:rPr>
                <w:spacing w:val="-4"/>
                <w:szCs w:val="20"/>
                <w:lang w:val="sq-AL"/>
              </w:rPr>
              <w:t>../.../2016</w:t>
            </w:r>
          </w:p>
        </w:tc>
      </w:tr>
    </w:tbl>
    <w:p w:rsidR="00B43005" w:rsidRDefault="00B43005" w:rsidP="00A36A7E">
      <w:pPr>
        <w:pStyle w:val="Paragrafi"/>
        <w:rPr>
          <w:spacing w:val="-4"/>
          <w:lang w:val="sq-AL"/>
        </w:rPr>
        <w:sectPr w:rsidR="00B43005" w:rsidSect="00165F49">
          <w:headerReference w:type="even" r:id="rId12"/>
          <w:headerReference w:type="default" r:id="rId13"/>
          <w:footerReference w:type="even" r:id="rId14"/>
          <w:footerReference w:type="default" r:id="rId15"/>
          <w:headerReference w:type="first" r:id="rId16"/>
          <w:footerReference w:type="first" r:id="rId17"/>
          <w:footnotePr>
            <w:numRestart w:val="eachPage"/>
          </w:footnotePr>
          <w:type w:val="continuous"/>
          <w:pgSz w:w="11907" w:h="16840" w:code="9"/>
          <w:pgMar w:top="720" w:right="1134" w:bottom="720" w:left="1134" w:header="851" w:footer="851" w:gutter="0"/>
          <w:pgNumType w:start="27481"/>
          <w:cols w:num="2" w:space="454"/>
          <w:docGrid w:linePitch="360"/>
        </w:sectPr>
      </w:pPr>
    </w:p>
    <w:p w:rsidR="007E6187" w:rsidRPr="004566BE" w:rsidRDefault="007E6187" w:rsidP="007E6187">
      <w:pPr>
        <w:pStyle w:val="NeniNr"/>
        <w:rPr>
          <w:b/>
          <w:spacing w:val="-4"/>
          <w:lang w:val="sq-AL"/>
        </w:rPr>
      </w:pPr>
      <w:r w:rsidRPr="004566BE">
        <w:rPr>
          <w:b/>
          <w:spacing w:val="-4"/>
          <w:lang w:val="sq-AL"/>
        </w:rPr>
        <w:tab/>
      </w:r>
      <w:r w:rsidRPr="004566BE">
        <w:rPr>
          <w:b/>
          <w:spacing w:val="-4"/>
          <w:lang w:val="sq-AL"/>
        </w:rPr>
        <w:tab/>
      </w:r>
      <w:r w:rsidRPr="004566BE">
        <w:rPr>
          <w:b/>
          <w:spacing w:val="-4"/>
          <w:lang w:val="sq-AL"/>
        </w:rPr>
        <w:tab/>
        <w:t>PROGRAM BASHKËPUNIMI NDËRKUFITAR INTERREG IPA II</w:t>
      </w:r>
    </w:p>
    <w:p w:rsidR="007E6187" w:rsidRPr="004566BE" w:rsidRDefault="002D1BC2" w:rsidP="007E6187">
      <w:pPr>
        <w:pStyle w:val="NeniNr"/>
        <w:rPr>
          <w:spacing w:val="-4"/>
          <w:lang w:val="sq-AL"/>
        </w:rPr>
      </w:pPr>
      <w:r w:rsidRPr="004566BE">
        <w:rPr>
          <w:spacing w:val="-4"/>
          <w:lang w:val="sq-AL"/>
        </w:rPr>
        <w:t>ITALI–SHQIPËRI–</w:t>
      </w:r>
      <w:r w:rsidR="007E6187" w:rsidRPr="004566BE">
        <w:rPr>
          <w:spacing w:val="-4"/>
          <w:lang w:val="sq-AL"/>
        </w:rPr>
        <w:t xml:space="preserve">MAL I ZI </w:t>
      </w:r>
    </w:p>
    <w:p w:rsidR="00A36A7E" w:rsidRPr="004566BE" w:rsidRDefault="007E6187" w:rsidP="004B185E">
      <w:pPr>
        <w:pStyle w:val="NeniNr"/>
        <w:rPr>
          <w:spacing w:val="-4"/>
          <w:lang w:val="sq-AL"/>
        </w:rPr>
      </w:pPr>
      <w:r w:rsidRPr="004566BE">
        <w:rPr>
          <w:spacing w:val="-4"/>
          <w:lang w:val="sq-AL"/>
        </w:rPr>
        <w:t>2014</w:t>
      </w:r>
      <w:r w:rsidR="002D1BC2" w:rsidRPr="004566BE">
        <w:rPr>
          <w:spacing w:val="-4"/>
          <w:lang w:val="sq-AL"/>
        </w:rPr>
        <w:t>–</w:t>
      </w:r>
      <w:r w:rsidRPr="004566BE">
        <w:rPr>
          <w:spacing w:val="-4"/>
          <w:lang w:val="sq-AL"/>
        </w:rPr>
        <w:t xml:space="preserve">2020 </w:t>
      </w:r>
    </w:p>
    <w:p w:rsidR="00A36A7E" w:rsidRPr="004566BE" w:rsidRDefault="00B43005" w:rsidP="00A36A7E">
      <w:pPr>
        <w:pStyle w:val="Paragrafi"/>
        <w:rPr>
          <w:spacing w:val="-4"/>
          <w:lang w:val="sq-AL"/>
        </w:rPr>
      </w:pPr>
      <w:r w:rsidRPr="004566BE">
        <w:rPr>
          <w:noProof/>
          <w:spacing w:val="-4"/>
        </w:rPr>
        <w:drawing>
          <wp:anchor distT="0" distB="0" distL="114300" distR="114300" simplePos="0" relativeHeight="251657728" behindDoc="1" locked="0" layoutInCell="0" allowOverlap="1" wp14:anchorId="1B83A1E0" wp14:editId="23E5D2F0">
            <wp:simplePos x="0" y="0"/>
            <wp:positionH relativeFrom="page">
              <wp:posOffset>1191895</wp:posOffset>
            </wp:positionH>
            <wp:positionV relativeFrom="page">
              <wp:posOffset>1880137</wp:posOffset>
            </wp:positionV>
            <wp:extent cx="5213985" cy="3591560"/>
            <wp:effectExtent l="0" t="0" r="5715" b="8890"/>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l="14336" t="38190" r="10622" b="25262"/>
                    <a:stretch>
                      <a:fillRect/>
                    </a:stretch>
                  </pic:blipFill>
                  <pic:spPr bwMode="auto">
                    <a:xfrm>
                      <a:off x="0" y="0"/>
                      <a:ext cx="5213985" cy="3591560"/>
                    </a:xfrm>
                    <a:prstGeom prst="rect">
                      <a:avLst/>
                    </a:prstGeom>
                    <a:noFill/>
                    <a:ln w="9525">
                      <a:noFill/>
                      <a:miter lim="800000"/>
                      <a:headEnd/>
                      <a:tailEnd/>
                    </a:ln>
                  </pic:spPr>
                </pic:pic>
              </a:graphicData>
            </a:graphic>
          </wp:anchor>
        </w:drawing>
      </w:r>
    </w:p>
    <w:p w:rsidR="004566BE" w:rsidRDefault="004566BE" w:rsidP="00D749BA">
      <w:pPr>
        <w:pStyle w:val="NeniNr"/>
        <w:rPr>
          <w:spacing w:val="-4"/>
          <w:lang w:val="sq-AL"/>
        </w:rPr>
      </w:pPr>
    </w:p>
    <w:p w:rsidR="004566BE" w:rsidRDefault="004566BE" w:rsidP="00D749BA">
      <w:pPr>
        <w:pStyle w:val="NeniNr"/>
        <w:rPr>
          <w:spacing w:val="-4"/>
          <w:lang w:val="sq-AL"/>
        </w:rPr>
      </w:pPr>
    </w:p>
    <w:p w:rsidR="004566BE" w:rsidRDefault="004566BE" w:rsidP="00D749BA">
      <w:pPr>
        <w:pStyle w:val="NeniNr"/>
        <w:rPr>
          <w:spacing w:val="-4"/>
          <w:lang w:val="sq-AL"/>
        </w:rPr>
      </w:pPr>
    </w:p>
    <w:p w:rsidR="004566BE" w:rsidRDefault="004566BE" w:rsidP="00D749BA">
      <w:pPr>
        <w:pStyle w:val="NeniNr"/>
        <w:rPr>
          <w:spacing w:val="-4"/>
          <w:lang w:val="sq-AL"/>
        </w:rPr>
      </w:pPr>
    </w:p>
    <w:p w:rsidR="004566BE" w:rsidRDefault="004566BE" w:rsidP="00D749BA">
      <w:pPr>
        <w:pStyle w:val="NeniNr"/>
        <w:rPr>
          <w:spacing w:val="-4"/>
          <w:lang w:val="sq-AL"/>
        </w:rPr>
      </w:pPr>
    </w:p>
    <w:p w:rsidR="004566BE" w:rsidRDefault="004566BE" w:rsidP="00D749BA">
      <w:pPr>
        <w:pStyle w:val="NeniNr"/>
        <w:rPr>
          <w:spacing w:val="-4"/>
          <w:lang w:val="sq-AL"/>
        </w:rPr>
      </w:pPr>
    </w:p>
    <w:p w:rsidR="004566BE" w:rsidRDefault="004566BE" w:rsidP="00D749BA">
      <w:pPr>
        <w:pStyle w:val="NeniNr"/>
        <w:rPr>
          <w:spacing w:val="-4"/>
          <w:lang w:val="sq-AL"/>
        </w:rPr>
      </w:pPr>
    </w:p>
    <w:p w:rsidR="004566BE" w:rsidRDefault="004566BE" w:rsidP="00D749BA">
      <w:pPr>
        <w:pStyle w:val="NeniNr"/>
        <w:rPr>
          <w:spacing w:val="-4"/>
          <w:lang w:val="sq-AL"/>
        </w:rPr>
      </w:pPr>
    </w:p>
    <w:p w:rsidR="004566BE" w:rsidRDefault="004566BE" w:rsidP="00D749BA">
      <w:pPr>
        <w:pStyle w:val="NeniNr"/>
        <w:rPr>
          <w:spacing w:val="-4"/>
          <w:lang w:val="sq-AL"/>
        </w:rPr>
      </w:pPr>
    </w:p>
    <w:p w:rsidR="004566BE" w:rsidRDefault="004566BE" w:rsidP="00D749BA">
      <w:pPr>
        <w:pStyle w:val="NeniNr"/>
        <w:rPr>
          <w:spacing w:val="-4"/>
          <w:lang w:val="sq-AL"/>
        </w:rPr>
      </w:pPr>
    </w:p>
    <w:p w:rsidR="004566BE" w:rsidRDefault="004566BE" w:rsidP="00D749BA">
      <w:pPr>
        <w:pStyle w:val="NeniNr"/>
        <w:rPr>
          <w:spacing w:val="-4"/>
          <w:lang w:val="sq-AL"/>
        </w:rPr>
      </w:pPr>
    </w:p>
    <w:p w:rsidR="004566BE" w:rsidRDefault="004566BE" w:rsidP="00D749BA">
      <w:pPr>
        <w:pStyle w:val="NeniNr"/>
        <w:rPr>
          <w:spacing w:val="-4"/>
          <w:lang w:val="sq-AL"/>
        </w:rPr>
      </w:pPr>
    </w:p>
    <w:p w:rsidR="004566BE" w:rsidRPr="004566BE" w:rsidRDefault="004566BE" w:rsidP="004566BE">
      <w:pPr>
        <w:rPr>
          <w:lang w:val="sq-AL"/>
        </w:rPr>
      </w:pPr>
    </w:p>
    <w:p w:rsidR="00EE328E" w:rsidRDefault="00EE328E" w:rsidP="00D749BA">
      <w:pPr>
        <w:pStyle w:val="NeniNr"/>
        <w:rPr>
          <w:spacing w:val="-4"/>
          <w:lang w:val="sq-AL"/>
        </w:rPr>
      </w:pPr>
    </w:p>
    <w:p w:rsidR="00EE328E" w:rsidRDefault="00EE328E" w:rsidP="00D749BA">
      <w:pPr>
        <w:pStyle w:val="NeniNr"/>
        <w:rPr>
          <w:spacing w:val="-4"/>
          <w:lang w:val="sq-AL"/>
        </w:rPr>
      </w:pPr>
    </w:p>
    <w:p w:rsidR="00EE328E" w:rsidRDefault="00EE328E" w:rsidP="00D749BA">
      <w:pPr>
        <w:pStyle w:val="NeniNr"/>
        <w:rPr>
          <w:spacing w:val="-4"/>
          <w:lang w:val="sq-AL"/>
        </w:rPr>
      </w:pPr>
    </w:p>
    <w:p w:rsidR="00EE328E" w:rsidRDefault="00EE328E" w:rsidP="00D749BA">
      <w:pPr>
        <w:pStyle w:val="NeniNr"/>
        <w:rPr>
          <w:spacing w:val="-4"/>
          <w:lang w:val="sq-AL"/>
        </w:rPr>
      </w:pPr>
    </w:p>
    <w:p w:rsidR="00EE328E" w:rsidRDefault="00EE328E" w:rsidP="00D749BA">
      <w:pPr>
        <w:pStyle w:val="NeniNr"/>
        <w:rPr>
          <w:spacing w:val="-4"/>
          <w:lang w:val="sq-AL"/>
        </w:rPr>
      </w:pPr>
    </w:p>
    <w:p w:rsidR="00EE328E" w:rsidRDefault="00EE328E" w:rsidP="00D749BA">
      <w:pPr>
        <w:pStyle w:val="NeniNr"/>
        <w:rPr>
          <w:spacing w:val="-4"/>
          <w:lang w:val="sq-AL"/>
        </w:rPr>
      </w:pPr>
    </w:p>
    <w:p w:rsidR="00EE328E" w:rsidRDefault="00EE328E" w:rsidP="00D749BA">
      <w:pPr>
        <w:pStyle w:val="NeniNr"/>
        <w:rPr>
          <w:spacing w:val="-4"/>
          <w:lang w:val="sq-AL"/>
        </w:rPr>
      </w:pPr>
    </w:p>
    <w:p w:rsidR="008D36CA" w:rsidRPr="004566BE" w:rsidRDefault="00D749BA" w:rsidP="00D749BA">
      <w:pPr>
        <w:pStyle w:val="NeniNr"/>
        <w:rPr>
          <w:spacing w:val="-4"/>
          <w:lang w:val="sq-AL"/>
        </w:rPr>
      </w:pPr>
      <w:r w:rsidRPr="004566BE">
        <w:rPr>
          <w:spacing w:val="-4"/>
          <w:lang w:val="sq-AL"/>
        </w:rPr>
        <w:t>Version 1.4</w:t>
      </w:r>
    </w:p>
    <w:p w:rsidR="00D749BA" w:rsidRPr="004566BE" w:rsidRDefault="00D749BA" w:rsidP="00D749BA">
      <w:pPr>
        <w:pStyle w:val="NeniNr"/>
        <w:rPr>
          <w:spacing w:val="-4"/>
          <w:lang w:val="sq-AL"/>
        </w:rPr>
      </w:pPr>
      <w:r w:rsidRPr="004566BE">
        <w:rPr>
          <w:spacing w:val="-4"/>
          <w:lang w:val="sq-AL"/>
        </w:rPr>
        <w:t>Tetor 2015</w:t>
      </w:r>
    </w:p>
    <w:p w:rsidR="0079291B" w:rsidRDefault="0079291B" w:rsidP="00BA032F">
      <w:pPr>
        <w:pStyle w:val="Paragrafi"/>
        <w:rPr>
          <w:b/>
          <w:spacing w:val="-4"/>
          <w:lang w:val="sq-AL"/>
        </w:rPr>
      </w:pPr>
    </w:p>
    <w:p w:rsidR="0079291B" w:rsidRPr="0083738E" w:rsidRDefault="0079291B" w:rsidP="00BA032F">
      <w:pPr>
        <w:pStyle w:val="Paragrafi"/>
        <w:rPr>
          <w:b/>
          <w:spacing w:val="-4"/>
          <w:sz w:val="14"/>
          <w:lang w:val="sq-AL"/>
        </w:rPr>
      </w:pPr>
    </w:p>
    <w:tbl>
      <w:tblPr>
        <w:tblW w:w="0" w:type="auto"/>
        <w:tblLook w:val="04A0" w:firstRow="1" w:lastRow="0" w:firstColumn="1" w:lastColumn="0" w:noHBand="0" w:noVBand="1"/>
      </w:tblPr>
      <w:tblGrid>
        <w:gridCol w:w="6062"/>
        <w:gridCol w:w="3793"/>
      </w:tblGrid>
      <w:tr w:rsidR="002E0BF1" w:rsidRPr="004566BE" w:rsidTr="00A3745D">
        <w:tc>
          <w:tcPr>
            <w:tcW w:w="6062" w:type="dxa"/>
          </w:tcPr>
          <w:p w:rsidR="002E0BF1" w:rsidRPr="004566BE" w:rsidRDefault="002E0BF1" w:rsidP="00A3745D">
            <w:pPr>
              <w:pStyle w:val="Paragrafi"/>
              <w:ind w:firstLine="0"/>
              <w:rPr>
                <w:spacing w:val="-4"/>
                <w:lang w:val="sq-AL" w:eastAsia="sq-AL"/>
              </w:rPr>
            </w:pPr>
            <w:r w:rsidRPr="004566BE">
              <w:rPr>
                <w:spacing w:val="-4"/>
                <w:lang w:val="sq-AL" w:eastAsia="sq-AL"/>
              </w:rPr>
              <w:t>CCI</w:t>
            </w:r>
          </w:p>
        </w:tc>
        <w:tc>
          <w:tcPr>
            <w:tcW w:w="3793" w:type="dxa"/>
          </w:tcPr>
          <w:p w:rsidR="002E0BF1" w:rsidRPr="004566BE" w:rsidRDefault="002E0BF1" w:rsidP="00A3745D">
            <w:pPr>
              <w:pStyle w:val="Paragrafi"/>
              <w:ind w:firstLine="0"/>
              <w:rPr>
                <w:spacing w:val="-4"/>
                <w:lang w:val="sq-AL" w:eastAsia="sq-AL"/>
              </w:rPr>
            </w:pPr>
            <w:r w:rsidRPr="004566BE">
              <w:rPr>
                <w:spacing w:val="-4"/>
                <w:lang w:val="sq-AL" w:eastAsia="sq-AL"/>
              </w:rPr>
              <w:t>2014TC16I5CB008</w:t>
            </w:r>
          </w:p>
        </w:tc>
      </w:tr>
      <w:tr w:rsidR="002E0BF1" w:rsidRPr="004566BE" w:rsidTr="00A3745D">
        <w:tc>
          <w:tcPr>
            <w:tcW w:w="6062" w:type="dxa"/>
          </w:tcPr>
          <w:p w:rsidR="002E0BF1" w:rsidRPr="004566BE" w:rsidRDefault="002E0BF1" w:rsidP="00A3745D">
            <w:pPr>
              <w:pStyle w:val="Paragrafi"/>
              <w:ind w:firstLine="0"/>
              <w:rPr>
                <w:spacing w:val="-4"/>
                <w:lang w:val="sq-AL" w:eastAsia="sq-AL"/>
              </w:rPr>
            </w:pPr>
            <w:r w:rsidRPr="004566BE">
              <w:rPr>
                <w:spacing w:val="-4"/>
                <w:lang w:val="sq-AL" w:eastAsia="sq-AL"/>
              </w:rPr>
              <w:t xml:space="preserve">Titulli </w:t>
            </w:r>
          </w:p>
        </w:tc>
        <w:tc>
          <w:tcPr>
            <w:tcW w:w="3793" w:type="dxa"/>
          </w:tcPr>
          <w:p w:rsidR="002E0BF1" w:rsidRPr="004566BE" w:rsidRDefault="002E0BF1" w:rsidP="00A3745D">
            <w:pPr>
              <w:pStyle w:val="Paragrafi"/>
              <w:ind w:firstLine="0"/>
              <w:rPr>
                <w:spacing w:val="-4"/>
                <w:lang w:val="sq-AL" w:eastAsia="sq-AL"/>
              </w:rPr>
            </w:pPr>
          </w:p>
        </w:tc>
      </w:tr>
      <w:tr w:rsidR="002E0BF1" w:rsidRPr="004566BE" w:rsidTr="00A3745D">
        <w:tc>
          <w:tcPr>
            <w:tcW w:w="6062" w:type="dxa"/>
          </w:tcPr>
          <w:p w:rsidR="002E0BF1" w:rsidRPr="004566BE" w:rsidRDefault="002E0BF1" w:rsidP="00A3745D">
            <w:pPr>
              <w:pStyle w:val="Paragrafi"/>
              <w:ind w:firstLine="0"/>
              <w:rPr>
                <w:spacing w:val="-4"/>
                <w:lang w:val="sq-AL" w:eastAsia="sq-AL"/>
              </w:rPr>
            </w:pPr>
            <w:r w:rsidRPr="004566BE">
              <w:rPr>
                <w:spacing w:val="-4"/>
                <w:lang w:val="sq-AL" w:eastAsia="sq-AL"/>
              </w:rPr>
              <w:t>Version</w:t>
            </w:r>
          </w:p>
        </w:tc>
        <w:tc>
          <w:tcPr>
            <w:tcW w:w="3793" w:type="dxa"/>
          </w:tcPr>
          <w:p w:rsidR="002E0BF1" w:rsidRPr="004566BE" w:rsidRDefault="002E0BF1" w:rsidP="00A3745D">
            <w:pPr>
              <w:pStyle w:val="Paragrafi"/>
              <w:ind w:firstLine="0"/>
              <w:rPr>
                <w:spacing w:val="-4"/>
                <w:lang w:val="sq-AL" w:eastAsia="sq-AL"/>
              </w:rPr>
            </w:pPr>
            <w:r w:rsidRPr="0083738E">
              <w:rPr>
                <w:rFonts w:cs="Arial"/>
                <w:i/>
                <w:iCs/>
                <w:color w:val="6496C8"/>
                <w:spacing w:val="-4"/>
                <w:sz w:val="18"/>
                <w:szCs w:val="18"/>
                <w:lang w:val="sq-AL" w:eastAsia="sq-AL"/>
              </w:rPr>
              <w:t>&lt;0.3 type=</w:t>
            </w:r>
            <w:r w:rsidR="004B0AEE" w:rsidRPr="0083738E">
              <w:rPr>
                <w:rFonts w:cs="Arial"/>
                <w:i/>
                <w:iCs/>
                <w:color w:val="6496C8"/>
                <w:spacing w:val="-4"/>
                <w:sz w:val="18"/>
                <w:szCs w:val="18"/>
                <w:lang w:val="sq-AL" w:eastAsia="sq-AL"/>
              </w:rPr>
              <w:t>“</w:t>
            </w:r>
            <w:r w:rsidRPr="0083738E">
              <w:rPr>
                <w:rFonts w:cs="Arial"/>
                <w:i/>
                <w:iCs/>
                <w:color w:val="6496C8"/>
                <w:spacing w:val="-4"/>
                <w:sz w:val="18"/>
                <w:szCs w:val="18"/>
                <w:lang w:val="sq-AL" w:eastAsia="sq-AL"/>
              </w:rPr>
              <w:t>N</w:t>
            </w:r>
            <w:r w:rsidR="004B0AEE" w:rsidRPr="0083738E">
              <w:rPr>
                <w:rFonts w:cs="Arial"/>
                <w:i/>
                <w:iCs/>
                <w:color w:val="6496C8"/>
                <w:spacing w:val="-4"/>
                <w:sz w:val="18"/>
                <w:szCs w:val="18"/>
                <w:lang w:val="sq-AL" w:eastAsia="sq-AL"/>
              </w:rPr>
              <w:t>”</w:t>
            </w:r>
            <w:r w:rsidRPr="0083738E">
              <w:rPr>
                <w:rFonts w:cs="Arial"/>
                <w:i/>
                <w:iCs/>
                <w:color w:val="6496C8"/>
                <w:spacing w:val="-4"/>
                <w:sz w:val="18"/>
                <w:szCs w:val="18"/>
                <w:lang w:val="sq-AL" w:eastAsia="sq-AL"/>
              </w:rPr>
              <w:t xml:space="preserve"> input=</w:t>
            </w:r>
            <w:r w:rsidR="004B0AEE" w:rsidRPr="0083738E">
              <w:rPr>
                <w:rFonts w:cs="Arial"/>
                <w:i/>
                <w:iCs/>
                <w:color w:val="6496C8"/>
                <w:spacing w:val="-4"/>
                <w:sz w:val="18"/>
                <w:szCs w:val="18"/>
                <w:lang w:val="sq-AL" w:eastAsia="sq-AL"/>
              </w:rPr>
              <w:t>“</w:t>
            </w:r>
            <w:r w:rsidRPr="0083738E">
              <w:rPr>
                <w:rFonts w:cs="Arial"/>
                <w:i/>
                <w:iCs/>
                <w:color w:val="6496C8"/>
                <w:spacing w:val="-4"/>
                <w:sz w:val="18"/>
                <w:szCs w:val="18"/>
                <w:lang w:val="sq-AL" w:eastAsia="sq-AL"/>
              </w:rPr>
              <w:t>G</w:t>
            </w:r>
            <w:r w:rsidR="004B0AEE" w:rsidRPr="0083738E">
              <w:rPr>
                <w:rFonts w:cs="Arial"/>
                <w:i/>
                <w:iCs/>
                <w:color w:val="6496C8"/>
                <w:spacing w:val="-4"/>
                <w:sz w:val="18"/>
                <w:szCs w:val="18"/>
                <w:lang w:val="sq-AL" w:eastAsia="sq-AL"/>
              </w:rPr>
              <w:t>”</w:t>
            </w:r>
            <w:r w:rsidRPr="0083738E">
              <w:rPr>
                <w:rFonts w:cs="Arial"/>
                <w:i/>
                <w:iCs/>
                <w:color w:val="6496C8"/>
                <w:spacing w:val="-4"/>
                <w:sz w:val="18"/>
                <w:szCs w:val="18"/>
                <w:lang w:val="sq-AL" w:eastAsia="sq-AL"/>
              </w:rPr>
              <w:t>&gt;</w:t>
            </w:r>
          </w:p>
        </w:tc>
      </w:tr>
      <w:tr w:rsidR="002E0BF1" w:rsidRPr="004566BE" w:rsidTr="00A3745D">
        <w:tc>
          <w:tcPr>
            <w:tcW w:w="6062" w:type="dxa"/>
          </w:tcPr>
          <w:p w:rsidR="002E0BF1" w:rsidRPr="004566BE" w:rsidRDefault="002E0BF1" w:rsidP="00A3745D">
            <w:pPr>
              <w:pStyle w:val="Paragrafi"/>
              <w:ind w:firstLine="0"/>
              <w:rPr>
                <w:spacing w:val="-4"/>
                <w:lang w:val="sq-AL" w:eastAsia="sq-AL"/>
              </w:rPr>
            </w:pPr>
            <w:r w:rsidRPr="004566BE">
              <w:rPr>
                <w:spacing w:val="-4"/>
                <w:lang w:val="sq-AL" w:eastAsia="sq-AL"/>
              </w:rPr>
              <w:t>Viti i parë</w:t>
            </w:r>
          </w:p>
        </w:tc>
        <w:tc>
          <w:tcPr>
            <w:tcW w:w="3793" w:type="dxa"/>
          </w:tcPr>
          <w:p w:rsidR="002E0BF1" w:rsidRPr="004566BE" w:rsidRDefault="002E0BF1" w:rsidP="00A3745D">
            <w:pPr>
              <w:pStyle w:val="Paragrafi"/>
              <w:ind w:firstLine="0"/>
              <w:rPr>
                <w:spacing w:val="-4"/>
                <w:lang w:val="sq-AL" w:eastAsia="sq-AL"/>
              </w:rPr>
            </w:pPr>
            <w:r w:rsidRPr="004566BE">
              <w:rPr>
                <w:spacing w:val="-4"/>
                <w:lang w:val="sq-AL" w:eastAsia="sq-AL"/>
              </w:rPr>
              <w:t>2014</w:t>
            </w:r>
          </w:p>
        </w:tc>
      </w:tr>
      <w:tr w:rsidR="002E0BF1" w:rsidRPr="004566BE" w:rsidTr="00A3745D">
        <w:tc>
          <w:tcPr>
            <w:tcW w:w="6062" w:type="dxa"/>
          </w:tcPr>
          <w:p w:rsidR="002E0BF1" w:rsidRPr="004566BE" w:rsidRDefault="002E0BF1" w:rsidP="00A3745D">
            <w:pPr>
              <w:pStyle w:val="Paragrafi"/>
              <w:ind w:firstLine="0"/>
              <w:rPr>
                <w:spacing w:val="-4"/>
                <w:lang w:val="sq-AL" w:eastAsia="sq-AL"/>
              </w:rPr>
            </w:pPr>
            <w:r w:rsidRPr="004566BE">
              <w:rPr>
                <w:spacing w:val="-4"/>
                <w:lang w:val="sq-AL" w:eastAsia="sq-AL"/>
              </w:rPr>
              <w:t xml:space="preserve">Viti i fundit </w:t>
            </w:r>
          </w:p>
        </w:tc>
        <w:tc>
          <w:tcPr>
            <w:tcW w:w="3793" w:type="dxa"/>
          </w:tcPr>
          <w:p w:rsidR="002E0BF1" w:rsidRPr="004566BE" w:rsidRDefault="002E0BF1" w:rsidP="00A3745D">
            <w:pPr>
              <w:pStyle w:val="Paragrafi"/>
              <w:ind w:firstLine="0"/>
              <w:rPr>
                <w:spacing w:val="-4"/>
                <w:lang w:val="sq-AL" w:eastAsia="sq-AL"/>
              </w:rPr>
            </w:pPr>
            <w:r w:rsidRPr="004566BE">
              <w:rPr>
                <w:spacing w:val="-4"/>
                <w:lang w:val="sq-AL" w:eastAsia="sq-AL"/>
              </w:rPr>
              <w:t>2020</w:t>
            </w:r>
          </w:p>
        </w:tc>
      </w:tr>
      <w:tr w:rsidR="002E0BF1" w:rsidRPr="004566BE" w:rsidTr="00A3745D">
        <w:tc>
          <w:tcPr>
            <w:tcW w:w="6062" w:type="dxa"/>
          </w:tcPr>
          <w:p w:rsidR="002E0BF1" w:rsidRPr="004566BE" w:rsidRDefault="002E0BF1" w:rsidP="00A3745D">
            <w:pPr>
              <w:pStyle w:val="Paragrafi"/>
              <w:ind w:firstLine="0"/>
              <w:rPr>
                <w:spacing w:val="-4"/>
                <w:lang w:val="sq-AL" w:eastAsia="sq-AL"/>
              </w:rPr>
            </w:pPr>
            <w:r w:rsidRPr="004566BE">
              <w:rPr>
                <w:spacing w:val="-4"/>
                <w:lang w:val="sq-AL" w:eastAsia="sq-AL"/>
              </w:rPr>
              <w:t xml:space="preserve">Në fuqi nga </w:t>
            </w:r>
          </w:p>
        </w:tc>
        <w:tc>
          <w:tcPr>
            <w:tcW w:w="3793" w:type="dxa"/>
          </w:tcPr>
          <w:p w:rsidR="002E0BF1" w:rsidRPr="004566BE" w:rsidRDefault="00802FDE" w:rsidP="00A3745D">
            <w:pPr>
              <w:pStyle w:val="Paragrafi"/>
              <w:ind w:firstLine="0"/>
              <w:rPr>
                <w:spacing w:val="-4"/>
                <w:lang w:val="sq-AL" w:eastAsia="sq-AL"/>
              </w:rPr>
            </w:pPr>
            <w:r w:rsidRPr="004566BE">
              <w:rPr>
                <w:spacing w:val="-4"/>
                <w:lang w:val="sq-AL" w:eastAsia="sq-AL"/>
              </w:rPr>
              <w:t>1 j</w:t>
            </w:r>
            <w:r w:rsidR="002E0BF1" w:rsidRPr="004566BE">
              <w:rPr>
                <w:spacing w:val="-4"/>
                <w:lang w:val="sq-AL" w:eastAsia="sq-AL"/>
              </w:rPr>
              <w:t>anar</w:t>
            </w:r>
            <w:r w:rsidRPr="004566BE">
              <w:rPr>
                <w:spacing w:val="-4"/>
                <w:lang w:val="sq-AL" w:eastAsia="sq-AL"/>
              </w:rPr>
              <w:t>i</w:t>
            </w:r>
            <w:r w:rsidR="002E0BF1" w:rsidRPr="004566BE">
              <w:rPr>
                <w:spacing w:val="-4"/>
                <w:lang w:val="sq-AL" w:eastAsia="sq-AL"/>
              </w:rPr>
              <w:t xml:space="preserve"> 2014</w:t>
            </w:r>
          </w:p>
        </w:tc>
      </w:tr>
      <w:tr w:rsidR="002E0BF1" w:rsidRPr="004566BE" w:rsidTr="00A3745D">
        <w:tc>
          <w:tcPr>
            <w:tcW w:w="6062" w:type="dxa"/>
          </w:tcPr>
          <w:p w:rsidR="002E0BF1" w:rsidRPr="004566BE" w:rsidRDefault="002E0BF1" w:rsidP="00A3745D">
            <w:pPr>
              <w:pStyle w:val="Paragrafi"/>
              <w:ind w:firstLine="0"/>
              <w:rPr>
                <w:spacing w:val="-4"/>
                <w:lang w:val="sq-AL" w:eastAsia="sq-AL"/>
              </w:rPr>
            </w:pPr>
            <w:r w:rsidRPr="004566BE">
              <w:rPr>
                <w:spacing w:val="-4"/>
                <w:lang w:val="sq-AL" w:eastAsia="sq-AL"/>
              </w:rPr>
              <w:t xml:space="preserve">Në fuqi deri më </w:t>
            </w:r>
          </w:p>
        </w:tc>
        <w:tc>
          <w:tcPr>
            <w:tcW w:w="3793" w:type="dxa"/>
          </w:tcPr>
          <w:p w:rsidR="002E0BF1" w:rsidRPr="004566BE" w:rsidRDefault="00802FDE" w:rsidP="00A3745D">
            <w:pPr>
              <w:pStyle w:val="Paragrafi"/>
              <w:ind w:firstLine="0"/>
              <w:rPr>
                <w:spacing w:val="-4"/>
                <w:lang w:val="sq-AL" w:eastAsia="sq-AL"/>
              </w:rPr>
            </w:pPr>
            <w:r w:rsidRPr="004566BE">
              <w:rPr>
                <w:spacing w:val="-4"/>
                <w:lang w:val="sq-AL" w:eastAsia="sq-AL"/>
              </w:rPr>
              <w:t>31 d</w:t>
            </w:r>
            <w:r w:rsidR="002E0BF1" w:rsidRPr="004566BE">
              <w:rPr>
                <w:spacing w:val="-4"/>
                <w:lang w:val="sq-AL" w:eastAsia="sq-AL"/>
              </w:rPr>
              <w:t>hjetor 2023</w:t>
            </w:r>
          </w:p>
        </w:tc>
      </w:tr>
      <w:tr w:rsidR="002E0BF1" w:rsidRPr="004566BE" w:rsidTr="00A3745D">
        <w:tc>
          <w:tcPr>
            <w:tcW w:w="6062" w:type="dxa"/>
          </w:tcPr>
          <w:p w:rsidR="002E0BF1" w:rsidRPr="004566BE" w:rsidRDefault="003F3B6F" w:rsidP="00A3745D">
            <w:pPr>
              <w:pStyle w:val="Paragrafi"/>
              <w:ind w:firstLine="0"/>
              <w:rPr>
                <w:spacing w:val="-4"/>
                <w:lang w:val="sq-AL" w:eastAsia="sq-AL"/>
              </w:rPr>
            </w:pPr>
            <w:r w:rsidRPr="004566BE">
              <w:rPr>
                <w:spacing w:val="-4"/>
                <w:lang w:val="sq-AL" w:eastAsia="sq-AL"/>
              </w:rPr>
              <w:t>Numri i v</w:t>
            </w:r>
            <w:r w:rsidR="002E0BF1" w:rsidRPr="004566BE">
              <w:rPr>
                <w:spacing w:val="-4"/>
                <w:lang w:val="sq-AL" w:eastAsia="sq-AL"/>
              </w:rPr>
              <w:t xml:space="preserve">endimit </w:t>
            </w:r>
            <w:r w:rsidR="00802FDE" w:rsidRPr="004566BE">
              <w:rPr>
                <w:spacing w:val="-4"/>
                <w:lang w:val="sq-AL" w:eastAsia="sq-AL"/>
              </w:rPr>
              <w:t xml:space="preserve">të </w:t>
            </w:r>
            <w:r w:rsidR="002E0BF1" w:rsidRPr="004566BE">
              <w:rPr>
                <w:spacing w:val="-4"/>
                <w:lang w:val="sq-AL" w:eastAsia="sq-AL"/>
              </w:rPr>
              <w:t>KE</w:t>
            </w:r>
            <w:r w:rsidR="00802FDE" w:rsidRPr="004566BE">
              <w:rPr>
                <w:spacing w:val="-4"/>
                <w:lang w:val="sq-AL" w:eastAsia="sq-AL"/>
              </w:rPr>
              <w:t>-së</w:t>
            </w:r>
          </w:p>
        </w:tc>
        <w:tc>
          <w:tcPr>
            <w:tcW w:w="3793" w:type="dxa"/>
          </w:tcPr>
          <w:p w:rsidR="002E0BF1" w:rsidRPr="0083738E" w:rsidRDefault="002E0BF1" w:rsidP="00A3745D">
            <w:pPr>
              <w:pStyle w:val="Paragrafi"/>
              <w:ind w:firstLine="0"/>
              <w:rPr>
                <w:spacing w:val="-4"/>
                <w:lang w:val="sq-AL" w:eastAsia="sq-AL"/>
              </w:rPr>
            </w:pPr>
            <w:r w:rsidRPr="0083738E">
              <w:rPr>
                <w:rFonts w:cs="Arial"/>
                <w:i/>
                <w:iCs/>
                <w:color w:val="6496C8"/>
                <w:spacing w:val="-4"/>
                <w:sz w:val="18"/>
                <w:szCs w:val="18"/>
                <w:lang w:val="sq-AL" w:eastAsia="sq-AL"/>
              </w:rPr>
              <w:t>&lt;0.8 type=</w:t>
            </w:r>
            <w:r w:rsidR="004B0AEE" w:rsidRPr="0083738E">
              <w:rPr>
                <w:rFonts w:cs="Arial"/>
                <w:i/>
                <w:iCs/>
                <w:color w:val="6496C8"/>
                <w:spacing w:val="-4"/>
                <w:sz w:val="18"/>
                <w:szCs w:val="18"/>
                <w:lang w:val="sq-AL" w:eastAsia="sq-AL"/>
              </w:rPr>
              <w:t>“</w:t>
            </w:r>
            <w:r w:rsidRPr="0083738E">
              <w:rPr>
                <w:rFonts w:cs="Arial"/>
                <w:i/>
                <w:iCs/>
                <w:color w:val="6496C8"/>
                <w:spacing w:val="-4"/>
                <w:sz w:val="18"/>
                <w:szCs w:val="18"/>
                <w:lang w:val="sq-AL" w:eastAsia="sq-AL"/>
              </w:rPr>
              <w:t>S</w:t>
            </w:r>
            <w:r w:rsidR="004B0AEE" w:rsidRPr="0083738E">
              <w:rPr>
                <w:rFonts w:cs="Arial"/>
                <w:i/>
                <w:iCs/>
                <w:color w:val="6496C8"/>
                <w:spacing w:val="-4"/>
                <w:sz w:val="18"/>
                <w:szCs w:val="18"/>
                <w:lang w:val="sq-AL" w:eastAsia="sq-AL"/>
              </w:rPr>
              <w:t>”</w:t>
            </w:r>
            <w:r w:rsidRPr="0083738E">
              <w:rPr>
                <w:rFonts w:cs="Arial"/>
                <w:i/>
                <w:iCs/>
                <w:color w:val="6496C8"/>
                <w:spacing w:val="-4"/>
                <w:sz w:val="18"/>
                <w:szCs w:val="18"/>
                <w:lang w:val="sq-AL" w:eastAsia="sq-AL"/>
              </w:rPr>
              <w:t xml:space="preserve"> input=</w:t>
            </w:r>
            <w:r w:rsidR="004B0AEE" w:rsidRPr="0083738E">
              <w:rPr>
                <w:rFonts w:cs="Arial"/>
                <w:i/>
                <w:iCs/>
                <w:color w:val="6496C8"/>
                <w:spacing w:val="-4"/>
                <w:sz w:val="18"/>
                <w:szCs w:val="18"/>
                <w:lang w:val="sq-AL" w:eastAsia="sq-AL"/>
              </w:rPr>
              <w:t>“</w:t>
            </w:r>
            <w:r w:rsidRPr="0083738E">
              <w:rPr>
                <w:rFonts w:cs="Arial"/>
                <w:i/>
                <w:iCs/>
                <w:color w:val="6496C8"/>
                <w:spacing w:val="-4"/>
                <w:sz w:val="18"/>
                <w:szCs w:val="18"/>
                <w:lang w:val="sq-AL" w:eastAsia="sq-AL"/>
              </w:rPr>
              <w:t>G</w:t>
            </w:r>
            <w:r w:rsidR="004B0AEE" w:rsidRPr="0083738E">
              <w:rPr>
                <w:rFonts w:cs="Arial"/>
                <w:i/>
                <w:iCs/>
                <w:color w:val="6496C8"/>
                <w:spacing w:val="-4"/>
                <w:sz w:val="18"/>
                <w:szCs w:val="18"/>
                <w:lang w:val="sq-AL" w:eastAsia="sq-AL"/>
              </w:rPr>
              <w:t>”</w:t>
            </w:r>
            <w:r w:rsidRPr="0083738E">
              <w:rPr>
                <w:rFonts w:cs="Arial"/>
                <w:i/>
                <w:iCs/>
                <w:color w:val="6496C8"/>
                <w:spacing w:val="-4"/>
                <w:sz w:val="18"/>
                <w:szCs w:val="18"/>
                <w:lang w:val="sq-AL" w:eastAsia="sq-AL"/>
              </w:rPr>
              <w:t>&gt;&gt;</w:t>
            </w:r>
          </w:p>
        </w:tc>
      </w:tr>
      <w:tr w:rsidR="002E0BF1" w:rsidRPr="004566BE" w:rsidTr="00A3745D">
        <w:tc>
          <w:tcPr>
            <w:tcW w:w="6062" w:type="dxa"/>
          </w:tcPr>
          <w:p w:rsidR="002E0BF1" w:rsidRPr="004566BE" w:rsidRDefault="003F3B6F" w:rsidP="00A3745D">
            <w:pPr>
              <w:pStyle w:val="Paragrafi"/>
              <w:ind w:firstLine="0"/>
              <w:rPr>
                <w:spacing w:val="-4"/>
                <w:lang w:val="sq-AL" w:eastAsia="sq-AL"/>
              </w:rPr>
            </w:pPr>
            <w:r w:rsidRPr="004566BE">
              <w:rPr>
                <w:spacing w:val="-4"/>
                <w:lang w:val="sq-AL" w:eastAsia="sq-AL"/>
              </w:rPr>
              <w:t>Data e v</w:t>
            </w:r>
            <w:r w:rsidR="002E0BF1" w:rsidRPr="004566BE">
              <w:rPr>
                <w:spacing w:val="-4"/>
                <w:lang w:val="sq-AL" w:eastAsia="sq-AL"/>
              </w:rPr>
              <w:t xml:space="preserve">endimit </w:t>
            </w:r>
            <w:r w:rsidR="00802FDE" w:rsidRPr="004566BE">
              <w:rPr>
                <w:spacing w:val="-4"/>
                <w:lang w:val="sq-AL" w:eastAsia="sq-AL"/>
              </w:rPr>
              <w:t>të KE-së</w:t>
            </w:r>
            <w:r w:rsidR="002E0BF1" w:rsidRPr="004566BE">
              <w:rPr>
                <w:spacing w:val="-4"/>
                <w:lang w:val="sq-AL" w:eastAsia="sq-AL"/>
              </w:rPr>
              <w:t xml:space="preserve"> </w:t>
            </w:r>
          </w:p>
        </w:tc>
        <w:tc>
          <w:tcPr>
            <w:tcW w:w="3793" w:type="dxa"/>
          </w:tcPr>
          <w:p w:rsidR="002E0BF1" w:rsidRPr="0083738E" w:rsidRDefault="002E0BF1" w:rsidP="00A3745D">
            <w:pPr>
              <w:pStyle w:val="Paragrafi"/>
              <w:ind w:firstLine="0"/>
              <w:rPr>
                <w:spacing w:val="-4"/>
                <w:lang w:val="sq-AL" w:eastAsia="sq-AL"/>
              </w:rPr>
            </w:pPr>
            <w:r w:rsidRPr="0083738E">
              <w:rPr>
                <w:rFonts w:cs="Arial"/>
                <w:i/>
                <w:iCs/>
                <w:color w:val="6496C8"/>
                <w:spacing w:val="-4"/>
                <w:sz w:val="18"/>
                <w:szCs w:val="18"/>
                <w:lang w:val="sq-AL" w:eastAsia="sq-AL"/>
              </w:rPr>
              <w:t>&lt;0.9 type=</w:t>
            </w:r>
            <w:r w:rsidR="004B0AEE" w:rsidRPr="0083738E">
              <w:rPr>
                <w:rFonts w:cs="Arial"/>
                <w:i/>
                <w:iCs/>
                <w:color w:val="6496C8"/>
                <w:spacing w:val="-4"/>
                <w:sz w:val="18"/>
                <w:szCs w:val="18"/>
                <w:lang w:val="sq-AL" w:eastAsia="sq-AL"/>
              </w:rPr>
              <w:t>“</w:t>
            </w:r>
            <w:r w:rsidRPr="0083738E">
              <w:rPr>
                <w:rFonts w:cs="Arial"/>
                <w:i/>
                <w:iCs/>
                <w:color w:val="6496C8"/>
                <w:spacing w:val="-4"/>
                <w:sz w:val="18"/>
                <w:szCs w:val="18"/>
                <w:lang w:val="sq-AL" w:eastAsia="sq-AL"/>
              </w:rPr>
              <w:t>D</w:t>
            </w:r>
            <w:r w:rsidR="004B0AEE" w:rsidRPr="0083738E">
              <w:rPr>
                <w:rFonts w:cs="Arial"/>
                <w:i/>
                <w:iCs/>
                <w:color w:val="6496C8"/>
                <w:spacing w:val="-4"/>
                <w:sz w:val="18"/>
                <w:szCs w:val="18"/>
                <w:lang w:val="sq-AL" w:eastAsia="sq-AL"/>
              </w:rPr>
              <w:t>”</w:t>
            </w:r>
            <w:r w:rsidRPr="0083738E">
              <w:rPr>
                <w:rFonts w:cs="Arial"/>
                <w:i/>
                <w:iCs/>
                <w:color w:val="6496C8"/>
                <w:spacing w:val="-4"/>
                <w:sz w:val="18"/>
                <w:szCs w:val="18"/>
                <w:lang w:val="sq-AL" w:eastAsia="sq-AL"/>
              </w:rPr>
              <w:t xml:space="preserve"> input=</w:t>
            </w:r>
            <w:r w:rsidR="004B0AEE" w:rsidRPr="0083738E">
              <w:rPr>
                <w:rFonts w:cs="Arial"/>
                <w:i/>
                <w:iCs/>
                <w:color w:val="6496C8"/>
                <w:spacing w:val="-4"/>
                <w:sz w:val="18"/>
                <w:szCs w:val="18"/>
                <w:lang w:val="sq-AL" w:eastAsia="sq-AL"/>
              </w:rPr>
              <w:t>“</w:t>
            </w:r>
            <w:r w:rsidRPr="0083738E">
              <w:rPr>
                <w:rFonts w:cs="Arial"/>
                <w:i/>
                <w:iCs/>
                <w:color w:val="6496C8"/>
                <w:spacing w:val="-4"/>
                <w:sz w:val="18"/>
                <w:szCs w:val="18"/>
                <w:lang w:val="sq-AL" w:eastAsia="sq-AL"/>
              </w:rPr>
              <w:t>G</w:t>
            </w:r>
            <w:r w:rsidR="004B0AEE" w:rsidRPr="0083738E">
              <w:rPr>
                <w:rFonts w:cs="Arial"/>
                <w:i/>
                <w:iCs/>
                <w:color w:val="6496C8"/>
                <w:spacing w:val="-4"/>
                <w:sz w:val="18"/>
                <w:szCs w:val="18"/>
                <w:lang w:val="sq-AL" w:eastAsia="sq-AL"/>
              </w:rPr>
              <w:t>”</w:t>
            </w:r>
            <w:r w:rsidRPr="0083738E">
              <w:rPr>
                <w:rFonts w:cs="Arial"/>
                <w:i/>
                <w:iCs/>
                <w:color w:val="6496C8"/>
                <w:spacing w:val="-4"/>
                <w:sz w:val="18"/>
                <w:szCs w:val="18"/>
                <w:lang w:val="sq-AL" w:eastAsia="sq-AL"/>
              </w:rPr>
              <w:t>&gt;&gt;</w:t>
            </w:r>
          </w:p>
        </w:tc>
      </w:tr>
      <w:tr w:rsidR="002E0BF1" w:rsidRPr="004566BE" w:rsidTr="00A3745D">
        <w:tc>
          <w:tcPr>
            <w:tcW w:w="6062" w:type="dxa"/>
          </w:tcPr>
          <w:p w:rsidR="002E0BF1" w:rsidRPr="004566BE" w:rsidRDefault="002E0BF1" w:rsidP="00A3745D">
            <w:pPr>
              <w:pStyle w:val="Paragrafi"/>
              <w:ind w:firstLine="0"/>
              <w:rPr>
                <w:spacing w:val="-4"/>
                <w:lang w:val="sq-AL" w:eastAsia="sq-AL"/>
              </w:rPr>
            </w:pPr>
            <w:r w:rsidRPr="004566BE">
              <w:rPr>
                <w:spacing w:val="-4"/>
                <w:lang w:val="sq-AL" w:eastAsia="sq-AL"/>
              </w:rPr>
              <w:t>ShA që ndryshojnë numrin e vendimit</w:t>
            </w:r>
          </w:p>
        </w:tc>
        <w:tc>
          <w:tcPr>
            <w:tcW w:w="3793" w:type="dxa"/>
          </w:tcPr>
          <w:p w:rsidR="002E0BF1" w:rsidRPr="0083738E" w:rsidRDefault="002E0BF1" w:rsidP="00A3745D">
            <w:pPr>
              <w:pStyle w:val="Paragrafi"/>
              <w:ind w:firstLine="0"/>
              <w:rPr>
                <w:spacing w:val="-4"/>
                <w:lang w:val="sq-AL" w:eastAsia="sq-AL"/>
              </w:rPr>
            </w:pPr>
            <w:r w:rsidRPr="0083738E">
              <w:rPr>
                <w:rFonts w:cs="Arial"/>
                <w:i/>
                <w:iCs/>
                <w:color w:val="6496C8"/>
                <w:spacing w:val="-4"/>
                <w:sz w:val="18"/>
                <w:szCs w:val="18"/>
                <w:lang w:val="sq-AL" w:eastAsia="sq-AL"/>
              </w:rPr>
              <w:t>&lt;0.10 type=</w:t>
            </w:r>
            <w:r w:rsidR="004B0AEE" w:rsidRPr="0083738E">
              <w:rPr>
                <w:rFonts w:cs="Arial"/>
                <w:i/>
                <w:iCs/>
                <w:color w:val="6496C8"/>
                <w:spacing w:val="-4"/>
                <w:sz w:val="18"/>
                <w:szCs w:val="18"/>
                <w:lang w:val="sq-AL" w:eastAsia="sq-AL"/>
              </w:rPr>
              <w:t>“</w:t>
            </w:r>
            <w:r w:rsidRPr="0083738E">
              <w:rPr>
                <w:rFonts w:cs="Arial"/>
                <w:i/>
                <w:iCs/>
                <w:color w:val="6496C8"/>
                <w:spacing w:val="-4"/>
                <w:sz w:val="18"/>
                <w:szCs w:val="18"/>
                <w:lang w:val="sq-AL" w:eastAsia="sq-AL"/>
              </w:rPr>
              <w:t>S</w:t>
            </w:r>
            <w:r w:rsidR="004B0AEE" w:rsidRPr="0083738E">
              <w:rPr>
                <w:rFonts w:cs="Arial"/>
                <w:i/>
                <w:iCs/>
                <w:color w:val="6496C8"/>
                <w:spacing w:val="-4"/>
                <w:sz w:val="18"/>
                <w:szCs w:val="18"/>
                <w:lang w:val="sq-AL" w:eastAsia="sq-AL"/>
              </w:rPr>
              <w:t>”</w:t>
            </w:r>
            <w:r w:rsidRPr="0083738E">
              <w:rPr>
                <w:rFonts w:cs="Arial"/>
                <w:i/>
                <w:iCs/>
                <w:color w:val="6496C8"/>
                <w:spacing w:val="-4"/>
                <w:sz w:val="18"/>
                <w:szCs w:val="18"/>
                <w:lang w:val="sq-AL" w:eastAsia="sq-AL"/>
              </w:rPr>
              <w:t xml:space="preserve"> maxlength=</w:t>
            </w:r>
            <w:r w:rsidR="004B0AEE" w:rsidRPr="0083738E">
              <w:rPr>
                <w:rFonts w:cs="Arial"/>
                <w:i/>
                <w:iCs/>
                <w:color w:val="6496C8"/>
                <w:spacing w:val="-4"/>
                <w:sz w:val="18"/>
                <w:szCs w:val="18"/>
                <w:lang w:val="sq-AL" w:eastAsia="sq-AL"/>
              </w:rPr>
              <w:t>“</w:t>
            </w:r>
            <w:r w:rsidRPr="0083738E">
              <w:rPr>
                <w:rFonts w:cs="Arial"/>
                <w:i/>
                <w:iCs/>
                <w:color w:val="6496C8"/>
                <w:spacing w:val="-4"/>
                <w:sz w:val="18"/>
                <w:szCs w:val="18"/>
                <w:lang w:val="sq-AL" w:eastAsia="sq-AL"/>
              </w:rPr>
              <w:t>20</w:t>
            </w:r>
            <w:r w:rsidR="004B0AEE" w:rsidRPr="0083738E">
              <w:rPr>
                <w:rFonts w:cs="Arial"/>
                <w:i/>
                <w:iCs/>
                <w:color w:val="6496C8"/>
                <w:spacing w:val="-4"/>
                <w:sz w:val="18"/>
                <w:szCs w:val="18"/>
                <w:lang w:val="sq-AL" w:eastAsia="sq-AL"/>
              </w:rPr>
              <w:t>”</w:t>
            </w:r>
            <w:r w:rsidRPr="0083738E">
              <w:rPr>
                <w:rFonts w:cs="Arial"/>
                <w:i/>
                <w:iCs/>
                <w:color w:val="6496C8"/>
                <w:spacing w:val="-4"/>
                <w:sz w:val="18"/>
                <w:szCs w:val="18"/>
                <w:lang w:val="sq-AL" w:eastAsia="sq-AL"/>
              </w:rPr>
              <w:t xml:space="preserve"> input=</w:t>
            </w:r>
            <w:r w:rsidR="004B0AEE" w:rsidRPr="0083738E">
              <w:rPr>
                <w:rFonts w:cs="Arial"/>
                <w:i/>
                <w:iCs/>
                <w:color w:val="6496C8"/>
                <w:spacing w:val="-4"/>
                <w:sz w:val="18"/>
                <w:szCs w:val="18"/>
                <w:lang w:val="sq-AL" w:eastAsia="sq-AL"/>
              </w:rPr>
              <w:t>“</w:t>
            </w:r>
            <w:r w:rsidRPr="0083738E">
              <w:rPr>
                <w:rFonts w:cs="Arial"/>
                <w:i/>
                <w:iCs/>
                <w:color w:val="6496C8"/>
                <w:spacing w:val="-4"/>
                <w:sz w:val="18"/>
                <w:szCs w:val="18"/>
                <w:lang w:val="sq-AL" w:eastAsia="sq-AL"/>
              </w:rPr>
              <w:t>M</w:t>
            </w:r>
            <w:r w:rsidR="004B0AEE" w:rsidRPr="0083738E">
              <w:rPr>
                <w:rFonts w:cs="Arial"/>
                <w:i/>
                <w:iCs/>
                <w:color w:val="6496C8"/>
                <w:spacing w:val="-4"/>
                <w:sz w:val="18"/>
                <w:szCs w:val="18"/>
                <w:lang w:val="sq-AL" w:eastAsia="sq-AL"/>
              </w:rPr>
              <w:t>”</w:t>
            </w:r>
            <w:r w:rsidRPr="0083738E">
              <w:rPr>
                <w:rFonts w:cs="Arial"/>
                <w:i/>
                <w:iCs/>
                <w:color w:val="6496C8"/>
                <w:spacing w:val="-4"/>
                <w:sz w:val="18"/>
                <w:szCs w:val="18"/>
                <w:lang w:val="sq-AL" w:eastAsia="sq-AL"/>
              </w:rPr>
              <w:t>&gt;&gt;</w:t>
            </w:r>
          </w:p>
        </w:tc>
      </w:tr>
      <w:tr w:rsidR="002E0BF1" w:rsidRPr="004566BE" w:rsidTr="00A3745D">
        <w:tc>
          <w:tcPr>
            <w:tcW w:w="6062" w:type="dxa"/>
          </w:tcPr>
          <w:p w:rsidR="002E0BF1" w:rsidRPr="004566BE" w:rsidRDefault="002E0BF1" w:rsidP="00A3745D">
            <w:pPr>
              <w:pStyle w:val="Paragrafi"/>
              <w:ind w:firstLine="0"/>
              <w:rPr>
                <w:spacing w:val="-4"/>
                <w:lang w:val="sq-AL" w:eastAsia="sq-AL"/>
              </w:rPr>
            </w:pPr>
            <w:r w:rsidRPr="004566BE">
              <w:rPr>
                <w:spacing w:val="-4"/>
                <w:lang w:val="sq-AL" w:eastAsia="sq-AL"/>
              </w:rPr>
              <w:t>ShA që ndryshojnë datën e vendimit</w:t>
            </w:r>
          </w:p>
        </w:tc>
        <w:tc>
          <w:tcPr>
            <w:tcW w:w="3793" w:type="dxa"/>
          </w:tcPr>
          <w:p w:rsidR="002E0BF1" w:rsidRPr="0083738E" w:rsidRDefault="002E0BF1" w:rsidP="00A3745D">
            <w:pPr>
              <w:pStyle w:val="Paragrafi"/>
              <w:ind w:firstLine="0"/>
              <w:rPr>
                <w:spacing w:val="-4"/>
                <w:lang w:val="sq-AL" w:eastAsia="sq-AL"/>
              </w:rPr>
            </w:pPr>
            <w:r w:rsidRPr="0083738E">
              <w:rPr>
                <w:rFonts w:cs="Arial"/>
                <w:i/>
                <w:iCs/>
                <w:color w:val="6496C8"/>
                <w:spacing w:val="-4"/>
                <w:sz w:val="18"/>
                <w:szCs w:val="18"/>
                <w:lang w:val="sq-AL" w:eastAsia="sq-AL"/>
              </w:rPr>
              <w:t>&lt;0.11 type=</w:t>
            </w:r>
            <w:r w:rsidR="004B0AEE" w:rsidRPr="0083738E">
              <w:rPr>
                <w:rFonts w:cs="Arial"/>
                <w:i/>
                <w:iCs/>
                <w:color w:val="6496C8"/>
                <w:spacing w:val="-4"/>
                <w:sz w:val="18"/>
                <w:szCs w:val="18"/>
                <w:lang w:val="sq-AL" w:eastAsia="sq-AL"/>
              </w:rPr>
              <w:t>“</w:t>
            </w:r>
            <w:r w:rsidRPr="0083738E">
              <w:rPr>
                <w:rFonts w:cs="Arial"/>
                <w:i/>
                <w:iCs/>
                <w:color w:val="6496C8"/>
                <w:spacing w:val="-4"/>
                <w:sz w:val="18"/>
                <w:szCs w:val="18"/>
                <w:lang w:val="sq-AL" w:eastAsia="sq-AL"/>
              </w:rPr>
              <w:t>D</w:t>
            </w:r>
            <w:r w:rsidR="004B0AEE" w:rsidRPr="0083738E">
              <w:rPr>
                <w:rFonts w:cs="Arial"/>
                <w:i/>
                <w:iCs/>
                <w:color w:val="6496C8"/>
                <w:spacing w:val="-4"/>
                <w:sz w:val="18"/>
                <w:szCs w:val="18"/>
                <w:lang w:val="sq-AL" w:eastAsia="sq-AL"/>
              </w:rPr>
              <w:t>”</w:t>
            </w:r>
            <w:r w:rsidRPr="0083738E">
              <w:rPr>
                <w:rFonts w:cs="Arial"/>
                <w:i/>
                <w:iCs/>
                <w:color w:val="6496C8"/>
                <w:spacing w:val="-4"/>
                <w:sz w:val="18"/>
                <w:szCs w:val="18"/>
                <w:lang w:val="sq-AL" w:eastAsia="sq-AL"/>
              </w:rPr>
              <w:t xml:space="preserve"> input=</w:t>
            </w:r>
            <w:r w:rsidR="004B0AEE" w:rsidRPr="0083738E">
              <w:rPr>
                <w:rFonts w:cs="Arial"/>
                <w:i/>
                <w:iCs/>
                <w:color w:val="6496C8"/>
                <w:spacing w:val="-4"/>
                <w:sz w:val="18"/>
                <w:szCs w:val="18"/>
                <w:lang w:val="sq-AL" w:eastAsia="sq-AL"/>
              </w:rPr>
              <w:t>“</w:t>
            </w:r>
            <w:r w:rsidRPr="0083738E">
              <w:rPr>
                <w:rFonts w:cs="Arial"/>
                <w:i/>
                <w:iCs/>
                <w:color w:val="6496C8"/>
                <w:spacing w:val="-4"/>
                <w:sz w:val="18"/>
                <w:szCs w:val="18"/>
                <w:lang w:val="sq-AL" w:eastAsia="sq-AL"/>
              </w:rPr>
              <w:t>M</w:t>
            </w:r>
            <w:r w:rsidR="004B0AEE" w:rsidRPr="0083738E">
              <w:rPr>
                <w:rFonts w:cs="Arial"/>
                <w:i/>
                <w:iCs/>
                <w:color w:val="6496C8"/>
                <w:spacing w:val="-4"/>
                <w:sz w:val="18"/>
                <w:szCs w:val="18"/>
                <w:lang w:val="sq-AL" w:eastAsia="sq-AL"/>
              </w:rPr>
              <w:t>”</w:t>
            </w:r>
            <w:r w:rsidRPr="0083738E">
              <w:rPr>
                <w:rFonts w:cs="Arial"/>
                <w:i/>
                <w:iCs/>
                <w:color w:val="6496C8"/>
                <w:spacing w:val="-4"/>
                <w:sz w:val="18"/>
                <w:szCs w:val="18"/>
                <w:lang w:val="sq-AL" w:eastAsia="sq-AL"/>
              </w:rPr>
              <w:t>&gt;&gt;</w:t>
            </w:r>
          </w:p>
        </w:tc>
      </w:tr>
      <w:tr w:rsidR="002E0BF1" w:rsidRPr="004566BE" w:rsidTr="00A3745D">
        <w:tc>
          <w:tcPr>
            <w:tcW w:w="6062" w:type="dxa"/>
          </w:tcPr>
          <w:p w:rsidR="002E0BF1" w:rsidRPr="004566BE" w:rsidRDefault="002E0BF1" w:rsidP="00A3745D">
            <w:pPr>
              <w:pStyle w:val="Paragrafi"/>
              <w:ind w:firstLine="0"/>
              <w:rPr>
                <w:spacing w:val="-4"/>
                <w:lang w:val="sq-AL" w:eastAsia="sq-AL"/>
              </w:rPr>
            </w:pPr>
            <w:r w:rsidRPr="004566BE">
              <w:rPr>
                <w:spacing w:val="-4"/>
                <w:lang w:val="sq-AL" w:eastAsia="sq-AL"/>
              </w:rPr>
              <w:t>ShA që ndryshojnë datën e hyrjes në fuqi të vendimit</w:t>
            </w:r>
          </w:p>
        </w:tc>
        <w:tc>
          <w:tcPr>
            <w:tcW w:w="3793" w:type="dxa"/>
          </w:tcPr>
          <w:p w:rsidR="002E0BF1" w:rsidRPr="0083738E" w:rsidRDefault="002E0BF1" w:rsidP="00A3745D">
            <w:pPr>
              <w:pStyle w:val="Paragrafi"/>
              <w:ind w:firstLine="0"/>
              <w:rPr>
                <w:spacing w:val="-4"/>
                <w:lang w:val="sq-AL" w:eastAsia="sq-AL"/>
              </w:rPr>
            </w:pPr>
            <w:r w:rsidRPr="0083738E">
              <w:rPr>
                <w:rFonts w:cs="Arial"/>
                <w:i/>
                <w:iCs/>
                <w:color w:val="6496C8"/>
                <w:spacing w:val="-4"/>
                <w:position w:val="2"/>
                <w:sz w:val="18"/>
                <w:szCs w:val="18"/>
                <w:lang w:val="sq-AL" w:eastAsia="sq-AL"/>
              </w:rPr>
              <w:t>&lt;0.12</w:t>
            </w:r>
            <w:r w:rsidRPr="0083738E">
              <w:rPr>
                <w:rFonts w:cs="Arial"/>
                <w:i/>
                <w:iCs/>
                <w:color w:val="6496C8"/>
                <w:spacing w:val="-4"/>
                <w:sz w:val="18"/>
                <w:szCs w:val="18"/>
                <w:lang w:val="sq-AL" w:eastAsia="sq-AL"/>
              </w:rPr>
              <w:t xml:space="preserve"> type=</w:t>
            </w:r>
            <w:r w:rsidR="004B0AEE" w:rsidRPr="0083738E">
              <w:rPr>
                <w:rFonts w:cs="Arial"/>
                <w:i/>
                <w:iCs/>
                <w:color w:val="6496C8"/>
                <w:spacing w:val="-4"/>
                <w:sz w:val="18"/>
                <w:szCs w:val="18"/>
                <w:lang w:val="sq-AL" w:eastAsia="sq-AL"/>
              </w:rPr>
              <w:t>“</w:t>
            </w:r>
            <w:r w:rsidRPr="0083738E">
              <w:rPr>
                <w:rFonts w:cs="Arial"/>
                <w:i/>
                <w:iCs/>
                <w:color w:val="6496C8"/>
                <w:spacing w:val="-4"/>
                <w:sz w:val="18"/>
                <w:szCs w:val="18"/>
                <w:lang w:val="sq-AL" w:eastAsia="sq-AL"/>
              </w:rPr>
              <w:t>D</w:t>
            </w:r>
            <w:r w:rsidR="004B0AEE" w:rsidRPr="0083738E">
              <w:rPr>
                <w:rFonts w:cs="Arial"/>
                <w:i/>
                <w:iCs/>
                <w:color w:val="6496C8"/>
                <w:spacing w:val="-4"/>
                <w:sz w:val="18"/>
                <w:szCs w:val="18"/>
                <w:lang w:val="sq-AL" w:eastAsia="sq-AL"/>
              </w:rPr>
              <w:t>”</w:t>
            </w:r>
            <w:r w:rsidRPr="0083738E">
              <w:rPr>
                <w:rFonts w:cs="Arial"/>
                <w:i/>
                <w:iCs/>
                <w:color w:val="6496C8"/>
                <w:spacing w:val="-4"/>
                <w:sz w:val="18"/>
                <w:szCs w:val="18"/>
                <w:lang w:val="sq-AL" w:eastAsia="sq-AL"/>
              </w:rPr>
              <w:t xml:space="preserve"> input=</w:t>
            </w:r>
            <w:r w:rsidR="004B0AEE" w:rsidRPr="0083738E">
              <w:rPr>
                <w:rFonts w:cs="Arial"/>
                <w:i/>
                <w:iCs/>
                <w:color w:val="6496C8"/>
                <w:spacing w:val="-4"/>
                <w:sz w:val="18"/>
                <w:szCs w:val="18"/>
                <w:lang w:val="sq-AL" w:eastAsia="sq-AL"/>
              </w:rPr>
              <w:t>“</w:t>
            </w:r>
            <w:r w:rsidRPr="0083738E">
              <w:rPr>
                <w:rFonts w:cs="Arial"/>
                <w:i/>
                <w:iCs/>
                <w:color w:val="6496C8"/>
                <w:spacing w:val="-4"/>
                <w:sz w:val="18"/>
                <w:szCs w:val="18"/>
                <w:lang w:val="sq-AL" w:eastAsia="sq-AL"/>
              </w:rPr>
              <w:t>M</w:t>
            </w:r>
            <w:r w:rsidR="004B0AEE" w:rsidRPr="0083738E">
              <w:rPr>
                <w:rFonts w:cs="Arial"/>
                <w:i/>
                <w:iCs/>
                <w:color w:val="6496C8"/>
                <w:spacing w:val="-4"/>
                <w:sz w:val="18"/>
                <w:szCs w:val="18"/>
                <w:lang w:val="sq-AL" w:eastAsia="sq-AL"/>
              </w:rPr>
              <w:t>”</w:t>
            </w:r>
            <w:r w:rsidRPr="0083738E">
              <w:rPr>
                <w:rFonts w:cs="Arial"/>
                <w:i/>
                <w:iCs/>
                <w:color w:val="6496C8"/>
                <w:spacing w:val="-4"/>
                <w:sz w:val="18"/>
                <w:szCs w:val="18"/>
                <w:lang w:val="sq-AL" w:eastAsia="sq-AL"/>
              </w:rPr>
              <w:t>&gt;&gt;</w:t>
            </w:r>
          </w:p>
        </w:tc>
      </w:tr>
      <w:tr w:rsidR="002E0BF1" w:rsidRPr="004566BE" w:rsidTr="00A3745D">
        <w:tc>
          <w:tcPr>
            <w:tcW w:w="6062" w:type="dxa"/>
          </w:tcPr>
          <w:p w:rsidR="002E0BF1" w:rsidRPr="004566BE" w:rsidRDefault="002E0BF1" w:rsidP="00A3745D">
            <w:pPr>
              <w:pStyle w:val="Paragrafi"/>
              <w:ind w:firstLine="0"/>
              <w:rPr>
                <w:spacing w:val="-4"/>
                <w:lang w:val="sq-AL" w:eastAsia="sq-AL"/>
              </w:rPr>
            </w:pPr>
            <w:r w:rsidRPr="004566BE">
              <w:rPr>
                <w:spacing w:val="-4"/>
                <w:lang w:val="sq-AL" w:eastAsia="sq-AL"/>
              </w:rPr>
              <w:t xml:space="preserve">Rajonet e nivelit III NUTS (ose rajonet ekuivalente ITF21 Isernia në shtetet </w:t>
            </w:r>
            <w:r w:rsidR="003F3B6F" w:rsidRPr="004566BE">
              <w:rPr>
                <w:spacing w:val="-4"/>
                <w:lang w:val="sq-AL" w:eastAsia="sq-AL"/>
              </w:rPr>
              <w:t>jo</w:t>
            </w:r>
            <w:r w:rsidRPr="004566BE">
              <w:rPr>
                <w:spacing w:val="-4"/>
                <w:lang w:val="sq-AL" w:eastAsia="sq-AL"/>
              </w:rPr>
              <w:t>anëtare) që mbulohen nga programi bashkëpunimit ndërkufitar</w:t>
            </w:r>
          </w:p>
        </w:tc>
        <w:tc>
          <w:tcPr>
            <w:tcW w:w="3793" w:type="dxa"/>
          </w:tcPr>
          <w:p w:rsidR="002E0BF1" w:rsidRPr="004566BE" w:rsidRDefault="002E0BF1" w:rsidP="00A3745D">
            <w:pPr>
              <w:pStyle w:val="Paragrafi"/>
              <w:ind w:firstLine="0"/>
              <w:rPr>
                <w:spacing w:val="-4"/>
                <w:lang w:val="sq-AL" w:eastAsia="sq-AL"/>
              </w:rPr>
            </w:pPr>
            <w:r w:rsidRPr="004566BE">
              <w:rPr>
                <w:spacing w:val="-4"/>
                <w:lang w:val="sq-AL" w:eastAsia="sq-AL"/>
              </w:rPr>
              <w:t>ITF21 Isernia</w:t>
            </w:r>
          </w:p>
          <w:p w:rsidR="002E0BF1" w:rsidRPr="004566BE" w:rsidRDefault="002E0BF1" w:rsidP="00A3745D">
            <w:pPr>
              <w:pStyle w:val="Paragrafi"/>
              <w:ind w:firstLine="0"/>
              <w:rPr>
                <w:spacing w:val="-4"/>
                <w:lang w:val="sq-AL" w:eastAsia="sq-AL"/>
              </w:rPr>
            </w:pPr>
            <w:r w:rsidRPr="004566BE">
              <w:rPr>
                <w:spacing w:val="-4"/>
                <w:lang w:val="sq-AL" w:eastAsia="sq-AL"/>
              </w:rPr>
              <w:t>ITF22 Campobasso</w:t>
            </w:r>
          </w:p>
          <w:p w:rsidR="002E0BF1" w:rsidRPr="004566BE" w:rsidRDefault="002E0BF1" w:rsidP="00A3745D">
            <w:pPr>
              <w:pStyle w:val="Paragrafi"/>
              <w:ind w:firstLine="0"/>
              <w:rPr>
                <w:spacing w:val="-4"/>
                <w:lang w:val="sq-AL" w:eastAsia="sq-AL"/>
              </w:rPr>
            </w:pPr>
            <w:r w:rsidRPr="004566BE">
              <w:rPr>
                <w:spacing w:val="-4"/>
                <w:lang w:val="sq-AL" w:eastAsia="sq-AL"/>
              </w:rPr>
              <w:t>ITF44 Brindisi</w:t>
            </w:r>
          </w:p>
          <w:p w:rsidR="002E0BF1" w:rsidRPr="004566BE" w:rsidRDefault="002E0BF1" w:rsidP="00A3745D">
            <w:pPr>
              <w:pStyle w:val="Paragrafi"/>
              <w:ind w:firstLine="0"/>
              <w:rPr>
                <w:spacing w:val="-4"/>
                <w:lang w:val="sq-AL" w:eastAsia="sq-AL"/>
              </w:rPr>
            </w:pPr>
            <w:r w:rsidRPr="004566BE">
              <w:rPr>
                <w:spacing w:val="-4"/>
                <w:lang w:val="sq-AL" w:eastAsia="sq-AL"/>
              </w:rPr>
              <w:t>ITF45 Leçe</w:t>
            </w:r>
          </w:p>
          <w:p w:rsidR="002E0BF1" w:rsidRPr="004566BE" w:rsidRDefault="002E0BF1" w:rsidP="00A3745D">
            <w:pPr>
              <w:pStyle w:val="Paragrafi"/>
              <w:ind w:firstLine="0"/>
              <w:rPr>
                <w:spacing w:val="-4"/>
                <w:lang w:val="sq-AL" w:eastAsia="sq-AL"/>
              </w:rPr>
            </w:pPr>
            <w:r w:rsidRPr="004566BE">
              <w:rPr>
                <w:spacing w:val="-4"/>
                <w:lang w:val="sq-AL" w:eastAsia="sq-AL"/>
              </w:rPr>
              <w:t>ITF46 Foggia</w:t>
            </w:r>
          </w:p>
          <w:p w:rsidR="002E0BF1" w:rsidRPr="004566BE" w:rsidRDefault="002E0BF1" w:rsidP="00A3745D">
            <w:pPr>
              <w:pStyle w:val="Paragrafi"/>
              <w:ind w:firstLine="0"/>
              <w:rPr>
                <w:spacing w:val="-4"/>
                <w:lang w:val="sq-AL" w:eastAsia="sq-AL"/>
              </w:rPr>
            </w:pPr>
            <w:r w:rsidRPr="004566BE">
              <w:rPr>
                <w:spacing w:val="-4"/>
                <w:lang w:val="sq-AL" w:eastAsia="sq-AL"/>
              </w:rPr>
              <w:t>ITF47 Bari</w:t>
            </w:r>
          </w:p>
          <w:p w:rsidR="002E0BF1" w:rsidRPr="004566BE" w:rsidRDefault="002E0BF1" w:rsidP="00A3745D">
            <w:pPr>
              <w:pStyle w:val="Paragrafi"/>
              <w:ind w:firstLine="0"/>
              <w:rPr>
                <w:spacing w:val="-4"/>
                <w:lang w:val="sq-AL" w:eastAsia="sq-AL"/>
              </w:rPr>
            </w:pPr>
            <w:r w:rsidRPr="004566BE">
              <w:rPr>
                <w:spacing w:val="-4"/>
                <w:lang w:val="sq-AL" w:eastAsia="sq-AL"/>
              </w:rPr>
              <w:t>ITF48 Barletta-Andria-Trani</w:t>
            </w:r>
          </w:p>
          <w:p w:rsidR="002E0BF1" w:rsidRPr="004566BE" w:rsidRDefault="002E0BF1" w:rsidP="00A3745D">
            <w:pPr>
              <w:pStyle w:val="Paragrafi"/>
              <w:ind w:firstLine="0"/>
              <w:rPr>
                <w:spacing w:val="-4"/>
                <w:lang w:val="sq-AL" w:eastAsia="sq-AL"/>
              </w:rPr>
            </w:pPr>
            <w:r w:rsidRPr="004566BE">
              <w:rPr>
                <w:spacing w:val="-4"/>
                <w:lang w:val="sq-AL" w:eastAsia="sq-AL"/>
              </w:rPr>
              <w:t>AL Shqipëri</w:t>
            </w:r>
          </w:p>
          <w:p w:rsidR="002E0BF1" w:rsidRPr="004566BE" w:rsidRDefault="002E0BF1" w:rsidP="00A3745D">
            <w:pPr>
              <w:pStyle w:val="Paragrafi"/>
              <w:ind w:firstLine="0"/>
              <w:rPr>
                <w:spacing w:val="-4"/>
                <w:lang w:val="sq-AL" w:eastAsia="sq-AL"/>
              </w:rPr>
            </w:pPr>
            <w:r w:rsidRPr="004566BE">
              <w:rPr>
                <w:spacing w:val="-4"/>
                <w:lang w:val="sq-AL" w:eastAsia="sq-AL"/>
              </w:rPr>
              <w:t>ME Mal</w:t>
            </w:r>
            <w:r w:rsidR="00802FDE" w:rsidRPr="004566BE">
              <w:rPr>
                <w:spacing w:val="-4"/>
                <w:lang w:val="sq-AL" w:eastAsia="sq-AL"/>
              </w:rPr>
              <w:t>i</w:t>
            </w:r>
            <w:r w:rsidRPr="004566BE">
              <w:rPr>
                <w:spacing w:val="-4"/>
                <w:lang w:val="sq-AL" w:eastAsia="sq-AL"/>
              </w:rPr>
              <w:t xml:space="preserve"> i Zi</w:t>
            </w:r>
          </w:p>
        </w:tc>
      </w:tr>
    </w:tbl>
    <w:p w:rsidR="007C1088" w:rsidRDefault="007C1088" w:rsidP="0083738E">
      <w:pPr>
        <w:pStyle w:val="Paragrafi"/>
        <w:jc w:val="center"/>
        <w:rPr>
          <w:spacing w:val="-4"/>
          <w:lang w:val="sq-AL" w:eastAsia="sq-AL"/>
        </w:rPr>
        <w:sectPr w:rsidR="007C1088" w:rsidSect="00BE6EBC">
          <w:footnotePr>
            <w:numRestart w:val="eachPage"/>
          </w:footnotePr>
          <w:type w:val="continuous"/>
          <w:pgSz w:w="11907" w:h="16840" w:code="9"/>
          <w:pgMar w:top="720" w:right="1134" w:bottom="720" w:left="1134" w:header="851" w:footer="851" w:gutter="0"/>
          <w:cols w:space="720"/>
          <w:docGrid w:linePitch="360"/>
        </w:sectPr>
      </w:pPr>
    </w:p>
    <w:p w:rsidR="008A5A2B" w:rsidRPr="004566BE" w:rsidRDefault="0083738E" w:rsidP="0083738E">
      <w:pPr>
        <w:pStyle w:val="Paragrafi"/>
        <w:jc w:val="center"/>
        <w:rPr>
          <w:spacing w:val="-4"/>
          <w:lang w:val="sq-AL" w:eastAsia="sq-AL"/>
        </w:rPr>
      </w:pPr>
      <w:r w:rsidRPr="0083738E">
        <w:rPr>
          <w:spacing w:val="-4"/>
          <w:lang w:val="sq-AL" w:eastAsia="sq-AL"/>
        </w:rPr>
        <w:t>PËRMBLEDHJE</w:t>
      </w:r>
    </w:p>
    <w:p w:rsidR="008A5A2B" w:rsidRPr="004566BE" w:rsidRDefault="008A5A2B" w:rsidP="0083738E">
      <w:pPr>
        <w:pStyle w:val="Paragrafi"/>
        <w:jc w:val="center"/>
        <w:rPr>
          <w:spacing w:val="-4"/>
          <w:lang w:val="sq-AL" w:eastAsia="sq-AL"/>
        </w:rPr>
      </w:pPr>
      <w:r w:rsidRPr="004566BE">
        <w:rPr>
          <w:spacing w:val="-4"/>
          <w:lang w:val="sq-AL" w:eastAsia="sq-AL"/>
        </w:rPr>
        <w:t>Versioni 1.4</w:t>
      </w:r>
    </w:p>
    <w:p w:rsidR="008A5A2B" w:rsidRPr="004566BE" w:rsidRDefault="008A5A2B" w:rsidP="008A5A2B">
      <w:pPr>
        <w:pStyle w:val="Paragrafi"/>
        <w:rPr>
          <w:spacing w:val="-4"/>
          <w:lang w:val="sq-AL" w:eastAsia="sq-AL"/>
        </w:rPr>
      </w:pPr>
      <w:r w:rsidRPr="004566BE">
        <w:rPr>
          <w:spacing w:val="-4"/>
          <w:lang w:val="sq-AL" w:eastAsia="sq-AL"/>
        </w:rPr>
        <w:t>SEKSIONI 1: STRATEGJIA PËR KONTRI</w:t>
      </w:r>
      <w:r w:rsidR="001B0EE3">
        <w:rPr>
          <w:spacing w:val="-4"/>
          <w:lang w:val="sq-AL" w:eastAsia="sq-AL"/>
        </w:rPr>
        <w:t>-</w:t>
      </w:r>
      <w:r w:rsidRPr="004566BE">
        <w:rPr>
          <w:spacing w:val="-4"/>
          <w:lang w:val="sq-AL" w:eastAsia="sq-AL"/>
        </w:rPr>
        <w:t>BUTIN E KONTRIBUTIT TË PROGRAMIT NË PRIORITETET E ZGJEDHUR</w:t>
      </w:r>
      <w:r w:rsidR="004653CF">
        <w:rPr>
          <w:spacing w:val="-4"/>
          <w:lang w:val="sq-AL" w:eastAsia="sq-AL"/>
        </w:rPr>
        <w:t>A</w:t>
      </w:r>
      <w:r w:rsidRPr="004566BE">
        <w:rPr>
          <w:spacing w:val="-4"/>
          <w:lang w:val="sq-AL" w:eastAsia="sq-AL"/>
        </w:rPr>
        <w:t xml:space="preserve"> TEMA</w:t>
      </w:r>
      <w:r w:rsidR="001B0EE3">
        <w:rPr>
          <w:spacing w:val="-4"/>
          <w:lang w:val="sq-AL" w:eastAsia="sq-AL"/>
        </w:rPr>
        <w:t>-</w:t>
      </w:r>
      <w:r w:rsidRPr="004566BE">
        <w:rPr>
          <w:spacing w:val="-4"/>
          <w:lang w:val="sq-AL" w:eastAsia="sq-AL"/>
        </w:rPr>
        <w:t>TIK</w:t>
      </w:r>
      <w:r w:rsidR="004653CF">
        <w:rPr>
          <w:spacing w:val="-4"/>
          <w:lang w:val="sq-AL" w:eastAsia="sq-AL"/>
        </w:rPr>
        <w:t>E</w:t>
      </w:r>
      <w:r w:rsidRPr="004566BE">
        <w:rPr>
          <w:spacing w:val="-4"/>
          <w:lang w:val="sq-AL" w:eastAsia="sq-AL"/>
        </w:rPr>
        <w:t xml:space="preserve"> DHE MARRËVESHJES PËRKATËSE TË PARTNERITETIT</w:t>
      </w:r>
      <w:r w:rsidR="000C70A8" w:rsidRPr="004566BE">
        <w:rPr>
          <w:spacing w:val="-4"/>
          <w:lang w:val="sq-AL" w:eastAsia="sq-AL"/>
        </w:rPr>
        <w:t>,</w:t>
      </w:r>
      <w:r w:rsidRPr="004566BE">
        <w:rPr>
          <w:spacing w:val="-4"/>
          <w:lang w:val="sq-AL" w:eastAsia="sq-AL"/>
        </w:rPr>
        <w:t xml:space="preserve"> SI DHE DOKU</w:t>
      </w:r>
      <w:r w:rsidR="001B0EE3">
        <w:rPr>
          <w:spacing w:val="-4"/>
          <w:lang w:val="sq-AL" w:eastAsia="sq-AL"/>
        </w:rPr>
        <w:t>-</w:t>
      </w:r>
      <w:r w:rsidRPr="004566BE">
        <w:rPr>
          <w:spacing w:val="-4"/>
          <w:lang w:val="sq-AL" w:eastAsia="sq-AL"/>
        </w:rPr>
        <w:t xml:space="preserve">MENTEVE KOMBËTARE STRATEGJIKE </w:t>
      </w:r>
    </w:p>
    <w:p w:rsidR="008A5A2B" w:rsidRPr="004566BE" w:rsidRDefault="008A5A2B" w:rsidP="008A5A2B">
      <w:pPr>
        <w:pStyle w:val="Paragrafi"/>
        <w:rPr>
          <w:spacing w:val="-4"/>
          <w:lang w:val="sq-AL" w:eastAsia="sq-AL"/>
        </w:rPr>
      </w:pPr>
      <w:r w:rsidRPr="004566BE">
        <w:rPr>
          <w:spacing w:val="-4"/>
          <w:lang w:val="sq-AL" w:eastAsia="sq-AL"/>
        </w:rPr>
        <w:t xml:space="preserve">Seksioni 1: </w:t>
      </w:r>
      <w:r w:rsidR="004653CF">
        <w:rPr>
          <w:spacing w:val="-4"/>
          <w:lang w:val="sq-AL" w:eastAsia="sq-AL"/>
        </w:rPr>
        <w:t>S</w:t>
      </w:r>
      <w:r w:rsidRPr="004566BE">
        <w:rPr>
          <w:spacing w:val="-4"/>
          <w:lang w:val="sq-AL" w:eastAsia="sq-AL"/>
        </w:rPr>
        <w:t>trategjia për kontributin e kontributit të programit në prioritetet e zgjedhur</w:t>
      </w:r>
      <w:r w:rsidR="004653CF">
        <w:rPr>
          <w:spacing w:val="-4"/>
          <w:lang w:val="sq-AL" w:eastAsia="sq-AL"/>
        </w:rPr>
        <w:t>a</w:t>
      </w:r>
      <w:r w:rsidRPr="004566BE">
        <w:rPr>
          <w:spacing w:val="-4"/>
          <w:lang w:val="sq-AL" w:eastAsia="sq-AL"/>
        </w:rPr>
        <w:t xml:space="preserve"> tematik</w:t>
      </w:r>
      <w:r w:rsidR="004653CF">
        <w:rPr>
          <w:spacing w:val="-4"/>
          <w:lang w:val="sq-AL" w:eastAsia="sq-AL"/>
        </w:rPr>
        <w:t>e</w:t>
      </w:r>
      <w:r w:rsidRPr="004566BE">
        <w:rPr>
          <w:spacing w:val="-4"/>
          <w:lang w:val="sq-AL" w:eastAsia="sq-AL"/>
        </w:rPr>
        <w:t xml:space="preserve"> dhe marrëveshjes përkatëse të partneritetit</w:t>
      </w:r>
      <w:r w:rsidR="000C70A8" w:rsidRPr="004566BE">
        <w:rPr>
          <w:spacing w:val="-4"/>
          <w:lang w:val="sq-AL" w:eastAsia="sq-AL"/>
        </w:rPr>
        <w:t>,</w:t>
      </w:r>
      <w:r w:rsidRPr="004566BE">
        <w:rPr>
          <w:spacing w:val="-4"/>
          <w:lang w:val="sq-AL" w:eastAsia="sq-AL"/>
        </w:rPr>
        <w:t xml:space="preserve"> si dhe Dokumenteve Kombëtare Strategjike </w:t>
      </w:r>
    </w:p>
    <w:p w:rsidR="008A5A2B" w:rsidRPr="004566BE" w:rsidRDefault="00CE4A49" w:rsidP="008A5A2B">
      <w:pPr>
        <w:pStyle w:val="Paragrafi"/>
        <w:rPr>
          <w:spacing w:val="-4"/>
          <w:lang w:val="sq-AL" w:eastAsia="sq-AL"/>
        </w:rPr>
      </w:pPr>
      <w:r w:rsidRPr="004566BE">
        <w:rPr>
          <w:spacing w:val="-4"/>
          <w:lang w:val="sq-AL" w:eastAsia="sq-AL"/>
        </w:rPr>
        <w:t>PËRSHKRIMI I STRATEGJISË SË PROGRAMIT TË BASHKËPUNIMIT PËR KONTRIBUTIN NË PRIORITETET TEMA</w:t>
      </w:r>
      <w:r w:rsidR="001B0EE3">
        <w:rPr>
          <w:spacing w:val="-4"/>
          <w:lang w:val="sq-AL" w:eastAsia="sq-AL"/>
        </w:rPr>
        <w:t>-</w:t>
      </w:r>
      <w:r w:rsidRPr="004566BE">
        <w:rPr>
          <w:spacing w:val="-4"/>
          <w:lang w:val="sq-AL" w:eastAsia="sq-AL"/>
        </w:rPr>
        <w:t>TIK</w:t>
      </w:r>
      <w:r w:rsidR="004653CF">
        <w:rPr>
          <w:spacing w:val="-4"/>
          <w:lang w:val="sq-AL" w:eastAsia="sq-AL"/>
        </w:rPr>
        <w:t>E</w:t>
      </w:r>
      <w:r w:rsidRPr="004566BE">
        <w:rPr>
          <w:spacing w:val="-4"/>
          <w:lang w:val="sq-AL" w:eastAsia="sq-AL"/>
        </w:rPr>
        <w:t xml:space="preserve"> TË ZGJEDHUR</w:t>
      </w:r>
      <w:r w:rsidR="004653CF">
        <w:rPr>
          <w:spacing w:val="-4"/>
          <w:lang w:val="sq-AL" w:eastAsia="sq-AL"/>
        </w:rPr>
        <w:t>A</w:t>
      </w:r>
      <w:r w:rsidRPr="004566BE">
        <w:rPr>
          <w:spacing w:val="-4"/>
          <w:lang w:val="sq-AL" w:eastAsia="sq-AL"/>
        </w:rPr>
        <w:t xml:space="preserve"> DHE MARRËVESHJES PËRKATËSE TË PARTNERITETIT</w:t>
      </w:r>
      <w:r w:rsidR="000C70A8" w:rsidRPr="004566BE">
        <w:rPr>
          <w:spacing w:val="-4"/>
          <w:lang w:val="sq-AL" w:eastAsia="sq-AL"/>
        </w:rPr>
        <w:t>,</w:t>
      </w:r>
      <w:r w:rsidRPr="004566BE">
        <w:rPr>
          <w:spacing w:val="-4"/>
          <w:lang w:val="sq-AL" w:eastAsia="sq-AL"/>
        </w:rPr>
        <w:t xml:space="preserve"> SI DHE DOKUMENTEVE KOMBËTARE STRATE</w:t>
      </w:r>
      <w:r w:rsidR="001B0EE3">
        <w:rPr>
          <w:spacing w:val="-4"/>
          <w:lang w:val="sq-AL" w:eastAsia="sq-AL"/>
        </w:rPr>
        <w:t>-</w:t>
      </w:r>
      <w:r w:rsidRPr="004566BE">
        <w:rPr>
          <w:spacing w:val="-4"/>
          <w:lang w:val="sq-AL" w:eastAsia="sq-AL"/>
        </w:rPr>
        <w:t xml:space="preserve">GJIKE. STRATEGJIA </w:t>
      </w:r>
      <w:r w:rsidR="004B0AEE" w:rsidRPr="004566BE">
        <w:rPr>
          <w:spacing w:val="-4"/>
          <w:lang w:val="sq-AL" w:eastAsia="sq-AL"/>
        </w:rPr>
        <w:t>“</w:t>
      </w:r>
      <w:r w:rsidRPr="004566BE">
        <w:rPr>
          <w:spacing w:val="-4"/>
          <w:lang w:val="sq-AL" w:eastAsia="sq-AL"/>
        </w:rPr>
        <w:t>EUROPA 2020</w:t>
      </w:r>
      <w:r w:rsidR="004B0AEE" w:rsidRPr="004566BE">
        <w:rPr>
          <w:spacing w:val="-4"/>
          <w:lang w:val="sq-AL" w:eastAsia="sq-AL"/>
        </w:rPr>
        <w:t>”</w:t>
      </w:r>
      <w:r w:rsidRPr="004566BE">
        <w:rPr>
          <w:spacing w:val="-4"/>
          <w:lang w:val="sq-AL" w:eastAsia="sq-AL"/>
        </w:rPr>
        <w:t xml:space="preserve"> SHPALOS TR</w:t>
      </w:r>
      <w:r w:rsidR="00092383" w:rsidRPr="004566BE">
        <w:rPr>
          <w:spacing w:val="-4"/>
          <w:lang w:val="sq-AL" w:eastAsia="sq-AL"/>
        </w:rPr>
        <w:t>I</w:t>
      </w:r>
      <w:r w:rsidRPr="004566BE">
        <w:rPr>
          <w:spacing w:val="-4"/>
          <w:lang w:val="sq-AL" w:eastAsia="sq-AL"/>
        </w:rPr>
        <w:t xml:space="preserve"> PRIORITETE TË PËRBASH</w:t>
      </w:r>
      <w:r w:rsidR="001B0EE3">
        <w:rPr>
          <w:spacing w:val="-4"/>
          <w:lang w:val="sq-AL" w:eastAsia="sq-AL"/>
        </w:rPr>
        <w:t>-</w:t>
      </w:r>
      <w:r w:rsidRPr="004566BE">
        <w:rPr>
          <w:spacing w:val="-4"/>
          <w:lang w:val="sq-AL" w:eastAsia="sq-AL"/>
        </w:rPr>
        <w:t xml:space="preserve">KËTA PËRFORCUESE </w:t>
      </w:r>
    </w:p>
    <w:p w:rsidR="008A5A2B" w:rsidRPr="004566BE" w:rsidRDefault="00CE4A49" w:rsidP="008A5A2B">
      <w:pPr>
        <w:pStyle w:val="Paragrafi"/>
        <w:rPr>
          <w:spacing w:val="-4"/>
          <w:lang w:val="sq-AL" w:eastAsia="sq-AL"/>
        </w:rPr>
      </w:pPr>
      <w:r w:rsidRPr="004566BE">
        <w:rPr>
          <w:spacing w:val="-4"/>
          <w:lang w:val="sq-AL" w:eastAsia="sq-AL"/>
        </w:rPr>
        <w:t>1.1.1.1 TERRITORI I PROGRAMIT</w:t>
      </w:r>
    </w:p>
    <w:p w:rsidR="008A5A2B" w:rsidRPr="004566BE" w:rsidRDefault="00CE4A49" w:rsidP="008A5A2B">
      <w:pPr>
        <w:pStyle w:val="Paragrafi"/>
        <w:rPr>
          <w:spacing w:val="-4"/>
          <w:lang w:val="sq-AL" w:eastAsia="sq-AL"/>
        </w:rPr>
      </w:pPr>
      <w:r w:rsidRPr="004566BE">
        <w:rPr>
          <w:spacing w:val="-4"/>
          <w:lang w:val="sq-AL" w:eastAsia="sq-AL"/>
        </w:rPr>
        <w:t xml:space="preserve">1.1.1.2 SPECIFIKAT GJEOGRAFIKE </w:t>
      </w:r>
    </w:p>
    <w:p w:rsidR="00CE4A49" w:rsidRPr="004566BE" w:rsidRDefault="00CE4A49" w:rsidP="008A5A2B">
      <w:pPr>
        <w:pStyle w:val="Paragrafi"/>
        <w:rPr>
          <w:spacing w:val="-4"/>
          <w:lang w:val="sq-AL" w:eastAsia="sq-AL"/>
        </w:rPr>
      </w:pPr>
      <w:r w:rsidRPr="004566BE">
        <w:rPr>
          <w:spacing w:val="-4"/>
          <w:lang w:val="sq-AL" w:eastAsia="sq-AL"/>
        </w:rPr>
        <w:t xml:space="preserve">1.1.1.3 PROFILI TERRITORIAL, SOCIO-EKONOMIK </w:t>
      </w:r>
    </w:p>
    <w:p w:rsidR="00CE4A49" w:rsidRPr="004566BE" w:rsidRDefault="00CE4A49" w:rsidP="008A5A2B">
      <w:pPr>
        <w:pStyle w:val="Paragrafi"/>
        <w:rPr>
          <w:spacing w:val="-4"/>
          <w:lang w:val="sq-AL" w:eastAsia="sq-AL"/>
        </w:rPr>
      </w:pPr>
      <w:r w:rsidRPr="004566BE">
        <w:rPr>
          <w:spacing w:val="-4"/>
          <w:lang w:val="sq-AL" w:eastAsia="sq-AL"/>
        </w:rPr>
        <w:t xml:space="preserve">STRUKTURA DEMOGRAFIKE </w:t>
      </w:r>
    </w:p>
    <w:p w:rsidR="00CE4A49" w:rsidRPr="004566BE" w:rsidRDefault="00CE4A49" w:rsidP="008A5A2B">
      <w:pPr>
        <w:pStyle w:val="Paragrafi"/>
        <w:rPr>
          <w:spacing w:val="-4"/>
          <w:lang w:val="sq-AL" w:eastAsia="sq-AL"/>
        </w:rPr>
      </w:pPr>
      <w:r w:rsidRPr="004566BE">
        <w:rPr>
          <w:spacing w:val="-4"/>
          <w:lang w:val="sq-AL" w:eastAsia="sq-AL"/>
        </w:rPr>
        <w:t>PERFORMANCA EKONOMIKE</w:t>
      </w:r>
    </w:p>
    <w:p w:rsidR="008A5A2B" w:rsidRPr="004566BE" w:rsidRDefault="00CE4A49" w:rsidP="008A5A2B">
      <w:pPr>
        <w:pStyle w:val="Paragrafi"/>
        <w:rPr>
          <w:spacing w:val="-4"/>
          <w:lang w:val="sq-AL" w:eastAsia="sq-AL"/>
        </w:rPr>
      </w:pPr>
      <w:r w:rsidRPr="004566BE">
        <w:rPr>
          <w:spacing w:val="-4"/>
          <w:lang w:val="sq-AL" w:eastAsia="sq-AL"/>
        </w:rPr>
        <w:t xml:space="preserve">TREGU I PUNËS DHE PUNËSIMI </w:t>
      </w:r>
    </w:p>
    <w:p w:rsidR="008A5A2B" w:rsidRPr="004566BE" w:rsidRDefault="00CE4A49" w:rsidP="008A5A2B">
      <w:pPr>
        <w:pStyle w:val="Paragrafi"/>
        <w:rPr>
          <w:spacing w:val="-4"/>
          <w:lang w:val="sq-AL" w:eastAsia="sq-AL"/>
        </w:rPr>
      </w:pPr>
      <w:r w:rsidRPr="004566BE">
        <w:rPr>
          <w:spacing w:val="-4"/>
          <w:lang w:val="sq-AL" w:eastAsia="sq-AL"/>
        </w:rPr>
        <w:t xml:space="preserve">ARSIMI </w:t>
      </w:r>
    </w:p>
    <w:p w:rsidR="008A5A2B" w:rsidRPr="004566BE" w:rsidRDefault="00CE4A49" w:rsidP="008A5A2B">
      <w:pPr>
        <w:pStyle w:val="Paragrafi"/>
        <w:rPr>
          <w:spacing w:val="-4"/>
          <w:lang w:val="sq-AL" w:eastAsia="sq-AL"/>
        </w:rPr>
      </w:pPr>
      <w:r w:rsidRPr="004566BE">
        <w:rPr>
          <w:spacing w:val="-4"/>
          <w:lang w:val="sq-AL" w:eastAsia="sq-AL"/>
        </w:rPr>
        <w:t xml:space="preserve">SHËNDETËSIA </w:t>
      </w:r>
    </w:p>
    <w:p w:rsidR="008A5A2B" w:rsidRPr="004566BE" w:rsidRDefault="00CE4A49" w:rsidP="008A5A2B">
      <w:pPr>
        <w:pStyle w:val="Paragrafi"/>
        <w:rPr>
          <w:spacing w:val="-4"/>
          <w:lang w:val="sq-AL" w:eastAsia="sq-AL"/>
        </w:rPr>
      </w:pPr>
      <w:r w:rsidRPr="004566BE">
        <w:rPr>
          <w:spacing w:val="-4"/>
          <w:lang w:val="sq-AL" w:eastAsia="sq-AL"/>
        </w:rPr>
        <w:t>1.1.1.4 KËRKIMI, INOVACIONI DHE KONKURRENCA E SME-</w:t>
      </w:r>
      <w:r w:rsidR="004653CF" w:rsidRPr="004566BE">
        <w:rPr>
          <w:spacing w:val="-4"/>
          <w:lang w:val="sq-AL" w:eastAsia="sq-AL"/>
        </w:rPr>
        <w:t>ve</w:t>
      </w:r>
      <w:r w:rsidRPr="004566BE">
        <w:rPr>
          <w:spacing w:val="-4"/>
          <w:lang w:val="sq-AL" w:eastAsia="sq-AL"/>
        </w:rPr>
        <w:t xml:space="preserve"> </w:t>
      </w:r>
    </w:p>
    <w:p w:rsidR="008A5A2B" w:rsidRPr="004566BE" w:rsidRDefault="00CE4A49" w:rsidP="008A5A2B">
      <w:pPr>
        <w:pStyle w:val="Paragrafi"/>
        <w:rPr>
          <w:spacing w:val="-4"/>
          <w:lang w:val="sq-AL" w:eastAsia="sq-AL"/>
        </w:rPr>
      </w:pPr>
      <w:r w:rsidRPr="004566BE">
        <w:rPr>
          <w:spacing w:val="-4"/>
          <w:lang w:val="sq-AL" w:eastAsia="sq-AL"/>
        </w:rPr>
        <w:t xml:space="preserve">SFIDAT RAJONALE TË INOVACIONIT </w:t>
      </w:r>
    </w:p>
    <w:p w:rsidR="008A5A2B" w:rsidRPr="004566BE" w:rsidRDefault="00CE4A49" w:rsidP="008A5A2B">
      <w:pPr>
        <w:pStyle w:val="Paragrafi"/>
        <w:rPr>
          <w:spacing w:val="-4"/>
          <w:lang w:val="sq-AL" w:eastAsia="sq-AL"/>
        </w:rPr>
      </w:pPr>
      <w:r w:rsidRPr="004566BE">
        <w:rPr>
          <w:spacing w:val="-4"/>
          <w:lang w:val="sq-AL" w:eastAsia="sq-AL"/>
        </w:rPr>
        <w:t>1.1.1.5 ATRAKTIVITETET TERRITO</w:t>
      </w:r>
      <w:r w:rsidR="001B0EE3">
        <w:rPr>
          <w:spacing w:val="-4"/>
          <w:lang w:val="sq-AL" w:eastAsia="sq-AL"/>
        </w:rPr>
        <w:t>-</w:t>
      </w:r>
      <w:r w:rsidRPr="004566BE">
        <w:rPr>
          <w:spacing w:val="-4"/>
          <w:lang w:val="sq-AL" w:eastAsia="sq-AL"/>
        </w:rPr>
        <w:t xml:space="preserve">RIALE: TRASHËGIMIA NATYRORE DHE KULTURORE </w:t>
      </w:r>
    </w:p>
    <w:p w:rsidR="008A5A2B" w:rsidRPr="004566BE" w:rsidRDefault="00CE4A49" w:rsidP="008A5A2B">
      <w:pPr>
        <w:pStyle w:val="Paragrafi"/>
        <w:rPr>
          <w:spacing w:val="-4"/>
          <w:lang w:val="sq-AL" w:eastAsia="sq-AL"/>
        </w:rPr>
      </w:pPr>
      <w:r w:rsidRPr="004566BE">
        <w:rPr>
          <w:spacing w:val="-4"/>
          <w:lang w:val="sq-AL" w:eastAsia="sq-AL"/>
        </w:rPr>
        <w:t xml:space="preserve">TURIZMI SI MOTOR ZHVILLIMI </w:t>
      </w:r>
    </w:p>
    <w:p w:rsidR="008A5A2B" w:rsidRPr="004566BE" w:rsidRDefault="00CE4A49" w:rsidP="008A5A2B">
      <w:pPr>
        <w:pStyle w:val="Paragrafi"/>
        <w:rPr>
          <w:spacing w:val="-4"/>
          <w:lang w:val="sq-AL" w:eastAsia="sq-AL"/>
        </w:rPr>
      </w:pPr>
      <w:r w:rsidRPr="004566BE">
        <w:rPr>
          <w:spacing w:val="-4"/>
          <w:lang w:val="sq-AL" w:eastAsia="sq-AL"/>
        </w:rPr>
        <w:t>RUAJTJA DHE MIRËMBAJTJA E BURI</w:t>
      </w:r>
      <w:r w:rsidR="00DA13AB">
        <w:rPr>
          <w:spacing w:val="-4"/>
          <w:lang w:val="sq-AL" w:eastAsia="sq-AL"/>
        </w:rPr>
        <w:t>-</w:t>
      </w:r>
      <w:r w:rsidRPr="004566BE">
        <w:rPr>
          <w:spacing w:val="-4"/>
          <w:lang w:val="sq-AL" w:eastAsia="sq-AL"/>
        </w:rPr>
        <w:t xml:space="preserve">MEVE NATYRORE </w:t>
      </w:r>
    </w:p>
    <w:p w:rsidR="008A5A2B" w:rsidRPr="004566BE" w:rsidRDefault="00CE4A49" w:rsidP="008A5A2B">
      <w:pPr>
        <w:pStyle w:val="Paragrafi"/>
        <w:rPr>
          <w:spacing w:val="-4"/>
          <w:lang w:val="sq-AL" w:eastAsia="sq-AL"/>
        </w:rPr>
      </w:pPr>
      <w:r w:rsidRPr="004566BE">
        <w:rPr>
          <w:spacing w:val="-4"/>
          <w:lang w:val="sq-AL" w:eastAsia="sq-AL"/>
        </w:rPr>
        <w:t>1.1.1.6 MBROJTJA E MJEDISIT, MENA</w:t>
      </w:r>
      <w:r w:rsidR="001B0EE3">
        <w:rPr>
          <w:spacing w:val="-4"/>
          <w:lang w:val="sq-AL" w:eastAsia="sq-AL"/>
        </w:rPr>
        <w:t>-</w:t>
      </w:r>
      <w:r w:rsidRPr="004566BE">
        <w:rPr>
          <w:spacing w:val="-4"/>
          <w:lang w:val="sq-AL" w:eastAsia="sq-AL"/>
        </w:rPr>
        <w:t xml:space="preserve">XHIMI I RREZIKUT DHE STRATEGJITË E KARBONIT TË ULËT </w:t>
      </w:r>
    </w:p>
    <w:p w:rsidR="008A5A2B" w:rsidRPr="004566BE" w:rsidRDefault="00CE4A49" w:rsidP="008A5A2B">
      <w:pPr>
        <w:pStyle w:val="Paragrafi"/>
        <w:rPr>
          <w:spacing w:val="-4"/>
          <w:lang w:val="sq-AL" w:eastAsia="sq-AL"/>
        </w:rPr>
      </w:pPr>
      <w:r w:rsidRPr="004566BE">
        <w:rPr>
          <w:spacing w:val="-4"/>
          <w:lang w:val="sq-AL" w:eastAsia="sq-AL"/>
        </w:rPr>
        <w:t xml:space="preserve">NDRYSHIMET E KLIMËS </w:t>
      </w:r>
    </w:p>
    <w:p w:rsidR="008A5A2B" w:rsidRPr="004566BE" w:rsidRDefault="00CE4A49" w:rsidP="008A5A2B">
      <w:pPr>
        <w:pStyle w:val="Paragrafi"/>
        <w:rPr>
          <w:spacing w:val="-4"/>
          <w:lang w:val="sq-AL" w:eastAsia="sq-AL"/>
        </w:rPr>
      </w:pPr>
      <w:r w:rsidRPr="004566BE">
        <w:rPr>
          <w:spacing w:val="-4"/>
          <w:lang w:val="sq-AL" w:eastAsia="sq-AL"/>
        </w:rPr>
        <w:t xml:space="preserve">CILËSIA E AJRIT </w:t>
      </w:r>
    </w:p>
    <w:p w:rsidR="008A5A2B" w:rsidRPr="004566BE" w:rsidRDefault="00CE4A49" w:rsidP="008A5A2B">
      <w:pPr>
        <w:pStyle w:val="Paragrafi"/>
        <w:rPr>
          <w:spacing w:val="-4"/>
          <w:lang w:val="sq-AL" w:eastAsia="sq-AL"/>
        </w:rPr>
      </w:pPr>
      <w:r w:rsidRPr="004566BE">
        <w:rPr>
          <w:spacing w:val="-4"/>
          <w:lang w:val="sq-AL" w:eastAsia="sq-AL"/>
        </w:rPr>
        <w:t>EKSPOZIMI NDAJ RREZIQEVE NATY</w:t>
      </w:r>
      <w:r w:rsidR="001B0EE3">
        <w:rPr>
          <w:spacing w:val="-4"/>
          <w:lang w:val="sq-AL" w:eastAsia="sq-AL"/>
        </w:rPr>
        <w:t>-</w:t>
      </w:r>
      <w:r w:rsidRPr="004566BE">
        <w:rPr>
          <w:spacing w:val="-4"/>
          <w:lang w:val="sq-AL" w:eastAsia="sq-AL"/>
        </w:rPr>
        <w:t xml:space="preserve">RORE </w:t>
      </w:r>
    </w:p>
    <w:p w:rsidR="008A5A2B" w:rsidRPr="004566BE" w:rsidRDefault="00CE4A49" w:rsidP="008A5A2B">
      <w:pPr>
        <w:pStyle w:val="Paragrafi"/>
        <w:rPr>
          <w:spacing w:val="-4"/>
          <w:lang w:val="sq-AL" w:eastAsia="sq-AL"/>
        </w:rPr>
      </w:pPr>
      <w:r w:rsidRPr="004566BE">
        <w:rPr>
          <w:spacing w:val="-4"/>
          <w:lang w:val="sq-AL" w:eastAsia="sq-AL"/>
        </w:rPr>
        <w:t xml:space="preserve">MENAXHIMI I BURIMEVE UJORE DHE MBETJEVE </w:t>
      </w:r>
    </w:p>
    <w:p w:rsidR="001B0EE3" w:rsidRDefault="001B0EE3" w:rsidP="008A5A2B">
      <w:pPr>
        <w:pStyle w:val="Paragrafi"/>
        <w:rPr>
          <w:spacing w:val="-4"/>
          <w:lang w:val="sq-AL" w:eastAsia="sq-AL"/>
        </w:rPr>
      </w:pPr>
    </w:p>
    <w:p w:rsidR="008A5A2B" w:rsidRPr="004566BE" w:rsidRDefault="00CE4A49" w:rsidP="008A5A2B">
      <w:pPr>
        <w:pStyle w:val="Paragrafi"/>
        <w:rPr>
          <w:spacing w:val="-4"/>
          <w:lang w:val="sq-AL" w:eastAsia="sq-AL"/>
        </w:rPr>
      </w:pPr>
      <w:r w:rsidRPr="004566BE">
        <w:rPr>
          <w:spacing w:val="-4"/>
          <w:lang w:val="sq-AL" w:eastAsia="sq-AL"/>
        </w:rPr>
        <w:t xml:space="preserve">STRATEGJITË E KARBONIT TË ULËT DHE BURIMET E RIPËRTËRITSHME </w:t>
      </w:r>
    </w:p>
    <w:p w:rsidR="008A5A2B" w:rsidRPr="004566BE" w:rsidRDefault="00CE4A49" w:rsidP="008A5A2B">
      <w:pPr>
        <w:pStyle w:val="Paragrafi"/>
        <w:rPr>
          <w:spacing w:val="-4"/>
          <w:lang w:val="sq-AL" w:eastAsia="sq-AL"/>
        </w:rPr>
      </w:pPr>
      <w:r w:rsidRPr="004566BE">
        <w:rPr>
          <w:spacing w:val="-4"/>
          <w:lang w:val="sq-AL" w:eastAsia="sq-AL"/>
        </w:rPr>
        <w:t xml:space="preserve">1.1.1.7 RRJETET NDËRKUFITARE DHE AKSESUESHMËRIA </w:t>
      </w:r>
    </w:p>
    <w:p w:rsidR="008A5A2B" w:rsidRPr="004566BE" w:rsidRDefault="008A5A2B" w:rsidP="008A5A2B">
      <w:pPr>
        <w:pStyle w:val="Paragrafi"/>
        <w:rPr>
          <w:spacing w:val="-4"/>
          <w:lang w:val="sq-AL" w:eastAsia="sq-AL"/>
        </w:rPr>
      </w:pPr>
      <w:r w:rsidRPr="004566BE">
        <w:rPr>
          <w:spacing w:val="-4"/>
          <w:lang w:val="sq-AL" w:eastAsia="sq-AL"/>
        </w:rPr>
        <w:t xml:space="preserve">PORTET </w:t>
      </w:r>
    </w:p>
    <w:p w:rsidR="008A5A2B" w:rsidRPr="004566BE" w:rsidRDefault="008A5A2B" w:rsidP="008A5A2B">
      <w:pPr>
        <w:pStyle w:val="Paragrafi"/>
        <w:rPr>
          <w:spacing w:val="-4"/>
          <w:lang w:val="sq-AL" w:eastAsia="sq-AL"/>
        </w:rPr>
      </w:pPr>
      <w:r w:rsidRPr="004566BE">
        <w:rPr>
          <w:spacing w:val="-4"/>
          <w:lang w:val="sq-AL" w:eastAsia="sq-AL"/>
        </w:rPr>
        <w:t xml:space="preserve">AEROPORTET </w:t>
      </w:r>
    </w:p>
    <w:p w:rsidR="008A5A2B" w:rsidRPr="004566BE" w:rsidRDefault="008A5A2B" w:rsidP="008A5A2B">
      <w:pPr>
        <w:pStyle w:val="Paragrafi"/>
        <w:rPr>
          <w:spacing w:val="-4"/>
          <w:lang w:val="sq-AL" w:eastAsia="sq-AL"/>
        </w:rPr>
      </w:pPr>
      <w:r w:rsidRPr="004566BE">
        <w:rPr>
          <w:spacing w:val="-4"/>
          <w:lang w:val="sq-AL" w:eastAsia="sq-AL"/>
        </w:rPr>
        <w:t xml:space="preserve">RRJETI RRUGOR </w:t>
      </w:r>
    </w:p>
    <w:p w:rsidR="008A5A2B" w:rsidRPr="004566BE" w:rsidRDefault="008A5A2B" w:rsidP="008A5A2B">
      <w:pPr>
        <w:pStyle w:val="Paragrafi"/>
        <w:rPr>
          <w:spacing w:val="-4"/>
          <w:lang w:val="sq-AL" w:eastAsia="sq-AL"/>
        </w:rPr>
      </w:pPr>
      <w:r w:rsidRPr="004566BE">
        <w:rPr>
          <w:spacing w:val="-4"/>
          <w:lang w:val="sq-AL" w:eastAsia="sq-AL"/>
        </w:rPr>
        <w:t xml:space="preserve">RRJETI HEKURUDHOR </w:t>
      </w:r>
    </w:p>
    <w:p w:rsidR="008A5A2B" w:rsidRPr="004566BE" w:rsidRDefault="008A5A2B" w:rsidP="008A5A2B">
      <w:pPr>
        <w:pStyle w:val="Paragrafi"/>
        <w:rPr>
          <w:spacing w:val="-4"/>
          <w:lang w:val="sq-AL" w:eastAsia="sq-AL"/>
        </w:rPr>
      </w:pPr>
      <w:r w:rsidRPr="004566BE">
        <w:rPr>
          <w:spacing w:val="-4"/>
          <w:lang w:val="sq-AL" w:eastAsia="sq-AL"/>
        </w:rPr>
        <w:t xml:space="preserve">INFRASTRUKTURA ENERGJITIKE </w:t>
      </w:r>
    </w:p>
    <w:p w:rsidR="008A5A2B" w:rsidRPr="004566BE" w:rsidRDefault="008A5A2B" w:rsidP="008A5A2B">
      <w:pPr>
        <w:pStyle w:val="Paragrafi"/>
        <w:rPr>
          <w:spacing w:val="-4"/>
          <w:lang w:val="sq-AL" w:eastAsia="sq-AL"/>
        </w:rPr>
      </w:pPr>
      <w:r w:rsidRPr="004566BE">
        <w:rPr>
          <w:spacing w:val="-4"/>
          <w:lang w:val="sq-AL" w:eastAsia="sq-AL"/>
        </w:rPr>
        <w:t>ANALIZA E PUNËS</w:t>
      </w:r>
    </w:p>
    <w:p w:rsidR="008A5A2B" w:rsidRPr="004566BE" w:rsidRDefault="008A5A2B" w:rsidP="008A5A2B">
      <w:pPr>
        <w:pStyle w:val="Paragrafi"/>
        <w:rPr>
          <w:spacing w:val="-4"/>
          <w:lang w:val="sq-AL" w:eastAsia="sq-AL"/>
        </w:rPr>
      </w:pPr>
      <w:r w:rsidRPr="004566BE">
        <w:rPr>
          <w:spacing w:val="-4"/>
          <w:lang w:val="sq-AL" w:eastAsia="sq-AL"/>
        </w:rPr>
        <w:t>ARGUMENTIMI PËR ZGJEDHJEN E PRIORITETEVE TEMATIKE</w:t>
      </w:r>
    </w:p>
    <w:p w:rsidR="008A5A2B" w:rsidRPr="004566BE" w:rsidRDefault="008A5A2B" w:rsidP="008A5A2B">
      <w:pPr>
        <w:pStyle w:val="Paragrafi"/>
        <w:rPr>
          <w:spacing w:val="-4"/>
          <w:lang w:val="sq-AL" w:eastAsia="sq-AL"/>
        </w:rPr>
      </w:pPr>
      <w:r w:rsidRPr="004566BE">
        <w:rPr>
          <w:spacing w:val="-4"/>
          <w:lang w:val="sq-AL" w:eastAsia="sq-AL"/>
        </w:rPr>
        <w:t xml:space="preserve">1.1.2 ARGUMENTIMET MBI ALOKIMET FINANCIARE </w:t>
      </w:r>
    </w:p>
    <w:p w:rsidR="008A5A2B" w:rsidRPr="004566BE" w:rsidRDefault="008A5A2B" w:rsidP="008A5A2B">
      <w:pPr>
        <w:pStyle w:val="Paragrafi"/>
        <w:rPr>
          <w:spacing w:val="-4"/>
          <w:lang w:val="sq-AL" w:eastAsia="sq-AL"/>
        </w:rPr>
      </w:pPr>
      <w:r w:rsidRPr="004566BE">
        <w:rPr>
          <w:spacing w:val="-4"/>
          <w:lang w:val="sq-AL" w:eastAsia="sq-AL"/>
        </w:rPr>
        <w:t>Seksioni 2.1 Përshkrimi i akseve prioritare (ndryshme nga asistenca teknike)</w:t>
      </w:r>
    </w:p>
    <w:p w:rsidR="008A5A2B" w:rsidRPr="004566BE" w:rsidRDefault="008A5A2B" w:rsidP="008A5A2B">
      <w:pPr>
        <w:pStyle w:val="Paragrafi"/>
        <w:rPr>
          <w:spacing w:val="-4"/>
          <w:lang w:val="sq-AL" w:eastAsia="sq-AL"/>
        </w:rPr>
      </w:pPr>
      <w:r w:rsidRPr="004566BE">
        <w:rPr>
          <w:spacing w:val="-4"/>
          <w:lang w:val="sq-AL" w:eastAsia="sq-AL"/>
        </w:rPr>
        <w:t xml:space="preserve">2.a.1 Aksi </w:t>
      </w:r>
      <w:r w:rsidR="001407AB" w:rsidRPr="004566BE">
        <w:rPr>
          <w:spacing w:val="-4"/>
          <w:lang w:val="sq-AL" w:eastAsia="sq-AL"/>
        </w:rPr>
        <w:t xml:space="preserve">prioritar </w:t>
      </w:r>
      <w:r w:rsidRPr="004566BE">
        <w:rPr>
          <w:spacing w:val="-4"/>
          <w:lang w:val="sq-AL" w:eastAsia="sq-AL"/>
        </w:rPr>
        <w:t>1</w:t>
      </w:r>
    </w:p>
    <w:p w:rsidR="008A5A2B" w:rsidRPr="004566BE" w:rsidRDefault="008A5A2B" w:rsidP="008A5A2B">
      <w:pPr>
        <w:pStyle w:val="Paragrafi"/>
        <w:rPr>
          <w:spacing w:val="-4"/>
          <w:lang w:val="sq-AL" w:eastAsia="sq-AL"/>
        </w:rPr>
      </w:pPr>
      <w:r w:rsidRPr="004566BE">
        <w:rPr>
          <w:spacing w:val="-4"/>
          <w:lang w:val="sq-AL" w:eastAsia="sq-AL"/>
        </w:rPr>
        <w:t xml:space="preserve">2.a.2 Fondi, </w:t>
      </w:r>
      <w:r w:rsidR="004653CF">
        <w:rPr>
          <w:spacing w:val="-4"/>
          <w:lang w:val="sq-AL" w:eastAsia="sq-AL"/>
        </w:rPr>
        <w:t>p</w:t>
      </w:r>
      <w:r w:rsidRPr="004566BE">
        <w:rPr>
          <w:spacing w:val="-4"/>
          <w:lang w:val="sq-AL" w:eastAsia="sq-AL"/>
        </w:rPr>
        <w:t>ërllogaritja bazë për mbështetjen e BE-së dhe argumentimin e zgjedhjes së përllogaritjes bazë.</w:t>
      </w:r>
    </w:p>
    <w:p w:rsidR="008A5A2B" w:rsidRPr="004566BE" w:rsidRDefault="008A5A2B" w:rsidP="008A5A2B">
      <w:pPr>
        <w:pStyle w:val="Paragrafi"/>
        <w:rPr>
          <w:spacing w:val="-4"/>
          <w:lang w:val="sq-AL" w:eastAsia="sq-AL"/>
        </w:rPr>
      </w:pPr>
      <w:r w:rsidRPr="004566BE">
        <w:rPr>
          <w:spacing w:val="-4"/>
          <w:lang w:val="sq-AL" w:eastAsia="sq-AL"/>
        </w:rPr>
        <w:t>2.a.3 Objektivat specifik</w:t>
      </w:r>
      <w:r w:rsidR="004246BF" w:rsidRPr="004566BE">
        <w:rPr>
          <w:spacing w:val="-4"/>
          <w:lang w:val="sq-AL" w:eastAsia="sq-AL"/>
        </w:rPr>
        <w:t>ë</w:t>
      </w:r>
      <w:r w:rsidRPr="004566BE">
        <w:rPr>
          <w:spacing w:val="-4"/>
          <w:lang w:val="sq-AL" w:eastAsia="sq-AL"/>
        </w:rPr>
        <w:t xml:space="preserve"> të prioritetit tematik dhe rezultatet e pritshme</w:t>
      </w:r>
    </w:p>
    <w:p w:rsidR="008A5A2B" w:rsidRPr="004566BE" w:rsidRDefault="008A5A2B" w:rsidP="008A5A2B">
      <w:pPr>
        <w:pStyle w:val="Paragrafi"/>
        <w:rPr>
          <w:spacing w:val="-4"/>
          <w:lang w:val="sq-AL" w:eastAsia="sq-AL"/>
        </w:rPr>
      </w:pPr>
      <w:r w:rsidRPr="004566BE">
        <w:rPr>
          <w:spacing w:val="-4"/>
          <w:lang w:val="sq-AL" w:eastAsia="sq-AL"/>
        </w:rPr>
        <w:t>2.a.4 Udhëzimi i parimeve për zgjedhjen e operacioneve</w:t>
      </w:r>
    </w:p>
    <w:p w:rsidR="008A5A2B" w:rsidRPr="004566BE" w:rsidRDefault="008A5A2B" w:rsidP="008A5A2B">
      <w:pPr>
        <w:pStyle w:val="Paragrafi"/>
        <w:rPr>
          <w:spacing w:val="-4"/>
          <w:lang w:val="sq-AL" w:eastAsia="sq-AL"/>
        </w:rPr>
      </w:pPr>
      <w:r w:rsidRPr="004566BE">
        <w:rPr>
          <w:spacing w:val="-4"/>
          <w:lang w:val="sq-AL" w:eastAsia="sq-AL"/>
        </w:rPr>
        <w:t>2.a.5 Veprimet e mbështetura nga prioritetet tematike</w:t>
      </w:r>
    </w:p>
    <w:p w:rsidR="008A5A2B" w:rsidRPr="004566BE" w:rsidRDefault="008A5A2B" w:rsidP="008A5A2B">
      <w:pPr>
        <w:pStyle w:val="Paragrafi"/>
        <w:rPr>
          <w:spacing w:val="-4"/>
          <w:lang w:val="sq-AL" w:eastAsia="sq-AL"/>
        </w:rPr>
      </w:pPr>
      <w:r w:rsidRPr="004566BE">
        <w:rPr>
          <w:spacing w:val="-4"/>
          <w:lang w:val="sq-AL" w:eastAsia="sq-AL"/>
        </w:rPr>
        <w:t>2.b.1 Aksi prioritar 2</w:t>
      </w:r>
    </w:p>
    <w:p w:rsidR="008A5A2B" w:rsidRPr="004566BE" w:rsidRDefault="008A5A2B" w:rsidP="008A5A2B">
      <w:pPr>
        <w:pStyle w:val="Paragrafi"/>
        <w:rPr>
          <w:spacing w:val="-4"/>
          <w:lang w:val="sq-AL" w:eastAsia="sq-AL"/>
        </w:rPr>
      </w:pPr>
      <w:r w:rsidRPr="004566BE">
        <w:rPr>
          <w:spacing w:val="-4"/>
          <w:lang w:val="sq-AL" w:eastAsia="sq-AL"/>
        </w:rPr>
        <w:t>2.b.2 Fondi, baza e llogaritjes për mbështetjen e unionit dhe argumentimi për zgjedhjen e bazës së llogaritjes</w:t>
      </w:r>
    </w:p>
    <w:p w:rsidR="008A5A2B" w:rsidRPr="004566BE" w:rsidRDefault="0047288D" w:rsidP="008A5A2B">
      <w:pPr>
        <w:pStyle w:val="Paragrafi"/>
        <w:rPr>
          <w:spacing w:val="-4"/>
          <w:lang w:val="sq-AL" w:eastAsia="sq-AL"/>
        </w:rPr>
      </w:pPr>
      <w:r>
        <w:rPr>
          <w:spacing w:val="-4"/>
          <w:lang w:val="sq-AL" w:eastAsia="sq-AL"/>
        </w:rPr>
        <w:t>2.b.3</w:t>
      </w:r>
      <w:r w:rsidR="008A5A2B" w:rsidRPr="004566BE">
        <w:rPr>
          <w:spacing w:val="-4"/>
          <w:lang w:val="sq-AL" w:eastAsia="sq-AL"/>
        </w:rPr>
        <w:t xml:space="preserve"> Objektivat specifik</w:t>
      </w:r>
      <w:r w:rsidR="00DE6697" w:rsidRPr="004566BE">
        <w:rPr>
          <w:spacing w:val="-4"/>
          <w:lang w:val="sq-AL" w:eastAsia="sq-AL"/>
        </w:rPr>
        <w:t>ë</w:t>
      </w:r>
      <w:r w:rsidR="008A5A2B" w:rsidRPr="004566BE">
        <w:rPr>
          <w:spacing w:val="-4"/>
          <w:lang w:val="sq-AL" w:eastAsia="sq-AL"/>
        </w:rPr>
        <w:t xml:space="preserve"> të prioritetit tematik dhe rezultatet e pritshme</w:t>
      </w:r>
    </w:p>
    <w:p w:rsidR="008A5A2B" w:rsidRPr="004566BE" w:rsidRDefault="0047288D" w:rsidP="008A5A2B">
      <w:pPr>
        <w:pStyle w:val="Paragrafi"/>
        <w:rPr>
          <w:spacing w:val="-4"/>
          <w:lang w:val="sq-AL" w:eastAsia="sq-AL"/>
        </w:rPr>
      </w:pPr>
      <w:r>
        <w:rPr>
          <w:spacing w:val="-4"/>
          <w:lang w:val="sq-AL" w:eastAsia="sq-AL"/>
        </w:rPr>
        <w:t>2.b.4</w:t>
      </w:r>
      <w:r w:rsidR="008A5A2B" w:rsidRPr="004566BE">
        <w:rPr>
          <w:spacing w:val="-4"/>
          <w:lang w:val="sq-AL" w:eastAsia="sq-AL"/>
        </w:rPr>
        <w:t xml:space="preserve"> Parimet rregulluese për përzgjedhjen e projekteve</w:t>
      </w:r>
    </w:p>
    <w:p w:rsidR="008A5A2B" w:rsidRPr="004566BE" w:rsidRDefault="0047288D" w:rsidP="008A5A2B">
      <w:pPr>
        <w:pStyle w:val="Paragrafi"/>
        <w:rPr>
          <w:spacing w:val="-4"/>
          <w:lang w:val="sq-AL" w:eastAsia="sq-AL"/>
        </w:rPr>
      </w:pPr>
      <w:r>
        <w:rPr>
          <w:spacing w:val="-4"/>
          <w:lang w:val="sq-AL" w:eastAsia="sq-AL"/>
        </w:rPr>
        <w:t>2.b.5</w:t>
      </w:r>
      <w:r w:rsidR="008A5A2B" w:rsidRPr="004566BE">
        <w:rPr>
          <w:spacing w:val="-4"/>
          <w:lang w:val="sq-AL" w:eastAsia="sq-AL"/>
        </w:rPr>
        <w:t xml:space="preserve"> Veprimet që do të mbështeten sipas prioritetit tematik (nga prioriteti tematik)</w:t>
      </w:r>
    </w:p>
    <w:p w:rsidR="008A5A2B" w:rsidRPr="004566BE" w:rsidRDefault="008A5A2B" w:rsidP="008A5A2B">
      <w:pPr>
        <w:pStyle w:val="Paragrafi"/>
        <w:rPr>
          <w:spacing w:val="-4"/>
          <w:lang w:val="sq-AL" w:eastAsia="sq-AL"/>
        </w:rPr>
      </w:pPr>
      <w:r w:rsidRPr="004566BE">
        <w:rPr>
          <w:spacing w:val="-4"/>
          <w:lang w:val="sq-AL" w:eastAsia="sq-AL"/>
        </w:rPr>
        <w:t>2.c.1 Aksi prioritar 3</w:t>
      </w:r>
    </w:p>
    <w:p w:rsidR="008A5A2B" w:rsidRPr="004566BE" w:rsidRDefault="008A5A2B" w:rsidP="008A5A2B">
      <w:pPr>
        <w:pStyle w:val="Paragrafi"/>
        <w:rPr>
          <w:spacing w:val="-4"/>
          <w:lang w:val="sq-AL" w:eastAsia="sq-AL"/>
        </w:rPr>
      </w:pPr>
      <w:r w:rsidRPr="004566BE">
        <w:rPr>
          <w:spacing w:val="-4"/>
          <w:lang w:val="sq-AL" w:eastAsia="sq-AL"/>
        </w:rPr>
        <w:t>2.c.2 Fondi, baza e llogaritjes për mbështetjen e Unionit</w:t>
      </w:r>
      <w:r w:rsidR="001407AB" w:rsidRPr="004566BE">
        <w:rPr>
          <w:spacing w:val="-4"/>
          <w:lang w:val="sq-AL" w:eastAsia="sq-AL"/>
        </w:rPr>
        <w:t xml:space="preserve"> </w:t>
      </w:r>
      <w:r w:rsidRPr="004566BE">
        <w:rPr>
          <w:spacing w:val="-4"/>
          <w:lang w:val="sq-AL" w:eastAsia="sq-AL"/>
        </w:rPr>
        <w:t>- argumentimi për zgjedhjen e bazës së përllogaritjes</w:t>
      </w:r>
    </w:p>
    <w:p w:rsidR="008A5A2B" w:rsidRPr="004566BE" w:rsidRDefault="0047288D" w:rsidP="008A5A2B">
      <w:pPr>
        <w:pStyle w:val="Paragrafi"/>
        <w:rPr>
          <w:spacing w:val="-4"/>
          <w:lang w:val="sq-AL" w:eastAsia="sq-AL"/>
        </w:rPr>
      </w:pPr>
      <w:r>
        <w:rPr>
          <w:spacing w:val="-4"/>
          <w:lang w:val="sq-AL" w:eastAsia="sq-AL"/>
        </w:rPr>
        <w:t>2.c.3</w:t>
      </w:r>
      <w:r w:rsidR="008A5A2B" w:rsidRPr="004566BE">
        <w:rPr>
          <w:spacing w:val="-4"/>
          <w:lang w:val="sq-AL" w:eastAsia="sq-AL"/>
        </w:rPr>
        <w:t xml:space="preserve"> Objektivat specifik</w:t>
      </w:r>
      <w:r w:rsidR="00DE6697" w:rsidRPr="004566BE">
        <w:rPr>
          <w:spacing w:val="-4"/>
          <w:lang w:val="sq-AL" w:eastAsia="sq-AL"/>
        </w:rPr>
        <w:t>ë</w:t>
      </w:r>
      <w:r w:rsidR="008A5A2B" w:rsidRPr="004566BE">
        <w:rPr>
          <w:spacing w:val="-4"/>
          <w:lang w:val="sq-AL" w:eastAsia="sq-AL"/>
        </w:rPr>
        <w:t xml:space="preserve"> të prioritetit tematik dhe rezultatet e pritshme</w:t>
      </w:r>
    </w:p>
    <w:p w:rsidR="008A5A2B" w:rsidRPr="004566BE" w:rsidRDefault="008A5A2B" w:rsidP="008A5A2B">
      <w:pPr>
        <w:pStyle w:val="Paragrafi"/>
        <w:rPr>
          <w:spacing w:val="-4"/>
          <w:lang w:val="sq-AL" w:eastAsia="sq-AL"/>
        </w:rPr>
      </w:pPr>
      <w:r w:rsidRPr="004566BE">
        <w:rPr>
          <w:spacing w:val="-4"/>
          <w:lang w:val="sq-AL" w:eastAsia="sq-AL"/>
        </w:rPr>
        <w:t>2.c.4 Parimet udhëzuese për përzgjedhjen e operacioneve</w:t>
      </w:r>
    </w:p>
    <w:p w:rsidR="008A5A2B" w:rsidRPr="004566BE" w:rsidRDefault="008A5A2B" w:rsidP="008A5A2B">
      <w:pPr>
        <w:pStyle w:val="Paragrafi"/>
        <w:rPr>
          <w:spacing w:val="-4"/>
          <w:lang w:val="sq-AL" w:eastAsia="sq-AL"/>
        </w:rPr>
      </w:pPr>
      <w:r w:rsidRPr="004566BE">
        <w:rPr>
          <w:spacing w:val="-4"/>
          <w:lang w:val="sq-AL" w:eastAsia="sq-AL"/>
        </w:rPr>
        <w:t>2.c.5 Veprimet që duhet të mbështeten nga prioritetet tematike</w:t>
      </w:r>
    </w:p>
    <w:p w:rsidR="008A5A2B" w:rsidRPr="004566BE" w:rsidRDefault="008A5A2B" w:rsidP="008A5A2B">
      <w:pPr>
        <w:pStyle w:val="Paragrafi"/>
        <w:rPr>
          <w:spacing w:val="-4"/>
          <w:lang w:val="sq-AL" w:eastAsia="sq-AL"/>
        </w:rPr>
      </w:pPr>
      <w:r w:rsidRPr="004566BE">
        <w:rPr>
          <w:spacing w:val="-4"/>
          <w:lang w:val="sq-AL" w:eastAsia="sq-AL"/>
        </w:rPr>
        <w:t>2.c.1 Aksi prioritar 4</w:t>
      </w:r>
    </w:p>
    <w:p w:rsidR="008A5A2B" w:rsidRPr="004566BE" w:rsidRDefault="0047288D" w:rsidP="008A5A2B">
      <w:pPr>
        <w:pStyle w:val="Paragrafi"/>
        <w:rPr>
          <w:spacing w:val="-4"/>
          <w:lang w:val="sq-AL" w:eastAsia="sq-AL"/>
        </w:rPr>
      </w:pPr>
      <w:r>
        <w:rPr>
          <w:spacing w:val="-4"/>
          <w:lang w:val="sq-AL" w:eastAsia="sq-AL"/>
        </w:rPr>
        <w:t>2.d.2 F</w:t>
      </w:r>
      <w:r w:rsidR="008A5A2B" w:rsidRPr="004566BE">
        <w:rPr>
          <w:spacing w:val="-4"/>
          <w:lang w:val="sq-AL" w:eastAsia="sq-AL"/>
        </w:rPr>
        <w:t xml:space="preserve">ondi, baza e llogaritjes për mbështetjen e </w:t>
      </w:r>
      <w:r>
        <w:rPr>
          <w:spacing w:val="-4"/>
          <w:lang w:val="sq-AL" w:eastAsia="sq-AL"/>
        </w:rPr>
        <w:t>U</w:t>
      </w:r>
      <w:r w:rsidR="008A5A2B" w:rsidRPr="004566BE">
        <w:rPr>
          <w:spacing w:val="-4"/>
          <w:lang w:val="sq-AL" w:eastAsia="sq-AL"/>
        </w:rPr>
        <w:t>nionit dhe argumentimi për zgjedhjen e bazës</w:t>
      </w:r>
      <w:r w:rsidR="001407AB" w:rsidRPr="004566BE">
        <w:rPr>
          <w:spacing w:val="-4"/>
          <w:lang w:val="sq-AL" w:eastAsia="sq-AL"/>
        </w:rPr>
        <w:t xml:space="preserve"> </w:t>
      </w:r>
      <w:r w:rsidR="008A5A2B" w:rsidRPr="004566BE">
        <w:rPr>
          <w:spacing w:val="-4"/>
          <w:lang w:val="sq-AL" w:eastAsia="sq-AL"/>
        </w:rPr>
        <w:t xml:space="preserve">së llogaritjes </w:t>
      </w:r>
    </w:p>
    <w:p w:rsidR="008A5A2B" w:rsidRPr="004566BE" w:rsidRDefault="008A5A2B" w:rsidP="008A5A2B">
      <w:pPr>
        <w:pStyle w:val="Paragrafi"/>
        <w:rPr>
          <w:spacing w:val="-4"/>
          <w:lang w:val="sq-AL" w:eastAsia="sq-AL"/>
        </w:rPr>
      </w:pPr>
      <w:r w:rsidRPr="004566BE">
        <w:rPr>
          <w:spacing w:val="-4"/>
          <w:lang w:val="sq-AL" w:eastAsia="sq-AL"/>
        </w:rPr>
        <w:t>2.d.3. Objektivat specifik</w:t>
      </w:r>
      <w:r w:rsidR="00DE6697" w:rsidRPr="004566BE">
        <w:rPr>
          <w:spacing w:val="-4"/>
          <w:lang w:val="sq-AL" w:eastAsia="sq-AL"/>
        </w:rPr>
        <w:t>ë</w:t>
      </w:r>
      <w:r w:rsidRPr="004566BE">
        <w:rPr>
          <w:spacing w:val="-4"/>
          <w:lang w:val="sq-AL" w:eastAsia="sq-AL"/>
        </w:rPr>
        <w:t xml:space="preserve"> të prioritetit tematik dhe rezultatet e pritshme</w:t>
      </w:r>
    </w:p>
    <w:p w:rsidR="008A5A2B" w:rsidRPr="004566BE" w:rsidRDefault="008A5A2B" w:rsidP="008A5A2B">
      <w:pPr>
        <w:pStyle w:val="Paragrafi"/>
        <w:rPr>
          <w:spacing w:val="-4"/>
          <w:lang w:val="sq-AL" w:eastAsia="sq-AL"/>
        </w:rPr>
      </w:pPr>
      <w:r w:rsidRPr="004566BE">
        <w:rPr>
          <w:spacing w:val="-4"/>
          <w:lang w:val="sq-AL" w:eastAsia="sq-AL"/>
        </w:rPr>
        <w:t xml:space="preserve">2.d.4. Parimet rregulluese për përzgjedhjen e operacioneve </w:t>
      </w:r>
    </w:p>
    <w:p w:rsidR="008A5A2B" w:rsidRPr="004566BE" w:rsidRDefault="008A5A2B" w:rsidP="008A5A2B">
      <w:pPr>
        <w:pStyle w:val="Paragrafi"/>
        <w:rPr>
          <w:spacing w:val="-4"/>
          <w:lang w:val="sq-AL" w:eastAsia="sq-AL"/>
        </w:rPr>
      </w:pPr>
      <w:r w:rsidRPr="004566BE">
        <w:rPr>
          <w:spacing w:val="-4"/>
          <w:lang w:val="sq-AL" w:eastAsia="sq-AL"/>
        </w:rPr>
        <w:t>2.d.5 Veprimet që do të mbështeten sipas prioritetit tematik (nga prioriteti tematik)</w:t>
      </w:r>
    </w:p>
    <w:p w:rsidR="008A5A2B" w:rsidRPr="004566BE" w:rsidRDefault="008A5A2B" w:rsidP="008A5A2B">
      <w:pPr>
        <w:pStyle w:val="Paragrafi"/>
        <w:rPr>
          <w:spacing w:val="-4"/>
          <w:lang w:val="sq-AL" w:eastAsia="sq-AL"/>
        </w:rPr>
      </w:pPr>
      <w:r w:rsidRPr="004566BE">
        <w:rPr>
          <w:spacing w:val="-4"/>
          <w:lang w:val="sq-AL" w:eastAsia="sq-AL"/>
        </w:rPr>
        <w:t>2.2.5 Treguesit specifikë të programit</w:t>
      </w:r>
      <w:r w:rsidR="00466ABD" w:rsidRPr="00466ABD">
        <w:rPr>
          <w:spacing w:val="-4"/>
          <w:vertAlign w:val="superscript"/>
          <w:lang w:val="sq-AL" w:eastAsia="sq-AL"/>
        </w:rPr>
        <w:t>8</w:t>
      </w:r>
    </w:p>
    <w:p w:rsidR="008A5A2B" w:rsidRPr="004566BE" w:rsidRDefault="008A5A2B" w:rsidP="008A5A2B">
      <w:pPr>
        <w:pStyle w:val="Paragrafi"/>
        <w:rPr>
          <w:spacing w:val="-4"/>
          <w:lang w:val="sq-AL" w:eastAsia="sq-AL"/>
        </w:rPr>
      </w:pPr>
      <w:r w:rsidRPr="004566BE">
        <w:rPr>
          <w:spacing w:val="-4"/>
          <w:lang w:val="sq-AL" w:eastAsia="sq-AL"/>
        </w:rPr>
        <w:t>2.2.5.1 Rezultatet e treguesve specifikë të programit</w:t>
      </w:r>
    </w:p>
    <w:p w:rsidR="008A5A2B" w:rsidRPr="004566BE" w:rsidRDefault="008A5A2B" w:rsidP="008A5A2B">
      <w:pPr>
        <w:pStyle w:val="Paragrafi"/>
        <w:rPr>
          <w:spacing w:val="-4"/>
          <w:lang w:val="sq-AL" w:eastAsia="sq-AL"/>
        </w:rPr>
      </w:pPr>
      <w:r w:rsidRPr="004566BE">
        <w:rPr>
          <w:spacing w:val="-4"/>
          <w:lang w:val="sq-AL" w:eastAsia="sq-AL"/>
        </w:rPr>
        <w:t xml:space="preserve">Tabela 3: Treguesit e rezultatit specifik të programit </w:t>
      </w:r>
    </w:p>
    <w:p w:rsidR="008A5A2B" w:rsidRPr="004566BE" w:rsidRDefault="008A5A2B" w:rsidP="008A5A2B">
      <w:pPr>
        <w:pStyle w:val="Paragrafi"/>
        <w:rPr>
          <w:spacing w:val="-4"/>
          <w:lang w:val="sq-AL" w:eastAsia="sq-AL"/>
        </w:rPr>
      </w:pPr>
      <w:r w:rsidRPr="004566BE">
        <w:rPr>
          <w:spacing w:val="-4"/>
          <w:lang w:val="sq-AL" w:eastAsia="sq-AL"/>
        </w:rPr>
        <w:t xml:space="preserve">Tabela 4: Treguesit e kontributit specifik të programit </w:t>
      </w:r>
    </w:p>
    <w:p w:rsidR="008A5A2B" w:rsidRPr="004566BE" w:rsidRDefault="008A5A2B" w:rsidP="008A5A2B">
      <w:pPr>
        <w:pStyle w:val="Paragrafi"/>
        <w:rPr>
          <w:spacing w:val="-4"/>
          <w:lang w:val="sq-AL" w:eastAsia="sq-AL"/>
        </w:rPr>
      </w:pPr>
      <w:r w:rsidRPr="004566BE">
        <w:rPr>
          <w:spacing w:val="-4"/>
          <w:lang w:val="sq-AL" w:eastAsia="sq-AL"/>
        </w:rPr>
        <w:t>Tabelat 5-8: Kategoritë e ndërhyrjes</w:t>
      </w:r>
    </w:p>
    <w:p w:rsidR="008A5A2B" w:rsidRPr="004566BE" w:rsidRDefault="008A5A2B" w:rsidP="008A5A2B">
      <w:pPr>
        <w:pStyle w:val="Paragrafi"/>
        <w:rPr>
          <w:spacing w:val="-4"/>
          <w:lang w:val="sq-AL" w:eastAsia="sq-AL"/>
        </w:rPr>
      </w:pPr>
      <w:r w:rsidRPr="004566BE">
        <w:rPr>
          <w:spacing w:val="-4"/>
          <w:lang w:val="sq-AL" w:eastAsia="sq-AL"/>
        </w:rPr>
        <w:t>Seksioni 2.3 Tabela</w:t>
      </w:r>
      <w:r w:rsidR="001407AB" w:rsidRPr="004566BE">
        <w:rPr>
          <w:spacing w:val="-4"/>
          <w:lang w:val="sq-AL" w:eastAsia="sq-AL"/>
        </w:rPr>
        <w:t xml:space="preserve"> </w:t>
      </w:r>
      <w:r w:rsidRPr="004566BE">
        <w:rPr>
          <w:spacing w:val="-4"/>
          <w:lang w:val="sq-AL" w:eastAsia="sq-AL"/>
        </w:rPr>
        <w:t>e</w:t>
      </w:r>
      <w:r w:rsidR="001407AB" w:rsidRPr="004566BE">
        <w:rPr>
          <w:spacing w:val="-4"/>
          <w:lang w:val="sq-AL" w:eastAsia="sq-AL"/>
        </w:rPr>
        <w:t xml:space="preserve"> </w:t>
      </w:r>
      <w:r w:rsidRPr="004566BE">
        <w:rPr>
          <w:spacing w:val="-4"/>
          <w:lang w:val="sq-AL" w:eastAsia="sq-AL"/>
        </w:rPr>
        <w:t>përgjithshme</w:t>
      </w:r>
      <w:r w:rsidR="001407AB" w:rsidRPr="004566BE">
        <w:rPr>
          <w:spacing w:val="-4"/>
          <w:lang w:val="sq-AL" w:eastAsia="sq-AL"/>
        </w:rPr>
        <w:t xml:space="preserve"> </w:t>
      </w:r>
      <w:r w:rsidRPr="004566BE">
        <w:rPr>
          <w:spacing w:val="-4"/>
          <w:lang w:val="sq-AL" w:eastAsia="sq-AL"/>
        </w:rPr>
        <w:t>e</w:t>
      </w:r>
      <w:r w:rsidR="001407AB" w:rsidRPr="004566BE">
        <w:rPr>
          <w:spacing w:val="-4"/>
          <w:lang w:val="sq-AL" w:eastAsia="sq-AL"/>
        </w:rPr>
        <w:t xml:space="preserve"> </w:t>
      </w:r>
      <w:r w:rsidRPr="004566BE">
        <w:rPr>
          <w:spacing w:val="-4"/>
          <w:lang w:val="sq-AL" w:eastAsia="sq-AL"/>
        </w:rPr>
        <w:t>indika</w:t>
      </w:r>
      <w:r w:rsidR="001B0EE3">
        <w:rPr>
          <w:spacing w:val="-4"/>
          <w:lang w:val="sq-AL" w:eastAsia="sq-AL"/>
        </w:rPr>
        <w:t>-</w:t>
      </w:r>
      <w:r w:rsidRPr="004566BE">
        <w:rPr>
          <w:spacing w:val="-4"/>
          <w:lang w:val="sq-AL" w:eastAsia="sq-AL"/>
        </w:rPr>
        <w:t>torëve</w:t>
      </w:r>
      <w:r w:rsidR="001407AB" w:rsidRPr="004566BE">
        <w:rPr>
          <w:spacing w:val="-4"/>
          <w:lang w:val="sq-AL" w:eastAsia="sq-AL"/>
        </w:rPr>
        <w:t xml:space="preserve"> </w:t>
      </w:r>
      <w:r w:rsidRPr="004566BE">
        <w:rPr>
          <w:spacing w:val="-4"/>
          <w:lang w:val="sq-AL" w:eastAsia="sq-AL"/>
        </w:rPr>
        <w:t>sipas</w:t>
      </w:r>
      <w:r w:rsidR="001407AB" w:rsidRPr="004566BE">
        <w:rPr>
          <w:spacing w:val="-4"/>
          <w:lang w:val="sq-AL" w:eastAsia="sq-AL"/>
        </w:rPr>
        <w:t xml:space="preserve"> </w:t>
      </w:r>
      <w:r w:rsidRPr="004566BE">
        <w:rPr>
          <w:spacing w:val="-4"/>
          <w:lang w:val="sq-AL" w:eastAsia="sq-AL"/>
        </w:rPr>
        <w:t>aksit</w:t>
      </w:r>
      <w:r w:rsidR="001407AB" w:rsidRPr="004566BE">
        <w:rPr>
          <w:spacing w:val="-4"/>
          <w:lang w:val="sq-AL" w:eastAsia="sq-AL"/>
        </w:rPr>
        <w:t xml:space="preserve"> </w:t>
      </w:r>
      <w:r w:rsidRPr="004566BE">
        <w:rPr>
          <w:spacing w:val="-4"/>
          <w:lang w:val="sq-AL" w:eastAsia="sq-AL"/>
        </w:rPr>
        <w:t>prioritar</w:t>
      </w:r>
      <w:r w:rsidR="001407AB" w:rsidRPr="004566BE">
        <w:rPr>
          <w:spacing w:val="-4"/>
          <w:lang w:val="sq-AL" w:eastAsia="sq-AL"/>
        </w:rPr>
        <w:t xml:space="preserve"> </w:t>
      </w:r>
      <w:r w:rsidRPr="004566BE">
        <w:rPr>
          <w:spacing w:val="-4"/>
          <w:lang w:val="sq-AL" w:eastAsia="sq-AL"/>
        </w:rPr>
        <w:t>dhe</w:t>
      </w:r>
      <w:r w:rsidR="001407AB" w:rsidRPr="004566BE">
        <w:rPr>
          <w:spacing w:val="-4"/>
          <w:lang w:val="sq-AL" w:eastAsia="sq-AL"/>
        </w:rPr>
        <w:t xml:space="preserve"> </w:t>
      </w:r>
      <w:r w:rsidRPr="004566BE">
        <w:rPr>
          <w:spacing w:val="-4"/>
          <w:lang w:val="sq-AL" w:eastAsia="sq-AL"/>
        </w:rPr>
        <w:t xml:space="preserve">prioritetit tematik </w:t>
      </w:r>
    </w:p>
    <w:p w:rsidR="008A5A2B" w:rsidRPr="004566BE" w:rsidRDefault="008A5A2B" w:rsidP="008A5A2B">
      <w:pPr>
        <w:pStyle w:val="Paragrafi"/>
        <w:rPr>
          <w:spacing w:val="-4"/>
          <w:lang w:val="sq-AL" w:eastAsia="sq-AL"/>
        </w:rPr>
      </w:pPr>
      <w:r w:rsidRPr="004566BE">
        <w:rPr>
          <w:spacing w:val="-4"/>
          <w:lang w:val="sq-AL" w:eastAsia="sq-AL"/>
        </w:rPr>
        <w:t>Përmbledhje e përdorimit të planifikuar të asistencës teknike</w:t>
      </w:r>
    </w:p>
    <w:p w:rsidR="008A5A2B" w:rsidRPr="004566BE" w:rsidRDefault="009F2CDA" w:rsidP="008A5A2B">
      <w:pPr>
        <w:pStyle w:val="Paragrafi"/>
        <w:rPr>
          <w:spacing w:val="-4"/>
          <w:lang w:val="sq-AL" w:eastAsia="sq-AL"/>
        </w:rPr>
      </w:pPr>
      <w:r>
        <w:rPr>
          <w:spacing w:val="-4"/>
          <w:lang w:val="sq-AL" w:eastAsia="sq-AL"/>
        </w:rPr>
        <w:t>Seksioni 2.b</w:t>
      </w:r>
      <w:r w:rsidR="008A5A2B" w:rsidRPr="004566BE">
        <w:rPr>
          <w:spacing w:val="-4"/>
          <w:lang w:val="sq-AL" w:eastAsia="sq-AL"/>
        </w:rPr>
        <w:t xml:space="preserve"> Përshkrim i aksit prioritar për asistenc</w:t>
      </w:r>
      <w:r w:rsidRPr="009F2CDA">
        <w:rPr>
          <w:spacing w:val="-4"/>
          <w:lang w:val="sq-AL" w:eastAsia="sq-AL"/>
        </w:rPr>
        <w:t>ë</w:t>
      </w:r>
      <w:r w:rsidR="001407AB" w:rsidRPr="004566BE">
        <w:rPr>
          <w:spacing w:val="-4"/>
          <w:lang w:val="sq-AL" w:eastAsia="sq-AL"/>
        </w:rPr>
        <w:t xml:space="preserve"> </w:t>
      </w:r>
      <w:r w:rsidR="008A5A2B" w:rsidRPr="004566BE">
        <w:rPr>
          <w:spacing w:val="-4"/>
          <w:lang w:val="sq-AL" w:eastAsia="sq-AL"/>
        </w:rPr>
        <w:t xml:space="preserve">teknike </w:t>
      </w:r>
    </w:p>
    <w:p w:rsidR="008A5A2B" w:rsidRPr="004566BE" w:rsidRDefault="008A5A2B" w:rsidP="008A5A2B">
      <w:pPr>
        <w:pStyle w:val="Paragrafi"/>
        <w:rPr>
          <w:spacing w:val="-4"/>
          <w:lang w:val="sq-AL" w:eastAsia="sq-AL"/>
        </w:rPr>
      </w:pPr>
      <w:r w:rsidRPr="004566BE">
        <w:rPr>
          <w:spacing w:val="-4"/>
          <w:lang w:val="sq-AL" w:eastAsia="sq-AL"/>
        </w:rPr>
        <w:t>2.b.1 Aksi prioritar 5</w:t>
      </w:r>
    </w:p>
    <w:p w:rsidR="008A5A2B" w:rsidRPr="004566BE" w:rsidRDefault="00934E40" w:rsidP="008A5A2B">
      <w:pPr>
        <w:pStyle w:val="Paragrafi"/>
        <w:rPr>
          <w:spacing w:val="-4"/>
          <w:lang w:val="sq-AL" w:eastAsia="sq-AL"/>
        </w:rPr>
      </w:pPr>
      <w:r>
        <w:rPr>
          <w:spacing w:val="-4"/>
          <w:lang w:val="sq-AL" w:eastAsia="sq-AL"/>
        </w:rPr>
        <w:t>2.b.2 F</w:t>
      </w:r>
      <w:r w:rsidR="008A5A2B" w:rsidRPr="004566BE">
        <w:rPr>
          <w:spacing w:val="-4"/>
          <w:lang w:val="sq-AL" w:eastAsia="sq-AL"/>
        </w:rPr>
        <w:t xml:space="preserve">ondi, baza e llogaritjes për mbështetjen e Unionit dhe argumentimi për zgjedhjen e bazës së llogaritjes </w:t>
      </w:r>
    </w:p>
    <w:p w:rsidR="008A5A2B" w:rsidRPr="004566BE" w:rsidRDefault="001407AB" w:rsidP="008A5A2B">
      <w:pPr>
        <w:pStyle w:val="Paragrafi"/>
        <w:rPr>
          <w:spacing w:val="-4"/>
          <w:lang w:val="sq-AL" w:eastAsia="sq-AL"/>
        </w:rPr>
      </w:pPr>
      <w:r w:rsidRPr="004566BE">
        <w:rPr>
          <w:spacing w:val="-4"/>
          <w:lang w:val="sq-AL" w:eastAsia="sq-AL"/>
        </w:rPr>
        <w:t>2.b.3</w:t>
      </w:r>
      <w:r w:rsidR="008A5A2B" w:rsidRPr="004566BE">
        <w:rPr>
          <w:spacing w:val="-4"/>
          <w:lang w:val="sq-AL" w:eastAsia="sq-AL"/>
        </w:rPr>
        <w:t xml:space="preserve"> Objektivat specifik</w:t>
      </w:r>
      <w:r w:rsidR="00DE6697" w:rsidRPr="004566BE">
        <w:rPr>
          <w:spacing w:val="-4"/>
          <w:lang w:val="sq-AL" w:eastAsia="sq-AL"/>
        </w:rPr>
        <w:t>ë</w:t>
      </w:r>
      <w:r w:rsidR="008A5A2B" w:rsidRPr="004566BE">
        <w:rPr>
          <w:spacing w:val="-4"/>
          <w:lang w:val="sq-AL" w:eastAsia="sq-AL"/>
        </w:rPr>
        <w:t xml:space="preserve"> të prioritetit tematik dhe rezultatet e pritshme</w:t>
      </w:r>
    </w:p>
    <w:p w:rsidR="008A5A2B" w:rsidRPr="004566BE" w:rsidRDefault="001407AB" w:rsidP="008A5A2B">
      <w:pPr>
        <w:pStyle w:val="Paragrafi"/>
        <w:rPr>
          <w:spacing w:val="-4"/>
          <w:lang w:val="sq-AL" w:eastAsia="sq-AL"/>
        </w:rPr>
      </w:pPr>
      <w:r w:rsidRPr="004566BE">
        <w:rPr>
          <w:spacing w:val="-4"/>
          <w:lang w:val="sq-AL" w:eastAsia="sq-AL"/>
        </w:rPr>
        <w:t>2.b.4</w:t>
      </w:r>
      <w:r w:rsidR="008A5A2B" w:rsidRPr="004566BE">
        <w:rPr>
          <w:spacing w:val="-4"/>
          <w:lang w:val="sq-AL" w:eastAsia="sq-AL"/>
        </w:rPr>
        <w:t xml:space="preserve"> Treguesit e rezultatit</w:t>
      </w:r>
    </w:p>
    <w:p w:rsidR="008A5A2B" w:rsidRPr="004566BE" w:rsidRDefault="001407AB" w:rsidP="008A5A2B">
      <w:pPr>
        <w:pStyle w:val="Paragrafi"/>
        <w:rPr>
          <w:spacing w:val="-4"/>
          <w:lang w:val="sq-AL" w:eastAsia="sq-AL"/>
        </w:rPr>
      </w:pPr>
      <w:r w:rsidRPr="004566BE">
        <w:rPr>
          <w:spacing w:val="-4"/>
          <w:lang w:val="sq-AL" w:eastAsia="sq-AL"/>
        </w:rPr>
        <w:t>2.b.5</w:t>
      </w:r>
      <w:r w:rsidR="008A5A2B" w:rsidRPr="004566BE">
        <w:rPr>
          <w:spacing w:val="-4"/>
          <w:lang w:val="sq-AL" w:eastAsia="sq-AL"/>
        </w:rPr>
        <w:t xml:space="preserve"> Aktet që duhen mbështetur dhe</w:t>
      </w:r>
      <w:r w:rsidRPr="004566BE">
        <w:rPr>
          <w:spacing w:val="-4"/>
          <w:lang w:val="sq-AL" w:eastAsia="sq-AL"/>
        </w:rPr>
        <w:t xml:space="preserve"> </w:t>
      </w:r>
      <w:r w:rsidR="008A5A2B" w:rsidRPr="004566BE">
        <w:rPr>
          <w:spacing w:val="-4"/>
          <w:lang w:val="sq-AL" w:eastAsia="sq-AL"/>
        </w:rPr>
        <w:t>kontributi i tyre i pritshëm në shërbim të qëllimit specifik</w:t>
      </w:r>
    </w:p>
    <w:p w:rsidR="008A5A2B" w:rsidRPr="004566BE" w:rsidRDefault="001407AB" w:rsidP="008A5A2B">
      <w:pPr>
        <w:pStyle w:val="Paragrafi"/>
        <w:rPr>
          <w:spacing w:val="-4"/>
          <w:lang w:val="sq-AL" w:eastAsia="sq-AL"/>
        </w:rPr>
      </w:pPr>
      <w:r w:rsidRPr="004566BE">
        <w:rPr>
          <w:spacing w:val="-4"/>
          <w:lang w:val="sq-AL" w:eastAsia="sq-AL"/>
        </w:rPr>
        <w:t>2.b.5.1</w:t>
      </w:r>
      <w:r w:rsidR="008A5A2B" w:rsidRPr="004566BE">
        <w:rPr>
          <w:spacing w:val="-4"/>
          <w:lang w:val="sq-AL" w:eastAsia="sq-AL"/>
        </w:rPr>
        <w:t xml:space="preserve"> Përshkrim i akteve që duhen mbështetur dhe kontributi i tyre i pritshëm në shërbim të qëllimit specifik</w:t>
      </w:r>
    </w:p>
    <w:p w:rsidR="008A5A2B" w:rsidRPr="004566BE" w:rsidRDefault="008A5A2B" w:rsidP="008A5A2B">
      <w:pPr>
        <w:pStyle w:val="Paragrafi"/>
        <w:rPr>
          <w:spacing w:val="-4"/>
          <w:lang w:val="sq-AL" w:eastAsia="sq-AL"/>
        </w:rPr>
      </w:pPr>
      <w:r w:rsidRPr="004566BE">
        <w:rPr>
          <w:spacing w:val="-4"/>
          <w:lang w:val="sq-AL" w:eastAsia="sq-AL"/>
        </w:rPr>
        <w:t>Seksioni 3.</w:t>
      </w:r>
      <w:r w:rsidR="001407AB" w:rsidRPr="004566BE">
        <w:rPr>
          <w:spacing w:val="-4"/>
          <w:lang w:val="sq-AL" w:eastAsia="sq-AL"/>
        </w:rPr>
        <w:t xml:space="preserve"> </w:t>
      </w:r>
      <w:r w:rsidRPr="004566BE">
        <w:rPr>
          <w:spacing w:val="-4"/>
          <w:lang w:val="sq-AL" w:eastAsia="sq-AL"/>
        </w:rPr>
        <w:t>Planifikimi</w:t>
      </w:r>
      <w:r w:rsidR="001407AB" w:rsidRPr="004566BE">
        <w:rPr>
          <w:spacing w:val="-4"/>
          <w:lang w:val="sq-AL" w:eastAsia="sq-AL"/>
        </w:rPr>
        <w:t xml:space="preserve"> </w:t>
      </w:r>
      <w:r w:rsidRPr="004566BE">
        <w:rPr>
          <w:spacing w:val="-4"/>
          <w:lang w:val="sq-AL" w:eastAsia="sq-AL"/>
        </w:rPr>
        <w:t xml:space="preserve">financiar </w:t>
      </w:r>
    </w:p>
    <w:p w:rsidR="008A5A2B" w:rsidRPr="004566BE" w:rsidRDefault="001407AB" w:rsidP="008A5A2B">
      <w:pPr>
        <w:pStyle w:val="Paragrafi"/>
        <w:rPr>
          <w:spacing w:val="-4"/>
          <w:lang w:val="sq-AL" w:eastAsia="sq-AL"/>
        </w:rPr>
      </w:pPr>
      <w:r w:rsidRPr="004566BE">
        <w:rPr>
          <w:spacing w:val="-4"/>
          <w:lang w:val="sq-AL" w:eastAsia="sq-AL"/>
        </w:rPr>
        <w:t xml:space="preserve">3.1 </w:t>
      </w:r>
      <w:r w:rsidR="008A5A2B" w:rsidRPr="004566BE">
        <w:rPr>
          <w:spacing w:val="-4"/>
          <w:lang w:val="sq-AL" w:eastAsia="sq-AL"/>
        </w:rPr>
        <w:t>Shuma</w:t>
      </w:r>
      <w:r w:rsidRPr="004566BE">
        <w:rPr>
          <w:spacing w:val="-4"/>
          <w:lang w:val="sq-AL" w:eastAsia="sq-AL"/>
        </w:rPr>
        <w:t xml:space="preserve"> </w:t>
      </w:r>
      <w:r w:rsidR="008A5A2B" w:rsidRPr="004566BE">
        <w:rPr>
          <w:spacing w:val="-4"/>
          <w:lang w:val="sq-AL" w:eastAsia="sq-AL"/>
        </w:rPr>
        <w:t>financiare</w:t>
      </w:r>
      <w:r w:rsidRPr="004566BE">
        <w:rPr>
          <w:spacing w:val="-4"/>
          <w:lang w:val="sq-AL" w:eastAsia="sq-AL"/>
        </w:rPr>
        <w:t xml:space="preserve"> </w:t>
      </w:r>
      <w:r w:rsidR="008A5A2B" w:rsidRPr="004566BE">
        <w:rPr>
          <w:spacing w:val="-4"/>
          <w:lang w:val="sq-AL" w:eastAsia="sq-AL"/>
        </w:rPr>
        <w:t>nga</w:t>
      </w:r>
      <w:r w:rsidRPr="004566BE">
        <w:rPr>
          <w:spacing w:val="-4"/>
          <w:lang w:val="sq-AL" w:eastAsia="sq-AL"/>
        </w:rPr>
        <w:t xml:space="preserve"> </w:t>
      </w:r>
      <w:r w:rsidR="008A5A2B" w:rsidRPr="004566BE">
        <w:rPr>
          <w:spacing w:val="-4"/>
          <w:lang w:val="sq-AL" w:eastAsia="sq-AL"/>
        </w:rPr>
        <w:t>IPA</w:t>
      </w:r>
      <w:r w:rsidRPr="004566BE">
        <w:rPr>
          <w:spacing w:val="-4"/>
          <w:lang w:val="sq-AL" w:eastAsia="sq-AL"/>
        </w:rPr>
        <w:t xml:space="preserve"> </w:t>
      </w:r>
      <w:r w:rsidR="008A5A2B" w:rsidRPr="004566BE">
        <w:rPr>
          <w:spacing w:val="-4"/>
          <w:lang w:val="sq-AL" w:eastAsia="sq-AL"/>
        </w:rPr>
        <w:t xml:space="preserve">(në euro) </w:t>
      </w:r>
    </w:p>
    <w:p w:rsidR="008A5A2B" w:rsidRPr="004566BE" w:rsidRDefault="008A5A2B" w:rsidP="008A5A2B">
      <w:pPr>
        <w:pStyle w:val="Paragrafi"/>
        <w:rPr>
          <w:spacing w:val="-4"/>
          <w:lang w:val="sq-AL" w:eastAsia="sq-AL"/>
        </w:rPr>
      </w:pPr>
      <w:r w:rsidRPr="004566BE">
        <w:rPr>
          <w:spacing w:val="-4"/>
          <w:lang w:val="sq-AL" w:eastAsia="sq-AL"/>
        </w:rPr>
        <w:t xml:space="preserve">Tabela 15 </w:t>
      </w:r>
    </w:p>
    <w:p w:rsidR="008A5A2B" w:rsidRPr="004566BE" w:rsidRDefault="008A5A2B" w:rsidP="008A5A2B">
      <w:pPr>
        <w:pStyle w:val="Paragrafi"/>
        <w:rPr>
          <w:spacing w:val="-4"/>
          <w:lang w:val="sq-AL" w:eastAsia="sq-AL"/>
        </w:rPr>
      </w:pPr>
      <w:r w:rsidRPr="004566BE">
        <w:rPr>
          <w:spacing w:val="-4"/>
          <w:lang w:val="sq-AL" w:eastAsia="sq-AL"/>
        </w:rPr>
        <w:t>3.2.a. Shuma</w:t>
      </w:r>
      <w:r w:rsidR="001407AB" w:rsidRPr="004566BE">
        <w:rPr>
          <w:spacing w:val="-4"/>
          <w:lang w:val="sq-AL" w:eastAsia="sq-AL"/>
        </w:rPr>
        <w:t xml:space="preserve"> </w:t>
      </w:r>
      <w:r w:rsidRPr="004566BE">
        <w:rPr>
          <w:spacing w:val="-4"/>
          <w:lang w:val="sq-AL" w:eastAsia="sq-AL"/>
        </w:rPr>
        <w:t>financiare totale</w:t>
      </w:r>
      <w:r w:rsidR="001407AB" w:rsidRPr="004566BE">
        <w:rPr>
          <w:spacing w:val="-4"/>
          <w:lang w:val="sq-AL" w:eastAsia="sq-AL"/>
        </w:rPr>
        <w:t xml:space="preserve"> </w:t>
      </w:r>
      <w:r w:rsidRPr="004566BE">
        <w:rPr>
          <w:spacing w:val="-4"/>
          <w:lang w:val="sq-AL" w:eastAsia="sq-AL"/>
        </w:rPr>
        <w:t>nga</w:t>
      </w:r>
      <w:r w:rsidR="001407AB" w:rsidRPr="004566BE">
        <w:rPr>
          <w:spacing w:val="-4"/>
          <w:lang w:val="sq-AL" w:eastAsia="sq-AL"/>
        </w:rPr>
        <w:t xml:space="preserve"> </w:t>
      </w:r>
      <w:r w:rsidRPr="004566BE">
        <w:rPr>
          <w:spacing w:val="-4"/>
          <w:lang w:val="sq-AL" w:eastAsia="sq-AL"/>
        </w:rPr>
        <w:t>IPA</w:t>
      </w:r>
      <w:r w:rsidR="001407AB" w:rsidRPr="004566BE">
        <w:rPr>
          <w:spacing w:val="-4"/>
          <w:lang w:val="sq-AL" w:eastAsia="sq-AL"/>
        </w:rPr>
        <w:t xml:space="preserve"> </w:t>
      </w:r>
      <w:r w:rsidRPr="004566BE">
        <w:rPr>
          <w:spacing w:val="-4"/>
          <w:lang w:val="sq-AL" w:eastAsia="sq-AL"/>
        </w:rPr>
        <w:t>dhe</w:t>
      </w:r>
      <w:r w:rsidR="001407AB" w:rsidRPr="004566BE">
        <w:rPr>
          <w:spacing w:val="-4"/>
          <w:lang w:val="sq-AL" w:eastAsia="sq-AL"/>
        </w:rPr>
        <w:t xml:space="preserve"> </w:t>
      </w:r>
      <w:r w:rsidRPr="004566BE">
        <w:rPr>
          <w:spacing w:val="-4"/>
          <w:lang w:val="sq-AL" w:eastAsia="sq-AL"/>
        </w:rPr>
        <w:t>bashkëfinancimi</w:t>
      </w:r>
      <w:r w:rsidR="001407AB" w:rsidRPr="004566BE">
        <w:rPr>
          <w:spacing w:val="-4"/>
          <w:lang w:val="sq-AL" w:eastAsia="sq-AL"/>
        </w:rPr>
        <w:t xml:space="preserve"> </w:t>
      </w:r>
      <w:r w:rsidRPr="004566BE">
        <w:rPr>
          <w:spacing w:val="-4"/>
          <w:lang w:val="sq-AL" w:eastAsia="sq-AL"/>
        </w:rPr>
        <w:t>kombëtar</w:t>
      </w:r>
      <w:r w:rsidR="001407AB" w:rsidRPr="004566BE">
        <w:rPr>
          <w:spacing w:val="-4"/>
          <w:lang w:val="sq-AL" w:eastAsia="sq-AL"/>
        </w:rPr>
        <w:t xml:space="preserve"> </w:t>
      </w:r>
      <w:r w:rsidRPr="004566BE">
        <w:rPr>
          <w:spacing w:val="-4"/>
          <w:lang w:val="sq-AL" w:eastAsia="sq-AL"/>
        </w:rPr>
        <w:t xml:space="preserve">(në euro) </w:t>
      </w:r>
    </w:p>
    <w:p w:rsidR="008A5A2B" w:rsidRPr="004566BE" w:rsidRDefault="008A5A2B" w:rsidP="008A5A2B">
      <w:pPr>
        <w:pStyle w:val="Paragrafi"/>
        <w:rPr>
          <w:spacing w:val="-4"/>
          <w:lang w:val="sq-AL" w:eastAsia="sq-AL"/>
        </w:rPr>
      </w:pPr>
      <w:r w:rsidRPr="004566BE">
        <w:rPr>
          <w:spacing w:val="-4"/>
          <w:lang w:val="sq-AL" w:eastAsia="sq-AL"/>
        </w:rPr>
        <w:t>3.2.b. Ndarja</w:t>
      </w:r>
      <w:r w:rsidR="001407AB" w:rsidRPr="004566BE">
        <w:rPr>
          <w:spacing w:val="-4"/>
          <w:lang w:val="sq-AL" w:eastAsia="sq-AL"/>
        </w:rPr>
        <w:t xml:space="preserve"> </w:t>
      </w:r>
      <w:r w:rsidRPr="004566BE">
        <w:rPr>
          <w:spacing w:val="-4"/>
          <w:lang w:val="sq-AL" w:eastAsia="sq-AL"/>
        </w:rPr>
        <w:t>sipas</w:t>
      </w:r>
      <w:r w:rsidR="001407AB" w:rsidRPr="004566BE">
        <w:rPr>
          <w:spacing w:val="-4"/>
          <w:lang w:val="sq-AL" w:eastAsia="sq-AL"/>
        </w:rPr>
        <w:t xml:space="preserve"> </w:t>
      </w:r>
      <w:r w:rsidRPr="004566BE">
        <w:rPr>
          <w:spacing w:val="-4"/>
          <w:lang w:val="sq-AL" w:eastAsia="sq-AL"/>
        </w:rPr>
        <w:t>aksit</w:t>
      </w:r>
      <w:r w:rsidR="001407AB" w:rsidRPr="004566BE">
        <w:rPr>
          <w:spacing w:val="-4"/>
          <w:lang w:val="sq-AL" w:eastAsia="sq-AL"/>
        </w:rPr>
        <w:t xml:space="preserve"> </w:t>
      </w:r>
      <w:r w:rsidRPr="004566BE">
        <w:rPr>
          <w:spacing w:val="-4"/>
          <w:lang w:val="sq-AL" w:eastAsia="sq-AL"/>
        </w:rPr>
        <w:t>prioritar</w:t>
      </w:r>
      <w:r w:rsidR="001407AB" w:rsidRPr="004566BE">
        <w:rPr>
          <w:spacing w:val="-4"/>
          <w:lang w:val="sq-AL" w:eastAsia="sq-AL"/>
        </w:rPr>
        <w:t xml:space="preserve"> </w:t>
      </w:r>
      <w:r w:rsidRPr="004566BE">
        <w:rPr>
          <w:spacing w:val="-4"/>
          <w:lang w:val="sq-AL" w:eastAsia="sq-AL"/>
        </w:rPr>
        <w:t>dhe prioritetit</w:t>
      </w:r>
      <w:r w:rsidR="001407AB" w:rsidRPr="004566BE">
        <w:rPr>
          <w:spacing w:val="-4"/>
          <w:lang w:val="sq-AL" w:eastAsia="sq-AL"/>
        </w:rPr>
        <w:t xml:space="preserve"> </w:t>
      </w:r>
      <w:r w:rsidRPr="004566BE">
        <w:rPr>
          <w:spacing w:val="-4"/>
          <w:lang w:val="sq-AL" w:eastAsia="sq-AL"/>
        </w:rPr>
        <w:t>tematik</w:t>
      </w:r>
    </w:p>
    <w:p w:rsidR="008A5A2B" w:rsidRPr="004566BE" w:rsidRDefault="008A5A2B" w:rsidP="008A5A2B">
      <w:pPr>
        <w:pStyle w:val="Paragrafi"/>
        <w:rPr>
          <w:spacing w:val="-4"/>
          <w:lang w:val="sq-AL" w:eastAsia="sq-AL"/>
        </w:rPr>
      </w:pPr>
      <w:r w:rsidRPr="004566BE">
        <w:rPr>
          <w:spacing w:val="-4"/>
          <w:lang w:val="sq-AL" w:eastAsia="sq-AL"/>
        </w:rPr>
        <w:t>Seksioni</w:t>
      </w:r>
      <w:r w:rsidR="001407AB" w:rsidRPr="004566BE">
        <w:rPr>
          <w:spacing w:val="-4"/>
          <w:lang w:val="sq-AL" w:eastAsia="sq-AL"/>
        </w:rPr>
        <w:t xml:space="preserve"> </w:t>
      </w:r>
      <w:r w:rsidRPr="004566BE">
        <w:rPr>
          <w:spacing w:val="-4"/>
          <w:lang w:val="sq-AL" w:eastAsia="sq-AL"/>
        </w:rPr>
        <w:t>4:</w:t>
      </w:r>
      <w:r w:rsidR="001407AB" w:rsidRPr="004566BE">
        <w:rPr>
          <w:spacing w:val="-4"/>
          <w:lang w:val="sq-AL" w:eastAsia="sq-AL"/>
        </w:rPr>
        <w:t xml:space="preserve"> </w:t>
      </w:r>
      <w:r w:rsidR="00E6185F">
        <w:rPr>
          <w:spacing w:val="-4"/>
          <w:lang w:val="sq-AL" w:eastAsia="sq-AL"/>
        </w:rPr>
        <w:t>Q</w:t>
      </w:r>
      <w:r w:rsidRPr="004566BE">
        <w:rPr>
          <w:spacing w:val="-4"/>
          <w:lang w:val="sq-AL" w:eastAsia="sq-AL"/>
        </w:rPr>
        <w:t>asje</w:t>
      </w:r>
      <w:r w:rsidR="001407AB" w:rsidRPr="004566BE">
        <w:rPr>
          <w:spacing w:val="-4"/>
          <w:lang w:val="sq-AL" w:eastAsia="sq-AL"/>
        </w:rPr>
        <w:t xml:space="preserve"> </w:t>
      </w:r>
      <w:r w:rsidRPr="004566BE">
        <w:rPr>
          <w:spacing w:val="-4"/>
          <w:lang w:val="sq-AL" w:eastAsia="sq-AL"/>
        </w:rPr>
        <w:t>e</w:t>
      </w:r>
      <w:r w:rsidR="001407AB" w:rsidRPr="004566BE">
        <w:rPr>
          <w:spacing w:val="-4"/>
          <w:lang w:val="sq-AL" w:eastAsia="sq-AL"/>
        </w:rPr>
        <w:t xml:space="preserve"> </w:t>
      </w:r>
      <w:r w:rsidRPr="004566BE">
        <w:rPr>
          <w:spacing w:val="-4"/>
          <w:lang w:val="sq-AL" w:eastAsia="sq-AL"/>
        </w:rPr>
        <w:t>integruar</w:t>
      </w:r>
      <w:r w:rsidR="001407AB" w:rsidRPr="004566BE">
        <w:rPr>
          <w:spacing w:val="-4"/>
          <w:lang w:val="sq-AL" w:eastAsia="sq-AL"/>
        </w:rPr>
        <w:t xml:space="preserve"> </w:t>
      </w:r>
      <w:r w:rsidRPr="004566BE">
        <w:rPr>
          <w:spacing w:val="-4"/>
          <w:lang w:val="sq-AL" w:eastAsia="sq-AL"/>
        </w:rPr>
        <w:t>për</w:t>
      </w:r>
      <w:r w:rsidR="001407AB" w:rsidRPr="004566BE">
        <w:rPr>
          <w:spacing w:val="-4"/>
          <w:lang w:val="sq-AL" w:eastAsia="sq-AL"/>
        </w:rPr>
        <w:t xml:space="preserve"> </w:t>
      </w:r>
      <w:r w:rsidRPr="004566BE">
        <w:rPr>
          <w:spacing w:val="-4"/>
          <w:lang w:val="sq-AL" w:eastAsia="sq-AL"/>
        </w:rPr>
        <w:t>zhvillimin</w:t>
      </w:r>
      <w:r w:rsidR="001407AB" w:rsidRPr="004566BE">
        <w:rPr>
          <w:spacing w:val="-4"/>
          <w:lang w:val="sq-AL" w:eastAsia="sq-AL"/>
        </w:rPr>
        <w:t xml:space="preserve"> </w:t>
      </w:r>
      <w:r w:rsidR="00F62296" w:rsidRPr="004566BE">
        <w:rPr>
          <w:spacing w:val="-4"/>
          <w:lang w:val="sq-AL" w:eastAsia="sq-AL"/>
        </w:rPr>
        <w:t>territorial (</w:t>
      </w:r>
      <w:r w:rsidRPr="004566BE">
        <w:rPr>
          <w:spacing w:val="-4"/>
          <w:lang w:val="sq-AL" w:eastAsia="sq-AL"/>
        </w:rPr>
        <w:t>nëse</w:t>
      </w:r>
      <w:r w:rsidR="001407AB" w:rsidRPr="004566BE">
        <w:rPr>
          <w:spacing w:val="-4"/>
          <w:lang w:val="sq-AL" w:eastAsia="sq-AL"/>
        </w:rPr>
        <w:t xml:space="preserve"> </w:t>
      </w:r>
      <w:r w:rsidRPr="004566BE">
        <w:rPr>
          <w:spacing w:val="-4"/>
          <w:lang w:val="sq-AL" w:eastAsia="sq-AL"/>
        </w:rPr>
        <w:t>është</w:t>
      </w:r>
      <w:r w:rsidR="001407AB" w:rsidRPr="004566BE">
        <w:rPr>
          <w:spacing w:val="-4"/>
          <w:lang w:val="sq-AL" w:eastAsia="sq-AL"/>
        </w:rPr>
        <w:t xml:space="preserve"> </w:t>
      </w:r>
      <w:r w:rsidRPr="004566BE">
        <w:rPr>
          <w:spacing w:val="-4"/>
          <w:lang w:val="sq-AL" w:eastAsia="sq-AL"/>
        </w:rPr>
        <w:t>e nevojshme)</w:t>
      </w:r>
    </w:p>
    <w:p w:rsidR="001B0EE3" w:rsidRDefault="008A5A2B" w:rsidP="00BE326E">
      <w:pPr>
        <w:pStyle w:val="Paragrafi"/>
        <w:rPr>
          <w:spacing w:val="-4"/>
          <w:lang w:val="sq-AL" w:eastAsia="sq-AL"/>
        </w:rPr>
      </w:pPr>
      <w:r w:rsidRPr="004566BE">
        <w:rPr>
          <w:spacing w:val="-4"/>
          <w:lang w:val="sq-AL" w:eastAsia="sq-AL"/>
        </w:rPr>
        <w:t>4.1 Zhvillimi i udhëhequr nga komuniteti vendor (nëse</w:t>
      </w:r>
      <w:r w:rsidR="001407AB" w:rsidRPr="004566BE">
        <w:rPr>
          <w:spacing w:val="-4"/>
          <w:lang w:val="sq-AL" w:eastAsia="sq-AL"/>
        </w:rPr>
        <w:t xml:space="preserve"> </w:t>
      </w:r>
      <w:r w:rsidRPr="004566BE">
        <w:rPr>
          <w:spacing w:val="-4"/>
          <w:lang w:val="sq-AL" w:eastAsia="sq-AL"/>
        </w:rPr>
        <w:t>është</w:t>
      </w:r>
      <w:r w:rsidR="001407AB" w:rsidRPr="004566BE">
        <w:rPr>
          <w:spacing w:val="-4"/>
          <w:lang w:val="sq-AL" w:eastAsia="sq-AL"/>
        </w:rPr>
        <w:t xml:space="preserve"> </w:t>
      </w:r>
      <w:r w:rsidRPr="004566BE">
        <w:rPr>
          <w:spacing w:val="-4"/>
          <w:lang w:val="sq-AL" w:eastAsia="sq-AL"/>
        </w:rPr>
        <w:t>e</w:t>
      </w:r>
      <w:r w:rsidR="001407AB" w:rsidRPr="004566BE">
        <w:rPr>
          <w:spacing w:val="-4"/>
          <w:lang w:val="sq-AL" w:eastAsia="sq-AL"/>
        </w:rPr>
        <w:t xml:space="preserve"> </w:t>
      </w:r>
      <w:r w:rsidRPr="004566BE">
        <w:rPr>
          <w:spacing w:val="-4"/>
          <w:lang w:val="sq-AL" w:eastAsia="sq-AL"/>
        </w:rPr>
        <w:t>nevojshme)</w:t>
      </w:r>
    </w:p>
    <w:p w:rsidR="008A5A2B" w:rsidRPr="004566BE" w:rsidRDefault="008A5A2B" w:rsidP="008A5A2B">
      <w:pPr>
        <w:pStyle w:val="Paragrafi"/>
        <w:rPr>
          <w:spacing w:val="-4"/>
          <w:lang w:val="sq-AL" w:eastAsia="sq-AL"/>
        </w:rPr>
      </w:pPr>
      <w:r w:rsidRPr="004566BE">
        <w:rPr>
          <w:spacing w:val="-4"/>
          <w:lang w:val="sq-AL" w:eastAsia="sq-AL"/>
        </w:rPr>
        <w:t>4.2</w:t>
      </w:r>
      <w:r w:rsidR="001407AB" w:rsidRPr="004566BE">
        <w:rPr>
          <w:spacing w:val="-4"/>
          <w:lang w:val="sq-AL" w:eastAsia="sq-AL"/>
        </w:rPr>
        <w:t xml:space="preserve"> </w:t>
      </w:r>
      <w:r w:rsidRPr="004566BE">
        <w:rPr>
          <w:spacing w:val="-4"/>
          <w:lang w:val="sq-AL" w:eastAsia="sq-AL"/>
        </w:rPr>
        <w:t>Investimet</w:t>
      </w:r>
      <w:r w:rsidR="001407AB" w:rsidRPr="004566BE">
        <w:rPr>
          <w:spacing w:val="-4"/>
          <w:lang w:val="sq-AL" w:eastAsia="sq-AL"/>
        </w:rPr>
        <w:t xml:space="preserve"> </w:t>
      </w:r>
      <w:r w:rsidRPr="004566BE">
        <w:rPr>
          <w:spacing w:val="-4"/>
          <w:lang w:val="sq-AL" w:eastAsia="sq-AL"/>
        </w:rPr>
        <w:t>territoriale të integruara (iti) (nëse</w:t>
      </w:r>
      <w:r w:rsidR="001407AB" w:rsidRPr="004566BE">
        <w:rPr>
          <w:spacing w:val="-4"/>
          <w:lang w:val="sq-AL" w:eastAsia="sq-AL"/>
        </w:rPr>
        <w:t xml:space="preserve"> </w:t>
      </w:r>
      <w:r w:rsidRPr="004566BE">
        <w:rPr>
          <w:spacing w:val="-4"/>
          <w:lang w:val="sq-AL" w:eastAsia="sq-AL"/>
        </w:rPr>
        <w:t>është</w:t>
      </w:r>
      <w:r w:rsidR="001407AB" w:rsidRPr="004566BE">
        <w:rPr>
          <w:spacing w:val="-4"/>
          <w:lang w:val="sq-AL" w:eastAsia="sq-AL"/>
        </w:rPr>
        <w:t xml:space="preserve"> </w:t>
      </w:r>
      <w:r w:rsidRPr="004566BE">
        <w:rPr>
          <w:spacing w:val="-4"/>
          <w:lang w:val="sq-AL" w:eastAsia="sq-AL"/>
        </w:rPr>
        <w:t>e</w:t>
      </w:r>
      <w:r w:rsidR="001407AB" w:rsidRPr="004566BE">
        <w:rPr>
          <w:spacing w:val="-4"/>
          <w:lang w:val="sq-AL" w:eastAsia="sq-AL"/>
        </w:rPr>
        <w:t xml:space="preserve"> </w:t>
      </w:r>
      <w:r w:rsidRPr="004566BE">
        <w:rPr>
          <w:spacing w:val="-4"/>
          <w:lang w:val="sq-AL" w:eastAsia="sq-AL"/>
        </w:rPr>
        <w:t>nevojshme)</w:t>
      </w:r>
    </w:p>
    <w:p w:rsidR="008A5A2B" w:rsidRPr="004566BE" w:rsidRDefault="008A5A2B" w:rsidP="008A5A2B">
      <w:pPr>
        <w:pStyle w:val="Paragrafi"/>
        <w:rPr>
          <w:spacing w:val="-4"/>
          <w:lang w:val="sq-AL" w:eastAsia="sq-AL"/>
        </w:rPr>
      </w:pPr>
      <w:r w:rsidRPr="004566BE">
        <w:rPr>
          <w:spacing w:val="-4"/>
          <w:lang w:val="sq-AL" w:eastAsia="sq-AL"/>
        </w:rPr>
        <w:t>4.3 Kontributi i ndërhyrjeve të pla</w:t>
      </w:r>
      <w:r w:rsidR="00F62296" w:rsidRPr="004566BE">
        <w:rPr>
          <w:spacing w:val="-4"/>
          <w:lang w:val="sq-AL" w:eastAsia="sq-AL"/>
        </w:rPr>
        <w:t>nifikuara për strategjitë makro</w:t>
      </w:r>
      <w:r w:rsidRPr="004566BE">
        <w:rPr>
          <w:spacing w:val="-4"/>
          <w:lang w:val="sq-AL" w:eastAsia="sq-AL"/>
        </w:rPr>
        <w:t>rajonale dhe basenin detar</w:t>
      </w:r>
    </w:p>
    <w:p w:rsidR="008A5A2B" w:rsidRPr="004566BE" w:rsidRDefault="008A5A2B" w:rsidP="008A5A2B">
      <w:pPr>
        <w:pStyle w:val="Paragrafi"/>
        <w:rPr>
          <w:spacing w:val="-4"/>
          <w:lang w:val="sq-AL" w:eastAsia="sq-AL"/>
        </w:rPr>
      </w:pPr>
      <w:r w:rsidRPr="004566BE">
        <w:rPr>
          <w:spacing w:val="-4"/>
          <w:lang w:val="sq-AL" w:eastAsia="sq-AL"/>
        </w:rPr>
        <w:t>Seksion</w:t>
      </w:r>
      <w:r w:rsidR="0092288E" w:rsidRPr="004566BE">
        <w:rPr>
          <w:spacing w:val="-4"/>
          <w:lang w:val="sq-AL" w:eastAsia="sq-AL"/>
        </w:rPr>
        <w:t>i</w:t>
      </w:r>
      <w:r w:rsidRPr="004566BE">
        <w:rPr>
          <w:spacing w:val="-4"/>
          <w:lang w:val="sq-AL" w:eastAsia="sq-AL"/>
        </w:rPr>
        <w:t xml:space="preserve"> i</w:t>
      </w:r>
      <w:r w:rsidR="001407AB" w:rsidRPr="004566BE">
        <w:rPr>
          <w:spacing w:val="-4"/>
          <w:lang w:val="sq-AL" w:eastAsia="sq-AL"/>
        </w:rPr>
        <w:t xml:space="preserve"> </w:t>
      </w:r>
      <w:r w:rsidRPr="004566BE">
        <w:rPr>
          <w:spacing w:val="-4"/>
          <w:lang w:val="sq-AL" w:eastAsia="sq-AL"/>
        </w:rPr>
        <w:t>5:</w:t>
      </w:r>
      <w:r w:rsidR="001407AB" w:rsidRPr="004566BE">
        <w:rPr>
          <w:spacing w:val="-4"/>
          <w:lang w:val="sq-AL" w:eastAsia="sq-AL"/>
        </w:rPr>
        <w:t xml:space="preserve"> </w:t>
      </w:r>
      <w:r w:rsidRPr="004566BE">
        <w:rPr>
          <w:spacing w:val="-4"/>
          <w:lang w:val="sq-AL" w:eastAsia="sq-AL"/>
        </w:rPr>
        <w:t>Dispozitat</w:t>
      </w:r>
      <w:r w:rsidR="001407AB" w:rsidRPr="004566BE">
        <w:rPr>
          <w:spacing w:val="-4"/>
          <w:lang w:val="sq-AL" w:eastAsia="sq-AL"/>
        </w:rPr>
        <w:t xml:space="preserve"> </w:t>
      </w:r>
      <w:r w:rsidRPr="004566BE">
        <w:rPr>
          <w:spacing w:val="-4"/>
          <w:lang w:val="sq-AL" w:eastAsia="sq-AL"/>
        </w:rPr>
        <w:t>zbatuese</w:t>
      </w:r>
      <w:r w:rsidR="001407AB" w:rsidRPr="004566BE">
        <w:rPr>
          <w:spacing w:val="-4"/>
          <w:lang w:val="sq-AL" w:eastAsia="sq-AL"/>
        </w:rPr>
        <w:t xml:space="preserve"> </w:t>
      </w:r>
      <w:r w:rsidRPr="004566BE">
        <w:rPr>
          <w:spacing w:val="-4"/>
          <w:lang w:val="sq-AL" w:eastAsia="sq-AL"/>
        </w:rPr>
        <w:t>për</w:t>
      </w:r>
      <w:r w:rsidR="001407AB" w:rsidRPr="004566BE">
        <w:rPr>
          <w:spacing w:val="-4"/>
          <w:lang w:val="sq-AL" w:eastAsia="sq-AL"/>
        </w:rPr>
        <w:t xml:space="preserve"> </w:t>
      </w:r>
      <w:r w:rsidRPr="004566BE">
        <w:rPr>
          <w:spacing w:val="-4"/>
          <w:lang w:val="sq-AL" w:eastAsia="sq-AL"/>
        </w:rPr>
        <w:t>programin</w:t>
      </w:r>
      <w:r w:rsidR="001407AB" w:rsidRPr="004566BE">
        <w:rPr>
          <w:spacing w:val="-4"/>
          <w:lang w:val="sq-AL" w:eastAsia="sq-AL"/>
        </w:rPr>
        <w:t xml:space="preserve"> </w:t>
      </w:r>
      <w:r w:rsidRPr="004566BE">
        <w:rPr>
          <w:spacing w:val="-4"/>
          <w:lang w:val="sq-AL" w:eastAsia="sq-AL"/>
        </w:rPr>
        <w:t>e</w:t>
      </w:r>
      <w:r w:rsidR="001407AB" w:rsidRPr="004566BE">
        <w:rPr>
          <w:spacing w:val="-4"/>
          <w:lang w:val="sq-AL" w:eastAsia="sq-AL"/>
        </w:rPr>
        <w:t xml:space="preserve"> </w:t>
      </w:r>
      <w:r w:rsidRPr="004566BE">
        <w:rPr>
          <w:spacing w:val="-4"/>
          <w:lang w:val="sq-AL" w:eastAsia="sq-AL"/>
        </w:rPr>
        <w:t>bashkëpunimit</w:t>
      </w:r>
    </w:p>
    <w:p w:rsidR="008A5A2B" w:rsidRPr="004566BE" w:rsidRDefault="008A5A2B" w:rsidP="008A5A2B">
      <w:pPr>
        <w:pStyle w:val="Paragrafi"/>
        <w:rPr>
          <w:spacing w:val="-4"/>
          <w:lang w:val="sq-AL" w:eastAsia="sq-AL"/>
        </w:rPr>
      </w:pPr>
      <w:r w:rsidRPr="004566BE">
        <w:rPr>
          <w:spacing w:val="-4"/>
          <w:lang w:val="sq-AL" w:eastAsia="sq-AL"/>
        </w:rPr>
        <w:t>Autoritetet</w:t>
      </w:r>
      <w:r w:rsidR="001407AB" w:rsidRPr="004566BE">
        <w:rPr>
          <w:spacing w:val="-4"/>
          <w:lang w:val="sq-AL" w:eastAsia="sq-AL"/>
        </w:rPr>
        <w:t xml:space="preserve"> </w:t>
      </w:r>
      <w:r w:rsidRPr="004566BE">
        <w:rPr>
          <w:spacing w:val="-4"/>
          <w:lang w:val="sq-AL" w:eastAsia="sq-AL"/>
        </w:rPr>
        <w:t>dhe</w:t>
      </w:r>
      <w:r w:rsidR="001407AB" w:rsidRPr="004566BE">
        <w:rPr>
          <w:spacing w:val="-4"/>
          <w:lang w:val="sq-AL" w:eastAsia="sq-AL"/>
        </w:rPr>
        <w:t xml:space="preserve"> </w:t>
      </w:r>
      <w:r w:rsidRPr="004566BE">
        <w:rPr>
          <w:spacing w:val="-4"/>
          <w:lang w:val="sq-AL" w:eastAsia="sq-AL"/>
        </w:rPr>
        <w:t>organet</w:t>
      </w:r>
      <w:r w:rsidR="001407AB" w:rsidRPr="004566BE">
        <w:rPr>
          <w:spacing w:val="-4"/>
          <w:lang w:val="sq-AL" w:eastAsia="sq-AL"/>
        </w:rPr>
        <w:t xml:space="preserve"> </w:t>
      </w:r>
      <w:r w:rsidRPr="004566BE">
        <w:rPr>
          <w:spacing w:val="-4"/>
          <w:lang w:val="sq-AL" w:eastAsia="sq-AL"/>
        </w:rPr>
        <w:t>përkatëse</w:t>
      </w:r>
    </w:p>
    <w:p w:rsidR="008A5A2B" w:rsidRPr="004566BE" w:rsidRDefault="008A5A2B" w:rsidP="008A5A2B">
      <w:pPr>
        <w:pStyle w:val="Paragrafi"/>
        <w:rPr>
          <w:spacing w:val="-4"/>
          <w:lang w:val="sq-AL" w:eastAsia="sq-AL"/>
        </w:rPr>
      </w:pPr>
      <w:r w:rsidRPr="004566BE">
        <w:rPr>
          <w:spacing w:val="-4"/>
          <w:lang w:val="sq-AL" w:eastAsia="sq-AL"/>
        </w:rPr>
        <w:t xml:space="preserve">Tabela 19: Autoritetet e programit </w:t>
      </w:r>
    </w:p>
    <w:p w:rsidR="008A5A2B" w:rsidRPr="004566BE" w:rsidRDefault="008A5A2B" w:rsidP="008A5A2B">
      <w:pPr>
        <w:pStyle w:val="Paragrafi"/>
        <w:rPr>
          <w:spacing w:val="-4"/>
          <w:lang w:val="sq-AL" w:eastAsia="sq-AL"/>
        </w:rPr>
      </w:pPr>
      <w:r w:rsidRPr="004566BE">
        <w:rPr>
          <w:spacing w:val="-4"/>
          <w:lang w:val="sq-AL" w:eastAsia="sq-AL"/>
        </w:rPr>
        <w:t>Organi të cilit do t</w:t>
      </w:r>
      <w:r w:rsidR="00654FE8" w:rsidRPr="004566BE">
        <w:rPr>
          <w:spacing w:val="-4"/>
          <w:lang w:val="sq-AL" w:eastAsia="sq-AL"/>
        </w:rPr>
        <w:t>’</w:t>
      </w:r>
      <w:r w:rsidRPr="004566BE">
        <w:rPr>
          <w:spacing w:val="-4"/>
          <w:lang w:val="sq-AL" w:eastAsia="sq-AL"/>
        </w:rPr>
        <w:t xml:space="preserve">i kryhen pagesat </w:t>
      </w:r>
    </w:p>
    <w:p w:rsidR="008A5A2B" w:rsidRPr="004566BE" w:rsidRDefault="00654FE8" w:rsidP="008A5A2B">
      <w:pPr>
        <w:pStyle w:val="Paragrafi"/>
        <w:rPr>
          <w:spacing w:val="-4"/>
          <w:lang w:val="sq-AL" w:eastAsia="sq-AL"/>
        </w:rPr>
      </w:pPr>
      <w:r w:rsidRPr="004566BE">
        <w:rPr>
          <w:spacing w:val="-4"/>
          <w:lang w:val="sq-AL" w:eastAsia="sq-AL"/>
        </w:rPr>
        <w:t>Tabela 20: Organi/o</w:t>
      </w:r>
      <w:r w:rsidR="008A5A2B" w:rsidRPr="004566BE">
        <w:rPr>
          <w:spacing w:val="-4"/>
          <w:lang w:val="sq-AL" w:eastAsia="sq-AL"/>
        </w:rPr>
        <w:t xml:space="preserve">rganet që kryejnë kontrollet dhe detyrat e auditimit </w:t>
      </w:r>
    </w:p>
    <w:p w:rsidR="008A5A2B" w:rsidRPr="004566BE" w:rsidRDefault="008A5A2B" w:rsidP="008A5A2B">
      <w:pPr>
        <w:pStyle w:val="Paragrafi"/>
        <w:rPr>
          <w:spacing w:val="-4"/>
          <w:lang w:val="sq-AL" w:eastAsia="sq-AL"/>
        </w:rPr>
      </w:pPr>
      <w:r w:rsidRPr="004566BE">
        <w:rPr>
          <w:spacing w:val="-4"/>
          <w:lang w:val="sq-AL" w:eastAsia="sq-AL"/>
        </w:rPr>
        <w:t>Procedura për</w:t>
      </w:r>
      <w:r w:rsidR="001407AB" w:rsidRPr="004566BE">
        <w:rPr>
          <w:spacing w:val="-4"/>
          <w:lang w:val="sq-AL" w:eastAsia="sq-AL"/>
        </w:rPr>
        <w:t xml:space="preserve"> </w:t>
      </w:r>
      <w:r w:rsidRPr="004566BE">
        <w:rPr>
          <w:spacing w:val="-4"/>
          <w:lang w:val="sq-AL" w:eastAsia="sq-AL"/>
        </w:rPr>
        <w:t>ngritjen</w:t>
      </w:r>
      <w:r w:rsidR="001407AB" w:rsidRPr="004566BE">
        <w:rPr>
          <w:spacing w:val="-4"/>
          <w:lang w:val="sq-AL" w:eastAsia="sq-AL"/>
        </w:rPr>
        <w:t xml:space="preserve"> </w:t>
      </w:r>
      <w:r w:rsidRPr="004566BE">
        <w:rPr>
          <w:spacing w:val="-4"/>
          <w:lang w:val="sq-AL" w:eastAsia="sq-AL"/>
        </w:rPr>
        <w:t>e</w:t>
      </w:r>
      <w:r w:rsidR="001407AB" w:rsidRPr="004566BE">
        <w:rPr>
          <w:spacing w:val="-4"/>
          <w:lang w:val="sq-AL" w:eastAsia="sq-AL"/>
        </w:rPr>
        <w:t xml:space="preserve"> </w:t>
      </w:r>
      <w:r w:rsidRPr="004566BE">
        <w:rPr>
          <w:spacing w:val="-4"/>
          <w:lang w:val="sq-AL" w:eastAsia="sq-AL"/>
        </w:rPr>
        <w:t>sekretariatit të</w:t>
      </w:r>
      <w:r w:rsidR="001407AB" w:rsidRPr="004566BE">
        <w:rPr>
          <w:spacing w:val="-4"/>
          <w:lang w:val="sq-AL" w:eastAsia="sq-AL"/>
        </w:rPr>
        <w:t xml:space="preserve"> </w:t>
      </w:r>
      <w:r w:rsidRPr="004566BE">
        <w:rPr>
          <w:spacing w:val="-4"/>
          <w:lang w:val="sq-AL" w:eastAsia="sq-AL"/>
        </w:rPr>
        <w:t xml:space="preserve">përbashkët </w:t>
      </w:r>
    </w:p>
    <w:p w:rsidR="008A5A2B" w:rsidRPr="004566BE" w:rsidRDefault="008A5A2B" w:rsidP="008A5A2B">
      <w:pPr>
        <w:pStyle w:val="Paragrafi"/>
        <w:rPr>
          <w:spacing w:val="-4"/>
          <w:lang w:val="sq-AL" w:eastAsia="sq-AL"/>
        </w:rPr>
      </w:pPr>
      <w:r w:rsidRPr="004566BE">
        <w:rPr>
          <w:spacing w:val="-4"/>
          <w:lang w:val="sq-AL" w:eastAsia="sq-AL"/>
        </w:rPr>
        <w:t>Përshkrimi</w:t>
      </w:r>
      <w:r w:rsidR="001407AB" w:rsidRPr="004566BE">
        <w:rPr>
          <w:spacing w:val="-4"/>
          <w:lang w:val="sq-AL" w:eastAsia="sq-AL"/>
        </w:rPr>
        <w:t xml:space="preserve"> </w:t>
      </w:r>
      <w:r w:rsidRPr="004566BE">
        <w:rPr>
          <w:spacing w:val="-4"/>
          <w:lang w:val="sq-AL" w:eastAsia="sq-AL"/>
        </w:rPr>
        <w:t>përmbledhës</w:t>
      </w:r>
      <w:r w:rsidR="001407AB" w:rsidRPr="004566BE">
        <w:rPr>
          <w:spacing w:val="-4"/>
          <w:lang w:val="sq-AL" w:eastAsia="sq-AL"/>
        </w:rPr>
        <w:t xml:space="preserve"> </w:t>
      </w:r>
      <w:r w:rsidRPr="004566BE">
        <w:rPr>
          <w:spacing w:val="-4"/>
          <w:lang w:val="sq-AL" w:eastAsia="sq-AL"/>
        </w:rPr>
        <w:t>i</w:t>
      </w:r>
      <w:r w:rsidR="001407AB" w:rsidRPr="004566BE">
        <w:rPr>
          <w:spacing w:val="-4"/>
          <w:lang w:val="sq-AL" w:eastAsia="sq-AL"/>
        </w:rPr>
        <w:t xml:space="preserve"> </w:t>
      </w:r>
      <w:r w:rsidRPr="004566BE">
        <w:rPr>
          <w:spacing w:val="-4"/>
          <w:lang w:val="sq-AL" w:eastAsia="sq-AL"/>
        </w:rPr>
        <w:t>menaxhimit dhe</w:t>
      </w:r>
      <w:r w:rsidR="001407AB" w:rsidRPr="004566BE">
        <w:rPr>
          <w:spacing w:val="-4"/>
          <w:lang w:val="sq-AL" w:eastAsia="sq-AL"/>
        </w:rPr>
        <w:t xml:space="preserve"> </w:t>
      </w:r>
      <w:r w:rsidRPr="004566BE">
        <w:rPr>
          <w:spacing w:val="-4"/>
          <w:lang w:val="sq-AL" w:eastAsia="sq-AL"/>
        </w:rPr>
        <w:t>marrëveshjeve</w:t>
      </w:r>
      <w:r w:rsidR="001407AB" w:rsidRPr="004566BE">
        <w:rPr>
          <w:spacing w:val="-4"/>
          <w:lang w:val="sq-AL" w:eastAsia="sq-AL"/>
        </w:rPr>
        <w:t xml:space="preserve"> </w:t>
      </w:r>
      <w:r w:rsidRPr="004566BE">
        <w:rPr>
          <w:spacing w:val="-4"/>
          <w:lang w:val="sq-AL" w:eastAsia="sq-AL"/>
        </w:rPr>
        <w:t>të kontrollit</w:t>
      </w:r>
    </w:p>
    <w:p w:rsidR="008A5A2B" w:rsidRPr="004566BE" w:rsidRDefault="008A5A2B" w:rsidP="008A5A2B">
      <w:pPr>
        <w:pStyle w:val="Paragrafi"/>
        <w:rPr>
          <w:spacing w:val="-4"/>
          <w:lang w:val="sq-AL" w:eastAsia="sq-AL"/>
        </w:rPr>
      </w:pPr>
      <w:r w:rsidRPr="004566BE">
        <w:rPr>
          <w:spacing w:val="-4"/>
          <w:lang w:val="sq-AL" w:eastAsia="sq-AL"/>
        </w:rPr>
        <w:t>Struktura e përbashkët për</w:t>
      </w:r>
      <w:r w:rsidR="001407AB" w:rsidRPr="004566BE">
        <w:rPr>
          <w:spacing w:val="-4"/>
          <w:lang w:val="sq-AL" w:eastAsia="sq-AL"/>
        </w:rPr>
        <w:t xml:space="preserve"> </w:t>
      </w:r>
      <w:r w:rsidRPr="004566BE">
        <w:rPr>
          <w:spacing w:val="-4"/>
          <w:lang w:val="sq-AL" w:eastAsia="sq-AL"/>
        </w:rPr>
        <w:t xml:space="preserve">zbatimin dhe ndarja e detyrave ndërmjet organeve të ndryshme </w:t>
      </w:r>
    </w:p>
    <w:p w:rsidR="008A5A2B" w:rsidRPr="004566BE" w:rsidRDefault="008A5A2B" w:rsidP="008A5A2B">
      <w:pPr>
        <w:pStyle w:val="Paragrafi"/>
        <w:rPr>
          <w:spacing w:val="-4"/>
          <w:lang w:val="sq-AL" w:eastAsia="sq-AL"/>
        </w:rPr>
      </w:pPr>
      <w:r w:rsidRPr="004566BE">
        <w:rPr>
          <w:spacing w:val="-4"/>
          <w:lang w:val="sq-AL" w:eastAsia="sq-AL"/>
        </w:rPr>
        <w:t xml:space="preserve">Komiteti i </w:t>
      </w:r>
      <w:r w:rsidR="00BE326E">
        <w:rPr>
          <w:spacing w:val="-4"/>
          <w:lang w:val="sq-AL" w:eastAsia="sq-AL"/>
        </w:rPr>
        <w:t>P</w:t>
      </w:r>
      <w:r w:rsidRPr="004566BE">
        <w:rPr>
          <w:spacing w:val="-4"/>
          <w:lang w:val="sq-AL" w:eastAsia="sq-AL"/>
        </w:rPr>
        <w:t xml:space="preserve">ërbashkët i </w:t>
      </w:r>
      <w:r w:rsidR="00BE326E">
        <w:rPr>
          <w:spacing w:val="-4"/>
          <w:lang w:val="sq-AL" w:eastAsia="sq-AL"/>
        </w:rPr>
        <w:t>M</w:t>
      </w:r>
      <w:r w:rsidRPr="004566BE">
        <w:rPr>
          <w:spacing w:val="-4"/>
          <w:lang w:val="sq-AL" w:eastAsia="sq-AL"/>
        </w:rPr>
        <w:t>onitorimit (KPM)</w:t>
      </w:r>
    </w:p>
    <w:p w:rsidR="008A5A2B" w:rsidRPr="004566BE" w:rsidRDefault="008A5A2B" w:rsidP="008A5A2B">
      <w:pPr>
        <w:pStyle w:val="Paragrafi"/>
        <w:rPr>
          <w:spacing w:val="-4"/>
          <w:lang w:val="sq-AL" w:eastAsia="sq-AL"/>
        </w:rPr>
      </w:pPr>
      <w:r w:rsidRPr="004566BE">
        <w:rPr>
          <w:spacing w:val="-4"/>
          <w:lang w:val="sq-AL" w:eastAsia="sq-AL"/>
        </w:rPr>
        <w:t>Përbërja e Komiteti</w:t>
      </w:r>
      <w:r w:rsidR="00B968CB" w:rsidRPr="004566BE">
        <w:rPr>
          <w:spacing w:val="-4"/>
          <w:lang w:val="sq-AL" w:eastAsia="sq-AL"/>
        </w:rPr>
        <w:t>t</w:t>
      </w:r>
      <w:r w:rsidRPr="004566BE">
        <w:rPr>
          <w:spacing w:val="-4"/>
          <w:lang w:val="sq-AL" w:eastAsia="sq-AL"/>
        </w:rPr>
        <w:t xml:space="preserve"> t</w:t>
      </w:r>
      <w:r w:rsidR="00B968CB" w:rsidRPr="004566BE">
        <w:rPr>
          <w:spacing w:val="-4"/>
          <w:lang w:val="sq-AL"/>
        </w:rPr>
        <w:t>ë</w:t>
      </w:r>
      <w:r w:rsidRPr="004566BE">
        <w:rPr>
          <w:spacing w:val="-4"/>
          <w:lang w:val="sq-AL" w:eastAsia="sq-AL"/>
        </w:rPr>
        <w:t xml:space="preserve"> </w:t>
      </w:r>
      <w:r w:rsidR="00B968CB" w:rsidRPr="004566BE">
        <w:rPr>
          <w:spacing w:val="-4"/>
          <w:lang w:val="sq-AL" w:eastAsia="sq-AL"/>
        </w:rPr>
        <w:t>P</w:t>
      </w:r>
      <w:r w:rsidRPr="004566BE">
        <w:rPr>
          <w:spacing w:val="-4"/>
          <w:lang w:val="sq-AL" w:eastAsia="sq-AL"/>
        </w:rPr>
        <w:t>ërbashkët t</w:t>
      </w:r>
      <w:r w:rsidR="00B968CB" w:rsidRPr="004566BE">
        <w:rPr>
          <w:spacing w:val="-4"/>
          <w:lang w:val="sq-AL"/>
        </w:rPr>
        <w:t>ë</w:t>
      </w:r>
      <w:r w:rsidRPr="004566BE">
        <w:rPr>
          <w:spacing w:val="-4"/>
          <w:lang w:val="sq-AL" w:eastAsia="sq-AL"/>
        </w:rPr>
        <w:t xml:space="preserve"> </w:t>
      </w:r>
      <w:r w:rsidR="00B968CB" w:rsidRPr="004566BE">
        <w:rPr>
          <w:spacing w:val="-4"/>
          <w:lang w:val="sq-AL" w:eastAsia="sq-AL"/>
        </w:rPr>
        <w:t>M</w:t>
      </w:r>
      <w:r w:rsidRPr="004566BE">
        <w:rPr>
          <w:spacing w:val="-4"/>
          <w:lang w:val="sq-AL" w:eastAsia="sq-AL"/>
        </w:rPr>
        <w:t>onitorimit (KPM)</w:t>
      </w:r>
    </w:p>
    <w:p w:rsidR="008A5A2B" w:rsidRPr="004566BE" w:rsidRDefault="008A5A2B" w:rsidP="008A5A2B">
      <w:pPr>
        <w:pStyle w:val="Paragrafi"/>
        <w:rPr>
          <w:spacing w:val="-4"/>
          <w:lang w:val="sq-AL" w:eastAsia="sq-AL"/>
        </w:rPr>
      </w:pPr>
      <w:r w:rsidRPr="004566BE">
        <w:rPr>
          <w:spacing w:val="-4"/>
          <w:lang w:val="sq-AL" w:eastAsia="sq-AL"/>
        </w:rPr>
        <w:t xml:space="preserve">Roli dhe detyrat e Komitetit </w:t>
      </w:r>
      <w:r w:rsidR="00B968CB" w:rsidRPr="004566BE">
        <w:rPr>
          <w:spacing w:val="-4"/>
          <w:lang w:val="sq-AL" w:eastAsia="sq-AL"/>
        </w:rPr>
        <w:t>t</w:t>
      </w:r>
      <w:r w:rsidR="00B968CB" w:rsidRPr="004566BE">
        <w:rPr>
          <w:spacing w:val="-4"/>
          <w:lang w:val="sq-AL"/>
        </w:rPr>
        <w:t>ë</w:t>
      </w:r>
      <w:r w:rsidR="00B968CB" w:rsidRPr="004566BE">
        <w:rPr>
          <w:spacing w:val="-4"/>
          <w:lang w:val="sq-AL" w:eastAsia="sq-AL"/>
        </w:rPr>
        <w:t xml:space="preserve"> Përbashkët t</w:t>
      </w:r>
      <w:r w:rsidR="00B968CB" w:rsidRPr="004566BE">
        <w:rPr>
          <w:spacing w:val="-4"/>
          <w:lang w:val="sq-AL"/>
        </w:rPr>
        <w:t>ë</w:t>
      </w:r>
      <w:r w:rsidR="00B968CB" w:rsidRPr="004566BE">
        <w:rPr>
          <w:spacing w:val="-4"/>
          <w:lang w:val="sq-AL" w:eastAsia="sq-AL"/>
        </w:rPr>
        <w:t xml:space="preserve"> Monitorimit </w:t>
      </w:r>
      <w:r w:rsidRPr="004566BE">
        <w:rPr>
          <w:spacing w:val="-4"/>
          <w:lang w:val="sq-AL" w:eastAsia="sq-AL"/>
        </w:rPr>
        <w:t>(KPM)</w:t>
      </w:r>
    </w:p>
    <w:p w:rsidR="008A5A2B" w:rsidRPr="004566BE" w:rsidRDefault="008A5A2B" w:rsidP="008A5A2B">
      <w:pPr>
        <w:pStyle w:val="Paragrafi"/>
        <w:rPr>
          <w:spacing w:val="-4"/>
          <w:lang w:val="sq-AL" w:eastAsia="sq-AL"/>
        </w:rPr>
      </w:pPr>
      <w:r w:rsidRPr="004566BE">
        <w:rPr>
          <w:spacing w:val="-4"/>
          <w:lang w:val="sq-AL" w:eastAsia="sq-AL"/>
        </w:rPr>
        <w:t>Autoriteti</w:t>
      </w:r>
      <w:r w:rsidR="001407AB" w:rsidRPr="004566BE">
        <w:rPr>
          <w:spacing w:val="-4"/>
          <w:lang w:val="sq-AL" w:eastAsia="sq-AL"/>
        </w:rPr>
        <w:t xml:space="preserve"> </w:t>
      </w:r>
      <w:r w:rsidRPr="004566BE">
        <w:rPr>
          <w:spacing w:val="-4"/>
          <w:lang w:val="sq-AL" w:eastAsia="sq-AL"/>
        </w:rPr>
        <w:t>menaxhues</w:t>
      </w:r>
    </w:p>
    <w:p w:rsidR="008A5A2B" w:rsidRPr="004566BE" w:rsidRDefault="008A5A2B" w:rsidP="008A5A2B">
      <w:pPr>
        <w:pStyle w:val="Paragrafi"/>
        <w:rPr>
          <w:spacing w:val="-4"/>
          <w:lang w:val="sq-AL" w:eastAsia="sq-AL"/>
        </w:rPr>
      </w:pPr>
      <w:r w:rsidRPr="004566BE">
        <w:rPr>
          <w:spacing w:val="-4"/>
          <w:lang w:val="sq-AL" w:eastAsia="sq-AL"/>
        </w:rPr>
        <w:t>Verifikimet e menjëhershme në vend</w:t>
      </w:r>
    </w:p>
    <w:p w:rsidR="008A5A2B" w:rsidRPr="004566BE" w:rsidRDefault="008A5A2B" w:rsidP="008A5A2B">
      <w:pPr>
        <w:pStyle w:val="Paragrafi"/>
        <w:rPr>
          <w:spacing w:val="-4"/>
          <w:lang w:val="sq-AL" w:eastAsia="sq-AL"/>
        </w:rPr>
      </w:pPr>
      <w:r w:rsidRPr="004566BE">
        <w:rPr>
          <w:spacing w:val="-4"/>
          <w:lang w:val="sq-AL" w:eastAsia="sq-AL"/>
        </w:rPr>
        <w:t>Autoriteti</w:t>
      </w:r>
      <w:r w:rsidR="001407AB" w:rsidRPr="004566BE">
        <w:rPr>
          <w:spacing w:val="-4"/>
          <w:lang w:val="sq-AL" w:eastAsia="sq-AL"/>
        </w:rPr>
        <w:t xml:space="preserve"> </w:t>
      </w:r>
      <w:r w:rsidRPr="004566BE">
        <w:rPr>
          <w:spacing w:val="-4"/>
          <w:lang w:val="sq-AL" w:eastAsia="sq-AL"/>
        </w:rPr>
        <w:t>certifikues</w:t>
      </w:r>
    </w:p>
    <w:p w:rsidR="008A5A2B" w:rsidRPr="004566BE" w:rsidRDefault="008A5A2B" w:rsidP="008A5A2B">
      <w:pPr>
        <w:pStyle w:val="Paragrafi"/>
        <w:rPr>
          <w:spacing w:val="-4"/>
          <w:lang w:val="sq-AL" w:eastAsia="sq-AL"/>
        </w:rPr>
      </w:pPr>
      <w:r w:rsidRPr="004566BE">
        <w:rPr>
          <w:spacing w:val="-4"/>
          <w:lang w:val="sq-AL" w:eastAsia="sq-AL"/>
        </w:rPr>
        <w:t>Autoriteti</w:t>
      </w:r>
      <w:r w:rsidR="001407AB" w:rsidRPr="004566BE">
        <w:rPr>
          <w:spacing w:val="-4"/>
          <w:lang w:val="sq-AL" w:eastAsia="sq-AL"/>
        </w:rPr>
        <w:t xml:space="preserve"> </w:t>
      </w:r>
      <w:r w:rsidRPr="004566BE">
        <w:rPr>
          <w:spacing w:val="-4"/>
          <w:lang w:val="sq-AL" w:eastAsia="sq-AL"/>
        </w:rPr>
        <w:t>i</w:t>
      </w:r>
      <w:r w:rsidR="001407AB" w:rsidRPr="004566BE">
        <w:rPr>
          <w:spacing w:val="-4"/>
          <w:lang w:val="sq-AL" w:eastAsia="sq-AL"/>
        </w:rPr>
        <w:t xml:space="preserve"> </w:t>
      </w:r>
      <w:r w:rsidRPr="004566BE">
        <w:rPr>
          <w:spacing w:val="-4"/>
          <w:lang w:val="sq-AL" w:eastAsia="sq-AL"/>
        </w:rPr>
        <w:t>auditimit</w:t>
      </w:r>
    </w:p>
    <w:p w:rsidR="008A5A2B" w:rsidRPr="004566BE" w:rsidRDefault="008A5A2B" w:rsidP="008A5A2B">
      <w:pPr>
        <w:pStyle w:val="Paragrafi"/>
        <w:rPr>
          <w:spacing w:val="-4"/>
          <w:lang w:val="sq-AL" w:eastAsia="sq-AL"/>
        </w:rPr>
      </w:pPr>
      <w:r w:rsidRPr="004566BE">
        <w:rPr>
          <w:spacing w:val="-4"/>
          <w:lang w:val="sq-AL" w:eastAsia="sq-AL"/>
        </w:rPr>
        <w:t>Sekretariati i</w:t>
      </w:r>
      <w:r w:rsidR="001407AB" w:rsidRPr="004566BE">
        <w:rPr>
          <w:spacing w:val="-4"/>
          <w:lang w:val="sq-AL" w:eastAsia="sq-AL"/>
        </w:rPr>
        <w:t xml:space="preserve"> </w:t>
      </w:r>
      <w:r w:rsidRPr="004566BE">
        <w:rPr>
          <w:spacing w:val="-4"/>
          <w:lang w:val="sq-AL" w:eastAsia="sq-AL"/>
        </w:rPr>
        <w:t xml:space="preserve">përbashkët </w:t>
      </w:r>
    </w:p>
    <w:p w:rsidR="008A5A2B" w:rsidRPr="004566BE" w:rsidRDefault="008A5A2B" w:rsidP="008A5A2B">
      <w:pPr>
        <w:pStyle w:val="Paragrafi"/>
        <w:rPr>
          <w:spacing w:val="-4"/>
          <w:lang w:val="sq-AL" w:eastAsia="sq-AL"/>
        </w:rPr>
      </w:pPr>
      <w:r w:rsidRPr="004566BE">
        <w:rPr>
          <w:spacing w:val="-4"/>
          <w:lang w:val="sq-AL" w:eastAsia="sq-AL"/>
        </w:rPr>
        <w:t>Pikat</w:t>
      </w:r>
      <w:r w:rsidR="001407AB" w:rsidRPr="004566BE">
        <w:rPr>
          <w:spacing w:val="-4"/>
          <w:lang w:val="sq-AL" w:eastAsia="sq-AL"/>
        </w:rPr>
        <w:t xml:space="preserve"> </w:t>
      </w:r>
      <w:r w:rsidRPr="004566BE">
        <w:rPr>
          <w:spacing w:val="-4"/>
          <w:lang w:val="sq-AL" w:eastAsia="sq-AL"/>
        </w:rPr>
        <w:t>kombëtare</w:t>
      </w:r>
      <w:r w:rsidR="001407AB" w:rsidRPr="004566BE">
        <w:rPr>
          <w:spacing w:val="-4"/>
          <w:lang w:val="sq-AL" w:eastAsia="sq-AL"/>
        </w:rPr>
        <w:t xml:space="preserve"> </w:t>
      </w:r>
      <w:r w:rsidRPr="004566BE">
        <w:rPr>
          <w:spacing w:val="-4"/>
          <w:lang w:val="sq-AL" w:eastAsia="sq-AL"/>
        </w:rPr>
        <w:t>informative</w:t>
      </w:r>
    </w:p>
    <w:p w:rsidR="008A5A2B" w:rsidRPr="004566BE" w:rsidRDefault="008A5A2B" w:rsidP="008A5A2B">
      <w:pPr>
        <w:pStyle w:val="Paragrafi"/>
        <w:rPr>
          <w:spacing w:val="-4"/>
          <w:lang w:val="sq-AL" w:eastAsia="sq-AL"/>
        </w:rPr>
      </w:pPr>
      <w:r w:rsidRPr="004566BE">
        <w:rPr>
          <w:spacing w:val="-4"/>
          <w:lang w:val="sq-AL" w:eastAsia="sq-AL"/>
        </w:rPr>
        <w:t>Organizimi</w:t>
      </w:r>
      <w:r w:rsidR="001407AB" w:rsidRPr="004566BE">
        <w:rPr>
          <w:spacing w:val="-4"/>
          <w:lang w:val="sq-AL" w:eastAsia="sq-AL"/>
        </w:rPr>
        <w:t xml:space="preserve"> </w:t>
      </w:r>
      <w:r w:rsidRPr="004566BE">
        <w:rPr>
          <w:spacing w:val="-4"/>
          <w:lang w:val="sq-AL" w:eastAsia="sq-AL"/>
        </w:rPr>
        <w:t>i</w:t>
      </w:r>
      <w:r w:rsidR="001407AB" w:rsidRPr="004566BE">
        <w:rPr>
          <w:spacing w:val="-4"/>
          <w:lang w:val="sq-AL" w:eastAsia="sq-AL"/>
        </w:rPr>
        <w:t xml:space="preserve"> </w:t>
      </w:r>
      <w:r w:rsidRPr="004566BE">
        <w:rPr>
          <w:spacing w:val="-4"/>
          <w:lang w:val="sq-AL" w:eastAsia="sq-AL"/>
        </w:rPr>
        <w:t>vlerësimit</w:t>
      </w:r>
      <w:r w:rsidR="001407AB" w:rsidRPr="004566BE">
        <w:rPr>
          <w:spacing w:val="-4"/>
          <w:lang w:val="sq-AL" w:eastAsia="sq-AL"/>
        </w:rPr>
        <w:t xml:space="preserve"> </w:t>
      </w:r>
      <w:r w:rsidRPr="004566BE">
        <w:rPr>
          <w:spacing w:val="-4"/>
          <w:lang w:val="sq-AL" w:eastAsia="sq-AL"/>
        </w:rPr>
        <w:t>dhe</w:t>
      </w:r>
      <w:r w:rsidR="001407AB" w:rsidRPr="004566BE">
        <w:rPr>
          <w:spacing w:val="-4"/>
          <w:lang w:val="sq-AL" w:eastAsia="sq-AL"/>
        </w:rPr>
        <w:t xml:space="preserve"> </w:t>
      </w:r>
      <w:r w:rsidRPr="004566BE">
        <w:rPr>
          <w:spacing w:val="-4"/>
          <w:lang w:val="sq-AL" w:eastAsia="sq-AL"/>
        </w:rPr>
        <w:t>përzgjedhja</w:t>
      </w:r>
      <w:r w:rsidR="001407AB" w:rsidRPr="004566BE">
        <w:rPr>
          <w:spacing w:val="-4"/>
          <w:lang w:val="sq-AL" w:eastAsia="sq-AL"/>
        </w:rPr>
        <w:t xml:space="preserve"> </w:t>
      </w:r>
      <w:r w:rsidRPr="004566BE">
        <w:rPr>
          <w:spacing w:val="-4"/>
          <w:lang w:val="sq-AL" w:eastAsia="sq-AL"/>
        </w:rPr>
        <w:t>e</w:t>
      </w:r>
      <w:r w:rsidR="001407AB" w:rsidRPr="004566BE">
        <w:rPr>
          <w:spacing w:val="-4"/>
          <w:lang w:val="sq-AL" w:eastAsia="sq-AL"/>
        </w:rPr>
        <w:t xml:space="preserve"> </w:t>
      </w:r>
      <w:r w:rsidRPr="004566BE">
        <w:rPr>
          <w:spacing w:val="-4"/>
          <w:lang w:val="sq-AL" w:eastAsia="sq-AL"/>
        </w:rPr>
        <w:t>propozimeve</w:t>
      </w:r>
      <w:r w:rsidR="001407AB" w:rsidRPr="004566BE">
        <w:rPr>
          <w:spacing w:val="-4"/>
          <w:lang w:val="sq-AL" w:eastAsia="sq-AL"/>
        </w:rPr>
        <w:t xml:space="preserve"> </w:t>
      </w:r>
      <w:r w:rsidRPr="004566BE">
        <w:rPr>
          <w:spacing w:val="-4"/>
          <w:lang w:val="sq-AL" w:eastAsia="sq-AL"/>
        </w:rPr>
        <w:t>të</w:t>
      </w:r>
      <w:r w:rsidR="001407AB" w:rsidRPr="004566BE">
        <w:rPr>
          <w:spacing w:val="-4"/>
          <w:lang w:val="sq-AL" w:eastAsia="sq-AL"/>
        </w:rPr>
        <w:t xml:space="preserve"> </w:t>
      </w:r>
      <w:r w:rsidRPr="004566BE">
        <w:rPr>
          <w:spacing w:val="-4"/>
          <w:lang w:val="sq-AL" w:eastAsia="sq-AL"/>
        </w:rPr>
        <w:t>projekteve</w:t>
      </w:r>
    </w:p>
    <w:p w:rsidR="008A5A2B" w:rsidRPr="004566BE" w:rsidRDefault="008A5A2B" w:rsidP="008A5A2B">
      <w:pPr>
        <w:pStyle w:val="Paragrafi"/>
        <w:rPr>
          <w:spacing w:val="-4"/>
          <w:lang w:val="sq-AL" w:eastAsia="sq-AL"/>
        </w:rPr>
      </w:pPr>
      <w:r w:rsidRPr="004566BE">
        <w:rPr>
          <w:spacing w:val="-4"/>
          <w:lang w:val="sq-AL" w:eastAsia="sq-AL"/>
        </w:rPr>
        <w:t>Procedura</w:t>
      </w:r>
      <w:r w:rsidR="001407AB" w:rsidRPr="004566BE">
        <w:rPr>
          <w:spacing w:val="-4"/>
          <w:lang w:val="sq-AL" w:eastAsia="sq-AL"/>
        </w:rPr>
        <w:t xml:space="preserve"> </w:t>
      </w:r>
      <w:r w:rsidRPr="004566BE">
        <w:rPr>
          <w:spacing w:val="-4"/>
          <w:lang w:val="sq-AL" w:eastAsia="sq-AL"/>
        </w:rPr>
        <w:t>e</w:t>
      </w:r>
      <w:r w:rsidR="001407AB" w:rsidRPr="004566BE">
        <w:rPr>
          <w:spacing w:val="-4"/>
          <w:lang w:val="sq-AL" w:eastAsia="sq-AL"/>
        </w:rPr>
        <w:t xml:space="preserve"> </w:t>
      </w:r>
      <w:r w:rsidRPr="004566BE">
        <w:rPr>
          <w:spacing w:val="-4"/>
          <w:lang w:val="sq-AL" w:eastAsia="sq-AL"/>
        </w:rPr>
        <w:t xml:space="preserve">përzgjedhjes </w:t>
      </w:r>
    </w:p>
    <w:p w:rsidR="008A5A2B" w:rsidRPr="004566BE" w:rsidRDefault="008A5A2B" w:rsidP="008A5A2B">
      <w:pPr>
        <w:pStyle w:val="Paragrafi"/>
        <w:rPr>
          <w:spacing w:val="-4"/>
          <w:lang w:val="sq-AL" w:eastAsia="sq-AL"/>
        </w:rPr>
      </w:pPr>
      <w:r w:rsidRPr="004566BE">
        <w:rPr>
          <w:spacing w:val="-4"/>
          <w:lang w:val="sq-AL" w:eastAsia="sq-AL"/>
        </w:rPr>
        <w:t>Hapi</w:t>
      </w:r>
      <w:r w:rsidR="001407AB" w:rsidRPr="004566BE">
        <w:rPr>
          <w:spacing w:val="-4"/>
          <w:lang w:val="sq-AL" w:eastAsia="sq-AL"/>
        </w:rPr>
        <w:t xml:space="preserve"> </w:t>
      </w:r>
      <w:r w:rsidRPr="004566BE">
        <w:rPr>
          <w:spacing w:val="-4"/>
          <w:lang w:val="sq-AL" w:eastAsia="sq-AL"/>
        </w:rPr>
        <w:t>i</w:t>
      </w:r>
      <w:r w:rsidR="001407AB" w:rsidRPr="004566BE">
        <w:rPr>
          <w:spacing w:val="-4"/>
          <w:lang w:val="sq-AL" w:eastAsia="sq-AL"/>
        </w:rPr>
        <w:t xml:space="preserve"> </w:t>
      </w:r>
      <w:r w:rsidRPr="004566BE">
        <w:rPr>
          <w:spacing w:val="-4"/>
          <w:lang w:val="sq-AL" w:eastAsia="sq-AL"/>
        </w:rPr>
        <w:t>parë</w:t>
      </w:r>
      <w:r w:rsidR="001407AB" w:rsidRPr="004566BE">
        <w:rPr>
          <w:spacing w:val="-4"/>
          <w:lang w:val="sq-AL" w:eastAsia="sq-AL"/>
        </w:rPr>
        <w:t xml:space="preserve"> </w:t>
      </w:r>
      <w:r w:rsidRPr="004566BE">
        <w:rPr>
          <w:spacing w:val="-4"/>
          <w:lang w:val="sq-AL" w:eastAsia="sq-AL"/>
        </w:rPr>
        <w:t>–</w:t>
      </w:r>
      <w:r w:rsidR="001407AB" w:rsidRPr="004566BE">
        <w:rPr>
          <w:spacing w:val="-4"/>
          <w:lang w:val="sq-AL" w:eastAsia="sq-AL"/>
        </w:rPr>
        <w:t xml:space="preserve"> </w:t>
      </w:r>
      <w:r w:rsidRPr="004566BE">
        <w:rPr>
          <w:spacing w:val="-4"/>
          <w:lang w:val="sq-AL" w:eastAsia="sq-AL"/>
        </w:rPr>
        <w:t>vlerësim i</w:t>
      </w:r>
      <w:r w:rsidR="001407AB" w:rsidRPr="004566BE">
        <w:rPr>
          <w:spacing w:val="-4"/>
          <w:lang w:val="sq-AL" w:eastAsia="sq-AL"/>
        </w:rPr>
        <w:t xml:space="preserve"> </w:t>
      </w:r>
      <w:r w:rsidRPr="004566BE">
        <w:rPr>
          <w:spacing w:val="-4"/>
          <w:lang w:val="sq-AL" w:eastAsia="sq-AL"/>
        </w:rPr>
        <w:t xml:space="preserve">zyrtar </w:t>
      </w:r>
    </w:p>
    <w:p w:rsidR="008A5A2B" w:rsidRPr="004566BE" w:rsidRDefault="008A5A2B" w:rsidP="008A5A2B">
      <w:pPr>
        <w:pStyle w:val="Paragrafi"/>
        <w:rPr>
          <w:spacing w:val="-4"/>
          <w:lang w:val="sq-AL" w:eastAsia="sq-AL"/>
        </w:rPr>
      </w:pPr>
      <w:r w:rsidRPr="004566BE">
        <w:rPr>
          <w:spacing w:val="-4"/>
          <w:lang w:val="sq-AL" w:eastAsia="sq-AL"/>
        </w:rPr>
        <w:t>Hapi</w:t>
      </w:r>
      <w:r w:rsidR="001407AB" w:rsidRPr="004566BE">
        <w:rPr>
          <w:spacing w:val="-4"/>
          <w:lang w:val="sq-AL" w:eastAsia="sq-AL"/>
        </w:rPr>
        <w:t xml:space="preserve"> </w:t>
      </w:r>
      <w:r w:rsidRPr="004566BE">
        <w:rPr>
          <w:spacing w:val="-4"/>
          <w:lang w:val="sq-AL" w:eastAsia="sq-AL"/>
        </w:rPr>
        <w:t>i</w:t>
      </w:r>
      <w:r w:rsidR="001407AB" w:rsidRPr="004566BE">
        <w:rPr>
          <w:spacing w:val="-4"/>
          <w:lang w:val="sq-AL" w:eastAsia="sq-AL"/>
        </w:rPr>
        <w:t xml:space="preserve"> </w:t>
      </w:r>
      <w:r w:rsidRPr="004566BE">
        <w:rPr>
          <w:spacing w:val="-4"/>
          <w:lang w:val="sq-AL" w:eastAsia="sq-AL"/>
        </w:rPr>
        <w:t>dytë</w:t>
      </w:r>
      <w:r w:rsidR="001407AB" w:rsidRPr="004566BE">
        <w:rPr>
          <w:spacing w:val="-4"/>
          <w:lang w:val="sq-AL" w:eastAsia="sq-AL"/>
        </w:rPr>
        <w:t xml:space="preserve"> </w:t>
      </w:r>
      <w:r w:rsidRPr="004566BE">
        <w:rPr>
          <w:spacing w:val="-4"/>
          <w:lang w:val="sq-AL" w:eastAsia="sq-AL"/>
        </w:rPr>
        <w:t>–</w:t>
      </w:r>
      <w:r w:rsidR="001407AB" w:rsidRPr="004566BE">
        <w:rPr>
          <w:spacing w:val="-4"/>
          <w:lang w:val="sq-AL" w:eastAsia="sq-AL"/>
        </w:rPr>
        <w:t xml:space="preserve"> </w:t>
      </w:r>
      <w:r w:rsidRPr="004566BE">
        <w:rPr>
          <w:spacing w:val="-4"/>
          <w:lang w:val="sq-AL" w:eastAsia="sq-AL"/>
        </w:rPr>
        <w:t>vlerësimi</w:t>
      </w:r>
      <w:r w:rsidR="001407AB" w:rsidRPr="004566BE">
        <w:rPr>
          <w:spacing w:val="-4"/>
          <w:lang w:val="sq-AL" w:eastAsia="sq-AL"/>
        </w:rPr>
        <w:t xml:space="preserve"> </w:t>
      </w:r>
      <w:r w:rsidR="00301C21" w:rsidRPr="004566BE">
        <w:rPr>
          <w:spacing w:val="-4"/>
          <w:lang w:val="sq-AL" w:eastAsia="sq-AL"/>
        </w:rPr>
        <w:t xml:space="preserve">i </w:t>
      </w:r>
      <w:r w:rsidRPr="004566BE">
        <w:rPr>
          <w:spacing w:val="-4"/>
          <w:lang w:val="sq-AL" w:eastAsia="sq-AL"/>
        </w:rPr>
        <w:t xml:space="preserve">cilësisë </w:t>
      </w:r>
    </w:p>
    <w:p w:rsidR="008A5A2B" w:rsidRPr="004566BE" w:rsidRDefault="008A5A2B" w:rsidP="008A5A2B">
      <w:pPr>
        <w:pStyle w:val="Paragrafi"/>
        <w:rPr>
          <w:spacing w:val="-4"/>
          <w:lang w:val="sq-AL" w:eastAsia="sq-AL"/>
        </w:rPr>
      </w:pPr>
      <w:r w:rsidRPr="004566BE">
        <w:rPr>
          <w:spacing w:val="-4"/>
          <w:lang w:val="sq-AL" w:eastAsia="sq-AL"/>
        </w:rPr>
        <w:t>Zgjidhja e</w:t>
      </w:r>
      <w:r w:rsidR="001407AB" w:rsidRPr="004566BE">
        <w:rPr>
          <w:spacing w:val="-4"/>
          <w:lang w:val="sq-AL" w:eastAsia="sq-AL"/>
        </w:rPr>
        <w:t xml:space="preserve"> </w:t>
      </w:r>
      <w:r w:rsidRPr="004566BE">
        <w:rPr>
          <w:spacing w:val="-4"/>
          <w:lang w:val="sq-AL" w:eastAsia="sq-AL"/>
        </w:rPr>
        <w:t>ankesave</w:t>
      </w:r>
    </w:p>
    <w:p w:rsidR="008A5A2B" w:rsidRPr="004566BE" w:rsidRDefault="008A5A2B" w:rsidP="008A5A2B">
      <w:pPr>
        <w:pStyle w:val="Paragrafi"/>
        <w:rPr>
          <w:spacing w:val="-4"/>
          <w:lang w:val="sq-AL" w:eastAsia="sq-AL"/>
        </w:rPr>
      </w:pPr>
      <w:r w:rsidRPr="004566BE">
        <w:rPr>
          <w:spacing w:val="-4"/>
          <w:lang w:val="sq-AL" w:eastAsia="sq-AL"/>
        </w:rPr>
        <w:t xml:space="preserve">Lidhja e kontratës </w:t>
      </w:r>
    </w:p>
    <w:p w:rsidR="008A5A2B" w:rsidRPr="004566BE" w:rsidRDefault="008A5A2B" w:rsidP="008A5A2B">
      <w:pPr>
        <w:pStyle w:val="Paragrafi"/>
        <w:rPr>
          <w:spacing w:val="-4"/>
          <w:lang w:val="sq-AL" w:eastAsia="sq-AL"/>
        </w:rPr>
      </w:pPr>
      <w:r w:rsidRPr="004566BE">
        <w:rPr>
          <w:spacing w:val="-4"/>
          <w:lang w:val="sq-AL" w:eastAsia="sq-AL"/>
        </w:rPr>
        <w:t>Marrëveshja për verifikimin e menaxhimit - për t</w:t>
      </w:r>
      <w:r w:rsidR="0092288E" w:rsidRPr="004566BE">
        <w:rPr>
          <w:spacing w:val="-4"/>
          <w:lang w:val="sq-AL" w:eastAsia="sq-AL"/>
        </w:rPr>
        <w:t>’</w:t>
      </w:r>
      <w:r w:rsidRPr="004566BE">
        <w:rPr>
          <w:spacing w:val="-4"/>
          <w:lang w:val="sq-AL" w:eastAsia="sq-AL"/>
        </w:rPr>
        <w:t>u përshtatur m</w:t>
      </w:r>
      <w:r w:rsidR="0048692D" w:rsidRPr="004566BE">
        <w:rPr>
          <w:spacing w:val="-4"/>
          <w:lang w:val="sq-AL" w:eastAsia="sq-AL"/>
        </w:rPr>
        <w:t>ë</w:t>
      </w:r>
      <w:r w:rsidRPr="004566BE">
        <w:rPr>
          <w:spacing w:val="-4"/>
          <w:lang w:val="sq-AL" w:eastAsia="sq-AL"/>
        </w:rPr>
        <w:t xml:space="preserve"> tej me rregullat e IPA-s</w:t>
      </w:r>
    </w:p>
    <w:p w:rsidR="008A5A2B" w:rsidRPr="004566BE" w:rsidRDefault="008A5A2B" w:rsidP="008A5A2B">
      <w:pPr>
        <w:pStyle w:val="Paragrafi"/>
        <w:rPr>
          <w:spacing w:val="-4"/>
          <w:lang w:val="sq-AL" w:eastAsia="sq-AL"/>
        </w:rPr>
      </w:pPr>
      <w:r w:rsidRPr="004566BE">
        <w:rPr>
          <w:spacing w:val="-4"/>
          <w:lang w:val="sq-AL" w:eastAsia="sq-AL"/>
        </w:rPr>
        <w:t>Verifikimi i shpenzimeve</w:t>
      </w:r>
    </w:p>
    <w:p w:rsidR="008A5A2B" w:rsidRPr="004566BE" w:rsidRDefault="008A5A2B" w:rsidP="008A5A2B">
      <w:pPr>
        <w:pStyle w:val="Paragrafi"/>
        <w:rPr>
          <w:spacing w:val="-4"/>
          <w:lang w:val="sq-AL" w:eastAsia="sq-AL"/>
        </w:rPr>
      </w:pPr>
      <w:r w:rsidRPr="004566BE">
        <w:rPr>
          <w:spacing w:val="-4"/>
          <w:lang w:val="sq-AL" w:eastAsia="sq-AL"/>
        </w:rPr>
        <w:t xml:space="preserve">ITALI </w:t>
      </w:r>
    </w:p>
    <w:p w:rsidR="008A5A2B" w:rsidRPr="004566BE" w:rsidRDefault="008A5A2B" w:rsidP="008A5A2B">
      <w:pPr>
        <w:pStyle w:val="Paragrafi"/>
        <w:rPr>
          <w:spacing w:val="-4"/>
          <w:lang w:val="sq-AL" w:eastAsia="sq-AL"/>
        </w:rPr>
      </w:pPr>
      <w:r w:rsidRPr="004566BE">
        <w:rPr>
          <w:spacing w:val="-4"/>
          <w:lang w:val="sq-AL" w:eastAsia="sq-AL"/>
        </w:rPr>
        <w:t>SHQIP</w:t>
      </w:r>
      <w:r w:rsidR="00392148" w:rsidRPr="004566BE">
        <w:rPr>
          <w:spacing w:val="-4"/>
          <w:lang w:val="sq-AL" w:eastAsia="sq-AL"/>
        </w:rPr>
        <w:t>Ë</w:t>
      </w:r>
      <w:r w:rsidRPr="004566BE">
        <w:rPr>
          <w:spacing w:val="-4"/>
          <w:lang w:val="sq-AL" w:eastAsia="sq-AL"/>
        </w:rPr>
        <w:t xml:space="preserve">RI </w:t>
      </w:r>
    </w:p>
    <w:p w:rsidR="008A5A2B" w:rsidRPr="004566BE" w:rsidRDefault="008A5A2B" w:rsidP="008A5A2B">
      <w:pPr>
        <w:pStyle w:val="Paragrafi"/>
        <w:rPr>
          <w:spacing w:val="-4"/>
          <w:lang w:val="sq-AL" w:eastAsia="sq-AL"/>
        </w:rPr>
      </w:pPr>
      <w:r w:rsidRPr="004566BE">
        <w:rPr>
          <w:spacing w:val="-4"/>
          <w:lang w:val="sq-AL" w:eastAsia="sq-AL"/>
        </w:rPr>
        <w:t>MAL I ZI</w:t>
      </w:r>
    </w:p>
    <w:p w:rsidR="008A5A2B" w:rsidRPr="004566BE" w:rsidRDefault="008A5A2B" w:rsidP="008A5A2B">
      <w:pPr>
        <w:pStyle w:val="Paragrafi"/>
        <w:rPr>
          <w:spacing w:val="-4"/>
          <w:lang w:val="sq-AL" w:eastAsia="sq-AL"/>
        </w:rPr>
      </w:pPr>
      <w:r w:rsidRPr="004566BE">
        <w:rPr>
          <w:spacing w:val="-4"/>
          <w:lang w:val="sq-AL" w:eastAsia="sq-AL"/>
        </w:rPr>
        <w:t>Rimbursimi i përfituesve kryesorë nga autoriteti menaxhues</w:t>
      </w:r>
    </w:p>
    <w:p w:rsidR="008A5A2B" w:rsidRPr="004566BE" w:rsidRDefault="008A5A2B" w:rsidP="008A5A2B">
      <w:pPr>
        <w:pStyle w:val="Paragrafi"/>
        <w:rPr>
          <w:spacing w:val="-4"/>
          <w:lang w:val="sq-AL" w:eastAsia="sq-AL"/>
        </w:rPr>
      </w:pPr>
      <w:r w:rsidRPr="004566BE">
        <w:rPr>
          <w:spacing w:val="-4"/>
          <w:lang w:val="sq-AL" w:eastAsia="sq-AL"/>
        </w:rPr>
        <w:t>Informimi dhe komunikimi </w:t>
      </w:r>
    </w:p>
    <w:p w:rsidR="008A5A2B" w:rsidRPr="004566BE" w:rsidRDefault="008A5A2B" w:rsidP="008A5A2B">
      <w:pPr>
        <w:pStyle w:val="Paragrafi"/>
        <w:rPr>
          <w:spacing w:val="-4"/>
          <w:lang w:val="sq-AL" w:eastAsia="sq-AL"/>
        </w:rPr>
      </w:pPr>
      <w:r w:rsidRPr="004566BE">
        <w:rPr>
          <w:spacing w:val="-4"/>
          <w:lang w:val="sq-AL" w:eastAsia="sq-AL"/>
        </w:rPr>
        <w:t xml:space="preserve">Vlerësimi i programit </w:t>
      </w:r>
    </w:p>
    <w:p w:rsidR="008A5A2B" w:rsidRPr="004566BE" w:rsidRDefault="008A5A2B" w:rsidP="008A5A2B">
      <w:pPr>
        <w:pStyle w:val="Paragrafi"/>
        <w:rPr>
          <w:spacing w:val="-4"/>
          <w:lang w:val="sq-AL" w:eastAsia="sq-AL"/>
        </w:rPr>
      </w:pPr>
      <w:r w:rsidRPr="004566BE">
        <w:rPr>
          <w:spacing w:val="-4"/>
          <w:lang w:val="sq-AL" w:eastAsia="sq-AL"/>
        </w:rPr>
        <w:t>Shkëmbimi elektronik i të dhënave</w:t>
      </w:r>
    </w:p>
    <w:p w:rsidR="008A5A2B" w:rsidRPr="004566BE" w:rsidRDefault="008A5A2B" w:rsidP="008A5A2B">
      <w:pPr>
        <w:pStyle w:val="Paragrafi"/>
        <w:rPr>
          <w:spacing w:val="-4"/>
          <w:lang w:val="sq-AL" w:eastAsia="sq-AL"/>
        </w:rPr>
      </w:pPr>
      <w:r w:rsidRPr="004566BE">
        <w:rPr>
          <w:spacing w:val="-4"/>
          <w:lang w:val="sq-AL" w:eastAsia="sq-AL"/>
        </w:rPr>
        <w:t xml:space="preserve">Kthimi i pagesave nga përfituesit </w:t>
      </w:r>
    </w:p>
    <w:p w:rsidR="008A5A2B" w:rsidRPr="004566BE" w:rsidRDefault="008A5A2B" w:rsidP="008A5A2B">
      <w:pPr>
        <w:pStyle w:val="Paragrafi"/>
        <w:rPr>
          <w:spacing w:val="-4"/>
          <w:lang w:val="sq-AL" w:eastAsia="sq-AL"/>
        </w:rPr>
      </w:pPr>
      <w:r w:rsidRPr="004566BE">
        <w:rPr>
          <w:spacing w:val="-4"/>
          <w:lang w:val="sq-AL" w:eastAsia="sq-AL"/>
        </w:rPr>
        <w:t>Ndarja e detyrimeve mes vendeve pjesëmarrëse</w:t>
      </w:r>
    </w:p>
    <w:p w:rsidR="008A5A2B" w:rsidRPr="004566BE" w:rsidRDefault="00392148" w:rsidP="008A5A2B">
      <w:pPr>
        <w:pStyle w:val="Paragrafi"/>
        <w:rPr>
          <w:spacing w:val="-4"/>
          <w:lang w:val="sq-AL" w:eastAsia="sq-AL"/>
        </w:rPr>
      </w:pPr>
      <w:r w:rsidRPr="004566BE">
        <w:rPr>
          <w:spacing w:val="-4"/>
          <w:lang w:val="sq-AL" w:eastAsia="sq-AL"/>
        </w:rPr>
        <w:t>Përdorimi i e</w:t>
      </w:r>
      <w:r w:rsidR="008A5A2B" w:rsidRPr="004566BE">
        <w:rPr>
          <w:spacing w:val="-4"/>
          <w:lang w:val="sq-AL" w:eastAsia="sq-AL"/>
        </w:rPr>
        <w:t>uros</w:t>
      </w:r>
    </w:p>
    <w:p w:rsidR="008A5A2B" w:rsidRPr="004566BE" w:rsidRDefault="008A5A2B" w:rsidP="008A5A2B">
      <w:pPr>
        <w:pStyle w:val="Paragrafi"/>
        <w:rPr>
          <w:spacing w:val="-4"/>
          <w:lang w:val="sq-AL" w:eastAsia="sq-AL"/>
        </w:rPr>
      </w:pPr>
      <w:r w:rsidRPr="004566BE">
        <w:rPr>
          <w:spacing w:val="-4"/>
          <w:lang w:val="sq-AL" w:eastAsia="sq-AL"/>
        </w:rPr>
        <w:t>Angazhimi i partnerëve</w:t>
      </w:r>
    </w:p>
    <w:p w:rsidR="008A5A2B" w:rsidRPr="004566BE" w:rsidRDefault="008A5A2B" w:rsidP="008A5A2B">
      <w:pPr>
        <w:pStyle w:val="Paragrafi"/>
        <w:rPr>
          <w:spacing w:val="-4"/>
          <w:lang w:val="sq-AL" w:eastAsia="sq-AL"/>
        </w:rPr>
      </w:pPr>
      <w:r w:rsidRPr="004566BE">
        <w:rPr>
          <w:spacing w:val="-4"/>
          <w:lang w:val="sq-AL" w:eastAsia="sq-AL"/>
        </w:rPr>
        <w:t xml:space="preserve">Përmbledhje e procesit të përgatitjes së programit të bashkëpunimit </w:t>
      </w:r>
    </w:p>
    <w:p w:rsidR="008A5A2B" w:rsidRPr="004566BE" w:rsidRDefault="008A5A2B" w:rsidP="008A5A2B">
      <w:pPr>
        <w:pStyle w:val="Paragrafi"/>
        <w:rPr>
          <w:spacing w:val="-4"/>
          <w:lang w:val="sq-AL" w:eastAsia="sq-AL"/>
        </w:rPr>
      </w:pPr>
      <w:r w:rsidRPr="004566BE">
        <w:rPr>
          <w:spacing w:val="-4"/>
          <w:lang w:val="sq-AL" w:eastAsia="sq-AL"/>
        </w:rPr>
        <w:t xml:space="preserve">Përshkrimi për përfshirjen e partnerëve </w:t>
      </w:r>
    </w:p>
    <w:p w:rsidR="008A5A2B" w:rsidRPr="004566BE" w:rsidRDefault="008A5A2B" w:rsidP="008A5A2B">
      <w:pPr>
        <w:pStyle w:val="Paragrafi"/>
        <w:rPr>
          <w:spacing w:val="-4"/>
          <w:lang w:val="sq-AL" w:eastAsia="sq-AL"/>
        </w:rPr>
      </w:pPr>
      <w:r w:rsidRPr="004566BE">
        <w:rPr>
          <w:spacing w:val="-4"/>
          <w:lang w:val="sq-AL" w:eastAsia="sq-AL"/>
        </w:rPr>
        <w:t>Përzgjedhja e partnerëve</w:t>
      </w:r>
    </w:p>
    <w:p w:rsidR="008A5A2B" w:rsidRPr="004566BE" w:rsidRDefault="008A5A2B" w:rsidP="008A5A2B">
      <w:pPr>
        <w:pStyle w:val="Paragrafi"/>
        <w:rPr>
          <w:spacing w:val="-4"/>
          <w:lang w:val="sq-AL" w:eastAsia="sq-AL"/>
        </w:rPr>
      </w:pPr>
      <w:r w:rsidRPr="004566BE">
        <w:rPr>
          <w:spacing w:val="-4"/>
          <w:lang w:val="sq-AL" w:eastAsia="sq-AL"/>
        </w:rPr>
        <w:t>Lista e partnerëve të përfshirë në procesin e konsultimit</w:t>
      </w:r>
    </w:p>
    <w:p w:rsidR="003E6C38" w:rsidRDefault="003E6C38" w:rsidP="008A5A2B">
      <w:pPr>
        <w:pStyle w:val="Paragrafi"/>
        <w:rPr>
          <w:spacing w:val="-4"/>
          <w:lang w:val="sq-AL" w:eastAsia="sq-AL"/>
        </w:rPr>
      </w:pPr>
    </w:p>
    <w:p w:rsidR="008A5A2B" w:rsidRPr="004566BE" w:rsidRDefault="008A5A2B" w:rsidP="008A5A2B">
      <w:pPr>
        <w:pStyle w:val="Paragrafi"/>
        <w:rPr>
          <w:spacing w:val="-4"/>
          <w:lang w:val="sq-AL" w:eastAsia="sq-AL"/>
        </w:rPr>
      </w:pPr>
      <w:r w:rsidRPr="004566BE">
        <w:rPr>
          <w:spacing w:val="-4"/>
          <w:lang w:val="sq-AL" w:eastAsia="sq-AL"/>
        </w:rPr>
        <w:t>Aksion i ndërmarrë për të lehtësuar pjesë</w:t>
      </w:r>
      <w:r w:rsidR="001B0EE3">
        <w:rPr>
          <w:spacing w:val="-4"/>
          <w:lang w:val="sq-AL" w:eastAsia="sq-AL"/>
        </w:rPr>
        <w:t>-</w:t>
      </w:r>
      <w:r w:rsidRPr="004566BE">
        <w:rPr>
          <w:spacing w:val="-4"/>
          <w:lang w:val="sq-AL" w:eastAsia="sq-AL"/>
        </w:rPr>
        <w:t>marrjen e partnerëve</w:t>
      </w:r>
    </w:p>
    <w:p w:rsidR="008A5A2B" w:rsidRPr="004566BE" w:rsidRDefault="008A5A2B" w:rsidP="008A5A2B">
      <w:pPr>
        <w:pStyle w:val="Paragrafi"/>
        <w:rPr>
          <w:spacing w:val="-4"/>
          <w:lang w:val="sq-AL" w:eastAsia="sq-AL"/>
        </w:rPr>
      </w:pPr>
      <w:r w:rsidRPr="004566BE">
        <w:rPr>
          <w:spacing w:val="-4"/>
          <w:lang w:val="sq-AL" w:eastAsia="sq-AL"/>
        </w:rPr>
        <w:t>Vlera kryesore e shtuar e partneritetit në përgatitjen e programit të bashkëpunimit</w:t>
      </w:r>
    </w:p>
    <w:p w:rsidR="008A5A2B" w:rsidRPr="004566BE" w:rsidRDefault="008A5A2B" w:rsidP="008A5A2B">
      <w:pPr>
        <w:pStyle w:val="Paragrafi"/>
        <w:rPr>
          <w:spacing w:val="-4"/>
          <w:lang w:val="sq-AL" w:eastAsia="sq-AL"/>
        </w:rPr>
      </w:pPr>
      <w:r w:rsidRPr="004566BE">
        <w:rPr>
          <w:spacing w:val="-4"/>
          <w:lang w:val="sq-AL" w:eastAsia="sq-AL"/>
        </w:rPr>
        <w:t>Rezultatet kryesore të konsultimeve me partnerët</w:t>
      </w:r>
    </w:p>
    <w:p w:rsidR="008A5A2B" w:rsidRPr="004566BE" w:rsidRDefault="008A5A2B" w:rsidP="008A5A2B">
      <w:pPr>
        <w:pStyle w:val="Paragrafi"/>
        <w:rPr>
          <w:spacing w:val="-4"/>
          <w:lang w:val="sq-AL" w:eastAsia="sq-AL"/>
        </w:rPr>
      </w:pPr>
      <w:r w:rsidRPr="004566BE">
        <w:rPr>
          <w:spacing w:val="-4"/>
          <w:lang w:val="sq-AL" w:eastAsia="sq-AL"/>
        </w:rPr>
        <w:t>Përshkrimi i angazhimit të partnerëve në zbatimin e programit të bashkëpunimit dhe përfshirjes në komitetin monitorues</w:t>
      </w:r>
    </w:p>
    <w:p w:rsidR="008A5A2B" w:rsidRPr="004566BE" w:rsidRDefault="008A5A2B" w:rsidP="008A5A2B">
      <w:pPr>
        <w:pStyle w:val="Paragrafi"/>
        <w:rPr>
          <w:spacing w:val="-4"/>
          <w:lang w:val="sq-AL" w:eastAsia="sq-AL"/>
        </w:rPr>
      </w:pPr>
      <w:r w:rsidRPr="004566BE">
        <w:rPr>
          <w:spacing w:val="-4"/>
          <w:lang w:val="sq-AL" w:eastAsia="sq-AL"/>
        </w:rPr>
        <w:t xml:space="preserve">Koordinimi me fondet e tjera ESI dhe instrumente dhe programe të tjera të </w:t>
      </w:r>
      <w:r w:rsidR="00B01EE7" w:rsidRPr="004566BE">
        <w:rPr>
          <w:spacing w:val="-4"/>
          <w:lang w:val="sq-AL" w:eastAsia="sq-AL"/>
        </w:rPr>
        <w:t>BE</w:t>
      </w:r>
      <w:r w:rsidRPr="004566BE">
        <w:rPr>
          <w:spacing w:val="-4"/>
          <w:lang w:val="sq-AL" w:eastAsia="sq-AL"/>
        </w:rPr>
        <w:t xml:space="preserve">-së </w:t>
      </w:r>
    </w:p>
    <w:p w:rsidR="008A5A2B" w:rsidRPr="004566BE" w:rsidRDefault="008A5A2B" w:rsidP="008A5A2B">
      <w:pPr>
        <w:pStyle w:val="Paragrafi"/>
        <w:rPr>
          <w:spacing w:val="-4"/>
          <w:lang w:val="sq-AL" w:eastAsia="sq-AL"/>
        </w:rPr>
      </w:pPr>
      <w:r w:rsidRPr="004566BE">
        <w:rPr>
          <w:spacing w:val="-4"/>
          <w:lang w:val="sq-AL" w:eastAsia="sq-AL"/>
        </w:rPr>
        <w:t>Seksioni 6</w:t>
      </w:r>
      <w:r w:rsidR="00250E9E">
        <w:rPr>
          <w:spacing w:val="-4"/>
          <w:lang w:val="sq-AL" w:eastAsia="sq-AL"/>
        </w:rPr>
        <w:t>: P</w:t>
      </w:r>
      <w:r w:rsidRPr="004566BE">
        <w:rPr>
          <w:spacing w:val="-4"/>
          <w:lang w:val="sq-AL" w:eastAsia="sq-AL"/>
        </w:rPr>
        <w:t>arimet horizontale</w:t>
      </w:r>
    </w:p>
    <w:p w:rsidR="008A5A2B" w:rsidRPr="004566BE" w:rsidRDefault="008A5A2B" w:rsidP="008A5A2B">
      <w:pPr>
        <w:pStyle w:val="Paragrafi"/>
        <w:rPr>
          <w:spacing w:val="-4"/>
          <w:lang w:val="sq-AL" w:eastAsia="sq-AL"/>
        </w:rPr>
      </w:pPr>
      <w:r w:rsidRPr="004566BE">
        <w:rPr>
          <w:spacing w:val="-4"/>
          <w:lang w:val="sq-AL" w:eastAsia="sq-AL"/>
        </w:rPr>
        <w:t>Zhvillimi i qëndrueshëm</w:t>
      </w:r>
    </w:p>
    <w:p w:rsidR="008A5A2B" w:rsidRPr="004566BE" w:rsidRDefault="008A5A2B" w:rsidP="008A5A2B">
      <w:pPr>
        <w:pStyle w:val="Paragrafi"/>
        <w:rPr>
          <w:spacing w:val="-4"/>
          <w:lang w:val="sq-AL" w:eastAsia="sq-AL"/>
        </w:rPr>
      </w:pPr>
      <w:r w:rsidRPr="004566BE">
        <w:rPr>
          <w:spacing w:val="-4"/>
          <w:lang w:val="sq-AL" w:eastAsia="sq-AL"/>
        </w:rPr>
        <w:t>Mundësitë e barabarta dhe mosdiskriminimi</w:t>
      </w:r>
    </w:p>
    <w:p w:rsidR="008A5A2B" w:rsidRPr="004566BE" w:rsidRDefault="008A5A2B" w:rsidP="008A5A2B">
      <w:pPr>
        <w:pStyle w:val="Paragrafi"/>
        <w:rPr>
          <w:spacing w:val="-4"/>
          <w:lang w:val="sq-AL" w:eastAsia="sq-AL"/>
        </w:rPr>
      </w:pPr>
      <w:r w:rsidRPr="004566BE">
        <w:rPr>
          <w:spacing w:val="-4"/>
          <w:lang w:val="sq-AL" w:eastAsia="sq-AL"/>
        </w:rPr>
        <w:t xml:space="preserve">Barazi mes burrave dhe grave </w:t>
      </w:r>
    </w:p>
    <w:p w:rsidR="008A5A2B" w:rsidRPr="004566BE" w:rsidRDefault="008A5A2B" w:rsidP="008A5A2B">
      <w:pPr>
        <w:pStyle w:val="Paragrafi"/>
        <w:rPr>
          <w:spacing w:val="-4"/>
          <w:lang w:val="sq-AL" w:eastAsia="sq-AL"/>
        </w:rPr>
      </w:pPr>
      <w:r w:rsidRPr="004566BE">
        <w:rPr>
          <w:spacing w:val="-4"/>
          <w:lang w:val="sq-AL" w:eastAsia="sq-AL"/>
        </w:rPr>
        <w:t xml:space="preserve">Shtojcat (ngarkuar në sistemin elektronik të shkëmbimit të të dhënave si dosje më vete): </w:t>
      </w:r>
    </w:p>
    <w:p w:rsidR="008A5A2B" w:rsidRPr="004566BE" w:rsidRDefault="008A5A2B" w:rsidP="008A5A2B">
      <w:pPr>
        <w:pStyle w:val="Paragrafi"/>
        <w:rPr>
          <w:spacing w:val="-4"/>
          <w:lang w:val="sq-AL" w:eastAsia="sq-AL"/>
        </w:rPr>
      </w:pPr>
      <w:r w:rsidRPr="004566BE">
        <w:rPr>
          <w:spacing w:val="-4"/>
          <w:lang w:val="sq-AL" w:eastAsia="sq-AL"/>
        </w:rPr>
        <w:t>SEKSIONI 1: STRATEGJIA PËR KONTRI</w:t>
      </w:r>
      <w:r w:rsidR="001B0EE3">
        <w:rPr>
          <w:spacing w:val="-4"/>
          <w:lang w:val="sq-AL" w:eastAsia="sq-AL"/>
        </w:rPr>
        <w:t>-</w:t>
      </w:r>
      <w:r w:rsidRPr="004566BE">
        <w:rPr>
          <w:spacing w:val="-4"/>
          <w:lang w:val="sq-AL" w:eastAsia="sq-AL"/>
        </w:rPr>
        <w:t>BUTIN E KONTRIBUTIT TË PROGRAMIT NË PRIORITETET E ZGJEDHUR</w:t>
      </w:r>
      <w:r w:rsidR="00250E9E">
        <w:rPr>
          <w:spacing w:val="-4"/>
          <w:lang w:val="sq-AL" w:eastAsia="sq-AL"/>
        </w:rPr>
        <w:t>A</w:t>
      </w:r>
      <w:r w:rsidRPr="004566BE">
        <w:rPr>
          <w:spacing w:val="-4"/>
          <w:lang w:val="sq-AL" w:eastAsia="sq-AL"/>
        </w:rPr>
        <w:t xml:space="preserve"> TEMA</w:t>
      </w:r>
      <w:r w:rsidR="001B0EE3">
        <w:rPr>
          <w:spacing w:val="-4"/>
          <w:lang w:val="sq-AL" w:eastAsia="sq-AL"/>
        </w:rPr>
        <w:t>-</w:t>
      </w:r>
      <w:r w:rsidRPr="004566BE">
        <w:rPr>
          <w:spacing w:val="-4"/>
          <w:lang w:val="sq-AL" w:eastAsia="sq-AL"/>
        </w:rPr>
        <w:t>TIK</w:t>
      </w:r>
      <w:r w:rsidR="00250E9E">
        <w:rPr>
          <w:spacing w:val="-4"/>
          <w:lang w:val="sq-AL" w:eastAsia="sq-AL"/>
        </w:rPr>
        <w:t>E</w:t>
      </w:r>
      <w:r w:rsidRPr="004566BE">
        <w:rPr>
          <w:spacing w:val="-4"/>
          <w:lang w:val="sq-AL" w:eastAsia="sq-AL"/>
        </w:rPr>
        <w:t xml:space="preserve"> DHE MARRËVESHJES PËRKATËSE TË PARTNERITETIT</w:t>
      </w:r>
      <w:r w:rsidR="000C70A8" w:rsidRPr="004566BE">
        <w:rPr>
          <w:spacing w:val="-4"/>
          <w:lang w:val="sq-AL" w:eastAsia="sq-AL"/>
        </w:rPr>
        <w:t>,</w:t>
      </w:r>
      <w:r w:rsidRPr="004566BE">
        <w:rPr>
          <w:spacing w:val="-4"/>
          <w:lang w:val="sq-AL" w:eastAsia="sq-AL"/>
        </w:rPr>
        <w:t xml:space="preserve"> SI DHE DOKU</w:t>
      </w:r>
      <w:r w:rsidR="001B0EE3">
        <w:rPr>
          <w:spacing w:val="-4"/>
          <w:lang w:val="sq-AL" w:eastAsia="sq-AL"/>
        </w:rPr>
        <w:t>-</w:t>
      </w:r>
      <w:r w:rsidRPr="004566BE">
        <w:rPr>
          <w:spacing w:val="-4"/>
          <w:lang w:val="sq-AL" w:eastAsia="sq-AL"/>
        </w:rPr>
        <w:t xml:space="preserve">MENTEVE KOMBËTARE STRATEGJIKE </w:t>
      </w:r>
    </w:p>
    <w:p w:rsidR="008A5A2B" w:rsidRPr="004566BE" w:rsidRDefault="008A5A2B" w:rsidP="008A5A2B">
      <w:pPr>
        <w:pStyle w:val="Paragrafi"/>
        <w:rPr>
          <w:spacing w:val="-4"/>
          <w:lang w:val="sq-AL" w:eastAsia="sq-AL"/>
        </w:rPr>
      </w:pPr>
      <w:r w:rsidRPr="004566BE">
        <w:rPr>
          <w:spacing w:val="-4"/>
          <w:lang w:val="sq-AL" w:eastAsia="sq-AL"/>
        </w:rPr>
        <w:t xml:space="preserve">Seksioni 1: </w:t>
      </w:r>
      <w:r w:rsidR="000C70A8" w:rsidRPr="004566BE">
        <w:rPr>
          <w:spacing w:val="-4"/>
          <w:lang w:val="sq-AL" w:eastAsia="sq-AL"/>
        </w:rPr>
        <w:t xml:space="preserve">Strategjia </w:t>
      </w:r>
      <w:r w:rsidRPr="004566BE">
        <w:rPr>
          <w:spacing w:val="-4"/>
          <w:lang w:val="sq-AL" w:eastAsia="sq-AL"/>
        </w:rPr>
        <w:t>për kontributin e kontributit të programit në prioritetet e zgjedhur</w:t>
      </w:r>
      <w:r w:rsidR="00250E9E">
        <w:rPr>
          <w:spacing w:val="-4"/>
          <w:lang w:val="sq-AL" w:eastAsia="sq-AL"/>
        </w:rPr>
        <w:t>a</w:t>
      </w:r>
      <w:r w:rsidRPr="004566BE">
        <w:rPr>
          <w:spacing w:val="-4"/>
          <w:lang w:val="sq-AL" w:eastAsia="sq-AL"/>
        </w:rPr>
        <w:t xml:space="preserve"> tematik</w:t>
      </w:r>
      <w:r w:rsidR="00250E9E">
        <w:rPr>
          <w:spacing w:val="-4"/>
          <w:lang w:val="sq-AL" w:eastAsia="sq-AL"/>
        </w:rPr>
        <w:t>e</w:t>
      </w:r>
      <w:r w:rsidRPr="004566BE">
        <w:rPr>
          <w:spacing w:val="-4"/>
          <w:lang w:val="sq-AL" w:eastAsia="sq-AL"/>
        </w:rPr>
        <w:t xml:space="preserve"> dhe marrëveshjes përkatëse të partneritetit</w:t>
      </w:r>
      <w:r w:rsidR="000C70A8" w:rsidRPr="004566BE">
        <w:rPr>
          <w:spacing w:val="-4"/>
          <w:lang w:val="sq-AL" w:eastAsia="sq-AL"/>
        </w:rPr>
        <w:t>,</w:t>
      </w:r>
      <w:r w:rsidRPr="004566BE">
        <w:rPr>
          <w:spacing w:val="-4"/>
          <w:lang w:val="sq-AL" w:eastAsia="sq-AL"/>
        </w:rPr>
        <w:t xml:space="preserve"> si dhe Dokumenteve Kombëtare Strategjike </w:t>
      </w:r>
    </w:p>
    <w:p w:rsidR="008A5A2B" w:rsidRPr="004566BE" w:rsidRDefault="008A5A2B" w:rsidP="008A5A2B">
      <w:pPr>
        <w:pStyle w:val="Paragrafi"/>
        <w:rPr>
          <w:spacing w:val="-4"/>
          <w:lang w:val="sq-AL" w:eastAsia="sq-AL"/>
        </w:rPr>
      </w:pPr>
      <w:r w:rsidRPr="004566BE">
        <w:rPr>
          <w:spacing w:val="-4"/>
          <w:lang w:val="sq-AL" w:eastAsia="sq-AL"/>
        </w:rPr>
        <w:t>PËRSHKRIMI I STRATEGJISË SË PROGRAMIT TË BASHKËPUNIMIT PËR KONTRIBUTIN NË PRIORITETET TEMA</w:t>
      </w:r>
      <w:r w:rsidR="001B0EE3">
        <w:rPr>
          <w:spacing w:val="-4"/>
          <w:lang w:val="sq-AL" w:eastAsia="sq-AL"/>
        </w:rPr>
        <w:t>-</w:t>
      </w:r>
      <w:r w:rsidRPr="004566BE">
        <w:rPr>
          <w:spacing w:val="-4"/>
          <w:lang w:val="sq-AL" w:eastAsia="sq-AL"/>
        </w:rPr>
        <w:t>TIK</w:t>
      </w:r>
      <w:r w:rsidR="00250E9E">
        <w:rPr>
          <w:spacing w:val="-4"/>
          <w:lang w:val="sq-AL" w:eastAsia="sq-AL"/>
        </w:rPr>
        <w:t>E</w:t>
      </w:r>
      <w:r w:rsidRPr="004566BE">
        <w:rPr>
          <w:spacing w:val="-4"/>
          <w:lang w:val="sq-AL" w:eastAsia="sq-AL"/>
        </w:rPr>
        <w:t xml:space="preserve"> TË ZGJEDHUR</w:t>
      </w:r>
      <w:r w:rsidR="00250E9E">
        <w:rPr>
          <w:spacing w:val="-4"/>
          <w:lang w:val="sq-AL" w:eastAsia="sq-AL"/>
        </w:rPr>
        <w:t>A</w:t>
      </w:r>
      <w:r w:rsidRPr="004566BE">
        <w:rPr>
          <w:spacing w:val="-4"/>
          <w:lang w:val="sq-AL" w:eastAsia="sq-AL"/>
        </w:rPr>
        <w:t xml:space="preserve"> DHE MARRËVESHJES PËRKATËSE TË PARTNERITETIT</w:t>
      </w:r>
      <w:r w:rsidR="00BF03E9" w:rsidRPr="004566BE">
        <w:rPr>
          <w:spacing w:val="-4"/>
          <w:lang w:val="sq-AL" w:eastAsia="sq-AL"/>
        </w:rPr>
        <w:t>,</w:t>
      </w:r>
      <w:r w:rsidRPr="004566BE">
        <w:rPr>
          <w:spacing w:val="-4"/>
          <w:lang w:val="sq-AL" w:eastAsia="sq-AL"/>
        </w:rPr>
        <w:t xml:space="preserve"> SI DHE DOKUMENTEVE KOMBËTARE STRATE</w:t>
      </w:r>
      <w:r w:rsidR="001B0EE3">
        <w:rPr>
          <w:spacing w:val="-4"/>
          <w:lang w:val="sq-AL" w:eastAsia="sq-AL"/>
        </w:rPr>
        <w:t>-</w:t>
      </w:r>
      <w:r w:rsidRPr="004566BE">
        <w:rPr>
          <w:spacing w:val="-4"/>
          <w:lang w:val="sq-AL" w:eastAsia="sq-AL"/>
        </w:rPr>
        <w:t xml:space="preserve">GJIKE. STRATEGJIA </w:t>
      </w:r>
      <w:r w:rsidR="004B0AEE" w:rsidRPr="004566BE">
        <w:rPr>
          <w:spacing w:val="-4"/>
          <w:lang w:val="sq-AL" w:eastAsia="sq-AL"/>
        </w:rPr>
        <w:t>“</w:t>
      </w:r>
      <w:r w:rsidRPr="004566BE">
        <w:rPr>
          <w:spacing w:val="-4"/>
          <w:lang w:val="sq-AL" w:eastAsia="sq-AL"/>
        </w:rPr>
        <w:t>EUROPA 2020</w:t>
      </w:r>
      <w:r w:rsidR="004B0AEE" w:rsidRPr="004566BE">
        <w:rPr>
          <w:spacing w:val="-4"/>
          <w:lang w:val="sq-AL" w:eastAsia="sq-AL"/>
        </w:rPr>
        <w:t>”</w:t>
      </w:r>
      <w:r w:rsidRPr="004566BE">
        <w:rPr>
          <w:spacing w:val="-4"/>
          <w:lang w:val="sq-AL" w:eastAsia="sq-AL"/>
        </w:rPr>
        <w:t xml:space="preserve"> PARAQET TR</w:t>
      </w:r>
      <w:r w:rsidR="00092383" w:rsidRPr="004566BE">
        <w:rPr>
          <w:spacing w:val="-4"/>
          <w:lang w:val="sq-AL" w:eastAsia="sq-AL"/>
        </w:rPr>
        <w:t>I</w:t>
      </w:r>
      <w:r w:rsidRPr="004566BE">
        <w:rPr>
          <w:spacing w:val="-4"/>
          <w:lang w:val="sq-AL" w:eastAsia="sq-AL"/>
        </w:rPr>
        <w:t xml:space="preserve"> PRIORITETE TË PËRBASHKËTA </w:t>
      </w:r>
      <w:r w:rsidRPr="00466ABD">
        <w:rPr>
          <w:spacing w:val="-4"/>
          <w:lang w:val="sq-AL" w:eastAsia="sq-AL"/>
        </w:rPr>
        <w:t>PËRFORCUESE</w:t>
      </w:r>
    </w:p>
    <w:p w:rsidR="008A5A2B" w:rsidRPr="004566BE" w:rsidRDefault="008A5A2B" w:rsidP="008A5A2B">
      <w:pPr>
        <w:pStyle w:val="Paragrafi"/>
        <w:rPr>
          <w:spacing w:val="-4"/>
          <w:lang w:val="sq-AL" w:eastAsia="sq-AL"/>
        </w:rPr>
      </w:pPr>
      <w:r w:rsidRPr="004566BE">
        <w:rPr>
          <w:spacing w:val="-4"/>
          <w:lang w:val="sq-AL" w:eastAsia="sq-AL"/>
        </w:rPr>
        <w:t>St</w:t>
      </w:r>
      <w:r w:rsidR="00092383" w:rsidRPr="004566BE">
        <w:rPr>
          <w:spacing w:val="-4"/>
          <w:lang w:val="sq-AL" w:eastAsia="sq-AL"/>
        </w:rPr>
        <w:t>rategjia Europa 2020 shpalos tri</w:t>
      </w:r>
      <w:r w:rsidRPr="004566BE">
        <w:rPr>
          <w:spacing w:val="-4"/>
          <w:lang w:val="sq-AL" w:eastAsia="sq-AL"/>
        </w:rPr>
        <w:t xml:space="preserve"> prioritete të përbashkëta përforcuese: </w:t>
      </w:r>
    </w:p>
    <w:p w:rsidR="008A5A2B" w:rsidRPr="004566BE" w:rsidRDefault="00462D67" w:rsidP="008A5A2B">
      <w:pPr>
        <w:pStyle w:val="Paragrafi"/>
        <w:rPr>
          <w:spacing w:val="-4"/>
          <w:lang w:val="sq-AL" w:eastAsia="sq-AL"/>
        </w:rPr>
      </w:pPr>
      <w:r w:rsidRPr="004566BE">
        <w:rPr>
          <w:spacing w:val="-4"/>
          <w:lang w:val="sq-AL" w:eastAsia="sq-AL"/>
        </w:rPr>
        <w:t xml:space="preserve">- </w:t>
      </w:r>
      <w:r w:rsidR="008A5A2B" w:rsidRPr="004566BE">
        <w:rPr>
          <w:spacing w:val="-4"/>
          <w:lang w:val="sq-AL" w:eastAsia="sq-AL"/>
        </w:rPr>
        <w:t xml:space="preserve">Rritje inteligjente: zhvillimi i ekonomisë bazuar në njohuritë dhe inovacionin </w:t>
      </w:r>
    </w:p>
    <w:p w:rsidR="008A5A2B" w:rsidRPr="004566BE" w:rsidRDefault="00462D67" w:rsidP="008A5A2B">
      <w:pPr>
        <w:pStyle w:val="Paragrafi"/>
        <w:rPr>
          <w:spacing w:val="-4"/>
          <w:lang w:val="sq-AL" w:eastAsia="sq-AL"/>
        </w:rPr>
      </w:pPr>
      <w:r w:rsidRPr="004566BE">
        <w:rPr>
          <w:spacing w:val="-4"/>
          <w:lang w:val="sq-AL" w:eastAsia="sq-AL"/>
        </w:rPr>
        <w:t xml:space="preserve">- </w:t>
      </w:r>
      <w:r w:rsidR="008A5A2B" w:rsidRPr="004566BE">
        <w:rPr>
          <w:spacing w:val="-4"/>
          <w:lang w:val="sq-AL" w:eastAsia="sq-AL"/>
        </w:rPr>
        <w:t xml:space="preserve">Rritje e qëndrueshme: promovimi i një ekonomie më efiçente me burimet, më të gjelbër dhe konkurruese </w:t>
      </w:r>
    </w:p>
    <w:p w:rsidR="008A5A2B" w:rsidRPr="004566BE" w:rsidRDefault="00462D67" w:rsidP="008A5A2B">
      <w:pPr>
        <w:pStyle w:val="Paragrafi"/>
        <w:rPr>
          <w:spacing w:val="-4"/>
          <w:lang w:val="sq-AL" w:eastAsia="sq-AL"/>
        </w:rPr>
      </w:pPr>
      <w:r w:rsidRPr="004566BE">
        <w:rPr>
          <w:spacing w:val="-4"/>
          <w:lang w:val="sq-AL" w:eastAsia="sq-AL"/>
        </w:rPr>
        <w:t xml:space="preserve">- </w:t>
      </w:r>
      <w:r w:rsidR="008A5A2B" w:rsidRPr="004566BE">
        <w:rPr>
          <w:spacing w:val="-4"/>
          <w:lang w:val="sq-AL" w:eastAsia="sq-AL"/>
        </w:rPr>
        <w:t xml:space="preserve">Rritje gjithëpërfshirëse: nxitja e një ekonomie me punësim të lartë që sjell kohezion social dhe ekonomik </w:t>
      </w:r>
    </w:p>
    <w:p w:rsidR="008A5A2B" w:rsidRPr="004566BE" w:rsidRDefault="008A5A2B" w:rsidP="008A5A2B">
      <w:pPr>
        <w:pStyle w:val="Paragrafi"/>
        <w:rPr>
          <w:spacing w:val="-4"/>
          <w:lang w:val="sq-AL" w:eastAsia="sq-AL"/>
        </w:rPr>
      </w:pPr>
      <w:r w:rsidRPr="004566BE">
        <w:rPr>
          <w:spacing w:val="-4"/>
          <w:lang w:val="sq-AL" w:eastAsia="sq-AL"/>
        </w:rPr>
        <w:t>Programi IPA CBC (2014</w:t>
      </w:r>
      <w:r w:rsidR="00BE3784" w:rsidRPr="00BE3784">
        <w:rPr>
          <w:spacing w:val="-4"/>
          <w:lang w:val="sq-AL" w:eastAsia="sq-AL"/>
        </w:rPr>
        <w:t>–</w:t>
      </w:r>
      <w:r w:rsidRPr="004566BE">
        <w:rPr>
          <w:spacing w:val="-4"/>
          <w:lang w:val="sq-AL" w:eastAsia="sq-AL"/>
        </w:rPr>
        <w:t>2020) mes Italisë, Shqipërisë dhe Malit të Zi është har</w:t>
      </w:r>
      <w:r w:rsidR="003B2A42" w:rsidRPr="004566BE">
        <w:rPr>
          <w:spacing w:val="-4"/>
          <w:lang w:val="sq-AL" w:eastAsia="sq-AL"/>
        </w:rPr>
        <w:t>tuar në kuadrin e strategjisë ev</w:t>
      </w:r>
      <w:r w:rsidRPr="004566BE">
        <w:rPr>
          <w:spacing w:val="-4"/>
          <w:lang w:val="sq-AL" w:eastAsia="sq-AL"/>
        </w:rPr>
        <w:t xml:space="preserve">ropiane për një rritje inteligjente, gjithëpërfshirëse dhe të qëndrueshme dhe dokumentet kombëtare strategjike. </w:t>
      </w:r>
    </w:p>
    <w:p w:rsidR="008A5A2B" w:rsidRPr="004566BE" w:rsidRDefault="008A5A2B" w:rsidP="008A5A2B">
      <w:pPr>
        <w:pStyle w:val="Paragrafi"/>
        <w:rPr>
          <w:spacing w:val="-4"/>
          <w:lang w:val="sq-AL" w:eastAsia="sq-AL"/>
        </w:rPr>
      </w:pPr>
      <w:r w:rsidRPr="004566BE">
        <w:rPr>
          <w:spacing w:val="-4"/>
          <w:lang w:val="sq-AL" w:eastAsia="sq-AL"/>
        </w:rPr>
        <w:t>Strategjia i hap rrugën zhvillimit ekonomik të zonës së ndërhyrjes (rajoni në këtë rast) dhe ka ambicien të kontribuojë në zbatimin e katër shtyllave të EUSAIR</w:t>
      </w:r>
      <w:r w:rsidR="00734B28">
        <w:rPr>
          <w:spacing w:val="-4"/>
          <w:lang w:val="sq-AL" w:eastAsia="sq-AL"/>
        </w:rPr>
        <w:t>-it</w:t>
      </w:r>
      <w:r w:rsidRPr="004566BE">
        <w:rPr>
          <w:spacing w:val="-4"/>
          <w:lang w:val="sq-AL" w:eastAsia="sq-AL"/>
        </w:rPr>
        <w:t xml:space="preserve">: </w:t>
      </w:r>
      <w:r w:rsidR="004B0AEE" w:rsidRPr="004566BE">
        <w:rPr>
          <w:spacing w:val="-4"/>
          <w:lang w:val="sq-AL" w:eastAsia="sq-AL"/>
        </w:rPr>
        <w:t>“</w:t>
      </w:r>
      <w:r w:rsidRPr="004566BE">
        <w:rPr>
          <w:spacing w:val="-4"/>
          <w:lang w:val="sq-AL" w:eastAsia="sq-AL"/>
        </w:rPr>
        <w:t>Rritja Blu</w:t>
      </w:r>
      <w:r w:rsidR="004B0AEE" w:rsidRPr="004566BE">
        <w:rPr>
          <w:spacing w:val="-4"/>
          <w:lang w:val="sq-AL" w:eastAsia="sq-AL"/>
        </w:rPr>
        <w:t>”</w:t>
      </w:r>
      <w:r w:rsidRPr="004566BE">
        <w:rPr>
          <w:spacing w:val="-4"/>
          <w:lang w:val="sq-AL" w:eastAsia="sq-AL"/>
        </w:rPr>
        <w:t xml:space="preserve">, </w:t>
      </w:r>
      <w:r w:rsidR="004B0AEE" w:rsidRPr="004566BE">
        <w:rPr>
          <w:spacing w:val="-4"/>
          <w:lang w:val="sq-AL" w:eastAsia="sq-AL"/>
        </w:rPr>
        <w:t>“</w:t>
      </w:r>
      <w:r w:rsidRPr="004566BE">
        <w:rPr>
          <w:spacing w:val="-4"/>
          <w:lang w:val="sq-AL" w:eastAsia="sq-AL"/>
        </w:rPr>
        <w:t>Lidhja e rajonit</w:t>
      </w:r>
      <w:r w:rsidR="004B0AEE" w:rsidRPr="004566BE">
        <w:rPr>
          <w:spacing w:val="-4"/>
          <w:lang w:val="sq-AL" w:eastAsia="sq-AL"/>
        </w:rPr>
        <w:t>”</w:t>
      </w:r>
      <w:r w:rsidRPr="004566BE">
        <w:rPr>
          <w:spacing w:val="-4"/>
          <w:lang w:val="sq-AL" w:eastAsia="sq-AL"/>
        </w:rPr>
        <w:t xml:space="preserve">, </w:t>
      </w:r>
      <w:r w:rsidR="004B0AEE" w:rsidRPr="004566BE">
        <w:rPr>
          <w:spacing w:val="-4"/>
          <w:lang w:val="sq-AL" w:eastAsia="sq-AL"/>
        </w:rPr>
        <w:t>“</w:t>
      </w:r>
      <w:r w:rsidRPr="004566BE">
        <w:rPr>
          <w:spacing w:val="-4"/>
          <w:lang w:val="sq-AL" w:eastAsia="sq-AL"/>
        </w:rPr>
        <w:t>Cilësia mjedisore</w:t>
      </w:r>
      <w:r w:rsidR="004B0AEE" w:rsidRPr="004566BE">
        <w:rPr>
          <w:spacing w:val="-4"/>
          <w:lang w:val="sq-AL" w:eastAsia="sq-AL"/>
        </w:rPr>
        <w:t>”</w:t>
      </w:r>
      <w:r w:rsidRPr="004566BE">
        <w:rPr>
          <w:spacing w:val="-4"/>
          <w:lang w:val="sq-AL" w:eastAsia="sq-AL"/>
        </w:rPr>
        <w:t xml:space="preserve">, </w:t>
      </w:r>
      <w:r w:rsidR="004B0AEE" w:rsidRPr="004566BE">
        <w:rPr>
          <w:spacing w:val="-4"/>
          <w:lang w:val="sq-AL" w:eastAsia="sq-AL"/>
        </w:rPr>
        <w:t>“</w:t>
      </w:r>
      <w:r w:rsidRPr="004566BE">
        <w:rPr>
          <w:spacing w:val="-4"/>
          <w:lang w:val="sq-AL" w:eastAsia="sq-AL"/>
        </w:rPr>
        <w:t>Turizmi i qëndrueshëm</w:t>
      </w:r>
      <w:r w:rsidR="004B0AEE" w:rsidRPr="004566BE">
        <w:rPr>
          <w:spacing w:val="-4"/>
          <w:lang w:val="sq-AL" w:eastAsia="sq-AL"/>
        </w:rPr>
        <w:t>”</w:t>
      </w:r>
      <w:r w:rsidR="00570446">
        <w:rPr>
          <w:spacing w:val="-4"/>
          <w:lang w:val="sq-AL" w:eastAsia="sq-AL"/>
        </w:rPr>
        <w:t>,</w:t>
      </w:r>
      <w:r w:rsidRPr="004566BE">
        <w:rPr>
          <w:spacing w:val="-4"/>
          <w:lang w:val="sq-AL" w:eastAsia="sq-AL"/>
        </w:rPr>
        <w:t xml:space="preserve"> të cilat janë në koherencë me prioritetet tematike të caktuara nga rregulloret e IPA-s dhe përzgjedhur nga delegacioni kombëtar si fushë e asistencës së Programit: </w:t>
      </w:r>
    </w:p>
    <w:p w:rsidR="008A5A2B" w:rsidRPr="004566BE" w:rsidRDefault="008A5A2B" w:rsidP="008A5A2B">
      <w:pPr>
        <w:pStyle w:val="Paragrafi"/>
        <w:rPr>
          <w:spacing w:val="-4"/>
          <w:lang w:val="sq-AL" w:eastAsia="sq-AL"/>
        </w:rPr>
      </w:pPr>
      <w:r w:rsidRPr="004566BE">
        <w:rPr>
          <w:spacing w:val="-4"/>
          <w:lang w:val="sq-AL" w:eastAsia="sq-AL"/>
        </w:rPr>
        <w:t xml:space="preserve">Nxitja e bashkëpunimit dhe konkurrencës së SME-ve, përmirësimi inteligjent dhe </w:t>
      </w:r>
      <w:r w:rsidR="00570446">
        <w:rPr>
          <w:spacing w:val="-4"/>
          <w:lang w:val="sq-AL" w:eastAsia="sq-AL"/>
        </w:rPr>
        <w:t>i</w:t>
      </w:r>
      <w:r w:rsidRPr="004566BE">
        <w:rPr>
          <w:spacing w:val="-4"/>
          <w:lang w:val="sq-AL" w:eastAsia="sq-AL"/>
        </w:rPr>
        <w:t xml:space="preserve"> qëndrueshëm </w:t>
      </w:r>
      <w:r w:rsidR="00570446">
        <w:rPr>
          <w:spacing w:val="-4"/>
          <w:lang w:val="sq-AL" w:eastAsia="sq-AL"/>
        </w:rPr>
        <w:t>i</w:t>
      </w:r>
      <w:r w:rsidRPr="004566BE">
        <w:rPr>
          <w:spacing w:val="-4"/>
          <w:lang w:val="sq-AL" w:eastAsia="sq-AL"/>
        </w:rPr>
        <w:t xml:space="preserve"> zhvillimit ekonomik, mbrojtja e mjedisit dhe promovimi i përshtatjes së ndryshimeve klimatike dhe lehtësive, parandalimi i rrezikut dhe menaxhimi, promovimi i transportit të qëndrueshëm dhe përmirësimi i infrastrukturës publike. </w:t>
      </w:r>
    </w:p>
    <w:p w:rsidR="008A5A2B" w:rsidRPr="004566BE" w:rsidRDefault="008A5A2B" w:rsidP="008A5A2B">
      <w:pPr>
        <w:pStyle w:val="Paragrafi"/>
        <w:rPr>
          <w:spacing w:val="-4"/>
          <w:lang w:val="sq-AL" w:eastAsia="sq-AL"/>
        </w:rPr>
      </w:pPr>
      <w:r w:rsidRPr="004566BE">
        <w:rPr>
          <w:spacing w:val="-4"/>
          <w:lang w:val="sq-AL" w:eastAsia="sq-AL"/>
        </w:rPr>
        <w:t>Strategjia është zhvilluar duke marrë në konsideratë lidhjet mes prioriteteve të ndryshme dhe ndikimeve specifike e globale të masave zbatuese. Për shembull: promovimi i transportit të qëndrueshëm ka një ndikim direkt në mbrojtjen e mjedisit dhe konkurrencës</w:t>
      </w:r>
      <w:r w:rsidR="00570446">
        <w:rPr>
          <w:spacing w:val="-4"/>
          <w:lang w:val="sq-AL" w:eastAsia="sq-AL"/>
        </w:rPr>
        <w:t>,</w:t>
      </w:r>
      <w:r w:rsidRPr="004566BE">
        <w:rPr>
          <w:spacing w:val="-4"/>
          <w:lang w:val="sq-AL" w:eastAsia="sq-AL"/>
        </w:rPr>
        <w:t xml:space="preserve"> ndërkohë që ka një ndikim indirekt në zhvillimin e turizmit.</w:t>
      </w:r>
    </w:p>
    <w:p w:rsidR="00466ABD" w:rsidRPr="00E04DA6" w:rsidRDefault="00466ABD" w:rsidP="008A5A2B">
      <w:pPr>
        <w:pStyle w:val="Paragrafi"/>
        <w:rPr>
          <w:spacing w:val="-4"/>
          <w:sz w:val="14"/>
          <w:lang w:val="sq-AL" w:eastAsia="sq-AL"/>
        </w:rPr>
      </w:pPr>
    </w:p>
    <w:p w:rsidR="00E04DA6" w:rsidRPr="00E04DA6" w:rsidRDefault="00E04DA6" w:rsidP="008A5A2B">
      <w:pPr>
        <w:pStyle w:val="Paragrafi"/>
        <w:rPr>
          <w:sz w:val="20"/>
          <w:szCs w:val="20"/>
          <w:lang w:val="sq-AL" w:eastAsia="sq-AL"/>
        </w:rPr>
      </w:pPr>
      <w:r w:rsidRPr="00E04DA6">
        <w:rPr>
          <w:rStyle w:val="FootnoteReference"/>
          <w:sz w:val="20"/>
          <w:szCs w:val="20"/>
          <w:vertAlign w:val="baseline"/>
          <w:lang w:val="sq-AL"/>
        </w:rPr>
        <w:footnoteRef/>
      </w:r>
      <w:r w:rsidRPr="00E04DA6">
        <w:rPr>
          <w:sz w:val="20"/>
          <w:szCs w:val="20"/>
          <w:lang w:val="sq-AL" w:eastAsia="sq-AL"/>
        </w:rPr>
        <w:t xml:space="preserve"> Krahasoni-Marrëveshja e Partneritetit me Italinë IT: I; Raporti Kombëtar Strategjik i Shqipërisë (2014-2020) draft versioni 3; Raporti i Progresit të Malit të Zi 2013 SËD (2013) 411 përfundimtar; Dokumenti Strategjik Indikativ për Malin e Zi (2014- 2020).</w:t>
      </w:r>
    </w:p>
    <w:p w:rsidR="00466ABD" w:rsidRPr="00E04DA6" w:rsidRDefault="00466ABD" w:rsidP="008A5A2B">
      <w:pPr>
        <w:pStyle w:val="Paragrafi"/>
        <w:rPr>
          <w:sz w:val="20"/>
          <w:szCs w:val="20"/>
          <w:lang w:eastAsia="sq-AL"/>
        </w:rPr>
      </w:pPr>
      <w:r w:rsidRPr="00E04DA6">
        <w:rPr>
          <w:sz w:val="20"/>
          <w:szCs w:val="20"/>
          <w:lang w:eastAsia="sq-AL"/>
        </w:rPr>
        <w:t>2 Rregullorja e BE-së nr. 231/2014, shtojca III “Prioritetet tematike të asistencës për bashkëpunim territorial”.</w:t>
      </w:r>
    </w:p>
    <w:p w:rsidR="00466ABD" w:rsidRPr="00466ABD" w:rsidRDefault="00466ABD" w:rsidP="008A5A2B">
      <w:pPr>
        <w:pStyle w:val="Paragrafi"/>
        <w:rPr>
          <w:spacing w:val="-4"/>
          <w:sz w:val="16"/>
          <w:lang w:val="sq-AL" w:eastAsia="sq-AL"/>
        </w:rPr>
      </w:pPr>
    </w:p>
    <w:p w:rsidR="008A5A2B" w:rsidRPr="004566BE" w:rsidRDefault="008A5A2B" w:rsidP="008A5A2B">
      <w:pPr>
        <w:pStyle w:val="Paragrafi"/>
        <w:rPr>
          <w:spacing w:val="-4"/>
          <w:lang w:val="sq-AL" w:eastAsia="sq-AL"/>
        </w:rPr>
      </w:pPr>
      <w:r w:rsidRPr="004566BE">
        <w:rPr>
          <w:spacing w:val="-4"/>
          <w:lang w:val="sq-AL" w:eastAsia="sq-AL"/>
        </w:rPr>
        <w:t>Në të njëjtën kohë, për promovimin e një transporti të qëndrueshëm, përpjekjet duhen bërë nga kërkuesit dhe kompanitë novatore për sa kohë që zhvillimi i teknologjisë dhe mjeteve nga autoritetet rajonale dhe ato kombëtare bazuar në politikat e paqëndrueshme dhe kuadri</w:t>
      </w:r>
      <w:r w:rsidR="00570446">
        <w:rPr>
          <w:spacing w:val="-4"/>
          <w:lang w:val="sq-AL" w:eastAsia="sq-AL"/>
        </w:rPr>
        <w:t>n</w:t>
      </w:r>
      <w:r w:rsidRPr="004566BE">
        <w:rPr>
          <w:spacing w:val="-4"/>
          <w:lang w:val="sq-AL" w:eastAsia="sq-AL"/>
        </w:rPr>
        <w:t xml:space="preserve"> ligjor. </w:t>
      </w:r>
    </w:p>
    <w:p w:rsidR="008A5A2B" w:rsidRPr="004566BE" w:rsidRDefault="008A5A2B" w:rsidP="008A5A2B">
      <w:pPr>
        <w:pStyle w:val="Paragrafi"/>
        <w:rPr>
          <w:spacing w:val="-4"/>
          <w:lang w:val="sq-AL" w:eastAsia="sq-AL"/>
        </w:rPr>
      </w:pPr>
      <w:r w:rsidRPr="004566BE">
        <w:rPr>
          <w:spacing w:val="-4"/>
          <w:lang w:val="sq-AL" w:eastAsia="sq-AL"/>
        </w:rPr>
        <w:t xml:space="preserve">Sipas rezultateve të analizës territoriale, sfidat janë përkthyer në TP dhe SO me një metodë të bazuar në rezultatin. </w:t>
      </w:r>
    </w:p>
    <w:p w:rsidR="008A5A2B" w:rsidRPr="004566BE" w:rsidRDefault="008A5A2B" w:rsidP="008A5A2B">
      <w:pPr>
        <w:pStyle w:val="Paragrafi"/>
        <w:rPr>
          <w:spacing w:val="-4"/>
          <w:lang w:val="sq-AL" w:eastAsia="sq-AL"/>
        </w:rPr>
      </w:pPr>
      <w:r w:rsidRPr="004566BE">
        <w:rPr>
          <w:spacing w:val="-4"/>
          <w:lang w:val="sq-AL" w:eastAsia="sq-AL"/>
        </w:rPr>
        <w:t xml:space="preserve">Qëllimi i përgjithshëm i programit është të nxisë bashkëpunimin strategjik ndërkufitar për një rritje inteligjente dhe të qëndrueshme të fushës së programit, kryesisht përgjatë kufirit detar. </w:t>
      </w:r>
    </w:p>
    <w:p w:rsidR="008A5A2B" w:rsidRPr="004566BE" w:rsidRDefault="008A5A2B" w:rsidP="008A5A2B">
      <w:pPr>
        <w:pStyle w:val="Paragrafi"/>
        <w:rPr>
          <w:spacing w:val="-4"/>
          <w:lang w:val="sq-AL" w:eastAsia="sq-AL"/>
        </w:rPr>
      </w:pPr>
      <w:r w:rsidRPr="004566BE">
        <w:rPr>
          <w:spacing w:val="-4"/>
          <w:lang w:val="sq-AL" w:eastAsia="sq-AL"/>
        </w:rPr>
        <w:t>Qëllim</w:t>
      </w:r>
      <w:r w:rsidR="003E3B9C">
        <w:rPr>
          <w:spacing w:val="-4"/>
          <w:lang w:val="sq-AL" w:eastAsia="sq-AL"/>
        </w:rPr>
        <w:t>i</w:t>
      </w:r>
      <w:r w:rsidRPr="004566BE">
        <w:rPr>
          <w:spacing w:val="-4"/>
          <w:lang w:val="sq-AL" w:eastAsia="sq-AL"/>
        </w:rPr>
        <w:t xml:space="preserve"> i tillë i përgjithshëm përbën bazën për përpunimin e kuadrit strategjik të programit, referuar katër prioriteteve tematik</w:t>
      </w:r>
      <w:r w:rsidR="00FF2C62">
        <w:rPr>
          <w:spacing w:val="-4"/>
          <w:lang w:val="sq-AL" w:eastAsia="sq-AL"/>
        </w:rPr>
        <w:t>e</w:t>
      </w:r>
      <w:r w:rsidRPr="004566BE">
        <w:rPr>
          <w:spacing w:val="-4"/>
          <w:lang w:val="sq-AL" w:eastAsia="sq-AL"/>
        </w:rPr>
        <w:t xml:space="preserve">, përkatësisht: </w:t>
      </w:r>
    </w:p>
    <w:p w:rsidR="008A5A2B" w:rsidRPr="004566BE" w:rsidRDefault="00462D67" w:rsidP="008A5A2B">
      <w:pPr>
        <w:pStyle w:val="Paragrafi"/>
        <w:rPr>
          <w:spacing w:val="-4"/>
          <w:lang w:val="sq-AL" w:eastAsia="sq-AL"/>
        </w:rPr>
      </w:pPr>
      <w:r w:rsidRPr="004566BE">
        <w:rPr>
          <w:spacing w:val="-4"/>
          <w:lang w:val="sq-AL" w:eastAsia="sq-AL"/>
        </w:rPr>
        <w:t xml:space="preserve">a) </w:t>
      </w:r>
      <w:r w:rsidR="008A5A2B" w:rsidRPr="004566BE">
        <w:rPr>
          <w:spacing w:val="-4"/>
          <w:lang w:val="sq-AL" w:eastAsia="sq-AL"/>
        </w:rPr>
        <w:t>Nxitja e konkurrencës, mjedisi i biznesit dhe zhvillimi i një kompanie të vogël dhe të mesme, tregtia dhe investimi nëpërmjet</w:t>
      </w:r>
      <w:r w:rsidR="00FF2C62">
        <w:rPr>
          <w:spacing w:val="-4"/>
          <w:lang w:val="sq-AL" w:eastAsia="sq-AL"/>
        </w:rPr>
        <w:t>, ndër të tjera,</w:t>
      </w:r>
      <w:r w:rsidR="008A5A2B" w:rsidRPr="004566BE">
        <w:rPr>
          <w:spacing w:val="-4"/>
          <w:lang w:val="sq-AL" w:eastAsia="sq-AL"/>
        </w:rPr>
        <w:t xml:space="preserve"> promovimit dhe mbështet</w:t>
      </w:r>
      <w:r w:rsidR="003B2A42" w:rsidRPr="004566BE">
        <w:rPr>
          <w:spacing w:val="-4"/>
          <w:lang w:val="sq-AL" w:eastAsia="sq-AL"/>
        </w:rPr>
        <w:t>jes së sipërmarrjes, në veçanti;</w:t>
      </w:r>
    </w:p>
    <w:p w:rsidR="008A5A2B" w:rsidRPr="004566BE" w:rsidRDefault="00462D67" w:rsidP="008A5A2B">
      <w:pPr>
        <w:pStyle w:val="Paragrafi"/>
        <w:rPr>
          <w:spacing w:val="-4"/>
          <w:lang w:val="sq-AL" w:eastAsia="sq-AL"/>
        </w:rPr>
      </w:pPr>
      <w:r w:rsidRPr="004566BE">
        <w:rPr>
          <w:spacing w:val="-4"/>
          <w:lang w:val="sq-AL" w:eastAsia="sq-AL"/>
        </w:rPr>
        <w:t xml:space="preserve">b) </w:t>
      </w:r>
      <w:r w:rsidR="008A5A2B" w:rsidRPr="004566BE">
        <w:rPr>
          <w:spacing w:val="-4"/>
          <w:lang w:val="sq-AL" w:eastAsia="sq-AL"/>
        </w:rPr>
        <w:t>Nxitja e turizmit dhe promovimi i trashëgimisë kulturore dhe natyrore</w:t>
      </w:r>
      <w:r w:rsidR="003B2A42" w:rsidRPr="004566BE">
        <w:rPr>
          <w:spacing w:val="-4"/>
          <w:lang w:val="sq-AL" w:eastAsia="sq-AL"/>
        </w:rPr>
        <w:t>;</w:t>
      </w:r>
      <w:r w:rsidR="008A5A2B" w:rsidRPr="004566BE">
        <w:rPr>
          <w:spacing w:val="-4"/>
          <w:lang w:val="sq-AL" w:eastAsia="sq-AL"/>
        </w:rPr>
        <w:t xml:space="preserve"> </w:t>
      </w:r>
    </w:p>
    <w:p w:rsidR="008A5A2B" w:rsidRPr="004566BE" w:rsidRDefault="00462D67" w:rsidP="008A5A2B">
      <w:pPr>
        <w:pStyle w:val="Paragrafi"/>
        <w:rPr>
          <w:spacing w:val="-4"/>
          <w:lang w:val="sq-AL" w:eastAsia="sq-AL"/>
        </w:rPr>
      </w:pPr>
      <w:r w:rsidRPr="004566BE">
        <w:rPr>
          <w:spacing w:val="-4"/>
          <w:lang w:val="sq-AL" w:eastAsia="sq-AL"/>
        </w:rPr>
        <w:t xml:space="preserve">c) </w:t>
      </w:r>
      <w:r w:rsidR="008A5A2B" w:rsidRPr="004566BE">
        <w:rPr>
          <w:spacing w:val="-4"/>
          <w:lang w:val="sq-AL" w:eastAsia="sq-AL"/>
        </w:rPr>
        <w:t xml:space="preserve">Mbrojtja e mjedisit dhe promovimi i përshtatjes së ndryshimeve klimatike dhe lehtësive, parandalimi i rrezikut dhe menaxhimi nëpërmjet masave të përbashkëta për mbrojtjen e mjedisit, promovimit të përdorimit të qëndrueshëm të burimeve natyrore, efiçencës së burimeve, burimet e energjisë së rinovueshme dhe kalimit në një ekonomi të sigurt, të qëndrueshme dhe me nivel të ulët karboni; promovimi i investimeve në adresimin e rreziqeve specifike, sigurimi i qëndrueshmërisë ndaj katastrofave dhe zhvillimi i sistemeve për menaxhimin e katastrofave dhe </w:t>
      </w:r>
      <w:r w:rsidR="003B2A42" w:rsidRPr="004566BE">
        <w:rPr>
          <w:spacing w:val="-4"/>
          <w:lang w:val="sq-AL" w:eastAsia="sq-AL"/>
        </w:rPr>
        <w:t>parapërgatitjet e emergjencave;</w:t>
      </w:r>
    </w:p>
    <w:p w:rsidR="008A5A2B" w:rsidRPr="004566BE" w:rsidRDefault="00462D67" w:rsidP="008A5A2B">
      <w:pPr>
        <w:pStyle w:val="Paragrafi"/>
        <w:rPr>
          <w:spacing w:val="-4"/>
          <w:lang w:val="sq-AL" w:eastAsia="sq-AL"/>
        </w:rPr>
      </w:pPr>
      <w:r w:rsidRPr="004566BE">
        <w:rPr>
          <w:spacing w:val="-4"/>
          <w:lang w:val="sq-AL" w:eastAsia="sq-AL"/>
        </w:rPr>
        <w:t xml:space="preserve">d) </w:t>
      </w:r>
      <w:r w:rsidR="008A5A2B" w:rsidRPr="004566BE">
        <w:rPr>
          <w:spacing w:val="-4"/>
          <w:lang w:val="sq-AL" w:eastAsia="sq-AL"/>
        </w:rPr>
        <w:t>Nxitja e transportit të qëndrueshëm dhe përmirësimi i infrastrukturës publike</w:t>
      </w:r>
      <w:r w:rsidR="00FF2C62">
        <w:rPr>
          <w:spacing w:val="-4"/>
          <w:lang w:val="sq-AL" w:eastAsia="sq-AL"/>
        </w:rPr>
        <w:t>,</w:t>
      </w:r>
      <w:r w:rsidR="008A5A2B" w:rsidRPr="004566BE">
        <w:rPr>
          <w:spacing w:val="-4"/>
          <w:lang w:val="sq-AL" w:eastAsia="sq-AL"/>
        </w:rPr>
        <w:t xml:space="preserve"> duke reduktuar izolimin nëpërmjet përmirësimit të eksesit në transport, informacione dhe rrjetet e komunikimit dhe shërbimet e duke investuar në sistemet dhe lehtësirat ndërkufitare të ujit, shpërdorimit të ujit dhe energjisë. </w:t>
      </w:r>
    </w:p>
    <w:p w:rsidR="008A5A2B" w:rsidRPr="004566BE" w:rsidRDefault="008A5A2B" w:rsidP="008A5A2B">
      <w:pPr>
        <w:pStyle w:val="Paragrafi"/>
        <w:rPr>
          <w:spacing w:val="-4"/>
          <w:lang w:val="sq-AL" w:eastAsia="sq-AL"/>
        </w:rPr>
      </w:pPr>
      <w:r w:rsidRPr="004566BE">
        <w:rPr>
          <w:spacing w:val="-4"/>
          <w:lang w:val="sq-AL" w:eastAsia="sq-AL"/>
        </w:rPr>
        <w:t xml:space="preserve">Prioritetet e përzgjedhura tematike janë ndarë në katër akse prioritare, duke reflektuar nevojat dhe sfidat e identifikuara në analizën territoriale të fushës së programit: </w:t>
      </w:r>
    </w:p>
    <w:p w:rsidR="008A5A2B" w:rsidRPr="004566BE" w:rsidRDefault="008A5A2B" w:rsidP="008A5A2B">
      <w:pPr>
        <w:pStyle w:val="Paragrafi"/>
        <w:rPr>
          <w:spacing w:val="-4"/>
          <w:lang w:val="sq-AL" w:eastAsia="sq-AL"/>
        </w:rPr>
      </w:pPr>
      <w:r w:rsidRPr="004566BE">
        <w:rPr>
          <w:spacing w:val="-4"/>
          <w:lang w:val="sq-AL" w:eastAsia="sq-AL"/>
        </w:rPr>
        <w:t xml:space="preserve">Forcimi i bashkëpunimit ndërkufitar dhe konkurrencës së SME-ve. </w:t>
      </w:r>
    </w:p>
    <w:p w:rsidR="008A5A2B" w:rsidRPr="004566BE" w:rsidRDefault="004B185E" w:rsidP="008A5A2B">
      <w:pPr>
        <w:pStyle w:val="Paragrafi"/>
        <w:rPr>
          <w:spacing w:val="-4"/>
          <w:lang w:val="sq-AL" w:eastAsia="sq-AL"/>
        </w:rPr>
      </w:pPr>
      <w:r w:rsidRPr="004566BE">
        <w:rPr>
          <w:spacing w:val="-4"/>
          <w:lang w:val="sq-AL" w:eastAsia="sq-AL"/>
        </w:rPr>
        <w:t>Objektivat specifikë</w:t>
      </w:r>
      <w:r w:rsidR="008A5A2B" w:rsidRPr="004566BE">
        <w:rPr>
          <w:spacing w:val="-4"/>
          <w:lang w:val="sq-AL" w:eastAsia="sq-AL"/>
        </w:rPr>
        <w:t xml:space="preserve"> lidhur me AP-1: </w:t>
      </w:r>
    </w:p>
    <w:p w:rsidR="008A5A2B" w:rsidRPr="004566BE" w:rsidRDefault="008A5A2B" w:rsidP="008A5A2B">
      <w:pPr>
        <w:pStyle w:val="Paragrafi"/>
        <w:rPr>
          <w:spacing w:val="-4"/>
          <w:lang w:val="sq-AL" w:eastAsia="sq-AL"/>
        </w:rPr>
      </w:pPr>
      <w:r w:rsidRPr="004566BE">
        <w:rPr>
          <w:spacing w:val="-4"/>
          <w:lang w:val="sq-AL" w:eastAsia="sq-AL"/>
        </w:rPr>
        <w:t>SO 1.1 Rivlerësimi i kushteve kuadër për zhvillimin e tregut ndërkufitar të SME</w:t>
      </w:r>
      <w:r w:rsidR="004257D5" w:rsidRPr="004566BE">
        <w:rPr>
          <w:spacing w:val="-4"/>
          <w:lang w:val="sq-AL" w:eastAsia="sq-AL"/>
        </w:rPr>
        <w:t>-ve</w:t>
      </w:r>
      <w:r w:rsidRPr="004566BE">
        <w:rPr>
          <w:spacing w:val="-4"/>
          <w:lang w:val="sq-AL" w:eastAsia="sq-AL"/>
        </w:rPr>
        <w:t xml:space="preserve">. </w:t>
      </w:r>
    </w:p>
    <w:p w:rsidR="008A5A2B" w:rsidRPr="004566BE" w:rsidRDefault="008A5A2B" w:rsidP="008A5A2B">
      <w:pPr>
        <w:pStyle w:val="Paragrafi"/>
        <w:rPr>
          <w:spacing w:val="-4"/>
          <w:lang w:val="sq-AL" w:eastAsia="sq-AL"/>
        </w:rPr>
      </w:pPr>
      <w:r w:rsidRPr="004566BE">
        <w:rPr>
          <w:spacing w:val="-4"/>
          <w:lang w:val="sq-AL" w:eastAsia="sq-AL"/>
        </w:rPr>
        <w:t>Rezultatet e pritshme</w:t>
      </w:r>
      <w:r w:rsidR="00B0560E">
        <w:rPr>
          <w:spacing w:val="-4"/>
          <w:lang w:val="sq-AL" w:eastAsia="sq-AL"/>
        </w:rPr>
        <w:t>,</w:t>
      </w:r>
      <w:r w:rsidRPr="004566BE">
        <w:rPr>
          <w:spacing w:val="-4"/>
          <w:lang w:val="sq-AL" w:eastAsia="sq-AL"/>
        </w:rPr>
        <w:t xml:space="preserve"> janë: </w:t>
      </w:r>
    </w:p>
    <w:p w:rsidR="008A5A2B" w:rsidRPr="004566BE" w:rsidRDefault="00462D67" w:rsidP="008A5A2B">
      <w:pPr>
        <w:pStyle w:val="Paragrafi"/>
        <w:rPr>
          <w:spacing w:val="-4"/>
          <w:lang w:val="sq-AL" w:eastAsia="sq-AL"/>
        </w:rPr>
      </w:pPr>
      <w:r w:rsidRPr="004566BE">
        <w:rPr>
          <w:spacing w:val="-4"/>
          <w:lang w:val="sq-AL" w:eastAsia="sq-AL"/>
        </w:rPr>
        <w:t xml:space="preserve">a) </w:t>
      </w:r>
      <w:r w:rsidR="008A5A2B" w:rsidRPr="004566BE">
        <w:rPr>
          <w:spacing w:val="-4"/>
          <w:lang w:val="sq-AL" w:eastAsia="sq-AL"/>
        </w:rPr>
        <w:t>Rritja e bashkëpunimit dhe konkurrencës mes SME-ve nëpërmjet ndërveprimit mes biznesit dhe palëve kërkimore</w:t>
      </w:r>
      <w:r w:rsidR="003B74F9" w:rsidRPr="004566BE">
        <w:rPr>
          <w:spacing w:val="-4"/>
          <w:lang w:val="sq-AL" w:eastAsia="sq-AL"/>
        </w:rPr>
        <w:t>;</w:t>
      </w:r>
      <w:r w:rsidR="008A5A2B" w:rsidRPr="004566BE">
        <w:rPr>
          <w:spacing w:val="-4"/>
          <w:lang w:val="sq-AL" w:eastAsia="sq-AL"/>
        </w:rPr>
        <w:t xml:space="preserve"> </w:t>
      </w:r>
    </w:p>
    <w:p w:rsidR="008A5A2B" w:rsidRPr="004566BE" w:rsidRDefault="00462D67" w:rsidP="008A5A2B">
      <w:pPr>
        <w:pStyle w:val="Paragrafi"/>
        <w:rPr>
          <w:spacing w:val="-4"/>
          <w:lang w:val="sq-AL" w:eastAsia="sq-AL"/>
        </w:rPr>
      </w:pPr>
      <w:r w:rsidRPr="004566BE">
        <w:rPr>
          <w:spacing w:val="-4"/>
          <w:lang w:val="sq-AL" w:eastAsia="sq-AL"/>
        </w:rPr>
        <w:t xml:space="preserve">b) </w:t>
      </w:r>
      <w:r w:rsidR="008A5A2B" w:rsidRPr="004566BE">
        <w:rPr>
          <w:spacing w:val="-4"/>
          <w:lang w:val="sq-AL" w:eastAsia="sq-AL"/>
        </w:rPr>
        <w:t>Kulturë e përforcuar</w:t>
      </w:r>
      <w:r w:rsidR="00B0560E">
        <w:rPr>
          <w:spacing w:val="-4"/>
          <w:lang w:val="sq-AL" w:eastAsia="sq-AL"/>
        </w:rPr>
        <w:t xml:space="preserve"> e</w:t>
      </w:r>
      <w:r w:rsidR="008A5A2B" w:rsidRPr="004566BE">
        <w:rPr>
          <w:spacing w:val="-4"/>
          <w:lang w:val="sq-AL" w:eastAsia="sq-AL"/>
        </w:rPr>
        <w:t xml:space="preserve"> sipërma</w:t>
      </w:r>
      <w:r w:rsidR="00F45244" w:rsidRPr="004566BE">
        <w:rPr>
          <w:spacing w:val="-4"/>
          <w:lang w:val="sq-AL" w:eastAsia="sq-AL"/>
        </w:rPr>
        <w:t>rrjes dhe aftësive sipërmarrëse</w:t>
      </w:r>
      <w:r w:rsidR="003B74F9" w:rsidRPr="004566BE">
        <w:rPr>
          <w:spacing w:val="-4"/>
          <w:lang w:val="sq-AL" w:eastAsia="sq-AL"/>
        </w:rPr>
        <w:t xml:space="preserve"> dhe qëndrimit;</w:t>
      </w:r>
      <w:r w:rsidR="008A5A2B" w:rsidRPr="004566BE">
        <w:rPr>
          <w:spacing w:val="-4"/>
          <w:lang w:val="sq-AL" w:eastAsia="sq-AL"/>
        </w:rPr>
        <w:t xml:space="preserve"> </w:t>
      </w:r>
    </w:p>
    <w:p w:rsidR="008A5A2B" w:rsidRPr="004566BE" w:rsidRDefault="00462D67" w:rsidP="008A5A2B">
      <w:pPr>
        <w:pStyle w:val="Paragrafi"/>
        <w:rPr>
          <w:spacing w:val="-4"/>
          <w:lang w:val="sq-AL" w:eastAsia="sq-AL"/>
        </w:rPr>
      </w:pPr>
      <w:r w:rsidRPr="004566BE">
        <w:rPr>
          <w:spacing w:val="-4"/>
          <w:lang w:val="sq-AL" w:eastAsia="sq-AL"/>
        </w:rPr>
        <w:t xml:space="preserve">c) </w:t>
      </w:r>
      <w:r w:rsidR="008A5A2B" w:rsidRPr="004566BE">
        <w:rPr>
          <w:spacing w:val="-4"/>
          <w:lang w:val="sq-AL" w:eastAsia="sq-AL"/>
        </w:rPr>
        <w:t xml:space="preserve">Rrjete dhe grumbull inovacioni të përforcuar dhe fuqizuar, veçanërisht në dimensionin e tyre ndërkufitar, kryesisht në fushën e ekonomisë blu, bujqësisë së qëndrueshme, përpunimit të ushqimit, ekonomisë së gjelbër dhe inovacioneve sociale. </w:t>
      </w:r>
    </w:p>
    <w:p w:rsidR="008A5A2B" w:rsidRPr="004566BE" w:rsidRDefault="008A5A2B" w:rsidP="008A5A2B">
      <w:pPr>
        <w:pStyle w:val="Paragrafi"/>
        <w:rPr>
          <w:spacing w:val="-4"/>
          <w:lang w:val="sq-AL" w:eastAsia="sq-AL"/>
        </w:rPr>
      </w:pPr>
      <w:r w:rsidRPr="004566BE">
        <w:rPr>
          <w:spacing w:val="-4"/>
          <w:lang w:val="sq-AL" w:eastAsia="sq-AL"/>
        </w:rPr>
        <w:t xml:space="preserve">Aksi prioritar është në përputhje me nevojat, sfidat dhe rezultatet e: </w:t>
      </w:r>
    </w:p>
    <w:p w:rsidR="008A5A2B" w:rsidRPr="004566BE" w:rsidRDefault="00462D67" w:rsidP="008A5A2B">
      <w:pPr>
        <w:pStyle w:val="Paragrafi"/>
        <w:rPr>
          <w:spacing w:val="-4"/>
          <w:lang w:val="sq-AL" w:eastAsia="sq-AL"/>
        </w:rPr>
      </w:pPr>
      <w:r w:rsidRPr="004566BE">
        <w:rPr>
          <w:spacing w:val="-4"/>
          <w:lang w:val="sq-AL" w:eastAsia="sq-AL"/>
        </w:rPr>
        <w:t xml:space="preserve">- </w:t>
      </w:r>
      <w:r w:rsidR="008A5A2B" w:rsidRPr="004566BE">
        <w:rPr>
          <w:spacing w:val="-4"/>
          <w:lang w:val="sq-AL" w:eastAsia="sq-AL"/>
        </w:rPr>
        <w:t>Dokumentit Kombëtar Strategjik të Shqipërisë, i cili parashikon, ndër rezultatet që lidhen me fushën e ndërhyrjeve, për të nxitur konkurrencën dhe inovacionin, veçanërisht nëpërmjet zhvillimit të sipërmarrjeve të vogla dhe mesatare, si rrjedhim duke nxitur integrimin e Shq</w:t>
      </w:r>
      <w:r w:rsidR="00F45244" w:rsidRPr="004566BE">
        <w:rPr>
          <w:spacing w:val="-4"/>
          <w:lang w:val="sq-AL" w:eastAsia="sq-AL"/>
        </w:rPr>
        <w:t>ipërisë në tregun rajonal dhe ev</w:t>
      </w:r>
      <w:r w:rsidR="008A5A2B" w:rsidRPr="004566BE">
        <w:rPr>
          <w:spacing w:val="-4"/>
          <w:lang w:val="sq-AL" w:eastAsia="sq-AL"/>
        </w:rPr>
        <w:t xml:space="preserve">ropian; për të përmirësuar konkurrencën e përgjithshme në sektorin bujqësor dhe zonat rurale të qëndrueshme. </w:t>
      </w:r>
    </w:p>
    <w:p w:rsidR="008A5A2B" w:rsidRPr="004566BE" w:rsidRDefault="00462D67" w:rsidP="008A5A2B">
      <w:pPr>
        <w:pStyle w:val="Paragrafi"/>
        <w:rPr>
          <w:spacing w:val="-4"/>
          <w:lang w:val="sq-AL" w:eastAsia="sq-AL"/>
        </w:rPr>
      </w:pPr>
      <w:r w:rsidRPr="004566BE">
        <w:rPr>
          <w:spacing w:val="-4"/>
          <w:lang w:val="sq-AL" w:eastAsia="sq-AL"/>
        </w:rPr>
        <w:t xml:space="preserve">- </w:t>
      </w:r>
      <w:r w:rsidR="008A5A2B" w:rsidRPr="004566BE">
        <w:rPr>
          <w:spacing w:val="-4"/>
          <w:lang w:val="sq-AL" w:eastAsia="sq-AL"/>
        </w:rPr>
        <w:t>Dokumenti Strategjik Indikativ për Malin e Zi, i cili thekson nevojat e Malit të Zi për përmirësimin e mjedisit të biznesit</w:t>
      </w:r>
      <w:r w:rsidR="00B0560E">
        <w:rPr>
          <w:spacing w:val="-4"/>
          <w:lang w:val="sq-AL" w:eastAsia="sq-AL"/>
        </w:rPr>
        <w:t>,</w:t>
      </w:r>
      <w:r w:rsidR="008A5A2B" w:rsidRPr="004566BE">
        <w:rPr>
          <w:spacing w:val="-4"/>
          <w:lang w:val="sq-AL" w:eastAsia="sq-AL"/>
        </w:rPr>
        <w:t xml:space="preserve"> duke zhvilluar lehtësira në infrastrukturën e informacionit për të reduktuar ndarjen dixhitale brenda vendit dhe</w:t>
      </w:r>
      <w:r w:rsidR="00DA317A" w:rsidRPr="004566BE">
        <w:rPr>
          <w:spacing w:val="-4"/>
          <w:lang w:val="sq-AL" w:eastAsia="sq-AL"/>
        </w:rPr>
        <w:t>,</w:t>
      </w:r>
      <w:r w:rsidR="008A5A2B" w:rsidRPr="004566BE">
        <w:rPr>
          <w:spacing w:val="-4"/>
          <w:lang w:val="sq-AL" w:eastAsia="sq-AL"/>
        </w:rPr>
        <w:t xml:space="preserve"> gjithashtu</w:t>
      </w:r>
      <w:r w:rsidR="00DA317A" w:rsidRPr="004566BE">
        <w:rPr>
          <w:spacing w:val="-4"/>
          <w:lang w:val="sq-AL" w:eastAsia="sq-AL"/>
        </w:rPr>
        <w:t>,</w:t>
      </w:r>
      <w:r w:rsidR="008A5A2B" w:rsidRPr="004566BE">
        <w:rPr>
          <w:spacing w:val="-4"/>
          <w:lang w:val="sq-AL" w:eastAsia="sq-AL"/>
        </w:rPr>
        <w:t xml:space="preserve"> boshllëkun me BE-në. Mali i Zi</w:t>
      </w:r>
      <w:r w:rsidR="003B74F9" w:rsidRPr="004566BE">
        <w:rPr>
          <w:spacing w:val="-4"/>
          <w:lang w:val="sq-AL" w:eastAsia="sq-AL"/>
        </w:rPr>
        <w:t>,</w:t>
      </w:r>
      <w:r w:rsidR="008A5A2B" w:rsidRPr="004566BE">
        <w:rPr>
          <w:spacing w:val="-4"/>
          <w:lang w:val="sq-AL" w:eastAsia="sq-AL"/>
        </w:rPr>
        <w:t xml:space="preserve"> gjithashtu</w:t>
      </w:r>
      <w:r w:rsidR="003B74F9" w:rsidRPr="004566BE">
        <w:rPr>
          <w:spacing w:val="-4"/>
          <w:lang w:val="sq-AL" w:eastAsia="sq-AL"/>
        </w:rPr>
        <w:t>,</w:t>
      </w:r>
      <w:r w:rsidR="008A5A2B" w:rsidRPr="004566BE">
        <w:rPr>
          <w:spacing w:val="-4"/>
          <w:lang w:val="sq-AL" w:eastAsia="sq-AL"/>
        </w:rPr>
        <w:t xml:space="preserve"> duhet të mbështesë aftësinë e industrive tradicionale për të konkurruar dhe bërë ndryshime nëpërmjet përmirësimit të TIK, trajnimit dhe zhvillimit të aftësive kompjuterike. Një tjetër mekanizëm i rëndësishëm për rritjen e konkurrencës në ekonominë e vendit përfshin përmirësimin e cilësisë dhe efiçencës kërkimore dhe politikave novatore dhe duke forcuar lidhjet e saj me biznesin. </w:t>
      </w:r>
    </w:p>
    <w:p w:rsidR="008A5A2B" w:rsidRPr="004566BE" w:rsidRDefault="00462D67" w:rsidP="008A5A2B">
      <w:pPr>
        <w:pStyle w:val="Paragrafi"/>
        <w:rPr>
          <w:spacing w:val="-4"/>
          <w:lang w:val="sq-AL" w:eastAsia="sq-AL"/>
        </w:rPr>
      </w:pPr>
      <w:r w:rsidRPr="004566BE">
        <w:rPr>
          <w:spacing w:val="-4"/>
          <w:lang w:val="sq-AL" w:eastAsia="sq-AL"/>
        </w:rPr>
        <w:t xml:space="preserve">- </w:t>
      </w:r>
      <w:r w:rsidR="008A5A2B" w:rsidRPr="004566BE">
        <w:rPr>
          <w:spacing w:val="-4"/>
          <w:lang w:val="sq-AL" w:eastAsia="sq-AL"/>
        </w:rPr>
        <w:t xml:space="preserve">Marrëveshja e Partneritetit Italian, ku </w:t>
      </w:r>
      <w:r w:rsidR="00F45244" w:rsidRPr="004566BE">
        <w:rPr>
          <w:spacing w:val="-4"/>
          <w:lang w:val="sq-AL" w:eastAsia="sq-AL"/>
        </w:rPr>
        <w:t xml:space="preserve">objektivi tematik </w:t>
      </w:r>
      <w:r w:rsidR="008A5A2B" w:rsidRPr="004566BE">
        <w:rPr>
          <w:spacing w:val="-4"/>
          <w:lang w:val="sq-AL" w:eastAsia="sq-AL"/>
        </w:rPr>
        <w:t xml:space="preserve">3 </w:t>
      </w:r>
      <w:r w:rsidR="004B0AEE" w:rsidRPr="004566BE">
        <w:rPr>
          <w:spacing w:val="-4"/>
          <w:lang w:val="sq-AL" w:eastAsia="sq-AL"/>
        </w:rPr>
        <w:t>“</w:t>
      </w:r>
      <w:r w:rsidR="008A5A2B" w:rsidRPr="004566BE">
        <w:rPr>
          <w:spacing w:val="-4"/>
          <w:lang w:val="sq-AL" w:eastAsia="sq-AL"/>
        </w:rPr>
        <w:t>Promovimi i konkurrencës së SME-ve, bujqësi, peshkim dhe akuakulturë</w:t>
      </w:r>
      <w:r w:rsidR="004B0AEE" w:rsidRPr="004566BE">
        <w:rPr>
          <w:spacing w:val="-4"/>
          <w:lang w:val="sq-AL" w:eastAsia="sq-AL"/>
        </w:rPr>
        <w:t>”</w:t>
      </w:r>
      <w:r w:rsidR="008A5A2B" w:rsidRPr="004566BE">
        <w:rPr>
          <w:spacing w:val="-4"/>
          <w:lang w:val="sq-AL" w:eastAsia="sq-AL"/>
        </w:rPr>
        <w:t xml:space="preserve"> i trajtohet për të arritur rezultatet e mëposhtme: forcimi, modernizimi dhe diversifikimi i sistemeve produktive territoriale; krijimi dhe konsolidimi i mikro e SME-ve; nxitja e konkurrencës, kushteve të punës dhe inovacionit në teknologji të sipërmarrjeve në sektorin e peshkimit.</w:t>
      </w:r>
    </w:p>
    <w:p w:rsidR="008A5A2B" w:rsidRPr="004566BE" w:rsidRDefault="008A5A2B" w:rsidP="008A5A2B">
      <w:pPr>
        <w:pStyle w:val="Paragrafi"/>
        <w:rPr>
          <w:spacing w:val="-4"/>
          <w:lang w:val="sq-AL" w:eastAsia="sq-AL"/>
        </w:rPr>
      </w:pPr>
      <w:r w:rsidRPr="004566BE">
        <w:rPr>
          <w:spacing w:val="-4"/>
          <w:lang w:val="sq-AL" w:eastAsia="sq-AL"/>
        </w:rPr>
        <w:t xml:space="preserve">Menaxhimi inteligjent i trashëgimisë natyrore dhe kulturore për shfrytëzimin e turizmit të qëndrueshëm ndërkufitar dhe bukurive territoriale. </w:t>
      </w:r>
    </w:p>
    <w:p w:rsidR="008A5A2B" w:rsidRPr="004566BE" w:rsidRDefault="008A5A2B" w:rsidP="008A5A2B">
      <w:pPr>
        <w:pStyle w:val="Paragrafi"/>
        <w:rPr>
          <w:spacing w:val="-4"/>
          <w:lang w:val="sq-AL" w:eastAsia="sq-AL"/>
        </w:rPr>
      </w:pPr>
      <w:r w:rsidRPr="004566BE">
        <w:rPr>
          <w:spacing w:val="-4"/>
          <w:lang w:val="sq-AL" w:eastAsia="sq-AL"/>
        </w:rPr>
        <w:t xml:space="preserve">Objektivi specifik lidhur me AP- 2: </w:t>
      </w:r>
    </w:p>
    <w:p w:rsidR="008A5A2B" w:rsidRPr="004566BE" w:rsidRDefault="008A5A2B" w:rsidP="008A5A2B">
      <w:pPr>
        <w:pStyle w:val="Paragrafi"/>
        <w:rPr>
          <w:spacing w:val="-4"/>
          <w:lang w:val="sq-AL" w:eastAsia="sq-AL"/>
        </w:rPr>
      </w:pPr>
      <w:r w:rsidRPr="004566BE">
        <w:rPr>
          <w:spacing w:val="-4"/>
          <w:lang w:val="sq-AL" w:eastAsia="sq-AL"/>
        </w:rPr>
        <w:t xml:space="preserve">SO 2.1 Promovimi i atraktivitetit të aseteve natyrore dhe kulturore për përmirësimin inteligjent dhe të qëndrueshëm të zhvillimit ekonomik. </w:t>
      </w:r>
    </w:p>
    <w:p w:rsidR="008A5A2B" w:rsidRPr="004566BE" w:rsidRDefault="008A5A2B" w:rsidP="008A5A2B">
      <w:pPr>
        <w:pStyle w:val="Paragrafi"/>
        <w:rPr>
          <w:spacing w:val="-4"/>
          <w:lang w:val="sq-AL" w:eastAsia="sq-AL"/>
        </w:rPr>
      </w:pPr>
      <w:r w:rsidRPr="004566BE">
        <w:rPr>
          <w:spacing w:val="-4"/>
          <w:lang w:val="sq-AL" w:eastAsia="sq-AL"/>
        </w:rPr>
        <w:t>SO 2.2 Rritja e bashkëpunimit mes faktorëve kyç</w:t>
      </w:r>
      <w:r w:rsidR="005B1FF7" w:rsidRPr="004566BE">
        <w:rPr>
          <w:spacing w:val="-4"/>
          <w:lang w:val="sq-AL" w:eastAsia="sq-AL"/>
        </w:rPr>
        <w:t>ë</w:t>
      </w:r>
      <w:r w:rsidRPr="004566BE">
        <w:rPr>
          <w:spacing w:val="-4"/>
          <w:lang w:val="sq-AL" w:eastAsia="sq-AL"/>
        </w:rPr>
        <w:t xml:space="preserve"> të fushës për shpërndarjen e produkteve novatore, kulturore dhe kreative. </w:t>
      </w:r>
    </w:p>
    <w:p w:rsidR="008A5A2B" w:rsidRPr="004566BE" w:rsidRDefault="008A5A2B" w:rsidP="008A5A2B">
      <w:pPr>
        <w:pStyle w:val="Paragrafi"/>
        <w:rPr>
          <w:spacing w:val="-4"/>
          <w:lang w:val="sq-AL" w:eastAsia="sq-AL"/>
        </w:rPr>
      </w:pPr>
      <w:r w:rsidRPr="004566BE">
        <w:rPr>
          <w:spacing w:val="-4"/>
          <w:lang w:val="sq-AL" w:eastAsia="sq-AL"/>
        </w:rPr>
        <w:t>Rezultatet kryesore të pritshme</w:t>
      </w:r>
      <w:r w:rsidR="00514927" w:rsidRPr="004566BE">
        <w:rPr>
          <w:spacing w:val="-4"/>
          <w:lang w:val="sq-AL" w:eastAsia="sq-AL"/>
        </w:rPr>
        <w:t>,</w:t>
      </w:r>
      <w:r w:rsidRPr="004566BE">
        <w:rPr>
          <w:spacing w:val="-4"/>
          <w:lang w:val="sq-AL" w:eastAsia="sq-AL"/>
        </w:rPr>
        <w:t xml:space="preserve"> janë: </w:t>
      </w:r>
    </w:p>
    <w:p w:rsidR="008A5A2B" w:rsidRPr="004566BE" w:rsidRDefault="00462D67" w:rsidP="008A5A2B">
      <w:pPr>
        <w:pStyle w:val="Paragrafi"/>
        <w:rPr>
          <w:spacing w:val="-4"/>
          <w:lang w:val="sq-AL" w:eastAsia="sq-AL"/>
        </w:rPr>
      </w:pPr>
      <w:r w:rsidRPr="004566BE">
        <w:rPr>
          <w:spacing w:val="-4"/>
          <w:lang w:val="sq-AL" w:eastAsia="sq-AL"/>
        </w:rPr>
        <w:t xml:space="preserve">a) </w:t>
      </w:r>
      <w:r w:rsidR="008A5A2B" w:rsidRPr="004566BE">
        <w:rPr>
          <w:spacing w:val="-4"/>
          <w:lang w:val="sq-AL" w:eastAsia="sq-AL"/>
        </w:rPr>
        <w:t>Menaxhim më të mirë, inteligjent dhe të qëndrueshëm të turizmit ndërkufitar</w:t>
      </w:r>
      <w:r w:rsidR="00955033" w:rsidRPr="004566BE">
        <w:rPr>
          <w:spacing w:val="-4"/>
          <w:lang w:val="sq-AL" w:eastAsia="sq-AL"/>
        </w:rPr>
        <w:t>;</w:t>
      </w:r>
    </w:p>
    <w:p w:rsidR="008A5A2B" w:rsidRPr="004566BE" w:rsidRDefault="00462D67" w:rsidP="008A5A2B">
      <w:pPr>
        <w:pStyle w:val="Paragrafi"/>
        <w:rPr>
          <w:spacing w:val="-4"/>
          <w:lang w:val="sq-AL" w:eastAsia="sq-AL"/>
        </w:rPr>
      </w:pPr>
      <w:r w:rsidRPr="004566BE">
        <w:rPr>
          <w:spacing w:val="-4"/>
          <w:lang w:val="sq-AL" w:eastAsia="sq-AL"/>
        </w:rPr>
        <w:t xml:space="preserve">b) </w:t>
      </w:r>
      <w:r w:rsidR="008A5A2B" w:rsidRPr="004566BE">
        <w:rPr>
          <w:spacing w:val="-4"/>
          <w:lang w:val="sq-AL" w:eastAsia="sq-AL"/>
        </w:rPr>
        <w:t>Përmirësim të produkteve dhe shërbimeve për asetet kulturore dhe natyrore ndërkufitare</w:t>
      </w:r>
      <w:r w:rsidR="00955033" w:rsidRPr="004566BE">
        <w:rPr>
          <w:spacing w:val="-4"/>
          <w:lang w:val="sq-AL" w:eastAsia="sq-AL"/>
        </w:rPr>
        <w:t>;</w:t>
      </w:r>
    </w:p>
    <w:p w:rsidR="008A5A2B" w:rsidRPr="004566BE" w:rsidRDefault="00462D67" w:rsidP="008A5A2B">
      <w:pPr>
        <w:pStyle w:val="Paragrafi"/>
        <w:rPr>
          <w:spacing w:val="-4"/>
          <w:lang w:val="sq-AL" w:eastAsia="sq-AL"/>
        </w:rPr>
      </w:pPr>
      <w:r w:rsidRPr="004566BE">
        <w:rPr>
          <w:spacing w:val="-4"/>
          <w:lang w:val="sq-AL" w:eastAsia="sq-AL"/>
        </w:rPr>
        <w:t xml:space="preserve">c) </w:t>
      </w:r>
      <w:r w:rsidR="008A5A2B" w:rsidRPr="004566BE">
        <w:rPr>
          <w:spacing w:val="-4"/>
          <w:lang w:val="sq-AL" w:eastAsia="sq-AL"/>
        </w:rPr>
        <w:t>Rritje të bashkëpunimit të strukturuar dhe rrjetit në sektorët kreativ</w:t>
      </w:r>
      <w:r w:rsidR="00F6705B" w:rsidRPr="004566BE">
        <w:rPr>
          <w:spacing w:val="-4"/>
          <w:lang w:val="sq-AL" w:eastAsia="sq-AL"/>
        </w:rPr>
        <w:t>ë</w:t>
      </w:r>
      <w:r w:rsidR="008A5A2B" w:rsidRPr="004566BE">
        <w:rPr>
          <w:spacing w:val="-4"/>
          <w:lang w:val="sq-AL" w:eastAsia="sq-AL"/>
        </w:rPr>
        <w:t xml:space="preserve"> dhe kulturor</w:t>
      </w:r>
      <w:r w:rsidR="00F6705B" w:rsidRPr="004566BE">
        <w:rPr>
          <w:spacing w:val="-4"/>
          <w:lang w:val="sq-AL" w:eastAsia="sq-AL"/>
        </w:rPr>
        <w:t>ë</w:t>
      </w:r>
      <w:r w:rsidR="008A5A2B" w:rsidRPr="004566BE">
        <w:rPr>
          <w:spacing w:val="-4"/>
          <w:lang w:val="sq-AL" w:eastAsia="sq-AL"/>
        </w:rPr>
        <w:t xml:space="preserve">. </w:t>
      </w:r>
    </w:p>
    <w:p w:rsidR="001B0EE3" w:rsidRDefault="001B0EE3" w:rsidP="008A5A2B">
      <w:pPr>
        <w:pStyle w:val="Paragrafi"/>
        <w:rPr>
          <w:spacing w:val="-4"/>
          <w:lang w:val="sq-AL" w:eastAsia="sq-AL"/>
        </w:rPr>
      </w:pPr>
    </w:p>
    <w:p w:rsidR="008A5A2B" w:rsidRPr="004566BE" w:rsidRDefault="008A5A2B" w:rsidP="008A5A2B">
      <w:pPr>
        <w:pStyle w:val="Paragrafi"/>
        <w:rPr>
          <w:spacing w:val="-4"/>
          <w:lang w:val="sq-AL" w:eastAsia="sq-AL"/>
        </w:rPr>
      </w:pPr>
      <w:r w:rsidRPr="004566BE">
        <w:rPr>
          <w:spacing w:val="-4"/>
          <w:lang w:val="sq-AL" w:eastAsia="sq-AL"/>
        </w:rPr>
        <w:t xml:space="preserve">Ky aks prioritar kontribuon në mbulimin e nevojave dhe arritjen e rezultateve të pritshme siç përshkruhen në dokumentet në vijim: </w:t>
      </w:r>
    </w:p>
    <w:p w:rsidR="008A5A2B" w:rsidRPr="004566BE" w:rsidRDefault="008A5A2B" w:rsidP="008A5A2B">
      <w:pPr>
        <w:pStyle w:val="Paragrafi"/>
        <w:rPr>
          <w:spacing w:val="-4"/>
          <w:lang w:val="sq-AL" w:eastAsia="sq-AL"/>
        </w:rPr>
      </w:pPr>
      <w:r w:rsidRPr="004566BE">
        <w:rPr>
          <w:spacing w:val="-4"/>
          <w:lang w:val="sq-AL" w:eastAsia="sq-AL"/>
        </w:rPr>
        <w:t>Dokumenti Kombëtar Strategjik i Shqipërisë, ku citohet qartësisht se fondet e IPA-s</w:t>
      </w:r>
      <w:r w:rsidR="00DA317A" w:rsidRPr="004566BE">
        <w:rPr>
          <w:spacing w:val="-4"/>
          <w:lang w:val="sq-AL" w:eastAsia="sq-AL"/>
        </w:rPr>
        <w:t>,</w:t>
      </w:r>
      <w:r w:rsidRPr="004566BE">
        <w:rPr>
          <w:spacing w:val="-4"/>
          <w:lang w:val="sq-AL" w:eastAsia="sq-AL"/>
        </w:rPr>
        <w:t xml:space="preserve"> gjithashtu</w:t>
      </w:r>
      <w:r w:rsidR="00DA317A" w:rsidRPr="004566BE">
        <w:rPr>
          <w:spacing w:val="-4"/>
          <w:lang w:val="sq-AL" w:eastAsia="sq-AL"/>
        </w:rPr>
        <w:t>,</w:t>
      </w:r>
      <w:r w:rsidRPr="004566BE">
        <w:rPr>
          <w:spacing w:val="-4"/>
          <w:lang w:val="sq-AL" w:eastAsia="sq-AL"/>
        </w:rPr>
        <w:t xml:space="preserve"> mund të parashikojnë asistencë për ruajtjen e trashëgimisë kulturore. Potenciali i SME-ve kryesisht në industrinë e turizmit është nënvleftësuar. Lidhja e turizmit me ruajtjen e trashëgimisë natyrore dhe kulturore mund të luajë një rol të madh në nxitjen e zhvillimit dhe rritjes ekonomike. </w:t>
      </w:r>
    </w:p>
    <w:p w:rsidR="008A5A2B" w:rsidRPr="004566BE" w:rsidRDefault="008A5A2B" w:rsidP="008A5A2B">
      <w:pPr>
        <w:pStyle w:val="Paragrafi"/>
        <w:rPr>
          <w:spacing w:val="-4"/>
          <w:lang w:val="sq-AL" w:eastAsia="sq-AL"/>
        </w:rPr>
      </w:pPr>
      <w:r w:rsidRPr="004566BE">
        <w:rPr>
          <w:spacing w:val="-4"/>
          <w:lang w:val="sq-AL" w:eastAsia="sq-AL"/>
        </w:rPr>
        <w:t>Dokumenti Strategjik Indikativ për Malin e Zi, i cili konsideron turizmin, energjinë, bujqësinë dhe zhvillimin rural</w:t>
      </w:r>
      <w:r w:rsidR="00B0560E">
        <w:rPr>
          <w:spacing w:val="-4"/>
          <w:lang w:val="sq-AL" w:eastAsia="sq-AL"/>
        </w:rPr>
        <w:t>,</w:t>
      </w:r>
      <w:r w:rsidRPr="004566BE">
        <w:rPr>
          <w:spacing w:val="-4"/>
          <w:lang w:val="sq-AL" w:eastAsia="sq-AL"/>
        </w:rPr>
        <w:t xml:space="preserve"> si fusha kryesore me potencial të madh zhvillimi. Ndaj reformat për përmirësimin e konkurrencës dhe inovacionit duhet t</w:t>
      </w:r>
      <w:r w:rsidR="00D13144">
        <w:rPr>
          <w:spacing w:val="-4"/>
          <w:lang w:val="sq-AL" w:eastAsia="sq-AL"/>
        </w:rPr>
        <w:t>’u</w:t>
      </w:r>
      <w:r w:rsidRPr="004566BE">
        <w:rPr>
          <w:spacing w:val="-4"/>
          <w:lang w:val="sq-AL" w:eastAsia="sq-AL"/>
        </w:rPr>
        <w:t xml:space="preserve"> kushtojnë rëndësi të veçantë këtyre sektorëve ekonomikë. Kjo përfshin, ndër të tjera, përmirësimin e mjedisit për biznes, zbatim të rregullores, qasjes në kapital për SME-të. </w:t>
      </w:r>
    </w:p>
    <w:p w:rsidR="008A5A2B" w:rsidRPr="004566BE" w:rsidRDefault="008A5A2B" w:rsidP="008A5A2B">
      <w:pPr>
        <w:pStyle w:val="Paragrafi"/>
        <w:rPr>
          <w:spacing w:val="-4"/>
          <w:lang w:val="sq-AL" w:eastAsia="sq-AL"/>
        </w:rPr>
      </w:pPr>
      <w:r w:rsidRPr="004566BE">
        <w:rPr>
          <w:spacing w:val="-4"/>
          <w:lang w:val="sq-AL" w:eastAsia="sq-AL"/>
        </w:rPr>
        <w:t xml:space="preserve">Marrëveshja e Partneritetit me Italinë, ku </w:t>
      </w:r>
      <w:r w:rsidR="00F45244" w:rsidRPr="004566BE">
        <w:rPr>
          <w:spacing w:val="-4"/>
          <w:lang w:val="sq-AL" w:eastAsia="sq-AL"/>
        </w:rPr>
        <w:t xml:space="preserve">objektivi tematik </w:t>
      </w:r>
      <w:r w:rsidRPr="004566BE">
        <w:rPr>
          <w:spacing w:val="-4"/>
          <w:lang w:val="sq-AL" w:eastAsia="sq-AL"/>
        </w:rPr>
        <w:t xml:space="preserve">6 </w:t>
      </w:r>
      <w:r w:rsidR="004B0AEE" w:rsidRPr="004566BE">
        <w:rPr>
          <w:spacing w:val="-4"/>
          <w:lang w:val="sq-AL" w:eastAsia="sq-AL"/>
        </w:rPr>
        <w:t>“</w:t>
      </w:r>
      <w:r w:rsidRPr="004566BE">
        <w:rPr>
          <w:spacing w:val="-4"/>
          <w:lang w:val="sq-AL" w:eastAsia="sq-AL"/>
        </w:rPr>
        <w:t>Mbrojtja e mjedisit dhe promovimi i përdorimit efikas të burimeve</w:t>
      </w:r>
      <w:r w:rsidR="004B0AEE" w:rsidRPr="004566BE">
        <w:rPr>
          <w:spacing w:val="-4"/>
          <w:lang w:val="sq-AL" w:eastAsia="sq-AL"/>
        </w:rPr>
        <w:t>”</w:t>
      </w:r>
      <w:r w:rsidRPr="004566BE">
        <w:rPr>
          <w:spacing w:val="-4"/>
          <w:lang w:val="sq-AL" w:eastAsia="sq-AL"/>
        </w:rPr>
        <w:t xml:space="preserve"> trajtohet për të përmirësuar kushtet dhe standardet e ofertave turistike dhe trashëgimisë kulturore, në fushat e bukurive natyrore; ripozicionim konkurrues të destinacioneve turistike; konsolidim, modernizim dhe diversifikim të sistemeve prodhuese territoriale (përfshirë sektorin e turizmit). </w:t>
      </w:r>
    </w:p>
    <w:p w:rsidR="008A5A2B" w:rsidRPr="004566BE" w:rsidRDefault="008A5A2B" w:rsidP="008A5A2B">
      <w:pPr>
        <w:pStyle w:val="Paragrafi"/>
        <w:rPr>
          <w:spacing w:val="-4"/>
          <w:lang w:val="sq-AL" w:eastAsia="sq-AL"/>
        </w:rPr>
      </w:pPr>
      <w:r w:rsidRPr="004566BE">
        <w:rPr>
          <w:spacing w:val="-4"/>
          <w:lang w:val="sq-AL" w:eastAsia="sq-AL"/>
        </w:rPr>
        <w:t xml:space="preserve">Mbrojtja e mjedisit, menaxhimi i riskut dhe strategjia e karbonit të ulët </w:t>
      </w:r>
    </w:p>
    <w:p w:rsidR="008A5A2B" w:rsidRPr="004566BE" w:rsidRDefault="008A5A2B" w:rsidP="008A5A2B">
      <w:pPr>
        <w:pStyle w:val="Paragrafi"/>
        <w:rPr>
          <w:spacing w:val="-4"/>
          <w:lang w:val="sq-AL" w:eastAsia="sq-AL"/>
        </w:rPr>
      </w:pPr>
      <w:r w:rsidRPr="004566BE">
        <w:rPr>
          <w:spacing w:val="-4"/>
          <w:lang w:val="sq-AL" w:eastAsia="sq-AL"/>
        </w:rPr>
        <w:t>Objektivat specifik</w:t>
      </w:r>
      <w:r w:rsidR="00DE6697" w:rsidRPr="004566BE">
        <w:rPr>
          <w:spacing w:val="-4"/>
          <w:lang w:val="sq-AL" w:eastAsia="sq-AL"/>
        </w:rPr>
        <w:t>ë</w:t>
      </w:r>
      <w:r w:rsidRPr="004566BE">
        <w:rPr>
          <w:spacing w:val="-4"/>
          <w:lang w:val="sq-AL" w:eastAsia="sq-AL"/>
        </w:rPr>
        <w:t xml:space="preserve"> lidhur me AP-3: </w:t>
      </w:r>
    </w:p>
    <w:p w:rsidR="008A5A2B" w:rsidRPr="004566BE" w:rsidRDefault="008A5A2B" w:rsidP="008A5A2B">
      <w:pPr>
        <w:pStyle w:val="Paragrafi"/>
        <w:rPr>
          <w:spacing w:val="-4"/>
          <w:lang w:val="sq-AL" w:eastAsia="sq-AL"/>
        </w:rPr>
      </w:pPr>
      <w:r w:rsidRPr="004566BE">
        <w:rPr>
          <w:spacing w:val="-4"/>
          <w:lang w:val="sq-AL" w:eastAsia="sq-AL"/>
        </w:rPr>
        <w:t>OS 3.1: Rritje të strategjive të bashkëpunimit ndërkufitar për peizazhet ujore</w:t>
      </w:r>
      <w:r w:rsidR="001407AB" w:rsidRPr="004566BE">
        <w:rPr>
          <w:spacing w:val="-4"/>
          <w:lang w:val="sq-AL" w:eastAsia="sq-AL"/>
        </w:rPr>
        <w:t xml:space="preserve"> </w:t>
      </w:r>
    </w:p>
    <w:p w:rsidR="008A5A2B" w:rsidRPr="004566BE" w:rsidRDefault="008A5A2B" w:rsidP="008A5A2B">
      <w:pPr>
        <w:pStyle w:val="Paragrafi"/>
        <w:rPr>
          <w:spacing w:val="-4"/>
          <w:lang w:val="sq-AL" w:eastAsia="sq-AL"/>
        </w:rPr>
      </w:pPr>
      <w:r w:rsidRPr="004566BE">
        <w:rPr>
          <w:spacing w:val="-4"/>
          <w:lang w:val="sq-AL" w:eastAsia="sq-AL"/>
        </w:rPr>
        <w:t xml:space="preserve">OS 3.2: Promovimi i praktikave novatore dhe mjeteve për reduktimin e emetimeve të karbonit për përmirësimin e efiçencës së energjisë në sektorin publik. </w:t>
      </w:r>
    </w:p>
    <w:p w:rsidR="008A5A2B" w:rsidRPr="004566BE" w:rsidRDefault="008A5A2B" w:rsidP="008A5A2B">
      <w:pPr>
        <w:pStyle w:val="Paragrafi"/>
        <w:rPr>
          <w:spacing w:val="-4"/>
          <w:lang w:val="sq-AL" w:eastAsia="sq-AL"/>
        </w:rPr>
      </w:pPr>
      <w:r w:rsidRPr="004566BE">
        <w:rPr>
          <w:spacing w:val="-4"/>
          <w:lang w:val="sq-AL" w:eastAsia="sq-AL"/>
        </w:rPr>
        <w:t>Rezultatet kryesore të pritshme</w:t>
      </w:r>
      <w:r w:rsidR="00DE5114" w:rsidRPr="004566BE">
        <w:rPr>
          <w:spacing w:val="-4"/>
          <w:lang w:val="sq-AL" w:eastAsia="sq-AL"/>
        </w:rPr>
        <w:t>,</w:t>
      </w:r>
      <w:r w:rsidRPr="004566BE">
        <w:rPr>
          <w:spacing w:val="-4"/>
          <w:lang w:val="sq-AL" w:eastAsia="sq-AL"/>
        </w:rPr>
        <w:t xml:space="preserve"> janë: </w:t>
      </w:r>
    </w:p>
    <w:p w:rsidR="008A5A2B" w:rsidRPr="004566BE" w:rsidRDefault="00462D67" w:rsidP="008A5A2B">
      <w:pPr>
        <w:pStyle w:val="Paragrafi"/>
        <w:rPr>
          <w:spacing w:val="-4"/>
          <w:lang w:val="sq-AL" w:eastAsia="sq-AL"/>
        </w:rPr>
      </w:pPr>
      <w:r w:rsidRPr="004566BE">
        <w:rPr>
          <w:spacing w:val="-4"/>
          <w:lang w:val="sq-AL" w:eastAsia="sq-AL"/>
        </w:rPr>
        <w:t xml:space="preserve">a) </w:t>
      </w:r>
      <w:r w:rsidR="008A5A2B" w:rsidRPr="004566BE">
        <w:rPr>
          <w:spacing w:val="-4"/>
          <w:lang w:val="sq-AL" w:eastAsia="sq-AL"/>
        </w:rPr>
        <w:t>Plane shumënivelëshe dhe shumësektoriale të miratuara në fushat e menaxhimit të ciklit të ujit, parandalimin e rreziqeve mjedisore e bregdetare dhe mbrojtja e biodiversitetit</w:t>
      </w:r>
      <w:r w:rsidR="00EA3F95" w:rsidRPr="004566BE">
        <w:rPr>
          <w:spacing w:val="-4"/>
          <w:lang w:val="sq-AL" w:eastAsia="sq-AL"/>
        </w:rPr>
        <w:t>;</w:t>
      </w:r>
    </w:p>
    <w:p w:rsidR="008A5A2B" w:rsidRPr="004566BE" w:rsidRDefault="00462D67" w:rsidP="008A5A2B">
      <w:pPr>
        <w:pStyle w:val="Paragrafi"/>
        <w:rPr>
          <w:spacing w:val="-4"/>
          <w:lang w:val="sq-AL" w:eastAsia="sq-AL"/>
        </w:rPr>
      </w:pPr>
      <w:r w:rsidRPr="004566BE">
        <w:rPr>
          <w:spacing w:val="-4"/>
          <w:lang w:val="sq-AL" w:eastAsia="sq-AL"/>
        </w:rPr>
        <w:t xml:space="preserve">b) </w:t>
      </w:r>
      <w:r w:rsidR="008A5A2B" w:rsidRPr="004566BE">
        <w:rPr>
          <w:spacing w:val="-4"/>
          <w:lang w:val="sq-AL" w:eastAsia="sq-AL"/>
        </w:rPr>
        <w:t>Iniciativa të integruara në fushat e menaxhimit të ciklit të ujit, parandalimin e rreziqeve mjedisore e bregdetare dhe mbrojtja e biodiversitetit</w:t>
      </w:r>
      <w:r w:rsidR="00EA3F95" w:rsidRPr="004566BE">
        <w:rPr>
          <w:spacing w:val="-4"/>
          <w:lang w:val="sq-AL" w:eastAsia="sq-AL"/>
        </w:rPr>
        <w:t>;</w:t>
      </w:r>
    </w:p>
    <w:p w:rsidR="008A5A2B" w:rsidRPr="004566BE" w:rsidRDefault="00462D67" w:rsidP="008A5A2B">
      <w:pPr>
        <w:pStyle w:val="Paragrafi"/>
        <w:rPr>
          <w:spacing w:val="-4"/>
          <w:lang w:val="sq-AL" w:eastAsia="sq-AL"/>
        </w:rPr>
      </w:pPr>
      <w:r w:rsidRPr="004566BE">
        <w:rPr>
          <w:spacing w:val="-4"/>
          <w:lang w:val="sq-AL" w:eastAsia="sq-AL"/>
        </w:rPr>
        <w:t xml:space="preserve">c) </w:t>
      </w:r>
      <w:r w:rsidR="008A5A2B" w:rsidRPr="004566BE">
        <w:rPr>
          <w:spacing w:val="-4"/>
          <w:lang w:val="sq-AL" w:eastAsia="sq-AL"/>
        </w:rPr>
        <w:t>Përmirësim të kapaciteteve të bashkëpunimit ndërkufitar/ kombëtar/ rajonal/ lokal për planifikim të qëndrueshëm të energ</w:t>
      </w:r>
      <w:r w:rsidR="00EA3F95" w:rsidRPr="004566BE">
        <w:rPr>
          <w:spacing w:val="-4"/>
          <w:lang w:val="sq-AL" w:eastAsia="sq-AL"/>
        </w:rPr>
        <w:t>jisë sipas standardeve të BE-së;</w:t>
      </w:r>
      <w:r w:rsidR="008A5A2B" w:rsidRPr="004566BE">
        <w:rPr>
          <w:spacing w:val="-4"/>
          <w:lang w:val="sq-AL" w:eastAsia="sq-AL"/>
        </w:rPr>
        <w:t xml:space="preserve"> </w:t>
      </w:r>
    </w:p>
    <w:p w:rsidR="008A5A2B" w:rsidRPr="004566BE" w:rsidRDefault="00462D67" w:rsidP="008A5A2B">
      <w:pPr>
        <w:pStyle w:val="Paragrafi"/>
        <w:rPr>
          <w:spacing w:val="-4"/>
          <w:lang w:val="sq-AL" w:eastAsia="sq-AL"/>
        </w:rPr>
      </w:pPr>
      <w:r w:rsidRPr="004566BE">
        <w:rPr>
          <w:spacing w:val="-4"/>
          <w:lang w:val="sq-AL" w:eastAsia="sq-AL"/>
        </w:rPr>
        <w:t xml:space="preserve">d) </w:t>
      </w:r>
      <w:r w:rsidR="008A5A2B" w:rsidRPr="004566BE">
        <w:rPr>
          <w:spacing w:val="-4"/>
          <w:lang w:val="sq-AL" w:eastAsia="sq-AL"/>
        </w:rPr>
        <w:t>Skema efikase të energjisë për administrime publike të miratuara dhe arritje të objektivave për energji të qëndrueshme.</w:t>
      </w:r>
    </w:p>
    <w:p w:rsidR="008A5A2B" w:rsidRPr="004566BE" w:rsidRDefault="008A5A2B" w:rsidP="008A5A2B">
      <w:pPr>
        <w:pStyle w:val="Paragrafi"/>
        <w:rPr>
          <w:spacing w:val="-4"/>
          <w:lang w:val="sq-AL" w:eastAsia="sq-AL"/>
        </w:rPr>
      </w:pPr>
      <w:r w:rsidRPr="004566BE">
        <w:rPr>
          <w:spacing w:val="-4"/>
          <w:lang w:val="sq-AL" w:eastAsia="sq-AL"/>
        </w:rPr>
        <w:t xml:space="preserve">Ky aks prioritar është zhvilluar sipas dispozitave të parashikuara në Dokumentet Kombëtare Strategjike: </w:t>
      </w:r>
    </w:p>
    <w:p w:rsidR="008A5A2B" w:rsidRPr="004566BE" w:rsidRDefault="008A5A2B" w:rsidP="008A5A2B">
      <w:pPr>
        <w:pStyle w:val="Paragrafi"/>
        <w:rPr>
          <w:spacing w:val="-4"/>
          <w:lang w:val="sq-AL" w:eastAsia="sq-AL"/>
        </w:rPr>
      </w:pPr>
      <w:r w:rsidRPr="004566BE">
        <w:rPr>
          <w:spacing w:val="-4"/>
          <w:lang w:val="sq-AL" w:eastAsia="sq-AL"/>
        </w:rPr>
        <w:t xml:space="preserve">Dokumenti Kombëtar Strategjik i Shqipërisë parashikon </w:t>
      </w:r>
      <w:r w:rsidR="00F6705B" w:rsidRPr="004566BE">
        <w:rPr>
          <w:spacing w:val="-4"/>
          <w:lang w:val="sq-AL" w:eastAsia="sq-AL"/>
        </w:rPr>
        <w:t>se nevojat për investime në nën</w:t>
      </w:r>
      <w:r w:rsidRPr="004566BE">
        <w:rPr>
          <w:spacing w:val="-4"/>
          <w:lang w:val="sq-AL" w:eastAsia="sq-AL"/>
        </w:rPr>
        <w:t>sektorët e ujit janë thelbësore</w:t>
      </w:r>
      <w:r w:rsidR="00D13144">
        <w:rPr>
          <w:spacing w:val="-4"/>
          <w:lang w:val="sq-AL" w:eastAsia="sq-AL"/>
        </w:rPr>
        <w:t>,</w:t>
      </w:r>
      <w:r w:rsidRPr="004566BE">
        <w:rPr>
          <w:spacing w:val="-4"/>
          <w:lang w:val="sq-AL" w:eastAsia="sq-AL"/>
        </w:rPr>
        <w:t xml:space="preserve"> ndërkohë që ka kufizime të kapaciteteve menaxhuese. Asistenca e programit duhet të parashikohet për të mbështetur të ndryshmet për të menaxhuar element</w:t>
      </w:r>
      <w:r w:rsidR="00D13144">
        <w:rPr>
          <w:spacing w:val="-4"/>
          <w:lang w:val="sq-AL" w:eastAsia="sq-AL"/>
        </w:rPr>
        <w:t>e</w:t>
      </w:r>
      <w:r w:rsidRPr="004566BE">
        <w:rPr>
          <w:spacing w:val="-4"/>
          <w:lang w:val="sq-AL" w:eastAsia="sq-AL"/>
        </w:rPr>
        <w:t>t bazë të metodologjisë së një sektori</w:t>
      </w:r>
      <w:r w:rsidR="009C4602" w:rsidRPr="004566BE">
        <w:rPr>
          <w:spacing w:val="-4"/>
          <w:lang w:val="sq-AL" w:eastAsia="sq-AL"/>
        </w:rPr>
        <w:t>,</w:t>
      </w:r>
      <w:r w:rsidRPr="004566BE">
        <w:rPr>
          <w:spacing w:val="-4"/>
          <w:lang w:val="sq-AL" w:eastAsia="sq-AL"/>
        </w:rPr>
        <w:t xml:space="preserve"> si</w:t>
      </w:r>
      <w:r w:rsidR="009C4602" w:rsidRPr="004566BE">
        <w:rPr>
          <w:spacing w:val="-4"/>
          <w:lang w:val="sq-AL" w:eastAsia="sq-AL"/>
        </w:rPr>
        <w:t>:</w:t>
      </w:r>
      <w:r w:rsidRPr="004566BE">
        <w:rPr>
          <w:spacing w:val="-4"/>
          <w:lang w:val="sq-AL" w:eastAsia="sq-AL"/>
        </w:rPr>
        <w:t xml:space="preserve"> zhvillimi i strategjisë, planifikimi i buxhetit, zhvillimi institucional dhe organizativ, koordinimi me të tjerë. Për sa i përket sektorit të energjisë, nevojiten reforma për të garantuar funksionim të sistemit në përgjithësi. </w:t>
      </w:r>
    </w:p>
    <w:p w:rsidR="008A5A2B" w:rsidRPr="004566BE" w:rsidRDefault="008A5A2B" w:rsidP="008A5A2B">
      <w:pPr>
        <w:pStyle w:val="Paragrafi"/>
        <w:rPr>
          <w:spacing w:val="-4"/>
          <w:lang w:val="sq-AL" w:eastAsia="sq-AL"/>
        </w:rPr>
      </w:pPr>
      <w:r w:rsidRPr="004566BE">
        <w:rPr>
          <w:spacing w:val="-4"/>
          <w:lang w:val="sq-AL" w:eastAsia="sq-AL"/>
        </w:rPr>
        <w:t>Dokumenti Strategjik Indikativ i Malit të Zi parashikon se ndërhyrja për asistencë duhet të fokusohet në transpozimin dhe zbatimin e acquis për ujin, përgatitjen e planeve të menaxhimit të baseneve të lumenjve dhe krijimin e kushteve për krijimin e një sistemi efiçent dhe efikas për menaxhimin e ujit. Në fushën e lehtësirave dhe ad</w:t>
      </w:r>
      <w:r w:rsidR="00E25E60">
        <w:rPr>
          <w:spacing w:val="-4"/>
          <w:lang w:val="sq-AL" w:eastAsia="sq-AL"/>
        </w:rPr>
        <w:t>a</w:t>
      </w:r>
      <w:r w:rsidRPr="004566BE">
        <w:rPr>
          <w:spacing w:val="-4"/>
          <w:lang w:val="sq-AL" w:eastAsia="sq-AL"/>
        </w:rPr>
        <w:t>ptimit të ndryshimeve klimatike, aksionet e asistencës IPA do të përqendrohen në forcimin e kapaciteteve institucionale për hartimin, zbatimin dhe monitorimin e politikave lehtësuese</w:t>
      </w:r>
      <w:r w:rsidR="000C70A8" w:rsidRPr="004566BE">
        <w:rPr>
          <w:spacing w:val="-4"/>
          <w:lang w:val="sq-AL" w:eastAsia="sq-AL"/>
        </w:rPr>
        <w:t>,</w:t>
      </w:r>
      <w:r w:rsidRPr="004566BE">
        <w:rPr>
          <w:spacing w:val="-4"/>
          <w:lang w:val="sq-AL" w:eastAsia="sq-AL"/>
        </w:rPr>
        <w:t xml:space="preserve"> si dhe për rritjen e elasticitetit të sektorëve ekonomikë dhe infrastrukturës së cenuar ndaj ndryshimeve klimatike. Për më tepër, IPA II mund të mbështesë promovimin e efiçencës energjetike dhe përdorimin e energjisë së rinovueshme. </w:t>
      </w:r>
    </w:p>
    <w:p w:rsidR="008A5A2B" w:rsidRPr="004566BE" w:rsidRDefault="008A5A2B" w:rsidP="008A5A2B">
      <w:pPr>
        <w:pStyle w:val="Paragrafi"/>
        <w:rPr>
          <w:spacing w:val="-4"/>
          <w:lang w:val="sq-AL" w:eastAsia="sq-AL"/>
        </w:rPr>
      </w:pPr>
      <w:r w:rsidRPr="004566BE">
        <w:rPr>
          <w:spacing w:val="-4"/>
          <w:lang w:val="sq-AL" w:eastAsia="sq-AL"/>
        </w:rPr>
        <w:t>Marrëveshja e Partneritetit me Italinë</w:t>
      </w:r>
      <w:r w:rsidR="00356468">
        <w:rPr>
          <w:spacing w:val="-4"/>
          <w:lang w:val="sq-AL" w:eastAsia="sq-AL"/>
        </w:rPr>
        <w:t>,</w:t>
      </w:r>
      <w:r w:rsidRPr="004566BE">
        <w:rPr>
          <w:spacing w:val="-4"/>
          <w:lang w:val="sq-AL" w:eastAsia="sq-AL"/>
        </w:rPr>
        <w:t xml:space="preserve"> ku TO 4 </w:t>
      </w:r>
      <w:r w:rsidR="004B0AEE" w:rsidRPr="004566BE">
        <w:rPr>
          <w:spacing w:val="-4"/>
          <w:lang w:val="sq-AL" w:eastAsia="sq-AL"/>
        </w:rPr>
        <w:t>“</w:t>
      </w:r>
      <w:r w:rsidRPr="004566BE">
        <w:rPr>
          <w:spacing w:val="-4"/>
          <w:lang w:val="sq-AL" w:eastAsia="sq-AL"/>
        </w:rPr>
        <w:t>Ruajtja e qëndrueshmërisë së tranzicionit drejt ekonomisë me karbon të ulët në të gjithë sektorët</w:t>
      </w:r>
      <w:r w:rsidR="004B0AEE" w:rsidRPr="004566BE">
        <w:rPr>
          <w:spacing w:val="-4"/>
          <w:lang w:val="sq-AL" w:eastAsia="sq-AL"/>
        </w:rPr>
        <w:t>”</w:t>
      </w:r>
      <w:r w:rsidRPr="004566BE">
        <w:rPr>
          <w:spacing w:val="-4"/>
          <w:lang w:val="sq-AL" w:eastAsia="sq-AL"/>
        </w:rPr>
        <w:t xml:space="preserve"> parashikon se rezultatet e pritshme të reduktimit të konsumit të energjisë në ndërtesa publike dhe reduktimi i rreziqeve hidrogjeologjike dhe erozionit bregdetar. </w:t>
      </w:r>
    </w:p>
    <w:p w:rsidR="008A5A2B" w:rsidRPr="004566BE" w:rsidRDefault="008A5A2B" w:rsidP="008A5A2B">
      <w:pPr>
        <w:pStyle w:val="Paragrafi"/>
        <w:rPr>
          <w:spacing w:val="-4"/>
          <w:lang w:val="sq-AL" w:eastAsia="sq-AL"/>
        </w:rPr>
      </w:pPr>
      <w:r w:rsidRPr="004566BE">
        <w:rPr>
          <w:spacing w:val="-4"/>
          <w:lang w:val="sq-AL" w:eastAsia="sq-AL"/>
        </w:rPr>
        <w:t xml:space="preserve">Rritje të eksesit ndërkufitar, promovimi i shërbimeve dhe lehtësirave të qëndrueshme të transportit dhe përmirësimi i infrastrukturës publike. </w:t>
      </w:r>
    </w:p>
    <w:p w:rsidR="008A5A2B" w:rsidRPr="004566BE" w:rsidRDefault="008A5A2B" w:rsidP="008A5A2B">
      <w:pPr>
        <w:pStyle w:val="Paragrafi"/>
        <w:rPr>
          <w:spacing w:val="-4"/>
          <w:lang w:val="sq-AL" w:eastAsia="sq-AL"/>
        </w:rPr>
      </w:pPr>
      <w:r w:rsidRPr="004566BE">
        <w:rPr>
          <w:spacing w:val="-4"/>
          <w:lang w:val="sq-AL" w:eastAsia="sq-AL"/>
        </w:rPr>
        <w:t>Objektivat specifik</w:t>
      </w:r>
      <w:r w:rsidR="00DE6697" w:rsidRPr="004566BE">
        <w:rPr>
          <w:spacing w:val="-4"/>
          <w:lang w:val="sq-AL" w:eastAsia="sq-AL"/>
        </w:rPr>
        <w:t>ë</w:t>
      </w:r>
      <w:r w:rsidRPr="004566BE">
        <w:rPr>
          <w:spacing w:val="-4"/>
          <w:lang w:val="sq-AL" w:eastAsia="sq-AL"/>
        </w:rPr>
        <w:t xml:space="preserve"> lidhur me AP-4: </w:t>
      </w:r>
    </w:p>
    <w:p w:rsidR="008A5A2B" w:rsidRPr="004566BE" w:rsidRDefault="008A5A2B" w:rsidP="008A5A2B">
      <w:pPr>
        <w:pStyle w:val="Paragrafi"/>
        <w:rPr>
          <w:spacing w:val="-4"/>
          <w:lang w:val="sq-AL" w:eastAsia="sq-AL"/>
        </w:rPr>
      </w:pPr>
      <w:r w:rsidRPr="004566BE">
        <w:rPr>
          <w:spacing w:val="-4"/>
          <w:lang w:val="sq-AL" w:eastAsia="sq-AL"/>
        </w:rPr>
        <w:t>OS 4.1: Rritja e koordinimit me palët e interesuara për promovimin e lidhjeve të qëndru</w:t>
      </w:r>
      <w:r w:rsidR="001B0EE3">
        <w:rPr>
          <w:spacing w:val="-4"/>
          <w:lang w:val="sq-AL" w:eastAsia="sq-AL"/>
        </w:rPr>
        <w:t>-</w:t>
      </w:r>
      <w:r w:rsidRPr="004566BE">
        <w:rPr>
          <w:spacing w:val="-4"/>
          <w:lang w:val="sq-AL" w:eastAsia="sq-AL"/>
        </w:rPr>
        <w:t xml:space="preserve">eshme ndërkufitare në fushën e bashkëpunimit. </w:t>
      </w:r>
    </w:p>
    <w:p w:rsidR="008A5A2B" w:rsidRPr="004566BE" w:rsidRDefault="008A5A2B" w:rsidP="008A5A2B">
      <w:pPr>
        <w:pStyle w:val="Paragrafi"/>
        <w:rPr>
          <w:spacing w:val="-4"/>
          <w:lang w:val="sq-AL" w:eastAsia="sq-AL"/>
        </w:rPr>
      </w:pPr>
      <w:r w:rsidRPr="004566BE">
        <w:rPr>
          <w:spacing w:val="-4"/>
          <w:lang w:val="sq-AL" w:eastAsia="sq-AL"/>
        </w:rPr>
        <w:t>Rezultatet kryesore të pritshme</w:t>
      </w:r>
      <w:r w:rsidR="00F45244" w:rsidRPr="004566BE">
        <w:rPr>
          <w:spacing w:val="-4"/>
          <w:lang w:val="sq-AL" w:eastAsia="sq-AL"/>
        </w:rPr>
        <w:t>,</w:t>
      </w:r>
      <w:r w:rsidRPr="004566BE">
        <w:rPr>
          <w:spacing w:val="-4"/>
          <w:lang w:val="sq-AL" w:eastAsia="sq-AL"/>
        </w:rPr>
        <w:t xml:space="preserve"> janë: </w:t>
      </w:r>
    </w:p>
    <w:p w:rsidR="008A5A2B" w:rsidRPr="004566BE" w:rsidRDefault="00771194" w:rsidP="008A5A2B">
      <w:pPr>
        <w:pStyle w:val="Paragrafi"/>
        <w:rPr>
          <w:spacing w:val="-4"/>
          <w:lang w:val="sq-AL" w:eastAsia="sq-AL"/>
        </w:rPr>
      </w:pPr>
      <w:r w:rsidRPr="004566BE">
        <w:rPr>
          <w:spacing w:val="-4"/>
          <w:lang w:val="sq-AL" w:eastAsia="sq-AL"/>
        </w:rPr>
        <w:t xml:space="preserve">a) </w:t>
      </w:r>
      <w:r w:rsidR="008A5A2B" w:rsidRPr="004566BE">
        <w:rPr>
          <w:spacing w:val="-4"/>
          <w:lang w:val="sq-AL" w:eastAsia="sq-AL"/>
        </w:rPr>
        <w:t>Lidhje të qëndrueshme transporti ndërkufita</w:t>
      </w:r>
      <w:r w:rsidR="00F45244" w:rsidRPr="004566BE">
        <w:rPr>
          <w:spacing w:val="-4"/>
          <w:lang w:val="sq-AL" w:eastAsia="sq-AL"/>
        </w:rPr>
        <w:t>r brenda zonës janë përmirësuar;</w:t>
      </w:r>
      <w:r w:rsidR="008A5A2B" w:rsidRPr="004566BE">
        <w:rPr>
          <w:spacing w:val="-4"/>
          <w:lang w:val="sq-AL" w:eastAsia="sq-AL"/>
        </w:rPr>
        <w:t xml:space="preserve"> </w:t>
      </w:r>
    </w:p>
    <w:p w:rsidR="008A5A2B" w:rsidRPr="004566BE" w:rsidRDefault="00771194" w:rsidP="008A5A2B">
      <w:pPr>
        <w:pStyle w:val="Paragrafi"/>
        <w:rPr>
          <w:spacing w:val="-4"/>
          <w:lang w:val="sq-AL" w:eastAsia="sq-AL"/>
        </w:rPr>
      </w:pPr>
      <w:r w:rsidRPr="004566BE">
        <w:rPr>
          <w:spacing w:val="-4"/>
          <w:lang w:val="sq-AL" w:eastAsia="sq-AL"/>
        </w:rPr>
        <w:t xml:space="preserve">b) </w:t>
      </w:r>
      <w:r w:rsidR="008A5A2B" w:rsidRPr="004566BE">
        <w:rPr>
          <w:spacing w:val="-4"/>
          <w:lang w:val="sq-AL" w:eastAsia="sq-AL"/>
        </w:rPr>
        <w:t>Lidhje ekzistuese me kohë transiti dhe procedura</w:t>
      </w:r>
      <w:r w:rsidR="00F45244" w:rsidRPr="004566BE">
        <w:rPr>
          <w:spacing w:val="-4"/>
          <w:lang w:val="sq-AL" w:eastAsia="sq-AL"/>
        </w:rPr>
        <w:t xml:space="preserve"> të përbashkëta janë optimizuar;</w:t>
      </w:r>
      <w:r w:rsidR="008A5A2B" w:rsidRPr="004566BE">
        <w:rPr>
          <w:spacing w:val="-4"/>
          <w:lang w:val="sq-AL" w:eastAsia="sq-AL"/>
        </w:rPr>
        <w:t xml:space="preserve"> </w:t>
      </w:r>
    </w:p>
    <w:p w:rsidR="008A5A2B" w:rsidRPr="004566BE" w:rsidRDefault="00771194" w:rsidP="008A5A2B">
      <w:pPr>
        <w:pStyle w:val="Paragrafi"/>
        <w:rPr>
          <w:spacing w:val="-4"/>
          <w:lang w:val="sq-AL" w:eastAsia="sq-AL"/>
        </w:rPr>
      </w:pPr>
      <w:r w:rsidRPr="004566BE">
        <w:rPr>
          <w:spacing w:val="-4"/>
          <w:lang w:val="sq-AL" w:eastAsia="sq-AL"/>
        </w:rPr>
        <w:t xml:space="preserve">c) </w:t>
      </w:r>
      <w:r w:rsidR="008A5A2B" w:rsidRPr="004566BE">
        <w:rPr>
          <w:spacing w:val="-4"/>
          <w:lang w:val="sq-AL" w:eastAsia="sq-AL"/>
        </w:rPr>
        <w:t xml:space="preserve">Cilësia e lidhjeve </w:t>
      </w:r>
      <w:r w:rsidR="005F2E11" w:rsidRPr="004566BE">
        <w:rPr>
          <w:spacing w:val="-4"/>
          <w:lang w:val="sq-AL" w:eastAsia="sq-AL"/>
        </w:rPr>
        <w:t>ndër</w:t>
      </w:r>
      <w:r w:rsidR="008A5A2B" w:rsidRPr="004566BE">
        <w:rPr>
          <w:spacing w:val="-4"/>
          <w:lang w:val="sq-AL" w:eastAsia="sq-AL"/>
        </w:rPr>
        <w:t>rajonale të zonës nëpërmjet rrjetit efikas multimodal të transportit është përmirësuar</w:t>
      </w:r>
      <w:r w:rsidR="00F45244" w:rsidRPr="004566BE">
        <w:rPr>
          <w:spacing w:val="-4"/>
          <w:lang w:val="sq-AL" w:eastAsia="sq-AL"/>
        </w:rPr>
        <w:t>;</w:t>
      </w:r>
      <w:r w:rsidR="008A5A2B" w:rsidRPr="004566BE">
        <w:rPr>
          <w:spacing w:val="-4"/>
          <w:lang w:val="sq-AL" w:eastAsia="sq-AL"/>
        </w:rPr>
        <w:t xml:space="preserve"> </w:t>
      </w:r>
    </w:p>
    <w:p w:rsidR="008A5A2B" w:rsidRPr="004566BE" w:rsidRDefault="00771194" w:rsidP="008A5A2B">
      <w:pPr>
        <w:pStyle w:val="Paragrafi"/>
        <w:rPr>
          <w:spacing w:val="-4"/>
          <w:lang w:val="sq-AL" w:eastAsia="sq-AL"/>
        </w:rPr>
      </w:pPr>
      <w:r w:rsidRPr="004566BE">
        <w:rPr>
          <w:spacing w:val="-4"/>
          <w:lang w:val="sq-AL" w:eastAsia="sq-AL"/>
        </w:rPr>
        <w:t xml:space="preserve">d) </w:t>
      </w:r>
      <w:r w:rsidR="008A5A2B" w:rsidRPr="004566BE">
        <w:rPr>
          <w:spacing w:val="-4"/>
          <w:lang w:val="sq-AL" w:eastAsia="sq-AL"/>
        </w:rPr>
        <w:t>Konsolidim të zinxhirit të logjistikës për mallrat për të sjellë një sistem të integruar transporti në çdo derë</w:t>
      </w:r>
      <w:r w:rsidR="00356468">
        <w:rPr>
          <w:spacing w:val="-4"/>
          <w:lang w:val="sq-AL" w:eastAsia="sq-AL"/>
        </w:rPr>
        <w:t>,</w:t>
      </w:r>
      <w:r w:rsidR="008A5A2B" w:rsidRPr="004566BE">
        <w:rPr>
          <w:spacing w:val="-4"/>
          <w:lang w:val="sq-AL" w:eastAsia="sq-AL"/>
        </w:rPr>
        <w:t xml:space="preserve"> duke prezantuar një </w:t>
      </w:r>
      <w:r w:rsidR="005F2E11" w:rsidRPr="004566BE">
        <w:rPr>
          <w:spacing w:val="-4"/>
          <w:lang w:val="sq-AL" w:eastAsia="sq-AL"/>
        </w:rPr>
        <w:t>ndër</w:t>
      </w:r>
      <w:r w:rsidR="008A5A2B" w:rsidRPr="004566BE">
        <w:rPr>
          <w:spacing w:val="-4"/>
          <w:lang w:val="sq-AL" w:eastAsia="sq-AL"/>
        </w:rPr>
        <w:t>modal të ri të bazuar në det.</w:t>
      </w:r>
      <w:r w:rsidR="001407AB" w:rsidRPr="004566BE">
        <w:rPr>
          <w:spacing w:val="-4"/>
          <w:lang w:val="sq-AL" w:eastAsia="sq-AL"/>
        </w:rPr>
        <w:t xml:space="preserve"> </w:t>
      </w:r>
    </w:p>
    <w:p w:rsidR="008A5A2B" w:rsidRPr="004566BE" w:rsidRDefault="008A5A2B" w:rsidP="008A5A2B">
      <w:pPr>
        <w:pStyle w:val="Paragrafi"/>
        <w:rPr>
          <w:spacing w:val="-4"/>
          <w:lang w:val="sq-AL" w:eastAsia="sq-AL"/>
        </w:rPr>
      </w:pPr>
      <w:r w:rsidRPr="004566BE">
        <w:rPr>
          <w:spacing w:val="-4"/>
          <w:lang w:val="sq-AL" w:eastAsia="sq-AL"/>
        </w:rPr>
        <w:t>Ky aks prioritar kontribuon në arritjen e rezultateve kryesore të pritshme</w:t>
      </w:r>
      <w:r w:rsidR="00356468">
        <w:rPr>
          <w:spacing w:val="-4"/>
          <w:lang w:val="sq-AL" w:eastAsia="sq-AL"/>
        </w:rPr>
        <w:t>,</w:t>
      </w:r>
      <w:r w:rsidRPr="004566BE">
        <w:rPr>
          <w:spacing w:val="-4"/>
          <w:lang w:val="sq-AL" w:eastAsia="sq-AL"/>
        </w:rPr>
        <w:t xml:space="preserve"> siç dhe tregohet në dokumentet në vijim: </w:t>
      </w:r>
    </w:p>
    <w:p w:rsidR="008A5A2B" w:rsidRPr="004566BE" w:rsidRDefault="008A5A2B" w:rsidP="008A5A2B">
      <w:pPr>
        <w:pStyle w:val="Paragrafi"/>
        <w:rPr>
          <w:spacing w:val="-4"/>
          <w:lang w:val="sq-AL" w:eastAsia="sq-AL"/>
        </w:rPr>
      </w:pPr>
      <w:r w:rsidRPr="004566BE">
        <w:rPr>
          <w:spacing w:val="-4"/>
          <w:lang w:val="sq-AL" w:eastAsia="sq-AL"/>
        </w:rPr>
        <w:t>Dokumenti Strategjik Kombëtar i Shqipërisë konsideron si prioritet në sektorin e transportit sigurimin e përfundimit dhe mirëmbajtjes së investimeve e</w:t>
      </w:r>
      <w:r w:rsidR="00B2008C" w:rsidRPr="004566BE">
        <w:rPr>
          <w:spacing w:val="-4"/>
          <w:lang w:val="sq-AL" w:eastAsia="sq-AL"/>
        </w:rPr>
        <w:t>kzistuese, lidhjen me rrjetet ev</w:t>
      </w:r>
      <w:r w:rsidRPr="004566BE">
        <w:rPr>
          <w:spacing w:val="-4"/>
          <w:lang w:val="sq-AL" w:eastAsia="sq-AL"/>
        </w:rPr>
        <w:t xml:space="preserve">ropiane dhe adresimin e çështjeve të sigurisë. </w:t>
      </w:r>
    </w:p>
    <w:p w:rsidR="008A5A2B" w:rsidRPr="004566BE" w:rsidRDefault="008A5A2B" w:rsidP="008A5A2B">
      <w:pPr>
        <w:pStyle w:val="Paragrafi"/>
        <w:rPr>
          <w:spacing w:val="-4"/>
          <w:lang w:val="sq-AL" w:eastAsia="sq-AL"/>
        </w:rPr>
      </w:pPr>
      <w:r w:rsidRPr="004566BE">
        <w:rPr>
          <w:spacing w:val="-4"/>
          <w:lang w:val="sq-AL" w:eastAsia="sq-AL"/>
        </w:rPr>
        <w:t xml:space="preserve">Dokumenti Strategjik Indikativ i Malit të Zi përfshin ndër rezultatet kryesore të pritshme për </w:t>
      </w:r>
      <w:r w:rsidR="00EF297E" w:rsidRPr="004566BE">
        <w:rPr>
          <w:spacing w:val="-4"/>
          <w:lang w:val="sq-AL" w:eastAsia="sq-AL"/>
        </w:rPr>
        <w:t>t’u</w:t>
      </w:r>
      <w:r w:rsidRPr="004566BE">
        <w:rPr>
          <w:spacing w:val="-4"/>
          <w:lang w:val="sq-AL" w:eastAsia="sq-AL"/>
        </w:rPr>
        <w:t xml:space="preserve"> arritur nëpërmjet asistencës së IPA përmirësimin e kapaciteteve të administratës për përcaktimin e strategjisë së duhur të sektorit dhe hartimin e legjislacionit saktë</w:t>
      </w:r>
      <w:r w:rsidR="00762576" w:rsidRPr="004566BE">
        <w:rPr>
          <w:spacing w:val="-4"/>
          <w:lang w:val="sq-AL" w:eastAsia="sq-AL"/>
        </w:rPr>
        <w:t>,</w:t>
      </w:r>
      <w:r w:rsidRPr="004566BE">
        <w:rPr>
          <w:spacing w:val="-4"/>
          <w:lang w:val="sq-AL" w:eastAsia="sq-AL"/>
        </w:rPr>
        <w:t xml:space="preserve"> si dhe ngritjen e kapaciteteve për përgatitjen dhe zbatimin e projekteve komplekse infrastrukturore; rritje të mundësive për zhvillimin e transportit të kombinuar; interkonjeksionin me vendet fqinje. </w:t>
      </w:r>
    </w:p>
    <w:p w:rsidR="008A5A2B" w:rsidRPr="004566BE" w:rsidRDefault="008A5A2B" w:rsidP="008A5A2B">
      <w:pPr>
        <w:pStyle w:val="Paragrafi"/>
        <w:rPr>
          <w:spacing w:val="-4"/>
          <w:lang w:val="sq-AL" w:eastAsia="sq-AL"/>
        </w:rPr>
      </w:pPr>
      <w:r w:rsidRPr="004566BE">
        <w:rPr>
          <w:spacing w:val="-4"/>
          <w:lang w:val="sq-AL" w:eastAsia="sq-AL"/>
        </w:rPr>
        <w:t xml:space="preserve">Marrëveshja e Partneritetit me Italinë në rezultatet e pritshme të objektivit tematik 7, përfshin përmirësimin e mobilizimit rajonal, integrimin modal dhe përmirësimin e lidhjeve multimodale; rritje të lidhjeve të rrjeteve sekondare dhe tretësore me rrjetin TEN-T. </w:t>
      </w:r>
    </w:p>
    <w:p w:rsidR="008A5A2B" w:rsidRPr="004566BE" w:rsidRDefault="008A5A2B" w:rsidP="008A5A2B">
      <w:pPr>
        <w:pStyle w:val="Paragrafi"/>
        <w:rPr>
          <w:spacing w:val="-4"/>
          <w:lang w:val="sq-AL" w:eastAsia="sq-AL"/>
        </w:rPr>
      </w:pPr>
      <w:r w:rsidRPr="004566BE">
        <w:rPr>
          <w:spacing w:val="-4"/>
          <w:lang w:val="sq-AL" w:eastAsia="sq-AL"/>
        </w:rPr>
        <w:t xml:space="preserve">Strategjia prezanton dy çështje ndërkufitare: </w:t>
      </w:r>
    </w:p>
    <w:p w:rsidR="008A5A2B" w:rsidRPr="004566BE" w:rsidRDefault="00771194" w:rsidP="008A5A2B">
      <w:pPr>
        <w:pStyle w:val="Paragrafi"/>
        <w:rPr>
          <w:spacing w:val="-4"/>
          <w:lang w:val="sq-AL" w:eastAsia="sq-AL"/>
        </w:rPr>
      </w:pPr>
      <w:r w:rsidRPr="004566BE">
        <w:rPr>
          <w:spacing w:val="-4"/>
          <w:lang w:val="sq-AL" w:eastAsia="sq-AL"/>
        </w:rPr>
        <w:t xml:space="preserve">- </w:t>
      </w:r>
      <w:r w:rsidR="004B0AEE" w:rsidRPr="004566BE">
        <w:rPr>
          <w:spacing w:val="-4"/>
          <w:lang w:val="sq-AL" w:eastAsia="sq-AL"/>
        </w:rPr>
        <w:t>“</w:t>
      </w:r>
      <w:r w:rsidR="00BF03E9" w:rsidRPr="004566BE">
        <w:rPr>
          <w:spacing w:val="-4"/>
          <w:lang w:val="sq-AL" w:eastAsia="sq-AL"/>
        </w:rPr>
        <w:t>P</w:t>
      </w:r>
      <w:r w:rsidR="008A5A2B" w:rsidRPr="004566BE">
        <w:rPr>
          <w:spacing w:val="-4"/>
          <w:lang w:val="sq-AL" w:eastAsia="sq-AL"/>
        </w:rPr>
        <w:t>ërforcimi i kërkimit shkencor, zhvillimi teknologjik, inovacionit e informacionit dhe teknologjive të komunikimit nëpërmjet, ndër të tjera, promovimit të ndarjes së burimeve njerëzore dhe instrumenteve për kërkime shkencor</w:t>
      </w:r>
      <w:r w:rsidR="00356468">
        <w:rPr>
          <w:spacing w:val="-4"/>
          <w:lang w:val="sq-AL" w:eastAsia="sq-AL"/>
        </w:rPr>
        <w:t>e</w:t>
      </w:r>
      <w:r w:rsidR="008A5A2B" w:rsidRPr="004566BE">
        <w:rPr>
          <w:spacing w:val="-4"/>
          <w:lang w:val="sq-AL" w:eastAsia="sq-AL"/>
        </w:rPr>
        <w:t xml:space="preserve"> dhe zhvillimin e teknologjisë</w:t>
      </w:r>
      <w:r w:rsidR="004B0AEE" w:rsidRPr="004566BE">
        <w:rPr>
          <w:spacing w:val="-4"/>
          <w:lang w:val="sq-AL" w:eastAsia="sq-AL"/>
        </w:rPr>
        <w:t>”</w:t>
      </w:r>
      <w:r w:rsidR="00762576" w:rsidRPr="004566BE">
        <w:rPr>
          <w:spacing w:val="-4"/>
          <w:lang w:val="sq-AL" w:eastAsia="sq-AL"/>
        </w:rPr>
        <w:t xml:space="preserve"> (këtu </w:t>
      </w:r>
      <w:r w:rsidR="006C2300" w:rsidRPr="004566BE">
        <w:rPr>
          <w:spacing w:val="-4"/>
          <w:lang w:val="sq-AL" w:eastAsia="sq-AL"/>
        </w:rPr>
        <w:t>“</w:t>
      </w:r>
      <w:r w:rsidR="00762576" w:rsidRPr="004566BE">
        <w:rPr>
          <w:spacing w:val="-4"/>
          <w:lang w:val="sq-AL" w:eastAsia="sq-AL"/>
        </w:rPr>
        <w:t xml:space="preserve">Kërkim shkencor dhe </w:t>
      </w:r>
      <w:r w:rsidR="006C2300" w:rsidRPr="004566BE">
        <w:rPr>
          <w:spacing w:val="-4"/>
          <w:lang w:val="sq-AL" w:eastAsia="sq-AL"/>
        </w:rPr>
        <w:t>inovacion”</w:t>
      </w:r>
      <w:r w:rsidR="008A5A2B" w:rsidRPr="004566BE">
        <w:rPr>
          <w:spacing w:val="-4"/>
          <w:lang w:val="sq-AL" w:eastAsia="sq-AL"/>
        </w:rPr>
        <w:t>) si kusht</w:t>
      </w:r>
      <w:r w:rsidR="00BF03E9" w:rsidRPr="004566BE">
        <w:rPr>
          <w:spacing w:val="-4"/>
          <w:lang w:val="sq-AL" w:eastAsia="sq-AL"/>
        </w:rPr>
        <w:t>,</w:t>
      </w:r>
      <w:r w:rsidR="008A5A2B" w:rsidRPr="004566BE">
        <w:rPr>
          <w:spacing w:val="-4"/>
          <w:lang w:val="sq-AL" w:eastAsia="sq-AL"/>
        </w:rPr>
        <w:t xml:space="preserve"> i cili do të sill</w:t>
      </w:r>
      <w:r w:rsidR="00E00305" w:rsidRPr="004566BE">
        <w:rPr>
          <w:spacing w:val="-4"/>
          <w:lang w:val="sq-AL" w:eastAsia="sq-AL"/>
        </w:rPr>
        <w:t>te çdo lloj zhvillimi ekonomik;</w:t>
      </w:r>
    </w:p>
    <w:p w:rsidR="008A5A2B" w:rsidRPr="004566BE" w:rsidRDefault="00771194" w:rsidP="008A5A2B">
      <w:pPr>
        <w:pStyle w:val="Paragrafi"/>
        <w:rPr>
          <w:spacing w:val="-4"/>
          <w:lang w:val="sq-AL" w:eastAsia="sq-AL"/>
        </w:rPr>
      </w:pPr>
      <w:r w:rsidRPr="004566BE">
        <w:rPr>
          <w:spacing w:val="-4"/>
          <w:lang w:val="sq-AL" w:eastAsia="sq-AL"/>
        </w:rPr>
        <w:t xml:space="preserve">- </w:t>
      </w:r>
      <w:r w:rsidR="004B0AEE" w:rsidRPr="004566BE">
        <w:rPr>
          <w:spacing w:val="-4"/>
          <w:lang w:val="sq-AL" w:eastAsia="sq-AL"/>
        </w:rPr>
        <w:t>“</w:t>
      </w:r>
      <w:r w:rsidR="00BF03E9" w:rsidRPr="004566BE">
        <w:rPr>
          <w:spacing w:val="-4"/>
          <w:lang w:val="sq-AL" w:eastAsia="sq-AL"/>
        </w:rPr>
        <w:t>P</w:t>
      </w:r>
      <w:r w:rsidR="008A5A2B" w:rsidRPr="004566BE">
        <w:rPr>
          <w:spacing w:val="-4"/>
          <w:lang w:val="sq-AL" w:eastAsia="sq-AL"/>
        </w:rPr>
        <w:t>romovimi i qeverisjes vendore dhe rajonale dhe rritja e kapaciteteve planifikuese dhe administrative të autoriteteve vendore dhe rajonale</w:t>
      </w:r>
      <w:r w:rsidR="004B0AEE" w:rsidRPr="004566BE">
        <w:rPr>
          <w:spacing w:val="-4"/>
          <w:lang w:val="sq-AL" w:eastAsia="sq-AL"/>
        </w:rPr>
        <w:t>”</w:t>
      </w:r>
      <w:r w:rsidR="008A5A2B" w:rsidRPr="004566BE">
        <w:rPr>
          <w:spacing w:val="-4"/>
          <w:lang w:val="sq-AL" w:eastAsia="sq-AL"/>
        </w:rPr>
        <w:t xml:space="preserve"> (këtu </w:t>
      </w:r>
      <w:r w:rsidR="00393492" w:rsidRPr="004566BE">
        <w:rPr>
          <w:spacing w:val="-4"/>
          <w:lang w:val="sq-AL" w:eastAsia="sq-AL"/>
        </w:rPr>
        <w:t>“</w:t>
      </w:r>
      <w:r w:rsidR="008A5A2B" w:rsidRPr="004566BE">
        <w:rPr>
          <w:spacing w:val="-4"/>
          <w:lang w:val="sq-AL" w:eastAsia="sq-AL"/>
        </w:rPr>
        <w:t>Qeverisja</w:t>
      </w:r>
      <w:r w:rsidR="00BF03E9" w:rsidRPr="004566BE">
        <w:rPr>
          <w:spacing w:val="-4"/>
          <w:lang w:val="sq-AL" w:eastAsia="sq-AL"/>
        </w:rPr>
        <w:t>”</w:t>
      </w:r>
      <w:r w:rsidR="008A5A2B" w:rsidRPr="004566BE">
        <w:rPr>
          <w:spacing w:val="-4"/>
          <w:lang w:val="sq-AL" w:eastAsia="sq-AL"/>
        </w:rPr>
        <w:t>)</w:t>
      </w:r>
      <w:r w:rsidR="00356468">
        <w:rPr>
          <w:spacing w:val="-4"/>
          <w:lang w:val="sq-AL" w:eastAsia="sq-AL"/>
        </w:rPr>
        <w:t>,</w:t>
      </w:r>
      <w:r w:rsidR="008A5A2B" w:rsidRPr="004566BE">
        <w:rPr>
          <w:spacing w:val="-4"/>
          <w:lang w:val="sq-AL" w:eastAsia="sq-AL"/>
        </w:rPr>
        <w:t xml:space="preserve"> si parakusht për arritjen e objektivave të strategjisë dhe për zbatimin me efikasitet të politikave, masave dhe instrumenteve të strategjisë në </w:t>
      </w:r>
      <w:r w:rsidR="00E00305" w:rsidRPr="004566BE">
        <w:rPr>
          <w:spacing w:val="-4"/>
          <w:lang w:val="sq-AL" w:eastAsia="sq-AL"/>
        </w:rPr>
        <w:t>të gjitha prioritetet tematike.</w:t>
      </w:r>
    </w:p>
    <w:p w:rsidR="008A5A2B" w:rsidRPr="004566BE" w:rsidRDefault="008A5A2B" w:rsidP="008A5A2B">
      <w:pPr>
        <w:pStyle w:val="Paragrafi"/>
        <w:rPr>
          <w:spacing w:val="-4"/>
          <w:lang w:val="sq-AL" w:eastAsia="sq-AL"/>
        </w:rPr>
      </w:pPr>
      <w:r w:rsidRPr="004566BE">
        <w:rPr>
          <w:spacing w:val="-4"/>
          <w:lang w:val="sq-AL" w:eastAsia="sq-AL"/>
        </w:rPr>
        <w:t>Të dy</w:t>
      </w:r>
      <w:r w:rsidR="006C2300" w:rsidRPr="004566BE">
        <w:rPr>
          <w:spacing w:val="-4"/>
          <w:lang w:val="sq-AL" w:eastAsia="sq-AL"/>
        </w:rPr>
        <w:t>ja</w:t>
      </w:r>
      <w:r w:rsidRPr="004566BE">
        <w:rPr>
          <w:spacing w:val="-4"/>
          <w:lang w:val="sq-AL" w:eastAsia="sq-AL"/>
        </w:rPr>
        <w:t xml:space="preserve"> mjetet konsiderohen horizontal</w:t>
      </w:r>
      <w:r w:rsidR="0028031C">
        <w:rPr>
          <w:spacing w:val="-4"/>
          <w:lang w:val="sq-AL" w:eastAsia="sq-AL"/>
        </w:rPr>
        <w:t>e</w:t>
      </w:r>
      <w:r w:rsidRPr="004566BE">
        <w:rPr>
          <w:spacing w:val="-4"/>
          <w:lang w:val="sq-AL" w:eastAsia="sq-AL"/>
        </w:rPr>
        <w:t xml:space="preserve"> në analizën e shtyllave të identifikuara në aksionet specifike. </w:t>
      </w:r>
    </w:p>
    <w:p w:rsidR="008A5A2B" w:rsidRPr="004566BE" w:rsidRDefault="00E00305" w:rsidP="008A5A2B">
      <w:pPr>
        <w:pStyle w:val="Paragrafi"/>
        <w:rPr>
          <w:spacing w:val="-4"/>
          <w:lang w:val="sq-AL" w:eastAsia="sq-AL"/>
        </w:rPr>
      </w:pPr>
      <w:r w:rsidRPr="004566BE">
        <w:rPr>
          <w:spacing w:val="-4"/>
          <w:lang w:val="sq-AL" w:eastAsia="sq-AL"/>
        </w:rPr>
        <w:t>Kërkimi shkencor dhe i</w:t>
      </w:r>
      <w:r w:rsidR="008A5A2B" w:rsidRPr="004566BE">
        <w:rPr>
          <w:spacing w:val="-4"/>
          <w:lang w:val="sq-AL" w:eastAsia="sq-AL"/>
        </w:rPr>
        <w:t xml:space="preserve">novacioni janë kusht për çdo lloj zhvillimi dhe janë pika thelbësore për </w:t>
      </w:r>
      <w:r w:rsidR="00EF297E" w:rsidRPr="004566BE">
        <w:rPr>
          <w:spacing w:val="-4"/>
          <w:lang w:val="sq-AL" w:eastAsia="sq-AL"/>
        </w:rPr>
        <w:t>t’u</w:t>
      </w:r>
      <w:r w:rsidR="008A5A2B" w:rsidRPr="004566BE">
        <w:rPr>
          <w:spacing w:val="-4"/>
          <w:lang w:val="sq-AL" w:eastAsia="sq-AL"/>
        </w:rPr>
        <w:t xml:space="preserve"> konsideruar në zbatimin e ndërhyrjes së programit. </w:t>
      </w:r>
    </w:p>
    <w:p w:rsidR="008A5A2B" w:rsidRPr="004566BE" w:rsidRDefault="008A5A2B" w:rsidP="00BF03E9">
      <w:pPr>
        <w:pStyle w:val="Paragrafi"/>
        <w:rPr>
          <w:spacing w:val="-4"/>
          <w:lang w:val="sq-AL" w:eastAsia="sq-AL"/>
        </w:rPr>
      </w:pPr>
      <w:r w:rsidRPr="004566BE">
        <w:rPr>
          <w:spacing w:val="-4"/>
          <w:lang w:val="sq-AL" w:eastAsia="sq-AL"/>
        </w:rPr>
        <w:t>Zhvillimi i dimensionit sistematik të inovacionit, përmirësimi i lidhjeve mes aktorëve të ndryshëm novatorë, kryesisht sistemit shkencor dhe arsimit të lartë, qeverisë dhe sektorit privat</w:t>
      </w:r>
      <w:r w:rsidR="004726EB">
        <w:rPr>
          <w:spacing w:val="-4"/>
          <w:lang w:val="sq-AL" w:eastAsia="sq-AL"/>
        </w:rPr>
        <w:t>,</w:t>
      </w:r>
      <w:r w:rsidRPr="004566BE">
        <w:rPr>
          <w:spacing w:val="-4"/>
          <w:lang w:val="sq-AL" w:eastAsia="sq-AL"/>
        </w:rPr>
        <w:t xml:space="preserve"> me synim lehtësimin e transferimit teknologjik dhe komercia</w:t>
      </w:r>
      <w:r w:rsidR="0087300F">
        <w:rPr>
          <w:spacing w:val="-4"/>
          <w:lang w:val="sq-AL" w:eastAsia="sq-AL"/>
        </w:rPr>
        <w:t>-</w:t>
      </w:r>
      <w:r w:rsidRPr="004566BE">
        <w:rPr>
          <w:spacing w:val="-4"/>
          <w:lang w:val="sq-AL" w:eastAsia="sq-AL"/>
        </w:rPr>
        <w:t>lizimin e rezultateve kërkimore është veçanërisht i përshtatshëm për fushën e bashkëpunimit. Inovacioni i vazhdueshëm teknologjik, menaxhues dhe operacional përbën një motor të rëndësishëm për zhvillim dhe rritje të qëndrueshme. Çdo entitet publik dhe privat</w:t>
      </w:r>
      <w:r w:rsidR="004726EB">
        <w:rPr>
          <w:spacing w:val="-4"/>
          <w:lang w:val="sq-AL" w:eastAsia="sq-AL"/>
        </w:rPr>
        <w:t>,</w:t>
      </w:r>
      <w:r w:rsidRPr="004566BE">
        <w:rPr>
          <w:spacing w:val="-4"/>
          <w:lang w:val="sq-AL" w:eastAsia="sq-AL"/>
        </w:rPr>
        <w:t xml:space="preserve"> që operon në fushën e inovacionit</w:t>
      </w:r>
      <w:r w:rsidR="004726EB">
        <w:rPr>
          <w:spacing w:val="-4"/>
          <w:lang w:val="sq-AL" w:eastAsia="sq-AL"/>
        </w:rPr>
        <w:t>,</w:t>
      </w:r>
      <w:r w:rsidRPr="004566BE">
        <w:rPr>
          <w:spacing w:val="-4"/>
          <w:lang w:val="sq-AL" w:eastAsia="sq-AL"/>
        </w:rPr>
        <w:t xml:space="preserve"> luan një rol të ndryshëm</w:t>
      </w:r>
      <w:r w:rsidR="000C7D4C" w:rsidRPr="004566BE">
        <w:rPr>
          <w:spacing w:val="-4"/>
          <w:lang w:val="sq-AL" w:eastAsia="sq-AL"/>
        </w:rPr>
        <w:t>,</w:t>
      </w:r>
      <w:r w:rsidRPr="004566BE">
        <w:rPr>
          <w:spacing w:val="-4"/>
          <w:lang w:val="sq-AL" w:eastAsia="sq-AL"/>
        </w:rPr>
        <w:t xml:space="preserve"> por aq dhe të rëndësishëm në fushën e inovacionit dhe kërkimit shkencor: qeveritë dhe institucionet publike janë aktorë kyç</w:t>
      </w:r>
      <w:r w:rsidR="004726EB" w:rsidRPr="004726EB">
        <w:rPr>
          <w:spacing w:val="-4"/>
          <w:lang w:val="sq-AL" w:eastAsia="sq-AL"/>
        </w:rPr>
        <w:t>ë</w:t>
      </w:r>
      <w:r w:rsidRPr="004566BE">
        <w:rPr>
          <w:spacing w:val="-4"/>
          <w:lang w:val="sq-AL" w:eastAsia="sq-AL"/>
        </w:rPr>
        <w:t xml:space="preserve"> për krijimin e kushteve të favorshme për inovacion, mbështesin kompanitë novatore dhe universitetet nëpërmjet stimujve dhe mekanizmave të tjerë; institucionet kërkimore janë të përfshira në mënyrë tipike në kërkimin bazë dhe të aplikuar dhe gjenerojnë njohuri të reja; kompanitë janë thelbësore në shndërrimin e njohurive në produkte të reja dhe shërbime dhe janë aktive veçanërisht në pjesën e R&amp;D</w:t>
      </w:r>
      <w:r w:rsidR="00DF0873">
        <w:rPr>
          <w:spacing w:val="-4"/>
          <w:lang w:val="sq-AL" w:eastAsia="sq-AL"/>
        </w:rPr>
        <w:t>,</w:t>
      </w:r>
      <w:r w:rsidRPr="004566BE">
        <w:rPr>
          <w:spacing w:val="-4"/>
          <w:lang w:val="sq-AL" w:eastAsia="sq-AL"/>
        </w:rPr>
        <w:t xml:space="preserve"> duke çuar në komercializimin nëpërmjet </w:t>
      </w:r>
      <w:r w:rsidR="008A16B1" w:rsidRPr="004566BE">
        <w:rPr>
          <w:spacing w:val="-4"/>
          <w:lang w:val="sq-AL" w:eastAsia="sq-AL"/>
        </w:rPr>
        <w:t>testeve zhvilluese, prototipave</w:t>
      </w:r>
      <w:r w:rsidRPr="004566BE">
        <w:rPr>
          <w:spacing w:val="-4"/>
          <w:lang w:val="sq-AL" w:eastAsia="sq-AL"/>
        </w:rPr>
        <w:t xml:space="preserve"> etj. Aksionet </w:t>
      </w:r>
      <w:r w:rsidR="004B0AEE" w:rsidRPr="004566BE">
        <w:rPr>
          <w:spacing w:val="-4"/>
          <w:lang w:val="sq-AL" w:eastAsia="sq-AL"/>
        </w:rPr>
        <w:t>“</w:t>
      </w:r>
      <w:r w:rsidR="008A16B1" w:rsidRPr="004566BE">
        <w:rPr>
          <w:spacing w:val="-4"/>
          <w:lang w:val="sq-AL" w:eastAsia="sq-AL"/>
        </w:rPr>
        <w:t>Kërkim shkencor dhe i</w:t>
      </w:r>
      <w:r w:rsidRPr="004566BE">
        <w:rPr>
          <w:spacing w:val="-4"/>
          <w:lang w:val="sq-AL" w:eastAsia="sq-AL"/>
        </w:rPr>
        <w:t>novacion</w:t>
      </w:r>
      <w:r w:rsidR="004B0AEE" w:rsidRPr="004566BE">
        <w:rPr>
          <w:spacing w:val="-4"/>
          <w:lang w:val="sq-AL" w:eastAsia="sq-AL"/>
        </w:rPr>
        <w:t>”</w:t>
      </w:r>
      <w:r w:rsidRPr="004566BE">
        <w:rPr>
          <w:spacing w:val="-4"/>
          <w:lang w:val="sq-AL" w:eastAsia="sq-AL"/>
        </w:rPr>
        <w:t xml:space="preserve"> do të rrisin koordinimin dhe sinergjitë mes këtyre aktorëve për të krijuar një sistem efikas si motor për konkurrencën dhe përfitimet produktive, ndaj dhe duke </w:t>
      </w:r>
      <w:r w:rsidR="00DF0873">
        <w:rPr>
          <w:spacing w:val="-4"/>
          <w:lang w:val="sq-AL" w:eastAsia="sq-AL"/>
        </w:rPr>
        <w:t xml:space="preserve">u </w:t>
      </w:r>
      <w:r w:rsidRPr="004566BE">
        <w:rPr>
          <w:spacing w:val="-4"/>
          <w:lang w:val="sq-AL" w:eastAsia="sq-AL"/>
        </w:rPr>
        <w:t>siguruar MSME-ve qëndrueshmëri dhe rritje. Për më tepër, duke stimuluar kompanitë që të mësojnë nga njëra-tjetra dhe shkëmbejnë përvojat, duke ndarë qasjet në kërkime dhe mjete testimi është</w:t>
      </w:r>
      <w:r w:rsidR="00DA317A" w:rsidRPr="004566BE">
        <w:rPr>
          <w:spacing w:val="-4"/>
          <w:lang w:val="sq-AL" w:eastAsia="sq-AL"/>
        </w:rPr>
        <w:t>,</w:t>
      </w:r>
      <w:r w:rsidRPr="004566BE">
        <w:rPr>
          <w:spacing w:val="-4"/>
          <w:lang w:val="sq-AL" w:eastAsia="sq-AL"/>
        </w:rPr>
        <w:t xml:space="preserve"> gjithashtu</w:t>
      </w:r>
      <w:r w:rsidR="00DA317A" w:rsidRPr="004566BE">
        <w:rPr>
          <w:spacing w:val="-4"/>
          <w:lang w:val="sq-AL" w:eastAsia="sq-AL"/>
        </w:rPr>
        <w:t>,</w:t>
      </w:r>
      <w:r w:rsidRPr="004566BE">
        <w:rPr>
          <w:spacing w:val="-4"/>
          <w:lang w:val="sq-AL" w:eastAsia="sq-AL"/>
        </w:rPr>
        <w:t xml:space="preserve"> një shtytje për krijimin e lidhjeve ndërkombëtare. </w:t>
      </w:r>
    </w:p>
    <w:p w:rsidR="008A5A2B" w:rsidRPr="004566BE" w:rsidRDefault="008A5A2B" w:rsidP="008A5A2B">
      <w:pPr>
        <w:pStyle w:val="Paragrafi"/>
        <w:rPr>
          <w:spacing w:val="-4"/>
          <w:lang w:val="sq-AL" w:eastAsia="sq-AL"/>
        </w:rPr>
      </w:pPr>
      <w:r w:rsidRPr="004566BE">
        <w:rPr>
          <w:spacing w:val="-4"/>
          <w:lang w:val="sq-AL" w:eastAsia="sq-AL"/>
        </w:rPr>
        <w:t xml:space="preserve">Çështja tjetër ndërkufitare </w:t>
      </w:r>
      <w:r w:rsidR="004B0AEE" w:rsidRPr="004566BE">
        <w:rPr>
          <w:spacing w:val="-4"/>
          <w:lang w:val="sq-AL" w:eastAsia="sq-AL"/>
        </w:rPr>
        <w:t>“</w:t>
      </w:r>
      <w:r w:rsidRPr="004566BE">
        <w:rPr>
          <w:spacing w:val="-4"/>
          <w:lang w:val="sq-AL" w:eastAsia="sq-AL"/>
        </w:rPr>
        <w:t>Promovimi i qeverisjes vendore dhe rajonale dhe rritja e kapaciteteve planifikuese dhe administrative të autoriteteve vendore dhe rajonale</w:t>
      </w:r>
      <w:r w:rsidR="004B0AEE" w:rsidRPr="004566BE">
        <w:rPr>
          <w:spacing w:val="-4"/>
          <w:lang w:val="sq-AL" w:eastAsia="sq-AL"/>
        </w:rPr>
        <w:t>”</w:t>
      </w:r>
      <w:r w:rsidRPr="004566BE">
        <w:rPr>
          <w:spacing w:val="-4"/>
          <w:lang w:val="sq-AL" w:eastAsia="sq-AL"/>
        </w:rPr>
        <w:t xml:space="preserve"> është thelbësore për efikasitetin e ndërhyrjes së Programit. </w:t>
      </w:r>
    </w:p>
    <w:p w:rsidR="008A5A2B" w:rsidRPr="004566BE" w:rsidRDefault="008A5A2B" w:rsidP="008A5A2B">
      <w:pPr>
        <w:pStyle w:val="Paragrafi"/>
        <w:rPr>
          <w:spacing w:val="-4"/>
          <w:lang w:val="sq-AL" w:eastAsia="sq-AL"/>
        </w:rPr>
      </w:pPr>
      <w:r w:rsidRPr="004566BE">
        <w:rPr>
          <w:spacing w:val="-4"/>
          <w:lang w:val="sq-AL" w:eastAsia="sq-AL"/>
        </w:rPr>
        <w:t xml:space="preserve">Edhe pse shtetet pjesëmarrëse kanë korniza të ndryshme legjislative dhe operacionale ku institucionet vendore operojnë, atyre u duhet të përballen me sfida të përbashkëta në fushat e ndryshme të ndërhyrjes së Programit. Aksionet për </w:t>
      </w:r>
      <w:r w:rsidR="004B0AEE" w:rsidRPr="004566BE">
        <w:rPr>
          <w:spacing w:val="-4"/>
          <w:lang w:val="sq-AL" w:eastAsia="sq-AL"/>
        </w:rPr>
        <w:t>“</w:t>
      </w:r>
      <w:r w:rsidRPr="004566BE">
        <w:rPr>
          <w:spacing w:val="-4"/>
          <w:lang w:val="sq-AL" w:eastAsia="sq-AL"/>
        </w:rPr>
        <w:t>Ngritjen e kapaciteteve</w:t>
      </w:r>
      <w:r w:rsidR="004B0AEE" w:rsidRPr="004566BE">
        <w:rPr>
          <w:spacing w:val="-4"/>
          <w:lang w:val="sq-AL" w:eastAsia="sq-AL"/>
        </w:rPr>
        <w:t>”</w:t>
      </w:r>
      <w:r w:rsidRPr="004566BE">
        <w:rPr>
          <w:spacing w:val="-4"/>
          <w:lang w:val="sq-AL" w:eastAsia="sq-AL"/>
        </w:rPr>
        <w:t xml:space="preserve"> do të rrisin kapacitetet e sektorit publik në shtetet e përfshira- në veçanti duke pasur parasysh rritjen e kapaciteteve administrative dhe institucionale dhe për promovimin e zhvillimit të qëndrueshëm në fushën e ndërhyrjes sipas standardeve të BE</w:t>
      </w:r>
      <w:r w:rsidR="00DA317A" w:rsidRPr="004566BE">
        <w:rPr>
          <w:spacing w:val="-4"/>
          <w:lang w:val="sq-AL" w:eastAsia="sq-AL"/>
        </w:rPr>
        <w:t>-së</w:t>
      </w:r>
      <w:r w:rsidRPr="004566BE">
        <w:rPr>
          <w:spacing w:val="-4"/>
          <w:lang w:val="sq-AL" w:eastAsia="sq-AL"/>
        </w:rPr>
        <w:t xml:space="preserve">. Në këtë kontekst, ngritja e kapaciteteve, ndër të tjera, ndihmon planifikimin e përbashkët, financimin dhe zbatimin e aksioneve, para së gjithash për të mbështetur strategjinë </w:t>
      </w:r>
      <w:r w:rsidR="00A97CEA" w:rsidRPr="004566BE">
        <w:rPr>
          <w:spacing w:val="-4"/>
          <w:lang w:val="sq-AL" w:eastAsia="sq-AL"/>
        </w:rPr>
        <w:t>makro</w:t>
      </w:r>
      <w:r w:rsidRPr="004566BE">
        <w:rPr>
          <w:spacing w:val="-4"/>
          <w:lang w:val="sq-AL" w:eastAsia="sq-AL"/>
        </w:rPr>
        <w:t xml:space="preserve">rajonale. </w:t>
      </w:r>
    </w:p>
    <w:p w:rsidR="008A5A2B" w:rsidRPr="004566BE" w:rsidRDefault="008A5A2B" w:rsidP="008A5A2B">
      <w:pPr>
        <w:pStyle w:val="Paragrafi"/>
        <w:rPr>
          <w:spacing w:val="-4"/>
          <w:lang w:val="sq-AL" w:eastAsia="sq-AL"/>
        </w:rPr>
      </w:pPr>
      <w:r w:rsidRPr="004566BE">
        <w:rPr>
          <w:spacing w:val="-4"/>
          <w:lang w:val="sq-AL" w:eastAsia="sq-AL"/>
        </w:rPr>
        <w:t>1.1.1.1 TERRITORI I PROGRAMIT</w:t>
      </w:r>
    </w:p>
    <w:p w:rsidR="008A5A2B" w:rsidRPr="004566BE" w:rsidRDefault="008A5A2B" w:rsidP="008A5A2B">
      <w:pPr>
        <w:pStyle w:val="Paragrafi"/>
        <w:rPr>
          <w:spacing w:val="-4"/>
          <w:lang w:val="sq-AL" w:eastAsia="sq-AL"/>
        </w:rPr>
      </w:pPr>
      <w:r w:rsidRPr="004566BE">
        <w:rPr>
          <w:spacing w:val="-4"/>
          <w:lang w:val="sq-AL" w:eastAsia="sq-AL"/>
        </w:rPr>
        <w:t xml:space="preserve">Ky Program Bashkëpunimi (PB) përshkruan kontekstin dhe prioritetet për bashkëpunim ndërkufitar (CBC) ndërmjet Italisë, Shqipërisë dhe Malit të Zi për periudhën </w:t>
      </w:r>
      <w:r w:rsidR="002A7A97" w:rsidRPr="004566BE">
        <w:rPr>
          <w:spacing w:val="-4"/>
          <w:lang w:val="sq-AL" w:eastAsia="sq-AL"/>
        </w:rPr>
        <w:t>2014–2020</w:t>
      </w:r>
      <w:r w:rsidRPr="004566BE">
        <w:rPr>
          <w:spacing w:val="-4"/>
          <w:lang w:val="sq-AL" w:eastAsia="sq-AL"/>
        </w:rPr>
        <w:t xml:space="preserve">. Ai ka për qëllim </w:t>
      </w:r>
      <w:r w:rsidR="00EF297E" w:rsidRPr="004566BE">
        <w:rPr>
          <w:spacing w:val="-4"/>
          <w:lang w:val="sq-AL" w:eastAsia="sq-AL"/>
        </w:rPr>
        <w:t>t’u</w:t>
      </w:r>
      <w:r w:rsidRPr="004566BE">
        <w:rPr>
          <w:spacing w:val="-4"/>
          <w:lang w:val="sq-AL" w:eastAsia="sq-AL"/>
        </w:rPr>
        <w:t xml:space="preserve"> mundësojë aktorëve rajonal</w:t>
      </w:r>
      <w:r w:rsidR="004F3F99" w:rsidRPr="004F3F99">
        <w:rPr>
          <w:spacing w:val="-4"/>
          <w:lang w:val="sq-AL" w:eastAsia="sq-AL"/>
        </w:rPr>
        <w:t>ë</w:t>
      </w:r>
      <w:r w:rsidRPr="004566BE">
        <w:rPr>
          <w:spacing w:val="-4"/>
          <w:lang w:val="sq-AL" w:eastAsia="sq-AL"/>
        </w:rPr>
        <w:t xml:space="preserve"> dhe vendorë nga të tri</w:t>
      </w:r>
      <w:r w:rsidR="004F3F99">
        <w:rPr>
          <w:spacing w:val="-4"/>
          <w:lang w:val="sq-AL" w:eastAsia="sq-AL"/>
        </w:rPr>
        <w:t>a</w:t>
      </w:r>
      <w:r w:rsidRPr="004566BE">
        <w:rPr>
          <w:spacing w:val="-4"/>
          <w:lang w:val="sq-AL" w:eastAsia="sq-AL"/>
        </w:rPr>
        <w:t xml:space="preserve"> (3) vendet të shkëmbejnë njohuritë dhe përvojat, për të ndërmarrë dhe zbatuar aksione pilot, për të testuar fizibilitetin e politikave të reja, produkteve dhe shërbimeve dhe për të mbështetur investimet. Programi është</w:t>
      </w:r>
      <w:r w:rsidR="0068085A" w:rsidRPr="004566BE">
        <w:rPr>
          <w:spacing w:val="-4"/>
          <w:lang w:val="sq-AL" w:eastAsia="sq-AL"/>
        </w:rPr>
        <w:t xml:space="preserve"> i bashkëfinancuar nga Fondi Ev</w:t>
      </w:r>
      <w:r w:rsidRPr="004566BE">
        <w:rPr>
          <w:spacing w:val="-4"/>
          <w:lang w:val="sq-AL" w:eastAsia="sq-AL"/>
        </w:rPr>
        <w:t>ropian për Zhvillim Rajonal (ERDF) dhe Ins</w:t>
      </w:r>
      <w:r w:rsidR="004F3F99">
        <w:rPr>
          <w:spacing w:val="-4"/>
          <w:lang w:val="sq-AL" w:eastAsia="sq-AL"/>
        </w:rPr>
        <w:t>trumenti i</w:t>
      </w:r>
      <w:r w:rsidR="005864BF" w:rsidRPr="004566BE">
        <w:rPr>
          <w:spacing w:val="-4"/>
          <w:lang w:val="sq-AL" w:eastAsia="sq-AL"/>
        </w:rPr>
        <w:t xml:space="preserve"> Asistencës së Para</w:t>
      </w:r>
      <w:r w:rsidRPr="004566BE">
        <w:rPr>
          <w:spacing w:val="-4"/>
          <w:lang w:val="sq-AL" w:eastAsia="sq-AL"/>
        </w:rPr>
        <w:t>anëtarësimit (IPA) dhe ka një buxhet total prej 92.707.555,00 EUR (përfshirë bashkëfinancimin kombëtar).</w:t>
      </w:r>
    </w:p>
    <w:p w:rsidR="008A5A2B" w:rsidRPr="004566BE" w:rsidRDefault="008A5A2B" w:rsidP="008A5A2B">
      <w:pPr>
        <w:pStyle w:val="Paragrafi"/>
        <w:rPr>
          <w:spacing w:val="-4"/>
          <w:lang w:val="sq-AL" w:eastAsia="sq-AL"/>
        </w:rPr>
      </w:pPr>
      <w:r w:rsidRPr="004566BE">
        <w:rPr>
          <w:spacing w:val="-4"/>
          <w:lang w:val="sq-AL" w:eastAsia="sq-AL"/>
        </w:rPr>
        <w:t>Ky seksion paraqet territorin e lejueshëm të programit, analizon karakteristikat kryesore të tij dhe ofron një pasqyrë të sfidave të zhvillimit që rrethojnë zonën e Programit, të cilat mund të trajtohen nëpërmjet bashkëpunimit ndërkufitar. Ai synon të shërbejë si pikënisje për të shpalosur një strategji programi</w:t>
      </w:r>
      <w:r w:rsidR="004F3F99">
        <w:rPr>
          <w:spacing w:val="-4"/>
          <w:lang w:val="sq-AL" w:eastAsia="sq-AL"/>
        </w:rPr>
        <w:t>,</w:t>
      </w:r>
      <w:r w:rsidRPr="004566BE">
        <w:rPr>
          <w:spacing w:val="-4"/>
          <w:lang w:val="sq-AL" w:eastAsia="sq-AL"/>
        </w:rPr>
        <w:t xml:space="preserve"> e cila synon të përmirësojë kohezionin ekonomik, social dhe territorial të zonës dhe në të njëjtën kohë për të kont</w:t>
      </w:r>
      <w:r w:rsidR="0068085A" w:rsidRPr="004566BE">
        <w:rPr>
          <w:spacing w:val="-4"/>
          <w:lang w:val="sq-AL" w:eastAsia="sq-AL"/>
        </w:rPr>
        <w:t>ribuar në Strategjinë EU2020, Ev</w:t>
      </w:r>
      <w:r w:rsidRPr="004566BE">
        <w:rPr>
          <w:spacing w:val="-4"/>
          <w:lang w:val="sq-AL" w:eastAsia="sq-AL"/>
        </w:rPr>
        <w:t>ropa Juglindore (EJL) 2020 dhe në Strategjinë e BE-së për rajonin e Adriatikut dhe Jonit (EUSAIR).</w:t>
      </w:r>
    </w:p>
    <w:p w:rsidR="008A5A2B" w:rsidRPr="004566BE" w:rsidRDefault="008A5A2B" w:rsidP="008A5A2B">
      <w:pPr>
        <w:pStyle w:val="Paragrafi"/>
        <w:rPr>
          <w:spacing w:val="-4"/>
          <w:lang w:val="sq-AL" w:eastAsia="sq-AL"/>
        </w:rPr>
      </w:pPr>
      <w:r w:rsidRPr="004566BE">
        <w:rPr>
          <w:spacing w:val="-4"/>
          <w:lang w:val="sq-AL" w:eastAsia="sq-AL"/>
        </w:rPr>
        <w:t>Në vijim të kërkesave specifike të vendeve pjesëmarrëse, Zona e Programit IT-AL-ME u shtri dhe si rezultat rajonet</w:t>
      </w:r>
      <w:r w:rsidR="004F3F99">
        <w:rPr>
          <w:spacing w:val="-4"/>
          <w:lang w:val="sq-AL" w:eastAsia="sq-AL"/>
        </w:rPr>
        <w:t>,</w:t>
      </w:r>
      <w:r w:rsidRPr="004566BE">
        <w:rPr>
          <w:spacing w:val="-4"/>
          <w:lang w:val="sq-AL" w:eastAsia="sq-AL"/>
        </w:rPr>
        <w:t xml:space="preserve"> janë: </w:t>
      </w:r>
    </w:p>
    <w:p w:rsidR="00DA13AB" w:rsidRPr="00DA13AB" w:rsidRDefault="00DA13AB" w:rsidP="008A5A2B">
      <w:pPr>
        <w:pStyle w:val="Paragrafi"/>
        <w:rPr>
          <w:spacing w:val="-4"/>
          <w:sz w:val="12"/>
          <w:lang w:val="sq-AL" w:eastAsia="sq-AL"/>
        </w:rPr>
      </w:pPr>
    </w:p>
    <w:p w:rsidR="008A5A2B" w:rsidRPr="004566BE" w:rsidRDefault="008A5A2B" w:rsidP="008A5A2B">
      <w:pPr>
        <w:pStyle w:val="Paragrafi"/>
        <w:rPr>
          <w:spacing w:val="-4"/>
          <w:lang w:val="sq-AL" w:eastAsia="sq-AL"/>
        </w:rPr>
      </w:pPr>
      <w:r w:rsidRPr="004566BE">
        <w:rPr>
          <w:spacing w:val="-4"/>
          <w:lang w:val="sq-AL" w:eastAsia="sq-AL"/>
        </w:rPr>
        <w:t xml:space="preserve">Shtetet </w:t>
      </w:r>
      <w:r w:rsidR="004F3F99">
        <w:rPr>
          <w:spacing w:val="-4"/>
          <w:lang w:val="sq-AL" w:eastAsia="sq-AL"/>
        </w:rPr>
        <w:t>a</w:t>
      </w:r>
      <w:r w:rsidRPr="004566BE">
        <w:rPr>
          <w:spacing w:val="-4"/>
          <w:lang w:val="sq-AL" w:eastAsia="sq-AL"/>
        </w:rPr>
        <w:t xml:space="preserve">nëtare: </w:t>
      </w:r>
    </w:p>
    <w:p w:rsidR="008A5A2B" w:rsidRPr="004566BE" w:rsidRDefault="008A5A2B" w:rsidP="008A5A2B">
      <w:pPr>
        <w:pStyle w:val="Paragrafi"/>
        <w:rPr>
          <w:spacing w:val="-4"/>
          <w:lang w:val="sq-AL" w:eastAsia="sq-AL"/>
        </w:rPr>
      </w:pPr>
      <w:r w:rsidRPr="004566BE">
        <w:rPr>
          <w:spacing w:val="-4"/>
          <w:lang w:val="sq-AL" w:eastAsia="sq-AL"/>
        </w:rPr>
        <w:t xml:space="preserve">Italia: </w:t>
      </w:r>
      <w:r w:rsidRPr="004566BE">
        <w:rPr>
          <w:spacing w:val="-4"/>
          <w:lang w:val="sq-AL" w:eastAsia="sq-AL"/>
        </w:rPr>
        <w:tab/>
      </w:r>
      <w:r w:rsidRPr="004566BE">
        <w:rPr>
          <w:spacing w:val="-4"/>
          <w:lang w:val="sq-AL" w:eastAsia="sq-AL"/>
        </w:rPr>
        <w:tab/>
      </w:r>
      <w:r w:rsidRPr="004566BE">
        <w:rPr>
          <w:spacing w:val="-4"/>
          <w:lang w:val="sq-AL" w:eastAsia="sq-AL"/>
        </w:rPr>
        <w:tab/>
      </w:r>
      <w:r w:rsidR="0087300F">
        <w:rPr>
          <w:spacing w:val="-4"/>
          <w:lang w:val="sq-AL" w:eastAsia="sq-AL"/>
        </w:rPr>
        <w:tab/>
      </w:r>
      <w:r w:rsidRPr="004566BE">
        <w:rPr>
          <w:spacing w:val="-4"/>
          <w:lang w:val="sq-AL" w:eastAsia="sq-AL"/>
        </w:rPr>
        <w:t xml:space="preserve">2 rajone, 8 provinca </w:t>
      </w:r>
    </w:p>
    <w:p w:rsidR="008A5A2B" w:rsidRPr="004566BE" w:rsidRDefault="008A5A2B" w:rsidP="008A5A2B">
      <w:pPr>
        <w:pStyle w:val="Paragrafi"/>
        <w:rPr>
          <w:spacing w:val="-4"/>
          <w:lang w:val="sq-AL" w:eastAsia="sq-AL"/>
        </w:rPr>
      </w:pPr>
      <w:r w:rsidRPr="004566BE">
        <w:rPr>
          <w:spacing w:val="-4"/>
          <w:lang w:val="sq-AL" w:eastAsia="sq-AL"/>
        </w:rPr>
        <w:t xml:space="preserve">Vendet IPA: </w:t>
      </w:r>
    </w:p>
    <w:p w:rsidR="008A5A2B" w:rsidRPr="004566BE" w:rsidRDefault="008A5A2B" w:rsidP="008A5A2B">
      <w:pPr>
        <w:pStyle w:val="Paragrafi"/>
        <w:rPr>
          <w:spacing w:val="-4"/>
          <w:lang w:val="sq-AL" w:eastAsia="sq-AL"/>
        </w:rPr>
      </w:pPr>
      <w:r w:rsidRPr="004566BE">
        <w:rPr>
          <w:spacing w:val="-4"/>
          <w:lang w:val="sq-AL" w:eastAsia="sq-AL"/>
        </w:rPr>
        <w:t xml:space="preserve">Shqipëria: </w:t>
      </w:r>
      <w:r w:rsidRPr="004566BE">
        <w:rPr>
          <w:spacing w:val="-4"/>
          <w:lang w:val="sq-AL" w:eastAsia="sq-AL"/>
        </w:rPr>
        <w:tab/>
      </w:r>
      <w:r w:rsidRPr="004566BE">
        <w:rPr>
          <w:spacing w:val="-4"/>
          <w:lang w:val="sq-AL" w:eastAsia="sq-AL"/>
        </w:rPr>
        <w:tab/>
        <w:t xml:space="preserve">Gjithë vendi </w:t>
      </w:r>
    </w:p>
    <w:p w:rsidR="008A5A2B" w:rsidRPr="004566BE" w:rsidRDefault="008A5A2B" w:rsidP="008A5A2B">
      <w:pPr>
        <w:pStyle w:val="Paragrafi"/>
        <w:rPr>
          <w:spacing w:val="-4"/>
          <w:lang w:val="sq-AL" w:eastAsia="sq-AL"/>
        </w:rPr>
      </w:pPr>
      <w:r w:rsidRPr="004566BE">
        <w:rPr>
          <w:spacing w:val="-4"/>
          <w:lang w:val="sq-AL" w:eastAsia="sq-AL"/>
        </w:rPr>
        <w:t xml:space="preserve">Mali i Zi: </w:t>
      </w:r>
      <w:r w:rsidRPr="004566BE">
        <w:rPr>
          <w:spacing w:val="-4"/>
          <w:lang w:val="sq-AL" w:eastAsia="sq-AL"/>
        </w:rPr>
        <w:tab/>
      </w:r>
      <w:r w:rsidRPr="004566BE">
        <w:rPr>
          <w:spacing w:val="-4"/>
          <w:lang w:val="sq-AL" w:eastAsia="sq-AL"/>
        </w:rPr>
        <w:tab/>
        <w:t>Gjithë vendi</w:t>
      </w:r>
      <w:r w:rsidR="001407AB" w:rsidRPr="004566BE">
        <w:rPr>
          <w:spacing w:val="-4"/>
          <w:lang w:val="sq-AL" w:eastAsia="sq-AL"/>
        </w:rPr>
        <w:t xml:space="preserve"> </w:t>
      </w:r>
    </w:p>
    <w:p w:rsidR="008A5A2B" w:rsidRPr="004566BE" w:rsidRDefault="008A5A2B" w:rsidP="008A5A2B">
      <w:pPr>
        <w:pStyle w:val="Paragrafi"/>
        <w:rPr>
          <w:spacing w:val="-4"/>
          <w:lang w:val="sq-AL" w:eastAsia="sq-AL"/>
        </w:rPr>
      </w:pPr>
      <w:r w:rsidRPr="004566BE">
        <w:rPr>
          <w:spacing w:val="-4"/>
          <w:lang w:val="sq-AL" w:eastAsia="sq-AL"/>
        </w:rPr>
        <w:t>Strategjia e programit bazohet në rezultatet e analizave territoriale, përfundimet e procesit të konsultimit dhe mësimet e nxjerra nga programet e tjera për bashkëpunim që</w:t>
      </w:r>
      <w:r w:rsidR="001407AB" w:rsidRPr="004566BE">
        <w:rPr>
          <w:spacing w:val="-4"/>
          <w:lang w:val="sq-AL" w:eastAsia="sq-AL"/>
        </w:rPr>
        <w:t xml:space="preserve"> </w:t>
      </w:r>
      <w:r w:rsidRPr="004566BE">
        <w:rPr>
          <w:spacing w:val="-4"/>
          <w:lang w:val="sq-AL" w:eastAsia="sq-AL"/>
        </w:rPr>
        <w:t>mbulonin të njëjtën zonë të lejueshme, gjatë periudhës 2007</w:t>
      </w:r>
      <w:r w:rsidR="004F3F99" w:rsidRPr="004F3F99">
        <w:rPr>
          <w:spacing w:val="-4"/>
          <w:lang w:val="sq-AL" w:eastAsia="sq-AL"/>
        </w:rPr>
        <w:t>–</w:t>
      </w:r>
      <w:r w:rsidRPr="004566BE">
        <w:rPr>
          <w:spacing w:val="-4"/>
          <w:lang w:val="sq-AL" w:eastAsia="sq-AL"/>
        </w:rPr>
        <w:t xml:space="preserve">2013. Më konkretisht, analiza territoriale ka marrë parasysh dokumentet e mëposhtme: </w:t>
      </w:r>
    </w:p>
    <w:p w:rsidR="008A5A2B" w:rsidRPr="004566BE" w:rsidRDefault="003933B1" w:rsidP="008A5A2B">
      <w:pPr>
        <w:pStyle w:val="Paragrafi"/>
        <w:rPr>
          <w:spacing w:val="-4"/>
          <w:lang w:val="sq-AL" w:eastAsia="sq-AL"/>
        </w:rPr>
      </w:pPr>
      <w:r w:rsidRPr="004566BE">
        <w:rPr>
          <w:spacing w:val="-4"/>
          <w:lang w:val="sq-AL" w:eastAsia="sq-AL"/>
        </w:rPr>
        <w:t xml:space="preserve">- </w:t>
      </w:r>
      <w:r w:rsidR="008A5A2B" w:rsidRPr="004566BE">
        <w:rPr>
          <w:spacing w:val="-4"/>
          <w:lang w:val="sq-AL" w:eastAsia="sq-AL"/>
        </w:rPr>
        <w:t>Marrëveshjen e Partneritetit me Italinë</w:t>
      </w:r>
    </w:p>
    <w:p w:rsidR="008A5A2B" w:rsidRPr="004566BE" w:rsidRDefault="003933B1" w:rsidP="008A5A2B">
      <w:pPr>
        <w:pStyle w:val="Paragrafi"/>
        <w:rPr>
          <w:spacing w:val="-4"/>
          <w:lang w:val="sq-AL" w:eastAsia="sq-AL"/>
        </w:rPr>
      </w:pPr>
      <w:r w:rsidRPr="004566BE">
        <w:rPr>
          <w:spacing w:val="-4"/>
          <w:lang w:val="sq-AL" w:eastAsia="sq-AL"/>
        </w:rPr>
        <w:t xml:space="preserve">- </w:t>
      </w:r>
      <w:r w:rsidR="008A5A2B" w:rsidRPr="004566BE">
        <w:rPr>
          <w:spacing w:val="-4"/>
          <w:lang w:val="sq-AL" w:eastAsia="sq-AL"/>
        </w:rPr>
        <w:t>2 Programet operacionale rajonale të ERDF</w:t>
      </w:r>
      <w:r w:rsidR="004F3F99">
        <w:rPr>
          <w:spacing w:val="-4"/>
          <w:lang w:val="sq-AL" w:eastAsia="sq-AL"/>
        </w:rPr>
        <w:t>-s</w:t>
      </w:r>
      <w:r w:rsidR="004F3F99" w:rsidRPr="004F3F99">
        <w:rPr>
          <w:spacing w:val="-4"/>
          <w:lang w:val="sq-AL" w:eastAsia="sq-AL"/>
        </w:rPr>
        <w:t>ë</w:t>
      </w:r>
      <w:r w:rsidR="008A5A2B" w:rsidRPr="004566BE">
        <w:rPr>
          <w:spacing w:val="-4"/>
          <w:lang w:val="sq-AL" w:eastAsia="sq-AL"/>
        </w:rPr>
        <w:t xml:space="preserve"> për Molise dhe Pulia</w:t>
      </w:r>
      <w:r w:rsidR="004F3F99">
        <w:rPr>
          <w:spacing w:val="-4"/>
          <w:lang w:val="sq-AL" w:eastAsia="sq-AL"/>
        </w:rPr>
        <w:t>;</w:t>
      </w:r>
    </w:p>
    <w:p w:rsidR="008A5A2B" w:rsidRPr="004566BE" w:rsidRDefault="003933B1" w:rsidP="008A5A2B">
      <w:pPr>
        <w:pStyle w:val="Paragrafi"/>
        <w:rPr>
          <w:spacing w:val="-4"/>
          <w:lang w:val="sq-AL" w:eastAsia="sq-AL"/>
        </w:rPr>
      </w:pPr>
      <w:r w:rsidRPr="004566BE">
        <w:rPr>
          <w:spacing w:val="-4"/>
          <w:lang w:val="sq-AL" w:eastAsia="sq-AL"/>
        </w:rPr>
        <w:t xml:space="preserve">- </w:t>
      </w:r>
      <w:r w:rsidR="008A5A2B" w:rsidRPr="004566BE">
        <w:rPr>
          <w:spacing w:val="-4"/>
          <w:lang w:val="sq-AL" w:eastAsia="sq-AL"/>
        </w:rPr>
        <w:t>Progres Raporti i KE</w:t>
      </w:r>
      <w:r w:rsidR="000B5FAF" w:rsidRPr="000B5FAF">
        <w:rPr>
          <w:spacing w:val="-4"/>
          <w:lang w:val="sq-AL" w:eastAsia="sq-AL"/>
        </w:rPr>
        <w:t>-së</w:t>
      </w:r>
      <w:r w:rsidR="008A5A2B" w:rsidRPr="004566BE">
        <w:rPr>
          <w:spacing w:val="-4"/>
          <w:lang w:val="sq-AL" w:eastAsia="sq-AL"/>
        </w:rPr>
        <w:t xml:space="preserve"> 2013 dhe Dokumenti Strategjik Kombëtar për Shqipërinë</w:t>
      </w:r>
      <w:r w:rsidR="004F3F99">
        <w:rPr>
          <w:spacing w:val="-4"/>
          <w:lang w:val="sq-AL" w:eastAsia="sq-AL"/>
        </w:rPr>
        <w:t>;</w:t>
      </w:r>
      <w:r w:rsidR="008A5A2B" w:rsidRPr="004566BE">
        <w:rPr>
          <w:spacing w:val="-4"/>
          <w:lang w:val="sq-AL" w:eastAsia="sq-AL"/>
        </w:rPr>
        <w:t xml:space="preserve"> </w:t>
      </w:r>
    </w:p>
    <w:p w:rsidR="008A5A2B" w:rsidRPr="004566BE" w:rsidRDefault="003933B1" w:rsidP="008A5A2B">
      <w:pPr>
        <w:pStyle w:val="Paragrafi"/>
        <w:rPr>
          <w:spacing w:val="-4"/>
          <w:lang w:val="sq-AL" w:eastAsia="sq-AL"/>
        </w:rPr>
      </w:pPr>
      <w:r w:rsidRPr="004566BE">
        <w:rPr>
          <w:spacing w:val="-4"/>
          <w:lang w:val="sq-AL" w:eastAsia="sq-AL"/>
        </w:rPr>
        <w:t xml:space="preserve">- </w:t>
      </w:r>
      <w:r w:rsidR="008A5A2B" w:rsidRPr="004566BE">
        <w:rPr>
          <w:spacing w:val="-4"/>
          <w:lang w:val="sq-AL" w:eastAsia="sq-AL"/>
        </w:rPr>
        <w:t>Progres Raporti i KE</w:t>
      </w:r>
      <w:r w:rsidR="004F3F99" w:rsidRPr="004F3F99">
        <w:rPr>
          <w:spacing w:val="-4"/>
          <w:lang w:val="sq-AL" w:eastAsia="sq-AL"/>
        </w:rPr>
        <w:t>-së</w:t>
      </w:r>
      <w:r w:rsidR="008A5A2B" w:rsidRPr="004566BE">
        <w:rPr>
          <w:spacing w:val="-4"/>
          <w:lang w:val="sq-AL" w:eastAsia="sq-AL"/>
        </w:rPr>
        <w:t xml:space="preserve"> 2013 dhe Dokumenti Strategjik Indikativ për Malin e Zi </w:t>
      </w:r>
      <w:r w:rsidR="002A7A97" w:rsidRPr="004566BE">
        <w:rPr>
          <w:spacing w:val="-4"/>
          <w:lang w:val="sq-AL" w:eastAsia="sq-AL"/>
        </w:rPr>
        <w:t>2014–2020</w:t>
      </w:r>
      <w:r w:rsidR="000B5FAF">
        <w:rPr>
          <w:spacing w:val="-4"/>
          <w:lang w:val="sq-AL" w:eastAsia="sq-AL"/>
        </w:rPr>
        <w:t>;</w:t>
      </w:r>
    </w:p>
    <w:p w:rsidR="008A5A2B" w:rsidRPr="004566BE" w:rsidRDefault="003933B1" w:rsidP="008A5A2B">
      <w:pPr>
        <w:pStyle w:val="Paragrafi"/>
        <w:rPr>
          <w:spacing w:val="-4"/>
          <w:lang w:val="sq-AL" w:eastAsia="sq-AL"/>
        </w:rPr>
      </w:pPr>
      <w:r w:rsidRPr="004566BE">
        <w:rPr>
          <w:spacing w:val="-4"/>
          <w:lang w:val="sq-AL" w:eastAsia="sq-AL"/>
        </w:rPr>
        <w:t xml:space="preserve">- </w:t>
      </w:r>
      <w:r w:rsidR="008A5A2B" w:rsidRPr="004566BE">
        <w:rPr>
          <w:spacing w:val="-4"/>
          <w:lang w:val="sq-AL" w:eastAsia="sq-AL"/>
        </w:rPr>
        <w:t xml:space="preserve">Raportet tematike mbi inovacionin dhe </w:t>
      </w:r>
      <w:r w:rsidR="004B0AEE" w:rsidRPr="004566BE">
        <w:rPr>
          <w:spacing w:val="-4"/>
          <w:lang w:val="sq-AL" w:eastAsia="sq-AL"/>
        </w:rPr>
        <w:t>“</w:t>
      </w:r>
      <w:r w:rsidR="008A5A2B" w:rsidRPr="004566BE">
        <w:rPr>
          <w:spacing w:val="-4"/>
          <w:lang w:val="sq-AL" w:eastAsia="sq-AL"/>
        </w:rPr>
        <w:t>specializimin inteligjent</w:t>
      </w:r>
      <w:r w:rsidR="004B0AEE" w:rsidRPr="004566BE">
        <w:rPr>
          <w:spacing w:val="-4"/>
          <w:lang w:val="sq-AL" w:eastAsia="sq-AL"/>
        </w:rPr>
        <w:t>”</w:t>
      </w:r>
      <w:r w:rsidR="008A5A2B" w:rsidRPr="004566BE">
        <w:rPr>
          <w:spacing w:val="-4"/>
          <w:lang w:val="sq-AL" w:eastAsia="sq-AL"/>
        </w:rPr>
        <w:t xml:space="preserve"> për të tri</w:t>
      </w:r>
      <w:r w:rsidR="000B5FAF">
        <w:rPr>
          <w:spacing w:val="-4"/>
          <w:lang w:val="sq-AL" w:eastAsia="sq-AL"/>
        </w:rPr>
        <w:t>a</w:t>
      </w:r>
      <w:r w:rsidR="008A5A2B" w:rsidRPr="004566BE">
        <w:rPr>
          <w:spacing w:val="-4"/>
          <w:lang w:val="sq-AL" w:eastAsia="sq-AL"/>
        </w:rPr>
        <w:t xml:space="preserve"> vendet</w:t>
      </w:r>
      <w:r w:rsidR="000B5FAF">
        <w:rPr>
          <w:spacing w:val="-4"/>
          <w:lang w:val="sq-AL" w:eastAsia="sq-AL"/>
        </w:rPr>
        <w:t>;</w:t>
      </w:r>
    </w:p>
    <w:p w:rsidR="008A5A2B" w:rsidRPr="004566BE" w:rsidRDefault="003933B1" w:rsidP="008A5A2B">
      <w:pPr>
        <w:pStyle w:val="Paragrafi"/>
        <w:rPr>
          <w:spacing w:val="-4"/>
          <w:lang w:val="sq-AL" w:eastAsia="sq-AL"/>
        </w:rPr>
      </w:pPr>
      <w:r w:rsidRPr="004566BE">
        <w:rPr>
          <w:spacing w:val="-4"/>
          <w:lang w:val="sq-AL" w:eastAsia="sq-AL"/>
        </w:rPr>
        <w:t xml:space="preserve">- </w:t>
      </w:r>
      <w:r w:rsidR="008A5A2B" w:rsidRPr="004566BE">
        <w:rPr>
          <w:spacing w:val="-4"/>
          <w:lang w:val="sq-AL" w:eastAsia="sq-AL"/>
        </w:rPr>
        <w:t>Statistikat kombëtare dhe të Eurustat</w:t>
      </w:r>
      <w:r w:rsidR="000B5FAF">
        <w:rPr>
          <w:spacing w:val="-4"/>
          <w:lang w:val="sq-AL" w:eastAsia="sq-AL"/>
        </w:rPr>
        <w:t>-it.</w:t>
      </w:r>
    </w:p>
    <w:p w:rsidR="008A5A2B" w:rsidRPr="004566BE" w:rsidRDefault="008A5A2B" w:rsidP="008A5A2B">
      <w:pPr>
        <w:pStyle w:val="Paragrafi"/>
        <w:rPr>
          <w:spacing w:val="-4"/>
          <w:lang w:val="sq-AL" w:eastAsia="sq-AL"/>
        </w:rPr>
      </w:pPr>
      <w:r w:rsidRPr="004566BE">
        <w:rPr>
          <w:spacing w:val="-4"/>
          <w:lang w:val="sq-AL" w:eastAsia="sq-AL"/>
        </w:rPr>
        <w:t xml:space="preserve">1.1.1.2 SPECIFIKAT GJEOGRAFIKE </w:t>
      </w:r>
    </w:p>
    <w:p w:rsidR="008A5A2B" w:rsidRPr="004566BE" w:rsidRDefault="008A5A2B" w:rsidP="008A5A2B">
      <w:pPr>
        <w:pStyle w:val="Paragrafi"/>
        <w:rPr>
          <w:spacing w:val="-4"/>
          <w:lang w:val="sq-AL" w:eastAsia="sq-AL"/>
        </w:rPr>
      </w:pPr>
      <w:r w:rsidRPr="004566BE">
        <w:rPr>
          <w:spacing w:val="-4"/>
          <w:lang w:val="sq-AL" w:eastAsia="sq-AL"/>
        </w:rPr>
        <w:t>Zona e Programit është e pozicion</w:t>
      </w:r>
      <w:r w:rsidR="003E220A" w:rsidRPr="004566BE">
        <w:rPr>
          <w:spacing w:val="-4"/>
          <w:lang w:val="sq-AL" w:eastAsia="sq-AL"/>
        </w:rPr>
        <w:t>uar në mënyrë strategjike mes Ev</w:t>
      </w:r>
      <w:r w:rsidRPr="004566BE">
        <w:rPr>
          <w:spacing w:val="-4"/>
          <w:lang w:val="sq-AL" w:eastAsia="sq-AL"/>
        </w:rPr>
        <w:t>ropës Lindore dhe detit Mesdhe. Ajo mbulon një total prej 66.365 km</w:t>
      </w:r>
      <w:r w:rsidRPr="004566BE">
        <w:rPr>
          <w:spacing w:val="-4"/>
          <w:vertAlign w:val="superscript"/>
          <w:lang w:val="sq-AL" w:eastAsia="sq-AL"/>
        </w:rPr>
        <w:t>2</w:t>
      </w:r>
      <w:r w:rsidRPr="004566BE">
        <w:rPr>
          <w:spacing w:val="-4"/>
          <w:lang w:val="sq-AL" w:eastAsia="sq-AL"/>
        </w:rPr>
        <w:t xml:space="preserve"> dhe ka një popullsi prej 7.805.809 banorësh. Shqipëria mbulon pjesën më të madhe të zonës së Programit (më shumë se 40%)</w:t>
      </w:r>
      <w:r w:rsidR="0073691B">
        <w:rPr>
          <w:spacing w:val="-4"/>
          <w:lang w:val="sq-AL" w:eastAsia="sq-AL"/>
        </w:rPr>
        <w:t>,</w:t>
      </w:r>
      <w:r w:rsidRPr="004566BE">
        <w:rPr>
          <w:spacing w:val="-4"/>
          <w:lang w:val="sq-AL" w:eastAsia="sq-AL"/>
        </w:rPr>
        <w:t xml:space="preserve"> kurse rajoni italian, Molise pjesën më të vogël (4437 km</w:t>
      </w:r>
      <w:r w:rsidRPr="004566BE">
        <w:rPr>
          <w:spacing w:val="-4"/>
          <w:vertAlign w:val="superscript"/>
          <w:lang w:val="sq-AL" w:eastAsia="sq-AL"/>
        </w:rPr>
        <w:t>2</w:t>
      </w:r>
      <w:r w:rsidRPr="004566BE">
        <w:rPr>
          <w:spacing w:val="-4"/>
          <w:lang w:val="sq-AL" w:eastAsia="sq-AL"/>
        </w:rPr>
        <w:t xml:space="preserve">). </w:t>
      </w:r>
    </w:p>
    <w:p w:rsidR="008A5A2B" w:rsidRPr="004566BE" w:rsidRDefault="008A5A2B" w:rsidP="008A5A2B">
      <w:pPr>
        <w:pStyle w:val="Paragrafi"/>
        <w:rPr>
          <w:spacing w:val="-4"/>
          <w:lang w:val="sq-AL" w:eastAsia="sq-AL"/>
        </w:rPr>
      </w:pPr>
      <w:r w:rsidRPr="004566BE">
        <w:rPr>
          <w:spacing w:val="-4"/>
          <w:lang w:val="sq-AL" w:eastAsia="sq-AL"/>
        </w:rPr>
        <w:t xml:space="preserve">Rajoni i Pulias kufizohet me </w:t>
      </w:r>
      <w:r w:rsidR="0073691B">
        <w:rPr>
          <w:spacing w:val="-4"/>
          <w:lang w:val="sq-AL" w:eastAsia="sq-AL"/>
        </w:rPr>
        <w:t>d</w:t>
      </w:r>
      <w:r w:rsidRPr="004566BE">
        <w:rPr>
          <w:spacing w:val="-4"/>
          <w:lang w:val="sq-AL" w:eastAsia="sq-AL"/>
        </w:rPr>
        <w:t xml:space="preserve">etin Adriatik në lindje, detin Jon në juglindje dhe Kanalin e Otrantos e </w:t>
      </w:r>
      <w:r w:rsidR="0073691B">
        <w:rPr>
          <w:spacing w:val="-4"/>
          <w:lang w:val="sq-AL" w:eastAsia="sq-AL"/>
        </w:rPr>
        <w:t>g</w:t>
      </w:r>
      <w:r w:rsidRPr="004566BE">
        <w:rPr>
          <w:spacing w:val="-4"/>
          <w:lang w:val="sq-AL" w:eastAsia="sq-AL"/>
        </w:rPr>
        <w:t xml:space="preserve">jirin e Tarantos në jug. Skaji më jugor, i njohur si </w:t>
      </w:r>
      <w:r w:rsidR="0073691B">
        <w:rPr>
          <w:spacing w:val="-4"/>
          <w:lang w:val="sq-AL" w:eastAsia="sq-AL"/>
        </w:rPr>
        <w:t>G</w:t>
      </w:r>
      <w:r w:rsidRPr="004566BE">
        <w:rPr>
          <w:spacing w:val="-4"/>
          <w:lang w:val="sq-AL" w:eastAsia="sq-AL"/>
        </w:rPr>
        <w:t xml:space="preserve">adishulli Salento, formon një takë të lartë për </w:t>
      </w:r>
      <w:r w:rsidR="004B0AEE" w:rsidRPr="004566BE">
        <w:rPr>
          <w:spacing w:val="-4"/>
          <w:lang w:val="sq-AL" w:eastAsia="sq-AL"/>
        </w:rPr>
        <w:t>“</w:t>
      </w:r>
      <w:r w:rsidRPr="004566BE">
        <w:rPr>
          <w:spacing w:val="-4"/>
          <w:lang w:val="sq-AL" w:eastAsia="sq-AL"/>
        </w:rPr>
        <w:t>çizmen</w:t>
      </w:r>
      <w:r w:rsidR="004B0AEE" w:rsidRPr="004566BE">
        <w:rPr>
          <w:spacing w:val="-4"/>
          <w:lang w:val="sq-AL" w:eastAsia="sq-AL"/>
        </w:rPr>
        <w:t>”</w:t>
      </w:r>
      <w:r w:rsidRPr="004566BE">
        <w:rPr>
          <w:spacing w:val="-4"/>
          <w:lang w:val="sq-AL" w:eastAsia="sq-AL"/>
        </w:rPr>
        <w:t xml:space="preserve"> e Italisë. Pulia është kryesisht fushore; Bregdeti i saj i shkurtër thyhet nga malet Gargano në </w:t>
      </w:r>
      <w:r w:rsidR="00EF7A94" w:rsidRPr="004566BE">
        <w:rPr>
          <w:spacing w:val="-4"/>
          <w:lang w:val="sq-AL" w:eastAsia="sq-AL"/>
        </w:rPr>
        <w:t>veri dhe ka male në pjesën veri</w:t>
      </w:r>
      <w:r w:rsidRPr="004566BE">
        <w:rPr>
          <w:spacing w:val="-4"/>
          <w:lang w:val="sq-AL" w:eastAsia="sq-AL"/>
        </w:rPr>
        <w:t>qendrore të rajonit. Ajo kufizohet nga Molise në veri, Campania në perëndim dhe Basilicata në jugperëndim. Ka fqinje</w:t>
      </w:r>
      <w:r w:rsidR="004316F7">
        <w:rPr>
          <w:spacing w:val="-4"/>
          <w:lang w:val="sq-AL" w:eastAsia="sq-AL"/>
        </w:rPr>
        <w:t>:</w:t>
      </w:r>
      <w:r w:rsidRPr="004566BE">
        <w:rPr>
          <w:spacing w:val="-4"/>
          <w:lang w:val="sq-AL" w:eastAsia="sq-AL"/>
        </w:rPr>
        <w:t xml:space="preserve"> Shqipërinë, Bosnj</w:t>
      </w:r>
      <w:r w:rsidR="004316F7" w:rsidRPr="004316F7">
        <w:rPr>
          <w:spacing w:val="-4"/>
          <w:lang w:val="sq-AL" w:eastAsia="sq-AL"/>
        </w:rPr>
        <w:t>ë</w:t>
      </w:r>
      <w:r w:rsidRPr="004566BE">
        <w:rPr>
          <w:spacing w:val="-4"/>
          <w:lang w:val="sq-AL" w:eastAsia="sq-AL"/>
        </w:rPr>
        <w:t xml:space="preserve">-Hercegovinën, Kroacinë, Greqinë dhe Malin e Zi përgjatë detit Adriatik dhe Jon. </w:t>
      </w:r>
    </w:p>
    <w:p w:rsidR="008A5A2B" w:rsidRPr="004566BE" w:rsidRDefault="008A5A2B" w:rsidP="008A5A2B">
      <w:pPr>
        <w:pStyle w:val="Paragrafi"/>
        <w:rPr>
          <w:spacing w:val="-4"/>
          <w:lang w:val="sq-AL" w:eastAsia="sq-AL"/>
        </w:rPr>
      </w:pPr>
      <w:r w:rsidRPr="004566BE">
        <w:rPr>
          <w:spacing w:val="-4"/>
          <w:lang w:val="sq-AL" w:eastAsia="sq-AL"/>
        </w:rPr>
        <w:t xml:space="preserve">Rajoni i Molise kufizohet me Abruzzo në veriperëndim, Lazio në perëndim, Campania në jug, Pulia në juglindje dhe </w:t>
      </w:r>
      <w:r w:rsidR="004316F7">
        <w:rPr>
          <w:spacing w:val="-4"/>
          <w:lang w:val="sq-AL" w:eastAsia="sq-AL"/>
        </w:rPr>
        <w:t>d</w:t>
      </w:r>
      <w:r w:rsidRPr="004566BE">
        <w:rPr>
          <w:spacing w:val="-4"/>
          <w:lang w:val="sq-AL" w:eastAsia="sq-AL"/>
        </w:rPr>
        <w:t>etin Adriatik në verilindje. Territori karakterizohet nga male në brendësi e që rrethohet nga fushat kodrinore bregdetare.</w:t>
      </w:r>
    </w:p>
    <w:p w:rsidR="008A5A2B" w:rsidRPr="004566BE" w:rsidRDefault="008A5A2B" w:rsidP="008A5A2B">
      <w:pPr>
        <w:pStyle w:val="Paragrafi"/>
        <w:rPr>
          <w:spacing w:val="-4"/>
          <w:lang w:val="sq-AL" w:eastAsia="sq-AL"/>
        </w:rPr>
      </w:pPr>
      <w:r w:rsidRPr="004566BE">
        <w:rPr>
          <w:spacing w:val="-4"/>
          <w:lang w:val="sq-AL" w:eastAsia="sq-AL"/>
        </w:rPr>
        <w:t>Shqipëria ndan një kufi prej 172 km me Malin e Zi në veriperëndim, 115 km me Kosovën në verilindje, 1</w:t>
      </w:r>
      <w:r w:rsidR="00D64157" w:rsidRPr="004566BE">
        <w:rPr>
          <w:spacing w:val="-4"/>
          <w:lang w:val="sq-AL" w:eastAsia="sq-AL"/>
        </w:rPr>
        <w:t>51 km me i</w:t>
      </w:r>
      <w:r w:rsidRPr="004566BE">
        <w:rPr>
          <w:spacing w:val="-4"/>
          <w:lang w:val="sq-AL" w:eastAsia="sq-AL"/>
        </w:rPr>
        <w:t>sh-Republikën Jugosllave të Maqedonisë në veri dhe në lindje 282 km me Greqinë në jug dhe juglindje. Vija bregdetare e saj ka gjatësi 487 km. Ult</w:t>
      </w:r>
      <w:r w:rsidR="006610FF" w:rsidRPr="004566BE">
        <w:rPr>
          <w:spacing w:val="-4"/>
          <w:lang w:val="sq-AL" w:eastAsia="sq-AL"/>
        </w:rPr>
        <w:t>ësirat e pjesës perëndimore të detit Adriatik dhe n</w:t>
      </w:r>
      <w:r w:rsidRPr="004566BE">
        <w:rPr>
          <w:spacing w:val="-4"/>
          <w:lang w:val="sq-AL" w:eastAsia="sq-AL"/>
        </w:rPr>
        <w:t>gushticës së Otrantos</w:t>
      </w:r>
      <w:r w:rsidR="001407AB" w:rsidRPr="004566BE">
        <w:rPr>
          <w:spacing w:val="-4"/>
          <w:lang w:val="sq-AL" w:eastAsia="sq-AL"/>
        </w:rPr>
        <w:t xml:space="preserve"> </w:t>
      </w:r>
      <w:r w:rsidRPr="004566BE">
        <w:rPr>
          <w:spacing w:val="-4"/>
          <w:lang w:val="sq-AL" w:eastAsia="sq-AL"/>
        </w:rPr>
        <w:t>me rëndësi strategjike, ku distanca mes Shqipërisë dhe Pulias është më pak se 100</w:t>
      </w:r>
      <w:r w:rsidR="008C6599" w:rsidRPr="004566BE">
        <w:rPr>
          <w:spacing w:val="-4"/>
          <w:lang w:val="sq-AL" w:eastAsia="sq-AL"/>
        </w:rPr>
        <w:t xml:space="preserve"> </w:t>
      </w:r>
      <w:r w:rsidRPr="004566BE">
        <w:rPr>
          <w:spacing w:val="-4"/>
          <w:lang w:val="sq-AL" w:eastAsia="sq-AL"/>
        </w:rPr>
        <w:t xml:space="preserve">km. Shqipëria ka një vijë bregdetare përgjatë detit Adriatik dhe Jon. Shumica e territorit të vendit është e mbuluar nga malet. </w:t>
      </w:r>
    </w:p>
    <w:p w:rsidR="008A5A2B" w:rsidRPr="004566BE" w:rsidRDefault="008A5A2B" w:rsidP="008A5A2B">
      <w:pPr>
        <w:pStyle w:val="Paragrafi"/>
        <w:rPr>
          <w:spacing w:val="-4"/>
          <w:lang w:val="sq-AL" w:eastAsia="sq-AL"/>
        </w:rPr>
      </w:pPr>
      <w:r w:rsidRPr="004566BE">
        <w:rPr>
          <w:spacing w:val="-4"/>
          <w:lang w:val="sq-AL" w:eastAsia="sq-AL"/>
        </w:rPr>
        <w:t>Mali i Zi ka një vijë bregdetare prej 29</w:t>
      </w:r>
      <w:r w:rsidR="009E2CDE" w:rsidRPr="004566BE">
        <w:rPr>
          <w:spacing w:val="-4"/>
          <w:lang w:val="sq-AL" w:eastAsia="sq-AL"/>
        </w:rPr>
        <w:t>3,5 km në detin Adriatik në jug</w:t>
      </w:r>
      <w:r w:rsidRPr="004566BE">
        <w:rPr>
          <w:spacing w:val="-4"/>
          <w:lang w:val="sq-AL" w:eastAsia="sq-AL"/>
        </w:rPr>
        <w:t>perëndim dhe kufizohet nga Kroacia në perëndim, Bosnj</w:t>
      </w:r>
      <w:r w:rsidR="000C7A06" w:rsidRPr="004566BE">
        <w:rPr>
          <w:spacing w:val="-4"/>
          <w:lang w:val="sq-AL" w:eastAsia="sq-AL"/>
        </w:rPr>
        <w:t>ë</w:t>
      </w:r>
      <w:r w:rsidRPr="004566BE">
        <w:rPr>
          <w:spacing w:val="-4"/>
          <w:lang w:val="sq-AL" w:eastAsia="sq-AL"/>
        </w:rPr>
        <w:t>-Hercegovina në veriperëndim, Serbia në verilindje, Kosova</w:t>
      </w:r>
      <w:r w:rsidR="006610FF" w:rsidRPr="004566BE">
        <w:rPr>
          <w:spacing w:val="-4"/>
          <w:lang w:val="sq-AL" w:eastAsia="sq-AL"/>
        </w:rPr>
        <w:t xml:space="preserve"> në lindje dhe Shqipëria në jug</w:t>
      </w:r>
      <w:r w:rsidRPr="004566BE">
        <w:rPr>
          <w:spacing w:val="-4"/>
          <w:lang w:val="sq-AL" w:eastAsia="sq-AL"/>
        </w:rPr>
        <w:t>lindje.</w:t>
      </w:r>
    </w:p>
    <w:p w:rsidR="00CE4A49" w:rsidRPr="004566BE" w:rsidRDefault="00CE4A49" w:rsidP="008A5A2B">
      <w:pPr>
        <w:pStyle w:val="Paragrafi"/>
        <w:rPr>
          <w:spacing w:val="-4"/>
          <w:lang w:val="sq-AL" w:eastAsia="sq-AL"/>
        </w:rPr>
      </w:pPr>
      <w:r w:rsidRPr="004566BE">
        <w:rPr>
          <w:spacing w:val="-4"/>
          <w:lang w:val="sq-AL" w:eastAsia="sq-AL"/>
        </w:rPr>
        <w:t xml:space="preserve">1.1.1.3 PROFILI TERRITORIAL, SOCIO-EKONOMIK </w:t>
      </w:r>
    </w:p>
    <w:p w:rsidR="00CE4A49" w:rsidRPr="004566BE" w:rsidRDefault="00CE4A49" w:rsidP="008A5A2B">
      <w:pPr>
        <w:pStyle w:val="Paragrafi"/>
        <w:rPr>
          <w:spacing w:val="-4"/>
          <w:lang w:val="sq-AL" w:eastAsia="sq-AL"/>
        </w:rPr>
      </w:pPr>
      <w:r w:rsidRPr="004566BE">
        <w:rPr>
          <w:spacing w:val="-4"/>
          <w:lang w:val="sq-AL" w:eastAsia="sq-AL"/>
        </w:rPr>
        <w:t xml:space="preserve">STRUKTURA DEMOGRAFIKE </w:t>
      </w:r>
    </w:p>
    <w:p w:rsidR="00CE4A49" w:rsidRPr="004566BE" w:rsidRDefault="00CE4A49" w:rsidP="008A5A2B">
      <w:pPr>
        <w:pStyle w:val="Paragrafi"/>
        <w:rPr>
          <w:spacing w:val="-4"/>
          <w:lang w:val="sq-AL" w:eastAsia="sq-AL"/>
        </w:rPr>
      </w:pPr>
      <w:r w:rsidRPr="004566BE">
        <w:rPr>
          <w:spacing w:val="-4"/>
          <w:lang w:val="sq-AL" w:eastAsia="sq-AL"/>
        </w:rPr>
        <w:t>Rajoni italian, Pulia, është rajoni më i populluar me 50% të popullsisë së zonës së Programit të përqendruar aty (4.050 milionë banorë). Regjistrimi i fundit i popullsisë në vitin 2010 ka shënuar një rritje prej +1.52% të popullsisë nga 2001</w:t>
      </w:r>
      <w:r w:rsidR="00F6705B" w:rsidRPr="004566BE">
        <w:rPr>
          <w:spacing w:val="-4"/>
          <w:lang w:val="sq-AL" w:eastAsia="sq-AL"/>
        </w:rPr>
        <w:t>-a</w:t>
      </w:r>
      <w:r w:rsidRPr="004566BE">
        <w:rPr>
          <w:spacing w:val="-4"/>
          <w:lang w:val="sq-AL" w:eastAsia="sq-AL"/>
        </w:rPr>
        <w:t xml:space="preserve"> </w:t>
      </w:r>
      <w:r w:rsidR="00F6705B" w:rsidRPr="004566BE">
        <w:rPr>
          <w:spacing w:val="-4"/>
          <w:lang w:val="sq-AL" w:eastAsia="sq-AL"/>
        </w:rPr>
        <w:t>m</w:t>
      </w:r>
      <w:r w:rsidRPr="004566BE">
        <w:rPr>
          <w:spacing w:val="-4"/>
          <w:lang w:val="sq-AL" w:eastAsia="sq-AL"/>
        </w:rPr>
        <w:t>ë 2010</w:t>
      </w:r>
      <w:r w:rsidR="00F6705B" w:rsidRPr="004566BE">
        <w:rPr>
          <w:spacing w:val="-4"/>
          <w:lang w:val="sq-AL" w:eastAsia="sq-AL"/>
        </w:rPr>
        <w:t>-n</w:t>
      </w:r>
      <w:r w:rsidRPr="004566BE">
        <w:rPr>
          <w:spacing w:val="-4"/>
          <w:lang w:val="sq-AL" w:eastAsia="sq-AL"/>
        </w:rPr>
        <w:t>. Për më tepër, një komunitet i rëndësishëm shqiptarësh prej</w:t>
      </w:r>
      <w:r w:rsidR="009E4CDA" w:rsidRPr="004566BE">
        <w:rPr>
          <w:spacing w:val="-4"/>
          <w:lang w:val="sq-AL" w:eastAsia="sq-AL"/>
        </w:rPr>
        <w:t xml:space="preserve"> </w:t>
      </w:r>
      <w:r w:rsidRPr="004566BE">
        <w:rPr>
          <w:spacing w:val="-4"/>
          <w:lang w:val="sq-AL" w:eastAsia="sq-AL"/>
        </w:rPr>
        <w:t>12.000 njerëzve janë të regjistruar në rajon. (Burimi: ISTAT)</w:t>
      </w:r>
    </w:p>
    <w:p w:rsidR="00CE4A49" w:rsidRPr="004566BE" w:rsidRDefault="00CE4A49" w:rsidP="008A5A2B">
      <w:pPr>
        <w:pStyle w:val="Paragrafi"/>
        <w:rPr>
          <w:spacing w:val="-4"/>
          <w:lang w:val="sq-AL" w:eastAsia="sq-AL"/>
        </w:rPr>
      </w:pPr>
      <w:r w:rsidRPr="004566BE">
        <w:rPr>
          <w:spacing w:val="-4"/>
          <w:lang w:val="sq-AL" w:eastAsia="sq-AL"/>
        </w:rPr>
        <w:t>Molise ka një popullsi prej 319,780 banorësh. Regjistrimi i fundit i popullsisë në vitin 2010 ka regjistruar një rënie prej</w:t>
      </w:r>
      <w:r w:rsidR="002F2D18" w:rsidRPr="004566BE">
        <w:rPr>
          <w:spacing w:val="-4"/>
          <w:lang w:val="sq-AL" w:eastAsia="sq-AL"/>
        </w:rPr>
        <w:t xml:space="preserve"> -0.57% të popullsisë nga 2001</w:t>
      </w:r>
      <w:r w:rsidR="004316F7" w:rsidRPr="004316F7">
        <w:rPr>
          <w:spacing w:val="-4"/>
          <w:lang w:val="sq-AL" w:eastAsia="sq-AL"/>
        </w:rPr>
        <w:t>-a</w:t>
      </w:r>
      <w:r w:rsidR="002F2D18" w:rsidRPr="004566BE">
        <w:rPr>
          <w:spacing w:val="-4"/>
          <w:lang w:val="sq-AL" w:eastAsia="sq-AL"/>
        </w:rPr>
        <w:t xml:space="preserve"> m</w:t>
      </w:r>
      <w:r w:rsidRPr="004566BE">
        <w:rPr>
          <w:spacing w:val="-4"/>
          <w:lang w:val="sq-AL" w:eastAsia="sq-AL"/>
        </w:rPr>
        <w:t>ë 2010</w:t>
      </w:r>
      <w:r w:rsidR="004316F7" w:rsidRPr="004316F7">
        <w:rPr>
          <w:spacing w:val="-4"/>
          <w:lang w:val="sq-AL" w:eastAsia="sq-AL"/>
        </w:rPr>
        <w:t>-n</w:t>
      </w:r>
      <w:r w:rsidRPr="004566BE">
        <w:rPr>
          <w:spacing w:val="-4"/>
          <w:lang w:val="sq-AL" w:eastAsia="sq-AL"/>
        </w:rPr>
        <w:t>. Një dendësi mesatare prej 63.60 banorë</w:t>
      </w:r>
      <w:r w:rsidR="004316F7">
        <w:rPr>
          <w:spacing w:val="-4"/>
          <w:lang w:val="sq-AL" w:eastAsia="sq-AL"/>
        </w:rPr>
        <w:t>sh</w:t>
      </w:r>
      <w:r w:rsidRPr="004566BE">
        <w:rPr>
          <w:spacing w:val="-4"/>
          <w:lang w:val="sq-AL" w:eastAsia="sq-AL"/>
        </w:rPr>
        <w:t xml:space="preserve"> për m</w:t>
      </w:r>
      <w:r w:rsidRPr="004566BE">
        <w:rPr>
          <w:spacing w:val="-4"/>
          <w:vertAlign w:val="superscript"/>
          <w:lang w:val="sq-AL" w:eastAsia="sq-AL"/>
        </w:rPr>
        <w:t>2</w:t>
      </w:r>
      <w:r w:rsidRPr="004566BE">
        <w:rPr>
          <w:spacing w:val="-4"/>
          <w:lang w:val="sq-AL" w:eastAsia="sq-AL"/>
        </w:rPr>
        <w:t xml:space="preserve"> e bën atë rajonin e dytë më të vogël, më pak të populluar dhe</w:t>
      </w:r>
      <w:r w:rsidR="004316F7">
        <w:rPr>
          <w:spacing w:val="-4"/>
          <w:lang w:val="sq-AL" w:eastAsia="sq-AL"/>
        </w:rPr>
        <w:t xml:space="preserve"> me</w:t>
      </w:r>
      <w:r w:rsidRPr="004566BE">
        <w:rPr>
          <w:spacing w:val="-4"/>
          <w:lang w:val="sq-AL" w:eastAsia="sq-AL"/>
        </w:rPr>
        <w:t xml:space="preserve"> dendësi më të vogël të popullsisë në Itali. (Burimi: ISTAT)</w:t>
      </w:r>
    </w:p>
    <w:p w:rsidR="00CE4A49" w:rsidRPr="004566BE" w:rsidRDefault="00CE4A49" w:rsidP="008A5A2B">
      <w:pPr>
        <w:pStyle w:val="Paragrafi"/>
        <w:rPr>
          <w:spacing w:val="-4"/>
          <w:lang w:val="sq-AL" w:eastAsia="sq-AL"/>
        </w:rPr>
      </w:pPr>
      <w:r w:rsidRPr="004566BE">
        <w:rPr>
          <w:spacing w:val="-4"/>
          <w:lang w:val="sq-AL" w:eastAsia="sq-AL"/>
        </w:rPr>
        <w:t>Shqipëria ka një popullsi prej 2.8916 milionë banorë</w:t>
      </w:r>
      <w:r w:rsidR="004316F7">
        <w:rPr>
          <w:spacing w:val="-4"/>
          <w:lang w:val="sq-AL" w:eastAsia="sq-AL"/>
        </w:rPr>
        <w:t>sh</w:t>
      </w:r>
      <w:r w:rsidRPr="004566BE">
        <w:rPr>
          <w:spacing w:val="-4"/>
          <w:lang w:val="sq-AL" w:eastAsia="sq-AL"/>
        </w:rPr>
        <w:t xml:space="preserve"> për një sipërfaqe totale prej 28750 km². Regjistrimi i fundit i popullsisë në vitin 2011 ka shënuar një rënie prej 8.8% të popullsisë nga 2001</w:t>
      </w:r>
      <w:r w:rsidR="00F6705B" w:rsidRPr="004566BE">
        <w:rPr>
          <w:spacing w:val="-4"/>
          <w:lang w:val="sq-AL" w:eastAsia="sq-AL"/>
        </w:rPr>
        <w:t>-a</w:t>
      </w:r>
      <w:r w:rsidRPr="004566BE">
        <w:rPr>
          <w:spacing w:val="-4"/>
          <w:lang w:val="sq-AL" w:eastAsia="sq-AL"/>
        </w:rPr>
        <w:t xml:space="preserve"> </w:t>
      </w:r>
      <w:r w:rsidR="00F6705B" w:rsidRPr="004566BE">
        <w:rPr>
          <w:spacing w:val="-4"/>
          <w:lang w:val="sq-AL" w:eastAsia="sq-AL"/>
        </w:rPr>
        <w:t>m</w:t>
      </w:r>
      <w:r w:rsidRPr="004566BE">
        <w:rPr>
          <w:spacing w:val="-4"/>
          <w:lang w:val="sq-AL" w:eastAsia="sq-AL"/>
        </w:rPr>
        <w:t>ë 2011</w:t>
      </w:r>
      <w:r w:rsidR="00F6705B" w:rsidRPr="004566BE">
        <w:rPr>
          <w:spacing w:val="-4"/>
          <w:lang w:val="sq-AL" w:eastAsia="sq-AL"/>
        </w:rPr>
        <w:t>-n</w:t>
      </w:r>
      <w:r w:rsidRPr="004566BE">
        <w:rPr>
          <w:spacing w:val="-4"/>
          <w:lang w:val="sq-AL" w:eastAsia="sq-AL"/>
        </w:rPr>
        <w:t>. Kjo është për shkak të prirjes së vazhdueshme të emigracionit, kryesisht në vendet fqinje</w:t>
      </w:r>
      <w:r w:rsidR="004316F7">
        <w:rPr>
          <w:spacing w:val="-4"/>
          <w:lang w:val="sq-AL" w:eastAsia="sq-AL"/>
        </w:rPr>
        <w:t>,</w:t>
      </w:r>
      <w:r w:rsidRPr="004566BE">
        <w:rPr>
          <w:spacing w:val="-4"/>
          <w:lang w:val="sq-AL" w:eastAsia="sq-AL"/>
        </w:rPr>
        <w:t xml:space="preserve"> si Greqia dhe Italia. Vlen të përmendet se Shqipëria regjistron lëvizje migrimi të brendshëm drejt qyteteve më të zhvilluara në Perëndim (kryesisht zona bregdetar</w:t>
      </w:r>
      <w:r w:rsidR="0061626B">
        <w:rPr>
          <w:spacing w:val="-4"/>
          <w:lang w:val="sq-AL" w:eastAsia="sq-AL"/>
        </w:rPr>
        <w:t>e dhe Tiranë). (Burimi: INSTAT)</w:t>
      </w:r>
    </w:p>
    <w:p w:rsidR="00CE4A49" w:rsidRPr="004566BE" w:rsidRDefault="00CE4A49" w:rsidP="008A5A2B">
      <w:pPr>
        <w:pStyle w:val="Paragrafi"/>
        <w:rPr>
          <w:spacing w:val="-4"/>
          <w:lang w:val="sq-AL" w:eastAsia="sq-AL"/>
        </w:rPr>
      </w:pPr>
      <w:r w:rsidRPr="004566BE">
        <w:rPr>
          <w:spacing w:val="-4"/>
          <w:lang w:val="sq-AL" w:eastAsia="sq-AL"/>
        </w:rPr>
        <w:t>Popullsia e Malit të Zi</w:t>
      </w:r>
      <w:r w:rsidR="0061626B">
        <w:rPr>
          <w:spacing w:val="-4"/>
          <w:lang w:val="sq-AL" w:eastAsia="sq-AL"/>
        </w:rPr>
        <w:t>,</w:t>
      </w:r>
      <w:r w:rsidRPr="004566BE">
        <w:rPr>
          <w:spacing w:val="-4"/>
          <w:lang w:val="sq-AL" w:eastAsia="sq-AL"/>
        </w:rPr>
        <w:t xml:space="preserve"> gjatë dy dekadave të fundit</w:t>
      </w:r>
      <w:r w:rsidR="0061626B">
        <w:rPr>
          <w:spacing w:val="-4"/>
          <w:lang w:val="sq-AL" w:eastAsia="sq-AL"/>
        </w:rPr>
        <w:t>,</w:t>
      </w:r>
      <w:r w:rsidRPr="004566BE">
        <w:rPr>
          <w:spacing w:val="-4"/>
          <w:lang w:val="sq-AL" w:eastAsia="sq-AL"/>
        </w:rPr>
        <w:t xml:space="preserve"> ka mbetur pothuajse e pandryshuar për sa i përket numrit të përgjithshëm, nga 615,035 në vitin 1991 në 620,029 në vitin 2011, sipas regjistrimit të popullsisë në vitin 2011. Vendi mbulon një sipërfaqe prej 13812 km</w:t>
      </w:r>
      <w:r w:rsidRPr="004566BE">
        <w:rPr>
          <w:spacing w:val="-4"/>
          <w:vertAlign w:val="superscript"/>
          <w:lang w:val="sq-AL" w:eastAsia="sq-AL"/>
        </w:rPr>
        <w:t>2</w:t>
      </w:r>
      <w:r w:rsidRPr="004566BE">
        <w:rPr>
          <w:spacing w:val="-4"/>
          <w:lang w:val="sq-AL" w:eastAsia="sq-AL"/>
        </w:rPr>
        <w:t xml:space="preserve"> dhe ka një dendësi të popullsisë prej 44.9 për km</w:t>
      </w:r>
      <w:r w:rsidRPr="004566BE">
        <w:rPr>
          <w:spacing w:val="-4"/>
          <w:vertAlign w:val="superscript"/>
          <w:lang w:val="sq-AL" w:eastAsia="sq-AL"/>
        </w:rPr>
        <w:t>2</w:t>
      </w:r>
      <w:r w:rsidRPr="004566BE">
        <w:rPr>
          <w:spacing w:val="-4"/>
          <w:lang w:val="sq-AL" w:eastAsia="sq-AL"/>
        </w:rPr>
        <w:t>. Megjithatë, struktura demografike e vendit ka ndryshuar konsi</w:t>
      </w:r>
      <w:r w:rsidR="00DA13AB">
        <w:rPr>
          <w:spacing w:val="-4"/>
          <w:lang w:val="sq-AL" w:eastAsia="sq-AL"/>
        </w:rPr>
        <w:t>-</w:t>
      </w:r>
      <w:r w:rsidRPr="004566BE">
        <w:rPr>
          <w:spacing w:val="-4"/>
          <w:lang w:val="sq-AL" w:eastAsia="sq-AL"/>
        </w:rPr>
        <w:t>derueshëm për shkak të migrimit të madh të popullatës dominuese rurale në zonat urbane. Së bashku me shpopullimin</w:t>
      </w:r>
      <w:r w:rsidR="00AC51A5" w:rsidRPr="004566BE">
        <w:rPr>
          <w:spacing w:val="-4"/>
          <w:lang w:val="sq-AL" w:eastAsia="sq-AL"/>
        </w:rPr>
        <w:t>,</w:t>
      </w:r>
      <w:r w:rsidRPr="004566BE">
        <w:rPr>
          <w:spacing w:val="-4"/>
          <w:lang w:val="sq-AL" w:eastAsia="sq-AL"/>
        </w:rPr>
        <w:t xml:space="preserve"> zonat rurale dhe qytetet e vogla janë prekur nga një proces </w:t>
      </w:r>
      <w:r w:rsidR="004B0AEE" w:rsidRPr="004566BE">
        <w:rPr>
          <w:spacing w:val="-4"/>
          <w:lang w:val="sq-AL" w:eastAsia="sq-AL"/>
        </w:rPr>
        <w:t>“</w:t>
      </w:r>
      <w:r w:rsidRPr="004566BE">
        <w:rPr>
          <w:spacing w:val="-4"/>
          <w:lang w:val="sq-AL" w:eastAsia="sq-AL"/>
        </w:rPr>
        <w:t>emigrimi i trurit</w:t>
      </w:r>
      <w:r w:rsidR="004B0AEE" w:rsidRPr="004566BE">
        <w:rPr>
          <w:spacing w:val="-4"/>
          <w:lang w:val="sq-AL" w:eastAsia="sq-AL"/>
        </w:rPr>
        <w:t>”</w:t>
      </w:r>
      <w:r w:rsidR="0061626B">
        <w:rPr>
          <w:spacing w:val="-4"/>
          <w:lang w:val="sq-AL" w:eastAsia="sq-AL"/>
        </w:rPr>
        <w:t>,</w:t>
      </w:r>
      <w:r w:rsidRPr="004566BE">
        <w:rPr>
          <w:spacing w:val="-4"/>
          <w:lang w:val="sq-AL" w:eastAsia="sq-AL"/>
        </w:rPr>
        <w:t xml:space="preserve"> duke i lënë ata pa burime njerëzore të kualifikuara.</w:t>
      </w:r>
    </w:p>
    <w:p w:rsidR="00CE4A49" w:rsidRPr="004566BE" w:rsidRDefault="00CE4A49" w:rsidP="008A5A2B">
      <w:pPr>
        <w:pStyle w:val="Paragrafi"/>
        <w:rPr>
          <w:spacing w:val="-4"/>
          <w:lang w:val="sq-AL" w:eastAsia="sq-AL"/>
        </w:rPr>
      </w:pPr>
      <w:r w:rsidRPr="004566BE">
        <w:rPr>
          <w:spacing w:val="-4"/>
          <w:lang w:val="sq-AL" w:eastAsia="sq-AL"/>
        </w:rPr>
        <w:t>PERFORMANCA EKONOMIKE</w:t>
      </w:r>
    </w:p>
    <w:p w:rsidR="00CE4A49" w:rsidRPr="004566BE" w:rsidRDefault="00CE4A49" w:rsidP="003668B6">
      <w:pPr>
        <w:pStyle w:val="Paragrafi"/>
        <w:rPr>
          <w:spacing w:val="-4"/>
          <w:lang w:val="sq-AL" w:eastAsia="sq-AL"/>
        </w:rPr>
      </w:pPr>
      <w:r w:rsidRPr="004566BE">
        <w:rPr>
          <w:spacing w:val="-4"/>
          <w:lang w:val="sq-AL" w:eastAsia="sq-AL"/>
        </w:rPr>
        <w:t>Kriza globale eko</w:t>
      </w:r>
      <w:r w:rsidR="0061626B">
        <w:rPr>
          <w:spacing w:val="-4"/>
          <w:lang w:val="sq-AL" w:eastAsia="sq-AL"/>
        </w:rPr>
        <w:t>nomike e pesë viteve të fundit k</w:t>
      </w:r>
      <w:r w:rsidRPr="004566BE">
        <w:rPr>
          <w:spacing w:val="-4"/>
          <w:lang w:val="sq-AL" w:eastAsia="sq-AL"/>
        </w:rPr>
        <w:t>a ndikuar dukshëm në zonën e Programit. Rritja e përgjithshme në terma të GDP-së ka qenë e ngadaltë. Kriza ka kthyer përmbys procesin e konvergjencës së GDP</w:t>
      </w:r>
      <w:r w:rsidR="001032FE" w:rsidRPr="001032FE">
        <w:rPr>
          <w:spacing w:val="-4"/>
          <w:lang w:val="sq-AL" w:eastAsia="sq-AL"/>
        </w:rPr>
        <w:t>-së</w:t>
      </w:r>
      <w:r w:rsidRPr="004566BE">
        <w:rPr>
          <w:spacing w:val="-4"/>
          <w:lang w:val="sq-AL" w:eastAsia="sq-AL"/>
        </w:rPr>
        <w:t xml:space="preserve"> rajonale për frymë dhe papunësinë në Itali, dhe </w:t>
      </w:r>
      <w:r w:rsidR="002F2D18" w:rsidRPr="004566BE">
        <w:rPr>
          <w:spacing w:val="-4"/>
          <w:lang w:val="sq-AL" w:eastAsia="sq-AL"/>
        </w:rPr>
        <w:t>goditi Shqipërinë e Malin e Zi</w:t>
      </w:r>
      <w:r w:rsidRPr="004566BE">
        <w:rPr>
          <w:spacing w:val="-4"/>
          <w:lang w:val="sq-AL" w:eastAsia="sq-AL"/>
        </w:rPr>
        <w:t xml:space="preserve"> kohën e konsolidimit të progresit të bërë pas daljes nga vitet e paqëndrueshmërisë politike dhe programet e dhimbshme të reformave ekonomike. Për shumicën e vendeve në rajonin e Ballkanit, periudha 2003</w:t>
      </w:r>
      <w:r w:rsidR="001032FE" w:rsidRPr="001032FE">
        <w:rPr>
          <w:spacing w:val="-4"/>
          <w:lang w:val="sq-AL" w:eastAsia="sq-AL"/>
        </w:rPr>
        <w:t>–</w:t>
      </w:r>
      <w:r w:rsidRPr="004566BE">
        <w:rPr>
          <w:spacing w:val="-4"/>
          <w:lang w:val="sq-AL" w:eastAsia="sq-AL"/>
        </w:rPr>
        <w:t>2007 ishte ndër më të fortat në më shumë se një dekadë, me rritje vjetore të GDP</w:t>
      </w:r>
      <w:r w:rsidR="001032FE" w:rsidRPr="001032FE">
        <w:rPr>
          <w:spacing w:val="-4"/>
          <w:lang w:val="sq-AL" w:eastAsia="sq-AL"/>
        </w:rPr>
        <w:t>-së</w:t>
      </w:r>
      <w:r w:rsidRPr="004566BE">
        <w:rPr>
          <w:spacing w:val="-4"/>
          <w:lang w:val="sq-AL" w:eastAsia="sq-AL"/>
        </w:rPr>
        <w:t xml:space="preserve"> reale mesatarisht rreth 6%</w:t>
      </w:r>
      <w:r w:rsidR="001032FE">
        <w:rPr>
          <w:spacing w:val="-4"/>
          <w:lang w:val="sq-AL" w:eastAsia="sq-AL"/>
        </w:rPr>
        <w:t>,</w:t>
      </w:r>
      <w:r w:rsidRPr="004566BE">
        <w:rPr>
          <w:spacing w:val="-4"/>
          <w:lang w:val="sq-AL" w:eastAsia="sq-AL"/>
        </w:rPr>
        <w:t xml:space="preserve"> ndërkohë që rajoni pati fluks të madh të IHD-ve gjatë 2003</w:t>
      </w:r>
      <w:r w:rsidR="001032FE" w:rsidRPr="001032FE">
        <w:rPr>
          <w:spacing w:val="-4"/>
          <w:lang w:val="sq-AL" w:eastAsia="sq-AL"/>
        </w:rPr>
        <w:t>–</w:t>
      </w:r>
      <w:r w:rsidRPr="004566BE">
        <w:rPr>
          <w:spacing w:val="-4"/>
          <w:lang w:val="sq-AL" w:eastAsia="sq-AL"/>
        </w:rPr>
        <w:t>2007. Ngadalësimi ekonomik në vendet e BE-së, përfituesit kryesor</w:t>
      </w:r>
      <w:r w:rsidR="00514927" w:rsidRPr="004566BE">
        <w:rPr>
          <w:spacing w:val="-4"/>
          <w:lang w:val="sq-AL" w:eastAsia="sq-AL"/>
        </w:rPr>
        <w:t>ë</w:t>
      </w:r>
      <w:r w:rsidRPr="004566BE">
        <w:rPr>
          <w:spacing w:val="-4"/>
          <w:lang w:val="sq-AL" w:eastAsia="sq-AL"/>
        </w:rPr>
        <w:t xml:space="preserve"> të eksporteve të Ballkanit dhe rënia e fluksit të investimeve të huaja direkte dha shenjat e para të krizës në Zonën e Programit deri në tremujorin e fundit të vitit 2008, nga e cila ende nuk është rikuperuar.</w:t>
      </w:r>
    </w:p>
    <w:p w:rsidR="00CE4A49" w:rsidRPr="004566BE" w:rsidRDefault="00CE4A49" w:rsidP="008A5A2B">
      <w:pPr>
        <w:pStyle w:val="Paragrafi"/>
        <w:rPr>
          <w:spacing w:val="-4"/>
          <w:lang w:val="sq-AL" w:eastAsia="sq-AL"/>
        </w:rPr>
      </w:pPr>
      <w:r w:rsidRPr="004566BE">
        <w:rPr>
          <w:spacing w:val="-4"/>
          <w:lang w:val="sq-AL" w:eastAsia="sq-AL"/>
        </w:rPr>
        <w:t>Edhe pse Italia është ekonomia e tretë më e madhe në Eurozonë, ekonomia e saj është tkurrur gjatë viteve të recesionit. Në rajonin e Pulias, gjatë periudhës 2000</w:t>
      </w:r>
      <w:r w:rsidR="001032FE" w:rsidRPr="001032FE">
        <w:rPr>
          <w:spacing w:val="-4"/>
          <w:lang w:val="sq-AL" w:eastAsia="sq-AL"/>
        </w:rPr>
        <w:t>–</w:t>
      </w:r>
      <w:r w:rsidRPr="004566BE">
        <w:rPr>
          <w:spacing w:val="-4"/>
          <w:lang w:val="sq-AL" w:eastAsia="sq-AL"/>
        </w:rPr>
        <w:t>2011, shkalla e rritjes së GDP-së për frymë ishte -3,4%, duke u tkurrur me një ritëm më të shpejtë se mesatarja kombëtare (-2,3%). Edhe pse Pulia konsiderohet si një nga rajonet më dinamike në Italinë e Jugut, gjatë periudhës 2000</w:t>
      </w:r>
      <w:r w:rsidR="00F60958" w:rsidRPr="00F60958">
        <w:rPr>
          <w:spacing w:val="-4"/>
          <w:lang w:val="sq-AL" w:eastAsia="sq-AL"/>
        </w:rPr>
        <w:t>–</w:t>
      </w:r>
      <w:r w:rsidRPr="004566BE">
        <w:rPr>
          <w:spacing w:val="-4"/>
          <w:lang w:val="sq-AL" w:eastAsia="sq-AL"/>
        </w:rPr>
        <w:t>2012, konvergjenca e GDP-së bruto në vlera kombëtare ka qenë e dobët, veçanërisht për shkak të rritjes së ngadaltë të produktivitetit (1,7 vs. + 2.3%)</w:t>
      </w:r>
      <w:r w:rsidR="00F60958">
        <w:rPr>
          <w:spacing w:val="-4"/>
          <w:lang w:val="sq-AL" w:eastAsia="sq-AL"/>
        </w:rPr>
        <w:t>.</w:t>
      </w:r>
      <w:r w:rsidRPr="004566BE">
        <w:rPr>
          <w:spacing w:val="-4"/>
          <w:lang w:val="sq-AL" w:eastAsia="sq-AL"/>
        </w:rPr>
        <w:t xml:space="preserve"> (Burimi: DG Enterprise and Industry, Re</w:t>
      </w:r>
      <w:r w:rsidR="00F60958">
        <w:rPr>
          <w:spacing w:val="-4"/>
          <w:lang w:val="sq-AL" w:eastAsia="sq-AL"/>
        </w:rPr>
        <w:t>gional Innovation Monitor Plus)</w:t>
      </w:r>
    </w:p>
    <w:p w:rsidR="00CE4A49" w:rsidRPr="004566BE" w:rsidRDefault="00CE4A49" w:rsidP="008A5A2B">
      <w:pPr>
        <w:pStyle w:val="Paragrafi"/>
        <w:rPr>
          <w:spacing w:val="-4"/>
          <w:lang w:val="sq-AL" w:eastAsia="sq-AL"/>
        </w:rPr>
      </w:pPr>
      <w:r w:rsidRPr="004566BE">
        <w:rPr>
          <w:spacing w:val="-4"/>
          <w:lang w:val="sq-AL" w:eastAsia="sq-AL"/>
        </w:rPr>
        <w:t>Në Molise, shkalla e rritjes së GDP</w:t>
      </w:r>
      <w:r w:rsidR="00B93B67" w:rsidRPr="004566BE">
        <w:rPr>
          <w:spacing w:val="-4"/>
          <w:lang w:val="sq-AL" w:eastAsia="sq-AL"/>
        </w:rPr>
        <w:t>-së</w:t>
      </w:r>
      <w:r w:rsidRPr="004566BE">
        <w:rPr>
          <w:spacing w:val="-4"/>
          <w:lang w:val="sq-AL" w:eastAsia="sq-AL"/>
        </w:rPr>
        <w:t xml:space="preserve"> reale ishte -10,8% në periudhën 2008</w:t>
      </w:r>
      <w:r w:rsidR="00F60958" w:rsidRPr="00F60958">
        <w:rPr>
          <w:spacing w:val="-4"/>
          <w:lang w:val="sq-AL" w:eastAsia="sq-AL"/>
        </w:rPr>
        <w:t>–</w:t>
      </w:r>
      <w:r w:rsidRPr="004566BE">
        <w:rPr>
          <w:spacing w:val="-4"/>
          <w:lang w:val="sq-AL" w:eastAsia="sq-AL"/>
        </w:rPr>
        <w:t>2012. Në vitin 2012, shkalla e rritjes së GDP</w:t>
      </w:r>
      <w:r w:rsidR="00B93B67" w:rsidRPr="004566BE">
        <w:rPr>
          <w:spacing w:val="-4"/>
          <w:lang w:val="sq-AL" w:eastAsia="sq-AL"/>
        </w:rPr>
        <w:t>-së</w:t>
      </w:r>
      <w:r w:rsidRPr="004566BE">
        <w:rPr>
          <w:spacing w:val="-4"/>
          <w:lang w:val="sq-AL" w:eastAsia="sq-AL"/>
        </w:rPr>
        <w:t xml:space="preserve"> ishte ende në nivele të dobëta: -2.5%. GDP</w:t>
      </w:r>
      <w:r w:rsidR="00B93B67" w:rsidRPr="004566BE">
        <w:rPr>
          <w:spacing w:val="-4"/>
          <w:lang w:val="sq-AL" w:eastAsia="sq-AL"/>
        </w:rPr>
        <w:t>-ja</w:t>
      </w:r>
      <w:r w:rsidRPr="004566BE">
        <w:rPr>
          <w:spacing w:val="-4"/>
          <w:lang w:val="sq-AL" w:eastAsia="sq-AL"/>
        </w:rPr>
        <w:t xml:space="preserve"> ishte e barabartë me 17.337 € për frymë në vitin 2012. Ka pasur një rënie rreth 8.6% që nga viti 2008</w:t>
      </w:r>
      <w:r w:rsidR="00F60958">
        <w:rPr>
          <w:spacing w:val="-4"/>
          <w:lang w:val="sq-AL" w:eastAsia="sq-AL"/>
        </w:rPr>
        <w:t>.</w:t>
      </w:r>
      <w:r w:rsidRPr="004566BE">
        <w:rPr>
          <w:spacing w:val="-4"/>
          <w:lang w:val="sq-AL" w:eastAsia="sq-AL"/>
        </w:rPr>
        <w:t xml:space="preserve"> (Burimi: Drejtoria e Përgjithshme e Ndërmarrjeve dhe Industrisë, Re</w:t>
      </w:r>
      <w:r w:rsidR="00F60958">
        <w:rPr>
          <w:spacing w:val="-4"/>
          <w:lang w:val="sq-AL" w:eastAsia="sq-AL"/>
        </w:rPr>
        <w:t>gional Innovation Monitor Plus)</w:t>
      </w:r>
    </w:p>
    <w:p w:rsidR="00CE4A49" w:rsidRPr="004566BE" w:rsidRDefault="00CE4A49" w:rsidP="008A5A2B">
      <w:pPr>
        <w:pStyle w:val="Paragrafi"/>
        <w:rPr>
          <w:spacing w:val="-4"/>
          <w:lang w:val="sq-AL" w:eastAsia="sq-AL"/>
        </w:rPr>
      </w:pPr>
      <w:r w:rsidRPr="004566BE">
        <w:rPr>
          <w:spacing w:val="-4"/>
          <w:lang w:val="sq-AL" w:eastAsia="sq-AL"/>
        </w:rPr>
        <w:t xml:space="preserve">Në Shqipëri, rritja ekonomike u ngadalësua në 1.6% në vitin 2012 nga 3.1% një vit më parë. Kufizimet financiare, besimi i ulët në mesin e investitorëve dhe kriza globale ndikoi në ekonomi. Shqipëria përjetoi një ngadalësim </w:t>
      </w:r>
      <w:r w:rsidR="00F6705B" w:rsidRPr="004566BE">
        <w:rPr>
          <w:spacing w:val="-4"/>
          <w:lang w:val="sq-AL" w:eastAsia="sq-AL"/>
        </w:rPr>
        <w:t>m</w:t>
      </w:r>
      <w:r w:rsidRPr="004566BE">
        <w:rPr>
          <w:spacing w:val="-4"/>
          <w:lang w:val="sq-AL" w:eastAsia="sq-AL"/>
        </w:rPr>
        <w:t>ë 2012</w:t>
      </w:r>
      <w:r w:rsidR="00F6705B" w:rsidRPr="004566BE">
        <w:rPr>
          <w:spacing w:val="-4"/>
          <w:lang w:val="sq-AL" w:eastAsia="sq-AL"/>
        </w:rPr>
        <w:t>-n</w:t>
      </w:r>
      <w:r w:rsidRPr="004566BE">
        <w:rPr>
          <w:spacing w:val="-4"/>
          <w:lang w:val="sq-AL" w:eastAsia="sq-AL"/>
        </w:rPr>
        <w:t xml:space="preserve"> për shkak të investimeve të brendshme të dobëta private. Pavarësisht nga fakti se viti 2013 shënoi performancën më të ulët ekonomike të Shqipërisë në 10 vitet e fundit, ku ende rritja e GDP-së u vlerësua me 0.7%. Dobësia ekonomike ishte rezultat i kërkesës së brendshme të dobët agregate, shkaktuar nga reduktimi i remitancave për shkak të gjendjes së dobët ekonomike në Greqi dhe Itali, por edhe prej uljes së të ardhurave të buxhetit të qeverisë dhe si rrjedhim investime më të pakta publike në infrastrukturë dhe sektorë të tjerë të rëndësishëm</w:t>
      </w:r>
      <w:r w:rsidR="00F60958">
        <w:rPr>
          <w:spacing w:val="-4"/>
          <w:lang w:val="sq-AL" w:eastAsia="sq-AL"/>
        </w:rPr>
        <w:t>.</w:t>
      </w:r>
      <w:r w:rsidRPr="004566BE">
        <w:rPr>
          <w:spacing w:val="-4"/>
          <w:lang w:val="sq-AL" w:eastAsia="sq-AL"/>
        </w:rPr>
        <w:t xml:space="preserve"> (Burimi: INSTAT)</w:t>
      </w:r>
    </w:p>
    <w:p w:rsidR="008A5A2B" w:rsidRPr="004566BE" w:rsidRDefault="003668B6" w:rsidP="008A5A2B">
      <w:pPr>
        <w:pStyle w:val="Paragrafi"/>
        <w:rPr>
          <w:spacing w:val="-4"/>
          <w:lang w:val="sq-AL" w:eastAsia="sq-AL"/>
        </w:rPr>
      </w:pPr>
      <w:r w:rsidRPr="004566BE">
        <w:rPr>
          <w:spacing w:val="-4"/>
          <w:lang w:val="sq-AL" w:eastAsia="sq-AL"/>
        </w:rPr>
        <w:t>GDP-ja e Malit të Zi për frymë m</w:t>
      </w:r>
      <w:r w:rsidR="008A5A2B" w:rsidRPr="004566BE">
        <w:rPr>
          <w:spacing w:val="-4"/>
          <w:lang w:val="sq-AL" w:eastAsia="sq-AL"/>
        </w:rPr>
        <w:t>ë 2013</w:t>
      </w:r>
      <w:r w:rsidR="00F60958">
        <w:rPr>
          <w:spacing w:val="-4"/>
          <w:lang w:val="sq-AL" w:eastAsia="sq-AL"/>
        </w:rPr>
        <w:t>-n</w:t>
      </w:r>
      <w:r w:rsidR="001B7532">
        <w:rPr>
          <w:spacing w:val="-4"/>
          <w:lang w:val="sq-AL" w:eastAsia="sq-AL"/>
        </w:rPr>
        <w:t xml:space="preserve"> ishte 5,</w:t>
      </w:r>
      <w:r w:rsidR="008A5A2B" w:rsidRPr="004566BE">
        <w:rPr>
          <w:spacing w:val="-4"/>
          <w:lang w:val="sq-AL" w:eastAsia="sq-AL"/>
        </w:rPr>
        <w:t>356 EUR</w:t>
      </w:r>
      <w:r w:rsidR="00F6705B" w:rsidRPr="004566BE">
        <w:rPr>
          <w:spacing w:val="-4"/>
          <w:lang w:val="sq-AL" w:eastAsia="sq-AL"/>
        </w:rPr>
        <w:t>, kurse m</w:t>
      </w:r>
      <w:r w:rsidR="008A5A2B" w:rsidRPr="004566BE">
        <w:rPr>
          <w:spacing w:val="-4"/>
          <w:lang w:val="sq-AL" w:eastAsia="sq-AL"/>
        </w:rPr>
        <w:t>ë 2012</w:t>
      </w:r>
      <w:r w:rsidR="00F6705B" w:rsidRPr="004566BE">
        <w:rPr>
          <w:spacing w:val="-4"/>
          <w:lang w:val="sq-AL" w:eastAsia="sq-AL"/>
        </w:rPr>
        <w:t>-n</w:t>
      </w:r>
      <w:r w:rsidR="008A5A2B" w:rsidRPr="004566BE">
        <w:rPr>
          <w:spacing w:val="-4"/>
          <w:lang w:val="sq-AL" w:eastAsia="sq-AL"/>
        </w:rPr>
        <w:t xml:space="preserve"> llogaritej në 5,074 EUR. Rritja e GDP</w:t>
      </w:r>
      <w:r w:rsidR="00F6705B" w:rsidRPr="004566BE">
        <w:rPr>
          <w:spacing w:val="-4"/>
          <w:lang w:val="sq-AL" w:eastAsia="sq-AL"/>
        </w:rPr>
        <w:t>-së reale m</w:t>
      </w:r>
      <w:r w:rsidR="008A5A2B" w:rsidRPr="004566BE">
        <w:rPr>
          <w:spacing w:val="-4"/>
          <w:lang w:val="sq-AL" w:eastAsia="sq-AL"/>
        </w:rPr>
        <w:t>ë 2013</w:t>
      </w:r>
      <w:r w:rsidR="00F6705B" w:rsidRPr="004566BE">
        <w:rPr>
          <w:spacing w:val="-4"/>
          <w:lang w:val="sq-AL" w:eastAsia="sq-AL"/>
        </w:rPr>
        <w:t>-n</w:t>
      </w:r>
      <w:r w:rsidR="008A5A2B" w:rsidRPr="004566BE">
        <w:rPr>
          <w:spacing w:val="-4"/>
          <w:lang w:val="sq-AL" w:eastAsia="sq-AL"/>
        </w:rPr>
        <w:t xml:space="preserve"> ishte 3.3%. Pas dy vitesh rritje të moderuar, ekonomia hyri në recesion në vitin 2012 me vështirësi për të tërhequr investimet e huaja të nevojshme për riaktivizimin e saj. GDP</w:t>
      </w:r>
      <w:r w:rsidR="00F6705B" w:rsidRPr="004566BE">
        <w:rPr>
          <w:spacing w:val="-4"/>
          <w:lang w:val="sq-AL" w:eastAsia="sq-AL"/>
        </w:rPr>
        <w:t>-ja</w:t>
      </w:r>
      <w:r w:rsidR="008A5A2B" w:rsidRPr="004566BE">
        <w:rPr>
          <w:spacing w:val="-4"/>
          <w:lang w:val="sq-AL" w:eastAsia="sq-AL"/>
        </w:rPr>
        <w:t xml:space="preserve"> reale e kontraktuar me 2.5%, pësoi rënie nga performanca e dobët në industri, ndërtim, transport, shërbime financiare dhe bujqësi.</w:t>
      </w:r>
    </w:p>
    <w:p w:rsidR="008A5A2B" w:rsidRPr="004566BE" w:rsidRDefault="008A5A2B" w:rsidP="008A5A2B">
      <w:pPr>
        <w:pStyle w:val="Paragrafi"/>
        <w:rPr>
          <w:spacing w:val="-4"/>
          <w:lang w:val="sq-AL" w:eastAsia="sq-AL"/>
        </w:rPr>
      </w:pPr>
      <w:r w:rsidRPr="004566BE">
        <w:rPr>
          <w:spacing w:val="-4"/>
          <w:lang w:val="sq-AL" w:eastAsia="sq-AL"/>
        </w:rPr>
        <w:t>Ekonomia e Zonës së Programit është kryesisht ekonomi e bazuar në shërbime. Sektori terciar është dominues. Sektori i turizmit përbën një element të rëndësishëm në ekonomi, në aspektin e vlerës absolute, vlerës së shtuar bruto (VSHB) dhe punësimit. Më e rëndësishmja, ajo ofron një mundësi për rritje ekonomike në të ardhmen dhe ribalancimim të ekonomisë. Pjesa e sektorit primar është e ulët në krahasim me dy sektorët e tjerë të VSHB-së së zonës së Progr</w:t>
      </w:r>
      <w:r w:rsidR="002C13C1" w:rsidRPr="004566BE">
        <w:rPr>
          <w:spacing w:val="-4"/>
          <w:lang w:val="sq-AL" w:eastAsia="sq-AL"/>
        </w:rPr>
        <w:t>amit, por</w:t>
      </w:r>
      <w:r w:rsidRPr="004566BE">
        <w:rPr>
          <w:spacing w:val="-4"/>
          <w:lang w:val="sq-AL" w:eastAsia="sq-AL"/>
        </w:rPr>
        <w:t xml:space="preserve"> mbeten të rëndësishëm të dy si një burim punësimi dhe të ardhurash, veçanërisht në zonat rurale. </w:t>
      </w:r>
    </w:p>
    <w:p w:rsidR="008A5A2B" w:rsidRPr="004566BE" w:rsidRDefault="008A5A2B" w:rsidP="008A5A2B">
      <w:pPr>
        <w:pStyle w:val="Paragrafi"/>
        <w:rPr>
          <w:spacing w:val="-4"/>
          <w:lang w:val="sq-AL" w:eastAsia="sq-AL"/>
        </w:rPr>
      </w:pPr>
      <w:r w:rsidRPr="004566BE">
        <w:rPr>
          <w:spacing w:val="-4"/>
          <w:lang w:val="sq-AL" w:eastAsia="sq-AL"/>
        </w:rPr>
        <w:t>Sektori i shërbimeve dominon ekonominë e Pulias, megjithëse bujqësia është shumë e rëndësishme, duke përbërë prirje kombëtare. Pulia prodhon 23.1% të vlerës së shtuar në sektorin bujqësor të jugut të Italisë dhe 9.5% në nivel kombëtar.</w:t>
      </w:r>
    </w:p>
    <w:p w:rsidR="008A5A2B" w:rsidRPr="004566BE" w:rsidRDefault="008A5A2B" w:rsidP="008A5A2B">
      <w:pPr>
        <w:pStyle w:val="Paragrafi"/>
        <w:rPr>
          <w:spacing w:val="-4"/>
          <w:lang w:val="sq-AL" w:eastAsia="sq-AL"/>
        </w:rPr>
      </w:pPr>
      <w:r w:rsidRPr="004566BE">
        <w:rPr>
          <w:spacing w:val="-4"/>
          <w:lang w:val="sq-AL" w:eastAsia="sq-AL"/>
        </w:rPr>
        <w:t>Në Molise, analiza e vlerës së shtuar me çmimet aktuale</w:t>
      </w:r>
      <w:r w:rsidR="005864BF" w:rsidRPr="004566BE">
        <w:rPr>
          <w:spacing w:val="-4"/>
          <w:lang w:val="sq-AL" w:eastAsia="sq-AL"/>
        </w:rPr>
        <w:t>,</w:t>
      </w:r>
      <w:r w:rsidRPr="004566BE">
        <w:rPr>
          <w:spacing w:val="-4"/>
          <w:lang w:val="sq-AL" w:eastAsia="sq-AL"/>
        </w:rPr>
        <w:t xml:space="preserve"> gjithashtu</w:t>
      </w:r>
      <w:r w:rsidR="005864BF" w:rsidRPr="004566BE">
        <w:rPr>
          <w:spacing w:val="-4"/>
          <w:lang w:val="sq-AL" w:eastAsia="sq-AL"/>
        </w:rPr>
        <w:t>,</w:t>
      </w:r>
      <w:r w:rsidRPr="004566BE">
        <w:rPr>
          <w:spacing w:val="-4"/>
          <w:lang w:val="sq-AL" w:eastAsia="sq-AL"/>
        </w:rPr>
        <w:t xml:space="preserve"> tregon një rritje të peshës së sektorit primar në përcaktimin e rezultatit të përgjithshëm të ekonomisë rajonale: në vitin 2011 rezultoi 4.4%. Sektori i shërbimeve regjistron një rritje më të rëndësishme, deri në 71.1% në vitin 2011. </w:t>
      </w:r>
    </w:p>
    <w:p w:rsidR="008A5A2B" w:rsidRPr="004566BE" w:rsidRDefault="008A5A2B" w:rsidP="008A5A2B">
      <w:pPr>
        <w:pStyle w:val="Paragrafi"/>
        <w:rPr>
          <w:spacing w:val="-4"/>
          <w:lang w:val="sq-AL" w:eastAsia="sq-AL"/>
        </w:rPr>
      </w:pPr>
      <w:r w:rsidRPr="004566BE">
        <w:rPr>
          <w:spacing w:val="-4"/>
          <w:lang w:val="sq-AL" w:eastAsia="sq-AL"/>
        </w:rPr>
        <w:t>Në Shqipëri, për sa i përket strukturës së GDP-së, 50% e vlerës së shtuar në ekonominë shqiptare në vitin 2013 erdhi nga sektori i shërbimeve. Megjithatë, bujqësia mbetet një nga sektorët më të mëdh</w:t>
      </w:r>
      <w:r w:rsidR="00F6705B" w:rsidRPr="004566BE">
        <w:rPr>
          <w:spacing w:val="-4"/>
          <w:lang w:val="sq-AL" w:eastAsia="sq-AL"/>
        </w:rPr>
        <w:t>enj</w:t>
      </w:r>
      <w:r w:rsidRPr="004566BE">
        <w:rPr>
          <w:spacing w:val="-4"/>
          <w:lang w:val="sq-AL" w:eastAsia="sq-AL"/>
        </w:rPr>
        <w:t xml:space="preserve"> dhe më të rëndësishëm me shumë zhvillime dinamike. Ajo përbën rreth 20% të GDP-së, ndërsa llogaritet se përbën rreth gjysmën e punësimit total. Sektori bujqësor i Shqipërisë vazhdon të përballet me një sërë sfidash, duke përfshirë përmasat e vogla të fermave dhe fragmentimin e tokës, kufizimet e tregut për shkak të konkurrencës nga Greqia dhe Italia, aksesit të kufizuar për kredi dhe grante dhe institucioneve të papërshtatshme rurale.</w:t>
      </w:r>
    </w:p>
    <w:p w:rsidR="00EA7BBC" w:rsidRPr="004566BE" w:rsidRDefault="008A5A2B" w:rsidP="007B4037">
      <w:pPr>
        <w:pStyle w:val="Paragrafi"/>
        <w:rPr>
          <w:spacing w:val="-4"/>
          <w:lang w:val="sq-AL" w:eastAsia="sq-AL"/>
        </w:rPr>
      </w:pPr>
      <w:r w:rsidRPr="004566BE">
        <w:rPr>
          <w:spacing w:val="-4"/>
          <w:lang w:val="sq-AL" w:eastAsia="sq-AL"/>
        </w:rPr>
        <w:t xml:space="preserve">Në Mal të Zi, numri i shërbimeve që kontribuon në GDP vlerësohet të rritet nga 69% që ishte </w:t>
      </w:r>
      <w:r w:rsidR="0006093E" w:rsidRPr="004566BE">
        <w:rPr>
          <w:spacing w:val="-4"/>
          <w:lang w:val="sq-AL" w:eastAsia="sq-AL"/>
        </w:rPr>
        <w:t>m</w:t>
      </w:r>
      <w:r w:rsidRPr="004566BE">
        <w:rPr>
          <w:spacing w:val="-4"/>
          <w:lang w:val="sq-AL" w:eastAsia="sq-AL"/>
        </w:rPr>
        <w:t>ë 2010</w:t>
      </w:r>
      <w:r w:rsidR="0006093E" w:rsidRPr="004566BE">
        <w:rPr>
          <w:spacing w:val="-4"/>
          <w:lang w:val="sq-AL" w:eastAsia="sq-AL"/>
        </w:rPr>
        <w:t>-n në 77% m</w:t>
      </w:r>
      <w:r w:rsidRPr="004566BE">
        <w:rPr>
          <w:spacing w:val="-4"/>
          <w:lang w:val="sq-AL" w:eastAsia="sq-AL"/>
        </w:rPr>
        <w:t>ë 2016</w:t>
      </w:r>
      <w:r w:rsidR="0006093E" w:rsidRPr="004566BE">
        <w:rPr>
          <w:spacing w:val="-4"/>
          <w:lang w:val="sq-AL" w:eastAsia="sq-AL"/>
        </w:rPr>
        <w:t>-n</w:t>
      </w:r>
      <w:r w:rsidRPr="004566BE">
        <w:rPr>
          <w:spacing w:val="-4"/>
          <w:lang w:val="sq-AL" w:eastAsia="sq-AL"/>
        </w:rPr>
        <w:t>. Sektorët kryesor</w:t>
      </w:r>
      <w:r w:rsidR="00203789" w:rsidRPr="004566BE">
        <w:rPr>
          <w:spacing w:val="-4"/>
          <w:lang w:val="sq-AL" w:eastAsia="sq-AL"/>
        </w:rPr>
        <w:t>ë</w:t>
      </w:r>
      <w:r w:rsidRPr="004566BE">
        <w:rPr>
          <w:spacing w:val="-4"/>
          <w:lang w:val="sq-AL" w:eastAsia="sq-AL"/>
        </w:rPr>
        <w:t xml:space="preserve"> të ekonomisë po kthehen gjithnjë e më tepër turizmi dhe bujqësia, së bashku me sektorin tashmë të fuqishëm të energjisë. Bujqësia (karakterizohet nga një numër i madh i fermave të vogla) është përgjegjëse për 7.4%, industria dhe minierat 5.4%</w:t>
      </w:r>
      <w:r w:rsidR="00AC51A5" w:rsidRPr="004566BE">
        <w:rPr>
          <w:spacing w:val="-4"/>
          <w:lang w:val="sq-AL" w:eastAsia="sq-AL"/>
        </w:rPr>
        <w:t>,</w:t>
      </w:r>
      <w:r w:rsidRPr="004566BE">
        <w:rPr>
          <w:spacing w:val="-4"/>
          <w:lang w:val="sq-AL" w:eastAsia="sq-AL"/>
        </w:rPr>
        <w:t xml:space="preserve"> ndërtimi 4.6% dhe transporti 4.1% të vlerë</w:t>
      </w:r>
      <w:r w:rsidR="00203789" w:rsidRPr="004566BE">
        <w:rPr>
          <w:spacing w:val="-4"/>
          <w:lang w:val="sq-AL" w:eastAsia="sq-AL"/>
        </w:rPr>
        <w:t>s</w:t>
      </w:r>
      <w:r w:rsidRPr="004566BE">
        <w:rPr>
          <w:spacing w:val="-4"/>
          <w:lang w:val="sq-AL" w:eastAsia="sq-AL"/>
        </w:rPr>
        <w:t xml:space="preserve"> së shtuar. Kompanitë në sektorin e arteve, aktiviteteve të kohës së lirë dhe argëtimit u llogaritën për 2% të vlerës së shtuar bruto </w:t>
      </w:r>
      <w:r w:rsidR="005864BF" w:rsidRPr="004566BE">
        <w:rPr>
          <w:spacing w:val="-4"/>
          <w:lang w:val="sq-AL" w:eastAsia="sq-AL"/>
        </w:rPr>
        <w:t>m</w:t>
      </w:r>
      <w:r w:rsidRPr="004566BE">
        <w:rPr>
          <w:spacing w:val="-4"/>
          <w:lang w:val="sq-AL" w:eastAsia="sq-AL"/>
        </w:rPr>
        <w:t>ë 2012</w:t>
      </w:r>
      <w:r w:rsidR="005864BF" w:rsidRPr="004566BE">
        <w:rPr>
          <w:spacing w:val="-4"/>
          <w:lang w:val="sq-AL" w:eastAsia="sq-AL"/>
        </w:rPr>
        <w:t>-n</w:t>
      </w:r>
      <w:r w:rsidR="005521B8">
        <w:rPr>
          <w:spacing w:val="-4"/>
          <w:lang w:val="sq-AL" w:eastAsia="sq-AL"/>
        </w:rPr>
        <w:t>. (Burimi: Monstat)</w:t>
      </w:r>
      <w:r w:rsidRPr="004566BE">
        <w:rPr>
          <w:spacing w:val="-4"/>
          <w:lang w:val="sq-AL" w:eastAsia="sq-AL"/>
        </w:rPr>
        <w:t xml:space="preserve"> </w:t>
      </w:r>
    </w:p>
    <w:p w:rsidR="008A5A2B" w:rsidRPr="004566BE" w:rsidRDefault="008A5A2B" w:rsidP="008A5A2B">
      <w:pPr>
        <w:pStyle w:val="Paragrafi"/>
        <w:rPr>
          <w:spacing w:val="-4"/>
          <w:lang w:val="sq-AL" w:eastAsia="sq-AL"/>
        </w:rPr>
      </w:pPr>
      <w:r w:rsidRPr="004566BE">
        <w:rPr>
          <w:spacing w:val="-4"/>
          <w:lang w:val="sq-AL" w:eastAsia="sq-AL"/>
        </w:rPr>
        <w:t xml:space="preserve">TREGU I PUNËS DHE PUNËSIMI </w:t>
      </w:r>
    </w:p>
    <w:p w:rsidR="008A5A2B" w:rsidRPr="004566BE" w:rsidRDefault="008A5A2B" w:rsidP="008A5A2B">
      <w:pPr>
        <w:pStyle w:val="Paragrafi"/>
        <w:rPr>
          <w:spacing w:val="-4"/>
          <w:lang w:val="sq-AL" w:eastAsia="sq-AL"/>
        </w:rPr>
      </w:pPr>
      <w:r w:rsidRPr="004566BE">
        <w:rPr>
          <w:spacing w:val="-4"/>
          <w:lang w:val="sq-AL" w:eastAsia="sq-AL"/>
        </w:rPr>
        <w:t>Kushtet në tregun e punës të të gjithë Zonës së Programit janë në gjendje kritike. Shkalla e papunësisë është mbi dyfishin e shkallës së 28 vendeve të BE-së (10.8%). Pabarazitë</w:t>
      </w:r>
      <w:r w:rsidR="005864BF" w:rsidRPr="004566BE">
        <w:rPr>
          <w:spacing w:val="-4"/>
          <w:lang w:val="sq-AL" w:eastAsia="sq-AL"/>
        </w:rPr>
        <w:t>,</w:t>
      </w:r>
      <w:r w:rsidRPr="004566BE">
        <w:rPr>
          <w:spacing w:val="-4"/>
          <w:lang w:val="sq-AL" w:eastAsia="sq-AL"/>
        </w:rPr>
        <w:t xml:space="preserve"> gjithashtu</w:t>
      </w:r>
      <w:r w:rsidR="005864BF" w:rsidRPr="004566BE">
        <w:rPr>
          <w:spacing w:val="-4"/>
          <w:lang w:val="sq-AL" w:eastAsia="sq-AL"/>
        </w:rPr>
        <w:t>,</w:t>
      </w:r>
      <w:r w:rsidRPr="004566BE">
        <w:rPr>
          <w:spacing w:val="-4"/>
          <w:lang w:val="sq-AL" w:eastAsia="sq-AL"/>
        </w:rPr>
        <w:t xml:space="preserve"> janë të dukshme p</w:t>
      </w:r>
      <w:r w:rsidR="005521B8" w:rsidRPr="005521B8">
        <w:rPr>
          <w:spacing w:val="-4"/>
          <w:lang w:val="sq-AL" w:eastAsia="sq-AL"/>
        </w:rPr>
        <w:t>ë</w:t>
      </w:r>
      <w:r w:rsidRPr="004566BE">
        <w:rPr>
          <w:spacing w:val="-4"/>
          <w:lang w:val="sq-AL" w:eastAsia="sq-AL"/>
        </w:rPr>
        <w:t>r</w:t>
      </w:r>
      <w:r w:rsidR="005521B8">
        <w:rPr>
          <w:spacing w:val="-4"/>
          <w:lang w:val="sq-AL" w:eastAsia="sq-AL"/>
        </w:rPr>
        <w:t xml:space="preserve"> </w:t>
      </w:r>
      <w:r w:rsidRPr="004566BE">
        <w:rPr>
          <w:spacing w:val="-4"/>
          <w:lang w:val="sq-AL" w:eastAsia="sq-AL"/>
        </w:rPr>
        <w:t>sa i përket moshës dhe gjinisë. Shkalla e papunësisë së të rinjve është veçanërisht e lartë. Shkalla e papunësisë së femrave është</w:t>
      </w:r>
      <w:r w:rsidR="00203789" w:rsidRPr="004566BE">
        <w:rPr>
          <w:spacing w:val="-4"/>
          <w:lang w:val="sq-AL" w:eastAsia="sq-AL"/>
        </w:rPr>
        <w:t>,</w:t>
      </w:r>
      <w:r w:rsidRPr="004566BE">
        <w:rPr>
          <w:spacing w:val="-4"/>
          <w:lang w:val="sq-AL" w:eastAsia="sq-AL"/>
        </w:rPr>
        <w:t xml:space="preserve"> gjithashtu</w:t>
      </w:r>
      <w:r w:rsidR="00203789" w:rsidRPr="004566BE">
        <w:rPr>
          <w:spacing w:val="-4"/>
          <w:lang w:val="sq-AL" w:eastAsia="sq-AL"/>
        </w:rPr>
        <w:t>,</w:t>
      </w:r>
      <w:r w:rsidRPr="004566BE">
        <w:rPr>
          <w:spacing w:val="-4"/>
          <w:lang w:val="sq-AL" w:eastAsia="sq-AL"/>
        </w:rPr>
        <w:t xml:space="preserve"> e lartë dhe ndjek të njëjtën linjë në të gjitha vendet e rajonit</w:t>
      </w:r>
      <w:r w:rsidR="005521B8">
        <w:rPr>
          <w:spacing w:val="-4"/>
          <w:lang w:val="sq-AL" w:eastAsia="sq-AL"/>
        </w:rPr>
        <w:t>,</w:t>
      </w:r>
      <w:r w:rsidRPr="004566BE">
        <w:rPr>
          <w:spacing w:val="-4"/>
          <w:lang w:val="sq-AL" w:eastAsia="sq-AL"/>
        </w:rPr>
        <w:t xml:space="preserve"> duke reflektuar integrim në nivel të ulët të femrave në tregun e punës. Migrimi i brendshëm dhe sektori informal përbëjnë aspektet strukturore të papunësisë në të gjithë Zonën e Programit. </w:t>
      </w:r>
    </w:p>
    <w:p w:rsidR="008A5A2B" w:rsidRPr="004566BE" w:rsidRDefault="008A5A2B" w:rsidP="008A5A2B">
      <w:pPr>
        <w:pStyle w:val="Paragrafi"/>
        <w:rPr>
          <w:spacing w:val="-4"/>
          <w:lang w:val="sq-AL" w:eastAsia="sq-AL"/>
        </w:rPr>
      </w:pPr>
      <w:r w:rsidRPr="004566BE">
        <w:rPr>
          <w:spacing w:val="-4"/>
          <w:lang w:val="sq-AL" w:eastAsia="sq-AL"/>
        </w:rPr>
        <w:t xml:space="preserve">Në Pulia, papunësia është kryesisht e përqendruar në shërbime (përfshirë administratën publike), një sektor që mbulon 66% të të punësuarve; të dhënat janë më të ulëta për industrinë (25.4%) dhe bujqësinë (8.5%). Shkalla e papunësisë ruajti ritmin e 23% </w:t>
      </w:r>
      <w:r w:rsidR="00F6705B" w:rsidRPr="004566BE">
        <w:rPr>
          <w:spacing w:val="-4"/>
          <w:lang w:val="sq-AL" w:eastAsia="sq-AL"/>
        </w:rPr>
        <w:t>m</w:t>
      </w:r>
      <w:r w:rsidRPr="004566BE">
        <w:rPr>
          <w:spacing w:val="-4"/>
          <w:lang w:val="sq-AL" w:eastAsia="sq-AL"/>
        </w:rPr>
        <w:t>ë 2013</w:t>
      </w:r>
      <w:r w:rsidR="00F6705B" w:rsidRPr="004566BE">
        <w:rPr>
          <w:spacing w:val="-4"/>
          <w:lang w:val="sq-AL" w:eastAsia="sq-AL"/>
        </w:rPr>
        <w:t>-n</w:t>
      </w:r>
      <w:r w:rsidRPr="004566BE">
        <w:rPr>
          <w:spacing w:val="-4"/>
          <w:lang w:val="sq-AL" w:eastAsia="sq-AL"/>
        </w:rPr>
        <w:t>. Të punësuarit janë kryesisht meshkuj. Është e rëndësishme të theksohen prirjet pozitive të raporteve të të dhënave për 2012</w:t>
      </w:r>
      <w:r w:rsidR="007B4037" w:rsidRPr="004566BE">
        <w:rPr>
          <w:spacing w:val="-4"/>
          <w:lang w:val="sq-AL" w:eastAsia="sq-AL"/>
        </w:rPr>
        <w:t>-n</w:t>
      </w:r>
      <w:r w:rsidRPr="004566BE">
        <w:rPr>
          <w:spacing w:val="-4"/>
          <w:lang w:val="sq-AL" w:eastAsia="sq-AL"/>
        </w:rPr>
        <w:t>, që prej 2010</w:t>
      </w:r>
      <w:r w:rsidR="00F6705B" w:rsidRPr="004566BE">
        <w:rPr>
          <w:spacing w:val="-4"/>
          <w:lang w:val="sq-AL" w:eastAsia="sq-AL"/>
        </w:rPr>
        <w:t>-s</w:t>
      </w:r>
      <w:r w:rsidRPr="004566BE">
        <w:rPr>
          <w:spacing w:val="-4"/>
          <w:lang w:val="sq-AL" w:eastAsia="sq-AL"/>
        </w:rPr>
        <w:t xml:space="preserve"> në punësimin e femrave. Gjatë 5 viteve të fundit është shënuar rritje e konsiderueshme e nivelit të imigrimit ku historikisht Pulia ka pasur nivel të lartë të imigrimit. Një tjetër fenomen i rëndësishëm është pajtimi nëpërmjet </w:t>
      </w:r>
      <w:r w:rsidR="004B0AEE" w:rsidRPr="004566BE">
        <w:rPr>
          <w:spacing w:val="-4"/>
          <w:lang w:val="sq-AL" w:eastAsia="sq-AL"/>
        </w:rPr>
        <w:t>“</w:t>
      </w:r>
      <w:r w:rsidRPr="004566BE">
        <w:rPr>
          <w:spacing w:val="-4"/>
          <w:lang w:val="sq-AL" w:eastAsia="sq-AL"/>
        </w:rPr>
        <w:t>grupeve</w:t>
      </w:r>
      <w:r w:rsidR="004B0AEE" w:rsidRPr="004566BE">
        <w:rPr>
          <w:spacing w:val="-4"/>
          <w:lang w:val="sq-AL" w:eastAsia="sq-AL"/>
        </w:rPr>
        <w:t>”</w:t>
      </w:r>
      <w:r w:rsidRPr="004566BE">
        <w:rPr>
          <w:spacing w:val="-4"/>
          <w:lang w:val="sq-AL" w:eastAsia="sq-AL"/>
        </w:rPr>
        <w:t xml:space="preserve"> të specializuara të punëtorëve</w:t>
      </w:r>
      <w:r w:rsidR="00C2780E" w:rsidRPr="004566BE">
        <w:rPr>
          <w:spacing w:val="-4"/>
          <w:lang w:val="sq-AL" w:eastAsia="sq-AL"/>
        </w:rPr>
        <w:t>,</w:t>
      </w:r>
      <w:r w:rsidRPr="004566BE">
        <w:rPr>
          <w:spacing w:val="-4"/>
          <w:lang w:val="sq-AL" w:eastAsia="sq-AL"/>
        </w:rPr>
        <w:t xml:space="preserve"> të cilët në mënyrë periodike zhvendosen në veri të Italisë për të punuar si të kontraktuar për firma të mëdha ndërtimi. (Burimi: EURES- Portali Europian për Punëkërkuesit). </w:t>
      </w:r>
    </w:p>
    <w:p w:rsidR="008A5A2B" w:rsidRPr="004566BE" w:rsidRDefault="008A5A2B" w:rsidP="008A5A2B">
      <w:pPr>
        <w:pStyle w:val="Paragrafi"/>
        <w:rPr>
          <w:spacing w:val="-4"/>
          <w:lang w:val="sq-AL" w:eastAsia="sq-AL"/>
        </w:rPr>
      </w:pPr>
      <w:r w:rsidRPr="004566BE">
        <w:rPr>
          <w:spacing w:val="-4"/>
          <w:lang w:val="sq-AL" w:eastAsia="sq-AL"/>
        </w:rPr>
        <w:t>Rajoni i Molise ka një shkallë punësimi të barabartë me 54.7% (20</w:t>
      </w:r>
      <w:r w:rsidR="00F1725F" w:rsidRPr="00F1725F">
        <w:rPr>
          <w:spacing w:val="-4"/>
          <w:lang w:val="sq-AL" w:eastAsia="sq-AL"/>
        </w:rPr>
        <w:t>–</w:t>
      </w:r>
      <w:r w:rsidRPr="004566BE">
        <w:rPr>
          <w:spacing w:val="-4"/>
          <w:lang w:val="sq-AL" w:eastAsia="sq-AL"/>
        </w:rPr>
        <w:t>64 vjeç) për periudhën 2010</w:t>
      </w:r>
      <w:r w:rsidR="00F1725F" w:rsidRPr="00F1725F">
        <w:rPr>
          <w:spacing w:val="-4"/>
          <w:lang w:val="sq-AL" w:eastAsia="sq-AL"/>
        </w:rPr>
        <w:t>–</w:t>
      </w:r>
      <w:r w:rsidRPr="004566BE">
        <w:rPr>
          <w:spacing w:val="-4"/>
          <w:lang w:val="sq-AL" w:eastAsia="sq-AL"/>
        </w:rPr>
        <w:t>2012. Ajo mban vendin e 16-të ndër rajonet italiane dhe t</w:t>
      </w:r>
      <w:r w:rsidR="00F1725F">
        <w:rPr>
          <w:spacing w:val="-4"/>
          <w:lang w:val="sq-AL" w:eastAsia="sq-AL"/>
        </w:rPr>
        <w:t>ë parin ndër rajonet e Italisë J</w:t>
      </w:r>
      <w:r w:rsidRPr="004566BE">
        <w:rPr>
          <w:spacing w:val="-4"/>
          <w:lang w:val="sq-AL" w:eastAsia="sq-AL"/>
        </w:rPr>
        <w:t>ugore. Trendet negative në dinamikën e punësimit nisën pas 2008</w:t>
      </w:r>
      <w:r w:rsidR="00F1725F">
        <w:rPr>
          <w:spacing w:val="-4"/>
          <w:lang w:val="sq-AL" w:eastAsia="sq-AL"/>
        </w:rPr>
        <w:t>-s</w:t>
      </w:r>
      <w:r w:rsidRPr="004566BE">
        <w:rPr>
          <w:spacing w:val="-4"/>
          <w:lang w:val="sq-AL" w:eastAsia="sq-AL"/>
        </w:rPr>
        <w:t>. Shkalla e punësi</w:t>
      </w:r>
      <w:r w:rsidR="00F6705B" w:rsidRPr="004566BE">
        <w:rPr>
          <w:spacing w:val="-4"/>
          <w:lang w:val="sq-AL" w:eastAsia="sq-AL"/>
        </w:rPr>
        <w:t>mit të të rinjve (mosha 15</w:t>
      </w:r>
      <w:r w:rsidR="00A60528" w:rsidRPr="00A60528">
        <w:rPr>
          <w:spacing w:val="-4"/>
          <w:lang w:val="sq-AL" w:eastAsia="sq-AL"/>
        </w:rPr>
        <w:t>–</w:t>
      </w:r>
      <w:r w:rsidR="00F6705B" w:rsidRPr="004566BE">
        <w:rPr>
          <w:spacing w:val="-4"/>
          <w:lang w:val="sq-AL" w:eastAsia="sq-AL"/>
        </w:rPr>
        <w:t>24) m</w:t>
      </w:r>
      <w:r w:rsidRPr="004566BE">
        <w:rPr>
          <w:spacing w:val="-4"/>
          <w:lang w:val="sq-AL" w:eastAsia="sq-AL"/>
        </w:rPr>
        <w:t>ë 2011</w:t>
      </w:r>
      <w:r w:rsidR="00A60528" w:rsidRPr="00A60528">
        <w:rPr>
          <w:spacing w:val="-4"/>
          <w:lang w:val="sq-AL" w:eastAsia="sq-AL"/>
        </w:rPr>
        <w:t>–</w:t>
      </w:r>
      <w:r w:rsidRPr="004566BE">
        <w:rPr>
          <w:spacing w:val="-4"/>
          <w:lang w:val="sq-AL" w:eastAsia="sq-AL"/>
        </w:rPr>
        <w:t xml:space="preserve">2012 u rrit nga 28.6% në 41.9%. </w:t>
      </w:r>
      <w:r w:rsidR="00A60528" w:rsidRPr="004566BE">
        <w:rPr>
          <w:spacing w:val="-4"/>
          <w:lang w:val="sq-AL" w:eastAsia="sq-AL"/>
        </w:rPr>
        <w:t>Ë</w:t>
      </w:r>
      <w:r w:rsidRPr="004566BE">
        <w:rPr>
          <w:spacing w:val="-4"/>
          <w:lang w:val="sq-AL" w:eastAsia="sq-AL"/>
        </w:rPr>
        <w:t>shtë e rëndësishme të theksohet se humbjet më të mëdha në forcë punëtore goditën forcën punëtore më pak të kualifikuar gjatë 2007</w:t>
      </w:r>
      <w:r w:rsidR="00A60528" w:rsidRPr="00A60528">
        <w:rPr>
          <w:spacing w:val="-4"/>
          <w:lang w:val="sq-AL" w:eastAsia="sq-AL"/>
        </w:rPr>
        <w:t>–</w:t>
      </w:r>
      <w:r w:rsidRPr="004566BE">
        <w:rPr>
          <w:spacing w:val="-4"/>
          <w:lang w:val="sq-AL" w:eastAsia="sq-AL"/>
        </w:rPr>
        <w:t xml:space="preserve">2010. </w:t>
      </w:r>
    </w:p>
    <w:p w:rsidR="008A5A2B" w:rsidRPr="004566BE" w:rsidRDefault="008A5A2B" w:rsidP="008A5A2B">
      <w:pPr>
        <w:pStyle w:val="Paragrafi"/>
        <w:rPr>
          <w:spacing w:val="-4"/>
          <w:lang w:val="sq-AL" w:eastAsia="sq-AL"/>
        </w:rPr>
      </w:pPr>
      <w:r w:rsidRPr="004566BE">
        <w:rPr>
          <w:spacing w:val="-4"/>
          <w:lang w:val="sq-AL" w:eastAsia="sq-AL"/>
        </w:rPr>
        <w:t xml:space="preserve">Rritja ekonomike e regjistruar në dekadën e fundit në Shqipëri nuk është shumë e dukshme në </w:t>
      </w:r>
      <w:r w:rsidR="006B53EC" w:rsidRPr="004566BE">
        <w:rPr>
          <w:spacing w:val="-4"/>
          <w:lang w:val="sq-AL" w:eastAsia="sq-AL"/>
        </w:rPr>
        <w:t>nivelet e punësimit formal. M</w:t>
      </w:r>
      <w:r w:rsidRPr="004566BE">
        <w:rPr>
          <w:spacing w:val="-4"/>
          <w:lang w:val="sq-AL" w:eastAsia="sq-AL"/>
        </w:rPr>
        <w:t>ë 2007</w:t>
      </w:r>
      <w:r w:rsidR="006B53EC" w:rsidRPr="004566BE">
        <w:rPr>
          <w:spacing w:val="-4"/>
          <w:lang w:val="sq-AL" w:eastAsia="sq-AL"/>
        </w:rPr>
        <w:t>-n</w:t>
      </w:r>
      <w:r w:rsidRPr="004566BE">
        <w:rPr>
          <w:spacing w:val="-4"/>
          <w:lang w:val="sq-AL" w:eastAsia="sq-AL"/>
        </w:rPr>
        <w:t>, anketimi i forcës së parë të punës regjistroi një shkallë punësimi prej 56.4%. Shka</w:t>
      </w:r>
      <w:r w:rsidR="00F6705B" w:rsidRPr="004566BE">
        <w:rPr>
          <w:spacing w:val="-4"/>
          <w:lang w:val="sq-AL" w:eastAsia="sq-AL"/>
        </w:rPr>
        <w:t>lla e regjistruar e papunësisë m</w:t>
      </w:r>
      <w:r w:rsidRPr="004566BE">
        <w:rPr>
          <w:spacing w:val="-4"/>
          <w:lang w:val="sq-AL" w:eastAsia="sq-AL"/>
        </w:rPr>
        <w:t>ë 2013</w:t>
      </w:r>
      <w:r w:rsidR="00F6705B" w:rsidRPr="004566BE">
        <w:rPr>
          <w:spacing w:val="-4"/>
          <w:lang w:val="sq-AL" w:eastAsia="sq-AL"/>
        </w:rPr>
        <w:t>-n</w:t>
      </w:r>
      <w:r w:rsidRPr="004566BE">
        <w:rPr>
          <w:spacing w:val="-4"/>
          <w:lang w:val="sq-AL" w:eastAsia="sq-AL"/>
        </w:rPr>
        <w:t xml:space="preserve"> mbeti në nivelin 13% mesatarisht, me një rënie të lehtë nga 13.4% nga 2011. Tregu i punës në Shqipëri ndikohet nga shumë faktorë</w:t>
      </w:r>
      <w:r w:rsidR="00B954F2" w:rsidRPr="004566BE">
        <w:rPr>
          <w:spacing w:val="-4"/>
          <w:lang w:val="sq-AL" w:eastAsia="sq-AL"/>
        </w:rPr>
        <w:t>,</w:t>
      </w:r>
      <w:r w:rsidRPr="004566BE">
        <w:rPr>
          <w:spacing w:val="-4"/>
          <w:lang w:val="sq-AL" w:eastAsia="sq-AL"/>
        </w:rPr>
        <w:t xml:space="preserve"> si për shembull</w:t>
      </w:r>
      <w:r w:rsidR="00B954F2" w:rsidRPr="004566BE">
        <w:rPr>
          <w:spacing w:val="-4"/>
          <w:lang w:val="sq-AL" w:eastAsia="sq-AL"/>
        </w:rPr>
        <w:t>,</w:t>
      </w:r>
      <w:r w:rsidRPr="004566BE">
        <w:rPr>
          <w:spacing w:val="-4"/>
          <w:lang w:val="sq-AL" w:eastAsia="sq-AL"/>
        </w:rPr>
        <w:t xml:space="preserve"> shkalla e lartë e pjesëmarrjes së të rinjve në arsimim. </w:t>
      </w:r>
      <w:r w:rsidR="00B954F2" w:rsidRPr="004566BE">
        <w:rPr>
          <w:spacing w:val="-4"/>
          <w:lang w:val="sq-AL" w:eastAsia="sq-AL"/>
        </w:rPr>
        <w:t xml:space="preserve">Anketa e </w:t>
      </w:r>
      <w:r w:rsidR="00CF0AE6">
        <w:rPr>
          <w:spacing w:val="-4"/>
          <w:lang w:val="sq-AL" w:eastAsia="sq-AL"/>
        </w:rPr>
        <w:t>f</w:t>
      </w:r>
      <w:r w:rsidR="00B954F2" w:rsidRPr="004566BE">
        <w:rPr>
          <w:spacing w:val="-4"/>
          <w:lang w:val="sq-AL" w:eastAsia="sq-AL"/>
        </w:rPr>
        <w:t xml:space="preserve">orcës së </w:t>
      </w:r>
      <w:r w:rsidR="00CF0AE6">
        <w:rPr>
          <w:spacing w:val="-4"/>
          <w:lang w:val="sq-AL" w:eastAsia="sq-AL"/>
        </w:rPr>
        <w:t>p</w:t>
      </w:r>
      <w:r w:rsidR="00B954F2" w:rsidRPr="004566BE">
        <w:rPr>
          <w:spacing w:val="-4"/>
          <w:lang w:val="sq-AL" w:eastAsia="sq-AL"/>
        </w:rPr>
        <w:t>unës (AFP) m</w:t>
      </w:r>
      <w:r w:rsidRPr="004566BE">
        <w:rPr>
          <w:spacing w:val="-4"/>
          <w:lang w:val="sq-AL" w:eastAsia="sq-AL"/>
        </w:rPr>
        <w:t>ë 2012</w:t>
      </w:r>
      <w:r w:rsidR="00B954F2" w:rsidRPr="004566BE">
        <w:rPr>
          <w:spacing w:val="-4"/>
          <w:lang w:val="sq-AL" w:eastAsia="sq-AL"/>
        </w:rPr>
        <w:t>-n</w:t>
      </w:r>
      <w:r w:rsidRPr="004566BE">
        <w:rPr>
          <w:spacing w:val="-4"/>
          <w:lang w:val="sq-AL" w:eastAsia="sq-AL"/>
        </w:rPr>
        <w:t xml:space="preserve"> tregoi një shkallë pjesëmarrjeje në punë prej 65.5% (74.3% për meshkuj dhe 56.6% për femra). Tregu i punës karakterizohet nga pjesëmarrje e lartë e të vetëpunësuarve duke reflektuar shpirtin e sipërmarrjes së popullsisë. Ekonomia informate mbetet një ofrues pune i rëndësishëm dhe punësimi i fëmijëve mbetet një sfidë e madhe. (Burimi: INSTAT) </w:t>
      </w:r>
    </w:p>
    <w:p w:rsidR="008A5A2B" w:rsidRPr="004566BE" w:rsidRDefault="008A5A2B" w:rsidP="008A5A2B">
      <w:pPr>
        <w:pStyle w:val="Paragrafi"/>
        <w:rPr>
          <w:spacing w:val="-4"/>
          <w:lang w:val="sq-AL" w:eastAsia="sq-AL"/>
        </w:rPr>
      </w:pPr>
      <w:r w:rsidRPr="004566BE">
        <w:rPr>
          <w:spacing w:val="-4"/>
          <w:lang w:val="sq-AL" w:eastAsia="sq-AL"/>
        </w:rPr>
        <w:t>Në Mal të Zi vërehet kalimi nga ekonomi industrie në ekonomi</w:t>
      </w:r>
      <w:r w:rsidR="000B4D72" w:rsidRPr="004566BE">
        <w:rPr>
          <w:spacing w:val="-4"/>
          <w:lang w:val="sq-AL" w:eastAsia="sq-AL"/>
        </w:rPr>
        <w:t xml:space="preserve"> shërbimesh. M</w:t>
      </w:r>
      <w:r w:rsidRPr="004566BE">
        <w:rPr>
          <w:spacing w:val="-4"/>
          <w:lang w:val="sq-AL" w:eastAsia="sq-AL"/>
        </w:rPr>
        <w:t>ë 2012</w:t>
      </w:r>
      <w:r w:rsidR="000B4D72" w:rsidRPr="004566BE">
        <w:rPr>
          <w:spacing w:val="-4"/>
          <w:lang w:val="sq-AL" w:eastAsia="sq-AL"/>
        </w:rPr>
        <w:t>-n</w:t>
      </w:r>
      <w:r w:rsidRPr="004566BE">
        <w:rPr>
          <w:spacing w:val="-4"/>
          <w:lang w:val="sq-AL" w:eastAsia="sq-AL"/>
        </w:rPr>
        <w:t xml:space="preserve">, afërsisht 76% e punëtorëve u punësuan në shërbime dhe 18% në industri. Numri i përgjithshëm i të punësuarve sipas </w:t>
      </w:r>
      <w:r w:rsidR="000B4D72" w:rsidRPr="004566BE">
        <w:rPr>
          <w:spacing w:val="-4"/>
          <w:lang w:val="sq-AL" w:eastAsia="sq-AL"/>
        </w:rPr>
        <w:t>MONSTAT</w:t>
      </w:r>
      <w:r w:rsidR="00874728" w:rsidRPr="004566BE">
        <w:rPr>
          <w:spacing w:val="-4"/>
          <w:lang w:val="sq-AL" w:eastAsia="sq-AL"/>
        </w:rPr>
        <w:t>-it</w:t>
      </w:r>
      <w:r w:rsidR="000B4D72" w:rsidRPr="004566BE">
        <w:rPr>
          <w:spacing w:val="-4"/>
          <w:lang w:val="sq-AL" w:eastAsia="sq-AL"/>
        </w:rPr>
        <w:t xml:space="preserve"> më 2013-n ishte 171,474. M</w:t>
      </w:r>
      <w:r w:rsidRPr="004566BE">
        <w:rPr>
          <w:spacing w:val="-4"/>
          <w:lang w:val="sq-AL" w:eastAsia="sq-AL"/>
        </w:rPr>
        <w:t>ë 2013</w:t>
      </w:r>
      <w:r w:rsidR="000B4D72" w:rsidRPr="004566BE">
        <w:rPr>
          <w:spacing w:val="-4"/>
          <w:lang w:val="sq-AL" w:eastAsia="sq-AL"/>
        </w:rPr>
        <w:t>-n</w:t>
      </w:r>
      <w:r w:rsidRPr="004566BE">
        <w:rPr>
          <w:spacing w:val="-4"/>
          <w:lang w:val="sq-AL" w:eastAsia="sq-AL"/>
        </w:rPr>
        <w:t xml:space="preserve">, sektori i tregtisë punësoi shumicën e forcës punëtore (21.8%) e ndjekur nga sektori publik (12%). Vetëm 2.54% e forcës punëtore të përgjithshme është e punësuar në bujqësi (në Zonën e Programit, 1.53% të numrit të popullsisë në punë). </w:t>
      </w:r>
    </w:p>
    <w:p w:rsidR="008A5A2B" w:rsidRPr="004566BE" w:rsidRDefault="008A5A2B" w:rsidP="008A5A2B">
      <w:pPr>
        <w:pStyle w:val="Paragrafi"/>
        <w:rPr>
          <w:spacing w:val="-4"/>
          <w:lang w:val="sq-AL" w:eastAsia="sq-AL"/>
        </w:rPr>
      </w:pPr>
      <w:r w:rsidRPr="004566BE">
        <w:rPr>
          <w:spacing w:val="-4"/>
          <w:lang w:val="sq-AL" w:eastAsia="sq-AL"/>
        </w:rPr>
        <w:t>Në Mal të Zi</w:t>
      </w:r>
      <w:r w:rsidR="00AE742C" w:rsidRPr="004566BE">
        <w:rPr>
          <w:spacing w:val="-4"/>
          <w:lang w:val="sq-AL" w:eastAsia="sq-AL"/>
        </w:rPr>
        <w:t>,</w:t>
      </w:r>
      <w:r w:rsidRPr="004566BE">
        <w:rPr>
          <w:spacing w:val="-4"/>
          <w:lang w:val="sq-AL" w:eastAsia="sq-AL"/>
        </w:rPr>
        <w:t xml:space="preserve"> papunësia ishte e lartë, 19.1% për tremujorin e parë të 2014</w:t>
      </w:r>
      <w:r w:rsidR="005657EE" w:rsidRPr="004566BE">
        <w:rPr>
          <w:spacing w:val="-4"/>
          <w:lang w:val="sq-AL" w:eastAsia="sq-AL"/>
        </w:rPr>
        <w:t>-s</w:t>
      </w:r>
      <w:r w:rsidRPr="004566BE">
        <w:rPr>
          <w:spacing w:val="-4"/>
          <w:lang w:val="sq-AL" w:eastAsia="sq-AL"/>
        </w:rPr>
        <w:t xml:space="preserve"> dhe nuk ka ndryshuar që prej 2010</w:t>
      </w:r>
      <w:r w:rsidR="004B4CF5" w:rsidRPr="004566BE">
        <w:rPr>
          <w:spacing w:val="-4"/>
          <w:lang w:val="sq-AL" w:eastAsia="sq-AL"/>
        </w:rPr>
        <w:t>-s</w:t>
      </w:r>
      <w:r w:rsidRPr="004566BE">
        <w:rPr>
          <w:spacing w:val="-4"/>
          <w:lang w:val="sq-AL" w:eastAsia="sq-AL"/>
        </w:rPr>
        <w:t>. Pabarazitë rajonale janë të mëdha. Në rajonet bregdetare dhe qendrore, shkalla e papunësisë është 10% dhe 15.6% përkatësisht</w:t>
      </w:r>
      <w:r w:rsidR="000441CD">
        <w:rPr>
          <w:spacing w:val="-4"/>
          <w:lang w:val="sq-AL" w:eastAsia="sq-AL"/>
        </w:rPr>
        <w:t>, por</w:t>
      </w:r>
      <w:r w:rsidRPr="004566BE">
        <w:rPr>
          <w:spacing w:val="-4"/>
          <w:lang w:val="sq-AL" w:eastAsia="sq-AL"/>
        </w:rPr>
        <w:t xml:space="preserve"> rritet në 36.7% në pjesën veriore të Malit të Zi. Papunësia prek veçanërisht të rinjtë (12-24 vjeç) dhe papunësinë afatgjatë. Procesi i ngadaltë i krijimit të vendeve të punës është shoqëruar nga prirje jo të favorshme të migrimeve dhe procesit të vazhdueshëm të </w:t>
      </w:r>
      <w:r w:rsidR="004B0AEE" w:rsidRPr="004566BE">
        <w:rPr>
          <w:spacing w:val="-4"/>
          <w:lang w:val="sq-AL" w:eastAsia="sq-AL"/>
        </w:rPr>
        <w:t>“</w:t>
      </w:r>
      <w:r w:rsidRPr="004566BE">
        <w:rPr>
          <w:spacing w:val="-4"/>
          <w:lang w:val="sq-AL" w:eastAsia="sq-AL"/>
        </w:rPr>
        <w:t>emigrimit të trurit</w:t>
      </w:r>
      <w:r w:rsidR="004B0AEE" w:rsidRPr="004566BE">
        <w:rPr>
          <w:spacing w:val="-4"/>
          <w:lang w:val="sq-AL" w:eastAsia="sq-AL"/>
        </w:rPr>
        <w:t>”</w:t>
      </w:r>
      <w:r w:rsidRPr="004566BE">
        <w:rPr>
          <w:spacing w:val="-4"/>
          <w:lang w:val="sq-AL" w:eastAsia="sq-AL"/>
        </w:rPr>
        <w:t>. Në migrimin e brendshëm nga veriu më pak i zhvilluar drejt qendrës më të zhvilluar dhe zonave bregdetare, rajoni verior ka humbur 9.34% të popullsisë që prej 2007</w:t>
      </w:r>
      <w:r w:rsidR="00EA08F3" w:rsidRPr="004566BE">
        <w:rPr>
          <w:spacing w:val="-4"/>
          <w:lang w:val="sq-AL" w:eastAsia="sq-AL"/>
        </w:rPr>
        <w:t>-s</w:t>
      </w:r>
      <w:r w:rsidRPr="004566BE">
        <w:rPr>
          <w:spacing w:val="-4"/>
          <w:lang w:val="sq-AL" w:eastAsia="sq-AL"/>
        </w:rPr>
        <w:t xml:space="preserve"> deri më 2012</w:t>
      </w:r>
      <w:r w:rsidR="0081051D" w:rsidRPr="004566BE">
        <w:rPr>
          <w:spacing w:val="-4"/>
          <w:lang w:val="sq-AL" w:eastAsia="sq-AL"/>
        </w:rPr>
        <w:t>-n</w:t>
      </w:r>
      <w:r w:rsidRPr="004566BE">
        <w:rPr>
          <w:spacing w:val="-4"/>
          <w:lang w:val="sq-AL" w:eastAsia="sq-AL"/>
        </w:rPr>
        <w:t xml:space="preserve">. </w:t>
      </w:r>
    </w:p>
    <w:p w:rsidR="008A5A2B" w:rsidRPr="004566BE" w:rsidRDefault="008A5A2B" w:rsidP="008A5A2B">
      <w:pPr>
        <w:pStyle w:val="Paragrafi"/>
        <w:rPr>
          <w:spacing w:val="-4"/>
          <w:lang w:val="sq-AL" w:eastAsia="sq-AL"/>
        </w:rPr>
      </w:pPr>
      <w:r w:rsidRPr="004566BE">
        <w:rPr>
          <w:spacing w:val="-4"/>
          <w:lang w:val="sq-AL" w:eastAsia="sq-AL"/>
        </w:rPr>
        <w:t xml:space="preserve">ARSIMI </w:t>
      </w:r>
    </w:p>
    <w:p w:rsidR="008A5A2B" w:rsidRPr="004566BE" w:rsidRDefault="008A5A2B" w:rsidP="008A5A2B">
      <w:pPr>
        <w:pStyle w:val="Paragrafi"/>
        <w:rPr>
          <w:spacing w:val="-4"/>
          <w:lang w:val="sq-AL" w:eastAsia="sq-AL"/>
        </w:rPr>
      </w:pPr>
      <w:r w:rsidRPr="004566BE">
        <w:rPr>
          <w:spacing w:val="-4"/>
          <w:lang w:val="sq-AL" w:eastAsia="sq-AL"/>
        </w:rPr>
        <w:t>Arsimi është një ndër mjetet më të rëndësishme për luftimin e varfërisë. Qëllimi i BE-së është të përmirësojë cilësinë dhe efikasitetin e arsimit dhe trajnimeve nëpërmjet reduktimit të shkallës së braktisjes së shkollave në më pak se 10% dhe nëpërmjet rritjes së numrit të personave që ndjekin arsimin e lartë në më pak se 40%. Rajonet italiane pjesëmarrëse kanë ende punë për arritjen e këtyre qëllimeve</w:t>
      </w:r>
      <w:r w:rsidR="000C7D4C" w:rsidRPr="004566BE">
        <w:rPr>
          <w:spacing w:val="-4"/>
          <w:lang w:val="sq-AL" w:eastAsia="sq-AL"/>
        </w:rPr>
        <w:t>,</w:t>
      </w:r>
      <w:r w:rsidRPr="004566BE">
        <w:rPr>
          <w:spacing w:val="-4"/>
          <w:lang w:val="sq-AL" w:eastAsia="sq-AL"/>
        </w:rPr>
        <w:t xml:space="preserve"> por situata po përmirësohet gjatë dekadës së fundit. 2 vendet IPA vuajnë në fushën e arsimit profesional, i cili shpesh nuk ofron aftësitë e nevojshme dhe përgatitjen e duhur për të konkurruar në tregun e punës. Lidhjet mes institucioneve arsimore dhe sektorit të biznesit kanë prirjen të ulen dhe të rezultojnë në aktivitete të pakta inovacioni, kërkimi shkencor dhe zhvillimi. </w:t>
      </w:r>
    </w:p>
    <w:p w:rsidR="008A5A2B" w:rsidRPr="004566BE" w:rsidRDefault="008A5A2B" w:rsidP="008A5A2B">
      <w:pPr>
        <w:pStyle w:val="Paragrafi"/>
        <w:rPr>
          <w:spacing w:val="-4"/>
          <w:lang w:val="sq-AL" w:eastAsia="sq-AL"/>
        </w:rPr>
      </w:pPr>
      <w:r w:rsidRPr="004566BE">
        <w:rPr>
          <w:spacing w:val="-4"/>
          <w:lang w:val="sq-AL" w:eastAsia="sq-AL"/>
        </w:rPr>
        <w:t xml:space="preserve">Në Itali, arsimi alokon 4.29% të GDP-së. Sfera e arsimit në Pulia shënon rezultate të mira pavarësisht performancës relativisht të ulët të rajonit lidhur me mesataren italiane. Gjithsesi, shkalla e braktisjes së </w:t>
      </w:r>
      <w:r w:rsidR="00EA08F3" w:rsidRPr="004566BE">
        <w:rPr>
          <w:spacing w:val="-4"/>
          <w:lang w:val="sq-AL" w:eastAsia="sq-AL"/>
        </w:rPr>
        <w:t>shkollës mbetet e lartë (19.9% m</w:t>
      </w:r>
      <w:r w:rsidRPr="004566BE">
        <w:rPr>
          <w:spacing w:val="-4"/>
          <w:lang w:val="sq-AL" w:eastAsia="sq-AL"/>
        </w:rPr>
        <w:t>ë 2013</w:t>
      </w:r>
      <w:r w:rsidR="00EA08F3" w:rsidRPr="004566BE">
        <w:rPr>
          <w:spacing w:val="-4"/>
          <w:lang w:val="sq-AL" w:eastAsia="sq-AL"/>
        </w:rPr>
        <w:t>-n</w:t>
      </w:r>
      <w:r w:rsidRPr="004566BE">
        <w:rPr>
          <w:spacing w:val="-4"/>
          <w:lang w:val="sq-AL" w:eastAsia="sq-AL"/>
        </w:rPr>
        <w:t>), mbi mesataren italiane prej 17%, ku 20% e të rinjve të moshës 18-24 vjeç brak</w:t>
      </w:r>
      <w:r w:rsidR="00361430" w:rsidRPr="004566BE">
        <w:rPr>
          <w:spacing w:val="-4"/>
          <w:lang w:val="sq-AL" w:eastAsia="sq-AL"/>
        </w:rPr>
        <w:t>tisin shkollën. (Burimi: MIUR)</w:t>
      </w:r>
    </w:p>
    <w:p w:rsidR="008A5A2B" w:rsidRPr="004566BE" w:rsidRDefault="008A5A2B" w:rsidP="008A5A2B">
      <w:pPr>
        <w:pStyle w:val="Paragrafi"/>
        <w:rPr>
          <w:spacing w:val="-4"/>
          <w:lang w:val="sq-AL" w:eastAsia="sq-AL"/>
        </w:rPr>
      </w:pPr>
      <w:r w:rsidRPr="004566BE">
        <w:rPr>
          <w:spacing w:val="-4"/>
          <w:lang w:val="sq-AL" w:eastAsia="sq-AL"/>
        </w:rPr>
        <w:t>Molise mban vendin e gjashtë në Itali lidhur me arsimin dhe trajnimin e të rinjve të moshës 15-19 vjeç. Molise është larg tragetit të EU 2020 (40% e popullsisë së rajonit të moshës 30-34 me arsim të lartë); indeksi i atraksionit në univers</w:t>
      </w:r>
      <w:r w:rsidR="00BC2D34" w:rsidRPr="004566BE">
        <w:rPr>
          <w:spacing w:val="-4"/>
          <w:lang w:val="sq-AL" w:eastAsia="sq-AL"/>
        </w:rPr>
        <w:t>itete shënoi një trend negativ m</w:t>
      </w:r>
      <w:r w:rsidRPr="004566BE">
        <w:rPr>
          <w:spacing w:val="-4"/>
          <w:lang w:val="sq-AL" w:eastAsia="sq-AL"/>
        </w:rPr>
        <w:t>ë 2012</w:t>
      </w:r>
      <w:r w:rsidR="00BC2D34" w:rsidRPr="004566BE">
        <w:rPr>
          <w:spacing w:val="-4"/>
          <w:lang w:val="sq-AL" w:eastAsia="sq-AL"/>
        </w:rPr>
        <w:t>-n</w:t>
      </w:r>
      <w:r w:rsidRPr="004566BE">
        <w:rPr>
          <w:spacing w:val="-4"/>
          <w:lang w:val="sq-AL" w:eastAsia="sq-AL"/>
        </w:rPr>
        <w:t xml:space="preserve"> (-26%), kurse numri i popullsisë të moshës 18-24 vjeç pa arsim është më i ulët se 20%. (Burimi: MIUR). </w:t>
      </w:r>
    </w:p>
    <w:p w:rsidR="008A5A2B" w:rsidRPr="004566BE" w:rsidRDefault="008A5A2B" w:rsidP="008A5A2B">
      <w:pPr>
        <w:pStyle w:val="Paragrafi"/>
        <w:rPr>
          <w:spacing w:val="-4"/>
          <w:lang w:val="sq-AL" w:eastAsia="sq-AL"/>
        </w:rPr>
      </w:pPr>
      <w:r w:rsidRPr="004566BE">
        <w:rPr>
          <w:spacing w:val="-4"/>
          <w:lang w:val="sq-AL" w:eastAsia="sq-AL"/>
        </w:rPr>
        <w:t xml:space="preserve">Mali i Zi alokon afërsisht 4.5% të GDP-së së saj për arsimin (2010). Sistemi i saj i arsimit është relativisht i zhvilluar. Më pak se 2% e banorëve janë analfabetë. Shkollat e arsimit të mesëm gjenden në çdo qytet. Sistemi i arsimit të lartë përbëhet nga një universitet publik, 2 universitete private dhe shtatë fakultete individuale private. 70% e personave që përfundojnë arsimin e mesëm regjistrohen në institucione të arsimit të lartë. Cilësia e arsimit në shkolla dhe universitete ka nevojë për përmirësime. Përveç kësaj, ka një mospërputhje midis diplomave që lëshohen dhe tregut të punës por, vendi ka filluar të trajtojë prioritetet e tij në këtë fushë. </w:t>
      </w:r>
    </w:p>
    <w:p w:rsidR="008A5A2B" w:rsidRPr="004566BE" w:rsidRDefault="008A5A2B" w:rsidP="008A5A2B">
      <w:pPr>
        <w:pStyle w:val="Paragrafi"/>
        <w:rPr>
          <w:spacing w:val="-4"/>
          <w:lang w:val="sq-AL" w:eastAsia="sq-AL"/>
        </w:rPr>
      </w:pPr>
      <w:r w:rsidRPr="004566BE">
        <w:rPr>
          <w:spacing w:val="-4"/>
          <w:lang w:val="sq-AL" w:eastAsia="sq-AL"/>
        </w:rPr>
        <w:t>Në Shqipëri</w:t>
      </w:r>
      <w:r w:rsidR="00443821">
        <w:rPr>
          <w:spacing w:val="-4"/>
          <w:lang w:val="sq-AL" w:eastAsia="sq-AL"/>
        </w:rPr>
        <w:t>,</w:t>
      </w:r>
      <w:r w:rsidRPr="004566BE">
        <w:rPr>
          <w:spacing w:val="-4"/>
          <w:lang w:val="sq-AL" w:eastAsia="sq-AL"/>
        </w:rPr>
        <w:t xml:space="preserve"> arsimi konsiderohet fushë prioritare. Gjatë viteve të fundit, shpenzimet në arsimin publik nuk e kalojnë 3% të GDP-së</w:t>
      </w:r>
      <w:r w:rsidR="00443821">
        <w:rPr>
          <w:spacing w:val="-4"/>
          <w:lang w:val="sq-AL" w:eastAsia="sq-AL"/>
        </w:rPr>
        <w:t>, por,</w:t>
      </w:r>
      <w:r w:rsidRPr="004566BE">
        <w:rPr>
          <w:spacing w:val="-4"/>
          <w:lang w:val="sq-AL" w:eastAsia="sq-AL"/>
        </w:rPr>
        <w:t xml:space="preserve"> ndërsa këto të dhëna nuk përfshijnë stimujt privatë, të cil</w:t>
      </w:r>
      <w:r w:rsidR="00443821" w:rsidRPr="00443821">
        <w:rPr>
          <w:spacing w:val="-4"/>
          <w:lang w:val="sq-AL" w:eastAsia="sq-AL"/>
        </w:rPr>
        <w:t>ë</w:t>
      </w:r>
      <w:r w:rsidRPr="004566BE">
        <w:rPr>
          <w:spacing w:val="-4"/>
          <w:lang w:val="sq-AL" w:eastAsia="sq-AL"/>
        </w:rPr>
        <w:t>t kanë hyrë në fushë. Ndryshe nga arsimi i përgjithshëm, arsimi profesional ka regjistruar një trend rënieje kërkese. Numri i studentëve të regjistruar në institucione të arsimit profesional ra me rreth 38% gjatë periudhës 2006</w:t>
      </w:r>
      <w:r w:rsidR="00443821" w:rsidRPr="00443821">
        <w:rPr>
          <w:spacing w:val="-4"/>
          <w:lang w:val="sq-AL" w:eastAsia="sq-AL"/>
        </w:rPr>
        <w:t>–</w:t>
      </w:r>
      <w:r w:rsidRPr="004566BE">
        <w:rPr>
          <w:spacing w:val="-4"/>
          <w:lang w:val="sq-AL" w:eastAsia="sq-AL"/>
        </w:rPr>
        <w:t xml:space="preserve">2011, për shkak të zhvendosjes në institucione të ciklit të tretë të studimeve. Arsimi profesional konsiderohet si e dyta më e mira pas arsimit të lartë dhe jo si një mënyrë për të hyrë në tregun e punës. Mundësitë për mësim gjatë gjithë jetës dhe mundësitë për personat e larguar </w:t>
      </w:r>
      <w:r w:rsidR="00443821">
        <w:rPr>
          <w:spacing w:val="-4"/>
          <w:lang w:val="sq-AL" w:eastAsia="sq-AL"/>
        </w:rPr>
        <w:t>nga punonjësit e arsimit dhe ata</w:t>
      </w:r>
      <w:r w:rsidRPr="004566BE">
        <w:rPr>
          <w:spacing w:val="-4"/>
          <w:lang w:val="sq-AL" w:eastAsia="sq-AL"/>
        </w:rPr>
        <w:t xml:space="preserve"> të pakualifikuar mirë për të rritur kompetencat për punë janë ende të limituara në sasi dhe cilësi. </w:t>
      </w:r>
    </w:p>
    <w:p w:rsidR="008A5A2B" w:rsidRPr="004566BE" w:rsidRDefault="008A5A2B" w:rsidP="008A5A2B">
      <w:pPr>
        <w:pStyle w:val="Paragrafi"/>
        <w:rPr>
          <w:spacing w:val="-4"/>
          <w:lang w:val="sq-AL" w:eastAsia="sq-AL"/>
        </w:rPr>
      </w:pPr>
      <w:r w:rsidRPr="004566BE">
        <w:rPr>
          <w:spacing w:val="-4"/>
          <w:lang w:val="sq-AL" w:eastAsia="sq-AL"/>
        </w:rPr>
        <w:t xml:space="preserve">SHËNDETËSIA </w:t>
      </w:r>
    </w:p>
    <w:p w:rsidR="008A5A2B" w:rsidRPr="004566BE" w:rsidRDefault="008A5A2B" w:rsidP="008A5A2B">
      <w:pPr>
        <w:pStyle w:val="Paragrafi"/>
        <w:rPr>
          <w:spacing w:val="-4"/>
          <w:lang w:val="sq-AL" w:eastAsia="sq-AL"/>
        </w:rPr>
      </w:pPr>
      <w:r w:rsidRPr="004566BE">
        <w:rPr>
          <w:spacing w:val="-4"/>
          <w:lang w:val="sq-AL" w:eastAsia="sq-AL"/>
        </w:rPr>
        <w:t>Shëndetësia në fushën e programit përfaqëson një sektor në të cilin duhet të arrihet progres i madh. Rajonet italiane janë ndër më pak të përparuarat krahasuar me mesataren italiane me përqindje të lartë karakteristike të zhvendosjeve të spitaleve për shërim. Në shtetet anëtare në IPA, përpjekje domethënëse po kryhen për përafrimin e politikave shëndetësore me standardet e BE-së. Gjithsesi, qëllimet ambicioze kufizohen nga niveli i ulët i shpenzimeve publike. Shpenzimet publike për shëndetësinë janë të vogla në hapësirën e programit (Mali i Zi shënon nivelin më të lartë me 9012% të GDP</w:t>
      </w:r>
      <w:r w:rsidR="00B8172B">
        <w:rPr>
          <w:spacing w:val="-4"/>
          <w:lang w:val="sq-AL" w:eastAsia="sq-AL"/>
        </w:rPr>
        <w:t>-s</w:t>
      </w:r>
      <w:r w:rsidR="00B8172B" w:rsidRPr="00B8172B">
        <w:rPr>
          <w:spacing w:val="-4"/>
          <w:lang w:val="sq-AL" w:eastAsia="sq-AL"/>
        </w:rPr>
        <w:t>ë</w:t>
      </w:r>
      <w:r w:rsidRPr="004566BE">
        <w:rPr>
          <w:spacing w:val="-4"/>
          <w:lang w:val="sq-AL" w:eastAsia="sq-AL"/>
        </w:rPr>
        <w:t>, ndjekur nga Italia me 7.2% dhe Shqipëria me 2.8%). (Burimi: Shëndetësia 2020 si një kuadër për krijimin e lidhjes mes shëndetësisë dhe përvojës së sekt</w:t>
      </w:r>
      <w:r w:rsidR="00005919" w:rsidRPr="004566BE">
        <w:rPr>
          <w:spacing w:val="-4"/>
          <w:lang w:val="sq-AL" w:eastAsia="sq-AL"/>
        </w:rPr>
        <w:t>orëve të tjerë të Malit të Zi, k</w:t>
      </w:r>
      <w:r w:rsidR="00B8172B">
        <w:rPr>
          <w:spacing w:val="-4"/>
          <w:lang w:val="sq-AL" w:eastAsia="sq-AL"/>
        </w:rPr>
        <w:t>orrik 2014)</w:t>
      </w:r>
    </w:p>
    <w:p w:rsidR="008A5A2B" w:rsidRPr="004566BE" w:rsidRDefault="008A5A2B" w:rsidP="008A5A2B">
      <w:pPr>
        <w:pStyle w:val="Paragrafi"/>
        <w:rPr>
          <w:spacing w:val="-4"/>
          <w:lang w:val="sq-AL" w:eastAsia="sq-AL"/>
        </w:rPr>
      </w:pPr>
      <w:r w:rsidRPr="004566BE">
        <w:rPr>
          <w:spacing w:val="-4"/>
          <w:lang w:val="sq-AL" w:eastAsia="sq-AL"/>
        </w:rPr>
        <w:t>Rajoni i Pulias ende klasifikohet si një ndër më pak të zhvilluarit në Itali. Shërbimet e tij publike shëndetësore janë të organizuara në gjashtë autoritete lokale, dy qendra shëndetësore dhe dy institute kërkimore me një numër të përgjithshëm forc</w:t>
      </w:r>
      <w:r w:rsidR="00CB7EE5">
        <w:rPr>
          <w:spacing w:val="-4"/>
          <w:lang w:val="sq-AL" w:eastAsia="sq-AL"/>
        </w:rPr>
        <w:t>e</w:t>
      </w:r>
      <w:r w:rsidRPr="004566BE">
        <w:rPr>
          <w:spacing w:val="-4"/>
          <w:lang w:val="sq-AL" w:eastAsia="sq-AL"/>
        </w:rPr>
        <w:t xml:space="preserve"> pune prej 40 000 profesionistë</w:t>
      </w:r>
      <w:r w:rsidR="00CB7EE5">
        <w:rPr>
          <w:spacing w:val="-4"/>
          <w:lang w:val="sq-AL" w:eastAsia="sq-AL"/>
        </w:rPr>
        <w:t>sh</w:t>
      </w:r>
      <w:r w:rsidRPr="004566BE">
        <w:rPr>
          <w:spacing w:val="-4"/>
          <w:lang w:val="sq-AL" w:eastAsia="sq-AL"/>
        </w:rPr>
        <w:t>. Numri total i klinikave dhe</w:t>
      </w:r>
      <w:r w:rsidR="00CB7EE5">
        <w:rPr>
          <w:spacing w:val="-4"/>
          <w:lang w:val="sq-AL" w:eastAsia="sq-AL"/>
        </w:rPr>
        <w:t xml:space="preserve"> i</w:t>
      </w:r>
      <w:r w:rsidRPr="004566BE">
        <w:rPr>
          <w:spacing w:val="-4"/>
          <w:lang w:val="sq-AL" w:eastAsia="sq-AL"/>
        </w:rPr>
        <w:t xml:space="preserve"> spitaleve të përgjithshme është 660. Transferimi nga spitali në terma të transferimeve për shërim llogaritet 7.3%, ndërsa strukturat ekzistuese pritëse të dedikuara janë 1200. Përmirësimi i cilësisë dhe qasjes së shërbimeve, veçanërisht në zonat rurale, përmirësimi i infrastrukturës dhe zbatimi i plotë i pajisjeve shëndetësore për menaxhimin e politikave socio-sanitare janë disa nga qëllimet kryesore </w:t>
      </w:r>
      <w:r w:rsidR="00005919" w:rsidRPr="004566BE">
        <w:rPr>
          <w:spacing w:val="-4"/>
          <w:lang w:val="sq-AL" w:eastAsia="sq-AL"/>
        </w:rPr>
        <w:t xml:space="preserve">për periudhën e programit </w:t>
      </w:r>
      <w:r w:rsidR="002A7A97" w:rsidRPr="004566BE">
        <w:rPr>
          <w:spacing w:val="-4"/>
          <w:lang w:val="sq-AL" w:eastAsia="sq-AL"/>
        </w:rPr>
        <w:t>2014–2020</w:t>
      </w:r>
      <w:r w:rsidR="00136E9A">
        <w:rPr>
          <w:spacing w:val="-4"/>
          <w:lang w:val="sq-AL" w:eastAsia="sq-AL"/>
        </w:rPr>
        <w:t>. (Burimi: ISTAT)</w:t>
      </w:r>
    </w:p>
    <w:p w:rsidR="008A5A2B" w:rsidRPr="004566BE" w:rsidRDefault="008A5A2B" w:rsidP="008A5A2B">
      <w:pPr>
        <w:pStyle w:val="Paragrafi"/>
        <w:rPr>
          <w:spacing w:val="-4"/>
          <w:lang w:val="sq-AL" w:eastAsia="sq-AL"/>
        </w:rPr>
      </w:pPr>
      <w:r w:rsidRPr="004566BE">
        <w:rPr>
          <w:spacing w:val="-4"/>
          <w:lang w:val="sq-AL" w:eastAsia="sq-AL"/>
        </w:rPr>
        <w:t xml:space="preserve">Rajoni i Molisë përbëhet nga 58 klinika dhe spitale të përgjithshme. Një problem specifik duket të jetë transferimi në spitale, që nënkupton transferimin për shërim. </w:t>
      </w:r>
      <w:r w:rsidR="0033333A" w:rsidRPr="004566BE">
        <w:rPr>
          <w:spacing w:val="-4"/>
          <w:lang w:val="sq-AL" w:eastAsia="sq-AL"/>
        </w:rPr>
        <w:t>Në fakt, përqindja lidhur me të m</w:t>
      </w:r>
      <w:r w:rsidRPr="004566BE">
        <w:rPr>
          <w:spacing w:val="-4"/>
          <w:lang w:val="sq-AL" w:eastAsia="sq-AL"/>
        </w:rPr>
        <w:t>ë 2012</w:t>
      </w:r>
      <w:r w:rsidR="0033333A" w:rsidRPr="004566BE">
        <w:rPr>
          <w:spacing w:val="-4"/>
          <w:lang w:val="sq-AL" w:eastAsia="sq-AL"/>
        </w:rPr>
        <w:t>-n</w:t>
      </w:r>
      <w:r w:rsidRPr="004566BE">
        <w:rPr>
          <w:spacing w:val="-4"/>
          <w:lang w:val="sq-AL" w:eastAsia="sq-AL"/>
        </w:rPr>
        <w:t xml:space="preserve"> ishte 20.8, e cila përbën dhe nivelin më të lartë ndër rajonet e Adriatikut. Për më tepër, Molisë klasifikohet si </w:t>
      </w:r>
      <w:r w:rsidR="004B0AEE" w:rsidRPr="004566BE">
        <w:rPr>
          <w:spacing w:val="-4"/>
          <w:lang w:val="sq-AL" w:eastAsia="sq-AL"/>
        </w:rPr>
        <w:t>“</w:t>
      </w:r>
      <w:r w:rsidRPr="004566BE">
        <w:rPr>
          <w:spacing w:val="-4"/>
          <w:lang w:val="sq-AL" w:eastAsia="sq-AL"/>
        </w:rPr>
        <w:t>rajon tranzicioni</w:t>
      </w:r>
      <w:r w:rsidR="004B0AEE" w:rsidRPr="004566BE">
        <w:rPr>
          <w:spacing w:val="-4"/>
          <w:lang w:val="sq-AL" w:eastAsia="sq-AL"/>
        </w:rPr>
        <w:t>”</w:t>
      </w:r>
      <w:r w:rsidRPr="004566BE">
        <w:rPr>
          <w:spacing w:val="-4"/>
          <w:lang w:val="sq-AL" w:eastAsia="sq-AL"/>
        </w:rPr>
        <w:t xml:space="preserve"> lidhur me fëmijët e moshës 0</w:t>
      </w:r>
      <w:r w:rsidR="00136E9A" w:rsidRPr="00136E9A">
        <w:rPr>
          <w:spacing w:val="-4"/>
          <w:lang w:val="sq-AL" w:eastAsia="sq-AL"/>
        </w:rPr>
        <w:t>–</w:t>
      </w:r>
      <w:r w:rsidRPr="004566BE">
        <w:rPr>
          <w:spacing w:val="-4"/>
          <w:lang w:val="sq-AL" w:eastAsia="sq-AL"/>
        </w:rPr>
        <w:t>3 vjeç, nën kujdesin e shërbimeve të fëmijërisë e që ndajnë vështirësitë socio-sanitare me pjesën tjetër të Italisë Jugore, mesatarja e të cilës në këtë kategori të veçantë arrin 5% kundrejt 17.9% të Italisë Veriore. IDEA</w:t>
      </w:r>
      <w:r w:rsidR="00BB0A22" w:rsidRPr="004566BE">
        <w:rPr>
          <w:spacing w:val="-4"/>
          <w:lang w:val="sq-AL" w:eastAsia="sq-AL"/>
        </w:rPr>
        <w:t>-ja,</w:t>
      </w:r>
      <w:r w:rsidRPr="004566BE">
        <w:rPr>
          <w:spacing w:val="-4"/>
          <w:lang w:val="sq-AL" w:eastAsia="sq-AL"/>
        </w:rPr>
        <w:t xml:space="preserve"> për personat mbi 65 vjeç</w:t>
      </w:r>
      <w:r w:rsidR="00BB0A22" w:rsidRPr="004566BE">
        <w:rPr>
          <w:spacing w:val="-4"/>
          <w:lang w:val="sq-AL" w:eastAsia="sq-AL"/>
        </w:rPr>
        <w:t>,</w:t>
      </w:r>
      <w:r w:rsidRPr="004566BE">
        <w:rPr>
          <w:spacing w:val="-4"/>
          <w:lang w:val="sq-AL" w:eastAsia="sq-AL"/>
        </w:rPr>
        <w:t xml:space="preserve"> është e barabartë me 3.9%</w:t>
      </w:r>
      <w:r w:rsidR="00136E9A">
        <w:rPr>
          <w:spacing w:val="-4"/>
          <w:lang w:val="sq-AL" w:eastAsia="sq-AL"/>
        </w:rPr>
        <w:t>. (Burimi: ISTAT)</w:t>
      </w:r>
    </w:p>
    <w:p w:rsidR="008A5A2B" w:rsidRPr="004566BE" w:rsidRDefault="008A5A2B" w:rsidP="008A5A2B">
      <w:pPr>
        <w:pStyle w:val="Paragrafi"/>
        <w:rPr>
          <w:spacing w:val="-4"/>
          <w:lang w:val="sq-AL" w:eastAsia="sq-AL"/>
        </w:rPr>
      </w:pPr>
      <w:r w:rsidRPr="004566BE">
        <w:rPr>
          <w:spacing w:val="-4"/>
          <w:lang w:val="sq-AL" w:eastAsia="sq-AL"/>
        </w:rPr>
        <w:t xml:space="preserve">Në Shqipëri, sistemi i shëndetësisë është i bashkuar me shërbimet shëndetësore publike dhe private. Spitalet private ofrojnë shërbim më të mirë, kurse në spitalet publike mbeten ende disa probleme të shkurtimeve nga puna për shkak të nivelit të lartë të borxhit të grumbulluar nga entitetet publike dhe shpërndarjes </w:t>
      </w:r>
      <w:r w:rsidR="00C528DC">
        <w:rPr>
          <w:spacing w:val="-4"/>
          <w:lang w:val="sq-AL" w:eastAsia="sq-AL"/>
        </w:rPr>
        <w:t>s</w:t>
      </w:r>
      <w:r w:rsidRPr="004566BE">
        <w:rPr>
          <w:spacing w:val="-4"/>
          <w:lang w:val="sq-AL" w:eastAsia="sq-AL"/>
        </w:rPr>
        <w:t>ë pabarabartë të shërbimeve shëndetësore në spita</w:t>
      </w:r>
      <w:r w:rsidR="006B225F" w:rsidRPr="004566BE">
        <w:rPr>
          <w:spacing w:val="-4"/>
          <w:lang w:val="sq-AL" w:eastAsia="sq-AL"/>
        </w:rPr>
        <w:t>le. Progres raporti i KE-së m</w:t>
      </w:r>
      <w:r w:rsidRPr="004566BE">
        <w:rPr>
          <w:spacing w:val="-4"/>
          <w:lang w:val="sq-AL" w:eastAsia="sq-AL"/>
        </w:rPr>
        <w:t>ë 2013</w:t>
      </w:r>
      <w:r w:rsidR="006B225F" w:rsidRPr="004566BE">
        <w:rPr>
          <w:spacing w:val="-4"/>
          <w:lang w:val="sq-AL" w:eastAsia="sq-AL"/>
        </w:rPr>
        <w:t>-n</w:t>
      </w:r>
      <w:r w:rsidRPr="004566BE">
        <w:rPr>
          <w:spacing w:val="-4"/>
          <w:lang w:val="sq-AL" w:eastAsia="sq-AL"/>
        </w:rPr>
        <w:t xml:space="preserve"> theksoi se </w:t>
      </w:r>
      <w:r w:rsidR="004B0AEE" w:rsidRPr="004566BE">
        <w:rPr>
          <w:spacing w:val="-4"/>
          <w:lang w:val="sq-AL" w:eastAsia="sq-AL"/>
        </w:rPr>
        <w:t>“</w:t>
      </w:r>
      <w:r w:rsidRPr="004566BE">
        <w:rPr>
          <w:spacing w:val="-4"/>
          <w:lang w:val="sq-AL" w:eastAsia="sq-AL"/>
        </w:rPr>
        <w:t>Kujdesi shëndetësor primar ka mangësi fondesh dhe burimesh njerëzore. Mbulimi i kujdesit sipas sigurimeve mbetet ende shumë i ulët. Sektori i spitalit publik mbetet i pazhvilluar</w:t>
      </w:r>
      <w:r w:rsidR="00C528DC">
        <w:rPr>
          <w:spacing w:val="-4"/>
          <w:lang w:val="sq-AL" w:eastAsia="sq-AL"/>
        </w:rPr>
        <w:t>,</w:t>
      </w:r>
      <w:r w:rsidRPr="004566BE">
        <w:rPr>
          <w:spacing w:val="-4"/>
          <w:lang w:val="sq-AL" w:eastAsia="sq-AL"/>
        </w:rPr>
        <w:t xml:space="preserve"> kurse sektori privat po zhvillohet pa rregullat të sakta</w:t>
      </w:r>
      <w:r w:rsidR="004B0AEE" w:rsidRPr="004566BE">
        <w:rPr>
          <w:spacing w:val="-4"/>
          <w:lang w:val="sq-AL" w:eastAsia="sq-AL"/>
        </w:rPr>
        <w:t>”</w:t>
      </w:r>
      <w:r w:rsidRPr="004566BE">
        <w:rPr>
          <w:spacing w:val="-4"/>
          <w:lang w:val="sq-AL" w:eastAsia="sq-AL"/>
        </w:rPr>
        <w:t>. Gjithsesi, përveç problemeve dhe shkurtimeve në sistemin shqiptar të shëndetësisë, jetëgjatësia në lindje është ndër më të lartat në rajon me 77 vite, krahasuar me Malin e Zi me 75 vite dhe Italinë me 83 vite.</w:t>
      </w:r>
    </w:p>
    <w:p w:rsidR="008A5A2B" w:rsidRPr="004566BE" w:rsidRDefault="008A5A2B" w:rsidP="008A5A2B">
      <w:pPr>
        <w:pStyle w:val="Paragrafi"/>
        <w:rPr>
          <w:spacing w:val="-4"/>
          <w:lang w:val="sq-AL" w:eastAsia="sq-AL"/>
        </w:rPr>
      </w:pPr>
      <w:r w:rsidRPr="004566BE">
        <w:rPr>
          <w:spacing w:val="-4"/>
          <w:lang w:val="sq-AL" w:eastAsia="sq-AL"/>
        </w:rPr>
        <w:t>Në Mal të Zi, kujdesi primar shëndetësor ofrohet në nivel bashkie (18 qendra mjekësore dhe tr</w:t>
      </w:r>
      <w:r w:rsidR="00092383" w:rsidRPr="004566BE">
        <w:rPr>
          <w:spacing w:val="-4"/>
          <w:lang w:val="sq-AL" w:eastAsia="sq-AL"/>
        </w:rPr>
        <w:t>i</w:t>
      </w:r>
      <w:r w:rsidRPr="004566BE">
        <w:rPr>
          <w:spacing w:val="-4"/>
          <w:lang w:val="sq-AL" w:eastAsia="sq-AL"/>
        </w:rPr>
        <w:t xml:space="preserve"> stacione shëndetësore). Kujdesi sekondar shëndetësor ofrohet nëpërmjet shtatë spitaleve të përgjithshme, tr</w:t>
      </w:r>
      <w:r w:rsidR="00092383" w:rsidRPr="004566BE">
        <w:rPr>
          <w:spacing w:val="-4"/>
          <w:lang w:val="sq-AL" w:eastAsia="sq-AL"/>
        </w:rPr>
        <w:t>i</w:t>
      </w:r>
      <w:r w:rsidRPr="004566BE">
        <w:rPr>
          <w:spacing w:val="-4"/>
          <w:lang w:val="sq-AL" w:eastAsia="sq-AL"/>
        </w:rPr>
        <w:t xml:space="preserve"> spitaleve të specializuara, një qendër klinik</w:t>
      </w:r>
      <w:r w:rsidR="00092383" w:rsidRPr="004566BE">
        <w:rPr>
          <w:spacing w:val="-4"/>
          <w:lang w:val="sq-AL" w:eastAsia="sq-AL"/>
        </w:rPr>
        <w:t>e</w:t>
      </w:r>
      <w:r w:rsidRPr="004566BE">
        <w:rPr>
          <w:spacing w:val="-4"/>
          <w:lang w:val="sq-AL" w:eastAsia="sq-AL"/>
        </w:rPr>
        <w:t xml:space="preserve">, një institut për mjekësinë fizike, rehabilitimin dhe reumatologjinë </w:t>
      </w:r>
      <w:r w:rsidR="004B0AEE" w:rsidRPr="004566BE">
        <w:rPr>
          <w:spacing w:val="-4"/>
          <w:lang w:val="sq-AL" w:eastAsia="sq-AL"/>
        </w:rPr>
        <w:t>“</w:t>
      </w:r>
      <w:r w:rsidRPr="004566BE">
        <w:rPr>
          <w:spacing w:val="-4"/>
          <w:lang w:val="sq-AL" w:eastAsia="sq-AL"/>
        </w:rPr>
        <w:t>Dr</w:t>
      </w:r>
      <w:r w:rsidR="00092383" w:rsidRPr="004566BE">
        <w:rPr>
          <w:spacing w:val="-4"/>
          <w:lang w:val="sq-AL" w:eastAsia="sq-AL"/>
        </w:rPr>
        <w:t>.</w:t>
      </w:r>
      <w:r w:rsidRPr="004566BE">
        <w:rPr>
          <w:spacing w:val="-4"/>
          <w:lang w:val="sq-AL" w:eastAsia="sq-AL"/>
        </w:rPr>
        <w:t xml:space="preserve"> Simo Miloševic</w:t>
      </w:r>
      <w:r w:rsidR="004B0AEE" w:rsidRPr="004566BE">
        <w:rPr>
          <w:spacing w:val="-4"/>
          <w:lang w:val="sq-AL" w:eastAsia="sq-AL"/>
        </w:rPr>
        <w:t>”</w:t>
      </w:r>
      <w:r w:rsidRPr="004566BE">
        <w:rPr>
          <w:spacing w:val="-4"/>
          <w:lang w:val="sq-AL" w:eastAsia="sq-AL"/>
        </w:rPr>
        <w:t xml:space="preserve"> AD Igalo dhe pesë struktura të përhershme. Strategjia e qeverisë </w:t>
      </w:r>
      <w:r w:rsidR="004B0AEE" w:rsidRPr="004566BE">
        <w:rPr>
          <w:spacing w:val="-4"/>
          <w:lang w:val="sq-AL" w:eastAsia="sq-AL"/>
        </w:rPr>
        <w:t>“</w:t>
      </w:r>
      <w:r w:rsidRPr="004566BE">
        <w:rPr>
          <w:spacing w:val="-4"/>
          <w:lang w:val="sq-AL" w:eastAsia="sq-AL"/>
        </w:rPr>
        <w:t>Politikat Shëndetësore në Malin e Zi deri më 2020</w:t>
      </w:r>
      <w:r w:rsidR="00C23703" w:rsidRPr="004566BE">
        <w:rPr>
          <w:spacing w:val="-4"/>
          <w:lang w:val="sq-AL" w:eastAsia="sq-AL"/>
        </w:rPr>
        <w:t>-n</w:t>
      </w:r>
      <w:r w:rsidR="004B0AEE" w:rsidRPr="004566BE">
        <w:rPr>
          <w:spacing w:val="-4"/>
          <w:lang w:val="sq-AL" w:eastAsia="sq-AL"/>
        </w:rPr>
        <w:t>”</w:t>
      </w:r>
      <w:r w:rsidRPr="004566BE">
        <w:rPr>
          <w:spacing w:val="-4"/>
          <w:lang w:val="sq-AL" w:eastAsia="sq-AL"/>
        </w:rPr>
        <w:t xml:space="preserve"> ka për synim të integrojë sistemin shëndetësor të Malit të Zi me procesin</w:t>
      </w:r>
      <w:r w:rsidR="00D24605" w:rsidRPr="004566BE">
        <w:rPr>
          <w:spacing w:val="-4"/>
          <w:lang w:val="sq-AL" w:eastAsia="sq-AL"/>
        </w:rPr>
        <w:t xml:space="preserve"> e zhvillimit të shëndetësisë ev</w:t>
      </w:r>
      <w:r w:rsidRPr="004566BE">
        <w:rPr>
          <w:spacing w:val="-4"/>
          <w:lang w:val="sq-AL" w:eastAsia="sq-AL"/>
        </w:rPr>
        <w:t xml:space="preserve">ropiane dhe globale. </w:t>
      </w:r>
    </w:p>
    <w:p w:rsidR="008A5A2B" w:rsidRPr="004566BE" w:rsidRDefault="008A5A2B" w:rsidP="008A5A2B">
      <w:pPr>
        <w:pStyle w:val="Paragrafi"/>
        <w:rPr>
          <w:spacing w:val="-4"/>
          <w:lang w:val="sq-AL" w:eastAsia="sq-AL"/>
        </w:rPr>
      </w:pPr>
      <w:r w:rsidRPr="004566BE">
        <w:rPr>
          <w:spacing w:val="-4"/>
          <w:lang w:val="sq-AL" w:eastAsia="sq-AL"/>
        </w:rPr>
        <w:t>Për sa i përket jetëgjatësisë, ajo është rritur gjatë 10 viteve të fundit në të tr</w:t>
      </w:r>
      <w:r w:rsidR="00092383" w:rsidRPr="004566BE">
        <w:rPr>
          <w:spacing w:val="-4"/>
          <w:lang w:val="sq-AL" w:eastAsia="sq-AL"/>
        </w:rPr>
        <w:t>ia</w:t>
      </w:r>
      <w:r w:rsidRPr="004566BE">
        <w:rPr>
          <w:spacing w:val="-4"/>
          <w:lang w:val="sq-AL" w:eastAsia="sq-AL"/>
        </w:rPr>
        <w:t xml:space="preserve"> shtetet. Gjithsesi, Italia ka mesatare më të madhe të jetëgjatësisë me 79.7 vite, kurse në Shqipëri është 2.2 vite më pak (77.5 vite) dhe Mal të Zi 76.1 vite. </w:t>
      </w:r>
    </w:p>
    <w:p w:rsidR="008A5A2B" w:rsidRPr="004566BE" w:rsidRDefault="00D24605" w:rsidP="008A5A2B">
      <w:pPr>
        <w:pStyle w:val="Paragrafi"/>
        <w:rPr>
          <w:spacing w:val="-4"/>
          <w:lang w:val="sq-AL" w:eastAsia="sq-AL"/>
        </w:rPr>
      </w:pPr>
      <w:r w:rsidRPr="004566BE">
        <w:rPr>
          <w:spacing w:val="-4"/>
          <w:lang w:val="sq-AL" w:eastAsia="sq-AL"/>
        </w:rPr>
        <w:t>Për më tepër, v</w:t>
      </w:r>
      <w:r w:rsidR="008A5A2B" w:rsidRPr="004566BE">
        <w:rPr>
          <w:spacing w:val="-4"/>
          <w:lang w:val="sq-AL" w:eastAsia="sq-AL"/>
        </w:rPr>
        <w:t>dekshmëria foshnjore ka shënuar rënie përgjatë viteve</w:t>
      </w:r>
      <w:r w:rsidR="000C7D4C" w:rsidRPr="004566BE">
        <w:rPr>
          <w:spacing w:val="-4"/>
          <w:lang w:val="sq-AL" w:eastAsia="sq-AL"/>
        </w:rPr>
        <w:t>,</w:t>
      </w:r>
      <w:r w:rsidR="008A5A2B" w:rsidRPr="004566BE">
        <w:rPr>
          <w:spacing w:val="-4"/>
          <w:lang w:val="sq-AL" w:eastAsia="sq-AL"/>
        </w:rPr>
        <w:t xml:space="preserve"> por në Shqipëri mbetet në nivele të larta</w:t>
      </w:r>
      <w:r w:rsidR="00691807">
        <w:rPr>
          <w:spacing w:val="-4"/>
          <w:lang w:val="sq-AL" w:eastAsia="sq-AL"/>
        </w:rPr>
        <w:t>,</w:t>
      </w:r>
      <w:r w:rsidR="008A5A2B" w:rsidRPr="004566BE">
        <w:rPr>
          <w:spacing w:val="-4"/>
          <w:lang w:val="sq-AL" w:eastAsia="sq-AL"/>
        </w:rPr>
        <w:t xml:space="preserve"> duke arritur 8.7 foshnje për 1000 lindje</w:t>
      </w:r>
      <w:r w:rsidR="00691807">
        <w:rPr>
          <w:spacing w:val="-4"/>
          <w:lang w:val="sq-AL" w:eastAsia="sq-AL"/>
        </w:rPr>
        <w:t>,</w:t>
      </w:r>
      <w:r w:rsidR="008A5A2B" w:rsidRPr="004566BE">
        <w:rPr>
          <w:spacing w:val="-4"/>
          <w:lang w:val="sq-AL" w:eastAsia="sq-AL"/>
        </w:rPr>
        <w:t xml:space="preserve"> ndërsa në Mal të Zi dhe Itali është pothuajse përgjysmë, përkatësisht 4.4 dhe 3.1.</w:t>
      </w:r>
    </w:p>
    <w:p w:rsidR="008A5A2B" w:rsidRPr="004566BE" w:rsidRDefault="008A5A2B" w:rsidP="008A5A2B">
      <w:pPr>
        <w:pStyle w:val="Paragrafi"/>
        <w:rPr>
          <w:spacing w:val="-4"/>
          <w:lang w:val="sq-AL" w:eastAsia="sq-AL"/>
        </w:rPr>
      </w:pPr>
      <w:r w:rsidRPr="004566BE">
        <w:rPr>
          <w:spacing w:val="-4"/>
          <w:lang w:val="sq-AL" w:eastAsia="sq-AL"/>
        </w:rPr>
        <w:t>Nëpërmjet bashkëpunimit ndërkufitar, rajonet e Italisë mund të krijojnë rrjete transnacionale të ofruesve të kujdesit shëndetësor dhe të përgatisë masa për menaxhimin e transferimeve në spital</w:t>
      </w:r>
      <w:r w:rsidR="009A73B3" w:rsidRPr="004566BE">
        <w:rPr>
          <w:spacing w:val="-4"/>
          <w:lang w:val="sq-AL" w:eastAsia="sq-AL"/>
        </w:rPr>
        <w:t>e (p.sh</w:t>
      </w:r>
      <w:r w:rsidR="00691807">
        <w:rPr>
          <w:spacing w:val="-4"/>
          <w:lang w:val="sq-AL" w:eastAsia="sq-AL"/>
        </w:rPr>
        <w:t>.</w:t>
      </w:r>
      <w:r w:rsidR="009A73B3" w:rsidRPr="004566BE">
        <w:rPr>
          <w:spacing w:val="-4"/>
          <w:lang w:val="sq-AL" w:eastAsia="sq-AL"/>
        </w:rPr>
        <w:t xml:space="preserve"> sipas Rregullores (KE) n</w:t>
      </w:r>
      <w:r w:rsidR="00A21D01" w:rsidRPr="004566BE">
        <w:rPr>
          <w:spacing w:val="-4"/>
          <w:lang w:val="sq-AL" w:eastAsia="sq-AL"/>
        </w:rPr>
        <w:t>r. 883/</w:t>
      </w:r>
      <w:r w:rsidRPr="004566BE">
        <w:rPr>
          <w:spacing w:val="-4"/>
          <w:lang w:val="sq-AL" w:eastAsia="sq-AL"/>
        </w:rPr>
        <w:t xml:space="preserve">2004 </w:t>
      </w:r>
      <w:r w:rsidR="004B0AEE" w:rsidRPr="004566BE">
        <w:rPr>
          <w:spacing w:val="-4"/>
          <w:lang w:val="sq-AL" w:eastAsia="sq-AL"/>
        </w:rPr>
        <w:t>“</w:t>
      </w:r>
      <w:r w:rsidRPr="004566BE">
        <w:rPr>
          <w:spacing w:val="-4"/>
          <w:lang w:val="sq-AL" w:eastAsia="sq-AL"/>
        </w:rPr>
        <w:t>Për transferimin e pacientëve që vuajnë nga sëmundje të rralla në spitale të shteteve të tjera anëtare</w:t>
      </w:r>
      <w:r w:rsidR="004B0AEE" w:rsidRPr="004566BE">
        <w:rPr>
          <w:spacing w:val="-4"/>
          <w:lang w:val="sq-AL" w:eastAsia="sq-AL"/>
        </w:rPr>
        <w:t>”</w:t>
      </w:r>
      <w:r w:rsidRPr="004566BE">
        <w:rPr>
          <w:spacing w:val="-4"/>
          <w:lang w:val="sq-AL" w:eastAsia="sq-AL"/>
        </w:rPr>
        <w:t>, kurse Shqipëria dhe Mali i Zi mund të përforcojnë ka</w:t>
      </w:r>
      <w:r w:rsidR="009A73B3" w:rsidRPr="004566BE">
        <w:rPr>
          <w:spacing w:val="-4"/>
          <w:lang w:val="sq-AL" w:eastAsia="sq-AL"/>
        </w:rPr>
        <w:t>pacitetet për transpozimin e d</w:t>
      </w:r>
      <w:r w:rsidRPr="004566BE">
        <w:rPr>
          <w:spacing w:val="-4"/>
          <w:lang w:val="sq-AL" w:eastAsia="sq-AL"/>
        </w:rPr>
        <w:t>irektivës së BE</w:t>
      </w:r>
      <w:r w:rsidR="009A73B3" w:rsidRPr="004566BE">
        <w:rPr>
          <w:spacing w:val="-4"/>
          <w:lang w:val="sq-AL" w:eastAsia="sq-AL"/>
        </w:rPr>
        <w:t>-së</w:t>
      </w:r>
      <w:r w:rsidR="00A21D01" w:rsidRPr="004566BE">
        <w:rPr>
          <w:spacing w:val="-4"/>
          <w:lang w:val="sq-AL" w:eastAsia="sq-AL"/>
        </w:rPr>
        <w:t xml:space="preserve"> 2011/</w:t>
      </w:r>
      <w:r w:rsidRPr="004566BE">
        <w:rPr>
          <w:spacing w:val="-4"/>
          <w:lang w:val="sq-AL" w:eastAsia="sq-AL"/>
        </w:rPr>
        <w:t>24 në vendet e tyre. I gjithë territori mund të kontribuojë në përmirësimin e sigurisë, cilësisë dhe efiçencës së sistemeve ekzistuese shëndetësore, të përfitojnë nga mobilizimi i ekspertizës dhe të kenë akses në shërbime shëndetësore të specializuara.</w:t>
      </w:r>
    </w:p>
    <w:p w:rsidR="008A5A2B" w:rsidRPr="004566BE" w:rsidRDefault="008A5A2B" w:rsidP="008A5A2B">
      <w:pPr>
        <w:pStyle w:val="Paragrafi"/>
        <w:rPr>
          <w:spacing w:val="-4"/>
          <w:lang w:val="sq-AL" w:eastAsia="sq-AL"/>
        </w:rPr>
      </w:pPr>
      <w:r w:rsidRPr="004566BE">
        <w:rPr>
          <w:spacing w:val="-4"/>
          <w:lang w:val="sq-AL" w:eastAsia="sq-AL"/>
        </w:rPr>
        <w:t>1.1.1.4 KËRKIMI SHKENCOR, INOVA</w:t>
      </w:r>
      <w:r w:rsidR="00691807">
        <w:rPr>
          <w:spacing w:val="-4"/>
          <w:lang w:val="sq-AL" w:eastAsia="sq-AL"/>
        </w:rPr>
        <w:t>-</w:t>
      </w:r>
      <w:r w:rsidRPr="004566BE">
        <w:rPr>
          <w:spacing w:val="-4"/>
          <w:lang w:val="sq-AL" w:eastAsia="sq-AL"/>
        </w:rPr>
        <w:t xml:space="preserve">CIONI DHE KONKURRENCA E SME-ve </w:t>
      </w:r>
    </w:p>
    <w:p w:rsidR="008A5A2B" w:rsidRPr="004566BE" w:rsidRDefault="008A5A2B" w:rsidP="008A5A2B">
      <w:pPr>
        <w:pStyle w:val="Paragrafi"/>
        <w:rPr>
          <w:spacing w:val="-4"/>
          <w:lang w:val="sq-AL" w:eastAsia="sq-AL"/>
        </w:rPr>
      </w:pPr>
      <w:r w:rsidRPr="004566BE">
        <w:rPr>
          <w:spacing w:val="-4"/>
          <w:lang w:val="sq-AL" w:eastAsia="sq-AL"/>
        </w:rPr>
        <w:t>Inovacioni i SME</w:t>
      </w:r>
      <w:r w:rsidR="00627934" w:rsidRPr="004566BE">
        <w:rPr>
          <w:spacing w:val="-4"/>
          <w:lang w:val="sq-AL" w:eastAsia="sq-AL"/>
        </w:rPr>
        <w:t>-ve</w:t>
      </w:r>
      <w:r w:rsidRPr="004566BE">
        <w:rPr>
          <w:spacing w:val="-4"/>
          <w:lang w:val="sq-AL" w:eastAsia="sq-AL"/>
        </w:rPr>
        <w:t xml:space="preserve"> është një nga nxitësit kryesorë të konkurrencës. Fusha e pr</w:t>
      </w:r>
      <w:r w:rsidR="00627934" w:rsidRPr="004566BE">
        <w:rPr>
          <w:spacing w:val="-4"/>
          <w:lang w:val="sq-AL" w:eastAsia="sq-AL"/>
        </w:rPr>
        <w:t>ogramit qëndron pas ekonomisë ev</w:t>
      </w:r>
      <w:r w:rsidRPr="004566BE">
        <w:rPr>
          <w:spacing w:val="-4"/>
          <w:lang w:val="sq-AL" w:eastAsia="sq-AL"/>
        </w:rPr>
        <w:t>ropiane në terma të zhvillimit ekonomik dhe masave qartësisht të nevojshme mbështetëse. Sistemi i saj i inovacionit është i dobët, i karakterizuar nga investime të pakta R&amp;D, nivel të ulët të punësimit në sektorët e teknologjisë së lartë, numër i vogël patentash, rrjete të pamjaftueshme bashkëpunimi, mangësi të internacionalizimit të SME-ve dhe bashkëpunim i papërshtatshëm mes SME-ve, organizatave mbështetëse të biznesit dhe qendrave kërkimore. Këto kushte bëhen më kritike nga kriza ekonomike dhe borxhi</w:t>
      </w:r>
      <w:r w:rsidR="00667596">
        <w:rPr>
          <w:spacing w:val="-4"/>
          <w:lang w:val="sq-AL" w:eastAsia="sq-AL"/>
        </w:rPr>
        <w:t>,</w:t>
      </w:r>
      <w:r w:rsidRPr="004566BE">
        <w:rPr>
          <w:spacing w:val="-4"/>
          <w:lang w:val="sq-AL" w:eastAsia="sq-AL"/>
        </w:rPr>
        <w:t xml:space="preserve"> të cilat ndikojnë në ekonominë kombëtare të shteteve pjesëmarrëse. Më specifikisht, karakteristikat e performancës së konkurrencës dhe inovacionit të fushës së programit përmblidhen si më poshtë vijon:</w:t>
      </w:r>
    </w:p>
    <w:p w:rsidR="008A5A2B" w:rsidRPr="004566BE" w:rsidRDefault="008A5A2B" w:rsidP="008A5A2B">
      <w:pPr>
        <w:pStyle w:val="Paragrafi"/>
        <w:rPr>
          <w:spacing w:val="-4"/>
          <w:lang w:val="sq-AL" w:eastAsia="sq-AL"/>
        </w:rPr>
      </w:pPr>
      <w:r w:rsidRPr="00DA13AB">
        <w:rPr>
          <w:spacing w:val="-4"/>
          <w:lang w:val="sq-AL" w:eastAsia="sq-AL"/>
        </w:rPr>
        <w:t>Rajonet</w:t>
      </w:r>
      <w:r w:rsidRPr="004566BE">
        <w:rPr>
          <w:spacing w:val="-4"/>
          <w:lang w:val="sq-AL" w:eastAsia="sq-AL"/>
        </w:rPr>
        <w:t xml:space="preserve"> italiane të Pulias dhe Molisës alokojnë një pjesë shumë të vogël të GDP</w:t>
      </w:r>
      <w:r w:rsidR="006D2FAB" w:rsidRPr="004566BE">
        <w:rPr>
          <w:spacing w:val="-4"/>
          <w:lang w:val="sq-AL" w:eastAsia="sq-AL"/>
        </w:rPr>
        <w:t>-së</w:t>
      </w:r>
      <w:r w:rsidRPr="004566BE">
        <w:rPr>
          <w:spacing w:val="-4"/>
          <w:lang w:val="sq-AL" w:eastAsia="sq-AL"/>
        </w:rPr>
        <w:t xml:space="preserve"> në RTD (GERD) krahasuar me mesataren e Italisë dhe të BE-së; Po ashtu aksionet e biznesit në GERD janë më të vogla se mesatarja e BE-së;</w:t>
      </w:r>
    </w:p>
    <w:p w:rsidR="008A5A2B" w:rsidRPr="004566BE" w:rsidRDefault="008A5A2B" w:rsidP="008A5A2B">
      <w:pPr>
        <w:pStyle w:val="Paragrafi"/>
        <w:rPr>
          <w:spacing w:val="-4"/>
          <w:lang w:val="sq-AL" w:eastAsia="sq-AL"/>
        </w:rPr>
      </w:pPr>
      <w:r w:rsidRPr="00DA13AB">
        <w:rPr>
          <w:spacing w:val="-4"/>
          <w:lang w:val="sq-AL" w:eastAsia="sq-AL"/>
        </w:rPr>
        <w:t>Niveli</w:t>
      </w:r>
      <w:r w:rsidRPr="004566BE">
        <w:rPr>
          <w:spacing w:val="-4"/>
          <w:lang w:val="sq-AL" w:eastAsia="sq-AL"/>
        </w:rPr>
        <w:t xml:space="preserve"> i aplikimeve të patentave në dy të rajonet është shumë i vogël; Italia</w:t>
      </w:r>
      <w:r w:rsidR="0006093E" w:rsidRPr="004566BE">
        <w:rPr>
          <w:spacing w:val="-4"/>
          <w:lang w:val="sq-AL" w:eastAsia="sq-AL"/>
        </w:rPr>
        <w:t>,</w:t>
      </w:r>
      <w:r w:rsidRPr="004566BE">
        <w:rPr>
          <w:spacing w:val="-4"/>
          <w:lang w:val="sq-AL" w:eastAsia="sq-AL"/>
        </w:rPr>
        <w:t xml:space="preserve"> gjithashtu</w:t>
      </w:r>
      <w:r w:rsidR="0006093E" w:rsidRPr="004566BE">
        <w:rPr>
          <w:spacing w:val="-4"/>
          <w:lang w:val="sq-AL" w:eastAsia="sq-AL"/>
        </w:rPr>
        <w:t>,</w:t>
      </w:r>
      <w:r w:rsidRPr="004566BE">
        <w:rPr>
          <w:spacing w:val="-4"/>
          <w:lang w:val="sq-AL" w:eastAsia="sq-AL"/>
        </w:rPr>
        <w:t xml:space="preserve"> shënon nivel më të ulët se mesatarja e BE-së;</w:t>
      </w:r>
    </w:p>
    <w:p w:rsidR="008A5A2B" w:rsidRPr="004566BE" w:rsidRDefault="008A5A2B" w:rsidP="008A5A2B">
      <w:pPr>
        <w:pStyle w:val="Paragrafi"/>
        <w:rPr>
          <w:spacing w:val="-4"/>
          <w:lang w:val="sq-AL" w:eastAsia="sq-AL"/>
        </w:rPr>
      </w:pPr>
      <w:r w:rsidRPr="004566BE">
        <w:rPr>
          <w:spacing w:val="-4"/>
          <w:lang w:val="sq-AL" w:eastAsia="sq-AL"/>
        </w:rPr>
        <w:t xml:space="preserve">Pulia ka shkallë të ulët punësimi në sektorët e teknologjisë së lartë; Po ashtu, Italia është nën nivelin mesatar të BE-së; E njëjta situatë është edhe për punësimin në shërbimet e njohurive të vazhdueshme. </w:t>
      </w:r>
    </w:p>
    <w:p w:rsidR="008A5A2B" w:rsidRPr="004566BE" w:rsidRDefault="008A5A2B" w:rsidP="008A5A2B">
      <w:pPr>
        <w:pStyle w:val="Paragrafi"/>
        <w:rPr>
          <w:spacing w:val="-4"/>
          <w:lang w:val="sq-AL" w:eastAsia="sq-AL"/>
        </w:rPr>
      </w:pPr>
      <w:r w:rsidRPr="004566BE">
        <w:rPr>
          <w:spacing w:val="-4"/>
          <w:lang w:val="sq-AL" w:eastAsia="sq-AL"/>
        </w:rPr>
        <w:t>Numri i studiuesve dhe numri i përgjithshëm i personelit të R&amp;D është më i ulët se mesatarja e Italisë dhe BE-së; treguesit në arsim</w:t>
      </w:r>
      <w:r w:rsidR="0006093E" w:rsidRPr="004566BE">
        <w:rPr>
          <w:spacing w:val="-4"/>
          <w:lang w:val="sq-AL" w:eastAsia="sq-AL"/>
        </w:rPr>
        <w:t>,</w:t>
      </w:r>
      <w:r w:rsidRPr="004566BE">
        <w:rPr>
          <w:spacing w:val="-4"/>
          <w:lang w:val="sq-AL" w:eastAsia="sq-AL"/>
        </w:rPr>
        <w:t xml:space="preserve"> gjithashtu</w:t>
      </w:r>
      <w:r w:rsidR="0006093E" w:rsidRPr="004566BE">
        <w:rPr>
          <w:spacing w:val="-4"/>
          <w:lang w:val="sq-AL" w:eastAsia="sq-AL"/>
        </w:rPr>
        <w:t>,</w:t>
      </w:r>
      <w:r w:rsidRPr="004566BE">
        <w:rPr>
          <w:spacing w:val="-4"/>
          <w:lang w:val="sq-AL" w:eastAsia="sq-AL"/>
        </w:rPr>
        <w:t xml:space="preserve"> mbeten prapa. </w:t>
      </w:r>
    </w:p>
    <w:p w:rsidR="008A5A2B" w:rsidRPr="004566BE" w:rsidRDefault="008A5A2B" w:rsidP="00AA351A">
      <w:pPr>
        <w:pStyle w:val="Paragrafi"/>
        <w:rPr>
          <w:spacing w:val="-4"/>
          <w:lang w:val="sq-AL" w:eastAsia="sq-AL"/>
        </w:rPr>
      </w:pPr>
      <w:r w:rsidRPr="004566BE">
        <w:rPr>
          <w:spacing w:val="-4"/>
          <w:lang w:val="sq-AL" w:eastAsia="sq-AL"/>
        </w:rPr>
        <w:t>Performanca e konkurrencës së SME-ve në Itali mbetet nën mesataren e përgjithshme të BE-së; Investimet janë në mesataren e BE-së.</w:t>
      </w:r>
    </w:p>
    <w:p w:rsidR="008A5A2B" w:rsidRPr="004566BE" w:rsidRDefault="008A5A2B" w:rsidP="008A5A2B">
      <w:pPr>
        <w:pStyle w:val="Paragrafi"/>
        <w:rPr>
          <w:spacing w:val="-4"/>
          <w:lang w:val="sq-AL" w:eastAsia="sq-AL"/>
        </w:rPr>
      </w:pPr>
      <w:r w:rsidRPr="004566BE">
        <w:rPr>
          <w:spacing w:val="-4"/>
          <w:lang w:val="sq-AL" w:eastAsia="sq-AL"/>
        </w:rPr>
        <w:t xml:space="preserve">Rajonet e ligjshme të Italisë kanë profile më të ndryshme (nga </w:t>
      </w:r>
      <w:r w:rsidR="004B0AEE" w:rsidRPr="004566BE">
        <w:rPr>
          <w:spacing w:val="-4"/>
          <w:lang w:val="sq-AL" w:eastAsia="sq-AL"/>
        </w:rPr>
        <w:t>“</w:t>
      </w:r>
      <w:r w:rsidRPr="004566BE">
        <w:rPr>
          <w:spacing w:val="-4"/>
          <w:lang w:val="sq-AL" w:eastAsia="sq-AL"/>
        </w:rPr>
        <w:t>rajonet me teknologji të pazhvilluar</w:t>
      </w:r>
      <w:r w:rsidR="004B0AEE" w:rsidRPr="004566BE">
        <w:rPr>
          <w:spacing w:val="-4"/>
          <w:lang w:val="sq-AL" w:eastAsia="sq-AL"/>
        </w:rPr>
        <w:t>”</w:t>
      </w:r>
      <w:r w:rsidRPr="004566BE">
        <w:rPr>
          <w:spacing w:val="-4"/>
          <w:lang w:val="sq-AL" w:eastAsia="sq-AL"/>
        </w:rPr>
        <w:t xml:space="preserve"> në </w:t>
      </w:r>
      <w:r w:rsidR="004B0AEE" w:rsidRPr="004566BE">
        <w:rPr>
          <w:spacing w:val="-4"/>
          <w:lang w:val="sq-AL" w:eastAsia="sq-AL"/>
        </w:rPr>
        <w:t>“</w:t>
      </w:r>
      <w:r w:rsidRPr="004566BE">
        <w:rPr>
          <w:spacing w:val="-4"/>
          <w:lang w:val="sq-AL" w:eastAsia="sq-AL"/>
        </w:rPr>
        <w:t>rajone me teknologji të zhvilluar</w:t>
      </w:r>
      <w:r w:rsidR="004B0AEE" w:rsidRPr="004566BE">
        <w:rPr>
          <w:spacing w:val="-4"/>
          <w:lang w:val="sq-AL" w:eastAsia="sq-AL"/>
        </w:rPr>
        <w:t>”</w:t>
      </w:r>
      <w:r w:rsidRPr="004566BE">
        <w:rPr>
          <w:spacing w:val="-4"/>
          <w:lang w:val="sq-AL" w:eastAsia="sq-AL"/>
        </w:rPr>
        <w:t xml:space="preserve"> dhe </w:t>
      </w:r>
      <w:r w:rsidR="004B0AEE" w:rsidRPr="004566BE">
        <w:rPr>
          <w:spacing w:val="-4"/>
          <w:lang w:val="sq-AL" w:eastAsia="sq-AL"/>
        </w:rPr>
        <w:t>“</w:t>
      </w:r>
      <w:r w:rsidRPr="004566BE">
        <w:rPr>
          <w:spacing w:val="-4"/>
          <w:lang w:val="sq-AL" w:eastAsia="sq-AL"/>
        </w:rPr>
        <w:t>rajone të industrializuara</w:t>
      </w:r>
      <w:r w:rsidR="004B0AEE" w:rsidRPr="004566BE">
        <w:rPr>
          <w:spacing w:val="-4"/>
          <w:lang w:val="sq-AL" w:eastAsia="sq-AL"/>
        </w:rPr>
        <w:t>”</w:t>
      </w:r>
      <w:r w:rsidRPr="004566BE">
        <w:rPr>
          <w:spacing w:val="-4"/>
          <w:lang w:val="sq-AL" w:eastAsia="sq-AL"/>
        </w:rPr>
        <w:t xml:space="preserve"> dhe nga </w:t>
      </w:r>
      <w:r w:rsidR="004B0AEE" w:rsidRPr="004566BE">
        <w:rPr>
          <w:spacing w:val="-4"/>
          <w:lang w:val="sq-AL" w:eastAsia="sq-AL"/>
        </w:rPr>
        <w:t>“</w:t>
      </w:r>
      <w:r w:rsidRPr="004566BE">
        <w:rPr>
          <w:spacing w:val="-4"/>
          <w:lang w:val="sq-AL" w:eastAsia="sq-AL"/>
        </w:rPr>
        <w:t>rajone të kërkimit intensiv</w:t>
      </w:r>
      <w:r w:rsidR="004B0AEE" w:rsidRPr="004566BE">
        <w:rPr>
          <w:spacing w:val="-4"/>
          <w:lang w:val="sq-AL" w:eastAsia="sq-AL"/>
        </w:rPr>
        <w:t>”</w:t>
      </w:r>
      <w:r w:rsidRPr="004566BE">
        <w:rPr>
          <w:spacing w:val="-4"/>
          <w:lang w:val="sq-AL" w:eastAsia="sq-AL"/>
        </w:rPr>
        <w:t xml:space="preserve"> në </w:t>
      </w:r>
      <w:r w:rsidR="004B0AEE" w:rsidRPr="004566BE">
        <w:rPr>
          <w:spacing w:val="-4"/>
          <w:lang w:val="sq-AL" w:eastAsia="sq-AL"/>
        </w:rPr>
        <w:t>“</w:t>
      </w:r>
      <w:r w:rsidRPr="004566BE">
        <w:rPr>
          <w:spacing w:val="-4"/>
          <w:lang w:val="sq-AL" w:eastAsia="sq-AL"/>
        </w:rPr>
        <w:t>rajone pa specializim në aktivitete të dijeve</w:t>
      </w:r>
      <w:r w:rsidR="004B0AEE" w:rsidRPr="004566BE">
        <w:rPr>
          <w:spacing w:val="-4"/>
          <w:lang w:val="sq-AL" w:eastAsia="sq-AL"/>
        </w:rPr>
        <w:t>”</w:t>
      </w:r>
      <w:r w:rsidRPr="004566BE">
        <w:rPr>
          <w:spacing w:val="-4"/>
          <w:lang w:val="sq-AL" w:eastAsia="sq-AL"/>
        </w:rPr>
        <w:t>).</w:t>
      </w:r>
    </w:p>
    <w:p w:rsidR="008A5A2B" w:rsidRPr="004566BE" w:rsidRDefault="008A5A2B" w:rsidP="008A5A2B">
      <w:pPr>
        <w:pStyle w:val="Paragrafi"/>
        <w:rPr>
          <w:spacing w:val="-4"/>
          <w:lang w:val="sq-AL" w:eastAsia="sq-AL"/>
        </w:rPr>
      </w:pPr>
      <w:r w:rsidRPr="004566BE">
        <w:rPr>
          <w:spacing w:val="-4"/>
          <w:lang w:val="sq-AL" w:eastAsia="sq-AL"/>
        </w:rPr>
        <w:t xml:space="preserve">Vëzhgimet e mëposhtme kryesore (përfundime që rrjedhin nga </w:t>
      </w:r>
      <w:r w:rsidR="004B0AEE" w:rsidRPr="004566BE">
        <w:rPr>
          <w:spacing w:val="-4"/>
          <w:lang w:val="sq-AL" w:eastAsia="sq-AL"/>
        </w:rPr>
        <w:t>“</w:t>
      </w:r>
      <w:r w:rsidRPr="004566BE">
        <w:rPr>
          <w:spacing w:val="-4"/>
          <w:lang w:val="sq-AL" w:eastAsia="sq-AL"/>
        </w:rPr>
        <w:t>Përmbledhje e Bankës Botërore për sektorët e kërkimit shkencor dhe inovacionit në Ballkanin Perëndimor</w:t>
      </w:r>
      <w:r w:rsidR="004B0AEE" w:rsidRPr="004566BE">
        <w:rPr>
          <w:spacing w:val="-4"/>
          <w:lang w:val="sq-AL" w:eastAsia="sq-AL"/>
        </w:rPr>
        <w:t>”</w:t>
      </w:r>
      <w:r w:rsidRPr="004566BE">
        <w:rPr>
          <w:spacing w:val="-4"/>
          <w:lang w:val="sq-AL" w:eastAsia="sq-AL"/>
        </w:rPr>
        <w:t>, 2013) mund të bëhen për Shqipërinë dhe Mali</w:t>
      </w:r>
      <w:r w:rsidR="00667596">
        <w:rPr>
          <w:spacing w:val="-4"/>
          <w:lang w:val="sq-AL" w:eastAsia="sq-AL"/>
        </w:rPr>
        <w:t>n e</w:t>
      </w:r>
      <w:r w:rsidRPr="004566BE">
        <w:rPr>
          <w:spacing w:val="-4"/>
          <w:lang w:val="sq-AL" w:eastAsia="sq-AL"/>
        </w:rPr>
        <w:t xml:space="preserve"> Zi:</w:t>
      </w:r>
    </w:p>
    <w:p w:rsidR="008A5A2B" w:rsidRPr="004566BE" w:rsidRDefault="008A5A2B" w:rsidP="008A5A2B">
      <w:pPr>
        <w:pStyle w:val="Paragrafi"/>
        <w:rPr>
          <w:spacing w:val="-4"/>
          <w:lang w:val="sq-AL" w:eastAsia="sq-AL"/>
        </w:rPr>
      </w:pPr>
      <w:r w:rsidRPr="004566BE">
        <w:rPr>
          <w:spacing w:val="-4"/>
          <w:lang w:val="sq-AL" w:eastAsia="sq-AL"/>
        </w:rPr>
        <w:t>Performanca e ulët shkencore, si rezultat i furnizimit të pamjaftueshëm të kontributit</w:t>
      </w:r>
      <w:r w:rsidR="00690F7D" w:rsidRPr="004566BE">
        <w:rPr>
          <w:spacing w:val="-4"/>
          <w:lang w:val="sq-AL" w:eastAsia="sq-AL"/>
        </w:rPr>
        <w:t xml:space="preserve"> </w:t>
      </w:r>
      <w:r w:rsidRPr="004566BE">
        <w:rPr>
          <w:spacing w:val="-4"/>
          <w:lang w:val="sq-AL" w:eastAsia="sq-AL"/>
        </w:rPr>
        <w:t>-</w:t>
      </w:r>
      <w:r w:rsidR="001407AB" w:rsidRPr="004566BE">
        <w:rPr>
          <w:spacing w:val="-4"/>
          <w:lang w:val="sq-AL" w:eastAsia="sq-AL"/>
        </w:rPr>
        <w:t xml:space="preserve"> </w:t>
      </w:r>
      <w:r w:rsidR="003C5519" w:rsidRPr="004566BE">
        <w:rPr>
          <w:spacing w:val="-4"/>
          <w:lang w:val="sq-AL" w:eastAsia="sq-AL"/>
        </w:rPr>
        <w:t>burimeve njerëzore, financimi i kërkimeve</w:t>
      </w:r>
      <w:r w:rsidRPr="004566BE">
        <w:rPr>
          <w:spacing w:val="-4"/>
          <w:lang w:val="sq-AL" w:eastAsia="sq-AL"/>
        </w:rPr>
        <w:t xml:space="preserve"> dhe objektet; megjithatë performanca shkencore po tregon shenja përmirësimi;</w:t>
      </w:r>
    </w:p>
    <w:p w:rsidR="008A5A2B" w:rsidRPr="004566BE" w:rsidRDefault="008A5A2B" w:rsidP="008A5A2B">
      <w:pPr>
        <w:pStyle w:val="Paragrafi"/>
        <w:rPr>
          <w:spacing w:val="-4"/>
          <w:lang w:val="sq-AL" w:eastAsia="sq-AL"/>
        </w:rPr>
      </w:pPr>
      <w:r w:rsidRPr="004566BE">
        <w:rPr>
          <w:spacing w:val="-4"/>
          <w:lang w:val="sq-AL" w:eastAsia="sq-AL"/>
        </w:rPr>
        <w:t>Emigrimi i trurit</w:t>
      </w:r>
      <w:r w:rsidR="00156E6D">
        <w:rPr>
          <w:spacing w:val="-4"/>
          <w:lang w:val="sq-AL" w:eastAsia="sq-AL"/>
        </w:rPr>
        <w:t>,</w:t>
      </w:r>
      <w:r w:rsidRPr="004566BE">
        <w:rPr>
          <w:spacing w:val="-4"/>
          <w:lang w:val="sq-AL" w:eastAsia="sq-AL"/>
        </w:rPr>
        <w:t xml:space="preserve"> për shembull, në Shqipëri</w:t>
      </w:r>
      <w:r w:rsidR="00156E6D">
        <w:rPr>
          <w:spacing w:val="-4"/>
          <w:lang w:val="sq-AL" w:eastAsia="sq-AL"/>
        </w:rPr>
        <w:t>,</w:t>
      </w:r>
      <w:r w:rsidRPr="004566BE">
        <w:rPr>
          <w:spacing w:val="-4"/>
          <w:lang w:val="sq-AL" w:eastAsia="sq-AL"/>
        </w:rPr>
        <w:t xml:space="preserve"> më shumë se 50% e lektorëve dhe kërkue</w:t>
      </w:r>
      <w:r w:rsidR="00690F7D" w:rsidRPr="004566BE">
        <w:rPr>
          <w:spacing w:val="-4"/>
          <w:lang w:val="sq-AL" w:eastAsia="sq-AL"/>
        </w:rPr>
        <w:t>sve emigruan gjatë viteve 1991</w:t>
      </w:r>
      <w:r w:rsidR="00156E6D" w:rsidRPr="00156E6D">
        <w:rPr>
          <w:spacing w:val="-4"/>
          <w:lang w:val="sq-AL" w:eastAsia="sq-AL"/>
        </w:rPr>
        <w:t>–</w:t>
      </w:r>
      <w:r w:rsidRPr="004566BE">
        <w:rPr>
          <w:spacing w:val="-4"/>
          <w:lang w:val="sq-AL" w:eastAsia="sq-AL"/>
        </w:rPr>
        <w:t xml:space="preserve">2005; </w:t>
      </w:r>
    </w:p>
    <w:p w:rsidR="008A5A2B" w:rsidRPr="004566BE" w:rsidRDefault="008A5A2B" w:rsidP="008A5A2B">
      <w:pPr>
        <w:pStyle w:val="Paragrafi"/>
        <w:rPr>
          <w:spacing w:val="-4"/>
          <w:lang w:val="sq-AL" w:eastAsia="sq-AL"/>
        </w:rPr>
      </w:pPr>
      <w:r w:rsidRPr="004566BE">
        <w:rPr>
          <w:spacing w:val="-4"/>
          <w:lang w:val="sq-AL" w:eastAsia="sq-AL"/>
        </w:rPr>
        <w:t>Vjetrimi dhe amortizimi i infrastrukturës kërkimore; shpërndarje e dobët në të gjith</w:t>
      </w:r>
      <w:r w:rsidR="00E21C6C">
        <w:rPr>
          <w:spacing w:val="-4"/>
          <w:lang w:val="sq-AL" w:eastAsia="sq-AL"/>
        </w:rPr>
        <w:t>a</w:t>
      </w:r>
      <w:r w:rsidRPr="004566BE">
        <w:rPr>
          <w:spacing w:val="-4"/>
          <w:lang w:val="sq-AL" w:eastAsia="sq-AL"/>
        </w:rPr>
        <w:t xml:space="preserve"> institucionet; </w:t>
      </w:r>
    </w:p>
    <w:p w:rsidR="008A5A2B" w:rsidRPr="004566BE" w:rsidRDefault="008A5A2B" w:rsidP="008A5A2B">
      <w:pPr>
        <w:pStyle w:val="Paragrafi"/>
        <w:rPr>
          <w:spacing w:val="-4"/>
          <w:lang w:val="sq-AL" w:eastAsia="sq-AL"/>
        </w:rPr>
      </w:pPr>
      <w:r w:rsidRPr="004566BE">
        <w:rPr>
          <w:spacing w:val="-4"/>
          <w:lang w:val="sq-AL" w:eastAsia="sq-AL"/>
        </w:rPr>
        <w:t>Aktiviteti i ulët i patentimeve; menaxhimi i papërshtatshëm i pronësisë intelektuale (PI);</w:t>
      </w:r>
    </w:p>
    <w:p w:rsidR="008A5A2B" w:rsidRPr="004566BE" w:rsidRDefault="008A5A2B" w:rsidP="008A5A2B">
      <w:pPr>
        <w:pStyle w:val="Paragrafi"/>
        <w:rPr>
          <w:spacing w:val="-4"/>
          <w:lang w:val="sq-AL" w:eastAsia="sq-AL"/>
        </w:rPr>
      </w:pPr>
      <w:r w:rsidRPr="004566BE">
        <w:rPr>
          <w:spacing w:val="-4"/>
          <w:lang w:val="sq-AL" w:eastAsia="sq-AL"/>
        </w:rPr>
        <w:t>Mekanizma joefikas</w:t>
      </w:r>
      <w:r w:rsidR="001D433A" w:rsidRPr="004566BE">
        <w:rPr>
          <w:spacing w:val="-4"/>
          <w:lang w:val="sq-AL" w:eastAsia="sq-AL"/>
        </w:rPr>
        <w:t>ë</w:t>
      </w:r>
      <w:r w:rsidRPr="004566BE">
        <w:rPr>
          <w:spacing w:val="-4"/>
          <w:lang w:val="sq-AL" w:eastAsia="sq-AL"/>
        </w:rPr>
        <w:t xml:space="preserve"> për transferimin e teknologjisë dhe komercializimin e rezultateve të hulumtimit;</w:t>
      </w:r>
    </w:p>
    <w:p w:rsidR="008A5A2B" w:rsidRPr="003E6C38" w:rsidRDefault="008A5A2B" w:rsidP="008A5A2B">
      <w:pPr>
        <w:pStyle w:val="Paragrafi"/>
        <w:rPr>
          <w:spacing w:val="-6"/>
          <w:lang w:val="sq-AL" w:eastAsia="sq-AL"/>
        </w:rPr>
      </w:pPr>
      <w:r w:rsidRPr="003E6C38">
        <w:rPr>
          <w:spacing w:val="-6"/>
          <w:lang w:val="sq-AL" w:eastAsia="sq-AL"/>
        </w:rPr>
        <w:t xml:space="preserve">Mungesa e lidhjeve të ndërveprimeve industri - shkencë; bashkëpunimet </w:t>
      </w:r>
      <w:r w:rsidRPr="003E6C38">
        <w:rPr>
          <w:i/>
          <w:spacing w:val="-6"/>
          <w:lang w:val="sq-AL" w:eastAsia="sq-AL"/>
        </w:rPr>
        <w:t>ad hoc</w:t>
      </w:r>
      <w:r w:rsidRPr="003E6C38">
        <w:rPr>
          <w:spacing w:val="-6"/>
          <w:lang w:val="sq-AL" w:eastAsia="sq-AL"/>
        </w:rPr>
        <w:t xml:space="preserve"> pa strategji afatgjatë;</w:t>
      </w:r>
    </w:p>
    <w:p w:rsidR="008A5A2B" w:rsidRPr="004566BE" w:rsidRDefault="008A5A2B" w:rsidP="008A5A2B">
      <w:pPr>
        <w:pStyle w:val="Paragrafi"/>
        <w:rPr>
          <w:spacing w:val="-4"/>
          <w:lang w:val="sq-AL" w:eastAsia="sq-AL"/>
        </w:rPr>
      </w:pPr>
      <w:r w:rsidRPr="004566BE">
        <w:rPr>
          <w:spacing w:val="-4"/>
          <w:lang w:val="sq-AL" w:eastAsia="sq-AL"/>
        </w:rPr>
        <w:t>Bizneset tregojnë pak interes për të investuar në kërkime shkencor</w:t>
      </w:r>
      <w:r w:rsidR="00E21C6C">
        <w:rPr>
          <w:spacing w:val="-4"/>
          <w:lang w:val="sq-AL" w:eastAsia="sq-AL"/>
        </w:rPr>
        <w:t>e</w:t>
      </w:r>
      <w:r w:rsidRPr="004566BE">
        <w:rPr>
          <w:spacing w:val="-4"/>
          <w:lang w:val="sq-AL" w:eastAsia="sq-AL"/>
        </w:rPr>
        <w:t xml:space="preserve"> dhe inovacion; rënie të tendencave në punësimin e studiuesve nga sektori i biznesit;</w:t>
      </w:r>
    </w:p>
    <w:p w:rsidR="008A5A2B" w:rsidRPr="004566BE" w:rsidRDefault="008A5A2B" w:rsidP="008A5A2B">
      <w:pPr>
        <w:pStyle w:val="Paragrafi"/>
        <w:rPr>
          <w:spacing w:val="-4"/>
          <w:lang w:val="sq-AL" w:eastAsia="sq-AL"/>
        </w:rPr>
      </w:pPr>
      <w:r w:rsidRPr="004566BE">
        <w:rPr>
          <w:spacing w:val="-4"/>
          <w:lang w:val="sq-AL" w:eastAsia="sq-AL"/>
        </w:rPr>
        <w:t xml:space="preserve">Mungon kuadri ligjor për menaxhimin e pronës intelektuale; mungojnë reformat për të lehtësuar zbatimin e kontratave, konkurrencën, qasjen në financa dhe rregullimin e tregut të punës; </w:t>
      </w:r>
    </w:p>
    <w:p w:rsidR="008A5A2B" w:rsidRPr="004566BE" w:rsidRDefault="008A5A2B" w:rsidP="008A5A2B">
      <w:pPr>
        <w:pStyle w:val="Paragrafi"/>
        <w:rPr>
          <w:spacing w:val="-4"/>
          <w:lang w:val="sq-AL" w:eastAsia="sq-AL"/>
        </w:rPr>
      </w:pPr>
      <w:r w:rsidRPr="004566BE">
        <w:rPr>
          <w:spacing w:val="-4"/>
          <w:lang w:val="sq-AL" w:eastAsia="sq-AL"/>
        </w:rPr>
        <w:t>Ristrukturimi dhe konsolidimi i organizatave kërkimore publike mbetet i papërfunduar.</w:t>
      </w:r>
    </w:p>
    <w:p w:rsidR="008A5A2B" w:rsidRPr="004566BE" w:rsidRDefault="008A5A2B" w:rsidP="008A5A2B">
      <w:pPr>
        <w:pStyle w:val="Paragrafi"/>
        <w:rPr>
          <w:spacing w:val="-4"/>
          <w:lang w:val="sq-AL" w:eastAsia="sq-AL"/>
        </w:rPr>
      </w:pPr>
      <w:r w:rsidRPr="004566BE">
        <w:rPr>
          <w:spacing w:val="-4"/>
          <w:lang w:val="sq-AL" w:eastAsia="sq-AL"/>
        </w:rPr>
        <w:t xml:space="preserve">SFIDAT RAJONALE TË INOVACIONIT </w:t>
      </w:r>
    </w:p>
    <w:p w:rsidR="008A5A2B" w:rsidRPr="004566BE" w:rsidRDefault="008A5A2B" w:rsidP="008A5A2B">
      <w:pPr>
        <w:pStyle w:val="Paragrafi"/>
        <w:rPr>
          <w:spacing w:val="-4"/>
          <w:lang w:val="sq-AL" w:eastAsia="sq-AL"/>
        </w:rPr>
      </w:pPr>
      <w:r w:rsidRPr="004566BE">
        <w:rPr>
          <w:spacing w:val="-4"/>
          <w:lang w:val="sq-AL" w:eastAsia="sq-AL"/>
        </w:rPr>
        <w:t>Pulia mund të nxisë një sistem të rëndësishëm industrial. E pozicionuar rreth zonës së madhe industriale të Barit, Brindizit dhe Tarantos, por edhe me pozitën e rëndësishme në Salento, plantacione bimore dhe plantacione të mëdha prodhimi operojnë në fushën e hekurit dhe çelikut, kimikate themelore dhe kauçukut, qelqit, energjisë, automotive, hapësirë ajrore, përpunimit të ushqimit, TIK dhe materialeve të ndërtimi</w:t>
      </w:r>
      <w:r w:rsidR="009C5602">
        <w:rPr>
          <w:spacing w:val="-4"/>
          <w:lang w:val="sq-AL" w:eastAsia="sq-AL"/>
        </w:rPr>
        <w:t>t</w:t>
      </w:r>
      <w:r w:rsidRPr="004566BE">
        <w:rPr>
          <w:spacing w:val="-4"/>
          <w:lang w:val="sq-AL" w:eastAsia="sq-AL"/>
        </w:rPr>
        <w:t xml:space="preserve">. Pranë tyre gjenden qendra të vogla industriale nëpër qytete të ndryshme. Sistemi rajonal i R&amp;D është i përbërë nga pesë (5) </w:t>
      </w:r>
      <w:r w:rsidR="00361430" w:rsidRPr="004566BE">
        <w:rPr>
          <w:spacing w:val="-4"/>
          <w:lang w:val="sq-AL" w:eastAsia="sq-AL"/>
        </w:rPr>
        <w:t>u</w:t>
      </w:r>
      <w:r w:rsidRPr="004566BE">
        <w:rPr>
          <w:spacing w:val="-4"/>
          <w:lang w:val="sq-AL" w:eastAsia="sq-AL"/>
        </w:rPr>
        <w:t>niversitete (4 shtetëror</w:t>
      </w:r>
      <w:r w:rsidR="00361430" w:rsidRPr="004566BE">
        <w:rPr>
          <w:spacing w:val="-4"/>
          <w:lang w:val="sq-AL" w:eastAsia="sq-AL"/>
        </w:rPr>
        <w:t>e</w:t>
      </w:r>
      <w:r w:rsidRPr="004566BE">
        <w:rPr>
          <w:spacing w:val="-4"/>
          <w:lang w:val="sq-AL" w:eastAsia="sq-AL"/>
        </w:rPr>
        <w:t xml:space="preserve">, një </w:t>
      </w:r>
      <w:r w:rsidRPr="00352757">
        <w:rPr>
          <w:spacing w:val="-6"/>
          <w:lang w:val="sq-AL" w:eastAsia="sq-AL"/>
        </w:rPr>
        <w:t xml:space="preserve">privat) dhe Zyrat e tyre të Ndërlidhjes Industriale (ILO), qendrat kërkimore publike dhe private, nga parqet teknologjike të </w:t>
      </w:r>
      <w:r w:rsidR="004B0AEE" w:rsidRPr="00352757">
        <w:rPr>
          <w:spacing w:val="-6"/>
          <w:lang w:val="sq-AL" w:eastAsia="sq-AL"/>
        </w:rPr>
        <w:t>“</w:t>
      </w:r>
      <w:r w:rsidRPr="00352757">
        <w:rPr>
          <w:spacing w:val="-6"/>
          <w:lang w:val="sq-AL" w:eastAsia="sq-AL"/>
        </w:rPr>
        <w:t>Technopolis</w:t>
      </w:r>
      <w:r w:rsidR="004B0AEE" w:rsidRPr="00352757">
        <w:rPr>
          <w:spacing w:val="-6"/>
          <w:lang w:val="sq-AL" w:eastAsia="sq-AL"/>
        </w:rPr>
        <w:t>”</w:t>
      </w:r>
      <w:r w:rsidRPr="00352757">
        <w:rPr>
          <w:spacing w:val="-6"/>
          <w:lang w:val="sq-AL" w:eastAsia="sq-AL"/>
        </w:rPr>
        <w:t xml:space="preserve"> Valenzano dhe </w:t>
      </w:r>
      <w:r w:rsidR="004B0AEE" w:rsidRPr="00352757">
        <w:rPr>
          <w:spacing w:val="-6"/>
          <w:lang w:val="sq-AL" w:eastAsia="sq-AL"/>
        </w:rPr>
        <w:t>“</w:t>
      </w:r>
      <w:r w:rsidRPr="00352757">
        <w:rPr>
          <w:spacing w:val="-6"/>
          <w:lang w:val="sq-AL" w:eastAsia="sq-AL"/>
        </w:rPr>
        <w:t>Qyteti i kërkimeve shkencor</w:t>
      </w:r>
      <w:r w:rsidR="009C5602">
        <w:rPr>
          <w:spacing w:val="-6"/>
          <w:lang w:val="sq-AL" w:eastAsia="sq-AL"/>
        </w:rPr>
        <w:t>e</w:t>
      </w:r>
      <w:r w:rsidR="004B0AEE" w:rsidRPr="00352757">
        <w:rPr>
          <w:spacing w:val="-6"/>
          <w:lang w:val="sq-AL" w:eastAsia="sq-AL"/>
        </w:rPr>
        <w:t>”</w:t>
      </w:r>
      <w:r w:rsidRPr="00352757">
        <w:rPr>
          <w:spacing w:val="-6"/>
          <w:lang w:val="sq-AL" w:eastAsia="sq-AL"/>
        </w:rPr>
        <w:t xml:space="preserve"> në Brindisi dhe rrethe të tjera teknologjike. Pulia ka qenë e përfshirë në sektorin e aeronautikës që prej 1934</w:t>
      </w:r>
      <w:r w:rsidR="00EE6343">
        <w:rPr>
          <w:spacing w:val="-6"/>
          <w:lang w:val="sq-AL" w:eastAsia="sq-AL"/>
        </w:rPr>
        <w:t>-s</w:t>
      </w:r>
      <w:r w:rsidRPr="00352757">
        <w:rPr>
          <w:spacing w:val="-6"/>
          <w:lang w:val="sq-AL" w:eastAsia="sq-AL"/>
        </w:rPr>
        <w:t>. Investimet e vazhdueshme në kërkime dhe zhvillim</w:t>
      </w:r>
      <w:r w:rsidR="00EE6343">
        <w:rPr>
          <w:spacing w:val="-6"/>
          <w:lang w:val="sq-AL" w:eastAsia="sq-AL"/>
        </w:rPr>
        <w:t>e</w:t>
      </w:r>
      <w:r w:rsidRPr="00352757">
        <w:rPr>
          <w:spacing w:val="-6"/>
          <w:lang w:val="sq-AL" w:eastAsia="sq-AL"/>
        </w:rPr>
        <w:t xml:space="preserve"> kanë kthyer Pulia</w:t>
      </w:r>
      <w:r w:rsidR="00EE6343">
        <w:rPr>
          <w:spacing w:val="-6"/>
          <w:lang w:val="sq-AL" w:eastAsia="sq-AL"/>
        </w:rPr>
        <w:t>n</w:t>
      </w:r>
      <w:r w:rsidRPr="00352757">
        <w:rPr>
          <w:spacing w:val="-6"/>
          <w:lang w:val="sq-AL" w:eastAsia="sq-AL"/>
        </w:rPr>
        <w:t xml:space="preserve"> në një qendër të përsosmërisë në sektorin e hapësirës, e cila zotëron një nga përqendrimet më të mëdha industriale të firmave të hapësirës ajrore në Itali dhe ku kompani të shumta kanë lehtësira prodhimi si shteti i artit. Në vitet e fundit, sektori i hapësirës ajrore ka shënuar rritje të ndjeshme. SME-të u përfshinë në një xhiro vjetore prej 1 miliardë euro</w:t>
      </w:r>
      <w:r w:rsidR="00EE6343">
        <w:rPr>
          <w:spacing w:val="-6"/>
          <w:lang w:val="sq-AL" w:eastAsia="sq-AL"/>
        </w:rPr>
        <w:t>sh</w:t>
      </w:r>
      <w:r w:rsidRPr="00352757">
        <w:rPr>
          <w:spacing w:val="-6"/>
          <w:lang w:val="sq-AL" w:eastAsia="sq-AL"/>
        </w:rPr>
        <w:t xml:space="preserve"> dhe punësuan rreth 6 000 njerëz - nganjëherë të rekrutuar direkt nga universiteti.</w:t>
      </w:r>
    </w:p>
    <w:p w:rsidR="00A75FD7" w:rsidRPr="00A75FD7" w:rsidRDefault="00A75FD7" w:rsidP="008A5A2B">
      <w:pPr>
        <w:pStyle w:val="Paragrafi"/>
        <w:rPr>
          <w:spacing w:val="-4"/>
          <w:sz w:val="14"/>
          <w:szCs w:val="20"/>
          <w:lang w:val="sq-AL" w:eastAsia="sq-AL"/>
        </w:rPr>
      </w:pPr>
    </w:p>
    <w:p w:rsidR="008A5A2B" w:rsidRPr="00A75FD7" w:rsidRDefault="008A5A2B" w:rsidP="008A5A2B">
      <w:pPr>
        <w:pStyle w:val="Paragrafi"/>
        <w:rPr>
          <w:spacing w:val="-4"/>
          <w:sz w:val="20"/>
          <w:szCs w:val="20"/>
          <w:lang w:val="sq-AL" w:eastAsia="sq-AL"/>
        </w:rPr>
      </w:pPr>
      <w:r w:rsidRPr="00A75FD7">
        <w:rPr>
          <w:spacing w:val="-4"/>
          <w:sz w:val="20"/>
          <w:szCs w:val="20"/>
          <w:lang w:val="sq-AL" w:eastAsia="sq-AL"/>
        </w:rPr>
        <w:t xml:space="preserve">4 EURISY: </w:t>
      </w:r>
      <w:hyperlink r:id="rId19" w:anchor="sthash.b2en0hCV.dpuf" w:history="1">
        <w:r w:rsidR="00CE4A49" w:rsidRPr="00A75FD7">
          <w:rPr>
            <w:color w:val="0000FF"/>
            <w:spacing w:val="-4"/>
            <w:sz w:val="20"/>
            <w:szCs w:val="20"/>
            <w:u w:val="single"/>
            <w:lang w:val="sq-AL" w:eastAsia="sq-AL"/>
          </w:rPr>
          <w:t>http://www.eurisy.org/article-smes-in-the-Pulian-space_8#sthash.b2en0hCV.dpuf</w:t>
        </w:r>
      </w:hyperlink>
    </w:p>
    <w:p w:rsidR="00A75FD7" w:rsidRPr="00A75FD7" w:rsidRDefault="00A75FD7" w:rsidP="00A75FD7">
      <w:pPr>
        <w:pStyle w:val="Paragrafi"/>
        <w:rPr>
          <w:spacing w:val="-4"/>
          <w:sz w:val="14"/>
          <w:szCs w:val="20"/>
          <w:lang w:val="sq-AL" w:eastAsia="sq-AL"/>
        </w:rPr>
      </w:pPr>
    </w:p>
    <w:p w:rsidR="008A5A2B" w:rsidRPr="00981EC4" w:rsidRDefault="001E1E3F" w:rsidP="008A5A2B">
      <w:pPr>
        <w:pStyle w:val="Paragrafi"/>
        <w:rPr>
          <w:spacing w:val="-4"/>
          <w:lang w:val="sq-AL" w:eastAsia="sq-AL"/>
        </w:rPr>
      </w:pPr>
      <w:r>
        <w:rPr>
          <w:spacing w:val="-4"/>
          <w:lang w:val="sq-AL" w:eastAsia="sq-AL"/>
        </w:rPr>
        <w:t>Një grup aeronautik</w:t>
      </w:r>
      <w:r w:rsidR="008A5A2B" w:rsidRPr="00981EC4">
        <w:rPr>
          <w:spacing w:val="-4"/>
          <w:lang w:val="sq-AL" w:eastAsia="sq-AL"/>
        </w:rPr>
        <w:t xml:space="preserve"> është përqendruar në Pulia dhe përfshin ndërmarrjet e mëdha dhe të vogla, shumica e të cilave gjenden në provincën e Brindisit. Është e rëndësishme të theksohet se Pulia është rajoni i vetëm që kryen spe</w:t>
      </w:r>
      <w:r w:rsidR="001476AF">
        <w:rPr>
          <w:spacing w:val="-4"/>
          <w:lang w:val="sq-AL" w:eastAsia="sq-AL"/>
        </w:rPr>
        <w:t>cializime të ndryshme biznesi: “</w:t>
      </w:r>
      <w:r w:rsidR="008A5A2B" w:rsidRPr="00981EC4">
        <w:rPr>
          <w:spacing w:val="-4"/>
          <w:lang w:val="sq-AL" w:eastAsia="sq-AL"/>
        </w:rPr>
        <w:t>me krahë fiks</w:t>
      </w:r>
      <w:r w:rsidRPr="001E1E3F">
        <w:rPr>
          <w:spacing w:val="-4"/>
          <w:lang w:val="sq-AL" w:eastAsia="sq-AL"/>
        </w:rPr>
        <w:t>ë</w:t>
      </w:r>
      <w:r w:rsidR="004B0AEE" w:rsidRPr="00981EC4">
        <w:rPr>
          <w:spacing w:val="-4"/>
          <w:lang w:val="sq-AL" w:eastAsia="sq-AL"/>
        </w:rPr>
        <w:t>”</w:t>
      </w:r>
      <w:r w:rsidR="008A5A2B" w:rsidRPr="00981EC4">
        <w:rPr>
          <w:spacing w:val="-4"/>
          <w:lang w:val="sq-AL" w:eastAsia="sq-AL"/>
        </w:rPr>
        <w:t xml:space="preserve"> (Alenia), </w:t>
      </w:r>
      <w:r w:rsidR="004B0AEE" w:rsidRPr="00981EC4">
        <w:rPr>
          <w:spacing w:val="-4"/>
          <w:lang w:val="sq-AL" w:eastAsia="sq-AL"/>
        </w:rPr>
        <w:t>“</w:t>
      </w:r>
      <w:r w:rsidR="008A5A2B" w:rsidRPr="00981EC4">
        <w:rPr>
          <w:spacing w:val="-4"/>
          <w:lang w:val="sq-AL" w:eastAsia="sq-AL"/>
        </w:rPr>
        <w:t>me krahë rrotullues</w:t>
      </w:r>
      <w:r w:rsidR="004B0AEE" w:rsidRPr="00981EC4">
        <w:rPr>
          <w:spacing w:val="-4"/>
          <w:lang w:val="sq-AL" w:eastAsia="sq-AL"/>
        </w:rPr>
        <w:t>”</w:t>
      </w:r>
      <w:r w:rsidR="008A5A2B" w:rsidRPr="00981EC4">
        <w:rPr>
          <w:spacing w:val="-4"/>
          <w:lang w:val="sq-AL" w:eastAsia="sq-AL"/>
        </w:rPr>
        <w:t xml:space="preserve"> (Agusta</w:t>
      </w:r>
      <w:r>
        <w:rPr>
          <w:spacing w:val="-4"/>
          <w:lang w:val="sq-AL" w:eastAsia="sq-AL"/>
        </w:rPr>
        <w:t xml:space="preserve"> </w:t>
      </w:r>
      <w:r w:rsidR="008A5A2B" w:rsidRPr="00981EC4">
        <w:rPr>
          <w:spacing w:val="-4"/>
          <w:lang w:val="sq-AL" w:eastAsia="sq-AL"/>
        </w:rPr>
        <w:t>Westland), forcë shtytëse dhe programe të hapësirës ajrore (Space Software Italia).</w:t>
      </w:r>
    </w:p>
    <w:p w:rsidR="008A5A2B" w:rsidRPr="004566BE" w:rsidRDefault="008A5A2B" w:rsidP="008A5A2B">
      <w:pPr>
        <w:pStyle w:val="Paragrafi"/>
        <w:rPr>
          <w:spacing w:val="-4"/>
          <w:lang w:val="sq-AL" w:eastAsia="sq-AL"/>
        </w:rPr>
      </w:pPr>
      <w:r w:rsidRPr="004566BE">
        <w:rPr>
          <w:spacing w:val="-4"/>
          <w:lang w:val="sq-AL" w:eastAsia="sq-AL"/>
        </w:rPr>
        <w:t>Kërkimi aero-hapësinor është kryer në Universitetin e Barit, te Politekniku i Barit dhe Universiteti i Salentos, si dhe në qendrat kërkimore</w:t>
      </w:r>
      <w:r w:rsidR="00361430" w:rsidRPr="004566BE">
        <w:rPr>
          <w:spacing w:val="-4"/>
          <w:lang w:val="sq-AL" w:eastAsia="sq-AL"/>
        </w:rPr>
        <w:t>,</w:t>
      </w:r>
      <w:r w:rsidRPr="004566BE">
        <w:rPr>
          <w:spacing w:val="-4"/>
          <w:lang w:val="sq-AL" w:eastAsia="sq-AL"/>
        </w:rPr>
        <w:t xml:space="preserve"> të tilla si: CETMA, ENEA, CNR-IMM, CNR-Issia dhe Consorzio OPTEL. Duke pasur parasysh se shumica e kërkimit lidhur me grupin aero-hapësinor mbulon në mënyrë indirekte edhe fusha të tjera, ARTI (Agjencia Rajonale për Teknologjinë dhe Inovacionin) vlerëson se rreth 500 studiues janë të përfshirë në mënyrë direkte ose indirekte në aktivitetet kërkimore që lidhen me sektorin aero-hapësinor. 300 prej tyre janë të punësuar nga universitetet (200 në Universitetin e Barit dhe 100 në Universitetin e Leçes) dhe mbi 200 janë punësuar nga qendrat kërkimore, të përqendruara kryesisht në provincën e Brindizit. </w:t>
      </w:r>
    </w:p>
    <w:p w:rsidR="008A5A2B" w:rsidRPr="004566BE" w:rsidRDefault="008A5A2B" w:rsidP="008A5A2B">
      <w:pPr>
        <w:pStyle w:val="Paragrafi"/>
        <w:rPr>
          <w:spacing w:val="-4"/>
          <w:lang w:val="sq-AL" w:eastAsia="sq-AL"/>
        </w:rPr>
      </w:pPr>
      <w:r w:rsidRPr="004566BE">
        <w:rPr>
          <w:spacing w:val="-4"/>
          <w:lang w:val="sq-AL" w:eastAsia="sq-AL"/>
        </w:rPr>
        <w:t xml:space="preserve">Në vitet e fundit, Pulia ka promovuar fuqishëm një politikë grupimi. Aktualisht janë 18 grupe me orientim tematik. Midis tyre, grupi </w:t>
      </w:r>
      <w:r w:rsidR="004B0AEE" w:rsidRPr="004566BE">
        <w:rPr>
          <w:spacing w:val="-4"/>
          <w:lang w:val="sq-AL" w:eastAsia="sq-AL"/>
        </w:rPr>
        <w:t>“</w:t>
      </w:r>
      <w:r w:rsidRPr="004566BE">
        <w:rPr>
          <w:spacing w:val="-4"/>
          <w:lang w:val="sq-AL" w:eastAsia="sq-AL"/>
        </w:rPr>
        <w:t>Creative Pulia</w:t>
      </w:r>
      <w:r w:rsidR="004B0AEE" w:rsidRPr="004566BE">
        <w:rPr>
          <w:spacing w:val="-4"/>
          <w:lang w:val="sq-AL" w:eastAsia="sq-AL"/>
        </w:rPr>
        <w:t>”</w:t>
      </w:r>
      <w:r w:rsidRPr="004566BE">
        <w:rPr>
          <w:spacing w:val="-4"/>
          <w:lang w:val="sq-AL" w:eastAsia="sq-AL"/>
        </w:rPr>
        <w:t xml:space="preserve"> bashkon 302 partnerët privatë dhe publikë (kompani, fondacione, konsorciume dhe shoqata, si dhe sindikata, </w:t>
      </w:r>
      <w:r w:rsidR="007322A9">
        <w:rPr>
          <w:spacing w:val="-4"/>
          <w:lang w:val="sq-AL" w:eastAsia="sq-AL"/>
        </w:rPr>
        <w:t>q</w:t>
      </w:r>
      <w:r w:rsidRPr="004566BE">
        <w:rPr>
          <w:spacing w:val="-4"/>
          <w:lang w:val="sq-AL" w:eastAsia="sq-AL"/>
        </w:rPr>
        <w:t xml:space="preserve">endra për </w:t>
      </w:r>
      <w:r w:rsidR="007322A9">
        <w:rPr>
          <w:spacing w:val="-4"/>
          <w:lang w:val="sq-AL" w:eastAsia="sq-AL"/>
        </w:rPr>
        <w:t>a</w:t>
      </w:r>
      <w:r w:rsidRPr="004566BE">
        <w:rPr>
          <w:spacing w:val="-4"/>
          <w:lang w:val="sq-AL" w:eastAsia="sq-AL"/>
        </w:rPr>
        <w:t xml:space="preserve">rsim </w:t>
      </w:r>
      <w:r w:rsidR="007322A9">
        <w:rPr>
          <w:spacing w:val="-4"/>
          <w:lang w:val="sq-AL" w:eastAsia="sq-AL"/>
        </w:rPr>
        <w:t>p</w:t>
      </w:r>
      <w:r w:rsidRPr="004566BE">
        <w:rPr>
          <w:spacing w:val="-4"/>
          <w:lang w:val="sq-AL" w:eastAsia="sq-AL"/>
        </w:rPr>
        <w:t xml:space="preserve">rofesional dhe </w:t>
      </w:r>
      <w:r w:rsidR="007322A9">
        <w:rPr>
          <w:spacing w:val="-4"/>
          <w:lang w:val="sq-AL" w:eastAsia="sq-AL"/>
        </w:rPr>
        <w:t>k</w:t>
      </w:r>
      <w:r w:rsidRPr="004566BE">
        <w:rPr>
          <w:spacing w:val="-4"/>
          <w:lang w:val="sq-AL" w:eastAsia="sq-AL"/>
        </w:rPr>
        <w:t>ërkim shkencor, shoqata të industrisë, përfaqësues artizanalë dhe të tregut). Sektorët kulturorë përfaqësohe</w:t>
      </w:r>
      <w:r w:rsidR="007322A9">
        <w:rPr>
          <w:spacing w:val="-4"/>
          <w:lang w:val="sq-AL" w:eastAsia="sq-AL"/>
        </w:rPr>
        <w:t>n gjerësisht: art vizual, audio</w:t>
      </w:r>
      <w:r w:rsidRPr="004566BE">
        <w:rPr>
          <w:spacing w:val="-4"/>
          <w:lang w:val="sq-AL" w:eastAsia="sq-AL"/>
        </w:rPr>
        <w:t>vizuale, kërcim, muzikë, multimedia, dizajn etj</w:t>
      </w:r>
      <w:r w:rsidR="00582890" w:rsidRPr="004566BE">
        <w:rPr>
          <w:spacing w:val="-4"/>
          <w:lang w:val="sq-AL" w:eastAsia="sq-AL"/>
        </w:rPr>
        <w:t>.</w:t>
      </w:r>
      <w:r w:rsidRPr="004566BE">
        <w:rPr>
          <w:spacing w:val="-4"/>
          <w:lang w:val="sq-AL" w:eastAsia="sq-AL"/>
        </w:rPr>
        <w:t>).</w:t>
      </w:r>
    </w:p>
    <w:p w:rsidR="008A5A2B" w:rsidRPr="004566BE" w:rsidRDefault="008A5A2B" w:rsidP="008A5A2B">
      <w:pPr>
        <w:pStyle w:val="Paragrafi"/>
        <w:rPr>
          <w:spacing w:val="-4"/>
          <w:lang w:val="sq-AL" w:eastAsia="sq-AL"/>
        </w:rPr>
      </w:pPr>
      <w:r w:rsidRPr="004566BE">
        <w:rPr>
          <w:spacing w:val="-4"/>
          <w:lang w:val="sq-AL" w:eastAsia="sq-AL"/>
        </w:rPr>
        <w:t>Sektorët kulturorë dhe kreativë janë burim i rëndësishëm strategjik për Pulian, e cila regjistron rezultate të rëndësishme:</w:t>
      </w:r>
    </w:p>
    <w:p w:rsidR="008A5A2B" w:rsidRPr="004566BE" w:rsidRDefault="00E46F62" w:rsidP="008A5A2B">
      <w:pPr>
        <w:pStyle w:val="Paragrafi"/>
        <w:rPr>
          <w:spacing w:val="-4"/>
          <w:lang w:val="sq-AL" w:eastAsia="sq-AL"/>
        </w:rPr>
      </w:pPr>
      <w:r>
        <w:rPr>
          <w:spacing w:val="-4"/>
          <w:lang w:val="sq-AL" w:eastAsia="sq-AL"/>
        </w:rPr>
        <w:t xml:space="preserve">- </w:t>
      </w:r>
      <w:r w:rsidR="008A5A2B" w:rsidRPr="004566BE">
        <w:rPr>
          <w:spacing w:val="-4"/>
          <w:lang w:val="sq-AL" w:eastAsia="sq-AL"/>
        </w:rPr>
        <w:t>Rritje të kërkesës për produktet kulturore dhe kreative: të gjitha industritë kulturore dhe kreative kanë regjistruar shtim të audiencës dhe konsuma</w:t>
      </w:r>
      <w:r w:rsidR="00690F7D" w:rsidRPr="004566BE">
        <w:rPr>
          <w:spacing w:val="-4"/>
          <w:lang w:val="sq-AL" w:eastAsia="sq-AL"/>
        </w:rPr>
        <w:t>torëve, mbi mesataret kombëtare</w:t>
      </w:r>
      <w:r w:rsidR="007322A9">
        <w:rPr>
          <w:spacing w:val="-4"/>
          <w:lang w:val="sq-AL" w:eastAsia="sq-AL"/>
        </w:rPr>
        <w:t>. Në mënyrë të veçantë, p</w:t>
      </w:r>
      <w:r w:rsidR="007322A9" w:rsidRPr="007322A9">
        <w:rPr>
          <w:spacing w:val="-4"/>
          <w:lang w:val="sq-AL" w:eastAsia="sq-AL"/>
        </w:rPr>
        <w:t>ë</w:t>
      </w:r>
      <w:r w:rsidR="008A5A2B" w:rsidRPr="004566BE">
        <w:rPr>
          <w:spacing w:val="-4"/>
          <w:lang w:val="sq-AL" w:eastAsia="sq-AL"/>
        </w:rPr>
        <w:t>r</w:t>
      </w:r>
      <w:r w:rsidR="007322A9">
        <w:rPr>
          <w:spacing w:val="-4"/>
          <w:lang w:val="sq-AL" w:eastAsia="sq-AL"/>
        </w:rPr>
        <w:t xml:space="preserve"> </w:t>
      </w:r>
      <w:r w:rsidR="008A5A2B" w:rsidRPr="004566BE">
        <w:rPr>
          <w:spacing w:val="-4"/>
          <w:lang w:val="sq-AL" w:eastAsia="sq-AL"/>
        </w:rPr>
        <w:t xml:space="preserve">sa </w:t>
      </w:r>
      <w:r w:rsidR="007322A9">
        <w:rPr>
          <w:spacing w:val="-4"/>
          <w:lang w:val="sq-AL" w:eastAsia="sq-AL"/>
        </w:rPr>
        <w:t>u</w:t>
      </w:r>
      <w:r w:rsidR="008A5A2B" w:rsidRPr="004566BE">
        <w:rPr>
          <w:spacing w:val="-4"/>
          <w:lang w:val="sq-AL" w:eastAsia="sq-AL"/>
        </w:rPr>
        <w:t xml:space="preserve"> përket kinemave dhe eventeve direkte zbavitëse, për periudhën 2008</w:t>
      </w:r>
      <w:r w:rsidR="007322A9" w:rsidRPr="007322A9">
        <w:rPr>
          <w:spacing w:val="-4"/>
          <w:lang w:val="sq-AL" w:eastAsia="sq-AL"/>
        </w:rPr>
        <w:t>–</w:t>
      </w:r>
      <w:r w:rsidR="008A5A2B" w:rsidRPr="004566BE">
        <w:rPr>
          <w:spacing w:val="-4"/>
          <w:lang w:val="sq-AL" w:eastAsia="sq-AL"/>
        </w:rPr>
        <w:t>2010</w:t>
      </w:r>
      <w:r w:rsidR="007322A9">
        <w:rPr>
          <w:spacing w:val="-4"/>
          <w:lang w:val="sq-AL" w:eastAsia="sq-AL"/>
        </w:rPr>
        <w:t>,</w:t>
      </w:r>
      <w:r w:rsidR="008A5A2B" w:rsidRPr="004566BE">
        <w:rPr>
          <w:spacing w:val="-4"/>
          <w:lang w:val="sq-AL" w:eastAsia="sq-AL"/>
        </w:rPr>
        <w:t xml:space="preserve"> Pulia regjistroi:</w:t>
      </w:r>
    </w:p>
    <w:p w:rsidR="008A5A2B" w:rsidRPr="004566BE" w:rsidRDefault="00EA7BBC" w:rsidP="008A5A2B">
      <w:pPr>
        <w:pStyle w:val="Paragrafi"/>
        <w:rPr>
          <w:spacing w:val="-4"/>
          <w:lang w:val="sq-AL" w:eastAsia="sq-AL"/>
        </w:rPr>
      </w:pPr>
      <w:r w:rsidRPr="004566BE">
        <w:rPr>
          <w:spacing w:val="-4"/>
          <w:lang w:val="sq-AL" w:eastAsia="sq-AL"/>
        </w:rPr>
        <w:t>-</w:t>
      </w:r>
      <w:r w:rsidR="007322A9">
        <w:rPr>
          <w:spacing w:val="-4"/>
          <w:lang w:val="sq-AL" w:eastAsia="sq-AL"/>
        </w:rPr>
        <w:t xml:space="preserve"> më shumë evente (+</w:t>
      </w:r>
      <w:r w:rsidR="008A5A2B" w:rsidRPr="004566BE">
        <w:rPr>
          <w:spacing w:val="-4"/>
          <w:lang w:val="sq-AL" w:eastAsia="sq-AL"/>
        </w:rPr>
        <w:t>44</w:t>
      </w:r>
      <w:r w:rsidR="004246BF" w:rsidRPr="004566BE">
        <w:rPr>
          <w:spacing w:val="-4"/>
          <w:lang w:val="sq-AL" w:eastAsia="sq-AL"/>
        </w:rPr>
        <w:t>%</w:t>
      </w:r>
      <w:r w:rsidR="00AC51A5" w:rsidRPr="004566BE">
        <w:rPr>
          <w:spacing w:val="-4"/>
          <w:lang w:val="sq-AL" w:eastAsia="sq-AL"/>
        </w:rPr>
        <w:t>,</w:t>
      </w:r>
      <w:r w:rsidR="008A5A2B" w:rsidRPr="004566BE">
        <w:rPr>
          <w:spacing w:val="-4"/>
          <w:lang w:val="sq-AL" w:eastAsia="sq-AL"/>
        </w:rPr>
        <w:t xml:space="preserve"> nga 94,215 në 136,345);</w:t>
      </w:r>
    </w:p>
    <w:p w:rsidR="008A5A2B" w:rsidRPr="004566BE" w:rsidRDefault="00EA7BBC" w:rsidP="008A5A2B">
      <w:pPr>
        <w:pStyle w:val="Paragrafi"/>
        <w:rPr>
          <w:spacing w:val="-4"/>
          <w:lang w:val="sq-AL" w:eastAsia="sq-AL"/>
        </w:rPr>
      </w:pPr>
      <w:r w:rsidRPr="004566BE">
        <w:rPr>
          <w:spacing w:val="-4"/>
          <w:lang w:val="sq-AL" w:eastAsia="sq-AL"/>
        </w:rPr>
        <w:t>-</w:t>
      </w:r>
      <w:r w:rsidR="007322A9">
        <w:rPr>
          <w:spacing w:val="-4"/>
          <w:lang w:val="sq-AL" w:eastAsia="sq-AL"/>
        </w:rPr>
        <w:t xml:space="preserve"> më shumë spektatorë (+</w:t>
      </w:r>
      <w:r w:rsidR="008A5A2B" w:rsidRPr="004566BE">
        <w:rPr>
          <w:spacing w:val="-4"/>
          <w:lang w:val="sq-AL" w:eastAsia="sq-AL"/>
        </w:rPr>
        <w:t>26</w:t>
      </w:r>
      <w:r w:rsidR="004246BF" w:rsidRPr="004566BE">
        <w:rPr>
          <w:spacing w:val="-4"/>
          <w:lang w:val="sq-AL" w:eastAsia="sq-AL"/>
        </w:rPr>
        <w:t>%</w:t>
      </w:r>
      <w:r w:rsidR="008A5A2B" w:rsidRPr="004566BE">
        <w:rPr>
          <w:spacing w:val="-4"/>
          <w:lang w:val="sq-AL" w:eastAsia="sq-AL"/>
        </w:rPr>
        <w:t xml:space="preserve"> nga 7.9 mln për 10 mln); </w:t>
      </w:r>
    </w:p>
    <w:p w:rsidR="008A5A2B" w:rsidRPr="004566BE" w:rsidRDefault="00EA7BBC" w:rsidP="008A5A2B">
      <w:pPr>
        <w:pStyle w:val="Paragrafi"/>
        <w:rPr>
          <w:spacing w:val="-4"/>
          <w:lang w:val="sq-AL" w:eastAsia="sq-AL"/>
        </w:rPr>
      </w:pPr>
      <w:r w:rsidRPr="004566BE">
        <w:rPr>
          <w:spacing w:val="-4"/>
          <w:lang w:val="sq-AL" w:eastAsia="sq-AL"/>
        </w:rPr>
        <w:t>-</w:t>
      </w:r>
      <w:r w:rsidR="007322A9">
        <w:rPr>
          <w:spacing w:val="-4"/>
          <w:lang w:val="sq-AL" w:eastAsia="sq-AL"/>
        </w:rPr>
        <w:t xml:space="preserve"> më shumë bileta (+</w:t>
      </w:r>
      <w:r w:rsidR="008A5A2B" w:rsidRPr="004566BE">
        <w:rPr>
          <w:spacing w:val="-4"/>
          <w:lang w:val="sq-AL" w:eastAsia="sq-AL"/>
        </w:rPr>
        <w:t>43</w:t>
      </w:r>
      <w:r w:rsidR="004246BF" w:rsidRPr="004566BE">
        <w:rPr>
          <w:spacing w:val="-4"/>
          <w:lang w:val="sq-AL" w:eastAsia="sq-AL"/>
        </w:rPr>
        <w:t>%</w:t>
      </w:r>
      <w:r w:rsidR="00AC51A5" w:rsidRPr="004566BE">
        <w:rPr>
          <w:spacing w:val="-4"/>
          <w:lang w:val="sq-AL" w:eastAsia="sq-AL"/>
        </w:rPr>
        <w:t>,</w:t>
      </w:r>
      <w:r w:rsidR="008A5A2B" w:rsidRPr="004566BE">
        <w:rPr>
          <w:spacing w:val="-4"/>
          <w:lang w:val="sq-AL" w:eastAsia="sq-AL"/>
        </w:rPr>
        <w:t xml:space="preserve"> nga 943,000 për 1.350.000);</w:t>
      </w:r>
    </w:p>
    <w:p w:rsidR="008A5A2B" w:rsidRPr="004566BE" w:rsidRDefault="00EA7BBC" w:rsidP="008A5A2B">
      <w:pPr>
        <w:pStyle w:val="Paragrafi"/>
        <w:rPr>
          <w:spacing w:val="-4"/>
          <w:lang w:val="sq-AL" w:eastAsia="sq-AL"/>
        </w:rPr>
      </w:pPr>
      <w:r w:rsidRPr="004566BE">
        <w:rPr>
          <w:spacing w:val="-4"/>
          <w:lang w:val="sq-AL" w:eastAsia="sq-AL"/>
        </w:rPr>
        <w:t>-</w:t>
      </w:r>
      <w:r w:rsidR="008A5A2B" w:rsidRPr="004566BE">
        <w:rPr>
          <w:spacing w:val="-4"/>
          <w:lang w:val="sq-AL" w:eastAsia="sq-AL"/>
        </w:rPr>
        <w:t xml:space="preserve"> </w:t>
      </w:r>
      <w:r w:rsidR="007322A9">
        <w:rPr>
          <w:spacing w:val="-4"/>
          <w:lang w:val="sq-AL" w:eastAsia="sq-AL"/>
        </w:rPr>
        <w:t>rritje të kërkesës në turizëm (+</w:t>
      </w:r>
      <w:r w:rsidR="008A5A2B" w:rsidRPr="004566BE">
        <w:rPr>
          <w:spacing w:val="-4"/>
          <w:lang w:val="sq-AL" w:eastAsia="sq-AL"/>
        </w:rPr>
        <w:t>23</w:t>
      </w:r>
      <w:r w:rsidR="004246BF" w:rsidRPr="004566BE">
        <w:rPr>
          <w:spacing w:val="-4"/>
          <w:lang w:val="sq-AL" w:eastAsia="sq-AL"/>
        </w:rPr>
        <w:t>%</w:t>
      </w:r>
      <w:r w:rsidR="008A5A2B" w:rsidRPr="004566BE">
        <w:rPr>
          <w:spacing w:val="-4"/>
          <w:lang w:val="sq-AL" w:eastAsia="sq-AL"/>
        </w:rPr>
        <w:t xml:space="preserve"> gjatë periudhës 2002</w:t>
      </w:r>
      <w:r w:rsidR="007322A9" w:rsidRPr="007322A9">
        <w:rPr>
          <w:spacing w:val="-4"/>
          <w:lang w:val="sq-AL" w:eastAsia="sq-AL"/>
        </w:rPr>
        <w:t>–</w:t>
      </w:r>
      <w:r w:rsidR="008A5A2B" w:rsidRPr="004566BE">
        <w:rPr>
          <w:spacing w:val="-4"/>
          <w:lang w:val="sq-AL" w:eastAsia="sq-AL"/>
        </w:rPr>
        <w:t>2012);</w:t>
      </w:r>
    </w:p>
    <w:p w:rsidR="008A5A2B" w:rsidRPr="004566BE" w:rsidRDefault="00EA7BBC" w:rsidP="008A5A2B">
      <w:pPr>
        <w:pStyle w:val="Paragrafi"/>
        <w:rPr>
          <w:spacing w:val="-4"/>
          <w:lang w:val="sq-AL" w:eastAsia="sq-AL"/>
        </w:rPr>
      </w:pPr>
      <w:r w:rsidRPr="004566BE">
        <w:rPr>
          <w:spacing w:val="-4"/>
          <w:lang w:val="sq-AL" w:eastAsia="sq-AL"/>
        </w:rPr>
        <w:t>-</w:t>
      </w:r>
      <w:r w:rsidR="008A5A2B" w:rsidRPr="004566BE">
        <w:rPr>
          <w:spacing w:val="-4"/>
          <w:lang w:val="sq-AL" w:eastAsia="sq-AL"/>
        </w:rPr>
        <w:t xml:space="preserve"> </w:t>
      </w:r>
      <w:r w:rsidR="007322A9">
        <w:rPr>
          <w:spacing w:val="-4"/>
          <w:lang w:val="sq-AL" w:eastAsia="sq-AL"/>
        </w:rPr>
        <w:t>z</w:t>
      </w:r>
      <w:r w:rsidR="008A5A2B" w:rsidRPr="004566BE">
        <w:rPr>
          <w:spacing w:val="-4"/>
          <w:lang w:val="sq-AL" w:eastAsia="sq-AL"/>
        </w:rPr>
        <w:t>gjerim të rrjeteve kulturore dhe kreative: mbi 200 fusha të reja publike.</w:t>
      </w:r>
    </w:p>
    <w:p w:rsidR="008A5A2B" w:rsidRPr="004566BE" w:rsidRDefault="008A5A2B" w:rsidP="008A5A2B">
      <w:pPr>
        <w:pStyle w:val="Paragrafi"/>
        <w:rPr>
          <w:spacing w:val="-4"/>
          <w:lang w:val="sq-AL" w:eastAsia="sq-AL"/>
        </w:rPr>
      </w:pPr>
      <w:r w:rsidRPr="004566BE">
        <w:rPr>
          <w:spacing w:val="-4"/>
          <w:lang w:val="sq-AL" w:eastAsia="sq-AL"/>
        </w:rPr>
        <w:t>Në Pulia ndodhen edhe selitë e të gjitha qendrave të mëdha kërkimore publike. Përveç sistemit të rrjeteve të laboratorëve publikë, Pulia zë një vend të rëndësishëm në kuadri</w:t>
      </w:r>
      <w:r w:rsidR="00E767FA" w:rsidRPr="004566BE">
        <w:rPr>
          <w:spacing w:val="-4"/>
          <w:lang w:val="sq-AL" w:eastAsia="sq-AL"/>
        </w:rPr>
        <w:t>n e infra</w:t>
      </w:r>
      <w:r w:rsidR="00DA13AB">
        <w:rPr>
          <w:spacing w:val="-4"/>
          <w:lang w:val="sq-AL" w:eastAsia="sq-AL"/>
        </w:rPr>
        <w:t>-</w:t>
      </w:r>
      <w:r w:rsidR="00E767FA" w:rsidRPr="004566BE">
        <w:rPr>
          <w:spacing w:val="-4"/>
          <w:lang w:val="sq-AL" w:eastAsia="sq-AL"/>
        </w:rPr>
        <w:t>strukturës kërkimore ev</w:t>
      </w:r>
      <w:r w:rsidRPr="004566BE">
        <w:rPr>
          <w:spacing w:val="-4"/>
          <w:lang w:val="sq-AL" w:eastAsia="sq-AL"/>
        </w:rPr>
        <w:t>ropiane. Vlen të përmendet IAM- Instituti Bujqësor i Mesdheut në Bari, Qendra Ndërkombëtare për Studime të Avancuara në Bujqësi në Mesdhe, Qendra Mesdhetare</w:t>
      </w:r>
      <w:r w:rsidR="00F62296" w:rsidRPr="004566BE">
        <w:rPr>
          <w:spacing w:val="-4"/>
          <w:lang w:val="sq-AL" w:eastAsia="sq-AL"/>
        </w:rPr>
        <w:t xml:space="preserve"> për Ndryshimet Klimatike (QMNK)</w:t>
      </w:r>
      <w:r w:rsidRPr="004566BE">
        <w:rPr>
          <w:spacing w:val="-4"/>
          <w:lang w:val="sq-AL" w:eastAsia="sq-AL"/>
        </w:rPr>
        <w:t xml:space="preserve"> dhe infrastruktura ESFRI për biodiversitetin. </w:t>
      </w:r>
    </w:p>
    <w:p w:rsidR="008A5A2B" w:rsidRPr="004566BE" w:rsidRDefault="008A5A2B" w:rsidP="008A5A2B">
      <w:pPr>
        <w:pStyle w:val="Paragrafi"/>
        <w:rPr>
          <w:spacing w:val="-4"/>
          <w:lang w:val="sq-AL" w:eastAsia="sq-AL"/>
        </w:rPr>
      </w:pPr>
      <w:r w:rsidRPr="004566BE">
        <w:rPr>
          <w:spacing w:val="-4"/>
          <w:lang w:val="sq-AL" w:eastAsia="sq-AL"/>
        </w:rPr>
        <w:t>Disa konsorciume kërkimi gjenden</w:t>
      </w:r>
      <w:r w:rsidR="00F6705B" w:rsidRPr="004566BE">
        <w:rPr>
          <w:spacing w:val="-4"/>
          <w:lang w:val="sq-AL" w:eastAsia="sq-AL"/>
        </w:rPr>
        <w:t>,</w:t>
      </w:r>
      <w:r w:rsidRPr="004566BE">
        <w:rPr>
          <w:spacing w:val="-4"/>
          <w:lang w:val="sq-AL" w:eastAsia="sq-AL"/>
        </w:rPr>
        <w:t xml:space="preserve"> gjithashtu</w:t>
      </w:r>
      <w:r w:rsidR="00F6705B" w:rsidRPr="004566BE">
        <w:rPr>
          <w:spacing w:val="-4"/>
          <w:lang w:val="sq-AL" w:eastAsia="sq-AL"/>
        </w:rPr>
        <w:t>,</w:t>
      </w:r>
      <w:r w:rsidRPr="004566BE">
        <w:rPr>
          <w:spacing w:val="-4"/>
          <w:lang w:val="sq-AL" w:eastAsia="sq-AL"/>
        </w:rPr>
        <w:t xml:space="preserve"> në rajon, të tilla si</w:t>
      </w:r>
      <w:r w:rsidR="00C13356" w:rsidRPr="004566BE">
        <w:rPr>
          <w:spacing w:val="-4"/>
          <w:lang w:val="sq-AL" w:eastAsia="sq-AL"/>
        </w:rPr>
        <w:t>:</w:t>
      </w:r>
      <w:r w:rsidRPr="004566BE">
        <w:rPr>
          <w:spacing w:val="-4"/>
          <w:lang w:val="sq-AL" w:eastAsia="sq-AL"/>
        </w:rPr>
        <w:t xml:space="preserve"> Qendra Kërkimore Bonomo, CETMA, OPTEL, ISBEM dhe Qendra Laser, të cilat kanë një pjesëmarrje të madhe publike. </w:t>
      </w:r>
    </w:p>
    <w:p w:rsidR="008A5A2B" w:rsidRPr="004566BE" w:rsidRDefault="008A5A2B" w:rsidP="008A5A2B">
      <w:pPr>
        <w:pStyle w:val="Paragrafi"/>
        <w:rPr>
          <w:spacing w:val="-4"/>
          <w:lang w:val="sq-AL" w:eastAsia="sq-AL"/>
        </w:rPr>
      </w:pPr>
      <w:r w:rsidRPr="004566BE">
        <w:rPr>
          <w:spacing w:val="-4"/>
          <w:lang w:val="sq-AL" w:eastAsia="sq-AL"/>
        </w:rPr>
        <w:t>Analiza e veprimtarisë së patentës në rajon</w:t>
      </w:r>
      <w:r w:rsidR="00C13356" w:rsidRPr="004566BE">
        <w:rPr>
          <w:spacing w:val="-4"/>
          <w:lang w:val="sq-AL" w:eastAsia="sq-AL"/>
        </w:rPr>
        <w:t>in e Pulias në periudhën 1980</w:t>
      </w:r>
      <w:r w:rsidR="005B50AA" w:rsidRPr="005B50AA">
        <w:rPr>
          <w:spacing w:val="-4"/>
          <w:lang w:val="sq-AL" w:eastAsia="sq-AL"/>
        </w:rPr>
        <w:t>–</w:t>
      </w:r>
      <w:r w:rsidRPr="004566BE">
        <w:rPr>
          <w:spacing w:val="-4"/>
          <w:lang w:val="sq-AL" w:eastAsia="sq-AL"/>
        </w:rPr>
        <w:t>201</w:t>
      </w:r>
      <w:r w:rsidR="00C13356" w:rsidRPr="004566BE">
        <w:rPr>
          <w:spacing w:val="-4"/>
          <w:lang w:val="sq-AL" w:eastAsia="sq-AL"/>
        </w:rPr>
        <w:t>1 thekson dominimin e makro</w:t>
      </w:r>
      <w:r w:rsidRPr="004566BE">
        <w:rPr>
          <w:spacing w:val="-4"/>
          <w:lang w:val="sq-AL" w:eastAsia="sq-AL"/>
        </w:rPr>
        <w:t xml:space="preserve">sektorëve </w:t>
      </w:r>
      <w:r w:rsidR="004B0AEE" w:rsidRPr="004566BE">
        <w:rPr>
          <w:spacing w:val="-4"/>
          <w:lang w:val="sq-AL" w:eastAsia="sq-AL"/>
        </w:rPr>
        <w:t>“</w:t>
      </w:r>
      <w:r w:rsidRPr="004566BE">
        <w:rPr>
          <w:spacing w:val="-4"/>
          <w:lang w:val="sq-AL" w:eastAsia="sq-AL"/>
        </w:rPr>
        <w:t>mekanikë</w:t>
      </w:r>
      <w:r w:rsidR="004B0AEE" w:rsidRPr="004566BE">
        <w:rPr>
          <w:spacing w:val="-4"/>
          <w:lang w:val="sq-AL" w:eastAsia="sq-AL"/>
        </w:rPr>
        <w:t>”</w:t>
      </w:r>
      <w:r w:rsidRPr="004566BE">
        <w:rPr>
          <w:spacing w:val="-4"/>
          <w:lang w:val="sq-AL" w:eastAsia="sq-AL"/>
        </w:rPr>
        <w:t xml:space="preserve"> dhe </w:t>
      </w:r>
      <w:r w:rsidR="004B0AEE" w:rsidRPr="004566BE">
        <w:rPr>
          <w:spacing w:val="-4"/>
          <w:lang w:val="sq-AL" w:eastAsia="sq-AL"/>
        </w:rPr>
        <w:t>“</w:t>
      </w:r>
      <w:r w:rsidRPr="004566BE">
        <w:rPr>
          <w:spacing w:val="-4"/>
          <w:lang w:val="sq-AL" w:eastAsia="sq-AL"/>
        </w:rPr>
        <w:t>kimikë</w:t>
      </w:r>
      <w:r w:rsidR="004B0AEE" w:rsidRPr="004566BE">
        <w:rPr>
          <w:spacing w:val="-4"/>
          <w:lang w:val="sq-AL" w:eastAsia="sq-AL"/>
        </w:rPr>
        <w:t>”</w:t>
      </w:r>
      <w:r w:rsidRPr="004566BE">
        <w:rPr>
          <w:spacing w:val="-4"/>
          <w:lang w:val="sq-AL" w:eastAsia="sq-AL"/>
        </w:rPr>
        <w:t>. Pothuajse 40 dhe 19% e patentave në këto dy sektorë janë regjistruar përkatësisht nga Pulia në vitet 1978</w:t>
      </w:r>
      <w:r w:rsidR="005B50AA" w:rsidRPr="005B50AA">
        <w:rPr>
          <w:spacing w:val="-4"/>
          <w:lang w:val="sq-AL" w:eastAsia="sq-AL"/>
        </w:rPr>
        <w:t>–</w:t>
      </w:r>
      <w:r w:rsidRPr="004566BE">
        <w:rPr>
          <w:spacing w:val="-4"/>
          <w:lang w:val="sq-AL" w:eastAsia="sq-AL"/>
        </w:rPr>
        <w:t>2010.</w:t>
      </w:r>
    </w:p>
    <w:p w:rsidR="00EA7BBC" w:rsidRPr="00DA13AB" w:rsidRDefault="00EA7BBC" w:rsidP="00DA13AB">
      <w:pPr>
        <w:pStyle w:val="Paragrafi"/>
        <w:jc w:val="left"/>
        <w:rPr>
          <w:spacing w:val="-4"/>
          <w:sz w:val="14"/>
          <w:lang w:val="sq-AL" w:eastAsia="sq-AL"/>
        </w:rPr>
      </w:pPr>
    </w:p>
    <w:p w:rsidR="00CE4A49" w:rsidRPr="00A92ECE" w:rsidRDefault="008A5A2B" w:rsidP="00DA13AB">
      <w:pPr>
        <w:pStyle w:val="Paragrafi"/>
        <w:jc w:val="left"/>
        <w:rPr>
          <w:spacing w:val="-4"/>
          <w:sz w:val="20"/>
          <w:szCs w:val="20"/>
          <w:lang w:val="sq-AL" w:eastAsia="sq-AL"/>
        </w:rPr>
      </w:pPr>
      <w:r w:rsidRPr="00A92ECE">
        <w:rPr>
          <w:spacing w:val="-4"/>
          <w:sz w:val="20"/>
          <w:szCs w:val="20"/>
          <w:lang w:val="sq-AL" w:eastAsia="sq-AL"/>
        </w:rPr>
        <w:t>5</w:t>
      </w:r>
      <w:r w:rsidR="00A92ECE">
        <w:rPr>
          <w:spacing w:val="-4"/>
          <w:sz w:val="20"/>
          <w:szCs w:val="20"/>
          <w:lang w:val="sq-AL" w:eastAsia="sq-AL"/>
        </w:rPr>
        <w:t xml:space="preserve"> ARTI:</w:t>
      </w:r>
      <w:hyperlink r:id="rId20" w:history="1">
        <w:r w:rsidR="00A92ECE" w:rsidRPr="00A92ECE">
          <w:rPr>
            <w:rStyle w:val="Hyperlink"/>
            <w:spacing w:val="-4"/>
            <w:sz w:val="20"/>
            <w:szCs w:val="20"/>
            <w:lang w:val="sq-AL" w:eastAsia="sq-AL"/>
          </w:rPr>
          <w:t>http://www.arti.Pulia.it/index.php?id=169&amp;L=1</w:t>
        </w:r>
      </w:hyperlink>
    </w:p>
    <w:p w:rsidR="008A5A2B" w:rsidRPr="00A92ECE" w:rsidRDefault="008A5A2B" w:rsidP="008A5A2B">
      <w:pPr>
        <w:pStyle w:val="Paragrafi"/>
        <w:rPr>
          <w:spacing w:val="-4"/>
          <w:sz w:val="20"/>
          <w:szCs w:val="20"/>
          <w:lang w:val="sq-AL" w:eastAsia="sq-AL"/>
        </w:rPr>
      </w:pPr>
      <w:r w:rsidRPr="00A92ECE">
        <w:rPr>
          <w:spacing w:val="-4"/>
          <w:sz w:val="20"/>
          <w:szCs w:val="20"/>
          <w:lang w:val="sq-AL" w:eastAsia="sq-AL"/>
        </w:rPr>
        <w:t>6</w:t>
      </w:r>
      <w:r w:rsidR="00DA13AB" w:rsidRPr="00A92ECE">
        <w:rPr>
          <w:spacing w:val="-4"/>
          <w:sz w:val="20"/>
          <w:szCs w:val="20"/>
          <w:lang w:val="sq-AL" w:eastAsia="sq-AL"/>
        </w:rPr>
        <w:t xml:space="preserve"> </w:t>
      </w:r>
      <w:r w:rsidRPr="00A92ECE">
        <w:rPr>
          <w:spacing w:val="-4"/>
          <w:sz w:val="20"/>
          <w:szCs w:val="20"/>
          <w:lang w:val="sq-AL" w:eastAsia="sq-AL"/>
        </w:rPr>
        <w:t xml:space="preserve">Të dhënat statistikore janë marrë nga prezantimi </w:t>
      </w:r>
      <w:r w:rsidR="004B0AEE" w:rsidRPr="00A92ECE">
        <w:rPr>
          <w:spacing w:val="-4"/>
          <w:sz w:val="20"/>
          <w:szCs w:val="20"/>
          <w:lang w:val="sq-AL" w:eastAsia="sq-AL"/>
        </w:rPr>
        <w:t>“</w:t>
      </w:r>
      <w:r w:rsidRPr="00A92ECE">
        <w:rPr>
          <w:spacing w:val="-4"/>
          <w:sz w:val="20"/>
          <w:szCs w:val="20"/>
          <w:lang w:val="sq-AL" w:eastAsia="sq-AL"/>
        </w:rPr>
        <w:t>Kultura dhe kreativiteti në APULIA</w:t>
      </w:r>
      <w:r w:rsidR="004B0AEE" w:rsidRPr="00A92ECE">
        <w:rPr>
          <w:spacing w:val="-4"/>
          <w:sz w:val="20"/>
          <w:szCs w:val="20"/>
          <w:lang w:val="sq-AL" w:eastAsia="sq-AL"/>
        </w:rPr>
        <w:t>”</w:t>
      </w:r>
      <w:r w:rsidRPr="00A92ECE">
        <w:rPr>
          <w:spacing w:val="-4"/>
          <w:sz w:val="20"/>
          <w:szCs w:val="20"/>
          <w:lang w:val="sq-AL" w:eastAsia="sq-AL"/>
        </w:rPr>
        <w:t>, Laboratorët APuliane të TIK të 10 qershorit 2013</w:t>
      </w:r>
      <w:r w:rsidR="00FD38DE" w:rsidRPr="00A92ECE">
        <w:rPr>
          <w:spacing w:val="-4"/>
          <w:sz w:val="20"/>
          <w:szCs w:val="20"/>
          <w:lang w:val="sq-AL" w:eastAsia="sq-AL"/>
        </w:rPr>
        <w:t>.</w:t>
      </w:r>
      <w:r w:rsidRPr="00A92ECE">
        <w:rPr>
          <w:spacing w:val="-4"/>
          <w:sz w:val="20"/>
          <w:szCs w:val="20"/>
          <w:lang w:val="sq-AL" w:eastAsia="sq-AL"/>
        </w:rPr>
        <w:t xml:space="preserve"> </w:t>
      </w:r>
    </w:p>
    <w:p w:rsidR="00A92ECE" w:rsidRPr="00A92ECE" w:rsidRDefault="00A92ECE" w:rsidP="008A5A2B">
      <w:pPr>
        <w:pStyle w:val="Paragrafi"/>
        <w:rPr>
          <w:spacing w:val="-4"/>
          <w:sz w:val="14"/>
          <w:lang w:val="sq-AL" w:eastAsia="sq-AL"/>
        </w:rPr>
      </w:pPr>
    </w:p>
    <w:p w:rsidR="008A5A2B" w:rsidRPr="004566BE" w:rsidRDefault="008A5A2B" w:rsidP="008A5A2B">
      <w:pPr>
        <w:pStyle w:val="Paragrafi"/>
        <w:rPr>
          <w:spacing w:val="-4"/>
          <w:lang w:val="sq-AL" w:eastAsia="sq-AL"/>
        </w:rPr>
      </w:pPr>
      <w:r w:rsidRPr="004566BE">
        <w:rPr>
          <w:spacing w:val="-4"/>
          <w:lang w:val="sq-AL" w:eastAsia="sq-AL"/>
        </w:rPr>
        <w:t>Megjithatë, pavarësisht progresit në aspektin e kapacitetit të inovacionit dhe rritjes së ndërgjegjësimit mbi çës</w:t>
      </w:r>
      <w:r w:rsidR="005B50AA">
        <w:rPr>
          <w:spacing w:val="-4"/>
          <w:lang w:val="sq-AL" w:eastAsia="sq-AL"/>
        </w:rPr>
        <w:t>htjet e inovacionit në politikë</w:t>
      </w:r>
      <w:r w:rsidRPr="004566BE">
        <w:rPr>
          <w:spacing w:val="-4"/>
          <w:lang w:val="sq-AL" w:eastAsia="sq-AL"/>
        </w:rPr>
        <w:t>bërjen rajonale, Pulia mbetet një nga rajonet më pak novatore në Itali (EU Regional Innovation Monitor Plus). Në Molise, sistemi rajonal i inovacionit është i brishtë dhe karakterizohet nga investime të pakta nga R&amp;D. Të gjithë treguesit paraqesin kapacitetin shumë të kufizuar të inovacionit në lidhje me të dy</w:t>
      </w:r>
      <w:r w:rsidR="00A570E8" w:rsidRPr="004566BE">
        <w:rPr>
          <w:spacing w:val="-4"/>
          <w:lang w:val="sq-AL" w:eastAsia="sq-AL"/>
        </w:rPr>
        <w:t>ja</w:t>
      </w:r>
      <w:r w:rsidRPr="004566BE">
        <w:rPr>
          <w:spacing w:val="-4"/>
          <w:lang w:val="sq-AL" w:eastAsia="sq-AL"/>
        </w:rPr>
        <w:t xml:space="preserve"> rajonet e Ital</w:t>
      </w:r>
      <w:r w:rsidR="0006093E" w:rsidRPr="004566BE">
        <w:rPr>
          <w:spacing w:val="-4"/>
          <w:lang w:val="sq-AL" w:eastAsia="sq-AL"/>
        </w:rPr>
        <w:t>isë, Veri</w:t>
      </w:r>
      <w:r w:rsidR="009A55A1" w:rsidRPr="004566BE">
        <w:rPr>
          <w:spacing w:val="-4"/>
          <w:lang w:val="sq-AL" w:eastAsia="sq-AL"/>
        </w:rPr>
        <w:t>qendrore dhe Jugore. M</w:t>
      </w:r>
      <w:r w:rsidRPr="004566BE">
        <w:rPr>
          <w:spacing w:val="-4"/>
          <w:lang w:val="sq-AL" w:eastAsia="sq-AL"/>
        </w:rPr>
        <w:t>ë 2011</w:t>
      </w:r>
      <w:r w:rsidR="009A55A1" w:rsidRPr="004566BE">
        <w:rPr>
          <w:spacing w:val="-4"/>
          <w:lang w:val="sq-AL" w:eastAsia="sq-AL"/>
        </w:rPr>
        <w:t>-n</w:t>
      </w:r>
      <w:r w:rsidRPr="004566BE">
        <w:rPr>
          <w:spacing w:val="-4"/>
          <w:lang w:val="sq-AL" w:eastAsia="sq-AL"/>
        </w:rPr>
        <w:t>, shpenzimet e përgjithshme të R&amp;D përbënin 0.42% të GDP-së, shumë më e ulët se mesatarja kombëtare (1.25%).</w:t>
      </w:r>
    </w:p>
    <w:p w:rsidR="008A5A2B" w:rsidRPr="004566BE" w:rsidRDefault="008A5A2B" w:rsidP="008A5A2B">
      <w:pPr>
        <w:pStyle w:val="Paragrafi"/>
        <w:rPr>
          <w:spacing w:val="-4"/>
          <w:lang w:val="sq-AL" w:eastAsia="sq-AL"/>
        </w:rPr>
      </w:pPr>
      <w:r w:rsidRPr="004566BE">
        <w:rPr>
          <w:spacing w:val="-4"/>
          <w:lang w:val="sq-AL" w:eastAsia="sq-AL"/>
        </w:rPr>
        <w:t>Pjesa e SME-ve që prezantojnë produkte të inova</w:t>
      </w:r>
      <w:r w:rsidR="00B2080B" w:rsidRPr="004566BE">
        <w:rPr>
          <w:spacing w:val="-4"/>
          <w:lang w:val="sq-AL" w:eastAsia="sq-AL"/>
        </w:rPr>
        <w:t>cionit apo procese ishte 16.4% m</w:t>
      </w:r>
      <w:r w:rsidRPr="004566BE">
        <w:rPr>
          <w:spacing w:val="-4"/>
          <w:lang w:val="sq-AL" w:eastAsia="sq-AL"/>
        </w:rPr>
        <w:t>ë 2010</w:t>
      </w:r>
      <w:r w:rsidR="00B2080B" w:rsidRPr="004566BE">
        <w:rPr>
          <w:spacing w:val="-4"/>
          <w:lang w:val="sq-AL" w:eastAsia="sq-AL"/>
        </w:rPr>
        <w:t>-n</w:t>
      </w:r>
      <w:r w:rsidRPr="004566BE">
        <w:rPr>
          <w:spacing w:val="-4"/>
          <w:lang w:val="sq-AL" w:eastAsia="sq-AL"/>
        </w:rPr>
        <w:t xml:space="preserve"> (viti i fundit për të cilit disponojmë të dhëna), sa gjysma e mesatares italiane. Këto të dhëna tregojnë konkurrencën e dobët dhe fragmentimin e industrisë vendase. Për më tepër, sistemi inovacionit ndikohet</w:t>
      </w:r>
      <w:r w:rsidR="0006093E" w:rsidRPr="004566BE">
        <w:rPr>
          <w:spacing w:val="-4"/>
          <w:lang w:val="sq-AL" w:eastAsia="sq-AL"/>
        </w:rPr>
        <w:t>,</w:t>
      </w:r>
      <w:r w:rsidRPr="004566BE">
        <w:rPr>
          <w:spacing w:val="-4"/>
          <w:lang w:val="sq-AL" w:eastAsia="sq-AL"/>
        </w:rPr>
        <w:t xml:space="preserve"> gjithashtu</w:t>
      </w:r>
      <w:r w:rsidR="0006093E" w:rsidRPr="004566BE">
        <w:rPr>
          <w:spacing w:val="-4"/>
          <w:lang w:val="sq-AL" w:eastAsia="sq-AL"/>
        </w:rPr>
        <w:t>,</w:t>
      </w:r>
      <w:r w:rsidRPr="004566BE">
        <w:rPr>
          <w:spacing w:val="-4"/>
          <w:lang w:val="sq-AL" w:eastAsia="sq-AL"/>
        </w:rPr>
        <w:t xml:space="preserve"> edhe nga mungesa e bashkëpunimit mes të kërkimit publik dhe biznesit, si dhe nga dobësitë e organizatave lokale, të cilat sigurojnë transferimin e teknologjisë dhe të shërbimeve të biznesit.</w:t>
      </w:r>
    </w:p>
    <w:p w:rsidR="008A5A2B" w:rsidRPr="004566BE" w:rsidRDefault="008A5A2B" w:rsidP="008A5A2B">
      <w:pPr>
        <w:pStyle w:val="Paragrafi"/>
        <w:rPr>
          <w:spacing w:val="-4"/>
          <w:lang w:val="sq-AL" w:eastAsia="sq-AL"/>
        </w:rPr>
      </w:pPr>
      <w:r w:rsidRPr="004566BE">
        <w:rPr>
          <w:spacing w:val="-4"/>
          <w:lang w:val="sq-AL" w:eastAsia="sq-AL"/>
        </w:rPr>
        <w:t>Pamjaftueshmëria e infrastrukturës rajonale teknologjike (zhvillim të vakët të rrjeteve me brez të gjerë dhe mjeteve logjistike</w:t>
      </w:r>
      <w:r w:rsidR="000C70A8" w:rsidRPr="004566BE">
        <w:rPr>
          <w:spacing w:val="-4"/>
          <w:lang w:val="sq-AL" w:eastAsia="sq-AL"/>
        </w:rPr>
        <w:t>,</w:t>
      </w:r>
      <w:r w:rsidRPr="004566BE">
        <w:rPr>
          <w:spacing w:val="-4"/>
          <w:lang w:val="sq-AL" w:eastAsia="sq-AL"/>
        </w:rPr>
        <w:t xml:space="preserve"> si dhe niveli i ulët i shpërndarjes TIK janë faktorë të tjerë kufizues që pengojnë zhvillimin e një mjedisi miqësor me inovacionin.</w:t>
      </w:r>
    </w:p>
    <w:p w:rsidR="008A5A2B" w:rsidRPr="004566BE" w:rsidRDefault="008A5A2B" w:rsidP="008A5A2B">
      <w:pPr>
        <w:pStyle w:val="Paragrafi"/>
        <w:rPr>
          <w:spacing w:val="-4"/>
          <w:lang w:val="sq-AL" w:eastAsia="sq-AL"/>
        </w:rPr>
      </w:pPr>
      <w:r w:rsidRPr="004566BE">
        <w:rPr>
          <w:spacing w:val="-4"/>
          <w:lang w:val="sq-AL" w:eastAsia="sq-AL"/>
        </w:rPr>
        <w:t>Sipas Raportit të Konkurrueshmërisë Globale 2013</w:t>
      </w:r>
      <w:r w:rsidR="00913833" w:rsidRPr="00913833">
        <w:rPr>
          <w:spacing w:val="-4"/>
          <w:lang w:val="sq-AL" w:eastAsia="sq-AL"/>
        </w:rPr>
        <w:t>–</w:t>
      </w:r>
      <w:r w:rsidRPr="004566BE">
        <w:rPr>
          <w:spacing w:val="-4"/>
          <w:lang w:val="sq-AL" w:eastAsia="sq-AL"/>
        </w:rPr>
        <w:t>2014 i Forumit Ekonomik Botërore, Indeksi Global i Konkurrueshmërisë për Shqipërinë është 3.8, ndërsa faktori inovacionit dhe sofistikimit është vetëm 3.1. Janë duke u bërë përpjekje për të stimuluar inovacionin dhe për të forcuar kapitalin njerëzor. Buxheti kombëtar për kërkimin është rritur pak, por niveli i investimeve në kërkim dhe zhvillim teknologjik është ende i ulët. Niveli i investimeve në kërkim si pjesë e GDP-së vlerësohet rreth 0.35%, por kjo shifër nuk përfshin kontributin e sektorit priva</w:t>
      </w:r>
      <w:r w:rsidR="00913833">
        <w:rPr>
          <w:spacing w:val="-4"/>
          <w:lang w:val="sq-AL" w:eastAsia="sq-AL"/>
        </w:rPr>
        <w:t>t (universitetet private, SME-t</w:t>
      </w:r>
      <w:r w:rsidR="00913833" w:rsidRPr="00913833">
        <w:rPr>
          <w:spacing w:val="-4"/>
          <w:lang w:val="sq-AL" w:eastAsia="sq-AL"/>
        </w:rPr>
        <w:t>ë</w:t>
      </w:r>
      <w:r w:rsidRPr="004566BE">
        <w:rPr>
          <w:spacing w:val="-4"/>
          <w:lang w:val="sq-AL" w:eastAsia="sq-AL"/>
        </w:rPr>
        <w:t>), pavarësisht nga fakti se ajo është e kufizuar. Sektori privat mbetet dominues dhe ende përbën rreth 80</w:t>
      </w:r>
      <w:r w:rsidR="00DD1444" w:rsidRPr="004566BE">
        <w:rPr>
          <w:spacing w:val="-4"/>
          <w:lang w:val="sq-AL" w:eastAsia="sq-AL"/>
        </w:rPr>
        <w:t>% të GDP-së. Regjistrimi dhe lic</w:t>
      </w:r>
      <w:r w:rsidRPr="004566BE">
        <w:rPr>
          <w:spacing w:val="-4"/>
          <w:lang w:val="sq-AL" w:eastAsia="sq-AL"/>
        </w:rPr>
        <w:t>encimi i biznesit po kryhet me sukses nëpërmjet rrjetit të krijuar të shërbimeve me një ndalesë (one-stop shop). Në vitin 2012</w:t>
      </w:r>
      <w:r w:rsidR="00913833">
        <w:rPr>
          <w:spacing w:val="-4"/>
          <w:lang w:val="sq-AL" w:eastAsia="sq-AL"/>
        </w:rPr>
        <w:t>,</w:t>
      </w:r>
      <w:r w:rsidRPr="004566BE">
        <w:rPr>
          <w:spacing w:val="-4"/>
          <w:lang w:val="sq-AL" w:eastAsia="sq-AL"/>
        </w:rPr>
        <w:t xml:space="preserve"> numri i bizneseve të reja të regjistruara u rrit me 8% nga viti në vit; Ato përbëjnë 12% të gjitha ndërmarrjeve aktive. SME-të luajnë një rol shumë të rëndësishëm në ekonominë shqiptare</w:t>
      </w:r>
      <w:r w:rsidR="00913833">
        <w:rPr>
          <w:spacing w:val="-4"/>
          <w:lang w:val="sq-AL" w:eastAsia="sq-AL"/>
        </w:rPr>
        <w:t>,</w:t>
      </w:r>
      <w:r w:rsidRPr="004566BE">
        <w:rPr>
          <w:spacing w:val="-4"/>
          <w:lang w:val="sq-AL" w:eastAsia="sq-AL"/>
        </w:rPr>
        <w:t xml:space="preserve"> duke siguruar 71% të punësimit zyrtar, 90% e ndërmarrjeve aktive në Shqipëri janë ndërmarrjet mikro (1</w:t>
      </w:r>
      <w:r w:rsidR="00913833" w:rsidRPr="00913833">
        <w:rPr>
          <w:spacing w:val="-4"/>
          <w:lang w:val="sq-AL" w:eastAsia="sq-AL"/>
        </w:rPr>
        <w:t>–</w:t>
      </w:r>
      <w:r w:rsidRPr="004566BE">
        <w:rPr>
          <w:spacing w:val="-4"/>
          <w:lang w:val="sq-AL" w:eastAsia="sq-AL"/>
        </w:rPr>
        <w:t>4 të punësuar), nga të cilat 87% veprojnë në sektorin e shërbimeve.</w:t>
      </w:r>
    </w:p>
    <w:p w:rsidR="008A5A2B" w:rsidRPr="004566BE" w:rsidRDefault="008A5A2B" w:rsidP="008A5A2B">
      <w:pPr>
        <w:pStyle w:val="Paragrafi"/>
        <w:rPr>
          <w:spacing w:val="-4"/>
          <w:lang w:val="sq-AL" w:eastAsia="sq-AL"/>
        </w:rPr>
      </w:pPr>
      <w:r w:rsidRPr="004566BE">
        <w:rPr>
          <w:spacing w:val="-4"/>
          <w:lang w:val="sq-AL" w:eastAsia="sq-AL"/>
        </w:rPr>
        <w:t xml:space="preserve">Politika për inovacion e Malit të Zi fokusohet kryesisht në kërkimin shkencor, për një shoqëri </w:t>
      </w:r>
      <w:r w:rsidR="00913833" w:rsidRPr="00913833">
        <w:rPr>
          <w:spacing w:val="-4"/>
          <w:lang w:val="sq-AL" w:eastAsia="sq-AL"/>
        </w:rPr>
        <w:t>të</w:t>
      </w:r>
      <w:r w:rsidRPr="004566BE">
        <w:rPr>
          <w:spacing w:val="-4"/>
          <w:lang w:val="sq-AL" w:eastAsia="sq-AL"/>
        </w:rPr>
        <w:t xml:space="preserve"> bazuar në njohuri dhe për të rritur konkurrueshmërinë e saj ekonomike. Sipas Raportit Global të Konkurrueshmërisë 2013</w:t>
      </w:r>
      <w:r w:rsidR="00913833" w:rsidRPr="00913833">
        <w:rPr>
          <w:spacing w:val="-4"/>
          <w:lang w:val="sq-AL" w:eastAsia="sq-AL"/>
        </w:rPr>
        <w:t>–</w:t>
      </w:r>
      <w:r w:rsidRPr="004566BE">
        <w:rPr>
          <w:spacing w:val="-4"/>
          <w:lang w:val="sq-AL" w:eastAsia="sq-AL"/>
        </w:rPr>
        <w:t>2014, Indeksi Global i Konkurrueshmërisë për Malin e Zi është 4.2, ndërsa i inovacionit dhe sofistikimit është vetëm 3.6. Niveli i investimeve në kërkim, rritur nga 0.13% në vitin 2010 në 0.43% të GDP-së në vitin 2012. Rreth tre të pestat e hendekut të 1.62 për qind në financimet për R&amp;D (GERD) ndërmjet Malit të Zi dhe BE-së mund të gjurmohen në shpenzime jashtëzakoni</w:t>
      </w:r>
      <w:r w:rsidR="00FC5EA2" w:rsidRPr="004566BE">
        <w:rPr>
          <w:spacing w:val="-4"/>
          <w:lang w:val="sq-AL" w:eastAsia="sq-AL"/>
        </w:rPr>
        <w:t>sht të ulëta të sektorit privat</w:t>
      </w:r>
      <w:r w:rsidRPr="004566BE">
        <w:rPr>
          <w:spacing w:val="-4"/>
          <w:lang w:val="sq-AL" w:eastAsia="sq-AL"/>
        </w:rPr>
        <w:t>, ndërsa pjesa e mbetur 40% është për shkak të performancës së papërshtatshme të sektorit publik. Sektori privat në Mal të Zi kontribuon 27% të GERD. Megjithatë, shpenzimet e buxhetit të shtetit për R&amp;D si pjesë e shpenzimeve të përgjithshme totale të qeverisë janë rritur nga 0.20 për qind në vitin 2008 në 0.27 për qind në vitin 2010. Plani është për të rritur nivelin e investimeve në kërkime në 1.4% në vi</w:t>
      </w:r>
      <w:r w:rsidR="000E0F2A" w:rsidRPr="004566BE">
        <w:rPr>
          <w:spacing w:val="-4"/>
          <w:lang w:val="sq-AL" w:eastAsia="sq-AL"/>
        </w:rPr>
        <w:t>tin 2016</w:t>
      </w:r>
      <w:r w:rsidR="0089101D">
        <w:rPr>
          <w:spacing w:val="-4"/>
          <w:lang w:val="sq-AL" w:eastAsia="sq-AL"/>
        </w:rPr>
        <w:t>.</w:t>
      </w:r>
      <w:r w:rsidR="000E0F2A" w:rsidRPr="004566BE">
        <w:rPr>
          <w:spacing w:val="-4"/>
          <w:lang w:val="sq-AL" w:eastAsia="sq-AL"/>
        </w:rPr>
        <w:t xml:space="preserve"> (Burimi</w:t>
      </w:r>
      <w:r w:rsidR="00FE4442" w:rsidRPr="004566BE">
        <w:rPr>
          <w:spacing w:val="-4"/>
          <w:lang w:val="sq-AL" w:eastAsia="sq-AL"/>
        </w:rPr>
        <w:t>: Ministria e S</w:t>
      </w:r>
      <w:r w:rsidR="0089101D">
        <w:rPr>
          <w:spacing w:val="-4"/>
          <w:lang w:val="sq-AL" w:eastAsia="sq-AL"/>
        </w:rPr>
        <w:t>hkencës)</w:t>
      </w:r>
    </w:p>
    <w:p w:rsidR="008A5A2B" w:rsidRPr="004566BE" w:rsidRDefault="008A5A2B" w:rsidP="008A5A2B">
      <w:pPr>
        <w:pStyle w:val="Paragrafi"/>
        <w:rPr>
          <w:spacing w:val="-4"/>
          <w:lang w:val="sq-AL" w:eastAsia="sq-AL"/>
        </w:rPr>
      </w:pPr>
      <w:r w:rsidRPr="004566BE">
        <w:rPr>
          <w:spacing w:val="-4"/>
          <w:lang w:val="sq-AL" w:eastAsia="sq-AL"/>
        </w:rPr>
        <w:t>Komercializimi i kërkimit dhe shpenzimet e sektorit privat në R&amp;D janë penguar nga kapacitete teknologjike të dobëta. Rezultatet e anketës së R&amp;D për vitin 2011 tregojnë se personeli prej 2303 personash u angazhuan në punë për R&amp;D atë vit, nga të cilët 1,699 ishin kërkues. Përafërsisht 65% e të punësuarve në institucione R&amp;D punojnë në Universitetin e Malit të Zi. (Burimi</w:t>
      </w:r>
      <w:r w:rsidR="00AC51A5" w:rsidRPr="004566BE">
        <w:rPr>
          <w:spacing w:val="-4"/>
          <w:lang w:val="sq-AL" w:eastAsia="sq-AL"/>
        </w:rPr>
        <w:t>:</w:t>
      </w:r>
      <w:r w:rsidRPr="004566BE">
        <w:rPr>
          <w:spacing w:val="-4"/>
          <w:lang w:val="sq-AL" w:eastAsia="sq-AL"/>
        </w:rPr>
        <w:t xml:space="preserve"> MONSTAT)</w:t>
      </w:r>
    </w:p>
    <w:p w:rsidR="008A5A2B" w:rsidRPr="004566BE" w:rsidRDefault="008A5A2B" w:rsidP="00DA13AB">
      <w:pPr>
        <w:pStyle w:val="Paragrafi"/>
        <w:rPr>
          <w:spacing w:val="-4"/>
          <w:lang w:val="sq-AL" w:eastAsia="sq-AL"/>
        </w:rPr>
      </w:pPr>
      <w:r w:rsidRPr="004566BE">
        <w:rPr>
          <w:spacing w:val="-4"/>
          <w:lang w:val="sq-AL" w:eastAsia="sq-AL"/>
        </w:rPr>
        <w:t xml:space="preserve">Mali i Zi ka krijuar së fundi parkun e vet të shkencës dhe teknologjisë dhe ka ndërmarrë </w:t>
      </w:r>
      <w:r w:rsidRPr="00DA13AB">
        <w:rPr>
          <w:spacing w:val="-4"/>
          <w:lang w:val="sq-AL" w:eastAsia="sq-AL"/>
        </w:rPr>
        <w:t>disa</w:t>
      </w:r>
      <w:r w:rsidR="00DA13AB">
        <w:rPr>
          <w:spacing w:val="-4"/>
          <w:lang w:val="sq-AL" w:eastAsia="sq-AL"/>
        </w:rPr>
        <w:t xml:space="preserve"> </w:t>
      </w:r>
      <w:r w:rsidR="00DA13AB" w:rsidRPr="00DA13AB">
        <w:rPr>
          <w:spacing w:val="-4"/>
          <w:lang w:val="sq-AL" w:eastAsia="sq-AL"/>
        </w:rPr>
        <w:t>masa</w:t>
      </w:r>
      <w:r w:rsidR="00DA13AB">
        <w:rPr>
          <w:spacing w:val="-4"/>
          <w:lang w:val="sq-AL" w:eastAsia="sq-AL"/>
        </w:rPr>
        <w:t xml:space="preserve"> në </w:t>
      </w:r>
      <w:r w:rsidRPr="00DA13AB">
        <w:rPr>
          <w:spacing w:val="-4"/>
          <w:lang w:val="sq-AL" w:eastAsia="sq-AL"/>
        </w:rPr>
        <w:t>përputhje me</w:t>
      </w:r>
      <w:r w:rsidRPr="004566BE">
        <w:rPr>
          <w:spacing w:val="-4"/>
          <w:lang w:val="sq-AL" w:eastAsia="sq-AL"/>
        </w:rPr>
        <w:t xml:space="preserve"> Unionin e Inovac</w:t>
      </w:r>
      <w:r w:rsidR="0068085A" w:rsidRPr="004566BE">
        <w:rPr>
          <w:spacing w:val="-4"/>
          <w:lang w:val="sq-AL" w:eastAsia="sq-AL"/>
        </w:rPr>
        <w:t>io</w:t>
      </w:r>
      <w:r w:rsidR="00DA13AB">
        <w:rPr>
          <w:spacing w:val="-4"/>
          <w:lang w:val="sq-AL" w:eastAsia="sq-AL"/>
        </w:rPr>
        <w:t>-</w:t>
      </w:r>
      <w:r w:rsidR="0068085A" w:rsidRPr="004566BE">
        <w:rPr>
          <w:spacing w:val="-4"/>
          <w:lang w:val="sq-AL" w:eastAsia="sq-AL"/>
        </w:rPr>
        <w:t>nit, Zonën Ev</w:t>
      </w:r>
      <w:r w:rsidRPr="004566BE">
        <w:rPr>
          <w:spacing w:val="-4"/>
          <w:lang w:val="sq-AL" w:eastAsia="sq-AL"/>
        </w:rPr>
        <w:t>ropiane të Kërkimit</w:t>
      </w:r>
      <w:r w:rsidR="001407AB" w:rsidRPr="004566BE">
        <w:rPr>
          <w:spacing w:val="-4"/>
          <w:lang w:val="sq-AL" w:eastAsia="sq-AL"/>
        </w:rPr>
        <w:t xml:space="preserve"> </w:t>
      </w:r>
      <w:r w:rsidRPr="004566BE">
        <w:rPr>
          <w:spacing w:val="-4"/>
          <w:lang w:val="sq-AL" w:eastAsia="sq-AL"/>
        </w:rPr>
        <w:t>për të forcuar ngritjen e kapaciteteve. Në vitin 2012, Mali i Zi ndryshoi Strategjinë për veprimtari kërkimore shkencore 2012</w:t>
      </w:r>
      <w:r w:rsidR="00F40F76" w:rsidRPr="00F40F76">
        <w:rPr>
          <w:spacing w:val="-4"/>
          <w:lang w:val="sq-AL" w:eastAsia="sq-AL"/>
        </w:rPr>
        <w:t>–</w:t>
      </w:r>
      <w:r w:rsidRPr="004566BE">
        <w:rPr>
          <w:spacing w:val="-4"/>
          <w:lang w:val="sq-AL" w:eastAsia="sq-AL"/>
        </w:rPr>
        <w:t xml:space="preserve">2016, duke i dhënë rëndësi më të madhe kërkimit zhvillimor dhe prezantimin e instrumenteve të reja për të sjellë fonde kombëtare kërkimore më shumë në përputhje me prioritetet kërkimore të BE-së. Më 1 qershor 2014, një qendër e parë e përsosmërisë me emër Bio-TIK u themelua në bioinformatikë. </w:t>
      </w:r>
    </w:p>
    <w:p w:rsidR="008A5A2B" w:rsidRPr="004566BE" w:rsidRDefault="008A5A2B" w:rsidP="008A5A2B">
      <w:pPr>
        <w:pStyle w:val="Paragrafi"/>
        <w:rPr>
          <w:spacing w:val="-4"/>
          <w:lang w:val="sq-AL" w:eastAsia="sq-AL"/>
        </w:rPr>
      </w:pPr>
      <w:r w:rsidRPr="004566BE">
        <w:rPr>
          <w:spacing w:val="-4"/>
          <w:lang w:val="sq-AL" w:eastAsia="sq-AL"/>
        </w:rPr>
        <w:t xml:space="preserve">Mali i Zi ka potencial të infrastrukturës kërkimore </w:t>
      </w:r>
      <w:r w:rsidR="00F40F76">
        <w:rPr>
          <w:spacing w:val="-4"/>
          <w:lang w:val="sq-AL" w:eastAsia="sq-AL"/>
        </w:rPr>
        <w:t xml:space="preserve">në fushat: </w:t>
      </w:r>
      <w:r w:rsidR="00991CAA" w:rsidRPr="004566BE">
        <w:rPr>
          <w:spacing w:val="-4"/>
          <w:lang w:val="sq-AL" w:eastAsia="sq-AL"/>
        </w:rPr>
        <w:t>a) shkencat biomjekë</w:t>
      </w:r>
      <w:r w:rsidRPr="004566BE">
        <w:rPr>
          <w:spacing w:val="-4"/>
          <w:lang w:val="sq-AL" w:eastAsia="sq-AL"/>
        </w:rPr>
        <w:t>sore dh</w:t>
      </w:r>
      <w:r w:rsidR="00F40F76">
        <w:rPr>
          <w:spacing w:val="-4"/>
          <w:lang w:val="sq-AL" w:eastAsia="sq-AL"/>
        </w:rPr>
        <w:t>e të jetës; b</w:t>
      </w:r>
      <w:r w:rsidRPr="004566BE">
        <w:rPr>
          <w:spacing w:val="-4"/>
          <w:lang w:val="sq-AL" w:eastAsia="sq-AL"/>
        </w:rPr>
        <w:t xml:space="preserve">) </w:t>
      </w:r>
      <w:r w:rsidR="00F40F76">
        <w:rPr>
          <w:spacing w:val="-4"/>
          <w:lang w:val="sq-AL" w:eastAsia="sq-AL"/>
        </w:rPr>
        <w:t>t</w:t>
      </w:r>
      <w:r w:rsidRPr="004566BE">
        <w:rPr>
          <w:spacing w:val="-4"/>
          <w:lang w:val="sq-AL" w:eastAsia="sq-AL"/>
        </w:rPr>
        <w:t xml:space="preserve">eknologjitë e </w:t>
      </w:r>
      <w:r w:rsidR="00F40F76">
        <w:rPr>
          <w:spacing w:val="-4"/>
          <w:lang w:val="sq-AL" w:eastAsia="sq-AL"/>
        </w:rPr>
        <w:t>i</w:t>
      </w:r>
      <w:r w:rsidRPr="004566BE">
        <w:rPr>
          <w:spacing w:val="-4"/>
          <w:lang w:val="sq-AL" w:eastAsia="sq-AL"/>
        </w:rPr>
        <w:t xml:space="preserve">nformacionit dhe </w:t>
      </w:r>
      <w:r w:rsidR="00F40F76">
        <w:rPr>
          <w:spacing w:val="-4"/>
          <w:lang w:val="sq-AL" w:eastAsia="sq-AL"/>
        </w:rPr>
        <w:t xml:space="preserve">komunikimit (TIK); dhe </w:t>
      </w:r>
      <w:r w:rsidRPr="004566BE">
        <w:rPr>
          <w:spacing w:val="-4"/>
          <w:lang w:val="sq-AL" w:eastAsia="sq-AL"/>
        </w:rPr>
        <w:t>c) shkenca e materialeve</w:t>
      </w:r>
      <w:r w:rsidR="00F40F76">
        <w:rPr>
          <w:spacing w:val="-4"/>
          <w:lang w:val="sq-AL" w:eastAsia="sq-AL"/>
        </w:rPr>
        <w:t>.</w:t>
      </w:r>
      <w:r w:rsidRPr="004566BE">
        <w:rPr>
          <w:spacing w:val="-4"/>
          <w:lang w:val="sq-AL" w:eastAsia="sq-AL"/>
        </w:rPr>
        <w:t xml:space="preserve"> (Burimi: STRATEGJIA PËR BALLKANIN PERËNDIMOR RAJON</w:t>
      </w:r>
      <w:r w:rsidR="00F40F76">
        <w:rPr>
          <w:spacing w:val="-4"/>
          <w:lang w:val="sq-AL" w:eastAsia="sq-AL"/>
        </w:rPr>
        <w:t>AL R&amp;D PËR INOVACION, BB, 2013)</w:t>
      </w:r>
    </w:p>
    <w:p w:rsidR="008A5A2B" w:rsidRPr="004566BE" w:rsidRDefault="008A5A2B" w:rsidP="008A5A2B">
      <w:pPr>
        <w:pStyle w:val="Paragrafi"/>
        <w:rPr>
          <w:spacing w:val="-4"/>
          <w:lang w:val="sq-AL" w:eastAsia="sq-AL"/>
        </w:rPr>
      </w:pPr>
      <w:r w:rsidRPr="004566BE">
        <w:rPr>
          <w:spacing w:val="-4"/>
          <w:lang w:val="sq-AL" w:eastAsia="sq-AL"/>
        </w:rPr>
        <w:t>SME</w:t>
      </w:r>
      <w:r w:rsidR="000F3344">
        <w:rPr>
          <w:spacing w:val="-4"/>
          <w:lang w:val="sq-AL" w:eastAsia="sq-AL"/>
        </w:rPr>
        <w:t>-</w:t>
      </w:r>
      <w:r w:rsidR="000F3344" w:rsidRPr="000F3344">
        <w:t xml:space="preserve"> </w:t>
      </w:r>
      <w:r w:rsidR="000F3344" w:rsidRPr="000F3344">
        <w:rPr>
          <w:spacing w:val="-4"/>
          <w:lang w:val="sq-AL" w:eastAsia="sq-AL"/>
        </w:rPr>
        <w:t>të</w:t>
      </w:r>
      <w:r w:rsidRPr="004566BE">
        <w:rPr>
          <w:spacing w:val="-4"/>
          <w:lang w:val="sq-AL" w:eastAsia="sq-AL"/>
        </w:rPr>
        <w:t xml:space="preserve"> kontribuojnë rreth 60% të GDP-së së Malit të Zi. Ata përbëjnë rreth 99% të numrit të përgjithshëm të ndërmarrjeve dhe shpërndarja e tyre në punësimin e përgjithshëm është rreth 67%. Mbështetja e sektorit publik për SME-të është larg nga optimalja. Shumica e SME-ve kanë mangësi në përvojë menaxhuese dhe të marketingut.</w:t>
      </w:r>
    </w:p>
    <w:p w:rsidR="008A5A2B" w:rsidRPr="004566BE" w:rsidRDefault="008A5A2B" w:rsidP="008A5A2B">
      <w:pPr>
        <w:pStyle w:val="Paragrafi"/>
        <w:rPr>
          <w:spacing w:val="-4"/>
          <w:lang w:val="sq-AL" w:eastAsia="sq-AL"/>
        </w:rPr>
      </w:pPr>
      <w:r w:rsidRPr="004566BE">
        <w:rPr>
          <w:spacing w:val="-4"/>
          <w:lang w:val="sq-AL" w:eastAsia="sq-AL"/>
        </w:rPr>
        <w:t>Shërbimet mbështetëse të biznesit (qendra biznesi, inkubatorët e biznesit, shërbime këshilluese të biznesit</w:t>
      </w:r>
      <w:r w:rsidR="00582890" w:rsidRPr="004566BE">
        <w:rPr>
          <w:spacing w:val="-4"/>
          <w:lang w:val="sq-AL" w:eastAsia="sq-AL"/>
        </w:rPr>
        <w:t xml:space="preserve"> etj</w:t>
      </w:r>
      <w:r w:rsidR="00762924" w:rsidRPr="004566BE">
        <w:rPr>
          <w:spacing w:val="-4"/>
          <w:lang w:val="sq-AL" w:eastAsia="sq-AL"/>
        </w:rPr>
        <w:t>.</w:t>
      </w:r>
      <w:r w:rsidRPr="004566BE">
        <w:rPr>
          <w:spacing w:val="-4"/>
          <w:lang w:val="sq-AL" w:eastAsia="sq-AL"/>
        </w:rPr>
        <w:t xml:space="preserve">) për të ndihmuar ata në rritjen e performancës dhe forcimit të konkurrencës, nuk janë shumë të zhvilluara. Për më tepër, profesioni këshillues biznesi dhe tradita e përdorimit të shërbimeve të saj është ende në fazat e para të zhvillimit në Mal të Zi. Kufizimet </w:t>
      </w:r>
      <w:r w:rsidR="000F3344">
        <w:rPr>
          <w:spacing w:val="-4"/>
          <w:lang w:val="sq-AL" w:eastAsia="sq-AL"/>
        </w:rPr>
        <w:t xml:space="preserve">e </w:t>
      </w:r>
      <w:r w:rsidRPr="004566BE">
        <w:rPr>
          <w:spacing w:val="-4"/>
          <w:lang w:val="sq-AL" w:eastAsia="sq-AL"/>
        </w:rPr>
        <w:t>tjera përfshijnë ekzistencën e barrierave të biznesit dhe qasjen joadekuate në financa. Këto dekurajojnë iniciativat për nxitjen e bashkëpunimit ndërkufitar dhe krijimin e llojeve të ndryshme të grupimeve të biznesit dhe lidhje të integruara vertikalisht të kompanisë. Deri më tani, për shembull, nga 63 grupime të mundshme biznesi të identifikuara, vetëm 4 janë krijuar për përpunim metali, peshkim në ujë, prodhim të verës dhe të vajit të ullirit. Si pasojë, duhet të shqyrtohen të gjitha mundësitë për të reduktuar barrierat në biznes dhe për të krijuar një mjedis më miqësor me biznesin për bashkëpunim ndërkufitar.</w:t>
      </w:r>
    </w:p>
    <w:p w:rsidR="008A5A2B" w:rsidRPr="004566BE" w:rsidRDefault="008A5A2B" w:rsidP="004362EA">
      <w:pPr>
        <w:pStyle w:val="Paragrafi"/>
        <w:rPr>
          <w:spacing w:val="-4"/>
          <w:lang w:val="sq-AL" w:eastAsia="sq-AL"/>
        </w:rPr>
      </w:pPr>
      <w:r w:rsidRPr="004566BE">
        <w:rPr>
          <w:spacing w:val="-4"/>
          <w:lang w:val="sq-AL" w:eastAsia="sq-AL"/>
        </w:rPr>
        <w:t xml:space="preserve">Dokumenti Strategjik </w:t>
      </w:r>
      <w:r w:rsidR="00991CAA" w:rsidRPr="004566BE">
        <w:rPr>
          <w:spacing w:val="-4"/>
          <w:lang w:val="sq-AL" w:eastAsia="sq-AL"/>
        </w:rPr>
        <w:t xml:space="preserve">Indikativ për Malin e Zi </w:t>
      </w:r>
      <w:r w:rsidR="002A7A97" w:rsidRPr="004566BE">
        <w:rPr>
          <w:spacing w:val="-4"/>
          <w:lang w:val="sq-AL" w:eastAsia="sq-AL"/>
        </w:rPr>
        <w:t>2014–2020</w:t>
      </w:r>
      <w:r w:rsidRPr="004566BE">
        <w:rPr>
          <w:spacing w:val="-4"/>
          <w:lang w:val="sq-AL" w:eastAsia="sq-AL"/>
        </w:rPr>
        <w:t xml:space="preserve"> përcakton si prioritet zhvillimin e një strategjie gjithëpërfshirëse të konkurrencës industriale dhe zhvillimin e kapaciteteve të nevojshme administrative për të siguruar zbatimin e duhur të tij.</w:t>
      </w:r>
    </w:p>
    <w:p w:rsidR="008A5A2B" w:rsidRPr="004566BE" w:rsidRDefault="008A5A2B" w:rsidP="008A5A2B">
      <w:pPr>
        <w:pStyle w:val="Paragrafi"/>
        <w:rPr>
          <w:spacing w:val="-4"/>
          <w:lang w:val="sq-AL" w:eastAsia="sq-AL"/>
        </w:rPr>
      </w:pPr>
      <w:r w:rsidRPr="004566BE">
        <w:rPr>
          <w:spacing w:val="-4"/>
          <w:lang w:val="sq-AL" w:eastAsia="sq-AL"/>
        </w:rPr>
        <w:t>1.1.1.5 ATRAKTIVITETET TERRITO</w:t>
      </w:r>
      <w:r w:rsidR="00DA13AB">
        <w:rPr>
          <w:spacing w:val="-4"/>
          <w:lang w:val="sq-AL" w:eastAsia="sq-AL"/>
        </w:rPr>
        <w:t>-</w:t>
      </w:r>
      <w:r w:rsidRPr="004566BE">
        <w:rPr>
          <w:spacing w:val="-4"/>
          <w:lang w:val="sq-AL" w:eastAsia="sq-AL"/>
        </w:rPr>
        <w:t xml:space="preserve">RIALE: TRASHËGIMIA NATYRORE DHE KULTURORE </w:t>
      </w:r>
    </w:p>
    <w:p w:rsidR="008A5A2B" w:rsidRPr="004566BE" w:rsidRDefault="008A5A2B" w:rsidP="008A5A2B">
      <w:pPr>
        <w:pStyle w:val="Paragrafi"/>
        <w:rPr>
          <w:spacing w:val="-4"/>
          <w:lang w:val="sq-AL" w:eastAsia="sq-AL"/>
        </w:rPr>
      </w:pPr>
      <w:r w:rsidRPr="004566BE">
        <w:rPr>
          <w:spacing w:val="-4"/>
          <w:lang w:val="sq-AL" w:eastAsia="sq-AL"/>
        </w:rPr>
        <w:t xml:space="preserve">TURIZMI SI MOTOR ZHVILLIMI </w:t>
      </w:r>
    </w:p>
    <w:p w:rsidR="008A5A2B" w:rsidRPr="004566BE" w:rsidRDefault="008A5A2B" w:rsidP="008A5A2B">
      <w:pPr>
        <w:pStyle w:val="Paragrafi"/>
        <w:rPr>
          <w:spacing w:val="-4"/>
          <w:lang w:val="sq-AL" w:eastAsia="sq-AL"/>
        </w:rPr>
      </w:pPr>
      <w:r w:rsidRPr="004566BE">
        <w:rPr>
          <w:spacing w:val="-4"/>
          <w:lang w:val="sq-AL" w:eastAsia="sq-AL"/>
        </w:rPr>
        <w:t>Zon</w:t>
      </w:r>
      <w:r w:rsidR="004362EA" w:rsidRPr="004566BE">
        <w:rPr>
          <w:spacing w:val="-4"/>
          <w:lang w:val="sq-AL" w:eastAsia="sq-AL"/>
        </w:rPr>
        <w:t>a e Programit është një rajon ev</w:t>
      </w:r>
      <w:r w:rsidRPr="004566BE">
        <w:rPr>
          <w:spacing w:val="-4"/>
          <w:lang w:val="sq-AL" w:eastAsia="sq-AL"/>
        </w:rPr>
        <w:t>ropian me kultura të ndryshme që ka trashëgimi unike kulturore/ historike, peizazhet tërheqëse natyrore dhe traditat e vjetra të kuzhinës</w:t>
      </w:r>
      <w:r w:rsidR="00230D2F">
        <w:rPr>
          <w:spacing w:val="-4"/>
          <w:lang w:val="sq-AL" w:eastAsia="sq-AL"/>
        </w:rPr>
        <w:t>,</w:t>
      </w:r>
      <w:r w:rsidRPr="004566BE">
        <w:rPr>
          <w:spacing w:val="-4"/>
          <w:lang w:val="sq-AL" w:eastAsia="sq-AL"/>
        </w:rPr>
        <w:t xml:space="preserve"> të cilat ofrojnë një shumëllojshmëri të produkteve eno-gastronomike dhe popullore artizanale. Prandaj turizmi është një nga motorët e rëndësishëm të ekonomisë së Zonës së Programit, në vlerë absolute, vlerë të shtuar bruto (VSHB) dhe punësim. Megjithatë, Zona karakterizohet nga sinergjitë joefikase ndërkufitare territoriale, kërkesa e turizmit sezonal, mungesa e reputacionit të markës, mungesa e strategjive të qëndruesh</w:t>
      </w:r>
      <w:r w:rsidR="00230D2F">
        <w:rPr>
          <w:spacing w:val="-4"/>
          <w:lang w:val="sq-AL" w:eastAsia="sq-AL"/>
        </w:rPr>
        <w:t>me të promovimit të identitetit</w:t>
      </w:r>
      <w:r w:rsidRPr="004566BE">
        <w:rPr>
          <w:spacing w:val="-4"/>
          <w:lang w:val="sq-AL" w:eastAsia="sq-AL"/>
        </w:rPr>
        <w:t xml:space="preserve"> dhe vështirësitë në qasje. Për më tepër, zhvillimi i saj ekonomik është komprometuar veçanërisht nga mungesa e instrumenteve të planifikimit për trashëgiminë kulturore dhe natyrore inteligjente dhe të qëndrueshme, së bashku me mungesën e njohurive, përvojës dhe aftësive në menaxhimin e destinacionit dhe të marketingut, si dhe mungesa e produkteve të turizmit të diferencuar dhe novatore dhe shërbimet. Në këtë kontekst, Programi paraqet një mundësi për zona për të zhvilluar modele të përbashkëta së bashku për menaxhimin e qëndrueshëm të turizmit në nivel makrorajonal dhe për të promovuar destinacionet më pak të njohura, përmes lidhjeve më të mira me ofertat tradicionale turistike.</w:t>
      </w:r>
    </w:p>
    <w:p w:rsidR="008A5A2B" w:rsidRPr="004566BE" w:rsidRDefault="00700D0A" w:rsidP="008A5A2B">
      <w:pPr>
        <w:pStyle w:val="Paragrafi"/>
        <w:rPr>
          <w:spacing w:val="-4"/>
          <w:lang w:val="sq-AL" w:eastAsia="sq-AL"/>
        </w:rPr>
      </w:pPr>
      <w:r w:rsidRPr="004566BE">
        <w:rPr>
          <w:spacing w:val="-4"/>
          <w:lang w:val="sq-AL" w:eastAsia="sq-AL"/>
        </w:rPr>
        <w:t>Net</w:t>
      </w:r>
      <w:r w:rsidR="008A5A2B" w:rsidRPr="004566BE">
        <w:rPr>
          <w:spacing w:val="-4"/>
          <w:lang w:val="sq-AL" w:eastAsia="sq-AL"/>
        </w:rPr>
        <w:t>-q</w:t>
      </w:r>
      <w:r w:rsidRPr="004566BE">
        <w:rPr>
          <w:spacing w:val="-4"/>
          <w:lang w:val="sq-AL" w:eastAsia="sq-AL"/>
        </w:rPr>
        <w:t>ëndrimet gjatë periudhës 2008</w:t>
      </w:r>
      <w:r w:rsidR="00230D2F" w:rsidRPr="00230D2F">
        <w:rPr>
          <w:spacing w:val="-4"/>
          <w:lang w:val="sq-AL" w:eastAsia="sq-AL"/>
        </w:rPr>
        <w:t>–</w:t>
      </w:r>
      <w:r w:rsidR="008A5A2B" w:rsidRPr="004566BE">
        <w:rPr>
          <w:spacing w:val="-4"/>
          <w:lang w:val="sq-AL" w:eastAsia="sq-AL"/>
        </w:rPr>
        <w:t xml:space="preserve">2011 në Zonën e Programit ishin rreth katër herë më shumë se mesatarja </w:t>
      </w:r>
      <w:r w:rsidRPr="004566BE">
        <w:rPr>
          <w:spacing w:val="-4"/>
          <w:lang w:val="sq-AL" w:eastAsia="sq-AL"/>
        </w:rPr>
        <w:t>evropiane</w:t>
      </w:r>
      <w:r w:rsidR="008A5A2B" w:rsidRPr="004566BE">
        <w:rPr>
          <w:spacing w:val="-4"/>
          <w:lang w:val="sq-AL" w:eastAsia="sq-AL"/>
        </w:rPr>
        <w:t xml:space="preserve"> për të njëjtën periudhë. Rajonet italiane padyshim tregojnë norma më të larta të turizmit, ndërkohë që Shqipëria shënon nivelin më të lartë të rritjes së turizmit (50% nga viti 2008 deri në vitin 2012). Turizmi ka tendencë të përqendrohet në rajonet bregdetare.</w:t>
      </w:r>
    </w:p>
    <w:p w:rsidR="008A5A2B" w:rsidRPr="004566BE" w:rsidRDefault="008A5A2B" w:rsidP="008A5A2B">
      <w:pPr>
        <w:pStyle w:val="Paragrafi"/>
        <w:rPr>
          <w:spacing w:val="-4"/>
          <w:lang w:val="sq-AL" w:eastAsia="sq-AL"/>
        </w:rPr>
      </w:pPr>
      <w:r w:rsidRPr="004566BE">
        <w:rPr>
          <w:spacing w:val="-4"/>
          <w:lang w:val="sq-AL" w:eastAsia="sq-AL"/>
        </w:rPr>
        <w:t>Rajonet italiane përgjatë Adriatikut kanë deri më sot kapacitetin më të madh të akomodimit. Përgjatë shteteve në Zonën e Programit, numri i turistëve në vend (vizita nga jashtë) ndryshon shumë gjerësisht: në vitin 2011, ajo varion nga niveli më i ulët pr</w:t>
      </w:r>
      <w:r w:rsidR="00700D0A" w:rsidRPr="004566BE">
        <w:rPr>
          <w:spacing w:val="-4"/>
          <w:lang w:val="sq-AL" w:eastAsia="sq-AL"/>
        </w:rPr>
        <w:t>ej 40.9% të numrit total të net</w:t>
      </w:r>
      <w:r w:rsidRPr="004566BE">
        <w:rPr>
          <w:spacing w:val="-4"/>
          <w:lang w:val="sq-AL" w:eastAsia="sq-AL"/>
        </w:rPr>
        <w:t xml:space="preserve"> qëndrimeve në Itali dhe 44.4% në Shqipëri në nivel të lartë prej 88.8</w:t>
      </w:r>
      <w:r w:rsidR="004246BF" w:rsidRPr="004566BE">
        <w:rPr>
          <w:spacing w:val="-4"/>
          <w:lang w:val="sq-AL" w:eastAsia="sq-AL"/>
        </w:rPr>
        <w:t>%</w:t>
      </w:r>
      <w:r w:rsidRPr="004566BE">
        <w:rPr>
          <w:spacing w:val="-4"/>
          <w:lang w:val="sq-AL" w:eastAsia="sq-AL"/>
        </w:rPr>
        <w:t xml:space="preserve"> në Mal të Zi. Mali i Zi kryeson </w:t>
      </w:r>
      <w:r w:rsidR="00700D0A" w:rsidRPr="004566BE">
        <w:rPr>
          <w:spacing w:val="-4"/>
          <w:lang w:val="sq-AL" w:eastAsia="sq-AL"/>
        </w:rPr>
        <w:t>me gjatësinë më të gjatë të net</w:t>
      </w:r>
      <w:r w:rsidRPr="004566BE">
        <w:rPr>
          <w:spacing w:val="-4"/>
          <w:lang w:val="sq-AL" w:eastAsia="sq-AL"/>
        </w:rPr>
        <w:t xml:space="preserve"> qëndrimeve në zonë, me një mesatare 6.35 ditë dhe Shqipëria më të ultë, 2.5 ditë.</w:t>
      </w:r>
    </w:p>
    <w:p w:rsidR="008A5A2B" w:rsidRPr="004566BE" w:rsidRDefault="008A5A2B" w:rsidP="008A5A2B">
      <w:pPr>
        <w:pStyle w:val="Paragrafi"/>
        <w:rPr>
          <w:spacing w:val="-4"/>
          <w:lang w:val="sq-AL" w:eastAsia="sq-AL"/>
        </w:rPr>
      </w:pPr>
      <w:r w:rsidRPr="004566BE">
        <w:rPr>
          <w:spacing w:val="-4"/>
          <w:lang w:val="sq-AL" w:eastAsia="sq-AL"/>
        </w:rPr>
        <w:t>Kërkesa e turizmit në Pulia mbetet nën mesataren kombëtare. Në Itali, Pulia renditet ndër 5 destinacionet kryesore turistike për kohën e lirë në aspektin e ardhjeve brenda dhe renditet e 7-ta për biznesin e turizmin. Sipas të dhënave rajonale të vitin 2013, janë regjistruar mbi 3.1 milion</w:t>
      </w:r>
      <w:r w:rsidR="0046567A" w:rsidRPr="004566BE">
        <w:rPr>
          <w:spacing w:val="-4"/>
          <w:lang w:val="sq-AL" w:eastAsia="sq-AL"/>
        </w:rPr>
        <w:t>ë</w:t>
      </w:r>
      <w:r w:rsidRPr="004566BE">
        <w:rPr>
          <w:spacing w:val="-4"/>
          <w:lang w:val="sq-AL" w:eastAsia="sq-AL"/>
        </w:rPr>
        <w:t xml:space="preserve"> mbërritje dhe rreth 13.3 milion</w:t>
      </w:r>
      <w:r w:rsidR="00700D0A" w:rsidRPr="004566BE">
        <w:rPr>
          <w:spacing w:val="-4"/>
          <w:lang w:val="sq-AL" w:eastAsia="sq-AL"/>
        </w:rPr>
        <w:t>ë</w:t>
      </w:r>
      <w:r w:rsidRPr="004566BE">
        <w:rPr>
          <w:spacing w:val="-4"/>
          <w:lang w:val="sq-AL" w:eastAsia="sq-AL"/>
        </w:rPr>
        <w:t xml:space="preserve"> netqëndrime. Kontributi i sektorit të turizmit në GDP është në nivelin e 8% dhe sipas parashikimeve të IPRES</w:t>
      </w:r>
      <w:r w:rsidR="00991317" w:rsidRPr="004566BE">
        <w:rPr>
          <w:spacing w:val="-4"/>
          <w:lang w:val="sq-AL" w:eastAsia="sq-AL"/>
        </w:rPr>
        <w:t>-it</w:t>
      </w:r>
      <w:r w:rsidRPr="004566BE">
        <w:rPr>
          <w:spacing w:val="-4"/>
          <w:lang w:val="sq-AL" w:eastAsia="sq-AL"/>
        </w:rPr>
        <w:t>, prirja është pozitive dhe turizmi do të rezultojë edhe me i rëndësishëm në vitet e ardhshme. Turizmi detar është veçanërisht i rëndësishëm për rajonin: ekzistojnë 64 porte, nga të cilat 46 janë përgjatë Adriatikut dhe 18 përgjatë Jonit, e që presin një numër të përgjithshëm prej 12.703 ankorime anijesh të mbushur</w:t>
      </w:r>
      <w:r w:rsidR="000F151B">
        <w:rPr>
          <w:spacing w:val="-4"/>
          <w:lang w:val="sq-AL" w:eastAsia="sq-AL"/>
        </w:rPr>
        <w:t>a</w:t>
      </w:r>
      <w:r w:rsidRPr="004566BE">
        <w:rPr>
          <w:spacing w:val="-4"/>
          <w:lang w:val="sq-AL" w:eastAsia="sq-AL"/>
        </w:rPr>
        <w:t xml:space="preserve"> plotësisht gjatë verës. (Burimi: A</w:t>
      </w:r>
      <w:r w:rsidR="000F151B">
        <w:rPr>
          <w:spacing w:val="-4"/>
          <w:lang w:val="sq-AL" w:eastAsia="sq-AL"/>
        </w:rPr>
        <w:t>genzia Pulia Promozione, IPRES)</w:t>
      </w:r>
    </w:p>
    <w:p w:rsidR="008A5A2B" w:rsidRPr="004566BE" w:rsidRDefault="008A5A2B" w:rsidP="008A5A2B">
      <w:pPr>
        <w:pStyle w:val="Paragrafi"/>
        <w:rPr>
          <w:spacing w:val="-4"/>
          <w:lang w:val="sq-AL" w:eastAsia="sq-AL"/>
        </w:rPr>
      </w:pPr>
      <w:r w:rsidRPr="004566BE">
        <w:rPr>
          <w:spacing w:val="-4"/>
          <w:lang w:val="sq-AL" w:eastAsia="sq-AL"/>
        </w:rPr>
        <w:t xml:space="preserve">Molise është rajon shumë sezonal dhe shtrihet përgjatë zonave bregdetare. Vetëm 36.4 shtretër për person janë në dispozicion për çdo 1,000 banorë. Për më tepër, 80% e hoteleve janë të vendosura pranë Campobasso dhe provincës së saj. Sipas të dhënave të UNIONCAMERE (2011), përqindja e ndërmarrjeve turistike të numrit të përgjithshëm të ndërmarrjeve ekzistuese në Molise arrin 6%, kundrejt mesatares kombëtare prej 6,6%. Vetëm 4,2% e të punësuarve të rajonit vijnë nga kjo fushë, nën vlerën kombëtare (5,3%). </w:t>
      </w:r>
    </w:p>
    <w:p w:rsidR="008A5A2B" w:rsidRPr="004566BE" w:rsidRDefault="008A5A2B" w:rsidP="008A5A2B">
      <w:pPr>
        <w:pStyle w:val="Paragrafi"/>
        <w:rPr>
          <w:spacing w:val="-4"/>
          <w:lang w:val="sq-AL" w:eastAsia="sq-AL"/>
        </w:rPr>
      </w:pPr>
      <w:r w:rsidRPr="004566BE">
        <w:rPr>
          <w:spacing w:val="-4"/>
          <w:lang w:val="sq-AL" w:eastAsia="sq-AL"/>
        </w:rPr>
        <w:t>Operatorët privatë në sektorin e kulturës në Molise përbëjnë 0,5% të ndërmarrjeve kulturore kombëtare. Përqindja e të punësuarve në sektorin e kulturës (1,3%)</w:t>
      </w:r>
      <w:r w:rsidR="0030113E" w:rsidRPr="004566BE">
        <w:rPr>
          <w:spacing w:val="-4"/>
          <w:lang w:val="sq-AL" w:eastAsia="sq-AL"/>
        </w:rPr>
        <w:t xml:space="preserve"> është nën mesataren e Italisë J</w:t>
      </w:r>
      <w:r w:rsidRPr="004566BE">
        <w:rPr>
          <w:spacing w:val="-4"/>
          <w:lang w:val="sq-AL" w:eastAsia="sq-AL"/>
        </w:rPr>
        <w:t>ugore (1,6%) dhe nën mesataren kombëtare</w:t>
      </w:r>
      <w:r w:rsidR="000F151B">
        <w:rPr>
          <w:spacing w:val="-4"/>
          <w:lang w:val="sq-AL" w:eastAsia="sq-AL"/>
        </w:rPr>
        <w:t>,</w:t>
      </w:r>
      <w:r w:rsidRPr="004566BE">
        <w:rPr>
          <w:spacing w:val="-4"/>
          <w:lang w:val="sq-AL" w:eastAsia="sq-AL"/>
        </w:rPr>
        <w:t xml:space="preserve"> gjithashtu (1,7%). Në një këndvështrim, një nga nevojat kryesore të territorit duket të jetë krijimi i rrjeteve mes trashëgimisë kulturore dhe historike dhe peizazheve natyrore. Pra, duket e nevojshme për të përmirësuar - përmes iniciativave të duhura e të përbashkëta të bashkëpunimit ndërkufitar - zonat e lashta rurale, vendet historike dhe thesaret e gjelbra</w:t>
      </w:r>
      <w:r w:rsidR="000F151B">
        <w:rPr>
          <w:spacing w:val="-4"/>
          <w:lang w:val="sq-AL" w:eastAsia="sq-AL"/>
        </w:rPr>
        <w:t>,</w:t>
      </w:r>
      <w:r w:rsidRPr="004566BE">
        <w:rPr>
          <w:spacing w:val="-4"/>
          <w:lang w:val="sq-AL" w:eastAsia="sq-AL"/>
        </w:rPr>
        <w:t xml:space="preserve"> të cilat mund të përfaqësojnë një model të atraktivitetit në aspektin e jetesës së vërtetë, cilësisë së mjedisit, kohezionit social kundër humbjes demografik</w:t>
      </w:r>
      <w:r w:rsidR="000F151B">
        <w:rPr>
          <w:spacing w:val="-4"/>
          <w:lang w:val="sq-AL" w:eastAsia="sq-AL"/>
        </w:rPr>
        <w:t>e. (Burimi: Unioncamere Molise)</w:t>
      </w:r>
    </w:p>
    <w:p w:rsidR="008A5A2B" w:rsidRPr="004566BE" w:rsidRDefault="008A5A2B" w:rsidP="008A5A2B">
      <w:pPr>
        <w:pStyle w:val="Paragrafi"/>
        <w:rPr>
          <w:spacing w:val="-4"/>
          <w:lang w:val="sq-AL" w:eastAsia="sq-AL"/>
        </w:rPr>
      </w:pPr>
      <w:r w:rsidRPr="004566BE">
        <w:rPr>
          <w:spacing w:val="-4"/>
          <w:lang w:val="sq-AL" w:eastAsia="sq-AL"/>
        </w:rPr>
        <w:t>Në Shqipëri, zhvillimi i potencialeve turistike të qëndrueshme është identifikuar si sfidë kryesore që nga periudha e mëparshme e programimit dhe mbetet një nga prioritetet kryesore strategjike të qeverisë. Me</w:t>
      </w:r>
      <w:r w:rsidR="00700D0A" w:rsidRPr="004566BE">
        <w:rPr>
          <w:spacing w:val="-4"/>
          <w:lang w:val="sq-AL" w:eastAsia="sq-AL"/>
        </w:rPr>
        <w:t xml:space="preserve"> </w:t>
      </w:r>
      <w:r w:rsidRPr="004566BE">
        <w:rPr>
          <w:spacing w:val="-4"/>
          <w:lang w:val="sq-AL" w:eastAsia="sq-AL"/>
        </w:rPr>
        <w:t>gjithë rritjen e qëndrueshme të udhëtarëve që vijnë gjatë viteve të fundit, numri i udhëtarëve mbetet i ulët në krahasim me vendet fqinje të Greqisë, Malit të Zi dhe Kroacisë. Kapacitetet e strehimit në hotele, të cilat shënuan një rritje të qëndrueshme deri në vitin 2011, kanë pësuar rënie gjatë tr</w:t>
      </w:r>
      <w:r w:rsidR="001B5D6E">
        <w:rPr>
          <w:spacing w:val="-4"/>
          <w:lang w:val="sq-AL" w:eastAsia="sq-AL"/>
        </w:rPr>
        <w:t>i</w:t>
      </w:r>
      <w:r w:rsidRPr="004566BE">
        <w:rPr>
          <w:spacing w:val="-4"/>
          <w:lang w:val="sq-AL" w:eastAsia="sq-AL"/>
        </w:rPr>
        <w:t xml:space="preserve"> viteve të fundit. Ka ende vend për përmirësim të standardeve të mikpritjes dhe diferencimit të produktit turistike. Ministria e Turizmit është në proces të përgatitjes së Strategjisë së re të Turizmit për periudhën </w:t>
      </w:r>
      <w:r w:rsidR="002A7A97" w:rsidRPr="004566BE">
        <w:rPr>
          <w:spacing w:val="-4"/>
          <w:lang w:val="sq-AL" w:eastAsia="sq-AL"/>
        </w:rPr>
        <w:t>2014–2020</w:t>
      </w:r>
      <w:r w:rsidRPr="004566BE">
        <w:rPr>
          <w:spacing w:val="-4"/>
          <w:lang w:val="sq-AL" w:eastAsia="sq-AL"/>
        </w:rPr>
        <w:t xml:space="preserve"> dhe ka nisur një proces për përgatitjen e Planit Kombëtar Bregdetar Hapësinor dhe shumë projekte ambicioze në mbështetje të turizmit. Qeveria po përmirëson menaxhimin dhe ka miratuar masa më të rrepta ndaj zhvillimit të pakontrolluar dhe ndërtimeve të paligjshme në të gjithë zonën bregdetare.</w:t>
      </w:r>
    </w:p>
    <w:p w:rsidR="008A5A2B" w:rsidRPr="004566BE" w:rsidRDefault="008A5A2B" w:rsidP="008A5A2B">
      <w:pPr>
        <w:pStyle w:val="Paragrafi"/>
        <w:rPr>
          <w:spacing w:val="-4"/>
          <w:lang w:val="sq-AL" w:eastAsia="sq-AL"/>
        </w:rPr>
      </w:pPr>
      <w:r w:rsidRPr="004566BE">
        <w:rPr>
          <w:spacing w:val="-4"/>
          <w:lang w:val="sq-AL" w:eastAsia="sq-AL"/>
        </w:rPr>
        <w:t>Turizmi ka qenë në zgjerim gjatë viteve të fundit në Mal të Zi dhe është bërë industria kryesore e vendit. Përveç bregdetit tërheqës dhe disa qytete në brendësi, vendi ofron burime unike të peizazhit, male, pyje, liqene, lumenj të pastër, uj</w:t>
      </w:r>
      <w:r w:rsidR="001B5D6E" w:rsidRPr="001B5D6E">
        <w:rPr>
          <w:spacing w:val="-4"/>
          <w:lang w:val="sq-AL" w:eastAsia="sq-AL"/>
        </w:rPr>
        <w:t>ë</w:t>
      </w:r>
      <w:r w:rsidRPr="004566BE">
        <w:rPr>
          <w:spacing w:val="-4"/>
          <w:lang w:val="sq-AL" w:eastAsia="sq-AL"/>
        </w:rPr>
        <w:t xml:space="preserve">ra minerale dhe termale, parqe natyrore, biodiversitet, fshatra të vjetra tradicionale dhe trashëgimi të pasur historike dhe kulturore, duke përfshirë një kuzhinë të njohur tradicionale të grupeve të ndryshme etnike. Organizata Kombëtare e Turizmit bazohet në këto cilësi për të promovuar vendin në tregun e turizmit botëror si </w:t>
      </w:r>
      <w:r w:rsidR="004B0AEE" w:rsidRPr="004566BE">
        <w:rPr>
          <w:spacing w:val="-4"/>
          <w:lang w:val="sq-AL" w:eastAsia="sq-AL"/>
        </w:rPr>
        <w:t>“</w:t>
      </w:r>
      <w:r w:rsidR="00D54235">
        <w:rPr>
          <w:spacing w:val="-4"/>
          <w:lang w:val="sq-AL" w:eastAsia="sq-AL"/>
        </w:rPr>
        <w:t>Wild Beauty”</w:t>
      </w:r>
      <w:r w:rsidRPr="004566BE">
        <w:rPr>
          <w:spacing w:val="-4"/>
          <w:lang w:val="sq-AL" w:eastAsia="sq-AL"/>
        </w:rPr>
        <w:t>.</w:t>
      </w:r>
    </w:p>
    <w:p w:rsidR="008A5A2B" w:rsidRPr="004566BE" w:rsidRDefault="00C20668" w:rsidP="008A5A2B">
      <w:pPr>
        <w:pStyle w:val="Paragrafi"/>
        <w:rPr>
          <w:spacing w:val="-4"/>
          <w:lang w:val="sq-AL" w:eastAsia="sq-AL"/>
        </w:rPr>
      </w:pPr>
      <w:r w:rsidRPr="004566BE">
        <w:rPr>
          <w:spacing w:val="-4"/>
          <w:lang w:val="sq-AL" w:eastAsia="sq-AL"/>
        </w:rPr>
        <w:t>Në Mal të Zi, m</w:t>
      </w:r>
      <w:r w:rsidR="008A5A2B" w:rsidRPr="004566BE">
        <w:rPr>
          <w:spacing w:val="-4"/>
          <w:lang w:val="sq-AL" w:eastAsia="sq-AL"/>
        </w:rPr>
        <w:t>ë 2013</w:t>
      </w:r>
      <w:r w:rsidRPr="004566BE">
        <w:rPr>
          <w:spacing w:val="-4"/>
          <w:lang w:val="sq-AL" w:eastAsia="sq-AL"/>
        </w:rPr>
        <w:t>-n</w:t>
      </w:r>
      <w:r w:rsidR="008A5A2B" w:rsidRPr="004566BE">
        <w:rPr>
          <w:spacing w:val="-4"/>
          <w:lang w:val="sq-AL" w:eastAsia="sq-AL"/>
        </w:rPr>
        <w:t xml:space="preserve"> u regjistruan 1,492,006 ardhje, 3.6</w:t>
      </w:r>
      <w:r w:rsidR="004246BF" w:rsidRPr="004566BE">
        <w:rPr>
          <w:spacing w:val="-4"/>
          <w:lang w:val="sq-AL" w:eastAsia="sq-AL"/>
        </w:rPr>
        <w:t>%</w:t>
      </w:r>
      <w:r w:rsidR="008A5A2B" w:rsidRPr="004566BE">
        <w:rPr>
          <w:spacing w:val="-4"/>
          <w:lang w:val="sq-AL" w:eastAsia="sq-AL"/>
        </w:rPr>
        <w:t xml:space="preserve"> më shumë në krahasim me vitin e paraardhës, 2012, </w:t>
      </w:r>
      <w:r w:rsidRPr="004566BE">
        <w:rPr>
          <w:spacing w:val="-4"/>
          <w:lang w:val="sq-AL" w:eastAsia="sq-AL"/>
        </w:rPr>
        <w:t>ndërsa net</w:t>
      </w:r>
      <w:r w:rsidR="008A5A2B" w:rsidRPr="004566BE">
        <w:rPr>
          <w:spacing w:val="-4"/>
          <w:lang w:val="sq-AL" w:eastAsia="sq-AL"/>
        </w:rPr>
        <w:t xml:space="preserve">-qëndrimet regjistruan një </w:t>
      </w:r>
      <w:r w:rsidR="00700D0A" w:rsidRPr="004566BE">
        <w:rPr>
          <w:spacing w:val="-4"/>
          <w:lang w:val="sq-AL" w:eastAsia="sq-AL"/>
        </w:rPr>
        <w:t>rritje prej 2.8</w:t>
      </w:r>
      <w:r w:rsidR="004246BF" w:rsidRPr="004566BE">
        <w:rPr>
          <w:spacing w:val="-4"/>
          <w:lang w:val="sq-AL" w:eastAsia="sq-AL"/>
        </w:rPr>
        <w:t>%</w:t>
      </w:r>
      <w:r w:rsidR="00700D0A" w:rsidRPr="004566BE">
        <w:rPr>
          <w:spacing w:val="-4"/>
          <w:lang w:val="sq-AL" w:eastAsia="sq-AL"/>
        </w:rPr>
        <w:t xml:space="preserve"> nga 2012</w:t>
      </w:r>
      <w:r w:rsidR="00D54235">
        <w:rPr>
          <w:spacing w:val="-4"/>
          <w:lang w:val="sq-AL" w:eastAsia="sq-AL"/>
        </w:rPr>
        <w:t>-a</w:t>
      </w:r>
      <w:r w:rsidR="00700D0A" w:rsidRPr="004566BE">
        <w:rPr>
          <w:spacing w:val="-4"/>
          <w:lang w:val="sq-AL" w:eastAsia="sq-AL"/>
        </w:rPr>
        <w:t>. Net</w:t>
      </w:r>
      <w:r w:rsidR="008A5A2B" w:rsidRPr="004566BE">
        <w:rPr>
          <w:spacing w:val="-4"/>
          <w:lang w:val="sq-AL" w:eastAsia="sq-AL"/>
        </w:rPr>
        <w:t xml:space="preserve"> qëndrimet e turistëve vendas përbëjnë 10.6%</w:t>
      </w:r>
      <w:r w:rsidR="00AC51A5" w:rsidRPr="004566BE">
        <w:rPr>
          <w:spacing w:val="-4"/>
          <w:lang w:val="sq-AL" w:eastAsia="sq-AL"/>
        </w:rPr>
        <w:t>,</w:t>
      </w:r>
      <w:r w:rsidR="008A5A2B" w:rsidRPr="004566BE">
        <w:rPr>
          <w:spacing w:val="-4"/>
          <w:lang w:val="sq-AL" w:eastAsia="sq-AL"/>
        </w:rPr>
        <w:t xml:space="preserve"> ndërsa turistë të hu</w:t>
      </w:r>
      <w:r w:rsidR="00D54235">
        <w:rPr>
          <w:spacing w:val="-4"/>
          <w:lang w:val="sq-AL" w:eastAsia="sq-AL"/>
        </w:rPr>
        <w:t>aj përbëjnë 89.4% të gjitha</w:t>
      </w:r>
      <w:r w:rsidR="00700D0A" w:rsidRPr="004566BE">
        <w:rPr>
          <w:spacing w:val="-4"/>
          <w:lang w:val="sq-AL" w:eastAsia="sq-AL"/>
        </w:rPr>
        <w:t xml:space="preserve"> net</w:t>
      </w:r>
      <w:r w:rsidR="00D54235">
        <w:rPr>
          <w:spacing w:val="-4"/>
          <w:lang w:val="sq-AL" w:eastAsia="sq-AL"/>
        </w:rPr>
        <w:t>-</w:t>
      </w:r>
      <w:r w:rsidR="008A5A2B" w:rsidRPr="004566BE">
        <w:rPr>
          <w:spacing w:val="-4"/>
          <w:lang w:val="sq-AL" w:eastAsia="sq-AL"/>
        </w:rPr>
        <w:t>qëndrimeve për 2012</w:t>
      </w:r>
      <w:r w:rsidR="00D54235">
        <w:rPr>
          <w:spacing w:val="-4"/>
          <w:lang w:val="sq-AL" w:eastAsia="sq-AL"/>
        </w:rPr>
        <w:t>-n</w:t>
      </w:r>
      <w:r w:rsidR="008A5A2B" w:rsidRPr="004566BE">
        <w:rPr>
          <w:spacing w:val="-4"/>
          <w:lang w:val="sq-AL" w:eastAsia="sq-AL"/>
        </w:rPr>
        <w:t>. Sektori i turizmit kontribuon 19.5</w:t>
      </w:r>
      <w:r w:rsidR="004246BF" w:rsidRPr="004566BE">
        <w:rPr>
          <w:spacing w:val="-4"/>
          <w:lang w:val="sq-AL" w:eastAsia="sq-AL"/>
        </w:rPr>
        <w:t>%</w:t>
      </w:r>
      <w:r w:rsidR="008A5A2B" w:rsidRPr="004566BE">
        <w:rPr>
          <w:spacing w:val="-4"/>
          <w:lang w:val="sq-AL" w:eastAsia="sq-AL"/>
        </w:rPr>
        <w:t xml:space="preserve"> të GDP-së. Në vitin 2013 kontributi i drejtpërdrejtë i udhëtimeve dhe turizmit në GDP ruajti vlerën 9.8% të GDP-së totale. (Burimi: Enti i Statistikave Mali i Zi, 2014)</w:t>
      </w:r>
    </w:p>
    <w:p w:rsidR="008A5A2B" w:rsidRPr="004566BE" w:rsidRDefault="008A5A2B" w:rsidP="008A5A2B">
      <w:pPr>
        <w:pStyle w:val="Paragrafi"/>
        <w:rPr>
          <w:spacing w:val="-4"/>
          <w:lang w:val="sq-AL" w:eastAsia="sq-AL"/>
        </w:rPr>
      </w:pPr>
      <w:r w:rsidRPr="004566BE">
        <w:rPr>
          <w:spacing w:val="-4"/>
          <w:lang w:val="sq-AL" w:eastAsia="sq-AL"/>
        </w:rPr>
        <w:t>Dobësitë kryesore që pengojnë zhvillimin e turizmit, veçanërisht jashtë qendrave kryesore turistike në bregdet, janë</w:t>
      </w:r>
      <w:r w:rsidR="00D622D0">
        <w:rPr>
          <w:spacing w:val="-4"/>
          <w:lang w:val="sq-AL" w:eastAsia="sq-AL"/>
        </w:rPr>
        <w:t>:</w:t>
      </w:r>
      <w:r w:rsidRPr="004566BE">
        <w:rPr>
          <w:spacing w:val="-4"/>
          <w:lang w:val="sq-AL" w:eastAsia="sq-AL"/>
        </w:rPr>
        <w:t xml:space="preserve"> infrastruktura e papërshtatshme e mikpritjes, kapacitetet e pamjaftueshme për të planifikuar dhe zbatuar programet e zhvillimit të turizmit, menaxhim dhe aftësi marketingu të dobëta, promovimi statik dhe joefektiv i turizmit, mungesa e burimeve financiare, integrim në nivele të ulëta të trashëgimisë kulturore në ofertën turistike, mungesa e shkëmbimit të informacionit brenda industrisë së turizmit, niveli i ulët i bashkëpunimit ndërmjet operatorëve të turizmit dhe sektorë të tjerë</w:t>
      </w:r>
      <w:r w:rsidR="00F6705B" w:rsidRPr="004566BE">
        <w:rPr>
          <w:spacing w:val="-4"/>
          <w:lang w:val="sq-AL" w:eastAsia="sq-AL"/>
        </w:rPr>
        <w:t>,</w:t>
      </w:r>
      <w:r w:rsidRPr="004566BE">
        <w:rPr>
          <w:spacing w:val="-4"/>
          <w:lang w:val="sq-AL" w:eastAsia="sq-AL"/>
        </w:rPr>
        <w:t xml:space="preserve"> si bujqësia dhe mungesa e produkteve të diferencuara dhe novatore të turizmit dhe shërbimeve që do të përfshinte të gjithë rajonin dhe ta bënte atë më tërheqës për turistët potencial</w:t>
      </w:r>
      <w:r w:rsidR="00D622D0" w:rsidRPr="00D622D0">
        <w:rPr>
          <w:spacing w:val="-4"/>
          <w:lang w:val="sq-AL" w:eastAsia="sq-AL"/>
        </w:rPr>
        <w:t>ë</w:t>
      </w:r>
      <w:r w:rsidRPr="004566BE">
        <w:rPr>
          <w:spacing w:val="-4"/>
          <w:lang w:val="sq-AL" w:eastAsia="sq-AL"/>
        </w:rPr>
        <w:t>. Rrjedhimisht, sezoni turistik është i shkurtër dhe një nga sfidat kryesore që promovuesit e saj po përballen është zgjatja përtej muajve të verës duke përllogaritur më shumë se 75% të ardhjeve të vizitorëve.</w:t>
      </w:r>
    </w:p>
    <w:p w:rsidR="008A5A2B" w:rsidRPr="004566BE" w:rsidRDefault="008A5A2B" w:rsidP="008A5A2B">
      <w:pPr>
        <w:pStyle w:val="Paragrafi"/>
        <w:rPr>
          <w:spacing w:val="-4"/>
          <w:lang w:val="sq-AL" w:eastAsia="sq-AL"/>
        </w:rPr>
      </w:pPr>
      <w:r w:rsidRPr="004566BE">
        <w:rPr>
          <w:spacing w:val="-4"/>
          <w:lang w:val="sq-AL" w:eastAsia="sq-AL"/>
        </w:rPr>
        <w:t>(Të dhënat në këtë seksion janë nxjerr</w:t>
      </w:r>
      <w:r w:rsidR="00D622D0">
        <w:rPr>
          <w:spacing w:val="-4"/>
          <w:lang w:val="sq-AL" w:eastAsia="sq-AL"/>
        </w:rPr>
        <w:t>ë nga Eurostat, ISTAT, MONSTAT)</w:t>
      </w:r>
    </w:p>
    <w:p w:rsidR="008A5A2B" w:rsidRPr="004566BE" w:rsidRDefault="008A5A2B" w:rsidP="008A5A2B">
      <w:pPr>
        <w:pStyle w:val="Paragrafi"/>
        <w:rPr>
          <w:spacing w:val="-4"/>
          <w:lang w:val="sq-AL" w:eastAsia="sq-AL"/>
        </w:rPr>
      </w:pPr>
      <w:r w:rsidRPr="004566BE">
        <w:rPr>
          <w:spacing w:val="-4"/>
          <w:lang w:val="sq-AL" w:eastAsia="sq-AL"/>
        </w:rPr>
        <w:t>RUAJTJA DHE MIRËMBAJTJA E BURI</w:t>
      </w:r>
      <w:r w:rsidR="00DA13AB">
        <w:rPr>
          <w:spacing w:val="-4"/>
          <w:lang w:val="sq-AL" w:eastAsia="sq-AL"/>
        </w:rPr>
        <w:t>-</w:t>
      </w:r>
      <w:r w:rsidRPr="004566BE">
        <w:rPr>
          <w:spacing w:val="-4"/>
          <w:lang w:val="sq-AL" w:eastAsia="sq-AL"/>
        </w:rPr>
        <w:t xml:space="preserve">MEVE NATYRORE </w:t>
      </w:r>
    </w:p>
    <w:p w:rsidR="008A5A2B" w:rsidRPr="004566BE" w:rsidRDefault="008A5A2B" w:rsidP="008A5A2B">
      <w:pPr>
        <w:pStyle w:val="Paragrafi"/>
        <w:rPr>
          <w:spacing w:val="-4"/>
          <w:lang w:val="sq-AL" w:eastAsia="sq-AL"/>
        </w:rPr>
      </w:pPr>
      <w:r w:rsidRPr="004566BE">
        <w:rPr>
          <w:spacing w:val="-4"/>
          <w:lang w:val="sq-AL" w:eastAsia="sq-AL"/>
        </w:rPr>
        <w:t>Zona e Programit përfshin një grup të gjerë zonash natyrore me vlerë si peizazhe dhe biodiversitet të pasur, ku bëjnë pjesë pyjet, toka bujqësore, zonat malore, rrjedha ujore dhe brigje, shpella dhe gropa karstike me një pamje tipike territoriale. Gjithsesi, siç përmendet dhe më sipër, Zona e Programit karakterizohet nga sinergjitë joefikase territoriale ndërkufitare, kërkesa e turizmit sezonal, mungesa e reputacionit të kompanisë dhe mungesa e strategjive të qëndrueshme për promovimin e imazhit. Për më tepër, është e rëndësishme të theksohet dallimi midis shteteve anëtare të BE-së dhe dy shteteve të IPA</w:t>
      </w:r>
      <w:r w:rsidR="00D622D0">
        <w:rPr>
          <w:spacing w:val="-4"/>
          <w:lang w:val="sq-AL" w:eastAsia="sq-AL"/>
        </w:rPr>
        <w:t>-s</w:t>
      </w:r>
      <w:r w:rsidR="00D622D0" w:rsidRPr="00D622D0">
        <w:rPr>
          <w:spacing w:val="-4"/>
          <w:lang w:val="sq-AL" w:eastAsia="sq-AL"/>
        </w:rPr>
        <w:t>ë</w:t>
      </w:r>
      <w:r w:rsidRPr="004566BE">
        <w:rPr>
          <w:spacing w:val="-4"/>
          <w:lang w:val="sq-AL" w:eastAsia="sq-AL"/>
        </w:rPr>
        <w:t xml:space="preserve"> lidhur me mbrojtjen e burimeve natyrore. Shpërndarja e zonave të mbrojtura të rajoneve italiane dhe Natura-s është shumë më e madhe. Kjo pa dyshim tregon një metodologji të ndryshme në caktimin dhe menaxhimin e këtyre zonave. Është e qartë që të dy</w:t>
      </w:r>
      <w:r w:rsidR="002C13C1" w:rsidRPr="004566BE">
        <w:rPr>
          <w:spacing w:val="-4"/>
          <w:lang w:val="sq-AL" w:eastAsia="sq-AL"/>
        </w:rPr>
        <w:t>ja</w:t>
      </w:r>
      <w:r w:rsidRPr="004566BE">
        <w:rPr>
          <w:spacing w:val="-4"/>
          <w:lang w:val="sq-AL" w:eastAsia="sq-AL"/>
        </w:rPr>
        <w:t xml:space="preserve"> shtetet </w:t>
      </w:r>
      <w:r w:rsidR="003F3B6F" w:rsidRPr="004566BE">
        <w:rPr>
          <w:spacing w:val="-4"/>
          <w:lang w:val="sq-AL" w:eastAsia="sq-AL"/>
        </w:rPr>
        <w:t>jo</w:t>
      </w:r>
      <w:r w:rsidRPr="004566BE">
        <w:rPr>
          <w:spacing w:val="-4"/>
          <w:lang w:val="sq-AL" w:eastAsia="sq-AL"/>
        </w:rPr>
        <w:t>anëtare duhet të ngrenë kapacitetet, zbatojnë ligjin dhe koordi</w:t>
      </w:r>
      <w:r w:rsidR="00755881">
        <w:rPr>
          <w:spacing w:val="-4"/>
          <w:lang w:val="sq-AL" w:eastAsia="sq-AL"/>
        </w:rPr>
        <w:t>nim</w:t>
      </w:r>
      <w:r w:rsidRPr="004566BE">
        <w:rPr>
          <w:spacing w:val="-4"/>
          <w:lang w:val="sq-AL" w:eastAsia="sq-AL"/>
        </w:rPr>
        <w:t xml:space="preserve"> më të mirë pasi një </w:t>
      </w:r>
      <w:r w:rsidR="00755881">
        <w:rPr>
          <w:spacing w:val="-4"/>
          <w:lang w:val="sq-AL" w:eastAsia="sq-AL"/>
        </w:rPr>
        <w:t>administratë e fortë dhe e mirë</w:t>
      </w:r>
      <w:r w:rsidRPr="004566BE">
        <w:rPr>
          <w:spacing w:val="-4"/>
          <w:lang w:val="sq-AL" w:eastAsia="sq-AL"/>
        </w:rPr>
        <w:t>përgatitur në nivel kombëtar dhe vendor është e domosdoshme për zbatimin e acquis. Një planifikim m</w:t>
      </w:r>
      <w:r w:rsidR="00755881">
        <w:rPr>
          <w:spacing w:val="-4"/>
          <w:lang w:val="sq-AL" w:eastAsia="sq-AL"/>
        </w:rPr>
        <w:t>e</w:t>
      </w:r>
      <w:r w:rsidRPr="004566BE">
        <w:rPr>
          <w:spacing w:val="-4"/>
          <w:lang w:val="sq-AL" w:eastAsia="sq-AL"/>
        </w:rPr>
        <w:t xml:space="preserve"> kujdes zhvillimi që merr parasysh vlerat unike natyrore në nivel ndërkufitar mund të shqyrtohet nëpërmjet këtij Programi Bashkëpunimi.</w:t>
      </w:r>
    </w:p>
    <w:p w:rsidR="008A5A2B" w:rsidRPr="004566BE" w:rsidRDefault="008A5A2B" w:rsidP="008A5A2B">
      <w:pPr>
        <w:pStyle w:val="Paragrafi"/>
        <w:rPr>
          <w:spacing w:val="-4"/>
          <w:lang w:val="sq-AL" w:eastAsia="sq-AL"/>
        </w:rPr>
      </w:pPr>
      <w:r w:rsidRPr="004566BE">
        <w:rPr>
          <w:spacing w:val="-4"/>
          <w:lang w:val="sq-AL" w:eastAsia="sq-AL"/>
        </w:rPr>
        <w:t xml:space="preserve">Në Pulia ka kategori të ndryshme të vendeve që mbrohen, sipas legjislacionit të BE-së, legjislacionit kombëtar dhe rregullave rajonale. Ato përfshijnë: 2 parqe kombëtare, 16 rezervate kombëtare natyrore, 3 zona të mbrojtura detare, 19 zona të mbrojtura rajonale. Lidhur me </w:t>
      </w:r>
      <w:r w:rsidR="004B0AEE" w:rsidRPr="004566BE">
        <w:rPr>
          <w:spacing w:val="-4"/>
          <w:lang w:val="sq-AL" w:eastAsia="sq-AL"/>
        </w:rPr>
        <w:t>“</w:t>
      </w:r>
      <w:r w:rsidRPr="004566BE">
        <w:rPr>
          <w:spacing w:val="-4"/>
          <w:lang w:val="sq-AL" w:eastAsia="sq-AL"/>
        </w:rPr>
        <w:t>NATURA 2000</w:t>
      </w:r>
      <w:r w:rsidR="004B0AEE" w:rsidRPr="004566BE">
        <w:rPr>
          <w:spacing w:val="-4"/>
          <w:lang w:val="sq-AL" w:eastAsia="sq-AL"/>
        </w:rPr>
        <w:t>”</w:t>
      </w:r>
      <w:r w:rsidRPr="004566BE">
        <w:rPr>
          <w:spacing w:val="-4"/>
          <w:lang w:val="sq-AL" w:eastAsia="sq-AL"/>
        </w:rPr>
        <w:t xml:space="preserve"> ekzistojnë 89 zona me interes (20,6</w:t>
      </w:r>
      <w:r w:rsidR="004246BF" w:rsidRPr="004566BE">
        <w:rPr>
          <w:spacing w:val="-4"/>
          <w:lang w:val="sq-AL" w:eastAsia="sq-AL"/>
        </w:rPr>
        <w:t>%</w:t>
      </w:r>
      <w:r w:rsidRPr="004566BE">
        <w:rPr>
          <w:spacing w:val="-4"/>
          <w:lang w:val="sq-AL" w:eastAsia="sq-AL"/>
        </w:rPr>
        <w:t xml:space="preserve"> e sipërfaqes rajonale), 11 nga të cilat janë Zonat të Veçanta të Ruajtjes. (Burimi: </w:t>
      </w:r>
      <w:r w:rsidR="005B1FF7" w:rsidRPr="004566BE">
        <w:rPr>
          <w:spacing w:val="-4"/>
          <w:lang w:val="sq-AL" w:eastAsia="sq-AL"/>
        </w:rPr>
        <w:t>ISTAT</w:t>
      </w:r>
      <w:r w:rsidRPr="004566BE">
        <w:rPr>
          <w:spacing w:val="-4"/>
          <w:lang w:val="sq-AL" w:eastAsia="sq-AL"/>
        </w:rPr>
        <w:t>)</w:t>
      </w:r>
    </w:p>
    <w:p w:rsidR="008A5A2B" w:rsidRPr="004566BE" w:rsidRDefault="008A5A2B" w:rsidP="008A5A2B">
      <w:pPr>
        <w:pStyle w:val="Paragrafi"/>
        <w:rPr>
          <w:spacing w:val="-4"/>
          <w:lang w:val="sq-AL" w:eastAsia="sq-AL"/>
        </w:rPr>
      </w:pPr>
      <w:r w:rsidRPr="004566BE">
        <w:rPr>
          <w:spacing w:val="-4"/>
          <w:lang w:val="sq-AL" w:eastAsia="sq-AL"/>
        </w:rPr>
        <w:t>Rajoni i Molise ka një shumëllojshmëri të zonave të rëndësishme të mbrojtura natyrore (1,46</w:t>
      </w:r>
      <w:r w:rsidR="004246BF" w:rsidRPr="004566BE">
        <w:rPr>
          <w:spacing w:val="-4"/>
          <w:lang w:val="sq-AL" w:eastAsia="sq-AL"/>
        </w:rPr>
        <w:t>%</w:t>
      </w:r>
      <w:r w:rsidRPr="004566BE">
        <w:rPr>
          <w:spacing w:val="-4"/>
          <w:lang w:val="sq-AL" w:eastAsia="sq-AL"/>
        </w:rPr>
        <w:t xml:space="preserve"> e sipërfaqes rajonale): Një Park Kombëtar, i përbashkët me Lazio</w:t>
      </w:r>
      <w:r w:rsidR="00CC682C">
        <w:rPr>
          <w:spacing w:val="-4"/>
          <w:lang w:val="sq-AL" w:eastAsia="sq-AL"/>
        </w:rPr>
        <w:t>-n</w:t>
      </w:r>
      <w:r w:rsidRPr="004566BE">
        <w:rPr>
          <w:spacing w:val="-4"/>
          <w:lang w:val="sq-AL" w:eastAsia="sq-AL"/>
        </w:rPr>
        <w:t xml:space="preserve"> dhe Abruzzo</w:t>
      </w:r>
      <w:r w:rsidR="00CC682C">
        <w:rPr>
          <w:spacing w:val="-4"/>
          <w:lang w:val="sq-AL" w:eastAsia="sq-AL"/>
        </w:rPr>
        <w:t>-n</w:t>
      </w:r>
      <w:r w:rsidRPr="004566BE">
        <w:rPr>
          <w:spacing w:val="-4"/>
          <w:lang w:val="sq-AL" w:eastAsia="sq-AL"/>
        </w:rPr>
        <w:t xml:space="preserve">, katër rezervate natyrore, dy Oasis që menaxhohen nga organizatat aktiviste mjedisore. Lidhur me </w:t>
      </w:r>
      <w:r w:rsidR="004B0AEE" w:rsidRPr="004566BE">
        <w:rPr>
          <w:spacing w:val="-4"/>
          <w:lang w:val="sq-AL" w:eastAsia="sq-AL"/>
        </w:rPr>
        <w:t>“</w:t>
      </w:r>
      <w:r w:rsidRPr="004566BE">
        <w:rPr>
          <w:spacing w:val="-4"/>
          <w:lang w:val="sq-AL" w:eastAsia="sq-AL"/>
        </w:rPr>
        <w:t>NATURA 2000</w:t>
      </w:r>
      <w:r w:rsidR="004B0AEE" w:rsidRPr="004566BE">
        <w:rPr>
          <w:spacing w:val="-4"/>
          <w:lang w:val="sq-AL" w:eastAsia="sq-AL"/>
        </w:rPr>
        <w:t>”</w:t>
      </w:r>
      <w:r w:rsidRPr="004566BE">
        <w:rPr>
          <w:spacing w:val="-4"/>
          <w:lang w:val="sq-AL" w:eastAsia="sq-AL"/>
        </w:rPr>
        <w:t>, mund të gjenden 85 zona të interesit komunitar (21,5</w:t>
      </w:r>
      <w:r w:rsidR="004246BF" w:rsidRPr="004566BE">
        <w:rPr>
          <w:spacing w:val="-4"/>
          <w:lang w:val="sq-AL" w:eastAsia="sq-AL"/>
        </w:rPr>
        <w:t>%</w:t>
      </w:r>
      <w:r w:rsidRPr="004566BE">
        <w:rPr>
          <w:spacing w:val="-4"/>
          <w:lang w:val="sq-AL" w:eastAsia="sq-AL"/>
        </w:rPr>
        <w:t xml:space="preserve"> të sipërfaqes rajonale), si dhe 12 Zona të Veçanta të Ruajtjes (14,7</w:t>
      </w:r>
      <w:r w:rsidR="004246BF" w:rsidRPr="004566BE">
        <w:rPr>
          <w:spacing w:val="-4"/>
          <w:lang w:val="sq-AL" w:eastAsia="sq-AL"/>
        </w:rPr>
        <w:t>%</w:t>
      </w:r>
      <w:r w:rsidRPr="004566BE">
        <w:rPr>
          <w:spacing w:val="-4"/>
          <w:lang w:val="sq-AL" w:eastAsia="sq-AL"/>
        </w:rPr>
        <w:t xml:space="preserve"> të sipërfaqes rajonale). (Burimi</w:t>
      </w:r>
      <w:r w:rsidR="00AC51A5" w:rsidRPr="004566BE">
        <w:rPr>
          <w:spacing w:val="-4"/>
          <w:lang w:val="sq-AL" w:eastAsia="sq-AL"/>
        </w:rPr>
        <w:t>:</w:t>
      </w:r>
      <w:r w:rsidRPr="004566BE">
        <w:rPr>
          <w:spacing w:val="-4"/>
          <w:lang w:val="sq-AL" w:eastAsia="sq-AL"/>
        </w:rPr>
        <w:t xml:space="preserve"> </w:t>
      </w:r>
      <w:r w:rsidR="000C70A8" w:rsidRPr="004566BE">
        <w:rPr>
          <w:spacing w:val="-4"/>
          <w:lang w:val="sq-AL" w:eastAsia="sq-AL"/>
        </w:rPr>
        <w:t>ISTAT</w:t>
      </w:r>
      <w:r w:rsidRPr="004566BE">
        <w:rPr>
          <w:spacing w:val="-4"/>
          <w:lang w:val="sq-AL" w:eastAsia="sq-AL"/>
        </w:rPr>
        <w:t>)</w:t>
      </w:r>
    </w:p>
    <w:p w:rsidR="008A5A2B" w:rsidRPr="004566BE" w:rsidRDefault="008A5A2B" w:rsidP="008A5A2B">
      <w:pPr>
        <w:pStyle w:val="Paragrafi"/>
        <w:rPr>
          <w:spacing w:val="-4"/>
          <w:lang w:val="sq-AL" w:eastAsia="sq-AL"/>
        </w:rPr>
      </w:pPr>
      <w:r w:rsidRPr="004566BE">
        <w:rPr>
          <w:spacing w:val="-4"/>
          <w:lang w:val="sq-AL" w:eastAsia="sq-AL"/>
        </w:rPr>
        <w:t>Në Shqipëri përqindja e territorit të mbrojtur u rrit nga 0.75% në 15,83</w:t>
      </w:r>
      <w:r w:rsidR="004246BF" w:rsidRPr="004566BE">
        <w:rPr>
          <w:spacing w:val="-4"/>
          <w:lang w:val="sq-AL" w:eastAsia="sq-AL"/>
        </w:rPr>
        <w:t>%</w:t>
      </w:r>
      <w:r w:rsidRPr="004566BE">
        <w:rPr>
          <w:spacing w:val="-4"/>
          <w:lang w:val="sq-AL" w:eastAsia="sq-AL"/>
        </w:rPr>
        <w:t xml:space="preserve"> dhe përfshin 17 zonat kombëtare të mbrojtura, pesë rezervate natyrore të menaxhuar</w:t>
      </w:r>
      <w:r w:rsidR="00CC682C">
        <w:rPr>
          <w:spacing w:val="-4"/>
          <w:lang w:val="sq-AL" w:eastAsia="sq-AL"/>
        </w:rPr>
        <w:t>a</w:t>
      </w:r>
      <w:r w:rsidRPr="004566BE">
        <w:rPr>
          <w:spacing w:val="-4"/>
          <w:lang w:val="sq-AL" w:eastAsia="sq-AL"/>
        </w:rPr>
        <w:t xml:space="preserve">, monumente natyrore, peizazhe të mbrojtura dhe zonat </w:t>
      </w:r>
      <w:r w:rsidR="004B0AEE" w:rsidRPr="004566BE">
        <w:rPr>
          <w:spacing w:val="-4"/>
          <w:lang w:val="sq-AL" w:eastAsia="sq-AL"/>
        </w:rPr>
        <w:t>“</w:t>
      </w:r>
      <w:r w:rsidRPr="004566BE">
        <w:rPr>
          <w:spacing w:val="-4"/>
          <w:lang w:val="sq-AL" w:eastAsia="sq-AL"/>
        </w:rPr>
        <w:t>Ramsar</w:t>
      </w:r>
      <w:r w:rsidR="004B0AEE" w:rsidRPr="004566BE">
        <w:rPr>
          <w:spacing w:val="-4"/>
          <w:lang w:val="sq-AL" w:eastAsia="sq-AL"/>
        </w:rPr>
        <w:t>”</w:t>
      </w:r>
      <w:r w:rsidRPr="004566BE">
        <w:rPr>
          <w:spacing w:val="-4"/>
          <w:lang w:val="sq-AL" w:eastAsia="sq-AL"/>
        </w:rPr>
        <w:t>. Mbulimi aktual i zonave të mbrojtura është i pab</w:t>
      </w:r>
      <w:r w:rsidR="000B4C88" w:rsidRPr="004566BE">
        <w:rPr>
          <w:spacing w:val="-4"/>
          <w:lang w:val="sq-AL" w:eastAsia="sq-AL"/>
        </w:rPr>
        <w:t>arabartë dhe nuk përfaqëson tipa</w:t>
      </w:r>
      <w:r w:rsidRPr="004566BE">
        <w:rPr>
          <w:spacing w:val="-4"/>
          <w:lang w:val="sq-AL" w:eastAsia="sq-AL"/>
        </w:rPr>
        <w:t>t e ndryshëm të habitatit që ekzistojnë në vend. Rrjeti kombëtar është ende i vogël për të pasur një ndikim efikas afatgjatë për mbrojtjen e biodiversitetit. Qeveria ka marrë një sërë masash për të eliminuar kërcënimet nga ndërtimi informal, prerjet dhe gjuetia e paligjshme. Burimet peshkore rrezikohen veçanërisht nga mbi-peshkimi në afërsi të zonës bregdetare dhe përdorimi i praktikave të paligjshme. Vetëm disa hapa janë ndërmarrë pas pranimit në Konventën</w:t>
      </w:r>
      <w:r w:rsidR="00F6705B" w:rsidRPr="004566BE">
        <w:rPr>
          <w:spacing w:val="-4"/>
          <w:lang w:val="sq-AL" w:eastAsia="sq-AL"/>
        </w:rPr>
        <w:t xml:space="preserve"> e Bernës</w:t>
      </w:r>
      <w:r w:rsidR="00CC682C">
        <w:rPr>
          <w:spacing w:val="-4"/>
          <w:lang w:val="sq-AL" w:eastAsia="sq-AL"/>
        </w:rPr>
        <w:t>,</w:t>
      </w:r>
      <w:r w:rsidR="00F6705B" w:rsidRPr="004566BE">
        <w:rPr>
          <w:spacing w:val="-4"/>
          <w:lang w:val="sq-AL" w:eastAsia="sq-AL"/>
        </w:rPr>
        <w:t xml:space="preserve"> m</w:t>
      </w:r>
      <w:r w:rsidRPr="004566BE">
        <w:rPr>
          <w:spacing w:val="-4"/>
          <w:lang w:val="sq-AL" w:eastAsia="sq-AL"/>
        </w:rPr>
        <w:t>ë</w:t>
      </w:r>
      <w:r w:rsidR="00CC682C">
        <w:rPr>
          <w:spacing w:val="-4"/>
          <w:lang w:val="sq-AL" w:eastAsia="sq-AL"/>
        </w:rPr>
        <w:t>,</w:t>
      </w:r>
      <w:r w:rsidRPr="004566BE">
        <w:rPr>
          <w:spacing w:val="-4"/>
          <w:lang w:val="sq-AL" w:eastAsia="sq-AL"/>
        </w:rPr>
        <w:t xml:space="preserve"> 2011</w:t>
      </w:r>
      <w:r w:rsidR="00F6705B" w:rsidRPr="004566BE">
        <w:rPr>
          <w:spacing w:val="-4"/>
          <w:lang w:val="sq-AL" w:eastAsia="sq-AL"/>
        </w:rPr>
        <w:t>-n</w:t>
      </w:r>
      <w:r w:rsidRPr="004566BE">
        <w:rPr>
          <w:spacing w:val="-4"/>
          <w:lang w:val="sq-AL" w:eastAsia="sq-AL"/>
        </w:rPr>
        <w:t xml:space="preserve"> të zonave kandidate të propozuara nga Shqipëria për rrjetin Emerald.</w:t>
      </w:r>
    </w:p>
    <w:p w:rsidR="008A5A2B" w:rsidRPr="004566BE" w:rsidRDefault="008A5A2B" w:rsidP="008A5A2B">
      <w:pPr>
        <w:pStyle w:val="Paragrafi"/>
        <w:rPr>
          <w:spacing w:val="-4"/>
          <w:lang w:val="sq-AL" w:eastAsia="sq-AL"/>
        </w:rPr>
      </w:pPr>
      <w:r w:rsidRPr="004566BE">
        <w:rPr>
          <w:spacing w:val="-4"/>
          <w:lang w:val="sq-AL" w:eastAsia="sq-AL"/>
        </w:rPr>
        <w:t>Mali i Zi ka një rrjet prej 5 parqesh të mbrojtura në nivel kombëtar, të cilat mbulojnë 7.37% të territorit kombëta</w:t>
      </w:r>
      <w:r w:rsidR="00421504" w:rsidRPr="004566BE">
        <w:rPr>
          <w:spacing w:val="-4"/>
          <w:lang w:val="sq-AL" w:eastAsia="sq-AL"/>
        </w:rPr>
        <w:t>r: Durmitor, Skadarsko jezero (l</w:t>
      </w:r>
      <w:r w:rsidRPr="004566BE">
        <w:rPr>
          <w:spacing w:val="-4"/>
          <w:lang w:val="sq-AL" w:eastAsia="sq-AL"/>
        </w:rPr>
        <w:t>iqeni i Shkodrës), Lovćen, Biogradska gora dhe Prokletije. Pjesa tjetër përfshin mbi 48 zona të mbrojtura</w:t>
      </w:r>
      <w:r w:rsidR="00CC682C">
        <w:rPr>
          <w:spacing w:val="-4"/>
          <w:lang w:val="sq-AL" w:eastAsia="sq-AL"/>
        </w:rPr>
        <w:t>,</w:t>
      </w:r>
      <w:r w:rsidRPr="004566BE">
        <w:rPr>
          <w:spacing w:val="-4"/>
          <w:lang w:val="sq-AL" w:eastAsia="sq-AL"/>
        </w:rPr>
        <w:t xml:space="preserve"> si: monument natyror, peizazh me vlera të jashtëzakonshme dhe rezervate natyrore që mbulojnë 1,69</w:t>
      </w:r>
      <w:r w:rsidR="004246BF" w:rsidRPr="004566BE">
        <w:rPr>
          <w:spacing w:val="-4"/>
          <w:lang w:val="sq-AL" w:eastAsia="sq-AL"/>
        </w:rPr>
        <w:t>%</w:t>
      </w:r>
      <w:r w:rsidRPr="004566BE">
        <w:rPr>
          <w:spacing w:val="-4"/>
          <w:lang w:val="sq-AL" w:eastAsia="sq-AL"/>
        </w:rPr>
        <w:t xml:space="preserve"> të territorit. Të gjitha rezervatet natyrore (me përjashtim të </w:t>
      </w:r>
      <w:r w:rsidR="004B0AEE" w:rsidRPr="004566BE">
        <w:rPr>
          <w:spacing w:val="-4"/>
          <w:lang w:val="sq-AL" w:eastAsia="sq-AL"/>
        </w:rPr>
        <w:t>“</w:t>
      </w:r>
      <w:r w:rsidRPr="004566BE">
        <w:rPr>
          <w:spacing w:val="-4"/>
          <w:lang w:val="sq-AL" w:eastAsia="sq-AL"/>
        </w:rPr>
        <w:t>Tivatska solila</w:t>
      </w:r>
      <w:r w:rsidR="004B0AEE" w:rsidRPr="004566BE">
        <w:rPr>
          <w:spacing w:val="-4"/>
          <w:lang w:val="sq-AL" w:eastAsia="sq-AL"/>
        </w:rPr>
        <w:t>”</w:t>
      </w:r>
      <w:r w:rsidRPr="004566BE">
        <w:rPr>
          <w:spacing w:val="-4"/>
          <w:lang w:val="sq-AL" w:eastAsia="sq-AL"/>
        </w:rPr>
        <w:t>) gjenden në brendësi të dy</w:t>
      </w:r>
      <w:r w:rsidR="002C13C1" w:rsidRPr="004566BE">
        <w:rPr>
          <w:spacing w:val="-4"/>
          <w:lang w:val="sq-AL" w:eastAsia="sq-AL"/>
        </w:rPr>
        <w:t>ja</w:t>
      </w:r>
      <w:r w:rsidRPr="004566BE">
        <w:rPr>
          <w:spacing w:val="-4"/>
          <w:lang w:val="sq-AL" w:eastAsia="sq-AL"/>
        </w:rPr>
        <w:t xml:space="preserve"> parqeve kombëtare</w:t>
      </w:r>
      <w:r w:rsidR="002C13C1" w:rsidRPr="004566BE">
        <w:rPr>
          <w:spacing w:val="-4"/>
          <w:lang w:val="sq-AL" w:eastAsia="sq-AL"/>
        </w:rPr>
        <w:t xml:space="preserve"> - liqenit të</w:t>
      </w:r>
      <w:r w:rsidRPr="004566BE">
        <w:rPr>
          <w:spacing w:val="-4"/>
          <w:lang w:val="sq-AL" w:eastAsia="sq-AL"/>
        </w:rPr>
        <w:t xml:space="preserve"> Shkodrës dhe malit Durmitor</w:t>
      </w:r>
      <w:r w:rsidR="0006093E" w:rsidRPr="004566BE">
        <w:rPr>
          <w:spacing w:val="-4"/>
          <w:lang w:val="sq-AL" w:eastAsia="sq-AL"/>
        </w:rPr>
        <w:t xml:space="preserve"> </w:t>
      </w:r>
      <w:r w:rsidRPr="004566BE">
        <w:rPr>
          <w:spacing w:val="-4"/>
          <w:lang w:val="sq-AL" w:eastAsia="sq-AL"/>
        </w:rPr>
        <w:t>- duke formuar kështu pjesët e tyre integrale). Në rrjet përfshihen</w:t>
      </w:r>
      <w:r w:rsidR="0006093E" w:rsidRPr="004566BE">
        <w:rPr>
          <w:spacing w:val="-4"/>
          <w:lang w:val="sq-AL" w:eastAsia="sq-AL"/>
        </w:rPr>
        <w:t>,</w:t>
      </w:r>
      <w:r w:rsidRPr="004566BE">
        <w:rPr>
          <w:spacing w:val="-4"/>
          <w:lang w:val="sq-AL" w:eastAsia="sq-AL"/>
        </w:rPr>
        <w:t xml:space="preserve"> gjithashtu</w:t>
      </w:r>
      <w:r w:rsidR="0006093E" w:rsidRPr="004566BE">
        <w:rPr>
          <w:spacing w:val="-4"/>
          <w:lang w:val="sq-AL" w:eastAsia="sq-AL"/>
        </w:rPr>
        <w:t>,</w:t>
      </w:r>
      <w:r w:rsidRPr="004566BE">
        <w:rPr>
          <w:spacing w:val="-4"/>
          <w:lang w:val="sq-AL" w:eastAsia="sq-AL"/>
        </w:rPr>
        <w:t xml:space="preserve"> dhe zonat ndërkufitare, si për shembull</w:t>
      </w:r>
      <w:r w:rsidR="0006093E" w:rsidRPr="004566BE">
        <w:rPr>
          <w:spacing w:val="-4"/>
          <w:lang w:val="sq-AL" w:eastAsia="sq-AL"/>
        </w:rPr>
        <w:t>,</w:t>
      </w:r>
      <w:r w:rsidRPr="004566BE">
        <w:rPr>
          <w:spacing w:val="-4"/>
          <w:lang w:val="sq-AL" w:eastAsia="sq-AL"/>
        </w:rPr>
        <w:t xml:space="preserve"> liqeni i Shkodrës, i ndarë në mes Malit të Zi dhe Shqipërisë. Pyjet janë ekosistemi më i përhapur në vend, duke mbuluar rreth 45% të territorit të tij. (Burimi: </w:t>
      </w:r>
      <w:r w:rsidR="004B0AEE" w:rsidRPr="004566BE">
        <w:rPr>
          <w:spacing w:val="-4"/>
          <w:lang w:val="sq-AL" w:eastAsia="sq-AL"/>
        </w:rPr>
        <w:t>“</w:t>
      </w:r>
      <w:r w:rsidRPr="004566BE">
        <w:rPr>
          <w:spacing w:val="-4"/>
          <w:lang w:val="sq-AL" w:eastAsia="sq-AL"/>
        </w:rPr>
        <w:t>Rezultatet e vlerësimit paraprak të menaxhimit të zonave të mbrojtura në Malin e Zi, duke përdorur Metodologjinë RAPPAM</w:t>
      </w:r>
      <w:r w:rsidR="004B0AEE" w:rsidRPr="004566BE">
        <w:rPr>
          <w:spacing w:val="-4"/>
          <w:lang w:val="sq-AL" w:eastAsia="sq-AL"/>
        </w:rPr>
        <w:t>”</w:t>
      </w:r>
      <w:r w:rsidRPr="004566BE">
        <w:rPr>
          <w:spacing w:val="-4"/>
          <w:lang w:val="sq-AL" w:eastAsia="sq-AL"/>
        </w:rPr>
        <w:t>, Ministria e Turizmit dhe</w:t>
      </w:r>
      <w:r w:rsidR="0048034F">
        <w:rPr>
          <w:spacing w:val="-4"/>
          <w:lang w:val="sq-AL" w:eastAsia="sq-AL"/>
        </w:rPr>
        <w:t xml:space="preserve"> Mjedisit të Malit të Zi, 2011)</w:t>
      </w:r>
    </w:p>
    <w:p w:rsidR="008A5A2B" w:rsidRPr="004566BE" w:rsidRDefault="008A5A2B" w:rsidP="008A5A2B">
      <w:pPr>
        <w:pStyle w:val="Paragrafi"/>
        <w:rPr>
          <w:spacing w:val="-4"/>
          <w:lang w:val="sq-AL" w:eastAsia="sq-AL"/>
        </w:rPr>
      </w:pPr>
      <w:r w:rsidRPr="004566BE">
        <w:rPr>
          <w:spacing w:val="-4"/>
          <w:lang w:val="sq-AL" w:eastAsia="sq-AL"/>
        </w:rPr>
        <w:t xml:space="preserve">Mali i Zi po punon për përafrimin e politikave për mbrojtjen e natyrës dhe po përgatitet për krijimin e rrjetit </w:t>
      </w:r>
      <w:r w:rsidR="004B0AEE" w:rsidRPr="004566BE">
        <w:rPr>
          <w:spacing w:val="-4"/>
          <w:lang w:val="sq-AL" w:eastAsia="sq-AL"/>
        </w:rPr>
        <w:t>“</w:t>
      </w:r>
      <w:r w:rsidRPr="004566BE">
        <w:rPr>
          <w:spacing w:val="-4"/>
          <w:lang w:val="sq-AL" w:eastAsia="sq-AL"/>
        </w:rPr>
        <w:t>Natyra 2000</w:t>
      </w:r>
      <w:r w:rsidR="004B0AEE" w:rsidRPr="004566BE">
        <w:rPr>
          <w:spacing w:val="-4"/>
          <w:lang w:val="sq-AL" w:eastAsia="sq-AL"/>
        </w:rPr>
        <w:t>”</w:t>
      </w:r>
      <w:r w:rsidR="0048034F">
        <w:rPr>
          <w:spacing w:val="-4"/>
          <w:lang w:val="sq-AL" w:eastAsia="sq-AL"/>
        </w:rPr>
        <w:t>,</w:t>
      </w:r>
      <w:r w:rsidRPr="004566BE">
        <w:rPr>
          <w:spacing w:val="-4"/>
          <w:lang w:val="sq-AL" w:eastAsia="sq-AL"/>
        </w:rPr>
        <w:t xml:space="preserve"> pavarësisht se shumica e masave nuk janë zbatuar deri më sot për shkak të mungesës së kapaciteteve, kufizimeve financiare dhe prioriteteve të tjera të ngutshme. Ndër të tjera, zhvillimi i informacionit shkencor dhe të dhënave të nevojshme për përcaktimin e vendeve të planifikuara për mbrojtje është ende në fazën fillestare. Autoritetet bashkiake, përgjegjëse për përgatitjen e studimeve dhe mbrojtjen e objekteve me rëndësi rajonale, nuk kanë njohuri ose mjetet e mjaftueshme që të angazhohen në përpjekje të tilla dhe nuk janë në gjendje të ndalin zhvillimin e pakontrolluar. Zhdukja e karakteri</w:t>
      </w:r>
      <w:r w:rsidR="0048034F">
        <w:rPr>
          <w:spacing w:val="-4"/>
          <w:lang w:val="sq-AL" w:eastAsia="sq-AL"/>
        </w:rPr>
        <w:t>-</w:t>
      </w:r>
      <w:r w:rsidRPr="004566BE">
        <w:rPr>
          <w:spacing w:val="-4"/>
          <w:lang w:val="sq-AL" w:eastAsia="sq-AL"/>
        </w:rPr>
        <w:t xml:space="preserve">stikave natyrore të objekteve të mbrojtura të </w:t>
      </w:r>
      <w:r w:rsidR="0048034F">
        <w:rPr>
          <w:spacing w:val="-4"/>
          <w:lang w:val="sq-AL" w:eastAsia="sq-AL"/>
        </w:rPr>
        <w:t>natyrës është e theksuar në Jug</w:t>
      </w:r>
      <w:r w:rsidRPr="004566BE">
        <w:rPr>
          <w:spacing w:val="-4"/>
          <w:lang w:val="sq-AL" w:eastAsia="sq-AL"/>
        </w:rPr>
        <w:t>perëndim të Malit të Zi, ku dominon turizmi/ presioni i zhvillimit urban, veçanërisht në plazhet e mbrojtura dhe zonat aty. Zbatimi i programit të menaxhimit të zonave bregdetare (CAMP MNE), i përgatitur me mbështetjen e UNEP</w:t>
      </w:r>
      <w:r w:rsidR="005F49AC" w:rsidRPr="004566BE">
        <w:rPr>
          <w:spacing w:val="-4"/>
          <w:lang w:val="sq-AL" w:eastAsia="sq-AL"/>
        </w:rPr>
        <w:t>-it m</w:t>
      </w:r>
      <w:r w:rsidRPr="004566BE">
        <w:rPr>
          <w:spacing w:val="-4"/>
          <w:lang w:val="sq-AL" w:eastAsia="sq-AL"/>
        </w:rPr>
        <w:t>ë 2014</w:t>
      </w:r>
      <w:r w:rsidR="005F49AC" w:rsidRPr="004566BE">
        <w:rPr>
          <w:spacing w:val="-4"/>
          <w:lang w:val="sq-AL" w:eastAsia="sq-AL"/>
        </w:rPr>
        <w:t>-n</w:t>
      </w:r>
      <w:r w:rsidRPr="004566BE">
        <w:rPr>
          <w:spacing w:val="-4"/>
          <w:lang w:val="sq-AL" w:eastAsia="sq-AL"/>
        </w:rPr>
        <w:t>, së bashku me planifikimin e zhvillimit më të detajuar që merr parasysh vlerat unike natyrore të bregdetit mund të ndalojë degradimin e mëtejshëm të kësaj zone.</w:t>
      </w:r>
    </w:p>
    <w:p w:rsidR="008A5A2B" w:rsidRPr="004566BE" w:rsidRDefault="008A5A2B" w:rsidP="008A5A2B">
      <w:pPr>
        <w:pStyle w:val="Paragrafi"/>
        <w:rPr>
          <w:spacing w:val="-4"/>
          <w:lang w:val="sq-AL" w:eastAsia="sq-AL"/>
        </w:rPr>
      </w:pPr>
      <w:r w:rsidRPr="004566BE">
        <w:rPr>
          <w:spacing w:val="-4"/>
          <w:lang w:val="sq-AL" w:eastAsia="sq-AL"/>
        </w:rPr>
        <w:t>1.1.1.6 MBROJTJA E MJEDISIT, MENA</w:t>
      </w:r>
      <w:r w:rsidR="00981EC4">
        <w:rPr>
          <w:spacing w:val="-4"/>
          <w:lang w:val="sq-AL" w:eastAsia="sq-AL"/>
        </w:rPr>
        <w:t>-</w:t>
      </w:r>
      <w:r w:rsidRPr="004566BE">
        <w:rPr>
          <w:spacing w:val="-4"/>
          <w:lang w:val="sq-AL" w:eastAsia="sq-AL"/>
        </w:rPr>
        <w:t xml:space="preserve">XHIMI I RREZIKUT DHE STRATEGJITË E KARBONIT TË ULËT </w:t>
      </w:r>
    </w:p>
    <w:p w:rsidR="008A5A2B" w:rsidRPr="004566BE" w:rsidRDefault="008A5A2B" w:rsidP="008A5A2B">
      <w:pPr>
        <w:pStyle w:val="Paragrafi"/>
        <w:rPr>
          <w:spacing w:val="-4"/>
          <w:lang w:val="sq-AL" w:eastAsia="sq-AL"/>
        </w:rPr>
      </w:pPr>
      <w:r w:rsidRPr="004566BE">
        <w:rPr>
          <w:spacing w:val="-4"/>
          <w:lang w:val="sq-AL" w:eastAsia="sq-AL"/>
        </w:rPr>
        <w:t>Shtetet pjesëmarrëse në Zonën e Programit përballen me shumë kërcënime të përbashkëta mjedisore</w:t>
      </w:r>
      <w:r w:rsidR="0048034F">
        <w:rPr>
          <w:spacing w:val="-4"/>
          <w:lang w:val="sq-AL" w:eastAsia="sq-AL"/>
        </w:rPr>
        <w:t>,</w:t>
      </w:r>
      <w:r w:rsidRPr="004566BE">
        <w:rPr>
          <w:spacing w:val="-4"/>
          <w:lang w:val="sq-AL" w:eastAsia="sq-AL"/>
        </w:rPr>
        <w:t xml:space="preserve"> të tilla si</w:t>
      </w:r>
      <w:r w:rsidR="0048034F">
        <w:rPr>
          <w:spacing w:val="-4"/>
          <w:lang w:val="sq-AL" w:eastAsia="sq-AL"/>
        </w:rPr>
        <w:t>:</w:t>
      </w:r>
      <w:r w:rsidRPr="004566BE">
        <w:rPr>
          <w:spacing w:val="-4"/>
          <w:lang w:val="sq-AL" w:eastAsia="sq-AL"/>
        </w:rPr>
        <w:t xml:space="preserve"> ndikimet e ndryshimeve klimati</w:t>
      </w:r>
      <w:r w:rsidR="00103F1D" w:rsidRPr="004566BE">
        <w:rPr>
          <w:spacing w:val="-4"/>
          <w:lang w:val="sq-AL" w:eastAsia="sq-AL"/>
        </w:rPr>
        <w:t>ke, nevoja për të reduktuar CO</w:t>
      </w:r>
      <w:r w:rsidR="00103F1D" w:rsidRPr="004566BE">
        <w:rPr>
          <w:spacing w:val="-4"/>
          <w:vertAlign w:val="subscript"/>
          <w:lang w:val="sq-AL" w:eastAsia="sq-AL"/>
        </w:rPr>
        <w:t>2</w:t>
      </w:r>
      <w:r w:rsidRPr="004566BE">
        <w:rPr>
          <w:spacing w:val="-4"/>
          <w:lang w:val="sq-AL" w:eastAsia="sq-AL"/>
        </w:rPr>
        <w:t xml:space="preserve">, PM dhe </w:t>
      </w:r>
      <w:r w:rsidRPr="00981EC4">
        <w:rPr>
          <w:spacing w:val="-4"/>
          <w:lang w:val="sq-AL" w:eastAsia="sq-AL"/>
        </w:rPr>
        <w:t>NO</w:t>
      </w:r>
      <w:r w:rsidRPr="00981EC4">
        <w:rPr>
          <w:spacing w:val="-4"/>
          <w:vertAlign w:val="subscript"/>
          <w:lang w:val="sq-AL" w:eastAsia="sq-AL"/>
        </w:rPr>
        <w:t>2</w:t>
      </w:r>
      <w:r w:rsidRPr="004566BE">
        <w:rPr>
          <w:spacing w:val="-4"/>
          <w:lang w:val="sq-AL" w:eastAsia="sq-AL"/>
        </w:rPr>
        <w:t xml:space="preserve"> dhe formimin e ozonit, dhe degradimin e mjedisit. Bashkëpunimi ndërkufitar mund të jenë kritik në këtë drejtim, pasi duhen gjetur zgjidhje të reja dhe këto mund të përfitojnë shumë nëpërmjet bashkimit të njohurive dhe shkëmbimit të praktikave të mira.</w:t>
      </w:r>
    </w:p>
    <w:p w:rsidR="008A5A2B" w:rsidRPr="004566BE" w:rsidRDefault="008A5A2B" w:rsidP="008A5A2B">
      <w:pPr>
        <w:pStyle w:val="Paragrafi"/>
        <w:rPr>
          <w:spacing w:val="-4"/>
          <w:lang w:val="sq-AL" w:eastAsia="sq-AL"/>
        </w:rPr>
      </w:pPr>
      <w:r w:rsidRPr="004566BE">
        <w:rPr>
          <w:spacing w:val="-4"/>
          <w:lang w:val="sq-AL" w:eastAsia="sq-AL"/>
        </w:rPr>
        <w:t xml:space="preserve">NDRYSHIMET E KLIMËS </w:t>
      </w:r>
    </w:p>
    <w:p w:rsidR="008A5A2B" w:rsidRPr="004566BE" w:rsidRDefault="008A5A2B" w:rsidP="008A5A2B">
      <w:pPr>
        <w:pStyle w:val="Paragrafi"/>
        <w:rPr>
          <w:spacing w:val="-4"/>
          <w:lang w:val="sq-AL" w:eastAsia="sq-AL"/>
        </w:rPr>
      </w:pPr>
      <w:r w:rsidRPr="004566BE">
        <w:rPr>
          <w:spacing w:val="-4"/>
          <w:lang w:val="sq-AL" w:eastAsia="sq-AL"/>
        </w:rPr>
        <w:t xml:space="preserve">Në përgjithësi, Zona e Programit karakterizohet nga niveli mesatar i emisioneve për frymë, me një kontrast të dallueshëm mes Italisë (në afërsisht 6.5 teq) dhe Malit të Zi në rreth gjysma e atij niveli. Shqipëria shënon qartë nivel më të ulët, në 1,5 teq për frymë dhe vit si rezultat i motorizimit të ulët dhe kuotës shumë të lartë të energjisë elektrike nga burimet e rinovueshme të energjisë (BRE). </w:t>
      </w:r>
    </w:p>
    <w:p w:rsidR="008A5A2B" w:rsidRPr="004566BE" w:rsidRDefault="008A5A2B" w:rsidP="008A5A2B">
      <w:pPr>
        <w:pStyle w:val="Paragrafi"/>
        <w:rPr>
          <w:spacing w:val="-4"/>
          <w:lang w:val="sq-AL" w:eastAsia="sq-AL"/>
        </w:rPr>
      </w:pPr>
      <w:r w:rsidRPr="004566BE">
        <w:rPr>
          <w:spacing w:val="-4"/>
          <w:lang w:val="sq-AL" w:eastAsia="sq-AL"/>
        </w:rPr>
        <w:t>Sipas një studimi të fundit të ARPA</w:t>
      </w:r>
      <w:r w:rsidR="0048034F">
        <w:rPr>
          <w:spacing w:val="-4"/>
          <w:lang w:val="sq-AL" w:eastAsia="sq-AL"/>
        </w:rPr>
        <w:t>-s</w:t>
      </w:r>
      <w:r w:rsidR="0048034F" w:rsidRPr="0048034F">
        <w:rPr>
          <w:spacing w:val="-4"/>
          <w:lang w:val="sq-AL" w:eastAsia="sq-AL"/>
        </w:rPr>
        <w:t>ë</w:t>
      </w:r>
      <w:r w:rsidRPr="004566BE">
        <w:rPr>
          <w:spacing w:val="-4"/>
          <w:lang w:val="sq-AL" w:eastAsia="sq-AL"/>
        </w:rPr>
        <w:t xml:space="preserve">, Pulia mbi cilësinë e ajrit, rajoni i Pulias paraqet një situatë mjaft homogjene, kryesisht duke respektuar parametrat e ligjit italian. Përjashtimet e vetme mund të gjenden në Taranto (lagjen </w:t>
      </w:r>
      <w:r w:rsidR="0048034F">
        <w:rPr>
          <w:spacing w:val="-4"/>
          <w:lang w:val="sq-AL" w:eastAsia="sq-AL"/>
        </w:rPr>
        <w:t>“</w:t>
      </w:r>
      <w:r w:rsidRPr="004566BE">
        <w:rPr>
          <w:spacing w:val="-4"/>
          <w:lang w:val="sq-AL" w:eastAsia="sq-AL"/>
        </w:rPr>
        <w:t>Tamburi</w:t>
      </w:r>
      <w:r w:rsidR="0048034F">
        <w:rPr>
          <w:spacing w:val="-4"/>
          <w:lang w:val="sq-AL" w:eastAsia="sq-AL"/>
        </w:rPr>
        <w:t>”</w:t>
      </w:r>
      <w:r w:rsidRPr="004566BE">
        <w:rPr>
          <w:spacing w:val="-4"/>
          <w:lang w:val="sq-AL" w:eastAsia="sq-AL"/>
        </w:rPr>
        <w:t>) dhe Martina Franca. Pavarësisht kësaj, mobiliteti i qëndrueshëm urban për nivelin e ulët të emisioneve të CO</w:t>
      </w:r>
      <w:r w:rsidRPr="004566BE">
        <w:rPr>
          <w:spacing w:val="-4"/>
          <w:vertAlign w:val="subscript"/>
          <w:lang w:val="sq-AL" w:eastAsia="sq-AL"/>
        </w:rPr>
        <w:t>2</w:t>
      </w:r>
      <w:r w:rsidRPr="004566BE">
        <w:rPr>
          <w:spacing w:val="-4"/>
          <w:lang w:val="sq-AL" w:eastAsia="sq-AL"/>
        </w:rPr>
        <w:t xml:space="preserve"> është një çështje dhe Pulia, ende rezulton në nivel kombëtar një prej rajoneve kryesore italiane në aspektin e ndotjes industriale të atmosferës. Bimët më të rëndësishme industriale gjenden në fushat e Brindizit dhe Tarantos, kështu që kontributi i tyre në bilancin e përgjithshëm të cilësisë së ajrit është padyshim i madh. Së fundmi, përqendrimi i ozonit, veçanërisht gjatë periudhës së verës është i shpërndarë në të gjithë territorin dhe për pasojë tejkalon vlerat e synuara për mbrojtjen e </w:t>
      </w:r>
      <w:r w:rsidR="009059CA">
        <w:rPr>
          <w:spacing w:val="-4"/>
          <w:lang w:val="sq-AL" w:eastAsia="sq-AL"/>
        </w:rPr>
        <w:t>shëndetit. (Burimi: Arpa Pulia)</w:t>
      </w:r>
    </w:p>
    <w:p w:rsidR="008A5A2B" w:rsidRPr="004566BE" w:rsidRDefault="008A5A2B" w:rsidP="008A5A2B">
      <w:pPr>
        <w:pStyle w:val="Paragrafi"/>
        <w:rPr>
          <w:spacing w:val="-4"/>
          <w:lang w:val="sq-AL" w:eastAsia="sq-AL"/>
        </w:rPr>
      </w:pPr>
      <w:r w:rsidRPr="004566BE">
        <w:rPr>
          <w:spacing w:val="-4"/>
          <w:lang w:val="sq-AL" w:eastAsia="sq-AL"/>
        </w:rPr>
        <w:t>Reduktimi i emetimeve të CO</w:t>
      </w:r>
      <w:r w:rsidRPr="004566BE">
        <w:rPr>
          <w:spacing w:val="-4"/>
          <w:vertAlign w:val="subscript"/>
          <w:lang w:val="sq-AL" w:eastAsia="sq-AL"/>
        </w:rPr>
        <w:t>2</w:t>
      </w:r>
      <w:r w:rsidRPr="004566BE">
        <w:rPr>
          <w:spacing w:val="-4"/>
          <w:lang w:val="sq-AL" w:eastAsia="sq-AL"/>
        </w:rPr>
        <w:t xml:space="preserve"> është prioritet edhe në Molise, ku emetimet e CO</w:t>
      </w:r>
      <w:r w:rsidRPr="004566BE">
        <w:rPr>
          <w:spacing w:val="-4"/>
          <w:vertAlign w:val="subscript"/>
          <w:lang w:val="sq-AL" w:eastAsia="sq-AL"/>
        </w:rPr>
        <w:t>2</w:t>
      </w:r>
      <w:r w:rsidRPr="004566BE">
        <w:rPr>
          <w:spacing w:val="-4"/>
          <w:lang w:val="sq-AL" w:eastAsia="sq-AL"/>
        </w:rPr>
        <w:t xml:space="preserve"> janë rritur me 57% gjatë 2005</w:t>
      </w:r>
      <w:r w:rsidR="009059CA" w:rsidRPr="009059CA">
        <w:rPr>
          <w:spacing w:val="-4"/>
          <w:lang w:val="sq-AL" w:eastAsia="sq-AL"/>
        </w:rPr>
        <w:t>–</w:t>
      </w:r>
      <w:r w:rsidRPr="004566BE">
        <w:rPr>
          <w:spacing w:val="-4"/>
          <w:lang w:val="sq-AL" w:eastAsia="sq-AL"/>
        </w:rPr>
        <w:t>2011</w:t>
      </w:r>
      <w:r w:rsidR="009059CA">
        <w:rPr>
          <w:spacing w:val="-4"/>
          <w:lang w:val="sq-AL" w:eastAsia="sq-AL"/>
        </w:rPr>
        <w:t>,</w:t>
      </w:r>
      <w:r w:rsidRPr="004566BE">
        <w:rPr>
          <w:spacing w:val="-4"/>
          <w:lang w:val="sq-AL" w:eastAsia="sq-AL"/>
        </w:rPr>
        <w:t xml:space="preserve"> në raport me vlerat e vitit 1990.</w:t>
      </w:r>
    </w:p>
    <w:p w:rsidR="008A5A2B" w:rsidRPr="004566BE" w:rsidRDefault="008A5A2B" w:rsidP="008A5A2B">
      <w:pPr>
        <w:pStyle w:val="Paragrafi"/>
        <w:rPr>
          <w:spacing w:val="-4"/>
          <w:lang w:val="sq-AL" w:eastAsia="sq-AL"/>
        </w:rPr>
      </w:pPr>
      <w:r w:rsidRPr="004566BE">
        <w:rPr>
          <w:spacing w:val="-4"/>
          <w:lang w:val="sq-AL" w:eastAsia="sq-AL"/>
        </w:rPr>
        <w:t>Shqipërisë i mungon një politikë dhe strategji gjithëpërfshirëse për klimën në tërë vendin. Vendi rregullisht është bërë palë me qëndrimet e BE-së në kontekstin ndërkombëtar, por ende nuk treguar një angazhim për lehtësira për 2020</w:t>
      </w:r>
      <w:r w:rsidR="009059CA">
        <w:rPr>
          <w:spacing w:val="-4"/>
          <w:lang w:val="sq-AL" w:eastAsia="sq-AL"/>
        </w:rPr>
        <w:t>-n</w:t>
      </w:r>
      <w:r w:rsidRPr="004566BE">
        <w:rPr>
          <w:spacing w:val="-4"/>
          <w:lang w:val="sq-AL" w:eastAsia="sq-AL"/>
        </w:rPr>
        <w:t xml:space="preserve">. Në përputhje me </w:t>
      </w:r>
      <w:r w:rsidR="009059CA">
        <w:rPr>
          <w:spacing w:val="-4"/>
          <w:lang w:val="sq-AL" w:eastAsia="sq-AL"/>
        </w:rPr>
        <w:t>d</w:t>
      </w:r>
      <w:r w:rsidRPr="004566BE">
        <w:rPr>
          <w:spacing w:val="-4"/>
          <w:lang w:val="sq-AL" w:eastAsia="sq-AL"/>
        </w:rPr>
        <w:t xml:space="preserve">okumentin e </w:t>
      </w:r>
      <w:r w:rsidR="009059CA">
        <w:rPr>
          <w:spacing w:val="-4"/>
          <w:lang w:val="sq-AL" w:eastAsia="sq-AL"/>
        </w:rPr>
        <w:t>g</w:t>
      </w:r>
      <w:r w:rsidRPr="004566BE">
        <w:rPr>
          <w:spacing w:val="-4"/>
          <w:lang w:val="sq-AL" w:eastAsia="sq-AL"/>
        </w:rPr>
        <w:t xml:space="preserve">jelbër të BE-së </w:t>
      </w:r>
      <w:r w:rsidR="004B0AEE" w:rsidRPr="004566BE">
        <w:rPr>
          <w:spacing w:val="-4"/>
          <w:lang w:val="sq-AL" w:eastAsia="sq-AL"/>
        </w:rPr>
        <w:t>“</w:t>
      </w:r>
      <w:r w:rsidRPr="004566BE">
        <w:rPr>
          <w:spacing w:val="-4"/>
          <w:lang w:val="sq-AL" w:eastAsia="sq-AL"/>
        </w:rPr>
        <w:t>Korniza për klimën dhe politikat e energjisë 2030</w:t>
      </w:r>
      <w:r w:rsidR="004B0AEE" w:rsidRPr="004566BE">
        <w:rPr>
          <w:spacing w:val="-4"/>
          <w:lang w:val="sq-AL" w:eastAsia="sq-AL"/>
        </w:rPr>
        <w:t>”</w:t>
      </w:r>
      <w:r w:rsidRPr="004566BE">
        <w:rPr>
          <w:spacing w:val="-4"/>
          <w:lang w:val="sq-AL" w:eastAsia="sq-AL"/>
        </w:rPr>
        <w:t xml:space="preserve">, vendi duhet të reflektojë mbi klimën e saj dhe kornizën e energjisë për vitin 2030. Sa i përket harmonizimit me acquis mbi klimën, është miratuar legjislacioni në fushën e cilësisë së karburantit. Kërkohen përpjekje të mëdha për të rritur monitorimin, raportimin dhe kapacitetet e verifikimit në vend. Ndërgjegjësimi i klimës në të gjitha nivelet mbetet i ulët dhe kërkohet forcim </w:t>
      </w:r>
      <w:r w:rsidR="009059CA">
        <w:rPr>
          <w:spacing w:val="-4"/>
          <w:lang w:val="sq-AL" w:eastAsia="sq-AL"/>
        </w:rPr>
        <w:t>i</w:t>
      </w:r>
      <w:r w:rsidRPr="004566BE">
        <w:rPr>
          <w:spacing w:val="-4"/>
          <w:lang w:val="sq-AL" w:eastAsia="sq-AL"/>
        </w:rPr>
        <w:t xml:space="preserve"> mëtejshëm i bashkëpunimit mes të gjitha palëve të interesuara.</w:t>
      </w:r>
    </w:p>
    <w:p w:rsidR="008A5A2B" w:rsidRPr="004566BE" w:rsidRDefault="008A5A2B" w:rsidP="008A5A2B">
      <w:pPr>
        <w:pStyle w:val="Paragrafi"/>
        <w:rPr>
          <w:spacing w:val="-4"/>
          <w:lang w:val="sq-AL" w:eastAsia="sq-AL"/>
        </w:rPr>
      </w:pPr>
      <w:r w:rsidRPr="004566BE">
        <w:rPr>
          <w:spacing w:val="-4"/>
          <w:lang w:val="sq-AL" w:eastAsia="sq-AL"/>
        </w:rPr>
        <w:t xml:space="preserve">Lidhur me ndryshimet klimatike, Mali i Zi ka ratifikuar Protokollin e Kiotos. Kjo nuk është palë e </w:t>
      </w:r>
      <w:r w:rsidR="00876C20" w:rsidRPr="004566BE">
        <w:rPr>
          <w:spacing w:val="-4"/>
          <w:lang w:val="sq-AL" w:eastAsia="sq-AL"/>
        </w:rPr>
        <w:t>shtojc</w:t>
      </w:r>
      <w:r w:rsidRPr="004566BE">
        <w:rPr>
          <w:spacing w:val="-4"/>
          <w:lang w:val="sq-AL" w:eastAsia="sq-AL"/>
        </w:rPr>
        <w:t>ës I të Konventës Kuadër të Kombeve të Bashkuara mbi ndryshimet klimatike (UNFCCC) dhe nuk synon kufizimin/ uljen</w:t>
      </w:r>
      <w:r w:rsidR="00F62296" w:rsidRPr="004566BE">
        <w:rPr>
          <w:spacing w:val="-4"/>
          <w:lang w:val="sq-AL" w:eastAsia="sq-AL"/>
        </w:rPr>
        <w:t xml:space="preserve"> e emetimeve të gazit serë (GHG</w:t>
      </w:r>
      <w:r w:rsidR="00B64496">
        <w:rPr>
          <w:spacing w:val="-4"/>
          <w:lang w:val="sq-AL" w:eastAsia="sq-AL"/>
        </w:rPr>
        <w:t>). Sipas raportit-p</w:t>
      </w:r>
      <w:r w:rsidRPr="004566BE">
        <w:rPr>
          <w:spacing w:val="-4"/>
          <w:lang w:val="sq-AL" w:eastAsia="sq-AL"/>
        </w:rPr>
        <w:t xml:space="preserve">rogresit të BE-së 2013: </w:t>
      </w:r>
      <w:r w:rsidR="004B0AEE" w:rsidRPr="004566BE">
        <w:rPr>
          <w:spacing w:val="-4"/>
          <w:lang w:val="sq-AL" w:eastAsia="sq-AL"/>
        </w:rPr>
        <w:t>“</w:t>
      </w:r>
      <w:r w:rsidRPr="004566BE">
        <w:rPr>
          <w:i/>
          <w:spacing w:val="-4"/>
          <w:lang w:val="sq-AL" w:eastAsia="sq-AL"/>
        </w:rPr>
        <w:t>Mali i Zi nuk është gati të ndërmarrë një angazhim ligjërisht të detyrueshëm për kufizimin ose uljen e emetimeve sipas kuadrit mbi klimën të pas 2012</w:t>
      </w:r>
      <w:r w:rsidR="00B64496">
        <w:rPr>
          <w:i/>
          <w:spacing w:val="-4"/>
          <w:lang w:val="sq-AL" w:eastAsia="sq-AL"/>
        </w:rPr>
        <w:t>-s</w:t>
      </w:r>
      <w:r w:rsidRPr="004566BE">
        <w:rPr>
          <w:i/>
          <w:spacing w:val="-4"/>
          <w:lang w:val="sq-AL" w:eastAsia="sq-AL"/>
        </w:rPr>
        <w:t xml:space="preserve">. Kjo nuk është e mundur të përmbushë detyrimet për raportim të gazit serë sipas </w:t>
      </w:r>
      <w:r w:rsidR="00B64496">
        <w:rPr>
          <w:i/>
          <w:spacing w:val="-4"/>
          <w:lang w:val="sq-AL" w:eastAsia="sq-AL"/>
        </w:rPr>
        <w:t>v</w:t>
      </w:r>
      <w:r w:rsidRPr="004566BE">
        <w:rPr>
          <w:i/>
          <w:spacing w:val="-4"/>
          <w:lang w:val="sq-AL" w:eastAsia="sq-AL"/>
        </w:rPr>
        <w:t>endimit 280/2004/KE për mekanizmin e monitorimit. Vendi është bërë palë e Marrëveshjes së Kopenhagenit, por ende nuk ka treguar një angazhim për ulje deri në vitin 2020, në përputhje me ato të BE-së dhe shteteve anëtare të saj. Lidhur me përafrimin e acquis për klimën, Mali i Zi është në një fazë të hershme</w:t>
      </w:r>
      <w:r w:rsidRPr="004566BE">
        <w:rPr>
          <w:spacing w:val="-4"/>
          <w:lang w:val="sq-AL" w:eastAsia="sq-AL"/>
        </w:rPr>
        <w:t>.</w:t>
      </w:r>
    </w:p>
    <w:p w:rsidR="008A5A2B" w:rsidRPr="004566BE" w:rsidRDefault="008A5A2B" w:rsidP="008A5A2B">
      <w:pPr>
        <w:pStyle w:val="Paragrafi"/>
        <w:rPr>
          <w:spacing w:val="-4"/>
          <w:lang w:val="sq-AL" w:eastAsia="sq-AL"/>
        </w:rPr>
      </w:pPr>
      <w:r w:rsidRPr="004566BE">
        <w:rPr>
          <w:spacing w:val="-4"/>
          <w:lang w:val="sq-AL" w:eastAsia="sq-AL"/>
        </w:rPr>
        <w:t xml:space="preserve">CILËSIA E AJRIT </w:t>
      </w:r>
    </w:p>
    <w:p w:rsidR="008A5A2B" w:rsidRPr="004566BE" w:rsidRDefault="008A5A2B" w:rsidP="008A5A2B">
      <w:pPr>
        <w:pStyle w:val="Paragrafi"/>
        <w:rPr>
          <w:spacing w:val="-4"/>
          <w:lang w:val="sq-AL" w:eastAsia="sq-AL"/>
        </w:rPr>
      </w:pPr>
      <w:r w:rsidRPr="004566BE">
        <w:rPr>
          <w:spacing w:val="-4"/>
          <w:lang w:val="sq-AL" w:eastAsia="sq-AL"/>
        </w:rPr>
        <w:t>Shkaku kryesor i problemeve të ndotjes së ajrit në zonën e programit janë aktivitetet industriale (përfshirë</w:t>
      </w:r>
      <w:r w:rsidR="00B64496">
        <w:rPr>
          <w:spacing w:val="-4"/>
          <w:lang w:val="sq-AL" w:eastAsia="sq-AL"/>
        </w:rPr>
        <w:t>:</w:t>
      </w:r>
      <w:r w:rsidRPr="004566BE">
        <w:rPr>
          <w:spacing w:val="-4"/>
          <w:lang w:val="sq-AL" w:eastAsia="sq-AL"/>
        </w:rPr>
        <w:t xml:space="preserve"> termocentralet, rafineritë e naftës, industrinë kimike dhe komplekset metalurgjike), sektori i ndërtimit, djegia e pakontrolluar e mbetjeve në venddepozitime dhe transporti kryesisht përmes trafikut të shtuar (përfshirë numrin e madh ekzistues të automjeteve dhe rritjen e saj vjetore, cilësinë e keqe të karburantit të përdorur, vitin e tyre të prodhimit). </w:t>
      </w:r>
    </w:p>
    <w:p w:rsidR="008A5A2B" w:rsidRPr="004566BE" w:rsidRDefault="008A5A2B" w:rsidP="008A5A2B">
      <w:pPr>
        <w:pStyle w:val="Paragrafi"/>
        <w:rPr>
          <w:spacing w:val="-4"/>
          <w:lang w:val="sq-AL" w:eastAsia="sq-AL"/>
        </w:rPr>
      </w:pPr>
      <w:r w:rsidRPr="004566BE">
        <w:rPr>
          <w:spacing w:val="-4"/>
          <w:lang w:val="sq-AL" w:eastAsia="sq-AL"/>
        </w:rPr>
        <w:t>Në Pulia, sipas raport</w:t>
      </w:r>
      <w:r w:rsidR="00F6705B" w:rsidRPr="004566BE">
        <w:rPr>
          <w:spacing w:val="-4"/>
          <w:lang w:val="sq-AL" w:eastAsia="sq-AL"/>
        </w:rPr>
        <w:t>it vjetor për cilësinë e ajrit m</w:t>
      </w:r>
      <w:r w:rsidRPr="004566BE">
        <w:rPr>
          <w:spacing w:val="-4"/>
          <w:lang w:val="sq-AL" w:eastAsia="sq-AL"/>
        </w:rPr>
        <w:t>ë 2013</w:t>
      </w:r>
      <w:r w:rsidR="00F6705B" w:rsidRPr="004566BE">
        <w:rPr>
          <w:spacing w:val="-4"/>
          <w:lang w:val="sq-AL" w:eastAsia="sq-AL"/>
        </w:rPr>
        <w:t>-n</w:t>
      </w:r>
      <w:r w:rsidRPr="004566BE">
        <w:rPr>
          <w:spacing w:val="-4"/>
          <w:lang w:val="sq-AL" w:eastAsia="sq-AL"/>
        </w:rPr>
        <w:t xml:space="preserve">, problemi i vetëm lidhet me grimcat </w:t>
      </w:r>
      <w:r w:rsidRPr="00EF0357">
        <w:rPr>
          <w:spacing w:val="-4"/>
          <w:lang w:val="sq-AL" w:eastAsia="sq-AL"/>
        </w:rPr>
        <w:t>PM10</w:t>
      </w:r>
      <w:r w:rsidRPr="004566BE">
        <w:rPr>
          <w:spacing w:val="-4"/>
          <w:lang w:val="sq-AL" w:eastAsia="sq-AL"/>
        </w:rPr>
        <w:t xml:space="preserve">. Të dhënat tregojnë se kufiri i tejkalimit prej 35 në vit të mesatares ditore prej </w:t>
      </w:r>
      <w:r w:rsidRPr="00EF0357">
        <w:rPr>
          <w:spacing w:val="-4"/>
          <w:lang w:val="sq-AL" w:eastAsia="sq-AL"/>
        </w:rPr>
        <w:t xml:space="preserve">50 </w:t>
      </w:r>
      <w:r w:rsidRPr="00EF0357">
        <w:rPr>
          <w:spacing w:val="-4"/>
          <w:lang w:val="sq-AL" w:eastAsia="sq-AL"/>
        </w:rPr>
        <w:t>g/</w:t>
      </w:r>
      <w:r w:rsidRPr="004566BE">
        <w:rPr>
          <w:spacing w:val="-4"/>
          <w:lang w:val="sq-AL" w:eastAsia="sq-AL"/>
        </w:rPr>
        <w:t>m</w:t>
      </w:r>
      <w:r w:rsidRPr="004566BE">
        <w:rPr>
          <w:spacing w:val="-4"/>
          <w:vertAlign w:val="superscript"/>
          <w:lang w:val="sq-AL" w:eastAsia="sq-AL"/>
        </w:rPr>
        <w:t>3</w:t>
      </w:r>
      <w:r w:rsidRPr="004566BE">
        <w:rPr>
          <w:spacing w:val="-4"/>
          <w:lang w:val="sq-AL" w:eastAsia="sq-AL"/>
        </w:rPr>
        <w:t xml:space="preserve"> (mikrogramë për metër kubik) është tejkaluar në Torchiarolo (për shkak të emetimeve nga biomasa) dhe në Martina Franca (për shkak të trafikut). Pragjet e përcaktuara me ligj nuk janë tejkaluar për </w:t>
      </w:r>
      <w:r w:rsidRPr="00EF0357">
        <w:rPr>
          <w:spacing w:val="-4"/>
          <w:lang w:val="sq-AL" w:eastAsia="sq-AL"/>
        </w:rPr>
        <w:t>NO</w:t>
      </w:r>
      <w:r w:rsidRPr="00EF0357">
        <w:rPr>
          <w:spacing w:val="-4"/>
          <w:vertAlign w:val="subscript"/>
          <w:lang w:val="sq-AL" w:eastAsia="sq-AL"/>
        </w:rPr>
        <w:t>2</w:t>
      </w:r>
      <w:r w:rsidRPr="00EF0357">
        <w:rPr>
          <w:spacing w:val="-4"/>
          <w:lang w:val="sq-AL" w:eastAsia="sq-AL"/>
        </w:rPr>
        <w:t xml:space="preserve"> (një</w:t>
      </w:r>
      <w:r w:rsidRPr="004566BE">
        <w:rPr>
          <w:spacing w:val="-4"/>
          <w:lang w:val="sq-AL" w:eastAsia="sq-AL"/>
        </w:rPr>
        <w:t xml:space="preserve"> maksimum prej 15 mg/m</w:t>
      </w:r>
      <w:r w:rsidRPr="004566BE">
        <w:rPr>
          <w:spacing w:val="-4"/>
          <w:vertAlign w:val="superscript"/>
          <w:lang w:val="sq-AL" w:eastAsia="sq-AL"/>
        </w:rPr>
        <w:t>3</w:t>
      </w:r>
      <w:r w:rsidRPr="004566BE">
        <w:rPr>
          <w:spacing w:val="-4"/>
          <w:lang w:val="sq-AL" w:eastAsia="sq-AL"/>
        </w:rPr>
        <w:t xml:space="preserve"> kundrejt limitit prej 40</w:t>
      </w:r>
      <w:r w:rsidR="00B64496">
        <w:rPr>
          <w:spacing w:val="-4"/>
          <w:lang w:val="sq-AL" w:eastAsia="sq-AL"/>
        </w:rPr>
        <w:t xml:space="preserve"> </w:t>
      </w:r>
      <w:r w:rsidRPr="004566BE">
        <w:rPr>
          <w:spacing w:val="-4"/>
          <w:lang w:val="sq-AL" w:eastAsia="sq-AL"/>
        </w:rPr>
        <w:t>mg/m</w:t>
      </w:r>
      <w:r w:rsidRPr="004566BE">
        <w:rPr>
          <w:spacing w:val="-4"/>
          <w:vertAlign w:val="superscript"/>
          <w:lang w:val="sq-AL" w:eastAsia="sq-AL"/>
        </w:rPr>
        <w:t>3</w:t>
      </w:r>
      <w:r w:rsidRPr="004566BE">
        <w:rPr>
          <w:spacing w:val="-4"/>
          <w:lang w:val="sq-AL" w:eastAsia="sq-AL"/>
        </w:rPr>
        <w:t xml:space="preserve">) dhe vlera mesatare </w:t>
      </w:r>
      <w:r w:rsidRPr="00EF0357">
        <w:rPr>
          <w:spacing w:val="-4"/>
          <w:lang w:val="sq-AL" w:eastAsia="sq-AL"/>
        </w:rPr>
        <w:t>e NO</w:t>
      </w:r>
      <w:r w:rsidRPr="00EF0357">
        <w:rPr>
          <w:spacing w:val="-4"/>
          <w:vertAlign w:val="subscript"/>
          <w:lang w:val="sq-AL" w:eastAsia="sq-AL"/>
        </w:rPr>
        <w:t>2</w:t>
      </w:r>
      <w:r w:rsidRPr="004566BE">
        <w:rPr>
          <w:spacing w:val="-4"/>
          <w:lang w:val="sq-AL" w:eastAsia="sq-AL"/>
        </w:rPr>
        <w:t xml:space="preserve"> (në mg/m</w:t>
      </w:r>
      <w:r w:rsidRPr="004566BE">
        <w:rPr>
          <w:spacing w:val="-4"/>
          <w:vertAlign w:val="superscript"/>
          <w:lang w:val="sq-AL" w:eastAsia="sq-AL"/>
        </w:rPr>
        <w:t>3</w:t>
      </w:r>
      <w:r w:rsidRPr="004566BE">
        <w:rPr>
          <w:spacing w:val="-4"/>
          <w:lang w:val="sq-AL" w:eastAsia="sq-AL"/>
        </w:rPr>
        <w:t>) tregon vlera më të ulëta në vitin 2013 në krahasim me 2002</w:t>
      </w:r>
      <w:r w:rsidR="00B64496">
        <w:rPr>
          <w:spacing w:val="-4"/>
          <w:lang w:val="sq-AL" w:eastAsia="sq-AL"/>
        </w:rPr>
        <w:t>-n</w:t>
      </w:r>
      <w:r w:rsidRPr="004566BE">
        <w:rPr>
          <w:spacing w:val="-4"/>
          <w:lang w:val="sq-AL" w:eastAsia="sq-AL"/>
        </w:rPr>
        <w:t>. Ozoni (O</w:t>
      </w:r>
      <w:r w:rsidRPr="004566BE">
        <w:rPr>
          <w:spacing w:val="-4"/>
          <w:vertAlign w:val="subscript"/>
          <w:lang w:val="sq-AL" w:eastAsia="sq-AL"/>
        </w:rPr>
        <w:t>3</w:t>
      </w:r>
      <w:r w:rsidRPr="004566BE">
        <w:rPr>
          <w:spacing w:val="-4"/>
          <w:lang w:val="sq-AL" w:eastAsia="sq-AL"/>
        </w:rPr>
        <w:t>) në muajt e verës është shumë i përhapur në këtë rajon. Vlerat limit</w:t>
      </w:r>
      <w:r w:rsidR="00B64496">
        <w:rPr>
          <w:spacing w:val="-4"/>
          <w:lang w:val="sq-AL" w:eastAsia="sq-AL"/>
        </w:rPr>
        <w:t>,</w:t>
      </w:r>
      <w:r w:rsidRPr="004566BE">
        <w:rPr>
          <w:spacing w:val="-4"/>
          <w:lang w:val="sq-AL" w:eastAsia="sq-AL"/>
        </w:rPr>
        <w:t xml:space="preserve"> të vendosura për mbrojtjen e shëndetit</w:t>
      </w:r>
      <w:r w:rsidR="00B64496">
        <w:rPr>
          <w:spacing w:val="-4"/>
          <w:lang w:val="sq-AL" w:eastAsia="sq-AL"/>
        </w:rPr>
        <w:t>,</w:t>
      </w:r>
      <w:r w:rsidRPr="004566BE">
        <w:rPr>
          <w:spacing w:val="-4"/>
          <w:lang w:val="sq-AL" w:eastAsia="sq-AL"/>
        </w:rPr>
        <w:t xml:space="preserve"> janë tejkaluar gjatë viteve të fundit në zona të shumta</w:t>
      </w:r>
      <w:r w:rsidR="00B64496">
        <w:rPr>
          <w:spacing w:val="-4"/>
          <w:lang w:val="sq-AL" w:eastAsia="sq-AL"/>
        </w:rPr>
        <w:t>,</w:t>
      </w:r>
      <w:r w:rsidRPr="004566BE">
        <w:rPr>
          <w:spacing w:val="-4"/>
          <w:lang w:val="sq-AL" w:eastAsia="sq-AL"/>
        </w:rPr>
        <w:t xml:space="preserve"> përfshirë Leçe, Brindizi, Tarantos dhe Foggia. Nuk ka të dhëna të tilla në dispozicion për rajonin e Molise.</w:t>
      </w:r>
    </w:p>
    <w:p w:rsidR="008A5A2B" w:rsidRPr="004566BE" w:rsidRDefault="008A5A2B" w:rsidP="008A5A2B">
      <w:pPr>
        <w:pStyle w:val="Paragrafi"/>
        <w:rPr>
          <w:spacing w:val="-4"/>
          <w:lang w:val="sq-AL" w:eastAsia="sq-AL"/>
        </w:rPr>
      </w:pPr>
      <w:r w:rsidRPr="004566BE">
        <w:rPr>
          <w:spacing w:val="-4"/>
          <w:lang w:val="sq-AL" w:eastAsia="sq-AL"/>
        </w:rPr>
        <w:t>Në Shqipëri</w:t>
      </w:r>
      <w:r w:rsidR="00B64496">
        <w:rPr>
          <w:spacing w:val="-4"/>
          <w:lang w:val="sq-AL" w:eastAsia="sq-AL"/>
        </w:rPr>
        <w:t>,</w:t>
      </w:r>
      <w:r w:rsidRPr="004566BE">
        <w:rPr>
          <w:spacing w:val="-4"/>
          <w:lang w:val="sq-AL" w:eastAsia="sq-AL"/>
        </w:rPr>
        <w:t xml:space="preserve"> elementet kryesore që kontribuojnë në uljen e cilësisë së ajrit janë transporti dhe sektori i ndërtimit. Nga matjet e bëra në stacionet monitoruese të Korçës dhe Vlorës</w:t>
      </w:r>
      <w:r w:rsidR="00B93B67" w:rsidRPr="004566BE">
        <w:rPr>
          <w:spacing w:val="-4"/>
          <w:lang w:val="sq-AL" w:eastAsia="sq-AL"/>
        </w:rPr>
        <w:t>,</w:t>
      </w:r>
      <w:r w:rsidRPr="004566BE">
        <w:rPr>
          <w:spacing w:val="-4"/>
          <w:lang w:val="sq-AL" w:eastAsia="sq-AL"/>
        </w:rPr>
        <w:t xml:space="preserve"> ndotësit kryesor</w:t>
      </w:r>
      <w:r w:rsidR="0062746E" w:rsidRPr="004566BE">
        <w:rPr>
          <w:spacing w:val="-4"/>
          <w:lang w:val="sq-AL" w:eastAsia="sq-AL"/>
        </w:rPr>
        <w:t>ë</w:t>
      </w:r>
      <w:r w:rsidRPr="004566BE">
        <w:rPr>
          <w:spacing w:val="-4"/>
          <w:lang w:val="sq-AL" w:eastAsia="sq-AL"/>
        </w:rPr>
        <w:t xml:space="preserve"> të ajrit janë grimcat mesatare vjetore e </w:t>
      </w:r>
      <w:r w:rsidRPr="00EF0357">
        <w:rPr>
          <w:spacing w:val="-4"/>
          <w:lang w:val="sq-AL" w:eastAsia="sq-AL"/>
        </w:rPr>
        <w:t>PM10</w:t>
      </w:r>
      <w:r w:rsidRPr="004566BE">
        <w:rPr>
          <w:spacing w:val="-4"/>
          <w:lang w:val="sq-AL" w:eastAsia="sq-AL"/>
        </w:rPr>
        <w:t xml:space="preserve"> përmbajtja e të cilit është më e lartë se të përmbajtjes normale mesatare në Shqipëri </w:t>
      </w:r>
      <w:r w:rsidR="00AF7D67" w:rsidRPr="004566BE">
        <w:rPr>
          <w:spacing w:val="-4"/>
          <w:lang w:val="sq-AL" w:eastAsia="sq-AL"/>
        </w:rPr>
        <w:t>dhe kufijve të legjislacionit ev</w:t>
      </w:r>
      <w:r w:rsidRPr="004566BE">
        <w:rPr>
          <w:spacing w:val="-4"/>
          <w:lang w:val="sq-AL" w:eastAsia="sq-AL"/>
        </w:rPr>
        <w:t>ropian. Për ndotësit e tjerë, nuk janë vërejtur matje problematike.</w:t>
      </w:r>
    </w:p>
    <w:p w:rsidR="008A5A2B" w:rsidRPr="004566BE" w:rsidRDefault="008A5A2B" w:rsidP="008A5A2B">
      <w:pPr>
        <w:pStyle w:val="Paragrafi"/>
        <w:rPr>
          <w:spacing w:val="-4"/>
          <w:lang w:val="sq-AL" w:eastAsia="sq-AL"/>
        </w:rPr>
      </w:pPr>
      <w:r w:rsidRPr="004566BE">
        <w:rPr>
          <w:spacing w:val="-4"/>
          <w:lang w:val="sq-AL" w:eastAsia="sq-AL"/>
        </w:rPr>
        <w:t xml:space="preserve">Cilësia e ajrit në Mal të Zi është një shqetësim i madh: matjet tregojnë se përqendrimet e </w:t>
      </w:r>
      <w:r w:rsidRPr="00EF0357">
        <w:rPr>
          <w:spacing w:val="-4"/>
          <w:lang w:val="sq-AL" w:eastAsia="sq-AL"/>
        </w:rPr>
        <w:t>PM10</w:t>
      </w:r>
      <w:r w:rsidRPr="004566BE">
        <w:rPr>
          <w:spacing w:val="-4"/>
          <w:lang w:val="sq-AL" w:eastAsia="sq-AL"/>
        </w:rPr>
        <w:t xml:space="preserve"> </w:t>
      </w:r>
      <w:r w:rsidR="00F6705B" w:rsidRPr="004566BE">
        <w:rPr>
          <w:spacing w:val="-4"/>
          <w:lang w:val="sq-AL" w:eastAsia="sq-AL"/>
        </w:rPr>
        <w:t>m</w:t>
      </w:r>
      <w:r w:rsidRPr="004566BE">
        <w:rPr>
          <w:spacing w:val="-4"/>
          <w:lang w:val="sq-AL" w:eastAsia="sq-AL"/>
        </w:rPr>
        <w:t>ë 2012</w:t>
      </w:r>
      <w:r w:rsidR="00F6705B" w:rsidRPr="004566BE">
        <w:rPr>
          <w:spacing w:val="-4"/>
          <w:lang w:val="sq-AL" w:eastAsia="sq-AL"/>
        </w:rPr>
        <w:t>-n</w:t>
      </w:r>
      <w:r w:rsidRPr="004566BE">
        <w:rPr>
          <w:spacing w:val="-4"/>
          <w:lang w:val="sq-AL" w:eastAsia="sq-AL"/>
        </w:rPr>
        <w:t xml:space="preserve"> ishte 52 </w:t>
      </w:r>
      <w:r w:rsidRPr="004566BE">
        <w:rPr>
          <w:spacing w:val="-4"/>
          <w:lang w:val="sq-AL" w:eastAsia="sq-AL"/>
        </w:rPr>
        <w:sym w:font="Symbol" w:char="F06D"/>
      </w:r>
      <w:r w:rsidRPr="004566BE">
        <w:rPr>
          <w:spacing w:val="-4"/>
          <w:lang w:val="sq-AL" w:eastAsia="sq-AL"/>
        </w:rPr>
        <w:t>g/M38, e cila është shumë më e lartë se ajo që BE-ja dhe Organizata Botërore e Shëndetësisë (OBSH) kanë vendosur për të mbrojtur shëndetin. Një raport i kohëve të fundit në Mal të Zi mbi cilësinë e ajrit në vitin 2013 (nga EPA</w:t>
      </w:r>
      <w:r w:rsidR="00B64496">
        <w:rPr>
          <w:spacing w:val="-4"/>
          <w:lang w:val="sq-AL" w:eastAsia="sq-AL"/>
        </w:rPr>
        <w:t>-ja</w:t>
      </w:r>
      <w:r w:rsidRPr="004566BE">
        <w:rPr>
          <w:spacing w:val="-4"/>
          <w:lang w:val="sq-AL" w:eastAsia="sq-AL"/>
        </w:rPr>
        <w:t xml:space="preserve">, Agjencia e Mbrojtjes së Mjedisit e Malit të Zi), thekson se gjatë këtij viti vlera limit vjetore për </w:t>
      </w:r>
      <w:r w:rsidRPr="00EF0357">
        <w:rPr>
          <w:spacing w:val="-4"/>
          <w:lang w:val="sq-AL" w:eastAsia="sq-AL"/>
        </w:rPr>
        <w:t>PM10</w:t>
      </w:r>
      <w:r w:rsidRPr="004566BE">
        <w:rPr>
          <w:spacing w:val="-4"/>
          <w:lang w:val="sq-AL" w:eastAsia="sq-AL"/>
        </w:rPr>
        <w:t xml:space="preserve">, 40 </w:t>
      </w:r>
      <w:r w:rsidRPr="004566BE">
        <w:rPr>
          <w:spacing w:val="-4"/>
          <w:lang w:val="sq-AL" w:eastAsia="sq-AL"/>
        </w:rPr>
        <w:sym w:font="Symbol" w:char="F06D"/>
      </w:r>
      <w:r w:rsidRPr="004566BE">
        <w:rPr>
          <w:spacing w:val="-4"/>
          <w:lang w:val="sq-AL" w:eastAsia="sq-AL"/>
        </w:rPr>
        <w:t>g/m</w:t>
      </w:r>
      <w:r w:rsidRPr="004566BE">
        <w:rPr>
          <w:spacing w:val="-4"/>
          <w:vertAlign w:val="superscript"/>
          <w:lang w:val="sq-AL" w:eastAsia="sq-AL"/>
        </w:rPr>
        <w:t>3</w:t>
      </w:r>
      <w:r w:rsidRPr="004566BE">
        <w:rPr>
          <w:spacing w:val="-4"/>
          <w:lang w:val="sq-AL" w:eastAsia="sq-AL"/>
        </w:rPr>
        <w:t xml:space="preserve"> është tejkaluar në disa vende, veçanërisht në qytetet e Berane, Bijelo Polje, Bar, Cetinje dhe Podgoricë. Është e nevojshme të ndërmerren masa për ndotjen e ajrit dhe përmirësimin e cilësisë së ajrit. </w:t>
      </w:r>
    </w:p>
    <w:p w:rsidR="008A5A2B" w:rsidRPr="004566BE" w:rsidRDefault="008A5A2B" w:rsidP="008A5A2B">
      <w:pPr>
        <w:pStyle w:val="Paragrafi"/>
        <w:rPr>
          <w:spacing w:val="-4"/>
          <w:lang w:val="sq-AL" w:eastAsia="sq-AL"/>
        </w:rPr>
      </w:pPr>
      <w:r w:rsidRPr="004566BE">
        <w:rPr>
          <w:spacing w:val="-4"/>
          <w:lang w:val="sq-AL" w:eastAsia="sq-AL"/>
        </w:rPr>
        <w:t>Përderisa cilësia e ajrit paraqet një nga sfidat kryesore për zonën e programit, duhet të ndërmerren masat e duhura të vlerësimit përmes monitorimit, modelimit dhe vlerësimit objektiv për përputhje</w:t>
      </w:r>
      <w:r w:rsidR="005A7D28" w:rsidRPr="004566BE">
        <w:rPr>
          <w:spacing w:val="-4"/>
          <w:lang w:val="sq-AL" w:eastAsia="sq-AL"/>
        </w:rPr>
        <w:t xml:space="preserve"> me standardet mjedisore sipas d</w:t>
      </w:r>
      <w:r w:rsidRPr="004566BE">
        <w:rPr>
          <w:spacing w:val="-4"/>
          <w:lang w:val="sq-AL" w:eastAsia="sq-AL"/>
        </w:rPr>
        <w:t>irektivës 2008/50/KE. Përveç kësaj, për të reduktuar efektet negative të ndotjes së ajrit në shëndetin dhe mjedisin duhen ndërmarrë masa duke filluar nga reduktimi i ndikimeve negative në mjedis, ndotjes dhe emetimeve të gazrave në fusha të ndryshme, nga transporti publik dhe i mallrave në prodhimin industrial dhe të furnizimit me energji.</w:t>
      </w:r>
    </w:p>
    <w:p w:rsidR="008A5A2B" w:rsidRPr="004566BE" w:rsidRDefault="008A5A2B" w:rsidP="008A5A2B">
      <w:pPr>
        <w:pStyle w:val="Paragrafi"/>
        <w:rPr>
          <w:spacing w:val="-4"/>
          <w:lang w:val="sq-AL" w:eastAsia="sq-AL"/>
        </w:rPr>
      </w:pPr>
      <w:r w:rsidRPr="004566BE">
        <w:rPr>
          <w:spacing w:val="-4"/>
          <w:lang w:val="sq-AL" w:eastAsia="sq-AL"/>
        </w:rPr>
        <w:t>EKSPOZIMI NDAJ RREZIQEVE NATY</w:t>
      </w:r>
      <w:r w:rsidR="00EF0357">
        <w:rPr>
          <w:spacing w:val="-4"/>
          <w:lang w:val="sq-AL" w:eastAsia="sq-AL"/>
        </w:rPr>
        <w:t>-</w:t>
      </w:r>
      <w:r w:rsidRPr="004566BE">
        <w:rPr>
          <w:spacing w:val="-4"/>
          <w:lang w:val="sq-AL" w:eastAsia="sq-AL"/>
        </w:rPr>
        <w:t xml:space="preserve">RORE </w:t>
      </w:r>
    </w:p>
    <w:p w:rsidR="008A5A2B" w:rsidRPr="004566BE" w:rsidRDefault="008A5A2B" w:rsidP="008A5A2B">
      <w:pPr>
        <w:pStyle w:val="Paragrafi"/>
        <w:rPr>
          <w:spacing w:val="-4"/>
          <w:lang w:val="sq-AL" w:eastAsia="sq-AL"/>
        </w:rPr>
      </w:pPr>
      <w:r w:rsidRPr="004566BE">
        <w:rPr>
          <w:spacing w:val="-4"/>
          <w:lang w:val="sq-AL" w:eastAsia="sq-AL"/>
        </w:rPr>
        <w:t xml:space="preserve">Shumë pjesë të Zonës së Programit janë relativisht të ekspozuara ndaj rreziqeve të shkaqeve natyrore dhe njerëzore krahasuar me mesataren kombëtare dhe të BE-së (rrëshqitja e dheut, rreziqet sizmike, hidraulike dhe hidrogjeologjike, shkretëtirëzimi, erozioni dhe zjarri, stresi nga zhvillimi urban dhe turistik ose ndotja industriale). Për më tepër, edhe më agresive janë sjelljet shoqërore, proceset e zhvillimit ekonomik dhe stili i ri i jetesës që gjithnjë e më shumë ndikon në peizazhin e Zonës së Programit duke alternuar bukurinë dhe integritetin e saj. </w:t>
      </w:r>
    </w:p>
    <w:p w:rsidR="008A5A2B" w:rsidRPr="004566BE" w:rsidRDefault="008A5A2B" w:rsidP="008A5A2B">
      <w:pPr>
        <w:pStyle w:val="Paragrafi"/>
        <w:rPr>
          <w:spacing w:val="-4"/>
          <w:lang w:val="sq-AL" w:eastAsia="sq-AL"/>
        </w:rPr>
      </w:pPr>
      <w:r w:rsidRPr="004566BE">
        <w:rPr>
          <w:spacing w:val="-4"/>
          <w:lang w:val="sq-AL" w:eastAsia="sq-AL"/>
        </w:rPr>
        <w:t xml:space="preserve">Në rajonin e Pulias, zjarret në pyje në vitin 2011 shkaktuan 945 raste të shkatërrimit të sipërfaqes </w:t>
      </w:r>
      <w:r w:rsidR="004B0AEE" w:rsidRPr="004566BE">
        <w:rPr>
          <w:spacing w:val="-4"/>
          <w:lang w:val="sq-AL" w:eastAsia="sq-AL"/>
        </w:rPr>
        <w:t>“</w:t>
      </w:r>
      <w:r w:rsidRPr="004566BE">
        <w:rPr>
          <w:spacing w:val="-4"/>
          <w:lang w:val="sq-AL" w:eastAsia="sq-AL"/>
        </w:rPr>
        <w:t>së gjelbër</w:t>
      </w:r>
      <w:r w:rsidR="004B0AEE" w:rsidRPr="004566BE">
        <w:rPr>
          <w:spacing w:val="-4"/>
          <w:lang w:val="sq-AL" w:eastAsia="sq-AL"/>
        </w:rPr>
        <w:t>”</w:t>
      </w:r>
      <w:r w:rsidRPr="004566BE">
        <w:rPr>
          <w:spacing w:val="-4"/>
          <w:lang w:val="sq-AL" w:eastAsia="sq-AL"/>
        </w:rPr>
        <w:t>. Degradimi i tokës dhe ndërtimet e vazhdueshme kanë nxjerrë në pah një kërcënim konkret për ekologjinë rajonale, veçanërisht në Salento, n</w:t>
      </w:r>
      <w:r w:rsidR="00B64496">
        <w:rPr>
          <w:spacing w:val="-4"/>
          <w:lang w:val="sq-AL" w:eastAsia="sq-AL"/>
        </w:rPr>
        <w:t>ë zonat qendrore dhe në bregun j</w:t>
      </w:r>
      <w:r w:rsidRPr="004566BE">
        <w:rPr>
          <w:spacing w:val="-4"/>
          <w:lang w:val="sq-AL" w:eastAsia="sq-AL"/>
        </w:rPr>
        <w:t xml:space="preserve">onian. Zona bregdetare karakterizohet shumë nga turizmi dhe aktivitetet e njerëzve. Kjo është e vërtetë veçanërisht për dunat e rërës (37% e vijës bregdetare), që vuajnë nga erozioni dhe humbja e funksionalitetit natyror mbrojtës kundër avancimit të detit. Pothuajse i gjithë rreziku i rrëshqitjes është i përqendruar në provincën e Foggia, ku rreth 30% e territorit është klasifikuar në rrezik krahasuar me mesataren rajonale të barabartë me 8.4%. </w:t>
      </w:r>
    </w:p>
    <w:p w:rsidR="008A5A2B" w:rsidRPr="004566BE" w:rsidRDefault="008A5A2B" w:rsidP="008A5A2B">
      <w:pPr>
        <w:pStyle w:val="Paragrafi"/>
        <w:rPr>
          <w:spacing w:val="-4"/>
          <w:lang w:val="sq-AL" w:eastAsia="sq-AL"/>
        </w:rPr>
      </w:pPr>
      <w:r w:rsidRPr="004566BE">
        <w:rPr>
          <w:spacing w:val="-4"/>
          <w:lang w:val="sq-AL" w:eastAsia="sq-AL"/>
        </w:rPr>
        <w:t>Molise është rajoni italian me numrin më të lartë (36%) të bashkive të ekspozuara ndaj rrezikut të rrëshqitjes së dheut. Rreziku i lartë sizmik është shtrirë në 91,2% të territorit rajonal, ndërsa banorët e prekur shumë korrespondojnë me 83,3% të popullsisë rajonale. Për më tepër</w:t>
      </w:r>
      <w:r w:rsidR="00D80EFF">
        <w:rPr>
          <w:spacing w:val="-4"/>
          <w:lang w:val="sq-AL" w:eastAsia="sq-AL"/>
        </w:rPr>
        <w:t>,</w:t>
      </w:r>
      <w:r w:rsidRPr="004566BE">
        <w:rPr>
          <w:spacing w:val="-4"/>
          <w:lang w:val="sq-AL" w:eastAsia="sq-AL"/>
        </w:rPr>
        <w:t xml:space="preserve"> 43 bashki janë të përqendruara në zonën me rrezikshmëri të lartë, 84 në zonën me rrezikshmëri të mesme dhe vetëm 9 në zonën me rrezikshmëri të ulët</w:t>
      </w:r>
      <w:r w:rsidR="00D80EFF">
        <w:rPr>
          <w:spacing w:val="-4"/>
          <w:lang w:val="sq-AL" w:eastAsia="sq-AL"/>
        </w:rPr>
        <w:t>.</w:t>
      </w:r>
      <w:r w:rsidRPr="004566BE">
        <w:rPr>
          <w:spacing w:val="-4"/>
          <w:lang w:val="sq-AL" w:eastAsia="sq-AL"/>
        </w:rPr>
        <w:t xml:space="preserve"> (Burimi: ISTAT/ Mbrojtja Civil</w:t>
      </w:r>
      <w:r w:rsidR="00D80EFF">
        <w:rPr>
          <w:spacing w:val="-4"/>
          <w:lang w:val="sq-AL" w:eastAsia="sq-AL"/>
        </w:rPr>
        <w:t>e, 2012)</w:t>
      </w:r>
    </w:p>
    <w:p w:rsidR="008A5A2B" w:rsidRPr="00357968" w:rsidRDefault="008A5A2B" w:rsidP="008A5A2B">
      <w:pPr>
        <w:pStyle w:val="Paragrafi"/>
        <w:rPr>
          <w:spacing w:val="-6"/>
          <w:lang w:val="sq-AL" w:eastAsia="sq-AL"/>
        </w:rPr>
      </w:pPr>
      <w:r w:rsidRPr="00357968">
        <w:rPr>
          <w:spacing w:val="-6"/>
          <w:lang w:val="sq-AL" w:eastAsia="sq-AL"/>
        </w:rPr>
        <w:t xml:space="preserve">Pothuajse i gjithë Mali i Zi është i ekspozuar ndaj ngjarjeve të shpeshta sizmike, veçanërisht përgjatë bregdetit, luginës Zeta-Shkodër dhe basenit Berane. Rreth 40% e territorit të tij është në një zonë të intensitetit sizmik të parashikuar që prek rreth 60% të popullsisë. Përmbytjet janë rreziku më i shpeshtë natyror, ku Pažićko Polje dhe lugina e lumit Lim janë më të prirur ndaj përmbytjeve. </w:t>
      </w:r>
    </w:p>
    <w:p w:rsidR="008A5A2B" w:rsidRPr="004566BE" w:rsidRDefault="008A5A2B" w:rsidP="008A5A2B">
      <w:pPr>
        <w:pStyle w:val="Paragrafi"/>
        <w:rPr>
          <w:spacing w:val="-4"/>
          <w:lang w:val="sq-AL" w:eastAsia="sq-AL"/>
        </w:rPr>
      </w:pPr>
      <w:r w:rsidRPr="004566BE">
        <w:rPr>
          <w:spacing w:val="-4"/>
          <w:lang w:val="sq-AL" w:eastAsia="sq-AL"/>
        </w:rPr>
        <w:t>Lidhur me kontrollin e ndotjes industriale dhe menaxhimit të rrezikut, Shqipëria ka ratifikuar</w:t>
      </w:r>
      <w:r w:rsidR="00D80EFF">
        <w:rPr>
          <w:spacing w:val="-4"/>
          <w:lang w:val="sq-AL" w:eastAsia="sq-AL"/>
        </w:rPr>
        <w:t>,</w:t>
      </w:r>
      <w:r w:rsidRPr="004566BE">
        <w:rPr>
          <w:spacing w:val="-4"/>
          <w:lang w:val="sq-AL" w:eastAsia="sq-AL"/>
        </w:rPr>
        <w:t xml:space="preserve"> në shtator 2012</w:t>
      </w:r>
      <w:r w:rsidR="00D80EFF">
        <w:rPr>
          <w:spacing w:val="-4"/>
          <w:lang w:val="sq-AL" w:eastAsia="sq-AL"/>
        </w:rPr>
        <w:t>,</w:t>
      </w:r>
      <w:r w:rsidRPr="004566BE">
        <w:rPr>
          <w:spacing w:val="-4"/>
          <w:lang w:val="sq-AL" w:eastAsia="sq-AL"/>
        </w:rPr>
        <w:t xml:space="preserve"> Protokollin mbi Përgatitjen, Reagimin dhe Bashkëpunimin ndaj Incidenteve të Ndotjes nga Lëndët e Rrezikshme dhe</w:t>
      </w:r>
      <w:r w:rsidR="000C7D4C" w:rsidRPr="004566BE">
        <w:rPr>
          <w:spacing w:val="-4"/>
          <w:lang w:val="sq-AL" w:eastAsia="sq-AL"/>
        </w:rPr>
        <w:t xml:space="preserve"> të Dëmshme (OPRC-HNS). Për sa u</w:t>
      </w:r>
      <w:r w:rsidRPr="004566BE">
        <w:rPr>
          <w:spacing w:val="-4"/>
          <w:lang w:val="sq-AL" w:eastAsia="sq-AL"/>
        </w:rPr>
        <w:t xml:space="preserve"> përket politikave të zhurmës mjedisore, është krijuar një task forcë e përhershme për ndotjen akustike në qendrat urbane dhe zonat bregdetare turistike</w:t>
      </w:r>
      <w:r w:rsidR="00D80EFF">
        <w:rPr>
          <w:spacing w:val="-4"/>
          <w:lang w:val="sq-AL" w:eastAsia="sq-AL"/>
        </w:rPr>
        <w:t>, por</w:t>
      </w:r>
      <w:r w:rsidRPr="004566BE">
        <w:rPr>
          <w:spacing w:val="-4"/>
          <w:lang w:val="sq-AL" w:eastAsia="sq-AL"/>
        </w:rPr>
        <w:t xml:space="preserve"> zbatimi i vendimeve të saj është e dyshimtë. </w:t>
      </w:r>
    </w:p>
    <w:p w:rsidR="008A5A2B" w:rsidRPr="004566BE" w:rsidRDefault="008A5A2B" w:rsidP="008A5A2B">
      <w:pPr>
        <w:pStyle w:val="Paragrafi"/>
        <w:rPr>
          <w:spacing w:val="-4"/>
          <w:lang w:val="sq-AL" w:eastAsia="sq-AL"/>
        </w:rPr>
      </w:pPr>
      <w:r w:rsidRPr="004566BE">
        <w:rPr>
          <w:spacing w:val="-4"/>
          <w:lang w:val="sq-AL" w:eastAsia="sq-AL"/>
        </w:rPr>
        <w:t>Vendet pjesëmarrëse në Program praktikojnë metodologji të ndryshme në fushën e ujit dhe paraqet një nivel të ndrysh</w:t>
      </w:r>
      <w:r w:rsidR="00ED144E" w:rsidRPr="004566BE">
        <w:rPr>
          <w:spacing w:val="-4"/>
          <w:lang w:val="sq-AL" w:eastAsia="sq-AL"/>
        </w:rPr>
        <w:t>ëm të pjekurisë për zbatimin e direktivës ev</w:t>
      </w:r>
      <w:r w:rsidRPr="004566BE">
        <w:rPr>
          <w:spacing w:val="-4"/>
          <w:lang w:val="sq-AL" w:eastAsia="sq-AL"/>
        </w:rPr>
        <w:t xml:space="preserve">ropiane për sektorin e ujit, miratimin, në veçanti të Planit për Menaxhimit e </w:t>
      </w:r>
      <w:r w:rsidR="00ED144E" w:rsidRPr="004566BE">
        <w:rPr>
          <w:spacing w:val="-4"/>
          <w:lang w:val="sq-AL" w:eastAsia="sq-AL"/>
        </w:rPr>
        <w:t>Basenit të Lumit (PMBL) (sipas d</w:t>
      </w:r>
      <w:r w:rsidRPr="004566BE">
        <w:rPr>
          <w:spacing w:val="-4"/>
          <w:lang w:val="sq-AL" w:eastAsia="sq-AL"/>
        </w:rPr>
        <w:t>irektivës 2000/60/KE, Direktiva Kuadër e Ujit</w:t>
      </w:r>
      <w:r w:rsidR="00D80EFF">
        <w:rPr>
          <w:spacing w:val="-4"/>
          <w:lang w:val="sq-AL" w:eastAsia="sq-AL"/>
        </w:rPr>
        <w:t xml:space="preserve"> (DKU) dhe Planin për Menaxhimin</w:t>
      </w:r>
      <w:r w:rsidRPr="004566BE">
        <w:rPr>
          <w:spacing w:val="-4"/>
          <w:lang w:val="sq-AL" w:eastAsia="sq-AL"/>
        </w:rPr>
        <w:t xml:space="preserve"> e Rrezikut të Përmbytjeve (PMRP) (në bazë të </w:t>
      </w:r>
      <w:r w:rsidR="00D80EFF">
        <w:rPr>
          <w:spacing w:val="-4"/>
          <w:lang w:val="sq-AL" w:eastAsia="sq-AL"/>
        </w:rPr>
        <w:t>d</w:t>
      </w:r>
      <w:r w:rsidRPr="004566BE">
        <w:rPr>
          <w:spacing w:val="-4"/>
          <w:lang w:val="sq-AL" w:eastAsia="sq-AL"/>
        </w:rPr>
        <w:t>irektivës 2007/60/KE, Direktiva për</w:t>
      </w:r>
      <w:r w:rsidR="001407AB" w:rsidRPr="004566BE">
        <w:rPr>
          <w:spacing w:val="-4"/>
          <w:lang w:val="sq-AL" w:eastAsia="sq-AL"/>
        </w:rPr>
        <w:t xml:space="preserve"> </w:t>
      </w:r>
      <w:r w:rsidRPr="004566BE">
        <w:rPr>
          <w:spacing w:val="-4"/>
          <w:lang w:val="sq-AL" w:eastAsia="sq-AL"/>
        </w:rPr>
        <w:t>Përmbytjet).</w:t>
      </w:r>
    </w:p>
    <w:p w:rsidR="008A5A2B" w:rsidRPr="004566BE" w:rsidRDefault="008A5A2B" w:rsidP="00DE5A1E">
      <w:pPr>
        <w:pStyle w:val="Paragrafi"/>
        <w:rPr>
          <w:spacing w:val="-4"/>
          <w:lang w:val="sq-AL" w:eastAsia="sq-AL"/>
        </w:rPr>
      </w:pPr>
      <w:r w:rsidRPr="004566BE">
        <w:rPr>
          <w:spacing w:val="-4"/>
          <w:lang w:val="sq-AL" w:eastAsia="sq-AL"/>
        </w:rPr>
        <w:t xml:space="preserve">E gjithë zona e Programit po përballet me sfida të rëndësishme në aspektin e ndikimit mjedisor në menaxhimin e burimeve ujore, nga njëra anë për mbrojtjen, përmirësimin dhe ruajtjen e kushteve mjedisore të ujërave sipërfaqësore dhe nëntokësore, nga ana tjetër në përputhje me Zonën Prioritare 4 </w:t>
      </w:r>
      <w:r w:rsidR="004B0AEE" w:rsidRPr="004566BE">
        <w:rPr>
          <w:spacing w:val="-4"/>
          <w:lang w:val="sq-AL" w:eastAsia="sq-AL"/>
        </w:rPr>
        <w:t>“</w:t>
      </w:r>
      <w:r w:rsidRPr="004566BE">
        <w:rPr>
          <w:spacing w:val="-4"/>
          <w:lang w:val="sq-AL" w:eastAsia="sq-AL"/>
        </w:rPr>
        <w:t>Për rivendosjen dhe ruajtjen e cilësisë së ujërave</w:t>
      </w:r>
      <w:r w:rsidR="004B0AEE" w:rsidRPr="004566BE">
        <w:rPr>
          <w:spacing w:val="-4"/>
          <w:lang w:val="sq-AL" w:eastAsia="sq-AL"/>
        </w:rPr>
        <w:t>”</w:t>
      </w:r>
      <w:r w:rsidRPr="004566BE">
        <w:rPr>
          <w:spacing w:val="-4"/>
          <w:lang w:val="sq-AL" w:eastAsia="sq-AL"/>
        </w:rPr>
        <w:t xml:space="preserve"> dhe Zonën Prioritare 5 </w:t>
      </w:r>
      <w:r w:rsidR="004B0AEE" w:rsidRPr="004566BE">
        <w:rPr>
          <w:spacing w:val="-4"/>
          <w:lang w:val="sq-AL" w:eastAsia="sq-AL"/>
        </w:rPr>
        <w:t>“</w:t>
      </w:r>
      <w:r w:rsidRPr="004566BE">
        <w:rPr>
          <w:spacing w:val="-4"/>
          <w:lang w:val="sq-AL" w:eastAsia="sq-AL"/>
        </w:rPr>
        <w:t>Për menaxhimin e rreziqeve mjedisore</w:t>
      </w:r>
      <w:r w:rsidR="004B0AEE" w:rsidRPr="004566BE">
        <w:rPr>
          <w:spacing w:val="-4"/>
          <w:lang w:val="sq-AL" w:eastAsia="sq-AL"/>
        </w:rPr>
        <w:t>”</w:t>
      </w:r>
      <w:r w:rsidR="00625F3A" w:rsidRPr="004566BE">
        <w:rPr>
          <w:spacing w:val="-4"/>
          <w:lang w:val="sq-AL" w:eastAsia="sq-AL"/>
        </w:rPr>
        <w:t xml:space="preserve"> të Strategjisë Ev</w:t>
      </w:r>
      <w:r w:rsidRPr="004566BE">
        <w:rPr>
          <w:spacing w:val="-4"/>
          <w:lang w:val="sq-AL" w:eastAsia="sq-AL"/>
        </w:rPr>
        <w:t>ropiane për Rajonin e Danubit - EUSDR (në Mal të Zi).</w:t>
      </w:r>
    </w:p>
    <w:p w:rsidR="008A5A2B" w:rsidRPr="004566BE" w:rsidRDefault="008A5A2B" w:rsidP="008A5A2B">
      <w:pPr>
        <w:pStyle w:val="Paragrafi"/>
        <w:rPr>
          <w:spacing w:val="-4"/>
          <w:lang w:val="sq-AL" w:eastAsia="sq-AL"/>
        </w:rPr>
      </w:pPr>
      <w:r w:rsidRPr="004566BE">
        <w:rPr>
          <w:spacing w:val="-4"/>
          <w:lang w:val="sq-AL" w:eastAsia="sq-AL"/>
        </w:rPr>
        <w:t xml:space="preserve">MENAXHIMI I BURIMEVE UJORE DHE MBETJEVE </w:t>
      </w:r>
    </w:p>
    <w:p w:rsidR="008A5A2B" w:rsidRPr="004566BE" w:rsidRDefault="008A5A2B" w:rsidP="008A5A2B">
      <w:pPr>
        <w:pStyle w:val="Paragrafi"/>
        <w:rPr>
          <w:spacing w:val="-4"/>
          <w:lang w:val="sq-AL" w:eastAsia="sq-AL"/>
        </w:rPr>
      </w:pPr>
      <w:r w:rsidRPr="004566BE">
        <w:rPr>
          <w:spacing w:val="-4"/>
          <w:lang w:val="sq-AL" w:eastAsia="sq-AL"/>
        </w:rPr>
        <w:t>Shtetet pjesëmarrëse të Programit praktikojnë metodologji të ndryshme në fushën e ujit; P</w:t>
      </w:r>
      <w:r w:rsidR="00DE5A1E" w:rsidRPr="004566BE">
        <w:rPr>
          <w:spacing w:val="-4"/>
          <w:lang w:val="sq-AL" w:eastAsia="sq-AL"/>
        </w:rPr>
        <w:t>ulia dhe Molise bëjnë pjesë në q</w:t>
      </w:r>
      <w:r w:rsidRPr="004566BE">
        <w:rPr>
          <w:spacing w:val="-4"/>
          <w:lang w:val="sq-AL" w:eastAsia="sq-AL"/>
        </w:rPr>
        <w:t xml:space="preserve">arkun e Basenit të Lumit të quajtur </w:t>
      </w:r>
      <w:r w:rsidR="004B0AEE" w:rsidRPr="004566BE">
        <w:rPr>
          <w:spacing w:val="-4"/>
          <w:lang w:val="sq-AL" w:eastAsia="sq-AL"/>
        </w:rPr>
        <w:t>“</w:t>
      </w:r>
      <w:r w:rsidRPr="004566BE">
        <w:rPr>
          <w:spacing w:val="-4"/>
          <w:lang w:val="sq-AL" w:eastAsia="sq-AL"/>
        </w:rPr>
        <w:t>Distretto idrografico dell</w:t>
      </w:r>
      <w:r w:rsidR="004B0AEE" w:rsidRPr="004566BE">
        <w:rPr>
          <w:spacing w:val="-4"/>
          <w:lang w:val="sq-AL" w:eastAsia="sq-AL"/>
        </w:rPr>
        <w:t>”</w:t>
      </w:r>
      <w:r w:rsidR="00D80EFF">
        <w:rPr>
          <w:spacing w:val="-4"/>
          <w:lang w:val="sq-AL" w:eastAsia="sq-AL"/>
        </w:rPr>
        <w:t xml:space="preserve"> </w:t>
      </w:r>
      <w:r w:rsidRPr="004566BE">
        <w:rPr>
          <w:spacing w:val="-4"/>
          <w:lang w:val="sq-AL" w:eastAsia="sq-AL"/>
        </w:rPr>
        <w:t>Appennino meridionale</w:t>
      </w:r>
      <w:r w:rsidR="004B0AEE" w:rsidRPr="004566BE">
        <w:rPr>
          <w:spacing w:val="-4"/>
          <w:lang w:val="sq-AL" w:eastAsia="sq-AL"/>
        </w:rPr>
        <w:t>”</w:t>
      </w:r>
      <w:r w:rsidRPr="004566BE">
        <w:rPr>
          <w:spacing w:val="-4"/>
          <w:lang w:val="sq-AL" w:eastAsia="sq-AL"/>
        </w:rPr>
        <w:t>, plani i menaxhimit të cilit u publikua në Gazetën Zyrtare italiane N.160</w:t>
      </w:r>
      <w:r w:rsidR="00D80EFF">
        <w:rPr>
          <w:spacing w:val="-4"/>
          <w:lang w:val="sq-AL" w:eastAsia="sq-AL"/>
        </w:rPr>
        <w:t>, të datës 10.7.</w:t>
      </w:r>
      <w:r w:rsidRPr="004566BE">
        <w:rPr>
          <w:spacing w:val="-4"/>
          <w:lang w:val="sq-AL" w:eastAsia="sq-AL"/>
        </w:rPr>
        <w:t>2013. Ky PMBL përfaqëson zbatimin e strategjisë së Dir</w:t>
      </w:r>
      <w:r w:rsidR="000C7D4C" w:rsidRPr="004566BE">
        <w:rPr>
          <w:spacing w:val="-4"/>
          <w:lang w:val="sq-AL" w:eastAsia="sq-AL"/>
        </w:rPr>
        <w:t>ektivës Kuadër të</w:t>
      </w:r>
      <w:r w:rsidR="00AD47C8" w:rsidRPr="004566BE">
        <w:rPr>
          <w:spacing w:val="-4"/>
          <w:lang w:val="sq-AL" w:eastAsia="sq-AL"/>
        </w:rPr>
        <w:t xml:space="preserve"> Ujit 2000/60/</w:t>
      </w:r>
      <w:r w:rsidRPr="004566BE">
        <w:rPr>
          <w:spacing w:val="-4"/>
          <w:lang w:val="sq-AL" w:eastAsia="sq-AL"/>
        </w:rPr>
        <w:t>KE në aspektin e menaxhimit të burimeve ujore dhe qeverisjes, qëndrueshmërisë dhe mbrojtjes, duke integruar dispozitat e Planit të Menaxhimit të</w:t>
      </w:r>
      <w:r w:rsidR="00AD47C8" w:rsidRPr="004566BE">
        <w:rPr>
          <w:spacing w:val="-4"/>
          <w:lang w:val="sq-AL" w:eastAsia="sq-AL"/>
        </w:rPr>
        <w:t xml:space="preserve"> Rrezikut nga Përmbytjet sipas d</w:t>
      </w:r>
      <w:r w:rsidRPr="004566BE">
        <w:rPr>
          <w:spacing w:val="-4"/>
          <w:lang w:val="sq-AL" w:eastAsia="sq-AL"/>
        </w:rPr>
        <w:t xml:space="preserve">irektivës 2007/60/KE për sa i përket përdorimit efikas dhe racional të burimeve ujore, duke garantuar një menaxhimi të mirë dhe një kuadër të vlerësimit të rreziqeve nga përmbytjet. </w:t>
      </w:r>
    </w:p>
    <w:p w:rsidR="008A5A2B" w:rsidRPr="004566BE" w:rsidRDefault="008A5A2B" w:rsidP="008A5A2B">
      <w:pPr>
        <w:pStyle w:val="Paragrafi"/>
        <w:rPr>
          <w:spacing w:val="-4"/>
          <w:lang w:val="sq-AL" w:eastAsia="sq-AL"/>
        </w:rPr>
      </w:pPr>
      <w:r w:rsidRPr="004566BE">
        <w:rPr>
          <w:spacing w:val="-4"/>
          <w:lang w:val="sq-AL" w:eastAsia="sq-AL"/>
        </w:rPr>
        <w:t>Dokumentet Strategjike për Shqipërinë dhe Malin e Zi rekomandojmë marrjen e masave për përmirësimin e kapaciteteve institucionale dhe krijimin e kushteve për të krijuar një sistem efikas dhe efektiv të menaxhimit të ujit. Në tetor 2006, Komisioni Ndërkombëtar për Mbrojtjen e Lumit Danub (KNMLD) mori letër zyrtare nga Mali i Zi që njofton ratifikimin e Konventës për Mbrojtjen e Lumit Danub, me objektiva ruajtjen, përmirësimin dhe promovimin e një shfrytëzimi racional të ujërave sipërfaqësor</w:t>
      </w:r>
      <w:r w:rsidR="00D80EFF">
        <w:rPr>
          <w:spacing w:val="-4"/>
          <w:lang w:val="sq-AL" w:eastAsia="sq-AL"/>
        </w:rPr>
        <w:t>e</w:t>
      </w:r>
      <w:r w:rsidRPr="004566BE">
        <w:rPr>
          <w:spacing w:val="-4"/>
          <w:lang w:val="sq-AL" w:eastAsia="sq-AL"/>
        </w:rPr>
        <w:t xml:space="preserve"> dhe nëntokësor</w:t>
      </w:r>
      <w:r w:rsidR="00D80EFF">
        <w:rPr>
          <w:spacing w:val="-4"/>
          <w:lang w:val="sq-AL" w:eastAsia="sq-AL"/>
        </w:rPr>
        <w:t>e</w:t>
      </w:r>
      <w:r w:rsidRPr="004566BE">
        <w:rPr>
          <w:spacing w:val="-4"/>
          <w:lang w:val="sq-AL" w:eastAsia="sq-AL"/>
        </w:rPr>
        <w:t>, kontrollin e rreziqeve me origjinë aksidentet (përmbytjet, akulli apo substanca të rrezikshme), uljen e ndotjes që shkarkohet në Detin e Zi.</w:t>
      </w:r>
    </w:p>
    <w:p w:rsidR="008A5A2B" w:rsidRPr="004566BE" w:rsidRDefault="008A5A2B" w:rsidP="008A5A2B">
      <w:pPr>
        <w:pStyle w:val="Paragrafi"/>
        <w:rPr>
          <w:spacing w:val="-4"/>
          <w:lang w:val="sq-AL" w:eastAsia="sq-AL"/>
        </w:rPr>
      </w:pPr>
      <w:r w:rsidRPr="004566BE">
        <w:rPr>
          <w:spacing w:val="-4"/>
          <w:lang w:val="sq-AL" w:eastAsia="sq-AL"/>
        </w:rPr>
        <w:t>Përveç konsumit të përgjithshëm të lartë, që shkaktohet pjesërisht nga çmimet e ulëta të ujit dhe normat e ulëta të vjeljes së taksave, probleme të tjera</w:t>
      </w:r>
      <w:r w:rsidR="00D80EFF">
        <w:rPr>
          <w:spacing w:val="-4"/>
          <w:lang w:val="sq-AL" w:eastAsia="sq-AL"/>
        </w:rPr>
        <w:t>,</w:t>
      </w:r>
      <w:r w:rsidRPr="004566BE">
        <w:rPr>
          <w:spacing w:val="-4"/>
          <w:lang w:val="sq-AL" w:eastAsia="sq-AL"/>
        </w:rPr>
        <w:t xml:space="preserve"> në sistemin e furnizimit me ujë</w:t>
      </w:r>
      <w:r w:rsidR="00D80EFF">
        <w:rPr>
          <w:spacing w:val="-4"/>
          <w:lang w:val="sq-AL" w:eastAsia="sq-AL"/>
        </w:rPr>
        <w:t>,</w:t>
      </w:r>
      <w:r w:rsidRPr="004566BE">
        <w:rPr>
          <w:spacing w:val="-4"/>
          <w:lang w:val="sq-AL" w:eastAsia="sq-AL"/>
        </w:rPr>
        <w:t xml:space="preserve"> përfshijnë mungesën e ujit, veçanërisht në zonat bregdetare dhe gjatë sezonit të verës, si dhe niveli i pamjaftueshëm i mbulimit të zonave rurale me sistem publik të furnizimit me ujë (me kontroll të dobët të cilësisë së ujit për ujërat nga sistemet rurale</w:t>
      </w:r>
      <w:r w:rsidR="00D80EFF">
        <w:rPr>
          <w:spacing w:val="-4"/>
          <w:lang w:val="sq-AL" w:eastAsia="sq-AL"/>
        </w:rPr>
        <w:t>,</w:t>
      </w:r>
      <w:r w:rsidRPr="004566BE">
        <w:rPr>
          <w:spacing w:val="-4"/>
          <w:lang w:val="sq-AL" w:eastAsia="sq-AL"/>
        </w:rPr>
        <w:t xml:space="preserve"> furnizimit me ujë dhe burimeve të tjera). Cilësia e ujit të pijshëm monitorohet rregullisht për sistemet publike të furnizimit me ujë dhe kërkesat e cilësisë janë në për</w:t>
      </w:r>
      <w:r w:rsidR="00210B4E">
        <w:rPr>
          <w:spacing w:val="-4"/>
          <w:lang w:val="sq-AL" w:eastAsia="sq-AL"/>
        </w:rPr>
        <w:t>puthje me OBSH-n</w:t>
      </w:r>
      <w:r w:rsidRPr="004566BE">
        <w:rPr>
          <w:spacing w:val="-4"/>
          <w:lang w:val="sq-AL" w:eastAsia="sq-AL"/>
        </w:rPr>
        <w:t>ë dhe standardet e BE</w:t>
      </w:r>
      <w:r w:rsidR="00D915BA" w:rsidRPr="004566BE">
        <w:rPr>
          <w:spacing w:val="-4"/>
          <w:lang w:val="sq-AL" w:eastAsia="sq-AL"/>
        </w:rPr>
        <w:t>-së</w:t>
      </w:r>
      <w:r w:rsidRPr="004566BE">
        <w:rPr>
          <w:spacing w:val="-4"/>
          <w:lang w:val="sq-AL" w:eastAsia="sq-AL"/>
        </w:rPr>
        <w:t>. Shkarkimi i mbetjeve bashkiake dhe industriale në mjedis natyror kryhet pothuajse pa asnjë trajtim tjetër përveç atij primar. Një prob</w:t>
      </w:r>
      <w:r w:rsidR="0046567A" w:rsidRPr="004566BE">
        <w:rPr>
          <w:spacing w:val="-4"/>
          <w:lang w:val="sq-AL" w:eastAsia="sq-AL"/>
        </w:rPr>
        <w:t>lem tjetër është mungesa e para</w:t>
      </w:r>
      <w:r w:rsidRPr="004566BE">
        <w:rPr>
          <w:spacing w:val="-4"/>
          <w:lang w:val="sq-AL" w:eastAsia="sq-AL"/>
        </w:rPr>
        <w:t xml:space="preserve">trajtimit të ujërave të ndotura industriale, të shkarkuara në sistemet publike </w:t>
      </w:r>
      <w:r w:rsidR="0046567A" w:rsidRPr="004566BE">
        <w:rPr>
          <w:spacing w:val="-4"/>
          <w:lang w:val="sq-AL" w:eastAsia="sq-AL"/>
        </w:rPr>
        <w:t>të kanalizimit</w:t>
      </w:r>
      <w:r w:rsidRPr="004566BE">
        <w:rPr>
          <w:spacing w:val="-4"/>
          <w:lang w:val="sq-AL" w:eastAsia="sq-AL"/>
        </w:rPr>
        <w:t xml:space="preserve"> dhe niveli i ulët i lidhjes së qendrave të banimit me kanalizimet, veçanërisht në zonat e thella.</w:t>
      </w:r>
    </w:p>
    <w:p w:rsidR="008A5A2B" w:rsidRPr="004566BE" w:rsidRDefault="008A5A2B" w:rsidP="008A5A2B">
      <w:pPr>
        <w:pStyle w:val="Paragrafi"/>
        <w:rPr>
          <w:spacing w:val="-4"/>
          <w:lang w:val="sq-AL" w:eastAsia="sq-AL"/>
        </w:rPr>
      </w:pPr>
      <w:r w:rsidRPr="004566BE">
        <w:rPr>
          <w:spacing w:val="-4"/>
          <w:lang w:val="sq-AL" w:eastAsia="sq-AL"/>
        </w:rPr>
        <w:t>Sa i përket mbrojtjes së mjedisit dhe lidhur me menaxhimin e ciklit të ujit, Zona e Programit karakterizohet nga mungesa e planeve relatuese të integruara dhe vuan nga humbj</w:t>
      </w:r>
      <w:r w:rsidR="00210B4E">
        <w:rPr>
          <w:spacing w:val="-4"/>
          <w:lang w:val="sq-AL" w:eastAsia="sq-AL"/>
        </w:rPr>
        <w:t>e dhe niveli i lartë i konsumit</w:t>
      </w:r>
      <w:r w:rsidRPr="004566BE">
        <w:rPr>
          <w:spacing w:val="-4"/>
          <w:lang w:val="sq-AL" w:eastAsia="sq-AL"/>
        </w:rPr>
        <w:t xml:space="preserve"> ose kur uji përdoret për qëllime vetjake, industriale ose bujqësore. Përveç kësaj, zona ka mangësi të modeleve të përbashkëta, të zhvilluara sipas standardeve të BE-së, për ruajtjen dhe shfrytëzimin e biodiversitetit lokal e detar</w:t>
      </w:r>
      <w:r w:rsidR="000C70A8" w:rsidRPr="004566BE">
        <w:rPr>
          <w:spacing w:val="-4"/>
          <w:lang w:val="sq-AL" w:eastAsia="sq-AL"/>
        </w:rPr>
        <w:t>,</w:t>
      </w:r>
      <w:r w:rsidRPr="004566BE">
        <w:rPr>
          <w:spacing w:val="-4"/>
          <w:lang w:val="sq-AL" w:eastAsia="sq-AL"/>
        </w:rPr>
        <w:t xml:space="preserve"> si dhe peizazheve ujore.</w:t>
      </w:r>
    </w:p>
    <w:p w:rsidR="008A5A2B" w:rsidRPr="004566BE" w:rsidRDefault="008A5A2B" w:rsidP="008A5A2B">
      <w:pPr>
        <w:pStyle w:val="Paragrafi"/>
        <w:rPr>
          <w:spacing w:val="-4"/>
          <w:lang w:val="sq-AL" w:eastAsia="sq-AL"/>
        </w:rPr>
      </w:pPr>
      <w:r w:rsidRPr="004566BE">
        <w:rPr>
          <w:spacing w:val="-4"/>
          <w:lang w:val="sq-AL" w:eastAsia="sq-AL"/>
        </w:rPr>
        <w:t>Uji është një çështje kryesore në axhendën politike dhe administrative të Pulias, pasi ai është i domosdoshëm për sektorin bujqësor, që përfshin rreth 352,000 ferma. Rajoni nuk ka ndonjë burim sipërfaqësor përkatës të ujit të freskët dhe menaxhon sistemin më të</w:t>
      </w:r>
      <w:r w:rsidR="00174C38" w:rsidRPr="004566BE">
        <w:rPr>
          <w:spacing w:val="-4"/>
          <w:lang w:val="sq-AL" w:eastAsia="sq-AL"/>
        </w:rPr>
        <w:t xml:space="preserve"> madh të furnizimit me ujë në Ev</w:t>
      </w:r>
      <w:r w:rsidRPr="004566BE">
        <w:rPr>
          <w:spacing w:val="-4"/>
          <w:lang w:val="sq-AL" w:eastAsia="sq-AL"/>
        </w:rPr>
        <w:t>ropë (The Acquedotto Pugliese). Prandaj, prioritetet strategjike për sektorin janë kryesisht rishfrytëzimi i ujërave të ndotura dhe efikasiteti i ujit. (Burimi</w:t>
      </w:r>
      <w:r w:rsidR="00AC51A5" w:rsidRPr="004566BE">
        <w:rPr>
          <w:spacing w:val="-4"/>
          <w:lang w:val="sq-AL" w:eastAsia="sq-AL"/>
        </w:rPr>
        <w:t>:</w:t>
      </w:r>
      <w:r w:rsidR="00210B4E">
        <w:rPr>
          <w:spacing w:val="-4"/>
          <w:lang w:val="sq-AL" w:eastAsia="sq-AL"/>
        </w:rPr>
        <w:t xml:space="preserve"> ISTAT)</w:t>
      </w:r>
    </w:p>
    <w:p w:rsidR="008A5A2B" w:rsidRPr="004566BE" w:rsidRDefault="008A5A2B" w:rsidP="008A5A2B">
      <w:pPr>
        <w:pStyle w:val="Paragrafi"/>
        <w:rPr>
          <w:spacing w:val="-4"/>
          <w:lang w:val="sq-AL" w:eastAsia="sq-AL"/>
        </w:rPr>
      </w:pPr>
      <w:r w:rsidRPr="004566BE">
        <w:rPr>
          <w:spacing w:val="-4"/>
          <w:lang w:val="sq-AL" w:eastAsia="sq-AL"/>
        </w:rPr>
        <w:t>Molise karakterizohet nga prania e ujërave të freskëta sipërfaqësore, që janë mbledhur dhe shpërndarë në pesë sistemet e ujit që u shërbejnë rreth 500,000 përdoruesve.</w:t>
      </w:r>
    </w:p>
    <w:p w:rsidR="008A5A2B" w:rsidRPr="004566BE" w:rsidRDefault="008A5A2B" w:rsidP="008A5A2B">
      <w:pPr>
        <w:pStyle w:val="Paragrafi"/>
        <w:rPr>
          <w:spacing w:val="-4"/>
          <w:lang w:val="sq-AL" w:eastAsia="sq-AL"/>
        </w:rPr>
      </w:pPr>
      <w:r w:rsidRPr="004566BE">
        <w:rPr>
          <w:spacing w:val="-4"/>
          <w:lang w:val="sq-AL" w:eastAsia="sq-AL"/>
        </w:rPr>
        <w:t>Në Shqipëri</w:t>
      </w:r>
      <w:r w:rsidR="00210B4E">
        <w:rPr>
          <w:spacing w:val="-4"/>
          <w:lang w:val="sq-AL" w:eastAsia="sq-AL"/>
        </w:rPr>
        <w:t>,</w:t>
      </w:r>
      <w:r w:rsidRPr="004566BE">
        <w:rPr>
          <w:spacing w:val="-4"/>
          <w:lang w:val="sq-AL" w:eastAsia="sq-AL"/>
        </w:rPr>
        <w:t xml:space="preserve"> zhvillimet e fundit tregojnë përmirësime. Ligji </w:t>
      </w:r>
      <w:r w:rsidR="004B0AEE" w:rsidRPr="004566BE">
        <w:rPr>
          <w:spacing w:val="-4"/>
          <w:lang w:val="sq-AL" w:eastAsia="sq-AL"/>
        </w:rPr>
        <w:t>“</w:t>
      </w:r>
      <w:r w:rsidRPr="004566BE">
        <w:rPr>
          <w:spacing w:val="-4"/>
          <w:lang w:val="sq-AL" w:eastAsia="sq-AL"/>
        </w:rPr>
        <w:t>Për menaxhimin e integruar të burimeve ujore</w:t>
      </w:r>
      <w:r w:rsidR="004B0AEE" w:rsidRPr="004566BE">
        <w:rPr>
          <w:spacing w:val="-4"/>
          <w:lang w:val="sq-AL" w:eastAsia="sq-AL"/>
        </w:rPr>
        <w:t>”</w:t>
      </w:r>
      <w:r w:rsidRPr="004566BE">
        <w:rPr>
          <w:spacing w:val="-4"/>
          <w:lang w:val="sq-AL" w:eastAsia="sq-AL"/>
        </w:rPr>
        <w:t xml:space="preserve"> u miratua në vitin 2012 dhe një master plan i furnizimit me ujë dhe kanalizimi u finalizua në vitin 2013. Mbledhja e centralizuar e ujërave të zeza ekziston vetëm në qytetet e mëdha. Katër impiante të trajtimit të ujërave të zeza janë funksionale, ndërsa tr</w:t>
      </w:r>
      <w:r w:rsidR="00092383" w:rsidRPr="004566BE">
        <w:rPr>
          <w:spacing w:val="-4"/>
          <w:lang w:val="sq-AL" w:eastAsia="sq-AL"/>
        </w:rPr>
        <w:t>i</w:t>
      </w:r>
      <w:r w:rsidRPr="004566BE">
        <w:rPr>
          <w:spacing w:val="-4"/>
          <w:lang w:val="sq-AL" w:eastAsia="sq-AL"/>
        </w:rPr>
        <w:t xml:space="preserve"> impiante të tjera ende nuk janë funksionale dhe dy të tjera janë në ndërtim e sipër. Kapaciteti i kompanive publike të ujit për të menaxhuar shërbimet bazë të shpërndarjes së ujit të pijshëm dhe trajtimit të ujërave të zeza është i dobët. Zhvillimi i planeve të menaxhimit të baseneve të lumenjve, përfshirë në nivelin rajonal, është në një fazë të hershme. </w:t>
      </w:r>
    </w:p>
    <w:p w:rsidR="008A5A2B" w:rsidRPr="004566BE" w:rsidRDefault="008A5A2B" w:rsidP="008A5A2B">
      <w:pPr>
        <w:pStyle w:val="Paragrafi"/>
        <w:rPr>
          <w:spacing w:val="-4"/>
          <w:lang w:val="sq-AL" w:eastAsia="sq-AL"/>
        </w:rPr>
      </w:pPr>
      <w:r w:rsidRPr="004566BE">
        <w:rPr>
          <w:spacing w:val="-4"/>
          <w:lang w:val="sq-AL" w:eastAsia="sq-AL"/>
        </w:rPr>
        <w:t xml:space="preserve">Mali i Zi, nga ana tjetër, ka ujëra me cilësi të mirë, sipërfaqësore dhe nëntokësore me bollëk për shkak të reshjeve të dendura dhe burimeve ujore të ruajtura relativisht mirë dhe densitetit të ulët. Por konsumi mesatar është jashtëzakonisht i lartë. Vendi ka një plan ambicioz për të përmirësuar furnizimin me ujë dhe infrastrukturën e menaxhimit të ujërave të zeza. Fokus i veçantë do </w:t>
      </w:r>
      <w:r w:rsidR="00EF297E" w:rsidRPr="004566BE">
        <w:rPr>
          <w:spacing w:val="-4"/>
          <w:lang w:val="sq-AL" w:eastAsia="sq-AL"/>
        </w:rPr>
        <w:t>t’i</w:t>
      </w:r>
      <w:r w:rsidRPr="004566BE">
        <w:rPr>
          <w:spacing w:val="-4"/>
          <w:lang w:val="sq-AL" w:eastAsia="sq-AL"/>
        </w:rPr>
        <w:t xml:space="preserve"> kushtohet përmirësimit të mbledhjes së ujërave të zeza bashkiake dhe trajtimit për aglomeratet më të rëndësishme.</w:t>
      </w:r>
    </w:p>
    <w:p w:rsidR="008A5A2B" w:rsidRPr="004566BE" w:rsidRDefault="008A5A2B" w:rsidP="008A5A2B">
      <w:pPr>
        <w:pStyle w:val="Paragrafi"/>
        <w:rPr>
          <w:spacing w:val="-4"/>
          <w:lang w:val="sq-AL" w:eastAsia="sq-AL"/>
        </w:rPr>
      </w:pPr>
      <w:r w:rsidRPr="004566BE">
        <w:rPr>
          <w:spacing w:val="-4"/>
          <w:lang w:val="sq-AL" w:eastAsia="sq-AL"/>
        </w:rPr>
        <w:t xml:space="preserve">Në fushën e gjenerimit të mbetjeve, Zona e Programit karakterizohet nga nivele më të ulëta të mbetjeve se BE28, por që niveli për frymë po rritet me shpejtësi dhe mekanizma të dobët koordinues në përgjithësi të menaxhimit të mbetjeve me struktura të kufizuara të riciklimit dhe mbështetjes së madhe në venddepozitime (shpesh të pakontrolluara). Megjithatë, ka dallime të mëdha brenda Zonës së Programit, veçanërisht midis rajoneve italiane dhe dy vendeve të IPA-s. </w:t>
      </w:r>
    </w:p>
    <w:p w:rsidR="008A5A2B" w:rsidRPr="004566BE" w:rsidRDefault="008A5A2B" w:rsidP="008A5A2B">
      <w:pPr>
        <w:pStyle w:val="Paragrafi"/>
        <w:rPr>
          <w:spacing w:val="-4"/>
          <w:lang w:val="sq-AL" w:eastAsia="sq-AL"/>
        </w:rPr>
      </w:pPr>
      <w:r w:rsidRPr="004566BE">
        <w:rPr>
          <w:spacing w:val="-4"/>
          <w:lang w:val="sq-AL" w:eastAsia="sq-AL"/>
        </w:rPr>
        <w:t>Në Pulia, prodhimi vjetor i mbetjeve urbane ka rënë nga 2009</w:t>
      </w:r>
      <w:r w:rsidR="00AF7C4C" w:rsidRPr="004566BE">
        <w:rPr>
          <w:spacing w:val="-4"/>
          <w:lang w:val="sq-AL" w:eastAsia="sq-AL"/>
        </w:rPr>
        <w:t>-a m</w:t>
      </w:r>
      <w:r w:rsidRPr="004566BE">
        <w:rPr>
          <w:spacing w:val="-4"/>
          <w:lang w:val="sq-AL" w:eastAsia="sq-AL"/>
        </w:rPr>
        <w:t>ë 2011</w:t>
      </w:r>
      <w:r w:rsidR="00AF7C4C" w:rsidRPr="004566BE">
        <w:rPr>
          <w:spacing w:val="-4"/>
          <w:lang w:val="sq-AL" w:eastAsia="sq-AL"/>
        </w:rPr>
        <w:t>-n</w:t>
      </w:r>
      <w:r w:rsidRPr="004566BE">
        <w:rPr>
          <w:spacing w:val="-4"/>
          <w:lang w:val="sq-AL" w:eastAsia="sq-AL"/>
        </w:rPr>
        <w:t>. Prodhimi i mbetjeve speciale ka rënë prej: trajtimit të mbetjeve dhe pastrimit të ujërave të zeza (20,7% e totalit), prodhimit të metaleve (9,8%), industrisë kimike (9,7%), prodhimit të energjisë elektrike, ujit dhe</w:t>
      </w:r>
      <w:r w:rsidR="00361430" w:rsidRPr="004566BE">
        <w:rPr>
          <w:spacing w:val="-4"/>
          <w:lang w:val="sq-AL" w:eastAsia="sq-AL"/>
        </w:rPr>
        <w:t xml:space="preserve"> gazit (9,1%). (Burimi: ISTAT)</w:t>
      </w:r>
    </w:p>
    <w:p w:rsidR="008A5A2B" w:rsidRPr="004566BE" w:rsidRDefault="008A5A2B" w:rsidP="008A5A2B">
      <w:pPr>
        <w:pStyle w:val="Paragrafi"/>
        <w:rPr>
          <w:spacing w:val="-4"/>
          <w:lang w:val="sq-AL" w:eastAsia="sq-AL"/>
        </w:rPr>
      </w:pPr>
      <w:r w:rsidRPr="004566BE">
        <w:rPr>
          <w:spacing w:val="-4"/>
          <w:lang w:val="sq-AL" w:eastAsia="sq-AL"/>
        </w:rPr>
        <w:t>Në Molise, riciklimi i mbetjeve urbane për banor- gjatë 1996</w:t>
      </w:r>
      <w:r w:rsidR="00210B4E" w:rsidRPr="00210B4E">
        <w:rPr>
          <w:spacing w:val="-4"/>
          <w:lang w:val="sq-AL" w:eastAsia="sq-AL"/>
        </w:rPr>
        <w:t>–</w:t>
      </w:r>
      <w:r w:rsidRPr="004566BE">
        <w:rPr>
          <w:spacing w:val="-4"/>
          <w:lang w:val="sq-AL" w:eastAsia="sq-AL"/>
        </w:rPr>
        <w:t>2012 - është rritur nga 364.7 kg në 404.4 kg. Metodat tradicionale të menaxhimit duket të vazhdojnë dhe në vitin 2012 sasia e mbetjeve në vendgrumbullim ishte dyfishi i mesatares italiane. Përqindja në lidhje me mbetjet e riciklueshme është përmirësuar, edhe pse është ende nën mesataren e Italisë Jugore (26,5%) dhe nën mesataren kombëtare gjithashtu (45%).</w:t>
      </w:r>
    </w:p>
    <w:p w:rsidR="008A5A2B" w:rsidRPr="004566BE" w:rsidRDefault="008A5A2B" w:rsidP="008A5A2B">
      <w:pPr>
        <w:pStyle w:val="Paragrafi"/>
        <w:rPr>
          <w:spacing w:val="-4"/>
          <w:lang w:val="sq-AL" w:eastAsia="sq-AL"/>
        </w:rPr>
      </w:pPr>
      <w:r w:rsidRPr="004566BE">
        <w:rPr>
          <w:spacing w:val="-4"/>
          <w:lang w:val="sq-AL" w:eastAsia="sq-AL"/>
        </w:rPr>
        <w:t xml:space="preserve">Në Shqipëri është bërë progres në miratimin e zbatimin e legjislacionit për menaxhimin e mbetjeve dhe përgatitjen e planeve të menaxhimit në Tiranë, Lezhë dhe Shkodër. Menaxhimi i mbetjeve mbetet një arsye serioze shqetësimi. Ndarja e mbetjeve ende nuk ka filluar me disa përjashtime dhe nivelet e riciklimit janë shumë të ulëta. Industria e riciklimit sapo është krijuar dhe bashkitë kanë kapacitete shumë të dobëta për menaxhimin e mbetjeve, përfshirë dhe në vendin e destinacionit. Shumica e mbetjeve ende hidhen të pasigurta në vendgrumbullime të ligjshme dhe të paligjshme ose digjen. Ende nuk ka instrumente për mbetjet e rrezikshme, mjekësore dhe të ndërtimit, dhe nuk ka procedura të qarta për menaxhimin dhe kontrollin e venddepozitimeve. Investime të reja në fushën e mbetjeve duhet të përqendrohen më shumë në ndarjen dhe riciklimin e mbetjeve. </w:t>
      </w:r>
    </w:p>
    <w:p w:rsidR="008A5A2B" w:rsidRPr="004566BE" w:rsidRDefault="008A5A2B" w:rsidP="008A5A2B">
      <w:pPr>
        <w:pStyle w:val="Paragrafi"/>
        <w:rPr>
          <w:spacing w:val="-4"/>
          <w:lang w:val="sq-AL" w:eastAsia="sq-AL"/>
        </w:rPr>
      </w:pPr>
      <w:r w:rsidRPr="004566BE">
        <w:rPr>
          <w:spacing w:val="-4"/>
          <w:lang w:val="sq-AL" w:eastAsia="sq-AL"/>
        </w:rPr>
        <w:t xml:space="preserve">Në fushën e menaxhimit të mbetjeve, Mali i Zi miratoi legjislacionin zbatues për trajtimin e mbetjeve vajore, për trajtimin e kondensatorëve që përmbajnë PCB-të dhe mbetjeve, për trajtimin dhe përpunimin e mbetjeve të ndërtimit e për kushtet dhe metodat e grumbullimit të mbetjeve azbest-çimento. Ndikimet negative nga mbetjet do të reduktohen duke ndërtuar 6 qendra menaxhuese me nga një venddepozitim sanitar secila sipas rregullave të BE-së. Përveç kësaj, do të ndërtohen 15 impiante për trajtimin e mbetjeve. Kjo do të mundësojë fillimin e mbylljes së të gjitha venddepozitimeve </w:t>
      </w:r>
      <w:r w:rsidR="003F3B6F" w:rsidRPr="004566BE">
        <w:rPr>
          <w:spacing w:val="-4"/>
          <w:lang w:val="sq-AL" w:eastAsia="sq-AL"/>
        </w:rPr>
        <w:t>jo</w:t>
      </w:r>
      <w:r w:rsidRPr="004566BE">
        <w:rPr>
          <w:spacing w:val="-4"/>
          <w:lang w:val="sq-AL" w:eastAsia="sq-AL"/>
        </w:rPr>
        <w:t xml:space="preserve">përputhje me rregullat e BE-së. Një strategji për eksportimin/ trajtimin e mbetjeve të rrezikshme dhe një program për parandalimin e mbetjeve do të përgatitet në përputhje me legjislacionin e BE-së për mbetjet. </w:t>
      </w:r>
    </w:p>
    <w:p w:rsidR="008A5A2B" w:rsidRPr="004566BE" w:rsidRDefault="008A5A2B" w:rsidP="008A5A2B">
      <w:pPr>
        <w:pStyle w:val="Paragrafi"/>
        <w:rPr>
          <w:spacing w:val="-4"/>
          <w:lang w:val="sq-AL" w:eastAsia="sq-AL"/>
        </w:rPr>
      </w:pPr>
      <w:r w:rsidRPr="004566BE">
        <w:rPr>
          <w:spacing w:val="-4"/>
          <w:lang w:val="sq-AL" w:eastAsia="sq-AL"/>
        </w:rPr>
        <w:t xml:space="preserve">STRATEGJITË E KARBONIT TË ULËT DHE BURIMET E RIPËRTËRITSHME </w:t>
      </w:r>
    </w:p>
    <w:p w:rsidR="008A5A2B" w:rsidRPr="004566BE" w:rsidRDefault="008A5A2B" w:rsidP="008A5A2B">
      <w:pPr>
        <w:pStyle w:val="Paragrafi"/>
        <w:rPr>
          <w:spacing w:val="-4"/>
          <w:lang w:val="sq-AL" w:eastAsia="sq-AL"/>
        </w:rPr>
      </w:pPr>
      <w:r w:rsidRPr="004566BE">
        <w:rPr>
          <w:spacing w:val="-4"/>
          <w:lang w:val="sq-AL" w:eastAsia="sq-AL"/>
        </w:rPr>
        <w:t>Politika e energjisë është perceptuar si një nga sfidat kryesore të</w:t>
      </w:r>
      <w:r w:rsidR="0059157C" w:rsidRPr="004566BE">
        <w:rPr>
          <w:spacing w:val="-4"/>
          <w:lang w:val="sq-AL" w:eastAsia="sq-AL"/>
        </w:rPr>
        <w:t xml:space="preserve"> dekadës së ardhshme në nivel ev</w:t>
      </w:r>
      <w:r w:rsidRPr="004566BE">
        <w:rPr>
          <w:spacing w:val="-4"/>
          <w:lang w:val="sq-AL" w:eastAsia="sq-AL"/>
        </w:rPr>
        <w:t>ropian</w:t>
      </w:r>
      <w:r w:rsidR="000C7D4C" w:rsidRPr="004566BE">
        <w:rPr>
          <w:spacing w:val="-4"/>
          <w:lang w:val="sq-AL" w:eastAsia="sq-AL"/>
        </w:rPr>
        <w:t>,</w:t>
      </w:r>
      <w:r w:rsidRPr="004566BE">
        <w:rPr>
          <w:spacing w:val="-4"/>
          <w:lang w:val="sq-AL" w:eastAsia="sq-AL"/>
        </w:rPr>
        <w:t xml:space="preserve"> por dhe global. Për të siguruar arritjen e qëllimeve të BE</w:t>
      </w:r>
      <w:r w:rsidR="000175D3" w:rsidRPr="004566BE">
        <w:rPr>
          <w:spacing w:val="-4"/>
          <w:lang w:val="sq-AL" w:eastAsia="sq-AL"/>
        </w:rPr>
        <w:t>-së 2020, shtetet a</w:t>
      </w:r>
      <w:r w:rsidRPr="004566BE">
        <w:rPr>
          <w:spacing w:val="-4"/>
          <w:lang w:val="sq-AL" w:eastAsia="sq-AL"/>
        </w:rPr>
        <w:t xml:space="preserve">nëtare duhet të investojnë në masa që mbështesin zhvendosjen drejt një ekonomie </w:t>
      </w:r>
      <w:r w:rsidR="00434D55" w:rsidRPr="004566BE">
        <w:rPr>
          <w:spacing w:val="-4"/>
          <w:lang w:val="sq-AL" w:eastAsia="sq-AL"/>
        </w:rPr>
        <w:t>evropiane</w:t>
      </w:r>
      <w:r w:rsidRPr="004566BE">
        <w:rPr>
          <w:spacing w:val="-4"/>
          <w:lang w:val="sq-AL" w:eastAsia="sq-AL"/>
        </w:rPr>
        <w:t xml:space="preserve"> me burime efikase dhe nivel të ulët karboni</w:t>
      </w:r>
      <w:r w:rsidR="00210B4E">
        <w:rPr>
          <w:spacing w:val="-4"/>
          <w:lang w:val="sq-AL" w:eastAsia="sq-AL"/>
        </w:rPr>
        <w:t>,</w:t>
      </w:r>
      <w:r w:rsidRPr="004566BE">
        <w:rPr>
          <w:spacing w:val="-4"/>
          <w:lang w:val="sq-AL" w:eastAsia="sq-AL"/>
        </w:rPr>
        <w:t xml:space="preserve"> e cila është efikase në mënyrën se si ajo përdor të gjitha burimet për të shkëputur rritjen ekonomike nga përdorimi i burimeve dhe energjisë, për të reduktuar emetimet e CO</w:t>
      </w:r>
      <w:r w:rsidRPr="004566BE">
        <w:rPr>
          <w:spacing w:val="-4"/>
          <w:vertAlign w:val="subscript"/>
          <w:lang w:val="sq-AL" w:eastAsia="sq-AL"/>
        </w:rPr>
        <w:t>2</w:t>
      </w:r>
      <w:r w:rsidRPr="004566BE">
        <w:rPr>
          <w:spacing w:val="-4"/>
          <w:lang w:val="sq-AL" w:eastAsia="sq-AL"/>
        </w:rPr>
        <w:t xml:space="preserve">, për të rritur konkurrencën dhe për të promovuar siguri më të madhe energjetike. </w:t>
      </w:r>
    </w:p>
    <w:p w:rsidR="008A5A2B" w:rsidRPr="004566BE" w:rsidRDefault="008A5A2B" w:rsidP="008A5A2B">
      <w:pPr>
        <w:pStyle w:val="Paragrafi"/>
        <w:rPr>
          <w:spacing w:val="-4"/>
          <w:lang w:val="sq-AL" w:eastAsia="sq-AL"/>
        </w:rPr>
      </w:pPr>
      <w:r w:rsidRPr="004566BE">
        <w:rPr>
          <w:spacing w:val="-4"/>
          <w:lang w:val="sq-AL" w:eastAsia="sq-AL"/>
        </w:rPr>
        <w:t>Dihet rëndësia strategjike e efikasitetit të energjisë për zhvillimin e ardhshëm dhe prosperitetin e Zonës së Programit, e cila ka ende potencial të pashfrytëzuar për të përfituar nga avantazhet ekonomike përmes përdorimit të mëtejshëm të energjisë së rinovueshme nga burimet natyrore (p.sh.</w:t>
      </w:r>
      <w:r w:rsidR="005E25CD" w:rsidRPr="004566BE">
        <w:rPr>
          <w:spacing w:val="-4"/>
          <w:lang w:val="sq-AL" w:eastAsia="sq-AL"/>
        </w:rPr>
        <w:t>:</w:t>
      </w:r>
      <w:r w:rsidRPr="004566BE">
        <w:rPr>
          <w:spacing w:val="-4"/>
          <w:lang w:val="sq-AL" w:eastAsia="sq-AL"/>
        </w:rPr>
        <w:t xml:space="preserve"> era, uji, diellore/ gjeotermale, biomasa etj</w:t>
      </w:r>
      <w:r w:rsidR="00434D55" w:rsidRPr="004566BE">
        <w:rPr>
          <w:spacing w:val="-4"/>
          <w:lang w:val="sq-AL" w:eastAsia="sq-AL"/>
        </w:rPr>
        <w:t>.</w:t>
      </w:r>
      <w:r w:rsidRPr="004566BE">
        <w:rPr>
          <w:spacing w:val="-4"/>
          <w:lang w:val="sq-AL" w:eastAsia="sq-AL"/>
        </w:rPr>
        <w:t>). Në sektorin e BRE</w:t>
      </w:r>
      <w:r w:rsidR="00434D55" w:rsidRPr="004566BE">
        <w:rPr>
          <w:spacing w:val="-4"/>
          <w:lang w:val="sq-AL" w:eastAsia="sq-AL"/>
        </w:rPr>
        <w:t>-së</w:t>
      </w:r>
      <w:r w:rsidR="00210B4E">
        <w:rPr>
          <w:spacing w:val="-4"/>
          <w:lang w:val="sq-AL" w:eastAsia="sq-AL"/>
        </w:rPr>
        <w:t>,</w:t>
      </w:r>
      <w:r w:rsidRPr="004566BE">
        <w:rPr>
          <w:spacing w:val="-4"/>
          <w:lang w:val="sq-AL" w:eastAsia="sq-AL"/>
        </w:rPr>
        <w:t xml:space="preserve"> në veçanti, ka një ndarje në mes të rajoneve italiane, ku BRE</w:t>
      </w:r>
      <w:r w:rsidR="005E25CD" w:rsidRPr="004566BE">
        <w:rPr>
          <w:spacing w:val="-4"/>
          <w:lang w:val="sq-AL" w:eastAsia="sq-AL"/>
        </w:rPr>
        <w:t>-ja</w:t>
      </w:r>
      <w:r w:rsidRPr="004566BE">
        <w:rPr>
          <w:spacing w:val="-4"/>
          <w:lang w:val="sq-AL" w:eastAsia="sq-AL"/>
        </w:rPr>
        <w:t xml:space="preserve"> është relativisht i ulët</w:t>
      </w:r>
      <w:r w:rsidR="00434D55" w:rsidRPr="004566BE">
        <w:rPr>
          <w:spacing w:val="-4"/>
          <w:lang w:val="sq-AL" w:eastAsia="sq-AL"/>
        </w:rPr>
        <w:t>,</w:t>
      </w:r>
      <w:r w:rsidRPr="004566BE">
        <w:rPr>
          <w:spacing w:val="-4"/>
          <w:lang w:val="sq-AL" w:eastAsia="sq-AL"/>
        </w:rPr>
        <w:t xml:space="preserve"> por i diversifikuar (me fuqinë e erës dhe sisteme fotovo</w:t>
      </w:r>
      <w:r w:rsidR="00210B4E">
        <w:rPr>
          <w:spacing w:val="-4"/>
          <w:lang w:val="sq-AL" w:eastAsia="sq-AL"/>
        </w:rPr>
        <w:t>ltaike (FV) të zhvilluara mirë)</w:t>
      </w:r>
      <w:r w:rsidRPr="004566BE">
        <w:rPr>
          <w:spacing w:val="-4"/>
          <w:lang w:val="sq-AL" w:eastAsia="sq-AL"/>
        </w:rPr>
        <w:t xml:space="preserve"> dhe dy shteteve </w:t>
      </w:r>
      <w:r w:rsidR="003F3B6F" w:rsidRPr="004566BE">
        <w:rPr>
          <w:spacing w:val="-4"/>
          <w:lang w:val="sq-AL" w:eastAsia="sq-AL"/>
        </w:rPr>
        <w:t>jo</w:t>
      </w:r>
      <w:r w:rsidRPr="004566BE">
        <w:rPr>
          <w:spacing w:val="-4"/>
          <w:lang w:val="sq-AL" w:eastAsia="sq-AL"/>
        </w:rPr>
        <w:t xml:space="preserve">anëtare, Shqipëria dhe Mali i Zi, të cilat kanë një përqindje më të lartë për shkak të rëndësisë hidroenergjitike. </w:t>
      </w:r>
    </w:p>
    <w:p w:rsidR="008A5A2B" w:rsidRPr="004566BE" w:rsidRDefault="008A5A2B" w:rsidP="008A5A2B">
      <w:pPr>
        <w:pStyle w:val="Paragrafi"/>
        <w:rPr>
          <w:spacing w:val="-4"/>
          <w:lang w:val="sq-AL" w:eastAsia="sq-AL"/>
        </w:rPr>
      </w:pPr>
      <w:r w:rsidRPr="004566BE">
        <w:rPr>
          <w:spacing w:val="-4"/>
          <w:lang w:val="sq-AL" w:eastAsia="sq-AL"/>
        </w:rPr>
        <w:t xml:space="preserve">Zona të caktuara të programit preken nga ndryshimet klimatike, veçanërisht përmbytjet dhe erozioni i tokës; prania e infrastrukturës për hidrocentralet, mund të përkeqësojë edhe më tej këto rreziqe. Një planifikim i mirë strategjik për menaxhimin e ujërave dhe të burimeve të rinovueshme të energjisë duhet të parashikojë </w:t>
      </w:r>
      <w:r w:rsidR="00210B4E">
        <w:rPr>
          <w:spacing w:val="-4"/>
          <w:lang w:val="sq-AL" w:eastAsia="sq-AL"/>
        </w:rPr>
        <w:t>masa përkatëse lehtësimi dhe ada</w:t>
      </w:r>
      <w:r w:rsidRPr="004566BE">
        <w:rPr>
          <w:spacing w:val="-4"/>
          <w:lang w:val="sq-AL" w:eastAsia="sq-AL"/>
        </w:rPr>
        <w:t>ptuese të ndryshimit klimatik.</w:t>
      </w:r>
    </w:p>
    <w:p w:rsidR="008A5A2B" w:rsidRPr="004566BE" w:rsidRDefault="008A5A2B" w:rsidP="008A5A2B">
      <w:pPr>
        <w:pStyle w:val="Paragrafi"/>
        <w:rPr>
          <w:spacing w:val="-4"/>
          <w:lang w:val="sq-AL" w:eastAsia="sq-AL"/>
        </w:rPr>
      </w:pPr>
      <w:r w:rsidRPr="004566BE">
        <w:rPr>
          <w:spacing w:val="-4"/>
          <w:lang w:val="sq-AL" w:eastAsia="sq-AL"/>
        </w:rPr>
        <w:t>Niveli i lartë i përvojës dhe ekspertizës në prodhimin specifik të energjisë së rinovueshme dhe efiçencës së energjisë është vënë në dispozicion në disa rajone të zonës së Programit. Bashkëpunimi ndërkufitar dhe shkëmbimi njohurive, në veçanti në kuadrin rregullator, mund të lehtësojë arritjen e qëllimeve të strategjisë së energjisë të BE-së. Ajo</w:t>
      </w:r>
      <w:r w:rsidR="0006093E" w:rsidRPr="004566BE">
        <w:rPr>
          <w:spacing w:val="-4"/>
          <w:lang w:val="sq-AL" w:eastAsia="sq-AL"/>
        </w:rPr>
        <w:t>,</w:t>
      </w:r>
      <w:r w:rsidRPr="004566BE">
        <w:rPr>
          <w:spacing w:val="-4"/>
          <w:lang w:val="sq-AL" w:eastAsia="sq-AL"/>
        </w:rPr>
        <w:t xml:space="preserve"> gjithashtu</w:t>
      </w:r>
      <w:r w:rsidR="0006093E" w:rsidRPr="004566BE">
        <w:rPr>
          <w:spacing w:val="-4"/>
          <w:lang w:val="sq-AL" w:eastAsia="sq-AL"/>
        </w:rPr>
        <w:t>,</w:t>
      </w:r>
      <w:r w:rsidRPr="004566BE">
        <w:rPr>
          <w:spacing w:val="-4"/>
          <w:lang w:val="sq-AL" w:eastAsia="sq-AL"/>
        </w:rPr>
        <w:t xml:space="preserve"> mund të ndihmojë për të bërë inventarin e f</w:t>
      </w:r>
      <w:r w:rsidR="005B1FF7" w:rsidRPr="004566BE">
        <w:rPr>
          <w:spacing w:val="-4"/>
          <w:lang w:val="sq-AL" w:eastAsia="sq-AL"/>
        </w:rPr>
        <w:t>aktorëve të favorshëm</w:t>
      </w:r>
      <w:r w:rsidRPr="004566BE">
        <w:rPr>
          <w:spacing w:val="-4"/>
          <w:lang w:val="sq-AL" w:eastAsia="sq-AL"/>
        </w:rPr>
        <w:t xml:space="preserve"> të vendndodhjes, si për shembull</w:t>
      </w:r>
      <w:r w:rsidR="005B1FF7" w:rsidRPr="004566BE">
        <w:rPr>
          <w:spacing w:val="-4"/>
          <w:lang w:val="sq-AL" w:eastAsia="sq-AL"/>
        </w:rPr>
        <w:t>:</w:t>
      </w:r>
      <w:r w:rsidRPr="004566BE">
        <w:rPr>
          <w:spacing w:val="-4"/>
          <w:lang w:val="sq-AL" w:eastAsia="sq-AL"/>
        </w:rPr>
        <w:t xml:space="preserve"> burimet gjeotermale, kushtet e erës, rrezatimi diellor dhe burimet rajonale të biomasës, për të diversifikuar potencialin dhe përdorimin e burimeve të energjisë së rinovueshme. </w:t>
      </w:r>
    </w:p>
    <w:p w:rsidR="008A5A2B" w:rsidRPr="004566BE" w:rsidRDefault="008A5A2B" w:rsidP="008A5A2B">
      <w:pPr>
        <w:pStyle w:val="Paragrafi"/>
        <w:rPr>
          <w:spacing w:val="-4"/>
          <w:lang w:val="sq-AL" w:eastAsia="sq-AL"/>
        </w:rPr>
      </w:pPr>
      <w:r w:rsidRPr="004566BE">
        <w:rPr>
          <w:spacing w:val="-4"/>
          <w:lang w:val="sq-AL" w:eastAsia="sq-AL"/>
        </w:rPr>
        <w:t>Shumica e rajoneve të Zonës së Programit tregojnë konsum të lartë të energjisë dhe një shkallë të ulët të efikasitetit të energjisë të ndërtesave dhe infrastrukturës</w:t>
      </w:r>
      <w:r w:rsidR="00210B4E">
        <w:rPr>
          <w:spacing w:val="-4"/>
          <w:lang w:val="sq-AL" w:eastAsia="sq-AL"/>
        </w:rPr>
        <w:t>,</w:t>
      </w:r>
      <w:r w:rsidRPr="004566BE">
        <w:rPr>
          <w:spacing w:val="-4"/>
          <w:lang w:val="sq-AL" w:eastAsia="sq-AL"/>
        </w:rPr>
        <w:t xml:space="preserve"> të cilët përbëjnë kontribuuesit kryesor</w:t>
      </w:r>
      <w:r w:rsidR="00B93B67" w:rsidRPr="004566BE">
        <w:rPr>
          <w:spacing w:val="-4"/>
          <w:lang w:val="sq-AL" w:eastAsia="sq-AL"/>
        </w:rPr>
        <w:t>ë</w:t>
      </w:r>
      <w:r w:rsidRPr="004566BE">
        <w:rPr>
          <w:spacing w:val="-4"/>
          <w:lang w:val="sq-AL" w:eastAsia="sq-AL"/>
        </w:rPr>
        <w:t xml:space="preserve"> në emetimet e gazit serrë. Përdorimi efikas i energjisë mund të përbëjë një kontribut të rëndësishëm në arritjen e një ekonomie me karbon të ulët për të luftuar ndryshimin klimatik me efekte pozitive në cilësinë e ajrit.</w:t>
      </w:r>
    </w:p>
    <w:p w:rsidR="008A5A2B" w:rsidRPr="004566BE" w:rsidRDefault="008A5A2B" w:rsidP="008A5A2B">
      <w:pPr>
        <w:pStyle w:val="Paragrafi"/>
        <w:rPr>
          <w:spacing w:val="-4"/>
          <w:lang w:val="sq-AL" w:eastAsia="sq-AL"/>
        </w:rPr>
      </w:pPr>
      <w:r w:rsidRPr="004566BE">
        <w:rPr>
          <w:spacing w:val="-4"/>
          <w:lang w:val="sq-AL" w:eastAsia="sq-AL"/>
        </w:rPr>
        <w:t>Si Pulia edhe Molise ofrojmë një tepricë të prodhimit të energjisë elektrike; Pulia renditet e treta në Itali për energjinë elektrike të prodhuar nga burimet e rinovueshme. Megjithatë, sigurimi i energjisë mbetet ende i pazhvilluar. Sipas të dhënave në dispozicion, nga viti 2012 deri në vitin 2013 konsumi i energjisë elektrike ka shënuar rënie prej -1,4</w:t>
      </w:r>
      <w:r w:rsidR="004246BF" w:rsidRPr="004566BE">
        <w:rPr>
          <w:spacing w:val="-4"/>
          <w:lang w:val="sq-AL" w:eastAsia="sq-AL"/>
        </w:rPr>
        <w:t>%</w:t>
      </w:r>
      <w:r w:rsidRPr="004566BE">
        <w:rPr>
          <w:spacing w:val="-4"/>
          <w:lang w:val="sq-AL" w:eastAsia="sq-AL"/>
        </w:rPr>
        <w:t>, prej 18.545,</w:t>
      </w:r>
      <w:r w:rsidR="00F62296" w:rsidRPr="004566BE">
        <w:rPr>
          <w:spacing w:val="-4"/>
          <w:lang w:val="sq-AL" w:eastAsia="sq-AL"/>
        </w:rPr>
        <w:t>70 (</w:t>
      </w:r>
      <w:r w:rsidRPr="004566BE">
        <w:rPr>
          <w:spacing w:val="-4"/>
          <w:lang w:val="sq-AL" w:eastAsia="sq-AL"/>
        </w:rPr>
        <w:t xml:space="preserve">mln/ </w:t>
      </w:r>
      <w:r w:rsidR="00EF0357" w:rsidRPr="00EF0357">
        <w:rPr>
          <w:spacing w:val="-4"/>
          <w:lang w:val="sq-AL" w:eastAsia="sq-AL"/>
        </w:rPr>
        <w:t>kW</w:t>
      </w:r>
      <w:r w:rsidRPr="00EF0357">
        <w:rPr>
          <w:spacing w:val="-4"/>
          <w:lang w:val="sq-AL" w:eastAsia="sq-AL"/>
        </w:rPr>
        <w:t>h</w:t>
      </w:r>
      <w:r w:rsidRPr="004566BE">
        <w:rPr>
          <w:spacing w:val="-4"/>
          <w:lang w:val="sq-AL" w:eastAsia="sq-AL"/>
        </w:rPr>
        <w:t>) në 16.970,50. Rajoni Molise në periudhën 2005-2011</w:t>
      </w:r>
      <w:r w:rsidR="00210B4E">
        <w:rPr>
          <w:spacing w:val="-4"/>
          <w:lang w:val="sq-AL" w:eastAsia="sq-AL"/>
        </w:rPr>
        <w:t xml:space="preserve"> </w:t>
      </w:r>
      <w:r w:rsidRPr="004566BE">
        <w:rPr>
          <w:spacing w:val="-4"/>
          <w:lang w:val="sq-AL" w:eastAsia="sq-AL"/>
        </w:rPr>
        <w:t>ka përmirësuar ndjeshëm prodhimin e saj të energjisë elektrike nga burimet alternative. Në vitin 2011, ajo arriti në 67,4</w:t>
      </w:r>
      <w:r w:rsidR="004246BF" w:rsidRPr="004566BE">
        <w:rPr>
          <w:spacing w:val="-4"/>
          <w:lang w:val="sq-AL" w:eastAsia="sq-AL"/>
        </w:rPr>
        <w:t>%</w:t>
      </w:r>
      <w:r w:rsidRPr="004566BE">
        <w:rPr>
          <w:spacing w:val="-4"/>
          <w:lang w:val="sq-AL" w:eastAsia="sq-AL"/>
        </w:rPr>
        <w:t xml:space="preserve"> të këtij prodhim</w:t>
      </w:r>
      <w:r w:rsidR="004925F7" w:rsidRPr="004566BE">
        <w:rPr>
          <w:spacing w:val="-4"/>
          <w:lang w:val="sq-AL" w:eastAsia="sq-AL"/>
        </w:rPr>
        <w:t>i, duke tejkaluar targetin e 20</w:t>
      </w:r>
      <w:r w:rsidRPr="004566BE">
        <w:rPr>
          <w:spacing w:val="-4"/>
          <w:lang w:val="sq-AL" w:eastAsia="sq-AL"/>
        </w:rPr>
        <w:t>% të treguar në Strategjinë Europa 2020. Sipas një studimi të vitit 2012 (ISTAT), Molise numëron në 78,5</w:t>
      </w:r>
      <w:r w:rsidR="004246BF" w:rsidRPr="004566BE">
        <w:rPr>
          <w:spacing w:val="-4"/>
          <w:lang w:val="sq-AL" w:eastAsia="sq-AL"/>
        </w:rPr>
        <w:t>%</w:t>
      </w:r>
      <w:r w:rsidRPr="004566BE">
        <w:rPr>
          <w:spacing w:val="-4"/>
          <w:lang w:val="sq-AL" w:eastAsia="sq-AL"/>
        </w:rPr>
        <w:t xml:space="preserve"> pasi konsumin e energjisë mbulohet nga burimet e rinovueshme. Aktualisht, kjo e bën Molise prodhuesin më të mirë </w:t>
      </w:r>
      <w:r w:rsidR="004B0AEE" w:rsidRPr="004566BE">
        <w:rPr>
          <w:spacing w:val="-4"/>
          <w:lang w:val="sq-AL" w:eastAsia="sq-AL"/>
        </w:rPr>
        <w:t>“</w:t>
      </w:r>
      <w:r w:rsidRPr="004566BE">
        <w:rPr>
          <w:spacing w:val="-4"/>
          <w:lang w:val="sq-AL" w:eastAsia="sq-AL"/>
        </w:rPr>
        <w:t>gjelbër</w:t>
      </w:r>
      <w:r w:rsidR="004B0AEE" w:rsidRPr="004566BE">
        <w:rPr>
          <w:spacing w:val="-4"/>
          <w:lang w:val="sq-AL" w:eastAsia="sq-AL"/>
        </w:rPr>
        <w:t>”</w:t>
      </w:r>
      <w:r w:rsidRPr="004566BE">
        <w:rPr>
          <w:spacing w:val="-4"/>
          <w:lang w:val="sq-AL" w:eastAsia="sq-AL"/>
        </w:rPr>
        <w:t xml:space="preserve"> të energjisë elektrike në Italinë Adriatiko-Joniane. Në rajon, parqet eolik</w:t>
      </w:r>
      <w:r w:rsidR="00210B4E">
        <w:rPr>
          <w:spacing w:val="-4"/>
          <w:lang w:val="sq-AL" w:eastAsia="sq-AL"/>
        </w:rPr>
        <w:t>e</w:t>
      </w:r>
      <w:r w:rsidRPr="004566BE">
        <w:rPr>
          <w:spacing w:val="-4"/>
          <w:lang w:val="sq-AL" w:eastAsia="sq-AL"/>
        </w:rPr>
        <w:t xml:space="preserve"> kanë rritur në </w:t>
      </w:r>
      <w:r w:rsidR="004925F7" w:rsidRPr="004566BE">
        <w:rPr>
          <w:spacing w:val="-4"/>
          <w:lang w:val="sq-AL" w:eastAsia="sq-AL"/>
        </w:rPr>
        <w:t>mënyrë dramatike me 420</w:t>
      </w:r>
      <w:r w:rsidRPr="004566BE">
        <w:rPr>
          <w:spacing w:val="-4"/>
          <w:lang w:val="sq-AL" w:eastAsia="sq-AL"/>
        </w:rPr>
        <w:t>%.</w:t>
      </w:r>
      <w:r w:rsidR="004925F7" w:rsidRPr="004566BE">
        <w:rPr>
          <w:spacing w:val="-4"/>
          <w:lang w:val="sq-AL" w:eastAsia="sq-AL"/>
        </w:rPr>
        <w:t xml:space="preserve"> </w:t>
      </w:r>
      <w:r w:rsidRPr="004566BE">
        <w:rPr>
          <w:spacing w:val="-4"/>
          <w:lang w:val="sq-AL" w:eastAsia="sq-AL"/>
        </w:rPr>
        <w:t>Energjia hidroelektrike u rrit me + 48% (shih</w:t>
      </w:r>
      <w:r w:rsidR="00DB2337">
        <w:rPr>
          <w:spacing w:val="-4"/>
          <w:lang w:val="sq-AL" w:eastAsia="sq-AL"/>
        </w:rPr>
        <w:t>,</w:t>
      </w:r>
      <w:r w:rsidRPr="004566BE">
        <w:rPr>
          <w:spacing w:val="-4"/>
          <w:lang w:val="sq-AL" w:eastAsia="sq-AL"/>
        </w:rPr>
        <w:t xml:space="preserve"> gjithashtu</w:t>
      </w:r>
      <w:r w:rsidR="00DB2337">
        <w:rPr>
          <w:spacing w:val="-4"/>
          <w:lang w:val="sq-AL" w:eastAsia="sq-AL"/>
        </w:rPr>
        <w:t>,</w:t>
      </w:r>
      <w:r w:rsidRPr="004566BE">
        <w:rPr>
          <w:spacing w:val="-4"/>
          <w:lang w:val="sq-AL" w:eastAsia="sq-AL"/>
        </w:rPr>
        <w:t xml:space="preserve"> Documento Programmatico Molise POR FESR </w:t>
      </w:r>
      <w:r w:rsidR="002A7A97" w:rsidRPr="004566BE">
        <w:rPr>
          <w:spacing w:val="-4"/>
          <w:lang w:val="sq-AL" w:eastAsia="sq-AL"/>
        </w:rPr>
        <w:t>2014–2020</w:t>
      </w:r>
      <w:r w:rsidRPr="004566BE">
        <w:rPr>
          <w:spacing w:val="-4"/>
          <w:lang w:val="sq-AL" w:eastAsia="sq-AL"/>
        </w:rPr>
        <w:t>). (Burimi</w:t>
      </w:r>
      <w:r w:rsidR="00AC51A5" w:rsidRPr="004566BE">
        <w:rPr>
          <w:spacing w:val="-4"/>
          <w:lang w:val="sq-AL" w:eastAsia="sq-AL"/>
        </w:rPr>
        <w:t>:</w:t>
      </w:r>
      <w:r w:rsidR="00DB2337">
        <w:rPr>
          <w:spacing w:val="-4"/>
          <w:lang w:val="sq-AL" w:eastAsia="sq-AL"/>
        </w:rPr>
        <w:t xml:space="preserve"> ISTAT)</w:t>
      </w:r>
    </w:p>
    <w:p w:rsidR="008A5A2B" w:rsidRPr="004566BE" w:rsidRDefault="008A5A2B" w:rsidP="008A5A2B">
      <w:pPr>
        <w:pStyle w:val="Paragrafi"/>
        <w:rPr>
          <w:spacing w:val="-4"/>
          <w:lang w:val="sq-AL" w:eastAsia="sq-AL"/>
        </w:rPr>
      </w:pPr>
      <w:r w:rsidRPr="004566BE">
        <w:rPr>
          <w:spacing w:val="-4"/>
          <w:lang w:val="sq-AL" w:eastAsia="sq-AL"/>
        </w:rPr>
        <w:t>Megjithatë, pavarësisht nga rezultatet e mësipërme pozitive në kursimin e energjisë në rajonet italiane, duhet pasur parasysh se teprica e energjisë së prodhuar në zonë varet nga industria termoelektrike dhe në importin e lëndëve të para. Me qëllim për të arritur 78,9</w:t>
      </w:r>
      <w:r w:rsidR="004246BF" w:rsidRPr="004566BE">
        <w:rPr>
          <w:spacing w:val="-4"/>
          <w:lang w:val="sq-AL" w:eastAsia="sq-AL"/>
        </w:rPr>
        <w:t>%</w:t>
      </w:r>
      <w:r w:rsidRPr="004566BE">
        <w:rPr>
          <w:spacing w:val="-4"/>
          <w:lang w:val="sq-AL" w:eastAsia="sq-AL"/>
        </w:rPr>
        <w:t xml:space="preserve"> (Të rinovueshme/ Konsumi përfundimtar bruto), do të jetë e nevojshme një përzierje e burimeve, në zbatim në veçanti të përdorimit të pyjeve dhe biomasave bujqësore. Në këtë perspektivë disa iniciativa specifike që lidhen me rritjen e efikasitetit të energjisë publike dhe private konsiderohen strategjike: rrjetet inteligjente në zonat urbane</w:t>
      </w:r>
      <w:r w:rsidR="000C70A8" w:rsidRPr="004566BE">
        <w:rPr>
          <w:spacing w:val="-4"/>
          <w:lang w:val="sq-AL" w:eastAsia="sq-AL"/>
        </w:rPr>
        <w:t>,</w:t>
      </w:r>
      <w:r w:rsidRPr="004566BE">
        <w:rPr>
          <w:spacing w:val="-4"/>
          <w:lang w:val="sq-AL" w:eastAsia="sq-AL"/>
        </w:rPr>
        <w:t xml:space="preserve"> si dhe promovimi i mobilitetit të qëndrueshëm dhe të pastër për përmirësimin e cilësisë së jetës së qytetarëve.</w:t>
      </w:r>
    </w:p>
    <w:p w:rsidR="008A5A2B" w:rsidRPr="004566BE" w:rsidRDefault="008A5A2B" w:rsidP="008A5A2B">
      <w:pPr>
        <w:pStyle w:val="Paragrafi"/>
        <w:rPr>
          <w:spacing w:val="-4"/>
          <w:lang w:val="sq-AL" w:eastAsia="sq-AL"/>
        </w:rPr>
      </w:pPr>
      <w:r w:rsidRPr="004566BE">
        <w:rPr>
          <w:spacing w:val="-4"/>
          <w:lang w:val="sq-AL" w:eastAsia="sq-AL"/>
        </w:rPr>
        <w:t>Në Shqipëri është bërë progres në energjinë e rinovueshme: 11 marrëveshje të reja u nënshkruan në vitin 2012</w:t>
      </w:r>
      <w:r w:rsidR="00DB2337">
        <w:rPr>
          <w:spacing w:val="-4"/>
          <w:lang w:val="sq-AL" w:eastAsia="sq-AL"/>
        </w:rPr>
        <w:t>,</w:t>
      </w:r>
      <w:r w:rsidRPr="004566BE">
        <w:rPr>
          <w:spacing w:val="-4"/>
          <w:lang w:val="sq-AL" w:eastAsia="sq-AL"/>
        </w:rPr>
        <w:t xml:space="preserve"> për të ndërtuar dhe vënë në punë hid</w:t>
      </w:r>
      <w:r w:rsidR="004925F7" w:rsidRPr="004566BE">
        <w:rPr>
          <w:spacing w:val="-4"/>
          <w:lang w:val="sq-AL" w:eastAsia="sq-AL"/>
        </w:rPr>
        <w:t>rocentrale (HEC-t). U miratua l</w:t>
      </w:r>
      <w:r w:rsidRPr="004566BE">
        <w:rPr>
          <w:spacing w:val="-4"/>
          <w:lang w:val="sq-AL" w:eastAsia="sq-AL"/>
        </w:rPr>
        <w:t xml:space="preserve">igji </w:t>
      </w:r>
      <w:r w:rsidR="004B0AEE" w:rsidRPr="004566BE">
        <w:rPr>
          <w:spacing w:val="-4"/>
          <w:lang w:val="sq-AL" w:eastAsia="sq-AL"/>
        </w:rPr>
        <w:t>“</w:t>
      </w:r>
      <w:r w:rsidRPr="004566BE">
        <w:rPr>
          <w:spacing w:val="-4"/>
          <w:lang w:val="sq-AL" w:eastAsia="sq-AL"/>
        </w:rPr>
        <w:t>Për energjinë e rinovueshme</w:t>
      </w:r>
      <w:r w:rsidR="004B0AEE" w:rsidRPr="004566BE">
        <w:rPr>
          <w:spacing w:val="-4"/>
          <w:lang w:val="sq-AL" w:eastAsia="sq-AL"/>
        </w:rPr>
        <w:t>”</w:t>
      </w:r>
      <w:r w:rsidRPr="004566BE">
        <w:rPr>
          <w:spacing w:val="-4"/>
          <w:lang w:val="sq-AL" w:eastAsia="sq-AL"/>
        </w:rPr>
        <w:t xml:space="preserve"> me qëllim përafrimin e mëtejshëm me acquis. Zhvillimi i Planit Kombëtar të Veprimit për Energjitë e Rinovueshme është vonuar. Rregullat në lidhje me qasjen në rrjet për instalimet e energjisë së r</w:t>
      </w:r>
      <w:r w:rsidR="009C71AE" w:rsidRPr="004566BE">
        <w:rPr>
          <w:spacing w:val="-4"/>
          <w:lang w:val="sq-AL" w:eastAsia="sq-AL"/>
        </w:rPr>
        <w:t>inovueshme do të përfshihen në l</w:t>
      </w:r>
      <w:r w:rsidRPr="004566BE">
        <w:rPr>
          <w:spacing w:val="-4"/>
          <w:lang w:val="sq-AL" w:eastAsia="sq-AL"/>
        </w:rPr>
        <w:t xml:space="preserve">igjin e ri </w:t>
      </w:r>
      <w:r w:rsidR="004B0AEE" w:rsidRPr="004566BE">
        <w:rPr>
          <w:spacing w:val="-4"/>
          <w:lang w:val="sq-AL" w:eastAsia="sq-AL"/>
        </w:rPr>
        <w:t>“</w:t>
      </w:r>
      <w:r w:rsidRPr="004566BE">
        <w:rPr>
          <w:spacing w:val="-4"/>
          <w:lang w:val="sq-AL" w:eastAsia="sq-AL"/>
        </w:rPr>
        <w:t>Për sektorin e energjisë elektrike</w:t>
      </w:r>
      <w:r w:rsidR="004B0AEE" w:rsidRPr="004566BE">
        <w:rPr>
          <w:spacing w:val="-4"/>
          <w:lang w:val="sq-AL" w:eastAsia="sq-AL"/>
        </w:rPr>
        <w:t>”</w:t>
      </w:r>
      <w:r w:rsidRPr="004566BE">
        <w:rPr>
          <w:spacing w:val="-4"/>
          <w:lang w:val="sq-AL" w:eastAsia="sq-AL"/>
        </w:rPr>
        <w:t>. Barrierat administrative për licencimin dhe autorizimin e investimeve të energjisë së rinovueshme dhe lidhjen e prodhuesve të energjisë së rinovueshme në rrjet nuk janë reduktuar. Ligji për biokarburantet mbetet për t</w:t>
      </w:r>
      <w:r w:rsidR="009C71AE" w:rsidRPr="004566BE">
        <w:rPr>
          <w:spacing w:val="-4"/>
          <w:lang w:val="sq-AL" w:eastAsia="sq-AL"/>
        </w:rPr>
        <w:t>’</w:t>
      </w:r>
      <w:r w:rsidRPr="004566BE">
        <w:rPr>
          <w:spacing w:val="-4"/>
          <w:lang w:val="sq-AL" w:eastAsia="sq-AL"/>
        </w:rPr>
        <w:t>u amenduar në mënyrë që të përafrohet me acquis mbi përdorimin e energjisë së rinovueshme në transport.</w:t>
      </w:r>
    </w:p>
    <w:p w:rsidR="008A5A2B" w:rsidRPr="004566BE" w:rsidRDefault="008A5A2B" w:rsidP="008A5A2B">
      <w:pPr>
        <w:pStyle w:val="Paragrafi"/>
        <w:rPr>
          <w:spacing w:val="-4"/>
          <w:lang w:val="sq-AL" w:eastAsia="sq-AL"/>
        </w:rPr>
      </w:pPr>
      <w:r w:rsidRPr="004566BE">
        <w:rPr>
          <w:spacing w:val="-4"/>
          <w:lang w:val="sq-AL" w:eastAsia="sq-AL"/>
        </w:rPr>
        <w:t>Në Mal të Zi, përveç potencialit për energji elektrike dhe termike, të rëndësishëm</w:t>
      </w:r>
      <w:r w:rsidR="000C7D4C" w:rsidRPr="004566BE">
        <w:rPr>
          <w:spacing w:val="-4"/>
          <w:lang w:val="sq-AL" w:eastAsia="sq-AL"/>
        </w:rPr>
        <w:t>,</w:t>
      </w:r>
      <w:r w:rsidRPr="004566BE">
        <w:rPr>
          <w:spacing w:val="-4"/>
          <w:lang w:val="sq-AL" w:eastAsia="sq-AL"/>
        </w:rPr>
        <w:t xml:space="preserve"> por ende të pashfrytëzuara janë mundësitë për përdorimin e energjisë diellore dhe të erës. Mali i Zi është shumë i varur nga qymyri d</w:t>
      </w:r>
      <w:r w:rsidR="00E118E5" w:rsidRPr="004566BE">
        <w:rPr>
          <w:spacing w:val="-4"/>
          <w:lang w:val="sq-AL" w:eastAsia="sq-AL"/>
        </w:rPr>
        <w:t>he energjinë e importuar. Të tria</w:t>
      </w:r>
      <w:r w:rsidRPr="004566BE">
        <w:rPr>
          <w:spacing w:val="-4"/>
          <w:lang w:val="sq-AL" w:eastAsia="sq-AL"/>
        </w:rPr>
        <w:t xml:space="preserve"> vendet më të mëdha të prodhimit sigurojë 86% të prodhimit të energjisë së vendit. Objektivi i Malit të Zi për burime të rinovueshme, si një pjesë e konsumit përfundim</w:t>
      </w:r>
      <w:r w:rsidR="002558DB" w:rsidRPr="004566BE">
        <w:rPr>
          <w:spacing w:val="-4"/>
          <w:lang w:val="sq-AL" w:eastAsia="sq-AL"/>
        </w:rPr>
        <w:t>tar bruto të energjisë është 33</w:t>
      </w:r>
      <w:r w:rsidRPr="004566BE">
        <w:rPr>
          <w:spacing w:val="-4"/>
          <w:lang w:val="sq-AL" w:eastAsia="sq-AL"/>
        </w:rPr>
        <w:t>%</w:t>
      </w:r>
      <w:r w:rsidR="00DB2337">
        <w:rPr>
          <w:spacing w:val="-4"/>
          <w:lang w:val="sq-AL" w:eastAsia="sq-AL"/>
        </w:rPr>
        <w:t>.</w:t>
      </w:r>
      <w:r w:rsidRPr="004566BE">
        <w:rPr>
          <w:spacing w:val="-4"/>
          <w:lang w:val="sq-AL" w:eastAsia="sq-AL"/>
        </w:rPr>
        <w:t xml:space="preserve"> (Burimi: Analiza e Vlerësimit të Energjisë së Erës dhe r</w:t>
      </w:r>
      <w:r w:rsidR="00DB2337">
        <w:rPr>
          <w:spacing w:val="-4"/>
          <w:lang w:val="sq-AL" w:eastAsia="sq-AL"/>
        </w:rPr>
        <w:t>aporti vlerësimit-Energji</w:t>
      </w:r>
      <w:r w:rsidRPr="004566BE">
        <w:rPr>
          <w:spacing w:val="-4"/>
          <w:lang w:val="sq-AL" w:eastAsia="sq-AL"/>
        </w:rPr>
        <w:t>)</w:t>
      </w:r>
    </w:p>
    <w:p w:rsidR="008A5A2B" w:rsidRPr="004566BE" w:rsidRDefault="008A5A2B" w:rsidP="008A5A2B">
      <w:pPr>
        <w:pStyle w:val="Paragrafi"/>
        <w:rPr>
          <w:spacing w:val="-4"/>
          <w:lang w:val="sq-AL" w:eastAsia="sq-AL"/>
        </w:rPr>
      </w:pPr>
      <w:r w:rsidRPr="004566BE">
        <w:rPr>
          <w:spacing w:val="-4"/>
          <w:lang w:val="sq-AL" w:eastAsia="sq-AL"/>
        </w:rPr>
        <w:t xml:space="preserve">Më 16 dhjetor 2014, Mali i Zi miratoi </w:t>
      </w:r>
      <w:r w:rsidR="00DB2337">
        <w:rPr>
          <w:spacing w:val="-4"/>
          <w:lang w:val="sq-AL" w:eastAsia="sq-AL"/>
        </w:rPr>
        <w:t>l</w:t>
      </w:r>
      <w:r w:rsidRPr="004566BE">
        <w:rPr>
          <w:spacing w:val="-4"/>
          <w:lang w:val="sq-AL" w:eastAsia="sq-AL"/>
        </w:rPr>
        <w:t>igjin e ri për përdorimin efikas të energjisë, i cili ka transpozuar plotësisht acquis të BE-së në këtë fushë. Megjithatë, Mali i Zi ende duh</w:t>
      </w:r>
      <w:r w:rsidR="000C7D4C" w:rsidRPr="004566BE">
        <w:rPr>
          <w:spacing w:val="-4"/>
          <w:lang w:val="sq-AL" w:eastAsia="sq-AL"/>
        </w:rPr>
        <w:t>et të miratojë programin dhjetë</w:t>
      </w:r>
      <w:r w:rsidRPr="004566BE">
        <w:rPr>
          <w:spacing w:val="-4"/>
          <w:lang w:val="sq-AL" w:eastAsia="sq-AL"/>
        </w:rPr>
        <w:t>vjeçar të punës për zhvillimin e burimeve të rinovueshme të energjisë. Vendi ka mangësi të kapaciteteve administrativ</w:t>
      </w:r>
      <w:r w:rsidR="00DB2337">
        <w:rPr>
          <w:spacing w:val="-4"/>
          <w:lang w:val="sq-AL" w:eastAsia="sq-AL"/>
        </w:rPr>
        <w:t>e</w:t>
      </w:r>
      <w:r w:rsidRPr="004566BE">
        <w:rPr>
          <w:spacing w:val="-4"/>
          <w:lang w:val="sq-AL" w:eastAsia="sq-AL"/>
        </w:rPr>
        <w:t xml:space="preserve"> për promovimin e efiçencës së energjisë dhe</w:t>
      </w:r>
      <w:r w:rsidR="00DB2337">
        <w:rPr>
          <w:spacing w:val="-4"/>
          <w:lang w:val="sq-AL" w:eastAsia="sq-AL"/>
        </w:rPr>
        <w:t>,</w:t>
      </w:r>
      <w:r w:rsidRPr="004566BE">
        <w:rPr>
          <w:spacing w:val="-4"/>
          <w:lang w:val="sq-AL" w:eastAsia="sq-AL"/>
        </w:rPr>
        <w:t xml:space="preserve"> për këtë arsye, projektet dhe veprimet në këtë fushë po zhvillohen me ritme të ngadalta.</w:t>
      </w:r>
    </w:p>
    <w:p w:rsidR="008A5A2B" w:rsidRPr="004566BE" w:rsidRDefault="008A5A2B" w:rsidP="008A5A2B">
      <w:pPr>
        <w:pStyle w:val="Paragrafi"/>
        <w:rPr>
          <w:spacing w:val="-4"/>
          <w:lang w:val="sq-AL" w:eastAsia="sq-AL"/>
        </w:rPr>
      </w:pPr>
      <w:r w:rsidRPr="004566BE">
        <w:rPr>
          <w:spacing w:val="-4"/>
          <w:lang w:val="sq-AL" w:eastAsia="sq-AL"/>
        </w:rPr>
        <w:t xml:space="preserve">1.1.1.7 RRJETET NDËRKUFITARE DHE AKSESUESHMËRIA </w:t>
      </w:r>
    </w:p>
    <w:p w:rsidR="008A5A2B" w:rsidRPr="004566BE" w:rsidRDefault="008A5A2B" w:rsidP="008A5A2B">
      <w:pPr>
        <w:pStyle w:val="Paragrafi"/>
        <w:rPr>
          <w:spacing w:val="-4"/>
          <w:lang w:val="sq-AL" w:eastAsia="sq-AL"/>
        </w:rPr>
      </w:pPr>
      <w:r w:rsidRPr="004566BE">
        <w:rPr>
          <w:spacing w:val="-4"/>
          <w:lang w:val="sq-AL" w:eastAsia="sq-AL"/>
        </w:rPr>
        <w:t>Zona e Programit është e fragmentuar në dy anët e detit Adriatik-Jon dhe kjo përcakton modelin e ndërveprimeve hapësinore. Topografia e ndryshme ballkanike kontribuon në një fragmentim të mëtejshëm të marrëdhënieve fizike: si ato të brendshme edhe ato të jashtme. Përveç kësaj, numri i shtuar i kufijve të krijuar 20 vitet e fundit në zonën e gjerë të Ballkanit ka një ndikim të drejtpërdrejtë në</w:t>
      </w:r>
      <w:r w:rsidR="002558DB" w:rsidRPr="004566BE">
        <w:rPr>
          <w:spacing w:val="-4"/>
          <w:lang w:val="sq-AL" w:eastAsia="sq-AL"/>
        </w:rPr>
        <w:t xml:space="preserve"> kalimet ndërkombëtare dhe ndër</w:t>
      </w:r>
      <w:r w:rsidRPr="004566BE">
        <w:rPr>
          <w:spacing w:val="-4"/>
          <w:lang w:val="sq-AL" w:eastAsia="sq-AL"/>
        </w:rPr>
        <w:t>rajonale.</w:t>
      </w:r>
    </w:p>
    <w:p w:rsidR="008A5A2B" w:rsidRPr="004566BE" w:rsidRDefault="008A5A2B" w:rsidP="008A5A2B">
      <w:pPr>
        <w:pStyle w:val="Paragrafi"/>
        <w:rPr>
          <w:spacing w:val="-4"/>
          <w:lang w:val="sq-AL" w:eastAsia="sq-AL"/>
        </w:rPr>
      </w:pPr>
      <w:r w:rsidRPr="004566BE">
        <w:rPr>
          <w:spacing w:val="-4"/>
          <w:lang w:val="sq-AL" w:eastAsia="sq-AL"/>
        </w:rPr>
        <w:t xml:space="preserve">Mund të bësh dallimin </w:t>
      </w:r>
      <w:r w:rsidR="002558DB" w:rsidRPr="004566BE">
        <w:rPr>
          <w:spacing w:val="-4"/>
          <w:lang w:val="sq-AL" w:eastAsia="sq-AL"/>
        </w:rPr>
        <w:t>mes aksesit të jashtëm të makro</w:t>
      </w:r>
      <w:r w:rsidRPr="004566BE">
        <w:rPr>
          <w:spacing w:val="-4"/>
          <w:lang w:val="sq-AL" w:eastAsia="sq-AL"/>
        </w:rPr>
        <w:t>rajonit Adriatik-Jon dhe aksesit në rajone të ndryshme përbërëse të saj. Aksesi i jashtëm lidhet kryesisht me portet, aeroportet dhe rrugët kryesore tokësore, hekurudhore dhe kryqëzimet, ndërsa aksesi i brendshëm lidhet me lidhjet e rrezeve të shkurtra dhe të mesme të dominuara nga rrjetet rrugore dhe hekurudhore. Përveç këtyre, ekziston një rrjet i rrugëve të vogla dhe hekurudha që lidhin qytetet dhe rajonet e sistemit më të madh.</w:t>
      </w:r>
    </w:p>
    <w:p w:rsidR="008A5A2B" w:rsidRPr="004566BE" w:rsidRDefault="008A5A2B" w:rsidP="008A5A2B">
      <w:pPr>
        <w:pStyle w:val="Paragrafi"/>
        <w:rPr>
          <w:spacing w:val="-4"/>
          <w:lang w:val="sq-AL" w:eastAsia="sq-AL"/>
        </w:rPr>
      </w:pPr>
      <w:r w:rsidRPr="004566BE">
        <w:rPr>
          <w:spacing w:val="-4"/>
          <w:lang w:val="sq-AL" w:eastAsia="sq-AL"/>
        </w:rPr>
        <w:t>Nuk dihet rëndësia e infrastrukturës së përmirësuar të transportit dhe shërbimeve për zhvillim në të ardhmen dhe prosperitetin e Zonës Programit, e cila është shumë e varur në transportin me makinë, si rezultat emetime të larta karboni. Lidhjet në brendësi janë të dobëta, me shumë vështirësi në lidhjet multimodale, ndërsa koordinimi është gjithashtu i pamjaftueshëm. Përveç kësaj, dendësia e rrjetit hekurudhor është më e ulët se mesatarja e BE</w:t>
      </w:r>
      <w:r w:rsidR="00676A57" w:rsidRPr="004566BE">
        <w:rPr>
          <w:spacing w:val="-4"/>
          <w:lang w:val="sq-AL" w:eastAsia="sq-AL"/>
        </w:rPr>
        <w:t>-së</w:t>
      </w:r>
      <w:r w:rsidRPr="004566BE">
        <w:rPr>
          <w:spacing w:val="-4"/>
          <w:lang w:val="sq-AL" w:eastAsia="sq-AL"/>
        </w:rPr>
        <w:t xml:space="preserve"> dhe paraqet standardet mesatarisht të ulëta edhe për sa i përket infrastrukturës hekurudhore dhe shërbimeve, udhëtarëve dhe të mallrave, dhe lëvizshmëri të kufizuar veçanërisht në nivel ndërkombëtar. Zona e Programit ka lidhje të drejtpërdrejta të kufizuara detare dhe ajrore, ndërsa integrimi i brendshëm sot duket të jetë e papërshtatshëm pasi shumë distancat mbulohen nëpërmjet rrugës ose transportit hekurudhor, që janë më të ngadalshëm</w:t>
      </w:r>
      <w:r w:rsidR="000C7D4C" w:rsidRPr="004566BE">
        <w:rPr>
          <w:spacing w:val="-4"/>
          <w:lang w:val="sq-AL" w:eastAsia="sq-AL"/>
        </w:rPr>
        <w:t>,</w:t>
      </w:r>
      <w:r w:rsidRPr="004566BE">
        <w:rPr>
          <w:spacing w:val="-4"/>
          <w:lang w:val="sq-AL" w:eastAsia="sq-AL"/>
        </w:rPr>
        <w:t xml:space="preserve"> por më të lirë.</w:t>
      </w:r>
    </w:p>
    <w:p w:rsidR="008A5A2B" w:rsidRPr="004566BE" w:rsidRDefault="008A5A2B" w:rsidP="008A5A2B">
      <w:pPr>
        <w:pStyle w:val="Paragrafi"/>
        <w:rPr>
          <w:spacing w:val="-4"/>
          <w:lang w:val="sq-AL" w:eastAsia="sq-AL"/>
        </w:rPr>
      </w:pPr>
      <w:r w:rsidRPr="004566BE">
        <w:rPr>
          <w:spacing w:val="-4"/>
          <w:lang w:val="sq-AL" w:eastAsia="sq-AL"/>
        </w:rPr>
        <w:t xml:space="preserve">PORTET </w:t>
      </w:r>
    </w:p>
    <w:p w:rsidR="008A5A2B" w:rsidRPr="004566BE" w:rsidRDefault="00985956" w:rsidP="008A5A2B">
      <w:pPr>
        <w:pStyle w:val="Paragrafi"/>
        <w:rPr>
          <w:spacing w:val="-4"/>
          <w:lang w:val="sq-AL" w:eastAsia="sq-AL"/>
        </w:rPr>
      </w:pPr>
      <w:r w:rsidRPr="004566BE">
        <w:rPr>
          <w:spacing w:val="-4"/>
          <w:lang w:val="sq-AL" w:eastAsia="sq-AL"/>
        </w:rPr>
        <w:t>Krahasuar me rrjetin e porteve ev</w:t>
      </w:r>
      <w:r w:rsidR="008A5A2B" w:rsidRPr="004566BE">
        <w:rPr>
          <w:spacing w:val="-4"/>
          <w:lang w:val="sq-AL" w:eastAsia="sq-AL"/>
        </w:rPr>
        <w:t>ropiane, at</w:t>
      </w:r>
      <w:r w:rsidR="00DB2337">
        <w:rPr>
          <w:spacing w:val="-4"/>
          <w:lang w:val="sq-AL" w:eastAsia="sq-AL"/>
        </w:rPr>
        <w:t>o</w:t>
      </w:r>
      <w:r w:rsidR="008A5A2B" w:rsidRPr="004566BE">
        <w:rPr>
          <w:spacing w:val="-4"/>
          <w:lang w:val="sq-AL" w:eastAsia="sq-AL"/>
        </w:rPr>
        <w:t xml:space="preserve"> që i përkasin Zonës së Programit mund të konsiderohen të madhësisë së vogël deri në të mesme, të gjitha në lidhje me numrin e kontejnerëve (TEU), të marrë si tregues i konkurrencës ndërkombëtare. Duhet pranuar se trafiku portual në vendet bashkëpunuese tregon një dominim të importeve në krahasim me </w:t>
      </w:r>
      <w:r w:rsidR="00DB2337">
        <w:rPr>
          <w:spacing w:val="-4"/>
          <w:lang w:val="sq-AL" w:eastAsia="sq-AL"/>
        </w:rPr>
        <w:t>eksportet. Lidhjet portale nd</w:t>
      </w:r>
      <w:r w:rsidR="00DB2337" w:rsidRPr="00DB2337">
        <w:rPr>
          <w:spacing w:val="-4"/>
          <w:lang w:val="sq-AL" w:eastAsia="sq-AL"/>
        </w:rPr>
        <w:t>ë</w:t>
      </w:r>
      <w:r w:rsidR="00DB2337">
        <w:rPr>
          <w:spacing w:val="-4"/>
          <w:lang w:val="sq-AL" w:eastAsia="sq-AL"/>
        </w:rPr>
        <w:t>r</w:t>
      </w:r>
      <w:r w:rsidR="008A5A2B" w:rsidRPr="004566BE">
        <w:rPr>
          <w:spacing w:val="-4"/>
          <w:lang w:val="sq-AL" w:eastAsia="sq-AL"/>
        </w:rPr>
        <w:t>rajonale dhe ndërkombëtare janë të limituara për shkak të dy faktorëve: dendësia e popullsisë së vogël ose shtrirja e kufizuar e zonave</w:t>
      </w:r>
      <w:r w:rsidR="000C70A8" w:rsidRPr="004566BE">
        <w:rPr>
          <w:spacing w:val="-4"/>
          <w:lang w:val="sq-AL" w:eastAsia="sq-AL"/>
        </w:rPr>
        <w:t>,</w:t>
      </w:r>
      <w:r w:rsidR="008A5A2B" w:rsidRPr="004566BE">
        <w:rPr>
          <w:spacing w:val="-4"/>
          <w:lang w:val="sq-AL" w:eastAsia="sq-AL"/>
        </w:rPr>
        <w:t xml:space="preserve"> si dhe vështirësitë e shkaktuara nga topografia e lidhjeve. </w:t>
      </w:r>
    </w:p>
    <w:p w:rsidR="008A5A2B" w:rsidRPr="004566BE" w:rsidRDefault="000C70A8" w:rsidP="008A5A2B">
      <w:pPr>
        <w:pStyle w:val="Paragrafi"/>
        <w:rPr>
          <w:spacing w:val="-4"/>
          <w:lang w:val="sq-AL" w:eastAsia="sq-AL"/>
        </w:rPr>
      </w:pPr>
      <w:r w:rsidRPr="004566BE">
        <w:rPr>
          <w:spacing w:val="-4"/>
          <w:lang w:val="sq-AL" w:eastAsia="sq-AL"/>
        </w:rPr>
        <w:t>Pulia ka tri</w:t>
      </w:r>
      <w:r w:rsidR="008A5A2B" w:rsidRPr="004566BE">
        <w:rPr>
          <w:spacing w:val="-4"/>
          <w:lang w:val="sq-AL" w:eastAsia="sq-AL"/>
        </w:rPr>
        <w:t xml:space="preserve"> porte të mëdha me funksione të ndryshme. Brindisi është një port i rëndësish</w:t>
      </w:r>
      <w:r w:rsidR="00DB2337" w:rsidRPr="00DB2337">
        <w:rPr>
          <w:spacing w:val="-4"/>
          <w:lang w:val="sq-AL" w:eastAsia="sq-AL"/>
        </w:rPr>
        <w:t>ë</w:t>
      </w:r>
      <w:r w:rsidR="00DB2337">
        <w:rPr>
          <w:spacing w:val="-4"/>
          <w:lang w:val="sq-AL" w:eastAsia="sq-AL"/>
        </w:rPr>
        <w:t>m</w:t>
      </w:r>
      <w:r w:rsidR="008A5A2B" w:rsidRPr="004566BE">
        <w:rPr>
          <w:spacing w:val="-4"/>
          <w:lang w:val="sq-AL" w:eastAsia="sq-AL"/>
        </w:rPr>
        <w:t xml:space="preserve"> industrial dhe t</w:t>
      </w:r>
      <w:r w:rsidR="00DB2337">
        <w:rPr>
          <w:spacing w:val="-4"/>
          <w:lang w:val="sq-AL" w:eastAsia="sq-AL"/>
        </w:rPr>
        <w:t>regtar. Bari, përveç</w:t>
      </w:r>
      <w:r w:rsidR="008A5A2B" w:rsidRPr="004566BE">
        <w:rPr>
          <w:spacing w:val="-4"/>
          <w:lang w:val="sq-AL" w:eastAsia="sq-AL"/>
        </w:rPr>
        <w:t xml:space="preserve">se është një port komercial, është kryesisht një terminal pasagjerësh dhe dalje në det të anijeve, ndërsa </w:t>
      </w:r>
      <w:r w:rsidR="00DB2337">
        <w:rPr>
          <w:spacing w:val="-4"/>
          <w:lang w:val="sq-AL" w:eastAsia="sq-AL"/>
        </w:rPr>
        <w:t>P</w:t>
      </w:r>
      <w:r w:rsidR="008A5A2B" w:rsidRPr="004566BE">
        <w:rPr>
          <w:spacing w:val="-4"/>
          <w:lang w:val="sq-AL" w:eastAsia="sq-AL"/>
        </w:rPr>
        <w:t>orti i Tarantos ka volum të rëndësishëm të trafikut dhe ka lidhje me portet ndërkombëtare në zonën e Mesdheut, Lindjen e Largët dhe SHBA</w:t>
      </w:r>
      <w:r w:rsidR="00DB2337">
        <w:rPr>
          <w:spacing w:val="-4"/>
          <w:lang w:val="sq-AL" w:eastAsia="sq-AL"/>
        </w:rPr>
        <w:t>-n</w:t>
      </w:r>
      <w:r w:rsidR="00DB2337" w:rsidRPr="00DB2337">
        <w:rPr>
          <w:spacing w:val="-4"/>
          <w:lang w:val="sq-AL" w:eastAsia="sq-AL"/>
        </w:rPr>
        <w:t>ë</w:t>
      </w:r>
      <w:r w:rsidR="008A5A2B" w:rsidRPr="004566BE">
        <w:rPr>
          <w:spacing w:val="-4"/>
          <w:lang w:val="sq-AL" w:eastAsia="sq-AL"/>
        </w:rPr>
        <w:t>. Numri i udhëtarëve që hyjnë ose dalin nga portet kryesore të Pulia</w:t>
      </w:r>
      <w:r w:rsidR="001C164A" w:rsidRPr="004566BE">
        <w:rPr>
          <w:spacing w:val="-4"/>
          <w:lang w:val="sq-AL" w:eastAsia="sq-AL"/>
        </w:rPr>
        <w:t>s</w:t>
      </w:r>
      <w:r w:rsidR="008A5A2B" w:rsidRPr="004566BE">
        <w:rPr>
          <w:spacing w:val="-4"/>
          <w:lang w:val="sq-AL" w:eastAsia="sq-AL"/>
        </w:rPr>
        <w:t xml:space="preserve"> ra me 3.4% në vitin 2012. Po ashtu, numri i mallrave gjithsej të ngarkuar dhe shkarkuar nga portet kryesore</w:t>
      </w:r>
      <w:r w:rsidR="00985956" w:rsidRPr="004566BE">
        <w:rPr>
          <w:spacing w:val="-4"/>
          <w:lang w:val="sq-AL" w:eastAsia="sq-AL"/>
        </w:rPr>
        <w:t xml:space="preserve"> në Pulia ka pësuar rënie në tri</w:t>
      </w:r>
      <w:r w:rsidR="008A5A2B" w:rsidRPr="004566BE">
        <w:rPr>
          <w:spacing w:val="-4"/>
          <w:lang w:val="sq-AL" w:eastAsia="sq-AL"/>
        </w:rPr>
        <w:t xml:space="preserve"> vitet e fundit me rreth 6</w:t>
      </w:r>
      <w:r w:rsidR="004246BF" w:rsidRPr="004566BE">
        <w:rPr>
          <w:spacing w:val="-4"/>
          <w:lang w:val="sq-AL" w:eastAsia="sq-AL"/>
        </w:rPr>
        <w:t>%</w:t>
      </w:r>
      <w:r w:rsidR="008A5A2B" w:rsidRPr="004566BE">
        <w:rPr>
          <w:spacing w:val="-4"/>
          <w:lang w:val="sq-AL" w:eastAsia="sq-AL"/>
        </w:rPr>
        <w:t xml:space="preserve">. </w:t>
      </w:r>
    </w:p>
    <w:p w:rsidR="008A5A2B" w:rsidRPr="004566BE" w:rsidRDefault="008A5A2B" w:rsidP="008A5A2B">
      <w:pPr>
        <w:pStyle w:val="Paragrafi"/>
        <w:rPr>
          <w:spacing w:val="-4"/>
          <w:lang w:val="sq-AL" w:eastAsia="sq-AL"/>
        </w:rPr>
      </w:pPr>
      <w:r w:rsidRPr="004566BE">
        <w:rPr>
          <w:spacing w:val="-4"/>
          <w:lang w:val="sq-AL" w:eastAsia="sq-AL"/>
        </w:rPr>
        <w:t>Në Molise ka një port të vetëm që është terminal për transportin e udhëtarëve</w:t>
      </w:r>
      <w:r w:rsidR="000C70A8" w:rsidRPr="004566BE">
        <w:rPr>
          <w:spacing w:val="-4"/>
          <w:lang w:val="sq-AL" w:eastAsia="sq-AL"/>
        </w:rPr>
        <w:t>,</w:t>
      </w:r>
      <w:r w:rsidRPr="004566BE">
        <w:rPr>
          <w:spacing w:val="-4"/>
          <w:lang w:val="sq-AL" w:eastAsia="sq-AL"/>
        </w:rPr>
        <w:t xml:space="preserve"> si dhe port për turistë dhe peshkatarët. </w:t>
      </w:r>
    </w:p>
    <w:p w:rsidR="008A5A2B" w:rsidRPr="004566BE" w:rsidRDefault="008A5A2B" w:rsidP="008A5A2B">
      <w:pPr>
        <w:pStyle w:val="Paragrafi"/>
        <w:rPr>
          <w:spacing w:val="-4"/>
          <w:lang w:val="sq-AL" w:eastAsia="sq-AL"/>
        </w:rPr>
      </w:pPr>
      <w:r w:rsidRPr="004566BE">
        <w:rPr>
          <w:spacing w:val="-4"/>
          <w:lang w:val="sq-AL" w:eastAsia="sq-AL"/>
        </w:rPr>
        <w:t>Në Shq</w:t>
      </w:r>
      <w:r w:rsidR="00985956" w:rsidRPr="004566BE">
        <w:rPr>
          <w:spacing w:val="-4"/>
          <w:lang w:val="sq-AL" w:eastAsia="sq-AL"/>
        </w:rPr>
        <w:t>ipëri, P</w:t>
      </w:r>
      <w:r w:rsidRPr="004566BE">
        <w:rPr>
          <w:spacing w:val="-4"/>
          <w:lang w:val="sq-AL" w:eastAsia="sq-AL"/>
        </w:rPr>
        <w:t xml:space="preserve">orti i Durrësit është më i madhi në vend në lidhje me mallrat (aktualisht 78% të tregut të përgjithshëm detar në nivel kombëtar) dhe është portë kryesore për Italinë për fluksin e pasagjerëve. Porti i Vlorës është i dyti më i madh dhe terminali portual sekondar i projektit </w:t>
      </w:r>
      <w:r w:rsidR="004B0AEE" w:rsidRPr="004566BE">
        <w:rPr>
          <w:spacing w:val="-4"/>
          <w:lang w:val="sq-AL" w:eastAsia="sq-AL"/>
        </w:rPr>
        <w:t>“</w:t>
      </w:r>
      <w:r w:rsidRPr="004566BE">
        <w:rPr>
          <w:spacing w:val="-4"/>
          <w:lang w:val="sq-AL" w:eastAsia="sq-AL"/>
        </w:rPr>
        <w:t>Korridorit VIII</w:t>
      </w:r>
      <w:r w:rsidR="004B0AEE" w:rsidRPr="004566BE">
        <w:rPr>
          <w:spacing w:val="-4"/>
          <w:lang w:val="sq-AL" w:eastAsia="sq-AL"/>
        </w:rPr>
        <w:t>”</w:t>
      </w:r>
      <w:r w:rsidRPr="004566BE">
        <w:rPr>
          <w:spacing w:val="-4"/>
          <w:lang w:val="sq-AL" w:eastAsia="sq-AL"/>
        </w:rPr>
        <w:t xml:space="preserve"> pas Durrësit. Të dy</w:t>
      </w:r>
      <w:r w:rsidR="002C13C1" w:rsidRPr="004566BE">
        <w:rPr>
          <w:spacing w:val="-4"/>
          <w:lang w:val="sq-AL" w:eastAsia="sq-AL"/>
        </w:rPr>
        <w:t>ja</w:t>
      </w:r>
      <w:r w:rsidRPr="004566BE">
        <w:rPr>
          <w:spacing w:val="-4"/>
          <w:lang w:val="sq-AL" w:eastAsia="sq-AL"/>
        </w:rPr>
        <w:t xml:space="preserve"> portet tani janë në proces moderniz</w:t>
      </w:r>
      <w:r w:rsidR="00985956" w:rsidRPr="004566BE">
        <w:rPr>
          <w:spacing w:val="-4"/>
          <w:lang w:val="sq-AL" w:eastAsia="sq-AL"/>
        </w:rPr>
        <w:t>imi. Port i tretë i madh është P</w:t>
      </w:r>
      <w:r w:rsidRPr="004566BE">
        <w:rPr>
          <w:spacing w:val="-4"/>
          <w:lang w:val="sq-AL" w:eastAsia="sq-AL"/>
        </w:rPr>
        <w:t>orti i Shëngjinit në verilindje që i shërben kryesisht ngarkesave në masë dhe karburanteve. Në jug ka një pikë lidhje deti me Korfuzin, ndërsa porti sekondar i Sarandës është duke u shndërruar në një port turistik.</w:t>
      </w:r>
    </w:p>
    <w:p w:rsidR="008A5A2B" w:rsidRPr="004566BE" w:rsidRDefault="008A5A2B" w:rsidP="008A5A2B">
      <w:pPr>
        <w:pStyle w:val="Paragrafi"/>
        <w:rPr>
          <w:spacing w:val="-4"/>
          <w:lang w:val="sq-AL" w:eastAsia="sq-AL"/>
        </w:rPr>
      </w:pPr>
      <w:r w:rsidRPr="004566BE">
        <w:rPr>
          <w:spacing w:val="-4"/>
          <w:lang w:val="sq-AL" w:eastAsia="sq-AL"/>
        </w:rPr>
        <w:t xml:space="preserve">Në Mal të Zi, </w:t>
      </w:r>
      <w:r w:rsidR="00DB2337">
        <w:rPr>
          <w:spacing w:val="-4"/>
          <w:lang w:val="sq-AL" w:eastAsia="sq-AL"/>
        </w:rPr>
        <w:t>P</w:t>
      </w:r>
      <w:r w:rsidRPr="004566BE">
        <w:rPr>
          <w:spacing w:val="-4"/>
          <w:lang w:val="sq-AL" w:eastAsia="sq-AL"/>
        </w:rPr>
        <w:t>orti i Barit është porti kryesor tregtar i vendit, i cili kryen 95% të transporti</w:t>
      </w:r>
      <w:r w:rsidR="00DB2337">
        <w:rPr>
          <w:spacing w:val="-4"/>
          <w:lang w:val="sq-AL" w:eastAsia="sq-AL"/>
        </w:rPr>
        <w:t>t</w:t>
      </w:r>
      <w:r w:rsidRPr="004566BE">
        <w:rPr>
          <w:spacing w:val="-4"/>
          <w:lang w:val="sq-AL" w:eastAsia="sq-AL"/>
        </w:rPr>
        <w:t xml:space="preserve"> detar. Porti i Kotorrit shërben për anije të mëdha dhe anije të tjera tregtare, ndërsa marina në Tivat është porta kryesore në Adriatik për jahtet. </w:t>
      </w:r>
    </w:p>
    <w:p w:rsidR="008A5A2B" w:rsidRPr="004566BE" w:rsidRDefault="008A5A2B" w:rsidP="008A5A2B">
      <w:pPr>
        <w:pStyle w:val="Paragrafi"/>
        <w:rPr>
          <w:spacing w:val="-4"/>
          <w:lang w:val="sq-AL" w:eastAsia="sq-AL"/>
        </w:rPr>
      </w:pPr>
      <w:r w:rsidRPr="004566BE">
        <w:rPr>
          <w:spacing w:val="-4"/>
          <w:lang w:val="sq-AL" w:eastAsia="sq-AL"/>
        </w:rPr>
        <w:t xml:space="preserve">Presioni konkurrues nga portet e tjera të rajonit imponojnë Malin e Zi për të investuar në transport me kamion/hekurudhor në drejtimet më të rëndësishme, për të hapur perspektiva të reja për transportin Ro-Ro dhe linjat më të mira të trageteve me Italinë. Vendi ka transport me rrugë ujore të limituara në liqenin e Shkodrës dhe lumenjtë lidhës. Liqeni ndahet nga Mali i Zi dhe Shqipëria, ka potencial tërheqës turistik, por nuk ka të trafik ujor mes dy vendeve edhe pse të dyja palët kanë shprehur interes në zhvillimin e saj. </w:t>
      </w:r>
    </w:p>
    <w:p w:rsidR="008A5A2B" w:rsidRPr="004566BE" w:rsidRDefault="008A5A2B" w:rsidP="008A5A2B">
      <w:pPr>
        <w:pStyle w:val="Paragrafi"/>
        <w:rPr>
          <w:spacing w:val="-4"/>
          <w:lang w:val="sq-AL" w:eastAsia="sq-AL"/>
        </w:rPr>
      </w:pPr>
      <w:r w:rsidRPr="004566BE">
        <w:rPr>
          <w:spacing w:val="-4"/>
          <w:lang w:val="sq-AL" w:eastAsia="sq-AL"/>
        </w:rPr>
        <w:t xml:space="preserve">AEROPORTET </w:t>
      </w:r>
    </w:p>
    <w:p w:rsidR="008A5A2B" w:rsidRPr="004566BE" w:rsidRDefault="008A5A2B" w:rsidP="008A5A2B">
      <w:pPr>
        <w:pStyle w:val="Paragrafi"/>
        <w:rPr>
          <w:spacing w:val="-4"/>
          <w:lang w:val="sq-AL" w:eastAsia="sq-AL"/>
        </w:rPr>
      </w:pPr>
      <w:r w:rsidRPr="004566BE">
        <w:rPr>
          <w:spacing w:val="-4"/>
          <w:lang w:val="sq-AL" w:eastAsia="sq-AL"/>
        </w:rPr>
        <w:t>Zona e Programit ka një rrjet aeroportesh në disa porte të mesme dhe një numër të aeroporteve të tjera më të vogla të rangut rajonal. Ajo ka lidhje të drejtpërdrejta të limituara, ndërsa integrimi brenda Zonës së Programit sot duket të jetë i papërshtatshëm, pasi shumë distanca shkurtohen me transport rrugor ose hekurudhor, të cilat janë më të ngadalshme, por më të lirë.</w:t>
      </w:r>
    </w:p>
    <w:p w:rsidR="008A5A2B" w:rsidRPr="004566BE" w:rsidRDefault="008A5A2B" w:rsidP="008A5A2B">
      <w:pPr>
        <w:pStyle w:val="Paragrafi"/>
        <w:rPr>
          <w:spacing w:val="-4"/>
          <w:lang w:val="sq-AL" w:eastAsia="sq-AL"/>
        </w:rPr>
      </w:pPr>
      <w:r w:rsidRPr="004566BE">
        <w:rPr>
          <w:spacing w:val="-4"/>
          <w:lang w:val="sq-AL" w:eastAsia="sq-AL"/>
        </w:rPr>
        <w:t>Në Pulia janë katër aeroporte: Bari, Brindisi, Foggia dhe Taranto. Sipas të dhënave në dispozicion (2012) trafiku pasagjerëve është në rritje në Bari (+1,41</w:t>
      </w:r>
      <w:r w:rsidR="004246BF" w:rsidRPr="004566BE">
        <w:rPr>
          <w:spacing w:val="-4"/>
          <w:lang w:val="sq-AL" w:eastAsia="sq-AL"/>
        </w:rPr>
        <w:t>%</w:t>
      </w:r>
      <w:r w:rsidRPr="004566BE">
        <w:rPr>
          <w:spacing w:val="-4"/>
          <w:lang w:val="sq-AL" w:eastAsia="sq-AL"/>
        </w:rPr>
        <w:t xml:space="preserve"> në krahasim me vitin 2011) dhe në Brindisi (+2,11 në krahasim me vitin 2011), ndërsa Foggia nga viti 2010 deri </w:t>
      </w:r>
      <w:r w:rsidR="00F6705B" w:rsidRPr="004566BE">
        <w:rPr>
          <w:spacing w:val="-4"/>
          <w:lang w:val="sq-AL" w:eastAsia="sq-AL"/>
        </w:rPr>
        <w:t>m</w:t>
      </w:r>
      <w:r w:rsidRPr="004566BE">
        <w:rPr>
          <w:spacing w:val="-4"/>
          <w:lang w:val="sq-AL" w:eastAsia="sq-AL"/>
        </w:rPr>
        <w:t>ë 2011</w:t>
      </w:r>
      <w:r w:rsidR="00F6705B" w:rsidRPr="004566BE">
        <w:rPr>
          <w:spacing w:val="-4"/>
          <w:lang w:val="sq-AL" w:eastAsia="sq-AL"/>
        </w:rPr>
        <w:t>-n</w:t>
      </w:r>
      <w:r w:rsidRPr="004566BE">
        <w:rPr>
          <w:spacing w:val="-4"/>
          <w:lang w:val="sq-AL" w:eastAsia="sq-AL"/>
        </w:rPr>
        <w:t>, raporton 11,9</w:t>
      </w:r>
      <w:r w:rsidR="004246BF" w:rsidRPr="004566BE">
        <w:rPr>
          <w:spacing w:val="-4"/>
          <w:lang w:val="sq-AL" w:eastAsia="sq-AL"/>
        </w:rPr>
        <w:t>%</w:t>
      </w:r>
      <w:r w:rsidR="00DB2337">
        <w:rPr>
          <w:spacing w:val="-4"/>
          <w:lang w:val="sq-AL" w:eastAsia="sq-AL"/>
        </w:rPr>
        <w:t>. (Burimi: Aeroporti i Pulia)</w:t>
      </w:r>
    </w:p>
    <w:p w:rsidR="008A5A2B" w:rsidRPr="004566BE" w:rsidRDefault="008A5A2B" w:rsidP="008A5A2B">
      <w:pPr>
        <w:pStyle w:val="Paragrafi"/>
        <w:rPr>
          <w:spacing w:val="-4"/>
          <w:lang w:val="sq-AL" w:eastAsia="sq-AL"/>
        </w:rPr>
      </w:pPr>
      <w:r w:rsidRPr="004566BE">
        <w:rPr>
          <w:spacing w:val="-4"/>
          <w:lang w:val="sq-AL" w:eastAsia="sq-AL"/>
        </w:rPr>
        <w:t xml:space="preserve">Aktualisht nuk ka asnjë aeroport në Molise. </w:t>
      </w:r>
    </w:p>
    <w:p w:rsidR="008A5A2B" w:rsidRPr="004566BE" w:rsidRDefault="008A5A2B" w:rsidP="008A5A2B">
      <w:pPr>
        <w:pStyle w:val="Paragrafi"/>
        <w:rPr>
          <w:spacing w:val="-4"/>
          <w:lang w:val="sq-AL" w:eastAsia="sq-AL"/>
        </w:rPr>
      </w:pPr>
      <w:r w:rsidRPr="004566BE">
        <w:rPr>
          <w:spacing w:val="-4"/>
          <w:lang w:val="sq-AL" w:eastAsia="sq-AL"/>
        </w:rPr>
        <w:t>Në Shqipëri ka vetëm një aeroport ndërkombëtar, Tiranë, i cili është ndërtuar në bazë të një marrëveshje</w:t>
      </w:r>
      <w:r w:rsidR="006D69BB">
        <w:rPr>
          <w:spacing w:val="-4"/>
          <w:lang w:val="sq-AL" w:eastAsia="sq-AL"/>
        </w:rPr>
        <w:t>je</w:t>
      </w:r>
      <w:r w:rsidRPr="004566BE">
        <w:rPr>
          <w:spacing w:val="-4"/>
          <w:lang w:val="sq-AL" w:eastAsia="sq-AL"/>
        </w:rPr>
        <w:t xml:space="preserve"> të veçantë me investitorët privatë në vitin 2002 që pengon zhvillimin e aeroportit të ri ose p</w:t>
      </w:r>
      <w:r w:rsidR="00AD792D" w:rsidRPr="004566BE">
        <w:rPr>
          <w:spacing w:val="-4"/>
          <w:lang w:val="sq-AL" w:eastAsia="sq-AL"/>
        </w:rPr>
        <w:t>ërdorimin e aeroporteve të tjera</w:t>
      </w:r>
      <w:r w:rsidRPr="004566BE">
        <w:rPr>
          <w:spacing w:val="-4"/>
          <w:lang w:val="sq-AL" w:eastAsia="sq-AL"/>
        </w:rPr>
        <w:t xml:space="preserve"> ekzistues</w:t>
      </w:r>
      <w:r w:rsidR="00AD792D" w:rsidRPr="004566BE">
        <w:rPr>
          <w:spacing w:val="-4"/>
          <w:lang w:val="sq-AL" w:eastAsia="sq-AL"/>
        </w:rPr>
        <w:t>e</w:t>
      </w:r>
      <w:r w:rsidRPr="004566BE">
        <w:rPr>
          <w:spacing w:val="-4"/>
          <w:lang w:val="sq-AL" w:eastAsia="sq-AL"/>
        </w:rPr>
        <w:t xml:space="preserve"> në vend për 20 vitet e ardhshme. Ky fakt konsiderohet si një pengesë për zhvillimin e turizmit në bregdetin jugor, duke pasur parasysh nivelin e dobët të infrastrukturës ekzistuese të transportit.</w:t>
      </w:r>
    </w:p>
    <w:p w:rsidR="008A5A2B" w:rsidRPr="004566BE" w:rsidRDefault="008A5A2B" w:rsidP="008A5A2B">
      <w:pPr>
        <w:pStyle w:val="Paragrafi"/>
        <w:rPr>
          <w:spacing w:val="-4"/>
          <w:lang w:val="sq-AL" w:eastAsia="sq-AL"/>
        </w:rPr>
      </w:pPr>
      <w:r w:rsidRPr="004566BE">
        <w:rPr>
          <w:spacing w:val="-4"/>
          <w:lang w:val="sq-AL" w:eastAsia="sq-AL"/>
        </w:rPr>
        <w:t>Në Mal të Zi ka dy aeroporte ndërkombëtare</w:t>
      </w:r>
      <w:r w:rsidR="00226828" w:rsidRPr="004566BE">
        <w:rPr>
          <w:spacing w:val="-4"/>
          <w:lang w:val="sq-AL" w:eastAsia="sq-AL"/>
        </w:rPr>
        <w:t xml:space="preserve"> </w:t>
      </w:r>
      <w:r w:rsidRPr="004566BE">
        <w:rPr>
          <w:spacing w:val="-4"/>
          <w:lang w:val="sq-AL" w:eastAsia="sq-AL"/>
        </w:rPr>
        <w:t>- Podgoricë dhe Tivat. Modernizimi i dy aeroportet ndërkombëtare është pjesë e planeve të qeverisë në periudhën 2013</w:t>
      </w:r>
      <w:r w:rsidR="006D69BB" w:rsidRPr="006D69BB">
        <w:rPr>
          <w:spacing w:val="-4"/>
          <w:lang w:val="sq-AL" w:eastAsia="sq-AL"/>
        </w:rPr>
        <w:t>–</w:t>
      </w:r>
      <w:r w:rsidRPr="004566BE">
        <w:rPr>
          <w:spacing w:val="-4"/>
          <w:lang w:val="sq-AL" w:eastAsia="sq-AL"/>
        </w:rPr>
        <w:t xml:space="preserve">2016. </w:t>
      </w:r>
    </w:p>
    <w:p w:rsidR="008A5A2B" w:rsidRPr="004566BE" w:rsidRDefault="008A5A2B" w:rsidP="008A5A2B">
      <w:pPr>
        <w:pStyle w:val="Paragrafi"/>
        <w:rPr>
          <w:spacing w:val="-4"/>
          <w:lang w:val="sq-AL" w:eastAsia="sq-AL"/>
        </w:rPr>
      </w:pPr>
      <w:r w:rsidRPr="004566BE">
        <w:rPr>
          <w:spacing w:val="-4"/>
          <w:lang w:val="sq-AL" w:eastAsia="sq-AL"/>
        </w:rPr>
        <w:t xml:space="preserve">RRJETI RRUGOR </w:t>
      </w:r>
    </w:p>
    <w:p w:rsidR="008A5A2B" w:rsidRPr="004566BE" w:rsidRDefault="008A5A2B" w:rsidP="008A5A2B">
      <w:pPr>
        <w:pStyle w:val="Paragrafi"/>
        <w:rPr>
          <w:spacing w:val="-4"/>
          <w:lang w:val="sq-AL" w:eastAsia="sq-AL"/>
        </w:rPr>
      </w:pPr>
      <w:r w:rsidRPr="004566BE">
        <w:rPr>
          <w:spacing w:val="-4"/>
          <w:lang w:val="sq-AL" w:eastAsia="sq-AL"/>
        </w:rPr>
        <w:t>Rrjeti rrugor në zonën e Programit ndikohet nga morfologjia e kontinentit. Pjesa më e madhe e rrjetit rrugor të Shqipërisë dhe Malit të Zi</w:t>
      </w:r>
      <w:r w:rsidR="000C70A8" w:rsidRPr="004566BE">
        <w:rPr>
          <w:spacing w:val="-4"/>
          <w:lang w:val="sq-AL" w:eastAsia="sq-AL"/>
        </w:rPr>
        <w:t>,</w:t>
      </w:r>
      <w:r w:rsidRPr="004566BE">
        <w:rPr>
          <w:spacing w:val="-4"/>
          <w:lang w:val="sq-AL" w:eastAsia="sq-AL"/>
        </w:rPr>
        <w:t xml:space="preserve"> si dhe të rajoneve italiane paraqet në fakt qarkullim të 5-10,000 mjeteve të përditshme</w:t>
      </w:r>
      <w:r w:rsidR="006D69BB">
        <w:rPr>
          <w:spacing w:val="-4"/>
          <w:lang w:val="sq-AL" w:eastAsia="sq-AL"/>
        </w:rPr>
        <w:t>,</w:t>
      </w:r>
      <w:r w:rsidRPr="004566BE">
        <w:rPr>
          <w:spacing w:val="-4"/>
          <w:lang w:val="sq-AL" w:eastAsia="sq-AL"/>
        </w:rPr>
        <w:t xml:space="preserve"> të cilat mund të sjellin fryrje.</w:t>
      </w:r>
    </w:p>
    <w:p w:rsidR="008A5A2B" w:rsidRPr="004566BE" w:rsidRDefault="008A5A2B" w:rsidP="008A5A2B">
      <w:pPr>
        <w:pStyle w:val="Paragrafi"/>
        <w:rPr>
          <w:spacing w:val="-4"/>
          <w:lang w:val="sq-AL" w:eastAsia="sq-AL"/>
        </w:rPr>
      </w:pPr>
      <w:r w:rsidRPr="004566BE">
        <w:rPr>
          <w:spacing w:val="-4"/>
          <w:lang w:val="sq-AL" w:eastAsia="sq-AL"/>
        </w:rPr>
        <w:t>Pala italiane ka një rrjet autostrade, e cila paraqet probleme vetëm rreth disa prej zonave të mëdha bregdetare urban. Në Pulia ka 313 km autostrada, 1,645 km rrugë nacionale, 1,413 km rrugë rajonale dhe 8,240 km rrugë lokale. Molise në vitin 2011 ka pasur një ndikim prej 19.4 (T/km) për 10,000 banorë në transportin rrugor të mallrave, krahasuar me 14.7 të rajoneve jugore dhe 22.8 të gjithë vendit. (Burimi: Ministria e Infrastrukturës dhe Transportit, Itali)</w:t>
      </w:r>
    </w:p>
    <w:p w:rsidR="008A5A2B" w:rsidRPr="004566BE" w:rsidRDefault="008A5A2B" w:rsidP="008A5A2B">
      <w:pPr>
        <w:pStyle w:val="Paragrafi"/>
        <w:rPr>
          <w:spacing w:val="-4"/>
          <w:lang w:val="sq-AL" w:eastAsia="sq-AL"/>
        </w:rPr>
      </w:pPr>
      <w:r w:rsidRPr="004566BE">
        <w:rPr>
          <w:spacing w:val="-4"/>
          <w:lang w:val="sq-AL" w:eastAsia="sq-AL"/>
        </w:rPr>
        <w:t>Transporti rrugor është forma kryesore e lëvizjes së mallrave dhe udhëtarëve në Shqipëri. Përmirësimet kryhen vazhdimisht në të gjithë rrjetin. Ndërtimi filloi në bajpasin e Fierit për rrugën Korridori VIII, ndërsa ndërtimi i rrugës Tiranë-Elbasan po përparon dhe segmenti Dames-Tepelenë ende nuk ka përfunduar. Në korridorin veri-jug, pjesa nga Shkodra deri në kufirin me Malin e Zi ka përfunduar me përjashtim të unazës së Shkodrës, e cila është vonuar. Tenderi për dhënien me koncesion për mirëmbajtjen e autostradës Milot</w:t>
      </w:r>
      <w:r w:rsidR="00D8685E" w:rsidRPr="00D8685E">
        <w:rPr>
          <w:spacing w:val="-4"/>
          <w:lang w:val="sq-AL" w:eastAsia="sq-AL"/>
        </w:rPr>
        <w:t>–</w:t>
      </w:r>
      <w:r w:rsidRPr="004566BE">
        <w:rPr>
          <w:spacing w:val="-4"/>
          <w:lang w:val="sq-AL" w:eastAsia="sq-AL"/>
        </w:rPr>
        <w:t>Morinë, të filluar në shkurt të vitit 2012, ende nuk është finalizuar. Problemet e shpronësimit dhe mungesa e fondeve ngadalësojnë disa projekte. Kohët e fundit qeveria po nxit vlerësime gjithëpërfshirëse të ndikimit në mjedis.</w:t>
      </w:r>
    </w:p>
    <w:p w:rsidR="008A5A2B" w:rsidRPr="004566BE" w:rsidRDefault="008A5A2B" w:rsidP="008A5A2B">
      <w:pPr>
        <w:pStyle w:val="Paragrafi"/>
        <w:rPr>
          <w:spacing w:val="-4"/>
          <w:lang w:val="sq-AL" w:eastAsia="sq-AL"/>
        </w:rPr>
      </w:pPr>
      <w:r w:rsidRPr="004566BE">
        <w:rPr>
          <w:spacing w:val="-4"/>
          <w:lang w:val="sq-AL" w:eastAsia="sq-AL"/>
        </w:rPr>
        <w:t>Rrjeti kombëtar rrugor i Malit të Zi përbëhet nga rrugët kryesore dhe regjionale që arrijnë në 1847 km. Për më tepër, ekzistojnë rrugë rajonale</w:t>
      </w:r>
      <w:r w:rsidR="0006093E" w:rsidRPr="004566BE">
        <w:rPr>
          <w:spacing w:val="-4"/>
          <w:lang w:val="sq-AL" w:eastAsia="sq-AL"/>
        </w:rPr>
        <w:t>,</w:t>
      </w:r>
      <w:r w:rsidRPr="004566BE">
        <w:rPr>
          <w:spacing w:val="-4"/>
          <w:lang w:val="sq-AL" w:eastAsia="sq-AL"/>
        </w:rPr>
        <w:t xml:space="preserve"> të cilat gjithashtu lidhin Malin e Zi me rajonin, por i elementeve modeste teknike në të cil</w:t>
      </w:r>
      <w:r w:rsidR="00D8685E">
        <w:rPr>
          <w:spacing w:val="-4"/>
          <w:lang w:val="sq-AL" w:eastAsia="sq-AL"/>
        </w:rPr>
        <w:t>ën nuk ka pothuajse fare trafik</w:t>
      </w:r>
      <w:r w:rsidRPr="004566BE">
        <w:rPr>
          <w:spacing w:val="-4"/>
          <w:lang w:val="sq-AL" w:eastAsia="sq-AL"/>
        </w:rPr>
        <w:t xml:space="preserve"> ose ka trafik të paktë, vetëm transport pasagjerësh. BE-ja dhe Mali i Zi janë dakord se përmirësimi i rrugëve dhe hekurudhave të përfshirë në rrjetin gjithëpërfshirës të Observatorit </w:t>
      </w:r>
      <w:r w:rsidR="00985956" w:rsidRPr="004566BE">
        <w:rPr>
          <w:spacing w:val="-4"/>
          <w:lang w:val="sq-AL" w:eastAsia="sq-AL"/>
        </w:rPr>
        <w:t>të Transportit të Evropës Jugl</w:t>
      </w:r>
      <w:r w:rsidRPr="004566BE">
        <w:rPr>
          <w:spacing w:val="-4"/>
          <w:lang w:val="sq-AL" w:eastAsia="sq-AL"/>
        </w:rPr>
        <w:t>indore (SEETO) është prioritet. (Burimi: Qeveria e ME</w:t>
      </w:r>
      <w:r w:rsidR="00985956" w:rsidRPr="004566BE">
        <w:rPr>
          <w:spacing w:val="-4"/>
          <w:lang w:val="sq-AL" w:eastAsia="sq-AL"/>
        </w:rPr>
        <w:t>-së</w:t>
      </w:r>
      <w:r w:rsidRPr="004566BE">
        <w:rPr>
          <w:spacing w:val="-4"/>
          <w:lang w:val="sq-AL" w:eastAsia="sq-AL"/>
        </w:rPr>
        <w:t xml:space="preserve">, Ministria e Transportit, Çështjeve Detare dhe Telekomunikacionit) </w:t>
      </w:r>
    </w:p>
    <w:p w:rsidR="008A5A2B" w:rsidRPr="004566BE" w:rsidRDefault="008A5A2B" w:rsidP="008A5A2B">
      <w:pPr>
        <w:pStyle w:val="Paragrafi"/>
        <w:rPr>
          <w:spacing w:val="-4"/>
          <w:lang w:val="sq-AL" w:eastAsia="sq-AL"/>
        </w:rPr>
      </w:pPr>
      <w:r w:rsidRPr="004566BE">
        <w:rPr>
          <w:spacing w:val="-4"/>
          <w:lang w:val="sq-AL" w:eastAsia="sq-AL"/>
        </w:rPr>
        <w:t xml:space="preserve">RRJETI HEKURUDHOR </w:t>
      </w:r>
    </w:p>
    <w:p w:rsidR="008A5A2B" w:rsidRPr="004566BE" w:rsidRDefault="008A5A2B" w:rsidP="008A5A2B">
      <w:pPr>
        <w:pStyle w:val="Paragrafi"/>
        <w:rPr>
          <w:spacing w:val="-4"/>
          <w:lang w:val="sq-AL" w:eastAsia="sq-AL"/>
        </w:rPr>
      </w:pPr>
      <w:r w:rsidRPr="004566BE">
        <w:rPr>
          <w:spacing w:val="-4"/>
          <w:lang w:val="sq-AL" w:eastAsia="sq-AL"/>
        </w:rPr>
        <w:t>Rrjeti hekurudhor nuk është shumë i zhvilluar në Zonën e Programit duke paraqitur standarde mesatarisht të ulëta edhe për sa i përket infrastrukturës hekurudhore dhe shërbimeve, udhëtarëve dhe të mallrave, si dhe një lëvizshmëri të kufizuar hekurudhor veçanërisht në nivel ndërkombëtar.</w:t>
      </w:r>
    </w:p>
    <w:p w:rsidR="008A5A2B" w:rsidRPr="004566BE" w:rsidRDefault="008A5A2B" w:rsidP="008A5A2B">
      <w:pPr>
        <w:pStyle w:val="Paragrafi"/>
        <w:rPr>
          <w:spacing w:val="-4"/>
          <w:lang w:val="sq-AL" w:eastAsia="sq-AL"/>
        </w:rPr>
      </w:pPr>
      <w:r w:rsidRPr="004566BE">
        <w:rPr>
          <w:spacing w:val="-4"/>
          <w:lang w:val="sq-AL" w:eastAsia="sq-AL"/>
        </w:rPr>
        <w:t>Pulia ka një rrjet heku</w:t>
      </w:r>
      <w:r w:rsidR="00985956" w:rsidRPr="004566BE">
        <w:rPr>
          <w:spacing w:val="-4"/>
          <w:lang w:val="sq-AL" w:eastAsia="sq-AL"/>
        </w:rPr>
        <w:t>rudhor prej 838 km. Komisioni Ev</w:t>
      </w:r>
      <w:r w:rsidRPr="004566BE">
        <w:rPr>
          <w:spacing w:val="-4"/>
          <w:lang w:val="sq-AL" w:eastAsia="sq-AL"/>
        </w:rPr>
        <w:t>ropian ka miratuar së fundmi një investim prej 115 milionë euro nga ERDF</w:t>
      </w:r>
      <w:r w:rsidR="00D80B50" w:rsidRPr="004566BE">
        <w:rPr>
          <w:spacing w:val="-4"/>
          <w:lang w:val="sq-AL" w:eastAsia="sq-AL"/>
        </w:rPr>
        <w:t>-ja</w:t>
      </w:r>
      <w:r w:rsidRPr="004566BE">
        <w:rPr>
          <w:spacing w:val="-4"/>
          <w:lang w:val="sq-AL" w:eastAsia="sq-AL"/>
        </w:rPr>
        <w:t xml:space="preserve"> për dy projekte hekurudhore në Pulia. Projekti i parë </w:t>
      </w:r>
      <w:r w:rsidR="004B0AEE" w:rsidRPr="004566BE">
        <w:rPr>
          <w:spacing w:val="-4"/>
          <w:lang w:val="sq-AL" w:eastAsia="sq-AL"/>
        </w:rPr>
        <w:t>“</w:t>
      </w:r>
      <w:r w:rsidRPr="004566BE">
        <w:rPr>
          <w:spacing w:val="-4"/>
          <w:lang w:val="sq-AL" w:eastAsia="sq-AL"/>
        </w:rPr>
        <w:t>Linja elektrike hekurudhore Bari</w:t>
      </w:r>
      <w:r w:rsidR="00D8685E" w:rsidRPr="00D8685E">
        <w:rPr>
          <w:spacing w:val="-4"/>
          <w:lang w:val="sq-AL" w:eastAsia="sq-AL"/>
        </w:rPr>
        <w:t>–</w:t>
      </w:r>
      <w:r w:rsidRPr="004566BE">
        <w:rPr>
          <w:spacing w:val="-4"/>
          <w:lang w:val="sq-AL" w:eastAsia="sq-AL"/>
        </w:rPr>
        <w:t>Taranto</w:t>
      </w:r>
      <w:r w:rsidR="004B0AEE" w:rsidRPr="004566BE">
        <w:rPr>
          <w:spacing w:val="-4"/>
          <w:lang w:val="sq-AL" w:eastAsia="sq-AL"/>
        </w:rPr>
        <w:t>”</w:t>
      </w:r>
      <w:r w:rsidRPr="004566BE">
        <w:rPr>
          <w:spacing w:val="-4"/>
          <w:lang w:val="sq-AL" w:eastAsia="sq-AL"/>
        </w:rPr>
        <w:t xml:space="preserve"> parashikon elektrifikimin e rrjetit hekurudhor prej 121 km të gjatë Bari</w:t>
      </w:r>
      <w:r w:rsidR="00D8685E" w:rsidRPr="00D8685E">
        <w:rPr>
          <w:spacing w:val="-4"/>
          <w:lang w:val="sq-AL" w:eastAsia="sq-AL"/>
        </w:rPr>
        <w:t>–</w:t>
      </w:r>
      <w:r w:rsidRPr="004566BE">
        <w:rPr>
          <w:spacing w:val="-4"/>
          <w:lang w:val="sq-AL" w:eastAsia="sq-AL"/>
        </w:rPr>
        <w:t>Taranto paralelisht me linjën standarde hekurudhore Bari</w:t>
      </w:r>
      <w:r w:rsidR="00D8685E" w:rsidRPr="00D8685E">
        <w:rPr>
          <w:spacing w:val="-4"/>
          <w:lang w:val="sq-AL" w:eastAsia="sq-AL"/>
        </w:rPr>
        <w:t>–</w:t>
      </w:r>
      <w:r w:rsidRPr="004566BE">
        <w:rPr>
          <w:spacing w:val="-4"/>
          <w:lang w:val="sq-AL" w:eastAsia="sq-AL"/>
        </w:rPr>
        <w:t xml:space="preserve">Taranto. Projekti i dytë </w:t>
      </w:r>
      <w:r w:rsidR="004B0AEE" w:rsidRPr="004566BE">
        <w:rPr>
          <w:spacing w:val="-4"/>
          <w:lang w:val="sq-AL" w:eastAsia="sq-AL"/>
        </w:rPr>
        <w:t>“</w:t>
      </w:r>
      <w:r w:rsidRPr="004566BE">
        <w:rPr>
          <w:spacing w:val="-4"/>
          <w:lang w:val="sq-AL" w:eastAsia="sq-AL"/>
        </w:rPr>
        <w:t>Modernizimi i linjës hekurudhore FSE</w:t>
      </w:r>
      <w:r w:rsidR="004B0AEE" w:rsidRPr="004566BE">
        <w:rPr>
          <w:spacing w:val="-4"/>
          <w:lang w:val="sq-AL" w:eastAsia="sq-AL"/>
        </w:rPr>
        <w:t>”</w:t>
      </w:r>
      <w:r w:rsidRPr="004566BE">
        <w:rPr>
          <w:spacing w:val="-4"/>
          <w:lang w:val="sq-AL" w:eastAsia="sq-AL"/>
        </w:rPr>
        <w:t xml:space="preserve"> pritet të përshpejtojë modernizimin e rrjetit hekurudhor standard që menaxhohet nga Ferrovie del Sud-Est në zonën e Salento, duke siguruar një sinjalizim më të mirë dhe pajisje të sigurisë. Të dy</w:t>
      </w:r>
      <w:r w:rsidR="002C13C1" w:rsidRPr="004566BE">
        <w:rPr>
          <w:spacing w:val="-4"/>
          <w:lang w:val="sq-AL" w:eastAsia="sq-AL"/>
        </w:rPr>
        <w:t>ja</w:t>
      </w:r>
      <w:r w:rsidRPr="004566BE">
        <w:rPr>
          <w:spacing w:val="-4"/>
          <w:lang w:val="sq-AL" w:eastAsia="sq-AL"/>
        </w:rPr>
        <w:t xml:space="preserve"> projektet janë pjesë e një plani strategjik të transportit për rajonin për të përmirësuar infrastrukturën dhe shërbimet e transportit hekurudhor për akses më të mirë, besueshmërinë dhe siguri në udhëtimin hekuru</w:t>
      </w:r>
      <w:r w:rsidR="004C171B">
        <w:rPr>
          <w:spacing w:val="-4"/>
          <w:lang w:val="sq-AL" w:eastAsia="sq-AL"/>
        </w:rPr>
        <w:t>-</w:t>
      </w:r>
      <w:r w:rsidRPr="004566BE">
        <w:rPr>
          <w:spacing w:val="-4"/>
          <w:lang w:val="sq-AL" w:eastAsia="sq-AL"/>
        </w:rPr>
        <w:t>dhor.</w:t>
      </w:r>
    </w:p>
    <w:p w:rsidR="008A5A2B" w:rsidRPr="004566BE" w:rsidRDefault="008A5A2B" w:rsidP="008A5A2B">
      <w:pPr>
        <w:pStyle w:val="Paragrafi"/>
        <w:rPr>
          <w:spacing w:val="-4"/>
          <w:lang w:val="sq-AL" w:eastAsia="sq-AL"/>
        </w:rPr>
      </w:pPr>
      <w:r w:rsidRPr="004566BE">
        <w:rPr>
          <w:spacing w:val="-4"/>
          <w:lang w:val="sq-AL" w:eastAsia="sq-AL"/>
        </w:rPr>
        <w:t>Në Molise rrjeti hekurudhor i infrastrukturës rajonale paraqet një dendësi prej 6 km të rrjetit çdo 100 m²</w:t>
      </w:r>
      <w:r w:rsidR="00AC51A5" w:rsidRPr="004566BE">
        <w:rPr>
          <w:spacing w:val="-4"/>
          <w:lang w:val="sq-AL" w:eastAsia="sq-AL"/>
        </w:rPr>
        <w:t>.</w:t>
      </w:r>
      <w:r w:rsidRPr="004566BE">
        <w:rPr>
          <w:spacing w:val="-4"/>
          <w:lang w:val="sq-AL" w:eastAsia="sq-AL"/>
        </w:rPr>
        <w:t xml:space="preserve"> Rajoni, megjithatë, nuk përshkohet nga linja të shpejtësisë</w:t>
      </w:r>
      <w:r w:rsidR="00D80B50" w:rsidRPr="004566BE">
        <w:rPr>
          <w:spacing w:val="-4"/>
          <w:lang w:val="sq-AL" w:eastAsia="sq-AL"/>
        </w:rPr>
        <w:t xml:space="preserve"> të lartë. Vetëm 74</w:t>
      </w:r>
      <w:r w:rsidRPr="004566BE">
        <w:rPr>
          <w:spacing w:val="-4"/>
          <w:lang w:val="sq-AL" w:eastAsia="sq-AL"/>
        </w:rPr>
        <w:t>% e rrjetit hekurudhor është elektrizuar dhe 66.6</w:t>
      </w:r>
      <w:r w:rsidR="004246BF" w:rsidRPr="004566BE">
        <w:rPr>
          <w:spacing w:val="-4"/>
          <w:lang w:val="sq-AL" w:eastAsia="sq-AL"/>
        </w:rPr>
        <w:t>%</w:t>
      </w:r>
      <w:r w:rsidRPr="004566BE">
        <w:rPr>
          <w:spacing w:val="-4"/>
          <w:lang w:val="sq-AL" w:eastAsia="sq-AL"/>
        </w:rPr>
        <w:t xml:space="preserve"> e </w:t>
      </w:r>
      <w:r w:rsidR="00B873F7" w:rsidRPr="004566BE">
        <w:rPr>
          <w:spacing w:val="-4"/>
          <w:lang w:val="sq-AL" w:eastAsia="sq-AL"/>
        </w:rPr>
        <w:t>linjave të elektrizuar janë një</w:t>
      </w:r>
      <w:r w:rsidRPr="004566BE">
        <w:rPr>
          <w:spacing w:val="-4"/>
          <w:lang w:val="sq-AL" w:eastAsia="sq-AL"/>
        </w:rPr>
        <w:t xml:space="preserve">kalimëshe. Sipas SVIMEZ (Indice sintetico di dotazione infrastrutturale per la mobilità Logistica e la movimentazione dei Flukseve), në qoftë se mesatarja kombëtare është llogaritur si 100, rrjeti Molise vlerësohet si një vlerë prej 43.5. Kjo shifër është </w:t>
      </w:r>
      <w:r w:rsidR="00D8685E">
        <w:rPr>
          <w:spacing w:val="-4"/>
          <w:lang w:val="sq-AL" w:eastAsia="sq-AL"/>
        </w:rPr>
        <w:t>nën mesataren për Jugun (66.8)</w:t>
      </w:r>
      <w:r w:rsidRPr="004566BE">
        <w:rPr>
          <w:spacing w:val="-4"/>
          <w:lang w:val="sq-AL" w:eastAsia="sq-AL"/>
        </w:rPr>
        <w:t xml:space="preserve"> dhe rendit rajonin në vendin e tretë nga fundi në nivel kombëtar. Për më tepër, pavarësisht numrit të madh të stacioneve hekurudhore (229.8 duke konsideruar 100 mesataren), ka mangësi të lidhjeve me rrjetin hekurudhor. Burim</w:t>
      </w:r>
      <w:r w:rsidR="00D8685E">
        <w:rPr>
          <w:spacing w:val="-4"/>
          <w:lang w:val="sq-AL" w:eastAsia="sq-AL"/>
        </w:rPr>
        <w:t>i: (SVIMEZ)</w:t>
      </w:r>
    </w:p>
    <w:p w:rsidR="008A5A2B" w:rsidRPr="004566BE" w:rsidRDefault="008A5A2B" w:rsidP="008A5A2B">
      <w:pPr>
        <w:pStyle w:val="Paragrafi"/>
        <w:rPr>
          <w:spacing w:val="-4"/>
          <w:lang w:val="sq-AL" w:eastAsia="sq-AL"/>
        </w:rPr>
      </w:pPr>
      <w:r w:rsidRPr="004566BE">
        <w:rPr>
          <w:spacing w:val="-4"/>
          <w:lang w:val="sq-AL" w:eastAsia="sq-AL"/>
        </w:rPr>
        <w:t xml:space="preserve">Në Shqipëri, rrjeti hekurudhor ka një gjatësi të përgjithshme prej 447 km. Ai shtrihet nga stacioni i Bajzës (në kufi me Malin e Zi) në veri, në stacionin kryesor të Vlorës në jug, stacionin kryesor të Pogradecit në lindje, në kufi me </w:t>
      </w:r>
      <w:r w:rsidR="00A53AA4">
        <w:rPr>
          <w:spacing w:val="-4"/>
          <w:lang w:val="sq-AL" w:eastAsia="sq-AL"/>
        </w:rPr>
        <w:t>i</w:t>
      </w:r>
      <w:r w:rsidRPr="004566BE">
        <w:rPr>
          <w:spacing w:val="-4"/>
          <w:lang w:val="sq-AL" w:eastAsia="sq-AL"/>
        </w:rPr>
        <w:t>sh-Republikën Jugosllave të Maqedonisë. Lidhja me rrjetin hekurudhor ndërkombëtar kryhet nëpërmjet linjës Bajzë</w:t>
      </w:r>
      <w:r w:rsidR="00A53AA4" w:rsidRPr="00A53AA4">
        <w:rPr>
          <w:spacing w:val="-4"/>
          <w:lang w:val="sq-AL" w:eastAsia="sq-AL"/>
        </w:rPr>
        <w:t>–</w:t>
      </w:r>
      <w:r w:rsidRPr="004566BE">
        <w:rPr>
          <w:spacing w:val="-4"/>
          <w:lang w:val="sq-AL" w:eastAsia="sq-AL"/>
        </w:rPr>
        <w:t>Podgoricë, e cila aktualisht përdoret për transportin vetëm të mallrave. Ajo lidhet gjithashtu me Portin e Durrësit. Trenat elektrik</w:t>
      </w:r>
      <w:r w:rsidR="00F6705B" w:rsidRPr="004566BE">
        <w:rPr>
          <w:spacing w:val="-4"/>
          <w:lang w:val="sq-AL" w:eastAsia="sq-AL"/>
        </w:rPr>
        <w:t>ë</w:t>
      </w:r>
      <w:r w:rsidRPr="004566BE">
        <w:rPr>
          <w:spacing w:val="-4"/>
          <w:lang w:val="sq-AL" w:eastAsia="sq-AL"/>
        </w:rPr>
        <w:t xml:space="preserve"> nuk janë ende në punë. Pas vitit 1990, fluksi i transportit hekurudhor ra në mënyrë drastike, si i mallrave dhe i pasagjerëve. Nuk ka pasur progres në zhvillimin e rrjetit hekurudhor. Ligji i ri hekurudhor është ende në pritje të miratimit.</w:t>
      </w:r>
    </w:p>
    <w:p w:rsidR="008A5A2B" w:rsidRPr="004566BE" w:rsidRDefault="008A5A2B" w:rsidP="008A5A2B">
      <w:pPr>
        <w:pStyle w:val="Paragrafi"/>
        <w:rPr>
          <w:spacing w:val="-4"/>
          <w:lang w:val="sq-AL" w:eastAsia="sq-AL"/>
        </w:rPr>
      </w:pPr>
      <w:r w:rsidRPr="004566BE">
        <w:rPr>
          <w:spacing w:val="-4"/>
          <w:lang w:val="sq-AL" w:eastAsia="sq-AL"/>
        </w:rPr>
        <w:t xml:space="preserve">Në Mal të Zi, rrjeti hekurudhor përbëhet prej 250 km rrugë. Nga këto, 168 km janë të elektrizuar dhe nuk ka linja të dyfishta. Një 167 km linjë kryesore lidh </w:t>
      </w:r>
      <w:r w:rsidR="00F6705B" w:rsidRPr="004566BE">
        <w:rPr>
          <w:spacing w:val="-4"/>
          <w:lang w:val="sq-AL" w:eastAsia="sq-AL"/>
        </w:rPr>
        <w:t>P</w:t>
      </w:r>
      <w:r w:rsidRPr="004566BE">
        <w:rPr>
          <w:spacing w:val="-4"/>
          <w:lang w:val="sq-AL" w:eastAsia="sq-AL"/>
        </w:rPr>
        <w:t>ortin e Barit në qytetin e Adriatikut me kryeqytetin, Podgoricën dhe me kufirin me Serbinë. Ekziston një linjë hekurudhore që lidh Barin dhe Beogradin. Në vitet e fundit ka pasur një rënie të vazhdueshme në fluksin e pasagjerëve, por rritje të konsiderueshme në fluksin e mallrave. Qeveria planifikon të vazhdojë investimet në rindërtimin dhe</w:t>
      </w:r>
      <w:r w:rsidR="00A53AA4">
        <w:rPr>
          <w:spacing w:val="-4"/>
          <w:lang w:val="sq-AL" w:eastAsia="sq-AL"/>
        </w:rPr>
        <w:t xml:space="preserve"> modernizimin e hekurudhës Bari</w:t>
      </w:r>
      <w:r w:rsidR="00A53AA4" w:rsidRPr="00A53AA4">
        <w:rPr>
          <w:spacing w:val="-4"/>
          <w:lang w:val="sq-AL" w:eastAsia="sq-AL"/>
        </w:rPr>
        <w:t>–</w:t>
      </w:r>
      <w:r w:rsidRPr="004566BE">
        <w:rPr>
          <w:spacing w:val="-4"/>
          <w:lang w:val="sq-AL" w:eastAsia="sq-AL"/>
        </w:rPr>
        <w:t xml:space="preserve">Vrbnicës. Një plan biznesi pesëvjeçar është përgatitur nga Drejtoria e </w:t>
      </w:r>
      <w:r w:rsidR="00B873F7" w:rsidRPr="004566BE">
        <w:rPr>
          <w:spacing w:val="-4"/>
          <w:lang w:val="sq-AL" w:eastAsia="sq-AL"/>
        </w:rPr>
        <w:t xml:space="preserve">Hekurudhave </w:t>
      </w:r>
      <w:r w:rsidRPr="004566BE">
        <w:rPr>
          <w:spacing w:val="-4"/>
          <w:lang w:val="sq-AL" w:eastAsia="sq-AL"/>
        </w:rPr>
        <w:t>për periudhën 2013</w:t>
      </w:r>
      <w:r w:rsidR="00A53AA4" w:rsidRPr="00A53AA4">
        <w:rPr>
          <w:spacing w:val="-4"/>
          <w:lang w:val="sq-AL" w:eastAsia="sq-AL"/>
        </w:rPr>
        <w:t>–</w:t>
      </w:r>
      <w:r w:rsidRPr="004566BE">
        <w:rPr>
          <w:spacing w:val="-4"/>
          <w:lang w:val="sq-AL" w:eastAsia="sq-AL"/>
        </w:rPr>
        <w:t>2017, por nevojitet harmonizimi i mëtejshëm me acquis në fushën e sigurisë së transportit hekurudhor.</w:t>
      </w:r>
    </w:p>
    <w:p w:rsidR="008A5A2B" w:rsidRPr="004566BE" w:rsidRDefault="008A5A2B" w:rsidP="008A5A2B">
      <w:pPr>
        <w:pStyle w:val="Paragrafi"/>
        <w:rPr>
          <w:spacing w:val="-4"/>
          <w:lang w:val="sq-AL" w:eastAsia="sq-AL"/>
        </w:rPr>
      </w:pPr>
      <w:r w:rsidRPr="004566BE">
        <w:rPr>
          <w:spacing w:val="-4"/>
          <w:lang w:val="sq-AL" w:eastAsia="sq-AL"/>
        </w:rPr>
        <w:t xml:space="preserve">INFRASTRUKTURA ENERGJITIKE </w:t>
      </w:r>
    </w:p>
    <w:p w:rsidR="008A5A2B" w:rsidRPr="004566BE" w:rsidRDefault="008A5A2B" w:rsidP="008A5A2B">
      <w:pPr>
        <w:pStyle w:val="Paragrafi"/>
        <w:rPr>
          <w:spacing w:val="-4"/>
          <w:lang w:val="sq-AL" w:eastAsia="sq-AL"/>
        </w:rPr>
      </w:pPr>
      <w:r w:rsidRPr="004566BE">
        <w:rPr>
          <w:spacing w:val="-4"/>
          <w:lang w:val="sq-AL" w:eastAsia="sq-AL"/>
        </w:rPr>
        <w:t xml:space="preserve">Rrjeti energjetik </w:t>
      </w:r>
      <w:r w:rsidR="00A53AA4">
        <w:rPr>
          <w:spacing w:val="-4"/>
          <w:lang w:val="sq-AL" w:eastAsia="sq-AL"/>
        </w:rPr>
        <w:t>t</w:t>
      </w:r>
      <w:r w:rsidRPr="004566BE">
        <w:rPr>
          <w:spacing w:val="-4"/>
          <w:lang w:val="sq-AL" w:eastAsia="sq-AL"/>
        </w:rPr>
        <w:t>rans</w:t>
      </w:r>
      <w:r w:rsidR="00A53AA4">
        <w:rPr>
          <w:spacing w:val="-4"/>
          <w:lang w:val="sq-AL" w:eastAsia="sq-AL"/>
        </w:rPr>
        <w:t>e</w:t>
      </w:r>
      <w:r w:rsidRPr="004566BE">
        <w:rPr>
          <w:spacing w:val="-4"/>
          <w:lang w:val="sq-AL" w:eastAsia="sq-AL"/>
        </w:rPr>
        <w:t>uropian (TEN-E)</w:t>
      </w:r>
      <w:r w:rsidR="00B873F7" w:rsidRPr="004566BE">
        <w:rPr>
          <w:spacing w:val="-4"/>
          <w:lang w:val="sq-AL" w:eastAsia="sq-AL"/>
        </w:rPr>
        <w:t>,</w:t>
      </w:r>
      <w:r w:rsidRPr="004566BE">
        <w:rPr>
          <w:spacing w:val="-4"/>
          <w:lang w:val="sq-AL" w:eastAsia="sq-AL"/>
        </w:rPr>
        <w:t xml:space="preserve"> si dhe projekti i Gazsjellesit Trans-Adriatik për transportin e gazit përbëjnë mundësi të rëndësishme të bashkëpunimit mes territoreve Programit. Për shembull, rrjetet TEN-E luajnë rol kryesor në furnizimin me energji elektrike të Malit të Zi. Rrjetet e energjisë elektrike të vendit janë të lidhur mirë me sistemet energjetike të Serbisë, Bosnjës dhe Hercegovinës dhe Shqipërisë, por janë të vje</w:t>
      </w:r>
      <w:r w:rsidR="002171AB" w:rsidRPr="004566BE">
        <w:rPr>
          <w:spacing w:val="-4"/>
          <w:lang w:val="sq-AL" w:eastAsia="sq-AL"/>
        </w:rPr>
        <w:t>t</w:t>
      </w:r>
      <w:r w:rsidRPr="004566BE">
        <w:rPr>
          <w:spacing w:val="-4"/>
          <w:lang w:val="sq-AL" w:eastAsia="sq-AL"/>
        </w:rPr>
        <w:t xml:space="preserve">ruara, me përjashtim të interkonjeksionit me Shqipërinë, </w:t>
      </w:r>
      <w:r w:rsidR="00A53AA4">
        <w:rPr>
          <w:spacing w:val="-4"/>
          <w:lang w:val="sq-AL" w:eastAsia="sq-AL"/>
        </w:rPr>
        <w:t xml:space="preserve"> </w:t>
      </w:r>
      <w:r w:rsidRPr="004566BE">
        <w:rPr>
          <w:spacing w:val="-4"/>
          <w:lang w:val="sq-AL" w:eastAsia="sq-AL"/>
        </w:rPr>
        <w:t>i cili</w:t>
      </w:r>
      <w:r w:rsidR="00A53AA4">
        <w:rPr>
          <w:spacing w:val="-4"/>
          <w:lang w:val="sq-AL" w:eastAsia="sq-AL"/>
        </w:rPr>
        <w:t xml:space="preserve"> </w:t>
      </w:r>
      <w:r w:rsidR="00A53AA4" w:rsidRPr="00A53AA4">
        <w:rPr>
          <w:spacing w:val="-4"/>
          <w:lang w:val="sq-AL" w:eastAsia="sq-AL"/>
        </w:rPr>
        <w:t>ë</w:t>
      </w:r>
      <w:r w:rsidR="00A53AA4">
        <w:rPr>
          <w:spacing w:val="-4"/>
          <w:lang w:val="sq-AL" w:eastAsia="sq-AL"/>
        </w:rPr>
        <w:t>sht</w:t>
      </w:r>
      <w:r w:rsidR="00A53AA4" w:rsidRPr="00A53AA4">
        <w:rPr>
          <w:spacing w:val="-4"/>
          <w:lang w:val="sq-AL" w:eastAsia="sq-AL"/>
        </w:rPr>
        <w:t>ë</w:t>
      </w:r>
      <w:r w:rsidR="00A53AA4">
        <w:rPr>
          <w:spacing w:val="-4"/>
          <w:lang w:val="sq-AL" w:eastAsia="sq-AL"/>
        </w:rPr>
        <w:t xml:space="preserve"> </w:t>
      </w:r>
      <w:r w:rsidRPr="004566BE">
        <w:rPr>
          <w:spacing w:val="-4"/>
          <w:lang w:val="sq-AL" w:eastAsia="sq-AL"/>
        </w:rPr>
        <w:t xml:space="preserve"> modernizuar së fundmi. Ka filluar ndërti</w:t>
      </w:r>
      <w:r w:rsidR="00A53AA4">
        <w:rPr>
          <w:spacing w:val="-4"/>
          <w:lang w:val="sq-AL" w:eastAsia="sq-AL"/>
        </w:rPr>
        <w:t>mi i një kablloje nënujor</w:t>
      </w:r>
      <w:r w:rsidRPr="004566BE">
        <w:rPr>
          <w:spacing w:val="-4"/>
          <w:lang w:val="sq-AL" w:eastAsia="sq-AL"/>
        </w:rPr>
        <w:t xml:space="preserve"> për kalimin e energjisë që lidh Italinë dhe Malin e Zi në </w:t>
      </w:r>
      <w:r w:rsidR="002171AB" w:rsidRPr="004566BE">
        <w:rPr>
          <w:spacing w:val="-4"/>
          <w:lang w:val="sq-AL" w:eastAsia="sq-AL"/>
        </w:rPr>
        <w:t>d</w:t>
      </w:r>
      <w:r w:rsidRPr="004566BE">
        <w:rPr>
          <w:spacing w:val="-4"/>
          <w:lang w:val="sq-AL" w:eastAsia="sq-AL"/>
        </w:rPr>
        <w:t>etin Adriatik. Kjo infrastrukturë mes gadishujve italian</w:t>
      </w:r>
      <w:r w:rsidR="00A53AA4" w:rsidRPr="00A53AA4">
        <w:rPr>
          <w:spacing w:val="-4"/>
          <w:lang w:val="sq-AL" w:eastAsia="sq-AL"/>
        </w:rPr>
        <w:t>ë</w:t>
      </w:r>
      <w:r w:rsidRPr="004566BE">
        <w:rPr>
          <w:spacing w:val="-4"/>
          <w:lang w:val="sq-AL" w:eastAsia="sq-AL"/>
        </w:rPr>
        <w:t xml:space="preserve"> dhe ballkanik</w:t>
      </w:r>
      <w:r w:rsidR="00A53AA4" w:rsidRPr="00A53AA4">
        <w:rPr>
          <w:spacing w:val="-4"/>
          <w:lang w:val="sq-AL" w:eastAsia="sq-AL"/>
        </w:rPr>
        <w:t>ë</w:t>
      </w:r>
      <w:r w:rsidRPr="004566BE">
        <w:rPr>
          <w:spacing w:val="-4"/>
          <w:lang w:val="sq-AL" w:eastAsia="sq-AL"/>
        </w:rPr>
        <w:t xml:space="preserve"> përmes Malit të Zi dhe lidhjet e reja mes sistemeve rajonale të energjisë elektrike do të nxisin zhvillimin e një tregu rajonal të energjisë elektrike. Përveç kësaj, Mali i Zi (i cili nuk ka rrjet kombëtar të gazit) në vitin 2013 ka nënshkruar një memorandum mirëkuptimi me Shqipërinë, Kroacinë dhe Bosnj</w:t>
      </w:r>
      <w:r w:rsidR="00A53AA4" w:rsidRPr="00A53AA4">
        <w:rPr>
          <w:spacing w:val="-4"/>
          <w:lang w:val="sq-AL" w:eastAsia="sq-AL"/>
        </w:rPr>
        <w:t>ë</w:t>
      </w:r>
      <w:r w:rsidR="00A53AA4">
        <w:rPr>
          <w:spacing w:val="-4"/>
          <w:lang w:val="sq-AL" w:eastAsia="sq-AL"/>
        </w:rPr>
        <w:t>-</w:t>
      </w:r>
      <w:r w:rsidRPr="004566BE">
        <w:rPr>
          <w:spacing w:val="-4"/>
          <w:lang w:val="sq-AL" w:eastAsia="sq-AL"/>
        </w:rPr>
        <w:t>Hercegovinës si një hap paraprak drejt zhvillimit të tregut të brendshëm të gazit të lidhur me Gazsjellësin Jon-Adriatik.</w:t>
      </w:r>
    </w:p>
    <w:p w:rsidR="008A5A2B" w:rsidRPr="004566BE" w:rsidRDefault="008A5A2B" w:rsidP="008A5A2B">
      <w:pPr>
        <w:pStyle w:val="Paragrafi"/>
        <w:rPr>
          <w:spacing w:val="-4"/>
          <w:lang w:val="sq-AL" w:eastAsia="sq-AL"/>
        </w:rPr>
      </w:pPr>
      <w:r w:rsidRPr="004566BE">
        <w:rPr>
          <w:spacing w:val="-4"/>
          <w:lang w:val="sq-AL" w:eastAsia="sq-AL"/>
        </w:rPr>
        <w:t>Është</w:t>
      </w:r>
      <w:r w:rsidR="0006093E" w:rsidRPr="004566BE">
        <w:rPr>
          <w:spacing w:val="-4"/>
          <w:lang w:val="sq-AL" w:eastAsia="sq-AL"/>
        </w:rPr>
        <w:t>,</w:t>
      </w:r>
      <w:r w:rsidRPr="004566BE">
        <w:rPr>
          <w:spacing w:val="-4"/>
          <w:lang w:val="sq-AL" w:eastAsia="sq-AL"/>
        </w:rPr>
        <w:t xml:space="preserve"> gjithashtu</w:t>
      </w:r>
      <w:r w:rsidR="0006093E" w:rsidRPr="004566BE">
        <w:rPr>
          <w:spacing w:val="-4"/>
          <w:lang w:val="sq-AL" w:eastAsia="sq-AL"/>
        </w:rPr>
        <w:t>,</w:t>
      </w:r>
      <w:r w:rsidRPr="004566BE">
        <w:rPr>
          <w:spacing w:val="-4"/>
          <w:lang w:val="sq-AL" w:eastAsia="sq-AL"/>
        </w:rPr>
        <w:t xml:space="preserve"> e rëndësishme të theksohet rëndësia e TAP në Zonën e Programit, i cili do të sjellë gazin azerbajxhanas nga kufiri turk përmes Greqisë dhe Shqipërisë për në Itali. Ky gazsjellës do të lejojë që Shqipëria të ketë qasje në burime të gazit natyror. </w:t>
      </w:r>
    </w:p>
    <w:p w:rsidR="008A5A2B" w:rsidRPr="004566BE" w:rsidRDefault="008A5A2B" w:rsidP="008A5A2B">
      <w:pPr>
        <w:pStyle w:val="Paragrafi"/>
        <w:rPr>
          <w:spacing w:val="-4"/>
          <w:lang w:val="sq-AL" w:eastAsia="sq-AL"/>
        </w:rPr>
      </w:pPr>
      <w:r w:rsidRPr="004566BE">
        <w:rPr>
          <w:spacing w:val="-4"/>
          <w:lang w:val="sq-AL" w:eastAsia="sq-AL"/>
        </w:rPr>
        <w:t>1.1.2 ARGUMENTIMI PËR ZGJEDHJEN E PRIORITETEVE TEMATIKE</w:t>
      </w:r>
    </w:p>
    <w:p w:rsidR="008A5A2B" w:rsidRPr="004566BE" w:rsidRDefault="008A5A2B" w:rsidP="008A5A2B">
      <w:pPr>
        <w:pStyle w:val="Paragrafi"/>
        <w:rPr>
          <w:spacing w:val="-4"/>
          <w:lang w:val="sq-AL" w:eastAsia="sq-AL"/>
        </w:rPr>
      </w:pPr>
      <w:r w:rsidRPr="004566BE">
        <w:rPr>
          <w:spacing w:val="-4"/>
          <w:lang w:val="sq-AL" w:eastAsia="sq-AL"/>
        </w:rPr>
        <w:t xml:space="preserve">Duke përputhur nevojat dhe sfidat përkatëse të dala nga </w:t>
      </w:r>
      <w:r w:rsidR="00A53AA4">
        <w:rPr>
          <w:spacing w:val="-4"/>
          <w:lang w:val="sq-AL" w:eastAsia="sq-AL"/>
        </w:rPr>
        <w:t>a</w:t>
      </w:r>
      <w:r w:rsidRPr="004566BE">
        <w:rPr>
          <w:spacing w:val="-4"/>
          <w:lang w:val="sq-AL" w:eastAsia="sq-AL"/>
        </w:rPr>
        <w:t xml:space="preserve">naliza </w:t>
      </w:r>
      <w:r w:rsidR="00A53AA4">
        <w:rPr>
          <w:spacing w:val="-4"/>
          <w:lang w:val="sq-AL" w:eastAsia="sq-AL"/>
        </w:rPr>
        <w:t>t</w:t>
      </w:r>
      <w:r w:rsidRPr="004566BE">
        <w:rPr>
          <w:spacing w:val="-4"/>
          <w:lang w:val="sq-AL" w:eastAsia="sq-AL"/>
        </w:rPr>
        <w:t>erritoriale me burimet e disponueshme të kufizuara, për të maksimizuar efektshmërinë e ndërhyrjeve të Programit dhe për të arritur rezultate të qëndrueshme, vendet pjesëmarrëse kanë vendosur të kufizojnë zgjedhjen e prioriteteve tematike.</w:t>
      </w:r>
    </w:p>
    <w:p w:rsidR="008A5A2B" w:rsidRPr="004566BE" w:rsidRDefault="008A5A2B" w:rsidP="008A5A2B">
      <w:pPr>
        <w:pStyle w:val="Paragrafi"/>
        <w:rPr>
          <w:spacing w:val="-4"/>
          <w:lang w:val="sq-AL" w:eastAsia="sq-AL"/>
        </w:rPr>
      </w:pPr>
      <w:r w:rsidRPr="004566BE">
        <w:rPr>
          <w:spacing w:val="-4"/>
          <w:lang w:val="sq-AL" w:eastAsia="sq-AL"/>
        </w:rPr>
        <w:t>Strategjia e Programit thekson nevojën për rritjen ekonomike dhe për diversifikimin e vazhdueshëm të ekonomisë së Zonës së Programit, veçanërisht nëpërmjet forcimit të konkurrencës, duke nxitur një model të qëndrueshëm për turizmin, mbrojtjen e mjedisit dhe në veçanti duke adresuar zbutjen e ndryshimeve klimatike, si dhe promovimin e transportit të qëndrueshëm dhe përmirësimin infrastrukturave publike.</w:t>
      </w:r>
    </w:p>
    <w:p w:rsidR="008A5A2B" w:rsidRPr="004566BE" w:rsidRDefault="008A5A2B" w:rsidP="008A5A2B">
      <w:pPr>
        <w:pStyle w:val="Paragrafi"/>
        <w:rPr>
          <w:spacing w:val="-4"/>
          <w:lang w:val="sq-AL" w:eastAsia="sq-AL"/>
        </w:rPr>
      </w:pPr>
      <w:r w:rsidRPr="004566BE">
        <w:rPr>
          <w:spacing w:val="-4"/>
          <w:lang w:val="sq-AL" w:eastAsia="sq-AL"/>
        </w:rPr>
        <w:t xml:space="preserve">Në këtë këndvështrim, të gjitha </w:t>
      </w:r>
      <w:r w:rsidR="00A53AA4">
        <w:rPr>
          <w:spacing w:val="-4"/>
          <w:lang w:val="sq-AL" w:eastAsia="sq-AL"/>
        </w:rPr>
        <w:t>a</w:t>
      </w:r>
      <w:r w:rsidRPr="004566BE">
        <w:rPr>
          <w:spacing w:val="-4"/>
          <w:lang w:val="sq-AL" w:eastAsia="sq-AL"/>
        </w:rPr>
        <w:t xml:space="preserve">kset </w:t>
      </w:r>
      <w:r w:rsidR="00A53AA4">
        <w:rPr>
          <w:spacing w:val="-4"/>
          <w:lang w:val="sq-AL" w:eastAsia="sq-AL"/>
        </w:rPr>
        <w:t>p</w:t>
      </w:r>
      <w:r w:rsidRPr="004566BE">
        <w:rPr>
          <w:spacing w:val="-4"/>
          <w:lang w:val="sq-AL" w:eastAsia="sq-AL"/>
        </w:rPr>
        <w:t>rioritare do të marrin në konsideratë një sërë prioritetesh tematike ndërsektoriale, të cilat mund të veprojnë si mundësuesit kyç për rritjen, si për shembull</w:t>
      </w:r>
      <w:r w:rsidR="00063784" w:rsidRPr="004566BE">
        <w:rPr>
          <w:spacing w:val="-4"/>
          <w:lang w:val="sq-AL" w:eastAsia="sq-AL"/>
        </w:rPr>
        <w:t>:</w:t>
      </w:r>
      <w:r w:rsidRPr="004566BE">
        <w:rPr>
          <w:spacing w:val="-4"/>
          <w:lang w:val="sq-AL" w:eastAsia="sq-AL"/>
        </w:rPr>
        <w:t xml:space="preserve"> inovacionin, kërkimin dhe ndërtimin e kapaciteteve. Prioritetet tematike a) dhe d), të fokusuara në tregun e punës, përfshirjen sociale, edukimin e të rinjve, formimit profesional, shërbimet sociale dhe shëndetësore nuk do të trajtohen direkt nga Programi duke q</w:t>
      </w:r>
      <w:r w:rsidR="00EF22DD" w:rsidRPr="004566BE">
        <w:rPr>
          <w:spacing w:val="-4"/>
          <w:lang w:val="sq-AL" w:eastAsia="sq-AL"/>
        </w:rPr>
        <w:t>e</w:t>
      </w:r>
      <w:r w:rsidRPr="004566BE">
        <w:rPr>
          <w:spacing w:val="-4"/>
          <w:lang w:val="sq-AL" w:eastAsia="sq-AL"/>
        </w:rPr>
        <w:t>në se ekzistojnë instrumente më të përshtatshme dhe efektive të financimit të BE-së sesa një program CBC.</w:t>
      </w:r>
    </w:p>
    <w:p w:rsidR="008A5A2B" w:rsidRPr="004566BE" w:rsidRDefault="008A5A2B" w:rsidP="008A5A2B">
      <w:pPr>
        <w:pStyle w:val="Paragrafi"/>
        <w:rPr>
          <w:spacing w:val="-4"/>
          <w:lang w:val="sq-AL" w:eastAsia="sq-AL"/>
        </w:rPr>
      </w:pPr>
      <w:r w:rsidRPr="004566BE">
        <w:rPr>
          <w:spacing w:val="-4"/>
          <w:lang w:val="sq-AL" w:eastAsia="sq-AL"/>
        </w:rPr>
        <w:t>Edhe nëse programi nuk është i drejtu</w:t>
      </w:r>
      <w:r w:rsidR="00DE6697" w:rsidRPr="004566BE">
        <w:rPr>
          <w:spacing w:val="-4"/>
          <w:lang w:val="sq-AL" w:eastAsia="sq-AL"/>
        </w:rPr>
        <w:t>ar drejt objektivave të caktuar</w:t>
      </w:r>
      <w:r w:rsidRPr="004566BE">
        <w:rPr>
          <w:spacing w:val="-4"/>
          <w:lang w:val="sq-AL" w:eastAsia="sq-AL"/>
        </w:rPr>
        <w:t xml:space="preserve"> sipas prioritetit tematik e), arsimi përbën një element përfshirës, i përfshirë si fushë për ndërhyrj</w:t>
      </w:r>
      <w:r w:rsidR="00DE6697" w:rsidRPr="004566BE">
        <w:rPr>
          <w:spacing w:val="-4"/>
          <w:lang w:val="sq-AL" w:eastAsia="sq-AL"/>
        </w:rPr>
        <w:t>en në disa objektiva të caktuar</w:t>
      </w:r>
      <w:r w:rsidRPr="004566BE">
        <w:rPr>
          <w:spacing w:val="-4"/>
          <w:lang w:val="sq-AL" w:eastAsia="sq-AL"/>
        </w:rPr>
        <w:t>, të tilla si</w:t>
      </w:r>
      <w:r w:rsidR="00DE6697" w:rsidRPr="004566BE">
        <w:rPr>
          <w:spacing w:val="-4"/>
          <w:lang w:val="sq-AL" w:eastAsia="sq-AL"/>
        </w:rPr>
        <w:t>:</w:t>
      </w:r>
      <w:r w:rsidRPr="004566BE">
        <w:rPr>
          <w:spacing w:val="-4"/>
          <w:lang w:val="sq-AL" w:eastAsia="sq-AL"/>
        </w:rPr>
        <w:t xml:space="preserve"> OS 2.1: rritjen e atraktivitetit ndaj aseteve natyrore dhe kulturore për të përmirësuar një zhvillim ekonomik të qëndrueshëm dhe inteligjent; OS 2.2: Rritjen e bashkëpunimit të aktorëve përkatës kryesorë të zonës për ofrimin e produkteve të reja kulturore dhe krijuese; këtu, ndër përfituesve, arsimit dhe trajnimit organizatave, gjithashtu</w:t>
      </w:r>
      <w:r w:rsidR="009C5455" w:rsidRPr="004566BE">
        <w:rPr>
          <w:spacing w:val="-4"/>
          <w:lang w:val="sq-AL" w:eastAsia="sq-AL"/>
        </w:rPr>
        <w:t>,</w:t>
      </w:r>
      <w:r w:rsidRPr="004566BE">
        <w:rPr>
          <w:spacing w:val="-4"/>
          <w:lang w:val="sq-AL" w:eastAsia="sq-AL"/>
        </w:rPr>
        <w:t xml:space="preserve"> janë të përfshira edhe universitetet dhe institutet kërkimore.</w:t>
      </w:r>
    </w:p>
    <w:p w:rsidR="008A5A2B" w:rsidRPr="004566BE" w:rsidRDefault="008A5A2B" w:rsidP="008A5A2B">
      <w:pPr>
        <w:pStyle w:val="Paragrafi"/>
        <w:rPr>
          <w:spacing w:val="-4"/>
          <w:lang w:val="sq-AL" w:eastAsia="sq-AL"/>
        </w:rPr>
      </w:pPr>
      <w:r w:rsidRPr="004566BE">
        <w:rPr>
          <w:spacing w:val="-4"/>
          <w:lang w:val="sq-AL" w:eastAsia="sq-AL"/>
        </w:rPr>
        <w:t>Operacionet që ndikojnë në arsim apo janë të lidhura me të mund të mbështeten</w:t>
      </w:r>
      <w:r w:rsidR="009C5455" w:rsidRPr="004566BE">
        <w:rPr>
          <w:spacing w:val="-4"/>
          <w:lang w:val="sq-AL" w:eastAsia="sq-AL"/>
        </w:rPr>
        <w:t>,</w:t>
      </w:r>
      <w:r w:rsidRPr="004566BE">
        <w:rPr>
          <w:spacing w:val="-4"/>
          <w:lang w:val="sq-AL" w:eastAsia="sq-AL"/>
        </w:rPr>
        <w:t xml:space="preserve"> gjithashtu</w:t>
      </w:r>
      <w:r w:rsidR="009C5455" w:rsidRPr="004566BE">
        <w:rPr>
          <w:spacing w:val="-4"/>
          <w:lang w:val="sq-AL" w:eastAsia="sq-AL"/>
        </w:rPr>
        <w:t>,</w:t>
      </w:r>
      <w:r w:rsidRPr="004566BE">
        <w:rPr>
          <w:spacing w:val="-4"/>
          <w:lang w:val="sq-AL" w:eastAsia="sq-AL"/>
        </w:rPr>
        <w:t xml:space="preserve"> në PA 1 dhe PA 4.</w:t>
      </w:r>
    </w:p>
    <w:p w:rsidR="008A5A2B" w:rsidRPr="004566BE" w:rsidRDefault="008A5A2B" w:rsidP="008A5A2B">
      <w:pPr>
        <w:pStyle w:val="Paragrafi"/>
        <w:rPr>
          <w:spacing w:val="-4"/>
          <w:lang w:val="sq-AL" w:eastAsia="sq-AL"/>
        </w:rPr>
      </w:pPr>
      <w:r w:rsidRPr="004566BE">
        <w:rPr>
          <w:spacing w:val="-4"/>
          <w:lang w:val="sq-AL" w:eastAsia="sq-AL"/>
        </w:rPr>
        <w:t>Për më tepër, disa çështje të rëndësishme në lidhje me tregun e punës dhe të punësimit, si për shembull përmirësimi i aftësive, edukimin e karrierës, fleksibilitet dhe mundësi të punës për të rinjtë do të arrihen në mënyrë të tërthortë përmes veprimeve të zbatuara në kuadër të OS të CP që janë të lidhura veçanërisht m</w:t>
      </w:r>
      <w:r w:rsidR="00EF22DD" w:rsidRPr="004566BE">
        <w:rPr>
          <w:spacing w:val="-4"/>
          <w:lang w:val="sq-AL" w:eastAsia="sq-AL"/>
        </w:rPr>
        <w:t>e prioritete tematike g) dhe d)</w:t>
      </w:r>
      <w:r w:rsidRPr="004566BE">
        <w:rPr>
          <w:spacing w:val="-4"/>
          <w:lang w:val="sq-AL" w:eastAsia="sq-AL"/>
        </w:rPr>
        <w:t>.</w:t>
      </w:r>
    </w:p>
    <w:p w:rsidR="008A5A2B" w:rsidRPr="004566BE" w:rsidRDefault="008A5A2B" w:rsidP="008A5A2B">
      <w:pPr>
        <w:pStyle w:val="Paragrafi"/>
        <w:rPr>
          <w:spacing w:val="-4"/>
          <w:lang w:val="sq-AL" w:eastAsia="sq-AL"/>
        </w:rPr>
      </w:pPr>
      <w:r w:rsidRPr="004566BE">
        <w:rPr>
          <w:spacing w:val="-4"/>
          <w:lang w:val="sq-AL" w:eastAsia="sq-AL"/>
        </w:rPr>
        <w:t xml:space="preserve">Programi do të theksojë mbështetjen për qasjet e integruara me qëllim promovimin e integrimit ndërkufitar të zonës dhe lidhjes me fushat të cilat janë të rëndësishme për zhvillimin e saj, në harmoni të plotë me Strategjinë e BE-së për Rajonin e Adriatikut dhe Jonit (EUSAIR). Në këtë </w:t>
      </w:r>
      <w:r w:rsidR="00EF22DD" w:rsidRPr="004566BE">
        <w:rPr>
          <w:spacing w:val="-4"/>
          <w:lang w:val="sq-AL" w:eastAsia="sq-AL"/>
        </w:rPr>
        <w:t xml:space="preserve">mënyrë ngritja e kapaciteteve dhe qeverisja </w:t>
      </w:r>
      <w:r w:rsidRPr="004566BE">
        <w:rPr>
          <w:spacing w:val="-4"/>
          <w:lang w:val="sq-AL" w:eastAsia="sq-AL"/>
        </w:rPr>
        <w:t xml:space="preserve">e institucioneve </w:t>
      </w:r>
      <w:r w:rsidR="00E34C2F">
        <w:rPr>
          <w:spacing w:val="-4"/>
          <w:lang w:val="sq-AL" w:eastAsia="sq-AL"/>
        </w:rPr>
        <w:t>të përfshira do të përmirësohet</w:t>
      </w:r>
      <w:r w:rsidRPr="004566BE">
        <w:rPr>
          <w:spacing w:val="-4"/>
          <w:lang w:val="sq-AL" w:eastAsia="sq-AL"/>
        </w:rPr>
        <w:t xml:space="preserve"> dhe kjo do të kontribuojë në arritjen e </w:t>
      </w:r>
      <w:r w:rsidR="00EF22DD" w:rsidRPr="004566BE">
        <w:rPr>
          <w:spacing w:val="-4"/>
          <w:lang w:val="sq-AL" w:eastAsia="sq-AL"/>
        </w:rPr>
        <w:t xml:space="preserve">prioritetit tematik </w:t>
      </w:r>
      <w:r w:rsidRPr="004566BE">
        <w:rPr>
          <w:spacing w:val="-4"/>
          <w:lang w:val="sq-AL" w:eastAsia="sq-AL"/>
        </w:rPr>
        <w:t>f), që në këtë Program është trajtuar në një perspektivë ndërsektoriale.</w:t>
      </w:r>
    </w:p>
    <w:p w:rsidR="007C1088" w:rsidRDefault="007C1088" w:rsidP="008A5A2B">
      <w:pPr>
        <w:pStyle w:val="Paragrafi"/>
        <w:rPr>
          <w:spacing w:val="-4"/>
          <w:lang w:val="sq-AL" w:eastAsia="sq-AL"/>
        </w:rPr>
        <w:sectPr w:rsidR="007C1088" w:rsidSect="007C1088">
          <w:footnotePr>
            <w:numRestart w:val="eachPage"/>
          </w:footnotePr>
          <w:type w:val="continuous"/>
          <w:pgSz w:w="11907" w:h="16840" w:code="9"/>
          <w:pgMar w:top="720" w:right="1134" w:bottom="720" w:left="1134" w:header="851" w:footer="851" w:gutter="0"/>
          <w:cols w:num="2" w:space="454"/>
          <w:docGrid w:linePitch="360"/>
        </w:sectPr>
      </w:pPr>
    </w:p>
    <w:p w:rsidR="008A5A2B" w:rsidRPr="004566BE" w:rsidRDefault="008A5A2B" w:rsidP="008A5A2B">
      <w:pPr>
        <w:pStyle w:val="Paragrafi"/>
        <w:rPr>
          <w:spacing w:val="-4"/>
          <w:lang w:val="sq-AL" w:eastAsia="sq-AL"/>
        </w:rPr>
      </w:pPr>
      <w:r w:rsidRPr="004566BE">
        <w:rPr>
          <w:spacing w:val="-4"/>
          <w:lang w:val="sq-AL" w:eastAsia="sq-AL"/>
        </w:rPr>
        <w:t>Tabela 1: Argumentimi për zgjedhjen e prioriteteve tematike</w:t>
      </w:r>
    </w:p>
    <w:p w:rsidR="0079291B" w:rsidRPr="0009748A" w:rsidRDefault="0079291B" w:rsidP="008A5A2B">
      <w:pPr>
        <w:pStyle w:val="Paragrafi"/>
        <w:rPr>
          <w:spacing w:val="-4"/>
          <w:sz w:val="1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8"/>
      </w:tblGrid>
      <w:tr w:rsidR="00BE3902" w:rsidRPr="004566BE" w:rsidTr="00A3745D">
        <w:tc>
          <w:tcPr>
            <w:tcW w:w="4927" w:type="dxa"/>
          </w:tcPr>
          <w:p w:rsidR="00BE3902" w:rsidRPr="004566BE" w:rsidRDefault="00BE3902" w:rsidP="00A3745D">
            <w:pPr>
              <w:spacing w:after="0" w:line="240" w:lineRule="auto"/>
              <w:ind w:firstLine="0"/>
              <w:rPr>
                <w:rFonts w:ascii="Garamond" w:hAnsi="Garamond"/>
                <w:spacing w:val="-4"/>
                <w:sz w:val="24"/>
                <w:szCs w:val="24"/>
                <w:lang w:val="sq-AL"/>
              </w:rPr>
            </w:pPr>
            <w:r w:rsidRPr="004566BE">
              <w:rPr>
                <w:rFonts w:ascii="Garamond" w:hAnsi="Garamond"/>
                <w:spacing w:val="-4"/>
                <w:sz w:val="24"/>
                <w:szCs w:val="24"/>
                <w:lang w:val="sq-AL"/>
              </w:rPr>
              <w:t>Prioritetet tematike të përzgjedhura</w:t>
            </w:r>
          </w:p>
          <w:p w:rsidR="00BE3902" w:rsidRPr="004C171B" w:rsidRDefault="00BE3902" w:rsidP="00A3745D">
            <w:pPr>
              <w:spacing w:after="0" w:line="240" w:lineRule="auto"/>
              <w:rPr>
                <w:rFonts w:ascii="Garamond" w:hAnsi="Garamond"/>
                <w:spacing w:val="-4"/>
                <w:sz w:val="16"/>
                <w:szCs w:val="24"/>
                <w:lang w:val="sq-AL"/>
              </w:rPr>
            </w:pPr>
          </w:p>
          <w:p w:rsidR="00BE3902" w:rsidRPr="004566BE" w:rsidRDefault="00BE3902" w:rsidP="00A3745D">
            <w:pPr>
              <w:spacing w:after="0" w:line="240" w:lineRule="auto"/>
              <w:ind w:firstLine="0"/>
              <w:rPr>
                <w:rFonts w:ascii="Garamond" w:hAnsi="Garamond"/>
                <w:spacing w:val="-4"/>
                <w:sz w:val="24"/>
                <w:szCs w:val="24"/>
                <w:lang w:val="sq-AL"/>
              </w:rPr>
            </w:pPr>
            <w:r w:rsidRPr="004566BE">
              <w:rPr>
                <w:rFonts w:ascii="Garamond" w:hAnsi="Garamond"/>
                <w:b/>
                <w:spacing w:val="-4"/>
                <w:sz w:val="24"/>
                <w:szCs w:val="24"/>
                <w:lang w:val="sq-AL"/>
              </w:rPr>
              <w:t>Prioriteti tematik</w:t>
            </w:r>
            <w:r w:rsidRPr="004566BE">
              <w:rPr>
                <w:rFonts w:ascii="Garamond" w:hAnsi="Garamond"/>
                <w:spacing w:val="-4"/>
                <w:sz w:val="24"/>
                <w:szCs w:val="24"/>
                <w:lang w:val="sq-AL"/>
              </w:rPr>
              <w:t xml:space="preserve"> (g) rritja e konkurrencës, mjedisit të biznesit dhe zhvillimit të ndërmarrjeve të vogla dhe të mesme, tregtisë dhe investimet, nëpërmjet, ndër të tjera, promovimit dhe mbështetjes së sipërmarrjes, në veçanti ndërmarrjeve të vogla dhe të mesme, dhe zhvillimit të tregjeve dhe ndërkombëtarizimit ndërkufitar</w:t>
            </w:r>
            <w:r w:rsidR="00EF22DD" w:rsidRPr="004566BE">
              <w:rPr>
                <w:rFonts w:ascii="Garamond" w:hAnsi="Garamond"/>
                <w:spacing w:val="-4"/>
                <w:sz w:val="24"/>
                <w:szCs w:val="24"/>
                <w:lang w:val="sq-AL"/>
              </w:rPr>
              <w:t>.</w:t>
            </w:r>
          </w:p>
        </w:tc>
        <w:tc>
          <w:tcPr>
            <w:tcW w:w="4928" w:type="dxa"/>
          </w:tcPr>
          <w:p w:rsidR="00BE3902" w:rsidRPr="004566BE" w:rsidRDefault="00BE3902" w:rsidP="00A3745D">
            <w:pPr>
              <w:spacing w:after="0" w:line="240" w:lineRule="auto"/>
              <w:ind w:firstLine="0"/>
              <w:rPr>
                <w:rFonts w:ascii="Garamond" w:hAnsi="Garamond"/>
                <w:spacing w:val="-4"/>
                <w:sz w:val="24"/>
                <w:szCs w:val="24"/>
                <w:lang w:val="sq-AL"/>
              </w:rPr>
            </w:pPr>
            <w:r w:rsidRPr="004566BE">
              <w:rPr>
                <w:rFonts w:ascii="Garamond" w:hAnsi="Garamond"/>
                <w:spacing w:val="-4"/>
                <w:sz w:val="24"/>
                <w:szCs w:val="24"/>
                <w:lang w:val="sq-AL"/>
              </w:rPr>
              <w:t>Argumentimi për zgjedhjen</w:t>
            </w:r>
          </w:p>
          <w:p w:rsidR="00BE3902" w:rsidRPr="004C171B" w:rsidRDefault="00BE3902" w:rsidP="00A3745D">
            <w:pPr>
              <w:spacing w:after="0" w:line="240" w:lineRule="auto"/>
              <w:rPr>
                <w:rFonts w:ascii="Garamond" w:hAnsi="Garamond"/>
                <w:spacing w:val="-4"/>
                <w:sz w:val="14"/>
                <w:szCs w:val="24"/>
                <w:lang w:val="sq-AL"/>
              </w:rPr>
            </w:pPr>
          </w:p>
          <w:p w:rsidR="00BE3902" w:rsidRPr="004566BE" w:rsidRDefault="00BE3902" w:rsidP="00A3745D">
            <w:pPr>
              <w:spacing w:after="0" w:line="240" w:lineRule="auto"/>
              <w:ind w:firstLine="0"/>
              <w:rPr>
                <w:rFonts w:ascii="Garamond" w:hAnsi="Garamond"/>
                <w:spacing w:val="-4"/>
                <w:sz w:val="24"/>
                <w:szCs w:val="24"/>
                <w:lang w:val="sq-AL"/>
              </w:rPr>
            </w:pPr>
            <w:r w:rsidRPr="004566BE">
              <w:rPr>
                <w:rFonts w:ascii="Garamond" w:hAnsi="Garamond"/>
                <w:spacing w:val="-4"/>
                <w:sz w:val="24"/>
                <w:szCs w:val="24"/>
                <w:lang w:val="sq-AL"/>
              </w:rPr>
              <w:t>Prioriteti tematik është i përshtatshëm sipas nevojave dhe sfidave territoriale të Zonës së Programit duke qenë se rritja e konkurrencës së SME-ve është një faktor i rëndësishëm për performancën e saj të përgjithshme ekonomike dhe rritjen inteligjente.</w:t>
            </w:r>
          </w:p>
          <w:p w:rsidR="00BE3902" w:rsidRPr="004C171B" w:rsidRDefault="00BE3902" w:rsidP="00A3745D">
            <w:pPr>
              <w:spacing w:after="0" w:line="240" w:lineRule="auto"/>
              <w:rPr>
                <w:rFonts w:ascii="Garamond" w:hAnsi="Garamond"/>
                <w:spacing w:val="-4"/>
                <w:sz w:val="16"/>
                <w:szCs w:val="24"/>
                <w:lang w:val="sq-AL"/>
              </w:rPr>
            </w:pPr>
          </w:p>
          <w:p w:rsidR="00BE3902" w:rsidRPr="004566BE" w:rsidRDefault="00BE3902" w:rsidP="00A3745D">
            <w:pPr>
              <w:spacing w:after="0" w:line="240" w:lineRule="auto"/>
              <w:ind w:firstLine="0"/>
              <w:rPr>
                <w:rFonts w:ascii="Garamond" w:hAnsi="Garamond"/>
                <w:spacing w:val="-4"/>
                <w:sz w:val="24"/>
                <w:szCs w:val="24"/>
                <w:lang w:val="sq-AL"/>
              </w:rPr>
            </w:pPr>
            <w:r w:rsidRPr="004566BE">
              <w:rPr>
                <w:rFonts w:ascii="Garamond" w:hAnsi="Garamond"/>
                <w:spacing w:val="-4"/>
                <w:sz w:val="24"/>
                <w:szCs w:val="24"/>
                <w:lang w:val="sq-AL"/>
              </w:rPr>
              <w:t>Sipas përfundimeve të analizave territoriale shumë faktorët kritikë që lidhen me investim të ulët në R &amp; D, kapacitete të dobëta të sipërmarrjes dhe inovacionit, mungesën e shërbimeve mbështetëse dhe mungesën e lidhjeve midis kërkimit dhe SME-ve janë duke kufizuar potencialin për zhvillimin dhe konkurrencën e SME-ve.</w:t>
            </w:r>
          </w:p>
          <w:p w:rsidR="00BE3902" w:rsidRPr="004566BE" w:rsidRDefault="00BE3902" w:rsidP="00A3745D">
            <w:pPr>
              <w:spacing w:after="0" w:line="240" w:lineRule="auto"/>
              <w:ind w:firstLine="0"/>
              <w:rPr>
                <w:rFonts w:ascii="Garamond" w:hAnsi="Garamond"/>
                <w:spacing w:val="-4"/>
                <w:sz w:val="24"/>
                <w:szCs w:val="24"/>
                <w:lang w:val="sq-AL"/>
              </w:rPr>
            </w:pPr>
            <w:r w:rsidRPr="004566BE">
              <w:rPr>
                <w:rFonts w:ascii="Garamond" w:hAnsi="Garamond"/>
                <w:spacing w:val="-4"/>
                <w:sz w:val="24"/>
                <w:szCs w:val="24"/>
                <w:lang w:val="sq-AL"/>
              </w:rPr>
              <w:t>Zhvillimi i tregjeve të reja ndërkufitare, veçanërisht në fushat e ekonomisë blu, bujqësisë së qëndrueshme, përpunimit të ushqimit, ekonomisë së gjelbër dhe inovacionit social mund të mbështesin ndërkombëtarizimin e SME-ve, duke kontribuar kështu në uljen e shkallës së papunësisë, emigrimin e trurit dhe krijimin e kushteve të favorshme për të tërhequr investime.</w:t>
            </w:r>
          </w:p>
          <w:p w:rsidR="00BE3902" w:rsidRPr="004566BE" w:rsidRDefault="00BE3902" w:rsidP="00A3745D">
            <w:pPr>
              <w:spacing w:after="0" w:line="240" w:lineRule="auto"/>
              <w:ind w:firstLine="0"/>
              <w:rPr>
                <w:rFonts w:ascii="Garamond" w:hAnsi="Garamond"/>
                <w:spacing w:val="-4"/>
                <w:sz w:val="24"/>
                <w:szCs w:val="24"/>
                <w:lang w:val="sq-AL"/>
              </w:rPr>
            </w:pPr>
            <w:r w:rsidRPr="004566BE">
              <w:rPr>
                <w:rFonts w:ascii="Garamond" w:hAnsi="Garamond"/>
                <w:spacing w:val="-4"/>
                <w:sz w:val="24"/>
                <w:szCs w:val="24"/>
                <w:lang w:val="sq-AL"/>
              </w:rPr>
              <w:t>Një kontribut të rëndësishëm në zhvillimin social të zonës mund të jepet përmes aplikimit të teknologjive të reja në sistemin e kujdesit shëndetësor, p.sh</w:t>
            </w:r>
            <w:r w:rsidR="00EF22DD" w:rsidRPr="004566BE">
              <w:rPr>
                <w:rFonts w:ascii="Garamond" w:hAnsi="Garamond"/>
                <w:spacing w:val="-4"/>
                <w:sz w:val="24"/>
                <w:szCs w:val="24"/>
                <w:lang w:val="sq-AL"/>
              </w:rPr>
              <w:t>.,</w:t>
            </w:r>
            <w:r w:rsidRPr="004566BE">
              <w:rPr>
                <w:rFonts w:ascii="Garamond" w:hAnsi="Garamond"/>
                <w:spacing w:val="-4"/>
                <w:sz w:val="24"/>
                <w:szCs w:val="24"/>
                <w:lang w:val="sq-AL"/>
              </w:rPr>
              <w:t xml:space="preserve"> nëpërmjet zhvillimit të shërbimeve të reja, duke organizuar dhe r</w:t>
            </w:r>
            <w:r w:rsidR="00EF22DD" w:rsidRPr="004566BE">
              <w:rPr>
                <w:rFonts w:ascii="Garamond" w:hAnsi="Garamond"/>
                <w:spacing w:val="-4"/>
                <w:sz w:val="24"/>
                <w:szCs w:val="24"/>
                <w:lang w:val="sq-AL"/>
              </w:rPr>
              <w:t>ritur kujdesin shëndetësor etj.</w:t>
            </w:r>
          </w:p>
        </w:tc>
      </w:tr>
      <w:tr w:rsidR="00BE3902" w:rsidRPr="004566BE" w:rsidTr="00A3745D">
        <w:tc>
          <w:tcPr>
            <w:tcW w:w="4927" w:type="dxa"/>
          </w:tcPr>
          <w:p w:rsidR="00381901" w:rsidRPr="004566BE" w:rsidRDefault="00381901" w:rsidP="00A3745D">
            <w:pPr>
              <w:spacing w:after="0" w:line="240" w:lineRule="auto"/>
              <w:ind w:firstLine="0"/>
              <w:rPr>
                <w:rFonts w:ascii="Garamond" w:hAnsi="Garamond"/>
                <w:spacing w:val="-4"/>
                <w:sz w:val="24"/>
                <w:szCs w:val="24"/>
                <w:lang w:val="sq-AL"/>
              </w:rPr>
            </w:pPr>
            <w:r w:rsidRPr="004566BE">
              <w:rPr>
                <w:rFonts w:ascii="Garamond" w:hAnsi="Garamond"/>
                <w:b/>
                <w:spacing w:val="-4"/>
                <w:sz w:val="24"/>
                <w:szCs w:val="24"/>
                <w:lang w:val="sq-AL"/>
              </w:rPr>
              <w:t>Prioriteti Tematik (d)</w:t>
            </w:r>
            <w:r w:rsidRPr="004566BE">
              <w:rPr>
                <w:rFonts w:ascii="Garamond" w:hAnsi="Garamond"/>
                <w:spacing w:val="-4"/>
                <w:sz w:val="24"/>
                <w:szCs w:val="24"/>
                <w:lang w:val="sq-AL"/>
              </w:rPr>
              <w:t xml:space="preserve"> Inkurajimi i turizmit dhe të trashëgimisë kultur</w:t>
            </w:r>
            <w:r w:rsidR="00E327E4" w:rsidRPr="004566BE">
              <w:rPr>
                <w:rFonts w:ascii="Garamond" w:hAnsi="Garamond"/>
                <w:spacing w:val="-4"/>
                <w:sz w:val="24"/>
                <w:szCs w:val="24"/>
                <w:lang w:val="sq-AL"/>
              </w:rPr>
              <w:t>ore dhe natyrore të qëndrueshme</w:t>
            </w:r>
          </w:p>
          <w:p w:rsidR="00BE3902" w:rsidRPr="004566BE" w:rsidRDefault="00BE3902" w:rsidP="00A3745D">
            <w:pPr>
              <w:pStyle w:val="Paragrafi"/>
              <w:ind w:firstLine="0"/>
              <w:rPr>
                <w:spacing w:val="-4"/>
                <w:szCs w:val="20"/>
                <w:lang w:val="sq-AL"/>
              </w:rPr>
            </w:pPr>
          </w:p>
        </w:tc>
        <w:tc>
          <w:tcPr>
            <w:tcW w:w="4928" w:type="dxa"/>
          </w:tcPr>
          <w:p w:rsidR="00381901" w:rsidRPr="004566BE" w:rsidRDefault="00381901" w:rsidP="00A3745D">
            <w:pPr>
              <w:spacing w:after="0" w:line="240" w:lineRule="auto"/>
              <w:ind w:firstLine="0"/>
              <w:rPr>
                <w:rFonts w:ascii="Garamond" w:hAnsi="Garamond"/>
                <w:spacing w:val="-4"/>
                <w:sz w:val="24"/>
                <w:szCs w:val="24"/>
                <w:lang w:val="sq-AL"/>
              </w:rPr>
            </w:pPr>
            <w:r w:rsidRPr="004566BE">
              <w:rPr>
                <w:rFonts w:ascii="Garamond" w:hAnsi="Garamond"/>
                <w:spacing w:val="-4"/>
                <w:sz w:val="24"/>
                <w:szCs w:val="24"/>
                <w:lang w:val="sq-AL"/>
              </w:rPr>
              <w:t>Prioriteti tematik është i përshtatshëm duke qenë se zhvillimi i turizmit të qëndrueshëm është avantazhi kryesor krahasues i zonës CP, dhe ai ka potencialin për të balancuar efektin e krizës ekonomike.</w:t>
            </w:r>
          </w:p>
          <w:p w:rsidR="00381901" w:rsidRPr="004566BE" w:rsidRDefault="00381901" w:rsidP="00A3745D">
            <w:pPr>
              <w:spacing w:after="0" w:line="240" w:lineRule="auto"/>
              <w:ind w:firstLine="0"/>
              <w:rPr>
                <w:rFonts w:ascii="Garamond" w:hAnsi="Garamond"/>
                <w:spacing w:val="-4"/>
                <w:sz w:val="24"/>
                <w:szCs w:val="24"/>
                <w:lang w:val="sq-AL"/>
              </w:rPr>
            </w:pPr>
            <w:r w:rsidRPr="004566BE">
              <w:rPr>
                <w:rFonts w:ascii="Garamond" w:hAnsi="Garamond"/>
                <w:spacing w:val="-4"/>
                <w:sz w:val="24"/>
                <w:szCs w:val="24"/>
                <w:lang w:val="sq-AL"/>
              </w:rPr>
              <w:t xml:space="preserve">Pavarësisht apelit turistik të çdo pjese të veçantë të Zonës së Programit, ende mungon marketingu i zonës si një destinacion turistik në nivel makro rajonal dhe zhvillimi i rrugëve dhe produkteve të përbashkëta turistike. Kjo çështje paraqet një potencial të madh për bashkëpunim ndërkufitar. </w:t>
            </w:r>
          </w:p>
          <w:p w:rsidR="00381901" w:rsidRPr="004566BE" w:rsidRDefault="00381901" w:rsidP="00A3745D">
            <w:pPr>
              <w:spacing w:after="0" w:line="240" w:lineRule="auto"/>
              <w:rPr>
                <w:rFonts w:ascii="Garamond" w:hAnsi="Garamond"/>
                <w:spacing w:val="-4"/>
                <w:sz w:val="24"/>
                <w:szCs w:val="24"/>
                <w:lang w:val="sq-AL"/>
              </w:rPr>
            </w:pPr>
            <w:r w:rsidRPr="004566BE">
              <w:rPr>
                <w:rFonts w:ascii="Garamond" w:hAnsi="Garamond"/>
                <w:spacing w:val="-4"/>
                <w:sz w:val="24"/>
                <w:szCs w:val="24"/>
                <w:lang w:val="sq-AL"/>
              </w:rPr>
              <w:t>Sipas përfundimeve të analizave territoriale, ka më shumë potencial për zhvillimin e produkteve të ndryshme dhe të larmishme të turizmit të lidhura me ofertën turistike dhe vlerësimin e pasurive natyrore dhe kulturore dhe destinacioneve më pak të njohura, përmes marketingut të përbashkët dhe veprimeve promovuese. Kjo gjë mund të arrihet</w:t>
            </w:r>
            <w:r w:rsidR="009C5455" w:rsidRPr="004566BE">
              <w:rPr>
                <w:rFonts w:ascii="Garamond" w:hAnsi="Garamond"/>
                <w:spacing w:val="-4"/>
                <w:sz w:val="24"/>
                <w:szCs w:val="24"/>
                <w:lang w:val="sq-AL"/>
              </w:rPr>
              <w:t>,</w:t>
            </w:r>
            <w:r w:rsidRPr="004566BE">
              <w:rPr>
                <w:rFonts w:ascii="Garamond" w:hAnsi="Garamond"/>
                <w:spacing w:val="-4"/>
                <w:sz w:val="24"/>
                <w:szCs w:val="24"/>
                <w:lang w:val="sq-AL"/>
              </w:rPr>
              <w:t xml:space="preserve"> gjithashtu</w:t>
            </w:r>
            <w:r w:rsidR="009C5455" w:rsidRPr="004566BE">
              <w:rPr>
                <w:rFonts w:ascii="Garamond" w:hAnsi="Garamond"/>
                <w:spacing w:val="-4"/>
                <w:sz w:val="24"/>
                <w:szCs w:val="24"/>
                <w:lang w:val="sq-AL"/>
              </w:rPr>
              <w:t>,</w:t>
            </w:r>
            <w:r w:rsidRPr="004566BE">
              <w:rPr>
                <w:rFonts w:ascii="Garamond" w:hAnsi="Garamond"/>
                <w:spacing w:val="-4"/>
                <w:sz w:val="24"/>
                <w:szCs w:val="24"/>
                <w:lang w:val="sq-AL"/>
              </w:rPr>
              <w:t xml:space="preserve"> edhe përmes një promovimi të integruar të aktiviteteve kulturore dhe krijuese.</w:t>
            </w:r>
          </w:p>
          <w:p w:rsidR="00381901" w:rsidRPr="004566BE" w:rsidRDefault="00381901" w:rsidP="00A3745D">
            <w:pPr>
              <w:spacing w:after="0" w:line="240" w:lineRule="auto"/>
              <w:ind w:firstLine="0"/>
              <w:rPr>
                <w:rFonts w:ascii="Garamond" w:hAnsi="Garamond"/>
                <w:spacing w:val="-4"/>
                <w:sz w:val="24"/>
                <w:szCs w:val="24"/>
                <w:lang w:val="sq-AL"/>
              </w:rPr>
            </w:pPr>
            <w:r w:rsidRPr="004566BE">
              <w:rPr>
                <w:rFonts w:ascii="Garamond" w:hAnsi="Garamond"/>
                <w:spacing w:val="-4"/>
                <w:sz w:val="24"/>
                <w:szCs w:val="24"/>
                <w:lang w:val="sq-AL"/>
              </w:rPr>
              <w:t>Është e nevojshme nxitja e një përfshirjeje të përbashkët të operatorëve, aftësive dhe kompetencave të administratës publike dhe palëve të interesuara, duke inkurajuar gjithashtu</w:t>
            </w:r>
            <w:r w:rsidR="001407AB" w:rsidRPr="004566BE">
              <w:rPr>
                <w:rFonts w:ascii="Garamond" w:hAnsi="Garamond"/>
                <w:spacing w:val="-4"/>
                <w:sz w:val="24"/>
                <w:szCs w:val="24"/>
                <w:lang w:val="sq-AL"/>
              </w:rPr>
              <w:t xml:space="preserve"> </w:t>
            </w:r>
            <w:r w:rsidR="00E327E4" w:rsidRPr="004566BE">
              <w:rPr>
                <w:rFonts w:ascii="Garamond" w:hAnsi="Garamond"/>
                <w:spacing w:val="-4"/>
                <w:sz w:val="24"/>
                <w:szCs w:val="24"/>
                <w:lang w:val="sq-AL"/>
              </w:rPr>
              <w:t>një qasje nga poshtë-lart.</w:t>
            </w:r>
          </w:p>
          <w:p w:rsidR="00381901" w:rsidRPr="004C171B" w:rsidRDefault="00381901" w:rsidP="00A3745D">
            <w:pPr>
              <w:spacing w:after="0" w:line="240" w:lineRule="auto"/>
              <w:rPr>
                <w:rFonts w:ascii="Garamond" w:hAnsi="Garamond"/>
                <w:spacing w:val="-4"/>
                <w:sz w:val="16"/>
                <w:szCs w:val="24"/>
                <w:lang w:val="sq-AL"/>
              </w:rPr>
            </w:pPr>
          </w:p>
          <w:p w:rsidR="00BE3902" w:rsidRPr="004566BE" w:rsidRDefault="00381901" w:rsidP="00A3745D">
            <w:pPr>
              <w:spacing w:after="0" w:line="240" w:lineRule="auto"/>
              <w:ind w:firstLine="0"/>
              <w:rPr>
                <w:rFonts w:ascii="Garamond" w:hAnsi="Garamond"/>
                <w:spacing w:val="-4"/>
                <w:sz w:val="24"/>
                <w:szCs w:val="24"/>
                <w:lang w:val="sq-AL"/>
              </w:rPr>
            </w:pPr>
            <w:r w:rsidRPr="004566BE">
              <w:rPr>
                <w:rFonts w:ascii="Garamond" w:hAnsi="Garamond"/>
                <w:spacing w:val="-4"/>
                <w:sz w:val="24"/>
                <w:szCs w:val="24"/>
                <w:lang w:val="sq-AL"/>
              </w:rPr>
              <w:t>Vendet e zonës CP po përballen me sfida të përbashkëta lidhur me një përdorim më efikas dhe të qëndrueshëm të burimeve natyrore. Ky prioritet tematik është i përshtatshëm pasi nuk i drejtohet vetëm ruajtjes së zonave të mbrojtura dhe biodiversitetit, por përfshin elemente të rëndësishme për rritje të qëndrueshme, si efikasitetin e burimeve, përshtatjen dhe zbu</w:t>
            </w:r>
            <w:r w:rsidR="00E327E4" w:rsidRPr="004566BE">
              <w:rPr>
                <w:rFonts w:ascii="Garamond" w:hAnsi="Garamond"/>
                <w:spacing w:val="-4"/>
                <w:sz w:val="24"/>
                <w:szCs w:val="24"/>
                <w:lang w:val="sq-AL"/>
              </w:rPr>
              <w:t>tjen ndaj ndryshimeve klimatike</w:t>
            </w:r>
            <w:r w:rsidRPr="004566BE">
              <w:rPr>
                <w:rFonts w:ascii="Garamond" w:hAnsi="Garamond"/>
                <w:spacing w:val="-4"/>
                <w:sz w:val="24"/>
                <w:szCs w:val="24"/>
                <w:lang w:val="sq-AL"/>
              </w:rPr>
              <w:t>, përdorimin e energjive të rinovueshme dhe të fokusin në potencialin e gjelbër dhe blu të ekonomisë.</w:t>
            </w:r>
          </w:p>
        </w:tc>
      </w:tr>
      <w:tr w:rsidR="00381901" w:rsidRPr="004566BE" w:rsidTr="00A3745D">
        <w:tc>
          <w:tcPr>
            <w:tcW w:w="4927" w:type="dxa"/>
          </w:tcPr>
          <w:p w:rsidR="00381901" w:rsidRPr="004566BE" w:rsidRDefault="00381901" w:rsidP="00A3745D">
            <w:pPr>
              <w:spacing w:after="0" w:line="240" w:lineRule="auto"/>
              <w:ind w:firstLine="0"/>
              <w:rPr>
                <w:rFonts w:ascii="Garamond" w:hAnsi="Garamond"/>
                <w:spacing w:val="-4"/>
                <w:sz w:val="24"/>
                <w:szCs w:val="24"/>
                <w:lang w:val="sq-AL"/>
              </w:rPr>
            </w:pPr>
            <w:r w:rsidRPr="004566BE">
              <w:rPr>
                <w:rFonts w:ascii="Garamond" w:hAnsi="Garamond"/>
                <w:b/>
                <w:spacing w:val="-4"/>
                <w:sz w:val="24"/>
                <w:szCs w:val="24"/>
                <w:lang w:val="sq-AL"/>
              </w:rPr>
              <w:t>Prioriteti tematik (b)</w:t>
            </w:r>
            <w:r w:rsidRPr="004566BE">
              <w:rPr>
                <w:rFonts w:ascii="Garamond" w:hAnsi="Garamond"/>
                <w:spacing w:val="-4"/>
                <w:sz w:val="24"/>
                <w:szCs w:val="24"/>
                <w:lang w:val="sq-AL"/>
              </w:rPr>
              <w:t xml:space="preserve"> mbrojtja e mjedisit dhe promovimi i përshtatjes dhe zbutjes së ndryshimeve klimatike, parandalimi i rrezikut dhe menaxhimi</w:t>
            </w:r>
            <w:r w:rsidR="00AC51A5" w:rsidRPr="004566BE">
              <w:rPr>
                <w:rFonts w:ascii="Garamond" w:hAnsi="Garamond"/>
                <w:spacing w:val="-4"/>
                <w:sz w:val="24"/>
                <w:szCs w:val="24"/>
                <w:lang w:val="sq-AL"/>
              </w:rPr>
              <w:t>,</w:t>
            </w:r>
            <w:r w:rsidRPr="004566BE">
              <w:rPr>
                <w:rFonts w:ascii="Garamond" w:hAnsi="Garamond"/>
                <w:spacing w:val="-4"/>
                <w:sz w:val="24"/>
                <w:szCs w:val="24"/>
                <w:lang w:val="sq-AL"/>
              </w:rPr>
              <w:t>nëpërmjet, ndër të tjerave: veprimeve të përbashkëta për mbrojtjen e mjedisit; promovimit të përdorimit të qëndrueshëm të burimeve natyrore, efikasitetit të burimeve, burimeve të rinovueshme të energjisë dhe zhvendosjes drejt një ekonomie të sigurt dhe të qëndrueshme me karbon të ulët, nxitjes së investimeve për të adresuar rreziqet e veçanta, sigurimin e rezistencës ndaj fatkeqësive dhe zhvillimin e sistemeve të menaxhimit të fatkeqësive dhe gatishmërisë emergjente;</w:t>
            </w:r>
          </w:p>
          <w:p w:rsidR="00381901" w:rsidRPr="004C171B" w:rsidRDefault="00381901" w:rsidP="00A3745D">
            <w:pPr>
              <w:spacing w:after="0" w:line="240" w:lineRule="auto"/>
              <w:rPr>
                <w:rFonts w:ascii="Garamond" w:hAnsi="Garamond"/>
                <w:spacing w:val="-4"/>
                <w:sz w:val="16"/>
                <w:szCs w:val="24"/>
                <w:lang w:val="sq-AL"/>
              </w:rPr>
            </w:pPr>
          </w:p>
          <w:p w:rsidR="00381901" w:rsidRPr="004566BE" w:rsidRDefault="00381901" w:rsidP="00A3745D">
            <w:pPr>
              <w:spacing w:after="0" w:line="240" w:lineRule="auto"/>
              <w:ind w:firstLine="0"/>
              <w:rPr>
                <w:rFonts w:ascii="Garamond" w:hAnsi="Garamond"/>
                <w:spacing w:val="-4"/>
                <w:sz w:val="24"/>
                <w:szCs w:val="24"/>
                <w:lang w:val="sq-AL"/>
              </w:rPr>
            </w:pPr>
            <w:r w:rsidRPr="004566BE">
              <w:rPr>
                <w:rFonts w:ascii="Garamond" w:hAnsi="Garamond"/>
                <w:b/>
                <w:spacing w:val="-4"/>
                <w:sz w:val="24"/>
                <w:szCs w:val="24"/>
                <w:lang w:val="sq-AL"/>
              </w:rPr>
              <w:t>Prioriteti tematik (c)</w:t>
            </w:r>
            <w:r w:rsidRPr="004566BE">
              <w:rPr>
                <w:rFonts w:ascii="Garamond" w:hAnsi="Garamond"/>
                <w:spacing w:val="-4"/>
                <w:sz w:val="24"/>
                <w:szCs w:val="24"/>
                <w:lang w:val="sq-AL"/>
              </w:rPr>
              <w:t xml:space="preserve"> promovimi i transportit të qëndrueshëm dhe përmirësimi i infrastrukturës publike nëpërmjet, ndër të tjera, reduktimit të izolimit nëpërmjet aksesit të përmirësuar në transport, rrjeteve dhe shërbimet e informacionit dhe komunikimit dhe investimit në ujë, mbetje dhe pajisjeve dhe sist</w:t>
            </w:r>
            <w:r w:rsidR="00571527" w:rsidRPr="004566BE">
              <w:rPr>
                <w:rFonts w:ascii="Garamond" w:hAnsi="Garamond"/>
                <w:spacing w:val="-4"/>
                <w:sz w:val="24"/>
                <w:szCs w:val="24"/>
                <w:lang w:val="sq-AL"/>
              </w:rPr>
              <w:t>emeve të energjisë ndërkufitare.</w:t>
            </w:r>
          </w:p>
          <w:p w:rsidR="00381901" w:rsidRPr="004566BE" w:rsidRDefault="00381901" w:rsidP="00A3745D">
            <w:pPr>
              <w:spacing w:after="0" w:line="240" w:lineRule="auto"/>
              <w:rPr>
                <w:rFonts w:ascii="Garamond" w:hAnsi="Garamond"/>
                <w:b/>
                <w:spacing w:val="-4"/>
                <w:sz w:val="24"/>
                <w:szCs w:val="24"/>
                <w:lang w:val="sq-AL"/>
              </w:rPr>
            </w:pPr>
          </w:p>
        </w:tc>
        <w:tc>
          <w:tcPr>
            <w:tcW w:w="4928" w:type="dxa"/>
          </w:tcPr>
          <w:p w:rsidR="00381901" w:rsidRPr="004566BE" w:rsidRDefault="00381901" w:rsidP="00A3745D">
            <w:pPr>
              <w:spacing w:after="0" w:line="240" w:lineRule="auto"/>
              <w:ind w:firstLine="0"/>
              <w:rPr>
                <w:rFonts w:ascii="Garamond" w:hAnsi="Garamond"/>
                <w:spacing w:val="-4"/>
                <w:sz w:val="24"/>
                <w:szCs w:val="24"/>
                <w:lang w:val="sq-AL"/>
              </w:rPr>
            </w:pPr>
            <w:r w:rsidRPr="004566BE">
              <w:rPr>
                <w:rFonts w:ascii="Garamond" w:hAnsi="Garamond"/>
                <w:spacing w:val="-4"/>
                <w:sz w:val="24"/>
                <w:szCs w:val="24"/>
                <w:lang w:val="sq-AL"/>
              </w:rPr>
              <w:t>Për sa i përket efikasitetit të energjisë, zona CP ka ende potencial të pashfrytëzuar për të korrur përfitime ekonomike përmes shfrytëzimit të mëtejshëm të energjisë së rinovueshme nga burimet natyrore (p.sh.</w:t>
            </w:r>
            <w:r w:rsidR="00571527" w:rsidRPr="004566BE">
              <w:rPr>
                <w:rFonts w:ascii="Garamond" w:hAnsi="Garamond"/>
                <w:spacing w:val="-4"/>
                <w:sz w:val="24"/>
                <w:szCs w:val="24"/>
                <w:lang w:val="sq-AL"/>
              </w:rPr>
              <w:t>:</w:t>
            </w:r>
            <w:r w:rsidRPr="004566BE">
              <w:rPr>
                <w:rFonts w:ascii="Garamond" w:hAnsi="Garamond"/>
                <w:spacing w:val="-4"/>
                <w:sz w:val="24"/>
                <w:szCs w:val="24"/>
                <w:lang w:val="sq-AL"/>
              </w:rPr>
              <w:t xml:space="preserve"> era, uji, energjia diellore/</w:t>
            </w:r>
            <w:r w:rsidR="004C171B">
              <w:rPr>
                <w:rFonts w:ascii="Garamond" w:hAnsi="Garamond"/>
                <w:spacing w:val="-4"/>
                <w:sz w:val="24"/>
                <w:szCs w:val="24"/>
                <w:lang w:val="sq-AL"/>
              </w:rPr>
              <w:t xml:space="preserve"> m</w:t>
            </w:r>
            <w:r w:rsidRPr="004566BE">
              <w:rPr>
                <w:rFonts w:ascii="Garamond" w:hAnsi="Garamond"/>
                <w:spacing w:val="-4"/>
                <w:sz w:val="24"/>
                <w:szCs w:val="24"/>
                <w:lang w:val="sq-AL"/>
              </w:rPr>
              <w:t>gjeotermalet, biomasa etj</w:t>
            </w:r>
            <w:r w:rsidR="00571527" w:rsidRPr="004566BE">
              <w:rPr>
                <w:rFonts w:ascii="Garamond" w:hAnsi="Garamond"/>
                <w:spacing w:val="-4"/>
                <w:sz w:val="24"/>
                <w:szCs w:val="24"/>
                <w:lang w:val="sq-AL"/>
              </w:rPr>
              <w:t>.</w:t>
            </w:r>
            <w:r w:rsidRPr="004566BE">
              <w:rPr>
                <w:rFonts w:ascii="Garamond" w:hAnsi="Garamond"/>
                <w:spacing w:val="-4"/>
                <w:sz w:val="24"/>
                <w:szCs w:val="24"/>
                <w:lang w:val="sq-AL"/>
              </w:rPr>
              <w:t>). Shumica e rajoneve të zonës Programit tregojnë konsumin e lartë të energjisë dhe një shkallë të ulët të efikasitetit energjetik të ndërtesave dhe infrastrukturës, të cilat janë kontribuuesit kryesorë të emetimeve të gazit. Përdorimi me efikasitet i energjisë mund të japë një kontribut të rëndësishëm në arritjen e një ekonomie me karbon të ulët, për të luftuar ndryshimin e klimës me efekte pozitive në cilësinë e ajrit.</w:t>
            </w:r>
          </w:p>
          <w:p w:rsidR="00381901" w:rsidRPr="004C171B" w:rsidRDefault="00381901" w:rsidP="00A3745D">
            <w:pPr>
              <w:spacing w:after="0" w:line="240" w:lineRule="auto"/>
              <w:rPr>
                <w:rFonts w:ascii="Garamond" w:hAnsi="Garamond"/>
                <w:spacing w:val="-4"/>
                <w:sz w:val="8"/>
                <w:szCs w:val="24"/>
                <w:lang w:val="sq-AL"/>
              </w:rPr>
            </w:pPr>
          </w:p>
          <w:p w:rsidR="00381901" w:rsidRPr="004C171B" w:rsidRDefault="00381901" w:rsidP="00A3745D">
            <w:pPr>
              <w:spacing w:after="0" w:line="240" w:lineRule="auto"/>
              <w:ind w:firstLine="0"/>
              <w:rPr>
                <w:rFonts w:ascii="Garamond" w:hAnsi="Garamond"/>
                <w:spacing w:val="-6"/>
                <w:sz w:val="24"/>
                <w:szCs w:val="24"/>
                <w:lang w:val="sq-AL"/>
              </w:rPr>
            </w:pPr>
            <w:r w:rsidRPr="004C171B">
              <w:rPr>
                <w:rFonts w:ascii="Garamond" w:hAnsi="Garamond"/>
                <w:spacing w:val="-6"/>
                <w:sz w:val="24"/>
                <w:szCs w:val="24"/>
                <w:lang w:val="sq-AL"/>
              </w:rPr>
              <w:t xml:space="preserve">Prioriteti tematik është shumë i rëndësishëm duke pasur parasysh se Zona e Programit karakterizohet nga fragmentimi i lartë territorial që e kufizon potencialin për zhvillim dhe akses të integruar territorial. Analiza territoriale theksoi se sistemet e transportit karakterizohen nga ndërveprimi i ulët, dhe është e nevojshme për të organizuar më mirë përdorimin e infrastrukturave dhe korridoreve ekzistuese të transportit me qëllim për të rritur potencialin e rajoneve për të funksionuar si vatra për turistët dhe tregtarët, duke përmirësuar lidhjen brenda dhe </w:t>
            </w:r>
            <w:r w:rsidR="005F2E11" w:rsidRPr="004C171B">
              <w:rPr>
                <w:rFonts w:ascii="Garamond" w:hAnsi="Garamond"/>
                <w:spacing w:val="-6"/>
                <w:sz w:val="24"/>
                <w:szCs w:val="24"/>
                <w:lang w:val="sq-AL"/>
              </w:rPr>
              <w:t>ndër</w:t>
            </w:r>
            <w:r w:rsidRPr="004C171B">
              <w:rPr>
                <w:rFonts w:ascii="Garamond" w:hAnsi="Garamond"/>
                <w:spacing w:val="-6"/>
                <w:sz w:val="24"/>
                <w:szCs w:val="24"/>
                <w:lang w:val="sq-AL"/>
              </w:rPr>
              <w:t>rajonale. Përmirësimi i lidhjeve ndërkufitare (me një vëmendje të veçantë për të lehtësuar procedurat doganore) është e një rëndësie kritike për të arritur këtë qëllim, dhe mund të ndikojë pozitivisht në shërbimet thelbësore, si sistemi shëndetësor, kur lëvizshmëria dhe migrimi spitalor ka interes.</w:t>
            </w:r>
          </w:p>
          <w:p w:rsidR="00381901" w:rsidRPr="00270501" w:rsidRDefault="00381901" w:rsidP="00270501">
            <w:pPr>
              <w:spacing w:after="0" w:line="240" w:lineRule="auto"/>
              <w:ind w:firstLine="0"/>
              <w:rPr>
                <w:rFonts w:ascii="Garamond" w:hAnsi="Garamond"/>
                <w:spacing w:val="-4"/>
                <w:sz w:val="24"/>
                <w:szCs w:val="24"/>
                <w:lang w:val="sq-AL"/>
              </w:rPr>
            </w:pPr>
            <w:r w:rsidRPr="004566BE">
              <w:rPr>
                <w:rFonts w:ascii="Garamond" w:hAnsi="Garamond"/>
                <w:spacing w:val="-4"/>
                <w:sz w:val="24"/>
                <w:szCs w:val="24"/>
                <w:lang w:val="sq-AL"/>
              </w:rPr>
              <w:t>Përmirësimi i aftësive në sistemet e qëndrueshme të transportit për operatorët dhe menaxhimi është një sfidë e madhe veçanërisht për vendet e IPA-s.</w:t>
            </w:r>
          </w:p>
        </w:tc>
      </w:tr>
    </w:tbl>
    <w:p w:rsidR="00023FE7" w:rsidRPr="004566BE" w:rsidRDefault="00023FE7" w:rsidP="00BA032F">
      <w:pPr>
        <w:pStyle w:val="Paragrafi"/>
        <w:rPr>
          <w:spacing w:val="-4"/>
          <w:lang w:val="sq-AL"/>
        </w:rPr>
      </w:pPr>
    </w:p>
    <w:p w:rsidR="00270501" w:rsidRDefault="00270501" w:rsidP="00677C5B">
      <w:pPr>
        <w:pStyle w:val="Paragrafi"/>
        <w:rPr>
          <w:spacing w:val="-4"/>
          <w:lang w:val="sq-AL"/>
        </w:rPr>
        <w:sectPr w:rsidR="00270501" w:rsidSect="00BE6EBC">
          <w:footnotePr>
            <w:numRestart w:val="eachPage"/>
          </w:footnotePr>
          <w:type w:val="continuous"/>
          <w:pgSz w:w="11907" w:h="16840" w:code="9"/>
          <w:pgMar w:top="720" w:right="1134" w:bottom="720" w:left="1134" w:header="851" w:footer="851" w:gutter="0"/>
          <w:cols w:space="720"/>
          <w:docGrid w:linePitch="360"/>
        </w:sectPr>
      </w:pPr>
    </w:p>
    <w:p w:rsidR="00677C5B" w:rsidRPr="004566BE" w:rsidRDefault="00677C5B" w:rsidP="00677C5B">
      <w:pPr>
        <w:pStyle w:val="Paragrafi"/>
        <w:rPr>
          <w:spacing w:val="-4"/>
          <w:lang w:val="sq-AL"/>
        </w:rPr>
      </w:pPr>
      <w:r w:rsidRPr="004566BE">
        <w:rPr>
          <w:spacing w:val="-4"/>
          <w:lang w:val="sq-AL"/>
        </w:rPr>
        <w:t>1.2 ARGUMENTIMET MBI ALOKIMET FINANCIARE</w:t>
      </w:r>
    </w:p>
    <w:p w:rsidR="00677C5B" w:rsidRPr="004566BE" w:rsidRDefault="00677C5B" w:rsidP="00677C5B">
      <w:pPr>
        <w:pStyle w:val="Paragrafi"/>
        <w:rPr>
          <w:spacing w:val="-4"/>
          <w:lang w:val="sq-AL"/>
        </w:rPr>
      </w:pPr>
      <w:r w:rsidRPr="004566BE">
        <w:rPr>
          <w:spacing w:val="-4"/>
          <w:lang w:val="sq-AL"/>
        </w:rPr>
        <w:t>Buxheti i përgjithshëm i Programit</w:t>
      </w:r>
      <w:r w:rsidR="00C805F1" w:rsidRPr="004566BE">
        <w:rPr>
          <w:spacing w:val="-4"/>
          <w:lang w:val="sq-AL"/>
        </w:rPr>
        <w:t xml:space="preserve"> është 92.707.555 euro, me një m</w:t>
      </w:r>
      <w:r w:rsidRPr="004566BE">
        <w:rPr>
          <w:spacing w:val="-4"/>
          <w:lang w:val="sq-AL"/>
        </w:rPr>
        <w:t xml:space="preserve">bështetje Unioni prej 78.801.422 </w:t>
      </w:r>
      <w:r w:rsidR="00D83013" w:rsidRPr="004566BE">
        <w:rPr>
          <w:spacing w:val="-4"/>
          <w:lang w:val="sq-AL"/>
        </w:rPr>
        <w:t>e</w:t>
      </w:r>
      <w:r w:rsidRPr="004566BE">
        <w:rPr>
          <w:spacing w:val="-4"/>
          <w:lang w:val="sq-AL"/>
        </w:rPr>
        <w:t>uro</w:t>
      </w:r>
      <w:r w:rsidR="00D83013" w:rsidRPr="004566BE">
        <w:rPr>
          <w:spacing w:val="-4"/>
          <w:lang w:val="sq-AL"/>
        </w:rPr>
        <w:t>sh</w:t>
      </w:r>
      <w:r w:rsidRPr="004566BE">
        <w:rPr>
          <w:spacing w:val="-4"/>
          <w:lang w:val="sq-AL"/>
        </w:rPr>
        <w:t>, siç detajohet në seksionin 3. Alokimi financi</w:t>
      </w:r>
      <w:r w:rsidR="00DE6697" w:rsidRPr="004566BE">
        <w:rPr>
          <w:spacing w:val="-4"/>
          <w:lang w:val="sq-AL"/>
        </w:rPr>
        <w:t>ar për objektivat e përzgjedhur tematik</w:t>
      </w:r>
      <w:r w:rsidR="00DE6697" w:rsidRPr="004566BE">
        <w:rPr>
          <w:spacing w:val="-4"/>
          <w:lang w:val="sq-AL" w:eastAsia="sq-AL"/>
        </w:rPr>
        <w:t>ë</w:t>
      </w:r>
      <w:r w:rsidRPr="004566BE">
        <w:rPr>
          <w:spacing w:val="-4"/>
          <w:lang w:val="sq-AL"/>
        </w:rPr>
        <w:t xml:space="preserve"> pasqyron:</w:t>
      </w:r>
    </w:p>
    <w:p w:rsidR="00677C5B" w:rsidRPr="004566BE" w:rsidRDefault="00677C5B" w:rsidP="00677C5B">
      <w:pPr>
        <w:pStyle w:val="Paragrafi"/>
        <w:rPr>
          <w:spacing w:val="-4"/>
          <w:lang w:val="sq-AL"/>
        </w:rPr>
      </w:pPr>
      <w:r w:rsidRPr="004566BE">
        <w:rPr>
          <w:spacing w:val="-4"/>
          <w:lang w:val="sq-AL"/>
        </w:rPr>
        <w:t>- madhësinë financiare të vlerësuar të veprimeve të parashikuara në secilin aks prioritar</w:t>
      </w:r>
    </w:p>
    <w:p w:rsidR="00677C5B" w:rsidRPr="004566BE" w:rsidRDefault="00677C5B" w:rsidP="00677C5B">
      <w:pPr>
        <w:pStyle w:val="Paragrafi"/>
        <w:rPr>
          <w:spacing w:val="-4"/>
          <w:lang w:val="sq-AL"/>
        </w:rPr>
      </w:pPr>
      <w:r w:rsidRPr="004566BE">
        <w:rPr>
          <w:spacing w:val="-4"/>
          <w:lang w:val="sq-AL"/>
        </w:rPr>
        <w:t>- koherencën me</w:t>
      </w:r>
      <w:r w:rsidR="00C05A1B" w:rsidRPr="004566BE">
        <w:rPr>
          <w:spacing w:val="-4"/>
          <w:lang w:val="sq-AL"/>
        </w:rPr>
        <w:t xml:space="preserve"> prioritetet e financimit si te</w:t>
      </w:r>
      <w:r w:rsidRPr="004566BE">
        <w:rPr>
          <w:spacing w:val="-4"/>
          <w:lang w:val="sq-AL"/>
        </w:rPr>
        <w:t xml:space="preserve"> Letra</w:t>
      </w:r>
      <w:r w:rsidR="00C05A1B" w:rsidRPr="004566BE">
        <w:rPr>
          <w:spacing w:val="-4"/>
          <w:lang w:val="sq-AL"/>
        </w:rPr>
        <w:t xml:space="preserve"> e Pozicionimit të BE-së dhe </w:t>
      </w:r>
      <w:r w:rsidR="00C05A1B" w:rsidRPr="0009748A">
        <w:rPr>
          <w:spacing w:val="-4"/>
          <w:lang w:val="sq-AL"/>
        </w:rPr>
        <w:t>te</w:t>
      </w:r>
    </w:p>
    <w:p w:rsidR="00677C5B" w:rsidRPr="004566BE" w:rsidRDefault="00677C5B" w:rsidP="00677C5B">
      <w:pPr>
        <w:pStyle w:val="Paragrafi"/>
        <w:rPr>
          <w:spacing w:val="-4"/>
          <w:lang w:val="sq-AL"/>
        </w:rPr>
      </w:pPr>
      <w:r w:rsidRPr="0009748A">
        <w:rPr>
          <w:spacing w:val="-4"/>
          <w:lang w:val="sq-AL"/>
        </w:rPr>
        <w:t>- Dokumentet</w:t>
      </w:r>
      <w:r w:rsidRPr="004566BE">
        <w:rPr>
          <w:spacing w:val="-4"/>
          <w:lang w:val="sq-AL"/>
        </w:rPr>
        <w:t xml:space="preserve"> Strategjik</w:t>
      </w:r>
      <w:r w:rsidR="00E34C2F">
        <w:rPr>
          <w:spacing w:val="-4"/>
          <w:lang w:val="sq-AL"/>
        </w:rPr>
        <w:t>e</w:t>
      </w:r>
      <w:r w:rsidRPr="004566BE">
        <w:rPr>
          <w:spacing w:val="-4"/>
          <w:lang w:val="sq-AL"/>
        </w:rPr>
        <w:t xml:space="preserve"> Indikativ</w:t>
      </w:r>
      <w:r w:rsidR="00E34C2F">
        <w:rPr>
          <w:spacing w:val="-4"/>
          <w:lang w:val="sq-AL"/>
        </w:rPr>
        <w:t>e</w:t>
      </w:r>
      <w:r w:rsidRPr="004566BE">
        <w:rPr>
          <w:spacing w:val="-4"/>
          <w:lang w:val="sq-AL"/>
        </w:rPr>
        <w:t xml:space="preserve"> të BE-së</w:t>
      </w:r>
    </w:p>
    <w:p w:rsidR="00677C5B" w:rsidRPr="004566BE" w:rsidRDefault="00677C5B" w:rsidP="00677C5B">
      <w:pPr>
        <w:pStyle w:val="Paragrafi"/>
        <w:rPr>
          <w:spacing w:val="-4"/>
          <w:lang w:val="sq-AL"/>
        </w:rPr>
      </w:pPr>
      <w:r w:rsidRPr="004566BE">
        <w:rPr>
          <w:spacing w:val="-4"/>
          <w:lang w:val="sq-AL"/>
        </w:rPr>
        <w:t>- zgjedhjet strategjike të aktorëve të Programit</w:t>
      </w:r>
    </w:p>
    <w:p w:rsidR="00677C5B" w:rsidRPr="004566BE" w:rsidRDefault="00677C5B" w:rsidP="00677C5B">
      <w:pPr>
        <w:pStyle w:val="Paragrafi"/>
        <w:rPr>
          <w:spacing w:val="-4"/>
          <w:lang w:val="sq-AL"/>
        </w:rPr>
      </w:pPr>
      <w:r w:rsidRPr="004566BE">
        <w:rPr>
          <w:spacing w:val="-4"/>
          <w:lang w:val="sq-AL"/>
        </w:rPr>
        <w:t>- Të dhënat e ofruara nga partnerët përkatës në kuadër të konsultimeve (shih seksionin 5.7).</w:t>
      </w:r>
    </w:p>
    <w:p w:rsidR="00677C5B" w:rsidRPr="004566BE" w:rsidRDefault="00677C5B" w:rsidP="00677C5B">
      <w:pPr>
        <w:pStyle w:val="Paragrafi"/>
        <w:rPr>
          <w:spacing w:val="-4"/>
          <w:lang w:val="sq-AL"/>
        </w:rPr>
      </w:pPr>
      <w:r w:rsidRPr="004566BE">
        <w:rPr>
          <w:spacing w:val="-4"/>
          <w:lang w:val="sq-AL"/>
        </w:rPr>
        <w:t>Për më tepër, jo më pak se 50% e shumës totale të burimeve financiare duhet të jetë e rezervuar për thirrje tematike dhe projekte strategjike.</w:t>
      </w:r>
    </w:p>
    <w:p w:rsidR="00677C5B" w:rsidRPr="004566BE" w:rsidRDefault="00D410D3" w:rsidP="00677C5B">
      <w:pPr>
        <w:pStyle w:val="Paragrafi"/>
        <w:rPr>
          <w:b/>
          <w:spacing w:val="-4"/>
          <w:lang w:val="sq-AL"/>
        </w:rPr>
      </w:pPr>
      <w:r w:rsidRPr="004566BE">
        <w:rPr>
          <w:b/>
          <w:spacing w:val="-4"/>
          <w:lang w:val="sq-AL"/>
        </w:rPr>
        <w:t>Aksi p</w:t>
      </w:r>
      <w:r w:rsidR="00677C5B" w:rsidRPr="004566BE">
        <w:rPr>
          <w:b/>
          <w:spacing w:val="-4"/>
          <w:lang w:val="sq-AL"/>
        </w:rPr>
        <w:t>rioritar 1. Forcimi i bashkëpunimit ndërkufitar</w:t>
      </w:r>
      <w:r w:rsidR="003E186D" w:rsidRPr="004566BE">
        <w:rPr>
          <w:b/>
          <w:spacing w:val="-4"/>
          <w:lang w:val="sq-AL"/>
        </w:rPr>
        <w:t xml:space="preserve"> dhe konkurrueshmëria e SME-ve</w:t>
      </w:r>
    </w:p>
    <w:p w:rsidR="00677C5B" w:rsidRPr="004566BE" w:rsidRDefault="00677C5B" w:rsidP="00677C5B">
      <w:pPr>
        <w:pStyle w:val="Paragrafi"/>
        <w:rPr>
          <w:spacing w:val="-4"/>
          <w:lang w:val="sq-AL"/>
        </w:rPr>
      </w:pPr>
      <w:r w:rsidRPr="004566BE">
        <w:rPr>
          <w:spacing w:val="-4"/>
          <w:lang w:val="sq-AL"/>
        </w:rPr>
        <w:t xml:space="preserve">Inovacioni dhe konkurrenca janë theksuar në strategjinë Europa 2020. Është një sfidë e madhe në </w:t>
      </w:r>
      <w:r w:rsidR="00E34C2F">
        <w:rPr>
          <w:spacing w:val="-4"/>
          <w:lang w:val="sq-AL"/>
        </w:rPr>
        <w:t>v</w:t>
      </w:r>
      <w:r w:rsidRPr="004566BE">
        <w:rPr>
          <w:spacing w:val="-4"/>
          <w:lang w:val="sq-AL"/>
        </w:rPr>
        <w:t>endet e Programit që përballe</w:t>
      </w:r>
      <w:r w:rsidR="006A3AEA" w:rsidRPr="004566BE">
        <w:rPr>
          <w:spacing w:val="-4"/>
          <w:lang w:val="sq-AL"/>
        </w:rPr>
        <w:t>n me konkurrencën ndërkombëtare</w:t>
      </w:r>
      <w:r w:rsidRPr="004566BE">
        <w:rPr>
          <w:spacing w:val="-4"/>
          <w:lang w:val="sq-AL"/>
        </w:rPr>
        <w:t xml:space="preserve"> dhe kontribuon për të kapërcyer krizën ekonomike.</w:t>
      </w:r>
    </w:p>
    <w:p w:rsidR="00677C5B" w:rsidRPr="004566BE" w:rsidRDefault="00677C5B" w:rsidP="00677C5B">
      <w:pPr>
        <w:pStyle w:val="Paragrafi"/>
        <w:rPr>
          <w:spacing w:val="-4"/>
          <w:lang w:val="sq-AL"/>
        </w:rPr>
      </w:pPr>
      <w:r w:rsidRPr="004566BE">
        <w:rPr>
          <w:spacing w:val="-4"/>
          <w:lang w:val="sq-AL"/>
        </w:rPr>
        <w:t>Një buxhet prej 18.541.511 EURO i është alokuar prioritetit 1, që përbën 20% të buxhetit të përgjithshëm të Programit. Alokimi financiar është në përputhje me theksin e vënë mbi konkurrencën, inovacionin, transferimin e teknologjisë dhe ndërmarrjes në kuadër të prioriteteve të financimit të përcakt</w:t>
      </w:r>
      <w:r w:rsidR="00631F70" w:rsidRPr="004566BE">
        <w:rPr>
          <w:spacing w:val="-4"/>
          <w:lang w:val="sq-AL"/>
        </w:rPr>
        <w:t>uara në Pozicioni Gazetat EC e s</w:t>
      </w:r>
      <w:r w:rsidRPr="004566BE">
        <w:rPr>
          <w:spacing w:val="-4"/>
          <w:lang w:val="sq-AL"/>
        </w:rPr>
        <w:t>hteteve të gjitha vendet e zonës bashkëpunimit - veçanërisht në lidhje me nevojën e krijimit të një mjedisi të favorshëm për risi të shtyrë të biznesit në bazë të njohurive dhe aftësive, të njohur në mënyrë eksplicite si prioritete për rajonet CBC.</w:t>
      </w:r>
    </w:p>
    <w:p w:rsidR="00677C5B" w:rsidRPr="004566BE" w:rsidRDefault="00D410D3" w:rsidP="00677C5B">
      <w:pPr>
        <w:pStyle w:val="Paragrafi"/>
        <w:rPr>
          <w:b/>
          <w:spacing w:val="-4"/>
          <w:lang w:val="sq-AL"/>
        </w:rPr>
      </w:pPr>
      <w:r w:rsidRPr="004566BE">
        <w:rPr>
          <w:b/>
          <w:spacing w:val="-4"/>
          <w:lang w:val="sq-AL"/>
        </w:rPr>
        <w:t>Aksi p</w:t>
      </w:r>
      <w:r w:rsidR="00677C5B" w:rsidRPr="004566BE">
        <w:rPr>
          <w:b/>
          <w:spacing w:val="-4"/>
          <w:lang w:val="sq-AL"/>
        </w:rPr>
        <w:t>rioritar 2. Menaxhimi inteligjent i trashëgimisë natyrore dhe kulturore për shfrytëzimin e turizmit ndërkufitar të qëndrueshëm</w:t>
      </w:r>
      <w:r w:rsidR="003E186D" w:rsidRPr="004566BE">
        <w:rPr>
          <w:b/>
          <w:spacing w:val="-4"/>
          <w:lang w:val="sq-AL"/>
        </w:rPr>
        <w:t xml:space="preserve"> dhe atraktivitetin territorial</w:t>
      </w:r>
    </w:p>
    <w:p w:rsidR="00677C5B" w:rsidRPr="004566BE" w:rsidRDefault="00677C5B" w:rsidP="00677C5B">
      <w:pPr>
        <w:pStyle w:val="Paragrafi"/>
        <w:rPr>
          <w:spacing w:val="-4"/>
          <w:lang w:val="sq-AL"/>
        </w:rPr>
      </w:pPr>
      <w:r w:rsidRPr="004566BE">
        <w:rPr>
          <w:spacing w:val="-4"/>
          <w:lang w:val="sq-AL"/>
        </w:rPr>
        <w:t>Sektori i turizmit, si shtytës i një zhvillimi inteligjent dhe të qëndrueshëm ekonomik për këtë arsye, ofron mundësi të konsiderueshme në drejtim të rritjes ekonomike dhe punësimit.</w:t>
      </w:r>
    </w:p>
    <w:p w:rsidR="00677C5B" w:rsidRPr="004566BE" w:rsidRDefault="00677C5B" w:rsidP="00677C5B">
      <w:pPr>
        <w:pStyle w:val="Paragrafi"/>
        <w:rPr>
          <w:spacing w:val="-4"/>
          <w:lang w:val="sq-AL"/>
        </w:rPr>
      </w:pPr>
      <w:r w:rsidRPr="004566BE">
        <w:rPr>
          <w:spacing w:val="-4"/>
          <w:lang w:val="sq-AL"/>
        </w:rPr>
        <w:t>Një buxhet prej 25.958.115 EURO i është alokuar prioritetit 2, që përbën 28% të buxhetit të përgjithshëm të programit. Ky alokim financiar reflekton nevojën për të valorizuar trashëgiminë kulturore dhe natyrore dhe nevojat për instrumentet e planifikimit për menaxhimin kulturor dhe natyror inteligjent dhe të qëndrueshëm të trashëgimisë, bashkë me mungesën e njohurive, përvojën dhe aftësitë në menaxhimin e destinacioneve dhe marketingut, nevojën për të krijuar të dhe produkte dhe shërbime turizmi të reja dhe të ndryshme.</w:t>
      </w:r>
    </w:p>
    <w:p w:rsidR="00677C5B" w:rsidRPr="004566BE" w:rsidRDefault="00677C5B" w:rsidP="00677C5B">
      <w:pPr>
        <w:pStyle w:val="Paragrafi"/>
        <w:rPr>
          <w:spacing w:val="-4"/>
          <w:lang w:val="sq-AL"/>
        </w:rPr>
      </w:pPr>
      <w:r w:rsidRPr="004566BE">
        <w:rPr>
          <w:spacing w:val="-4"/>
          <w:lang w:val="sq-AL"/>
        </w:rPr>
        <w:t>Alokimi krahasimisht më i lartë argumentohet me faktin se veprimet - duke filluar nga mbrojtja e trashëgimisë kulturore dhe natyrore, menaxhimi dhe valorizimi ndaj promovimit të platformave dhe rrjeteve të bashkëpunimit ndërkufitar për industritë kulturore dhe kreative, trajton një gamë të gjerë të sfidave dhe nevojave që prekin të gjitha rajonet e zonës së programit.</w:t>
      </w:r>
    </w:p>
    <w:p w:rsidR="00677C5B" w:rsidRPr="004566BE" w:rsidRDefault="00677C5B" w:rsidP="00677C5B">
      <w:pPr>
        <w:pStyle w:val="Paragrafi"/>
        <w:rPr>
          <w:spacing w:val="-4"/>
          <w:lang w:val="sq-AL"/>
        </w:rPr>
      </w:pPr>
      <w:r w:rsidRPr="004566BE">
        <w:rPr>
          <w:spacing w:val="-4"/>
          <w:lang w:val="sq-AL"/>
        </w:rPr>
        <w:t>Alokimi financiar reflekton disa prioritete të financimit të përcaktuara në Letrat e Pozicionimit të BE-së për të gjitha vendet pjesëmarrëse të zonës së bashkëpunimit; përveç kësaj, është në përputhje me interesin e lartë të treguar nga partnerët përkatës në procesin e konsultimit, ku ky prioritet pranoi pozitën e parë nga pothuajse të gjitha kategoritë e të intervistuarve.</w:t>
      </w:r>
    </w:p>
    <w:p w:rsidR="00677C5B" w:rsidRPr="004566BE" w:rsidRDefault="00EF297E" w:rsidP="00677C5B">
      <w:pPr>
        <w:pStyle w:val="Paragrafi"/>
        <w:rPr>
          <w:b/>
          <w:spacing w:val="-4"/>
          <w:lang w:val="sq-AL"/>
        </w:rPr>
      </w:pPr>
      <w:r w:rsidRPr="004566BE">
        <w:rPr>
          <w:b/>
          <w:spacing w:val="-4"/>
          <w:lang w:val="sq-AL"/>
        </w:rPr>
        <w:t>Aksi p</w:t>
      </w:r>
      <w:r w:rsidR="00677C5B" w:rsidRPr="004566BE">
        <w:rPr>
          <w:b/>
          <w:spacing w:val="-4"/>
          <w:lang w:val="sq-AL"/>
        </w:rPr>
        <w:t>rioritar 3. Mjedisi, menaxhimi i rrezikut dhe strategjia e ulët e karbonit</w:t>
      </w:r>
    </w:p>
    <w:p w:rsidR="00677C5B" w:rsidRPr="004566BE" w:rsidRDefault="00677C5B" w:rsidP="00677C5B">
      <w:pPr>
        <w:pStyle w:val="Paragrafi"/>
        <w:rPr>
          <w:spacing w:val="-4"/>
          <w:lang w:val="sq-AL"/>
        </w:rPr>
      </w:pPr>
      <w:r w:rsidRPr="004566BE">
        <w:rPr>
          <w:spacing w:val="-4"/>
          <w:lang w:val="sq-AL"/>
        </w:rPr>
        <w:t>Çështjet e këtij prioriteti janë perceptuar si një nga sfidat kryesore të</w:t>
      </w:r>
      <w:r w:rsidR="00EF297E" w:rsidRPr="004566BE">
        <w:rPr>
          <w:spacing w:val="-4"/>
          <w:lang w:val="sq-AL"/>
        </w:rPr>
        <w:t xml:space="preserve"> dekadës së ardhshme në nivel ev</w:t>
      </w:r>
      <w:r w:rsidRPr="004566BE">
        <w:rPr>
          <w:spacing w:val="-4"/>
          <w:lang w:val="sq-AL"/>
        </w:rPr>
        <w:t>ropian, por edhe global.</w:t>
      </w:r>
    </w:p>
    <w:p w:rsidR="00677C5B" w:rsidRPr="004566BE" w:rsidRDefault="00677C5B" w:rsidP="00677C5B">
      <w:pPr>
        <w:pStyle w:val="Paragrafi"/>
        <w:rPr>
          <w:spacing w:val="-4"/>
          <w:lang w:val="sq-AL"/>
        </w:rPr>
      </w:pPr>
      <w:r w:rsidRPr="004566BE">
        <w:rPr>
          <w:spacing w:val="-4"/>
          <w:lang w:val="sq-AL"/>
        </w:rPr>
        <w:t>Një buxhet prej 23.176.889 EUR është alokuar për prioritetin 3, që përbën 25% të buxhetit të përgjithshëm të programit. Ky alokim financiar reflekton nevojat për rritjen e kapaciteteve rajonale për përmirësimin e ujit dhe menaxhimin e parandalimit të rrezikut dhe për përmirësimin e efikasitetit të energjisë dhe përdorimin e energjisë së rinovueshme në infrastrukturën publike për planifikim të përmirësuar të strategjive të energjisë me bazë territoriale.</w:t>
      </w:r>
    </w:p>
    <w:p w:rsidR="00677C5B" w:rsidRPr="004566BE" w:rsidRDefault="00677C5B" w:rsidP="00677C5B">
      <w:pPr>
        <w:pStyle w:val="Paragrafi"/>
        <w:rPr>
          <w:spacing w:val="-4"/>
          <w:lang w:val="sq-AL"/>
        </w:rPr>
      </w:pPr>
      <w:r w:rsidRPr="004566BE">
        <w:rPr>
          <w:spacing w:val="-4"/>
          <w:lang w:val="sq-AL"/>
        </w:rPr>
        <w:t>Alokimi financiar është në përputhje me prioritetet e financimit të përcaktuara në Letrat e Pozicionimit të BE-së e të gjitha vendeve pjesëmarrëse të zonës bashkëpunimit, veçanërisht në lidhje me ujin dhe menaxhimin e mbrojtjes nga rreziku dhe për efikasitetin e energjisë duke kontribuar</w:t>
      </w:r>
      <w:r w:rsidR="009C5455" w:rsidRPr="004566BE">
        <w:rPr>
          <w:spacing w:val="-4"/>
          <w:lang w:val="sq-AL"/>
        </w:rPr>
        <w:t>,</w:t>
      </w:r>
      <w:r w:rsidRPr="004566BE">
        <w:rPr>
          <w:spacing w:val="-4"/>
          <w:lang w:val="sq-AL"/>
        </w:rPr>
        <w:t xml:space="preserve"> gjithashtu</w:t>
      </w:r>
      <w:r w:rsidR="009C5455" w:rsidRPr="004566BE">
        <w:rPr>
          <w:spacing w:val="-4"/>
          <w:lang w:val="sq-AL"/>
        </w:rPr>
        <w:t>,</w:t>
      </w:r>
      <w:r w:rsidRPr="004566BE">
        <w:rPr>
          <w:spacing w:val="-4"/>
          <w:lang w:val="sq-AL"/>
        </w:rPr>
        <w:t xml:space="preserve"> në zbutjen e ndryshimeve klimatike.</w:t>
      </w:r>
    </w:p>
    <w:p w:rsidR="00677C5B" w:rsidRPr="004566BE" w:rsidRDefault="00EF297E" w:rsidP="00677C5B">
      <w:pPr>
        <w:pStyle w:val="Paragrafi"/>
        <w:rPr>
          <w:b/>
          <w:spacing w:val="-4"/>
          <w:lang w:val="sq-AL"/>
        </w:rPr>
      </w:pPr>
      <w:r w:rsidRPr="004566BE">
        <w:rPr>
          <w:b/>
          <w:spacing w:val="-4"/>
          <w:lang w:val="sq-AL"/>
        </w:rPr>
        <w:t>Aksi p</w:t>
      </w:r>
      <w:r w:rsidR="00677C5B" w:rsidRPr="004566BE">
        <w:rPr>
          <w:b/>
          <w:spacing w:val="-4"/>
          <w:lang w:val="sq-AL"/>
        </w:rPr>
        <w:t>rioritar 4. Rritja e aksesit ndërkufitar, promovimit të objekteve dhe shërbimeve të qëndrueshme të transportit dhe përmirës</w:t>
      </w:r>
      <w:r w:rsidRPr="004566BE">
        <w:rPr>
          <w:b/>
          <w:spacing w:val="-4"/>
          <w:lang w:val="sq-AL"/>
        </w:rPr>
        <w:t>imit të infrastrukturës publike</w:t>
      </w:r>
    </w:p>
    <w:p w:rsidR="00677C5B" w:rsidRPr="004566BE" w:rsidRDefault="00677C5B" w:rsidP="00677C5B">
      <w:pPr>
        <w:pStyle w:val="Paragrafi"/>
        <w:rPr>
          <w:spacing w:val="-4"/>
          <w:lang w:val="sq-AL"/>
        </w:rPr>
      </w:pPr>
      <w:r w:rsidRPr="004566BE">
        <w:rPr>
          <w:spacing w:val="-4"/>
          <w:lang w:val="sq-AL"/>
        </w:rPr>
        <w:t>Rëndësia e një politike të përshtatshme për transport të integruar, si parakusht për zhvillimin ekonomik dhe social është theksuar në EUSAIR edhe në Strategjinë e Evropës Juglindore 2020 - EJL 2020.</w:t>
      </w:r>
    </w:p>
    <w:p w:rsidR="00677C5B" w:rsidRPr="004566BE" w:rsidRDefault="00677C5B" w:rsidP="00677C5B">
      <w:pPr>
        <w:pStyle w:val="Paragrafi"/>
        <w:rPr>
          <w:spacing w:val="-4"/>
          <w:lang w:val="sq-AL"/>
        </w:rPr>
      </w:pPr>
      <w:r w:rsidRPr="004566BE">
        <w:rPr>
          <w:spacing w:val="-4"/>
          <w:lang w:val="sq-AL"/>
        </w:rPr>
        <w:t>Një buxhet prej 15.760.274 EUR është alokuar për prioritetin 4, që përbën 17% të buxhetit të përgjithshëm të programit.</w:t>
      </w:r>
    </w:p>
    <w:p w:rsidR="00677C5B" w:rsidRPr="004566BE" w:rsidRDefault="00677C5B" w:rsidP="00677C5B">
      <w:pPr>
        <w:pStyle w:val="Paragrafi"/>
        <w:rPr>
          <w:spacing w:val="-4"/>
          <w:lang w:val="sq-AL"/>
        </w:rPr>
      </w:pPr>
      <w:r w:rsidRPr="004566BE">
        <w:rPr>
          <w:spacing w:val="-4"/>
          <w:lang w:val="sq-AL"/>
        </w:rPr>
        <w:t>Alokimi krahasimisht i ulët argumentohet me faktin se zhvillimi i sistemit të transportit dhe infrastruktura e vështirë është financuar nga instrumente të tjera, për këtë arsye</w:t>
      </w:r>
      <w:r w:rsidR="00516F64" w:rsidRPr="004566BE">
        <w:rPr>
          <w:spacing w:val="-4"/>
          <w:lang w:val="sq-AL"/>
        </w:rPr>
        <w:t>,</w:t>
      </w:r>
      <w:r w:rsidRPr="004566BE">
        <w:rPr>
          <w:spacing w:val="-4"/>
          <w:lang w:val="sq-AL"/>
        </w:rPr>
        <w:t xml:space="preserve"> ndarja e fondeve është në përputhje me Letrat e Pozicionimit të BE-së të të gjitha vendeve pjesëmarrëse të zonës </w:t>
      </w:r>
      <w:r w:rsidR="00516F64" w:rsidRPr="004566BE">
        <w:rPr>
          <w:spacing w:val="-4"/>
          <w:lang w:val="sq-AL"/>
        </w:rPr>
        <w:t>s</w:t>
      </w:r>
      <w:r w:rsidR="00516F64" w:rsidRPr="004566BE">
        <w:rPr>
          <w:spacing w:val="-4"/>
          <w:lang w:val="sq-AL" w:eastAsia="sq-AL"/>
        </w:rPr>
        <w:t xml:space="preserve">ë </w:t>
      </w:r>
      <w:r w:rsidRPr="004566BE">
        <w:rPr>
          <w:spacing w:val="-4"/>
          <w:lang w:val="sq-AL"/>
        </w:rPr>
        <w:t>bashkëpunimit dhe reflekton nevojat për rritjen e kapaciteteve për planifikimin e sistemeve rajonale të transportit</w:t>
      </w:r>
      <w:r w:rsidR="007D5BAC" w:rsidRPr="004566BE">
        <w:rPr>
          <w:spacing w:val="-4"/>
          <w:lang w:val="sq-AL"/>
        </w:rPr>
        <w:t>,</w:t>
      </w:r>
      <w:r w:rsidRPr="004566BE">
        <w:rPr>
          <w:spacing w:val="-4"/>
          <w:lang w:val="sq-AL"/>
        </w:rPr>
        <w:t xml:space="preserve"> si dhe për të bërë mjetet e transportit më të qëndrueshme, të sigurta dhe efikase në energji përgjatë zinxhirëve të koordinuar multimodalë të transportit.</w:t>
      </w:r>
    </w:p>
    <w:p w:rsidR="00677C5B" w:rsidRPr="004566BE" w:rsidRDefault="00677C5B" w:rsidP="00677C5B">
      <w:pPr>
        <w:pStyle w:val="Paragrafi"/>
        <w:rPr>
          <w:b/>
          <w:spacing w:val="-4"/>
          <w:lang w:val="sq-AL"/>
        </w:rPr>
      </w:pPr>
      <w:r w:rsidRPr="004566BE">
        <w:rPr>
          <w:b/>
          <w:spacing w:val="-4"/>
          <w:lang w:val="sq-AL"/>
        </w:rPr>
        <w:t>Aksi</w:t>
      </w:r>
      <w:r w:rsidR="007D5BAC" w:rsidRPr="004566BE">
        <w:rPr>
          <w:b/>
          <w:spacing w:val="-4"/>
          <w:lang w:val="sq-AL"/>
        </w:rPr>
        <w:t xml:space="preserve"> prioritar 5. Asistenca teknike</w:t>
      </w:r>
    </w:p>
    <w:p w:rsidR="00677C5B" w:rsidRPr="004566BE" w:rsidRDefault="00677C5B" w:rsidP="00677C5B">
      <w:pPr>
        <w:pStyle w:val="Paragrafi"/>
        <w:rPr>
          <w:spacing w:val="-4"/>
          <w:lang w:val="sq-AL"/>
        </w:rPr>
      </w:pPr>
      <w:r w:rsidRPr="004566BE">
        <w:rPr>
          <w:spacing w:val="-4"/>
          <w:lang w:val="sq-AL"/>
        </w:rPr>
        <w:t>Një menaxhim i shëndoshë i programit të bashkëpunimit është parakusht për zbatimin e tij efektiv. Programi është një program i ri CBC</w:t>
      </w:r>
      <w:r w:rsidR="00F6705B" w:rsidRPr="004566BE">
        <w:rPr>
          <w:spacing w:val="-4"/>
          <w:lang w:val="sq-AL"/>
        </w:rPr>
        <w:t>,</w:t>
      </w:r>
      <w:r w:rsidRPr="004566BE">
        <w:rPr>
          <w:spacing w:val="-4"/>
          <w:lang w:val="sq-AL"/>
        </w:rPr>
        <w:t xml:space="preserve"> i cili mund </w:t>
      </w:r>
      <w:r w:rsidR="00EF297E" w:rsidRPr="004566BE">
        <w:rPr>
          <w:spacing w:val="-4"/>
          <w:lang w:val="sq-AL"/>
        </w:rPr>
        <w:t>t’i</w:t>
      </w:r>
      <w:r w:rsidRPr="004566BE">
        <w:rPr>
          <w:spacing w:val="-4"/>
          <w:lang w:val="sq-AL"/>
        </w:rPr>
        <w:t xml:space="preserve"> referohet një game të gjerë të përvojave dhe mësimeve të nxjerra nga programet e bashkëpunimit ndërkombëtar dhe ndërkufitar të zbatuara në periudhën e programimit të BE-së 2007-2013 dhe, përkatësisht, Med, Evropën Juglindore dhe programet e IPA CBC për Adriatikun</w:t>
      </w:r>
      <w:r w:rsidR="00AC51A5" w:rsidRPr="004566BE">
        <w:rPr>
          <w:spacing w:val="-4"/>
          <w:lang w:val="sq-AL"/>
        </w:rPr>
        <w:t>.</w:t>
      </w:r>
      <w:r w:rsidRPr="004566BE">
        <w:rPr>
          <w:spacing w:val="-4"/>
          <w:lang w:val="sq-AL"/>
        </w:rPr>
        <w:t xml:space="preserve"> Prandaj, ndryshimi i shtyrë nga programi i referohet kryesisht përmirësimit të mëtejshëm dhe lehtësimit të procedurave administrative për zbatimin më të shpejtë dhe më efikas të programit dhe një përmirësimi mbështetjeje për përfituesit në mënyrë që ata mund të aplikojnë në kushte më të mira dhe të paraqesin projekte me cilësi më të mira dhe me më shumë synime.</w:t>
      </w:r>
    </w:p>
    <w:p w:rsidR="00677C5B" w:rsidRDefault="007D5BAC" w:rsidP="00677C5B">
      <w:pPr>
        <w:pStyle w:val="Paragrafi"/>
        <w:rPr>
          <w:spacing w:val="-4"/>
          <w:lang w:val="sq-AL"/>
        </w:rPr>
      </w:pPr>
      <w:r w:rsidRPr="004566BE">
        <w:rPr>
          <w:spacing w:val="-4"/>
          <w:lang w:val="sq-AL"/>
        </w:rPr>
        <w:t>Një buxhet prej 9.270.756 e</w:t>
      </w:r>
      <w:r w:rsidR="00677C5B" w:rsidRPr="004566BE">
        <w:rPr>
          <w:spacing w:val="-4"/>
          <w:lang w:val="sq-AL"/>
        </w:rPr>
        <w:t>uro</w:t>
      </w:r>
      <w:r w:rsidRPr="004566BE">
        <w:rPr>
          <w:spacing w:val="-4"/>
          <w:lang w:val="sq-AL"/>
        </w:rPr>
        <w:t>sh</w:t>
      </w:r>
      <w:r w:rsidR="00677C5B" w:rsidRPr="004566BE">
        <w:rPr>
          <w:spacing w:val="-4"/>
          <w:lang w:val="sq-AL"/>
        </w:rPr>
        <w:t xml:space="preserve"> i është alokuar prioriteit 5</w:t>
      </w:r>
      <w:r w:rsidR="00E36833" w:rsidRPr="004566BE">
        <w:rPr>
          <w:spacing w:val="-4"/>
          <w:lang w:val="sq-AL"/>
        </w:rPr>
        <w:t>,</w:t>
      </w:r>
      <w:r w:rsidR="00677C5B" w:rsidRPr="004566BE">
        <w:rPr>
          <w:spacing w:val="-4"/>
          <w:lang w:val="sq-AL"/>
        </w:rPr>
        <w:t xml:space="preserve"> duke përbërë 10% të buxhetit të përgjithshëm të programit.</w:t>
      </w:r>
    </w:p>
    <w:p w:rsidR="00270501" w:rsidRDefault="00270501" w:rsidP="00677C5B">
      <w:pPr>
        <w:pStyle w:val="Paragrafi"/>
        <w:rPr>
          <w:spacing w:val="-4"/>
          <w:lang w:val="sq-AL"/>
        </w:rPr>
        <w:sectPr w:rsidR="00270501" w:rsidSect="00270501">
          <w:footnotePr>
            <w:numRestart w:val="eachPage"/>
          </w:footnotePr>
          <w:type w:val="continuous"/>
          <w:pgSz w:w="11907" w:h="16840" w:code="9"/>
          <w:pgMar w:top="720" w:right="1134" w:bottom="720" w:left="1134" w:header="851" w:footer="851" w:gutter="0"/>
          <w:cols w:num="2" w:space="454"/>
          <w:docGrid w:linePitch="360"/>
        </w:sectPr>
      </w:pPr>
    </w:p>
    <w:p w:rsidR="00270501" w:rsidRPr="004566BE" w:rsidRDefault="00270501" w:rsidP="00677C5B">
      <w:pPr>
        <w:pStyle w:val="Paragrafi"/>
        <w:rPr>
          <w:spacing w:val="-4"/>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1620"/>
        <w:gridCol w:w="2700"/>
        <w:gridCol w:w="1522"/>
        <w:gridCol w:w="1916"/>
      </w:tblGrid>
      <w:tr w:rsidR="00C915B3" w:rsidRPr="004566BE" w:rsidTr="00270501">
        <w:trPr>
          <w:jc w:val="center"/>
        </w:trPr>
        <w:tc>
          <w:tcPr>
            <w:tcW w:w="1818" w:type="dxa"/>
            <w:vAlign w:val="center"/>
          </w:tcPr>
          <w:p w:rsidR="00677C5B" w:rsidRPr="004566BE" w:rsidRDefault="00677C5B" w:rsidP="00E34C2F">
            <w:pPr>
              <w:pStyle w:val="Paragrafi"/>
              <w:ind w:firstLine="0"/>
              <w:jc w:val="center"/>
              <w:rPr>
                <w:b/>
                <w:spacing w:val="-4"/>
                <w:sz w:val="20"/>
                <w:szCs w:val="20"/>
                <w:lang w:val="sq-AL"/>
              </w:rPr>
            </w:pPr>
            <w:r w:rsidRPr="004566BE">
              <w:rPr>
                <w:b/>
                <w:spacing w:val="-4"/>
                <w:sz w:val="20"/>
                <w:szCs w:val="20"/>
                <w:lang w:val="sq-AL"/>
              </w:rPr>
              <w:t xml:space="preserve">Aksi </w:t>
            </w:r>
            <w:r w:rsidR="00E34C2F">
              <w:rPr>
                <w:b/>
                <w:spacing w:val="-4"/>
                <w:sz w:val="20"/>
                <w:szCs w:val="20"/>
                <w:lang w:val="sq-AL"/>
              </w:rPr>
              <w:t>p</w:t>
            </w:r>
            <w:r w:rsidRPr="004566BE">
              <w:rPr>
                <w:b/>
                <w:spacing w:val="-4"/>
                <w:sz w:val="20"/>
                <w:szCs w:val="20"/>
                <w:lang w:val="sq-AL"/>
              </w:rPr>
              <w:t>rioritar</w:t>
            </w:r>
          </w:p>
        </w:tc>
        <w:tc>
          <w:tcPr>
            <w:tcW w:w="1620" w:type="dxa"/>
            <w:vAlign w:val="center"/>
          </w:tcPr>
          <w:p w:rsidR="00677C5B" w:rsidRPr="004566BE" w:rsidRDefault="00E36833" w:rsidP="00A3745D">
            <w:pPr>
              <w:pStyle w:val="Paragrafi"/>
              <w:ind w:firstLine="0"/>
              <w:jc w:val="center"/>
              <w:rPr>
                <w:b/>
                <w:spacing w:val="-4"/>
                <w:sz w:val="20"/>
                <w:szCs w:val="20"/>
                <w:lang w:val="sq-AL"/>
              </w:rPr>
            </w:pPr>
            <w:r w:rsidRPr="004566BE">
              <w:rPr>
                <w:b/>
                <w:spacing w:val="-4"/>
                <w:sz w:val="20"/>
                <w:szCs w:val="20"/>
                <w:lang w:val="sq-AL"/>
              </w:rPr>
              <w:t>Mbështetja ev</w:t>
            </w:r>
            <w:r w:rsidR="00677C5B" w:rsidRPr="004566BE">
              <w:rPr>
                <w:b/>
                <w:spacing w:val="-4"/>
                <w:sz w:val="20"/>
                <w:szCs w:val="20"/>
                <w:lang w:val="sq-AL"/>
              </w:rPr>
              <w:t>ropiane</w:t>
            </w:r>
          </w:p>
        </w:tc>
        <w:tc>
          <w:tcPr>
            <w:tcW w:w="2700" w:type="dxa"/>
            <w:vAlign w:val="center"/>
          </w:tcPr>
          <w:p w:rsidR="00677C5B" w:rsidRPr="004566BE" w:rsidRDefault="00677C5B" w:rsidP="00A3745D">
            <w:pPr>
              <w:pStyle w:val="Paragrafi"/>
              <w:ind w:firstLine="0"/>
              <w:jc w:val="center"/>
              <w:rPr>
                <w:b/>
                <w:spacing w:val="-4"/>
                <w:sz w:val="20"/>
                <w:szCs w:val="20"/>
                <w:lang w:val="sq-AL"/>
              </w:rPr>
            </w:pPr>
            <w:r w:rsidRPr="004566BE">
              <w:rPr>
                <w:b/>
                <w:spacing w:val="-4"/>
                <w:sz w:val="20"/>
                <w:szCs w:val="20"/>
                <w:lang w:val="sq-AL"/>
              </w:rPr>
              <w:t xml:space="preserve">Përqindja (%) </w:t>
            </w:r>
            <w:r w:rsidR="00E36833" w:rsidRPr="004566BE">
              <w:rPr>
                <w:b/>
                <w:spacing w:val="-4"/>
                <w:sz w:val="20"/>
                <w:szCs w:val="20"/>
                <w:lang w:val="sq-AL"/>
              </w:rPr>
              <w:t>e mbështetjes së përgjithshme ev</w:t>
            </w:r>
            <w:r w:rsidRPr="004566BE">
              <w:rPr>
                <w:b/>
                <w:spacing w:val="-4"/>
                <w:sz w:val="20"/>
                <w:szCs w:val="20"/>
                <w:lang w:val="sq-AL"/>
              </w:rPr>
              <w:t>ropiane për programin e bashkëpunimit</w:t>
            </w:r>
          </w:p>
        </w:tc>
        <w:tc>
          <w:tcPr>
            <w:tcW w:w="1522" w:type="dxa"/>
            <w:vAlign w:val="center"/>
          </w:tcPr>
          <w:p w:rsidR="00677C5B" w:rsidRPr="004566BE" w:rsidRDefault="00E36833" w:rsidP="00A3745D">
            <w:pPr>
              <w:pStyle w:val="Paragrafi"/>
              <w:ind w:firstLine="0"/>
              <w:jc w:val="center"/>
              <w:rPr>
                <w:b/>
                <w:spacing w:val="-4"/>
                <w:sz w:val="20"/>
                <w:szCs w:val="20"/>
                <w:lang w:val="sq-AL"/>
              </w:rPr>
            </w:pPr>
            <w:r w:rsidRPr="004566BE">
              <w:rPr>
                <w:b/>
                <w:spacing w:val="-4"/>
                <w:sz w:val="20"/>
                <w:szCs w:val="20"/>
                <w:lang w:val="sq-AL"/>
              </w:rPr>
              <w:t>Prioritetet t</w:t>
            </w:r>
            <w:r w:rsidR="00677C5B" w:rsidRPr="004566BE">
              <w:rPr>
                <w:b/>
                <w:spacing w:val="-4"/>
                <w:sz w:val="20"/>
                <w:szCs w:val="20"/>
                <w:lang w:val="sq-AL"/>
              </w:rPr>
              <w:t>ematike</w:t>
            </w:r>
          </w:p>
        </w:tc>
        <w:tc>
          <w:tcPr>
            <w:tcW w:w="1916" w:type="dxa"/>
            <w:vAlign w:val="center"/>
          </w:tcPr>
          <w:p w:rsidR="00677C5B" w:rsidRPr="004566BE" w:rsidRDefault="00677C5B" w:rsidP="00A3745D">
            <w:pPr>
              <w:pStyle w:val="Paragrafi"/>
              <w:ind w:firstLine="0"/>
              <w:jc w:val="center"/>
              <w:rPr>
                <w:b/>
                <w:spacing w:val="-4"/>
                <w:sz w:val="20"/>
                <w:szCs w:val="20"/>
                <w:lang w:val="sq-AL"/>
              </w:rPr>
            </w:pPr>
            <w:r w:rsidRPr="004566BE">
              <w:rPr>
                <w:b/>
                <w:spacing w:val="-4"/>
                <w:sz w:val="20"/>
                <w:szCs w:val="20"/>
                <w:lang w:val="sq-AL"/>
              </w:rPr>
              <w:t>Treguesit që korrespondojnë me prioritetin tematik</w:t>
            </w:r>
          </w:p>
        </w:tc>
      </w:tr>
      <w:tr w:rsidR="00C915B3" w:rsidRPr="004566BE" w:rsidTr="00270501">
        <w:trPr>
          <w:jc w:val="center"/>
        </w:trPr>
        <w:tc>
          <w:tcPr>
            <w:tcW w:w="1818" w:type="dxa"/>
          </w:tcPr>
          <w:p w:rsidR="00677C5B" w:rsidRPr="004566BE" w:rsidRDefault="00E36833" w:rsidP="00A3745D">
            <w:pPr>
              <w:pStyle w:val="Paragrafi"/>
              <w:ind w:firstLine="0"/>
              <w:rPr>
                <w:spacing w:val="-4"/>
                <w:szCs w:val="20"/>
                <w:lang w:val="sq-AL"/>
              </w:rPr>
            </w:pPr>
            <w:r w:rsidRPr="004566BE">
              <w:rPr>
                <w:spacing w:val="-4"/>
                <w:sz w:val="20"/>
                <w:szCs w:val="20"/>
                <w:lang w:val="sq-AL"/>
              </w:rPr>
              <w:t>Aksi prioritar 1</w:t>
            </w:r>
          </w:p>
        </w:tc>
        <w:tc>
          <w:tcPr>
            <w:tcW w:w="1620" w:type="dxa"/>
          </w:tcPr>
          <w:p w:rsidR="00677C5B" w:rsidRPr="004566BE" w:rsidRDefault="00677C5B" w:rsidP="00A3745D">
            <w:pPr>
              <w:pStyle w:val="Paragrafi"/>
              <w:ind w:firstLine="0"/>
              <w:rPr>
                <w:spacing w:val="-4"/>
                <w:szCs w:val="20"/>
                <w:lang w:val="sq-AL"/>
              </w:rPr>
            </w:pPr>
            <w:r w:rsidRPr="004566BE">
              <w:rPr>
                <w:spacing w:val="-4"/>
                <w:szCs w:val="20"/>
                <w:lang w:val="sq-AL"/>
              </w:rPr>
              <w:t>15.760.284</w:t>
            </w:r>
          </w:p>
        </w:tc>
        <w:tc>
          <w:tcPr>
            <w:tcW w:w="2700" w:type="dxa"/>
          </w:tcPr>
          <w:p w:rsidR="00677C5B" w:rsidRPr="004566BE" w:rsidRDefault="00677C5B" w:rsidP="00A3745D">
            <w:pPr>
              <w:pStyle w:val="Paragrafi"/>
              <w:ind w:firstLine="0"/>
              <w:rPr>
                <w:spacing w:val="-4"/>
                <w:szCs w:val="20"/>
                <w:lang w:val="sq-AL"/>
              </w:rPr>
            </w:pPr>
            <w:r w:rsidRPr="004566BE">
              <w:rPr>
                <w:spacing w:val="-4"/>
                <w:szCs w:val="20"/>
                <w:lang w:val="sq-AL"/>
              </w:rPr>
              <w:t>85%</w:t>
            </w:r>
          </w:p>
        </w:tc>
        <w:tc>
          <w:tcPr>
            <w:tcW w:w="1522" w:type="dxa"/>
          </w:tcPr>
          <w:p w:rsidR="00677C5B" w:rsidRPr="004566BE" w:rsidRDefault="00677C5B" w:rsidP="00A3745D">
            <w:pPr>
              <w:pStyle w:val="Paragrafi"/>
              <w:ind w:firstLine="0"/>
              <w:rPr>
                <w:spacing w:val="-4"/>
                <w:szCs w:val="20"/>
                <w:lang w:val="sq-AL"/>
              </w:rPr>
            </w:pPr>
            <w:r w:rsidRPr="004566BE">
              <w:rPr>
                <w:spacing w:val="-4"/>
                <w:szCs w:val="20"/>
                <w:lang w:val="sq-AL"/>
              </w:rPr>
              <w:t>PT G</w:t>
            </w:r>
          </w:p>
        </w:tc>
        <w:tc>
          <w:tcPr>
            <w:tcW w:w="1916" w:type="dxa"/>
          </w:tcPr>
          <w:p w:rsidR="00677C5B" w:rsidRPr="004566BE" w:rsidRDefault="00677C5B" w:rsidP="00A3745D">
            <w:pPr>
              <w:pStyle w:val="Paragrafi"/>
              <w:ind w:firstLine="0"/>
              <w:rPr>
                <w:spacing w:val="-4"/>
                <w:szCs w:val="20"/>
                <w:lang w:val="sq-AL"/>
              </w:rPr>
            </w:pPr>
            <w:r w:rsidRPr="004566BE">
              <w:rPr>
                <w:spacing w:val="-4"/>
                <w:szCs w:val="20"/>
                <w:lang w:val="sq-AL"/>
              </w:rPr>
              <w:t>1.1</w:t>
            </w:r>
          </w:p>
        </w:tc>
      </w:tr>
      <w:tr w:rsidR="00C915B3" w:rsidRPr="004566BE" w:rsidTr="00270501">
        <w:trPr>
          <w:jc w:val="center"/>
        </w:trPr>
        <w:tc>
          <w:tcPr>
            <w:tcW w:w="1818" w:type="dxa"/>
          </w:tcPr>
          <w:p w:rsidR="00677C5B" w:rsidRPr="004566BE" w:rsidRDefault="00E36833" w:rsidP="00A3745D">
            <w:pPr>
              <w:pStyle w:val="Paragrafi"/>
              <w:ind w:firstLine="0"/>
              <w:rPr>
                <w:spacing w:val="-4"/>
                <w:szCs w:val="20"/>
                <w:lang w:val="sq-AL"/>
              </w:rPr>
            </w:pPr>
            <w:r w:rsidRPr="004566BE">
              <w:rPr>
                <w:spacing w:val="-4"/>
                <w:sz w:val="20"/>
                <w:szCs w:val="20"/>
                <w:lang w:val="sq-AL"/>
              </w:rPr>
              <w:t>Aksi prioritar 2</w:t>
            </w:r>
          </w:p>
        </w:tc>
        <w:tc>
          <w:tcPr>
            <w:tcW w:w="1620" w:type="dxa"/>
          </w:tcPr>
          <w:p w:rsidR="00677C5B" w:rsidRPr="004566BE" w:rsidRDefault="00677C5B" w:rsidP="00A3745D">
            <w:pPr>
              <w:pStyle w:val="Paragrafi"/>
              <w:ind w:firstLine="0"/>
              <w:rPr>
                <w:spacing w:val="-4"/>
                <w:szCs w:val="20"/>
                <w:lang w:val="sq-AL"/>
              </w:rPr>
            </w:pPr>
            <w:r w:rsidRPr="004566BE">
              <w:rPr>
                <w:spacing w:val="-4"/>
                <w:szCs w:val="20"/>
                <w:lang w:val="sq-AL"/>
              </w:rPr>
              <w:t>22.064.398</w:t>
            </w:r>
          </w:p>
        </w:tc>
        <w:tc>
          <w:tcPr>
            <w:tcW w:w="2700" w:type="dxa"/>
          </w:tcPr>
          <w:p w:rsidR="00677C5B" w:rsidRPr="004566BE" w:rsidRDefault="00677C5B" w:rsidP="00A3745D">
            <w:pPr>
              <w:pStyle w:val="Paragrafi"/>
              <w:ind w:firstLine="0"/>
              <w:rPr>
                <w:spacing w:val="-4"/>
                <w:szCs w:val="20"/>
                <w:lang w:val="sq-AL"/>
              </w:rPr>
            </w:pPr>
            <w:r w:rsidRPr="004566BE">
              <w:rPr>
                <w:spacing w:val="-4"/>
                <w:szCs w:val="20"/>
                <w:lang w:val="sq-AL"/>
              </w:rPr>
              <w:t>85%</w:t>
            </w:r>
          </w:p>
        </w:tc>
        <w:tc>
          <w:tcPr>
            <w:tcW w:w="1522" w:type="dxa"/>
          </w:tcPr>
          <w:p w:rsidR="00677C5B" w:rsidRPr="004566BE" w:rsidRDefault="00677C5B" w:rsidP="00A3745D">
            <w:pPr>
              <w:pStyle w:val="Paragrafi"/>
              <w:ind w:firstLine="0"/>
              <w:rPr>
                <w:spacing w:val="-4"/>
                <w:szCs w:val="20"/>
                <w:lang w:val="sq-AL"/>
              </w:rPr>
            </w:pPr>
            <w:r w:rsidRPr="004566BE">
              <w:rPr>
                <w:spacing w:val="-4"/>
                <w:szCs w:val="20"/>
                <w:lang w:val="sq-AL"/>
              </w:rPr>
              <w:t>PT D</w:t>
            </w:r>
          </w:p>
        </w:tc>
        <w:tc>
          <w:tcPr>
            <w:tcW w:w="1916" w:type="dxa"/>
          </w:tcPr>
          <w:p w:rsidR="00677C5B" w:rsidRPr="004566BE" w:rsidRDefault="00677C5B" w:rsidP="00A3745D">
            <w:pPr>
              <w:pStyle w:val="Paragrafi"/>
              <w:ind w:firstLine="0"/>
              <w:rPr>
                <w:spacing w:val="-4"/>
                <w:szCs w:val="20"/>
                <w:lang w:val="sq-AL"/>
              </w:rPr>
            </w:pPr>
            <w:r w:rsidRPr="004566BE">
              <w:rPr>
                <w:spacing w:val="-4"/>
                <w:szCs w:val="20"/>
                <w:lang w:val="sq-AL"/>
              </w:rPr>
              <w:t>2.1</w:t>
            </w:r>
          </w:p>
          <w:p w:rsidR="00677C5B" w:rsidRPr="004566BE" w:rsidRDefault="00677C5B" w:rsidP="00A3745D">
            <w:pPr>
              <w:pStyle w:val="Paragrafi"/>
              <w:ind w:firstLine="0"/>
              <w:rPr>
                <w:spacing w:val="-4"/>
                <w:szCs w:val="20"/>
                <w:lang w:val="sq-AL"/>
              </w:rPr>
            </w:pPr>
            <w:r w:rsidRPr="004566BE">
              <w:rPr>
                <w:spacing w:val="-4"/>
                <w:szCs w:val="20"/>
                <w:lang w:val="sq-AL"/>
              </w:rPr>
              <w:t>2.2</w:t>
            </w:r>
          </w:p>
        </w:tc>
      </w:tr>
      <w:tr w:rsidR="00C915B3" w:rsidRPr="004566BE" w:rsidTr="00270501">
        <w:trPr>
          <w:jc w:val="center"/>
        </w:trPr>
        <w:tc>
          <w:tcPr>
            <w:tcW w:w="1818" w:type="dxa"/>
          </w:tcPr>
          <w:p w:rsidR="00677C5B" w:rsidRPr="004566BE" w:rsidRDefault="00E36833" w:rsidP="00A3745D">
            <w:pPr>
              <w:pStyle w:val="Paragrafi"/>
              <w:ind w:firstLine="0"/>
              <w:rPr>
                <w:spacing w:val="-4"/>
                <w:szCs w:val="20"/>
                <w:lang w:val="sq-AL"/>
              </w:rPr>
            </w:pPr>
            <w:r w:rsidRPr="004566BE">
              <w:rPr>
                <w:spacing w:val="-4"/>
                <w:sz w:val="20"/>
                <w:szCs w:val="20"/>
                <w:lang w:val="sq-AL"/>
              </w:rPr>
              <w:t>Aksi prioritar 3</w:t>
            </w:r>
          </w:p>
        </w:tc>
        <w:tc>
          <w:tcPr>
            <w:tcW w:w="1620" w:type="dxa"/>
          </w:tcPr>
          <w:p w:rsidR="00677C5B" w:rsidRPr="004566BE" w:rsidRDefault="00677C5B" w:rsidP="00A3745D">
            <w:pPr>
              <w:pStyle w:val="Paragrafi"/>
              <w:ind w:firstLine="0"/>
              <w:rPr>
                <w:spacing w:val="-4"/>
                <w:szCs w:val="20"/>
                <w:lang w:val="sq-AL"/>
              </w:rPr>
            </w:pPr>
            <w:r w:rsidRPr="004566BE">
              <w:rPr>
                <w:spacing w:val="-4"/>
                <w:szCs w:val="20"/>
                <w:lang w:val="sq-AL"/>
              </w:rPr>
              <w:t>19.700.356</w:t>
            </w:r>
          </w:p>
        </w:tc>
        <w:tc>
          <w:tcPr>
            <w:tcW w:w="2700" w:type="dxa"/>
          </w:tcPr>
          <w:p w:rsidR="00677C5B" w:rsidRPr="004566BE" w:rsidRDefault="00677C5B" w:rsidP="00A3745D">
            <w:pPr>
              <w:pStyle w:val="Paragrafi"/>
              <w:ind w:firstLine="0"/>
              <w:rPr>
                <w:spacing w:val="-4"/>
                <w:szCs w:val="20"/>
                <w:lang w:val="sq-AL"/>
              </w:rPr>
            </w:pPr>
            <w:r w:rsidRPr="004566BE">
              <w:rPr>
                <w:spacing w:val="-4"/>
                <w:szCs w:val="20"/>
                <w:lang w:val="sq-AL"/>
              </w:rPr>
              <w:t>85%</w:t>
            </w:r>
          </w:p>
        </w:tc>
        <w:tc>
          <w:tcPr>
            <w:tcW w:w="1522" w:type="dxa"/>
          </w:tcPr>
          <w:p w:rsidR="00677C5B" w:rsidRPr="004566BE" w:rsidRDefault="00677C5B" w:rsidP="00A3745D">
            <w:pPr>
              <w:pStyle w:val="Paragrafi"/>
              <w:ind w:firstLine="0"/>
              <w:rPr>
                <w:spacing w:val="-4"/>
                <w:szCs w:val="20"/>
                <w:lang w:val="sq-AL"/>
              </w:rPr>
            </w:pPr>
            <w:r w:rsidRPr="004566BE">
              <w:rPr>
                <w:spacing w:val="-4"/>
                <w:szCs w:val="20"/>
                <w:lang w:val="sq-AL"/>
              </w:rPr>
              <w:t>PT B</w:t>
            </w:r>
          </w:p>
        </w:tc>
        <w:tc>
          <w:tcPr>
            <w:tcW w:w="1916" w:type="dxa"/>
          </w:tcPr>
          <w:p w:rsidR="00677C5B" w:rsidRPr="004566BE" w:rsidRDefault="00677C5B" w:rsidP="00A3745D">
            <w:pPr>
              <w:pStyle w:val="Paragrafi"/>
              <w:ind w:firstLine="0"/>
              <w:rPr>
                <w:spacing w:val="-4"/>
                <w:szCs w:val="20"/>
                <w:lang w:val="sq-AL"/>
              </w:rPr>
            </w:pPr>
            <w:r w:rsidRPr="004566BE">
              <w:rPr>
                <w:spacing w:val="-4"/>
                <w:szCs w:val="20"/>
                <w:lang w:val="sq-AL"/>
              </w:rPr>
              <w:t>3.1</w:t>
            </w:r>
          </w:p>
          <w:p w:rsidR="00677C5B" w:rsidRPr="004566BE" w:rsidRDefault="00677C5B" w:rsidP="00A3745D">
            <w:pPr>
              <w:pStyle w:val="Paragrafi"/>
              <w:ind w:firstLine="0"/>
              <w:rPr>
                <w:spacing w:val="-4"/>
                <w:szCs w:val="20"/>
                <w:lang w:val="sq-AL"/>
              </w:rPr>
            </w:pPr>
            <w:r w:rsidRPr="004566BE">
              <w:rPr>
                <w:spacing w:val="-4"/>
                <w:szCs w:val="20"/>
                <w:lang w:val="sq-AL"/>
              </w:rPr>
              <w:t>3.2</w:t>
            </w:r>
          </w:p>
        </w:tc>
      </w:tr>
      <w:tr w:rsidR="00C915B3" w:rsidRPr="004566BE" w:rsidTr="00270501">
        <w:trPr>
          <w:jc w:val="center"/>
        </w:trPr>
        <w:tc>
          <w:tcPr>
            <w:tcW w:w="1818" w:type="dxa"/>
          </w:tcPr>
          <w:p w:rsidR="00677C5B" w:rsidRPr="004566BE" w:rsidRDefault="00E36833" w:rsidP="00A3745D">
            <w:pPr>
              <w:pStyle w:val="Paragrafi"/>
              <w:ind w:firstLine="0"/>
              <w:rPr>
                <w:spacing w:val="-4"/>
                <w:szCs w:val="20"/>
                <w:lang w:val="sq-AL"/>
              </w:rPr>
            </w:pPr>
            <w:r w:rsidRPr="004566BE">
              <w:rPr>
                <w:spacing w:val="-4"/>
                <w:sz w:val="20"/>
                <w:szCs w:val="20"/>
                <w:lang w:val="sq-AL"/>
              </w:rPr>
              <w:t>Aksi prioritar 4</w:t>
            </w:r>
          </w:p>
        </w:tc>
        <w:tc>
          <w:tcPr>
            <w:tcW w:w="1620" w:type="dxa"/>
          </w:tcPr>
          <w:p w:rsidR="00677C5B" w:rsidRPr="004566BE" w:rsidRDefault="00677C5B" w:rsidP="00A3745D">
            <w:pPr>
              <w:pStyle w:val="Paragrafi"/>
              <w:ind w:firstLine="0"/>
              <w:rPr>
                <w:spacing w:val="-4"/>
                <w:szCs w:val="20"/>
                <w:lang w:val="sq-AL"/>
              </w:rPr>
            </w:pPr>
            <w:r w:rsidRPr="004566BE">
              <w:rPr>
                <w:spacing w:val="-4"/>
                <w:szCs w:val="20"/>
                <w:lang w:val="sq-AL"/>
              </w:rPr>
              <w:t>13.396.242</w:t>
            </w:r>
          </w:p>
        </w:tc>
        <w:tc>
          <w:tcPr>
            <w:tcW w:w="2700" w:type="dxa"/>
          </w:tcPr>
          <w:p w:rsidR="00677C5B" w:rsidRPr="004566BE" w:rsidRDefault="00677C5B" w:rsidP="00A3745D">
            <w:pPr>
              <w:pStyle w:val="Paragrafi"/>
              <w:ind w:firstLine="0"/>
              <w:rPr>
                <w:spacing w:val="-4"/>
                <w:szCs w:val="20"/>
                <w:lang w:val="sq-AL"/>
              </w:rPr>
            </w:pPr>
            <w:r w:rsidRPr="004566BE">
              <w:rPr>
                <w:spacing w:val="-4"/>
                <w:szCs w:val="20"/>
                <w:lang w:val="sq-AL"/>
              </w:rPr>
              <w:t>85%</w:t>
            </w:r>
          </w:p>
        </w:tc>
        <w:tc>
          <w:tcPr>
            <w:tcW w:w="1522" w:type="dxa"/>
          </w:tcPr>
          <w:p w:rsidR="00677C5B" w:rsidRPr="004566BE" w:rsidRDefault="00677C5B" w:rsidP="00A3745D">
            <w:pPr>
              <w:pStyle w:val="Paragrafi"/>
              <w:ind w:firstLine="0"/>
              <w:rPr>
                <w:spacing w:val="-4"/>
                <w:szCs w:val="20"/>
                <w:lang w:val="sq-AL"/>
              </w:rPr>
            </w:pPr>
            <w:r w:rsidRPr="004566BE">
              <w:rPr>
                <w:spacing w:val="-4"/>
                <w:szCs w:val="20"/>
                <w:lang w:val="sq-AL"/>
              </w:rPr>
              <w:t>PT C</w:t>
            </w:r>
          </w:p>
        </w:tc>
        <w:tc>
          <w:tcPr>
            <w:tcW w:w="1916" w:type="dxa"/>
          </w:tcPr>
          <w:p w:rsidR="00677C5B" w:rsidRPr="004566BE" w:rsidRDefault="00677C5B" w:rsidP="00A3745D">
            <w:pPr>
              <w:pStyle w:val="Paragrafi"/>
              <w:ind w:firstLine="0"/>
              <w:rPr>
                <w:spacing w:val="-4"/>
                <w:szCs w:val="20"/>
                <w:lang w:val="sq-AL"/>
              </w:rPr>
            </w:pPr>
            <w:r w:rsidRPr="004566BE">
              <w:rPr>
                <w:spacing w:val="-4"/>
                <w:szCs w:val="20"/>
                <w:lang w:val="sq-AL"/>
              </w:rPr>
              <w:t>4.1</w:t>
            </w:r>
          </w:p>
        </w:tc>
      </w:tr>
      <w:tr w:rsidR="00C915B3" w:rsidRPr="004566BE" w:rsidTr="00270501">
        <w:trPr>
          <w:jc w:val="center"/>
        </w:trPr>
        <w:tc>
          <w:tcPr>
            <w:tcW w:w="1818" w:type="dxa"/>
          </w:tcPr>
          <w:p w:rsidR="00677C5B" w:rsidRPr="004566BE" w:rsidRDefault="00E36833" w:rsidP="00A3745D">
            <w:pPr>
              <w:pStyle w:val="Paragrafi"/>
              <w:ind w:firstLine="0"/>
              <w:rPr>
                <w:spacing w:val="-4"/>
                <w:szCs w:val="20"/>
                <w:lang w:val="sq-AL"/>
              </w:rPr>
            </w:pPr>
            <w:r w:rsidRPr="004566BE">
              <w:rPr>
                <w:spacing w:val="-4"/>
                <w:sz w:val="20"/>
                <w:szCs w:val="20"/>
                <w:lang w:val="sq-AL"/>
              </w:rPr>
              <w:t>Aksi prioritar 5</w:t>
            </w:r>
          </w:p>
        </w:tc>
        <w:tc>
          <w:tcPr>
            <w:tcW w:w="1620" w:type="dxa"/>
          </w:tcPr>
          <w:p w:rsidR="00677C5B" w:rsidRPr="004566BE" w:rsidRDefault="00677C5B" w:rsidP="00A3745D">
            <w:pPr>
              <w:pStyle w:val="Paragrafi"/>
              <w:ind w:firstLine="0"/>
              <w:rPr>
                <w:spacing w:val="-4"/>
                <w:szCs w:val="20"/>
                <w:lang w:val="sq-AL"/>
              </w:rPr>
            </w:pPr>
            <w:r w:rsidRPr="004566BE">
              <w:rPr>
                <w:spacing w:val="-4"/>
                <w:szCs w:val="20"/>
                <w:lang w:val="sq-AL"/>
              </w:rPr>
              <w:t>7.880.142</w:t>
            </w:r>
          </w:p>
        </w:tc>
        <w:tc>
          <w:tcPr>
            <w:tcW w:w="2700" w:type="dxa"/>
          </w:tcPr>
          <w:p w:rsidR="00677C5B" w:rsidRPr="004566BE" w:rsidRDefault="00677C5B" w:rsidP="00A3745D">
            <w:pPr>
              <w:pStyle w:val="Paragrafi"/>
              <w:ind w:firstLine="0"/>
              <w:rPr>
                <w:spacing w:val="-4"/>
                <w:szCs w:val="20"/>
                <w:lang w:val="sq-AL"/>
              </w:rPr>
            </w:pPr>
            <w:r w:rsidRPr="004566BE">
              <w:rPr>
                <w:spacing w:val="-4"/>
                <w:szCs w:val="20"/>
                <w:lang w:val="sq-AL"/>
              </w:rPr>
              <w:t>85%</w:t>
            </w:r>
          </w:p>
        </w:tc>
        <w:tc>
          <w:tcPr>
            <w:tcW w:w="1522" w:type="dxa"/>
          </w:tcPr>
          <w:p w:rsidR="00677C5B" w:rsidRPr="004566BE" w:rsidRDefault="00677C5B" w:rsidP="00A3745D">
            <w:pPr>
              <w:pStyle w:val="Paragrafi"/>
              <w:ind w:firstLine="0"/>
              <w:rPr>
                <w:spacing w:val="-4"/>
                <w:szCs w:val="20"/>
                <w:lang w:val="sq-AL"/>
              </w:rPr>
            </w:pPr>
          </w:p>
        </w:tc>
        <w:tc>
          <w:tcPr>
            <w:tcW w:w="1916" w:type="dxa"/>
          </w:tcPr>
          <w:p w:rsidR="00677C5B" w:rsidRPr="004566BE" w:rsidRDefault="00677C5B" w:rsidP="00A3745D">
            <w:pPr>
              <w:pStyle w:val="Paragrafi"/>
              <w:ind w:firstLine="0"/>
              <w:rPr>
                <w:spacing w:val="-4"/>
                <w:szCs w:val="20"/>
                <w:lang w:val="sq-AL"/>
              </w:rPr>
            </w:pPr>
          </w:p>
        </w:tc>
      </w:tr>
      <w:tr w:rsidR="00C915B3" w:rsidRPr="004566BE" w:rsidTr="00270501">
        <w:trPr>
          <w:jc w:val="center"/>
        </w:trPr>
        <w:tc>
          <w:tcPr>
            <w:tcW w:w="1818" w:type="dxa"/>
          </w:tcPr>
          <w:p w:rsidR="00677C5B" w:rsidRPr="004566BE" w:rsidRDefault="00677C5B" w:rsidP="00A3745D">
            <w:pPr>
              <w:pStyle w:val="Paragrafi"/>
              <w:ind w:firstLine="0"/>
              <w:rPr>
                <w:b/>
                <w:spacing w:val="-4"/>
                <w:szCs w:val="20"/>
                <w:lang w:val="sq-AL"/>
              </w:rPr>
            </w:pPr>
            <w:r w:rsidRPr="004566BE">
              <w:rPr>
                <w:b/>
                <w:spacing w:val="-4"/>
                <w:szCs w:val="20"/>
                <w:lang w:val="sq-AL"/>
              </w:rPr>
              <w:t xml:space="preserve">TOTALI </w:t>
            </w:r>
          </w:p>
        </w:tc>
        <w:tc>
          <w:tcPr>
            <w:tcW w:w="1620" w:type="dxa"/>
          </w:tcPr>
          <w:p w:rsidR="00677C5B" w:rsidRPr="004566BE" w:rsidRDefault="00677C5B" w:rsidP="00A3745D">
            <w:pPr>
              <w:pStyle w:val="Paragrafi"/>
              <w:ind w:firstLine="0"/>
              <w:rPr>
                <w:b/>
                <w:spacing w:val="-4"/>
                <w:szCs w:val="20"/>
                <w:lang w:val="sq-AL"/>
              </w:rPr>
            </w:pPr>
            <w:r w:rsidRPr="004566BE">
              <w:rPr>
                <w:b/>
                <w:spacing w:val="-4"/>
                <w:szCs w:val="20"/>
                <w:lang w:val="sq-AL"/>
              </w:rPr>
              <w:t>78.801.422</w:t>
            </w:r>
          </w:p>
        </w:tc>
        <w:tc>
          <w:tcPr>
            <w:tcW w:w="2700" w:type="dxa"/>
          </w:tcPr>
          <w:p w:rsidR="00677C5B" w:rsidRPr="004566BE" w:rsidRDefault="00677C5B" w:rsidP="00A3745D">
            <w:pPr>
              <w:pStyle w:val="Paragrafi"/>
              <w:ind w:firstLine="0"/>
              <w:rPr>
                <w:b/>
                <w:spacing w:val="-4"/>
                <w:szCs w:val="20"/>
                <w:lang w:val="sq-AL"/>
              </w:rPr>
            </w:pPr>
          </w:p>
        </w:tc>
        <w:tc>
          <w:tcPr>
            <w:tcW w:w="1522" w:type="dxa"/>
          </w:tcPr>
          <w:p w:rsidR="00677C5B" w:rsidRPr="004566BE" w:rsidRDefault="00677C5B" w:rsidP="00A3745D">
            <w:pPr>
              <w:pStyle w:val="Paragrafi"/>
              <w:ind w:firstLine="0"/>
              <w:rPr>
                <w:b/>
                <w:spacing w:val="-4"/>
                <w:szCs w:val="20"/>
                <w:lang w:val="sq-AL"/>
              </w:rPr>
            </w:pPr>
          </w:p>
        </w:tc>
        <w:tc>
          <w:tcPr>
            <w:tcW w:w="1916" w:type="dxa"/>
          </w:tcPr>
          <w:p w:rsidR="00677C5B" w:rsidRPr="004566BE" w:rsidRDefault="00677C5B" w:rsidP="00A3745D">
            <w:pPr>
              <w:pStyle w:val="Paragrafi"/>
              <w:ind w:firstLine="0"/>
              <w:rPr>
                <w:b/>
                <w:spacing w:val="-4"/>
                <w:szCs w:val="20"/>
                <w:lang w:val="sq-AL"/>
              </w:rPr>
            </w:pPr>
          </w:p>
        </w:tc>
      </w:tr>
    </w:tbl>
    <w:p w:rsidR="00677C5B" w:rsidRPr="001D293B" w:rsidRDefault="00677C5B" w:rsidP="00677C5B">
      <w:pPr>
        <w:pStyle w:val="Paragrafi"/>
        <w:rPr>
          <w:spacing w:val="-4"/>
          <w:sz w:val="14"/>
          <w:lang w:val="sq-AL"/>
        </w:rPr>
      </w:pPr>
    </w:p>
    <w:p w:rsidR="00677C5B" w:rsidRPr="004566BE" w:rsidRDefault="00677C5B" w:rsidP="00677C5B">
      <w:pPr>
        <w:pStyle w:val="Paragrafi"/>
        <w:rPr>
          <w:spacing w:val="-4"/>
          <w:szCs w:val="24"/>
          <w:lang w:val="sq-AL"/>
        </w:rPr>
      </w:pPr>
      <w:r w:rsidRPr="004566BE">
        <w:rPr>
          <w:spacing w:val="-4"/>
          <w:szCs w:val="24"/>
          <w:lang w:val="sq-AL"/>
        </w:rPr>
        <w:t>SEKSIONI 2.1 PËRSHKRIMI I AKSEVE PRIORITARE (PËRVEÇ ASISTENCËS TEKNIKE)</w:t>
      </w:r>
    </w:p>
    <w:p w:rsidR="00677C5B" w:rsidRPr="004566BE" w:rsidRDefault="00677C5B" w:rsidP="00677C5B">
      <w:pPr>
        <w:pStyle w:val="Paragrafi"/>
        <w:rPr>
          <w:iCs/>
          <w:spacing w:val="-4"/>
          <w:position w:val="6"/>
          <w:szCs w:val="24"/>
          <w:vertAlign w:val="superscript"/>
          <w:lang w:val="sq-AL"/>
        </w:rPr>
      </w:pPr>
      <w:r w:rsidRPr="004566BE">
        <w:rPr>
          <w:spacing w:val="-4"/>
          <w:szCs w:val="24"/>
          <w:lang w:val="sq-AL"/>
        </w:rPr>
        <w:t>(Referenca: pi</w:t>
      </w:r>
      <w:r w:rsidR="00E36833" w:rsidRPr="004566BE">
        <w:rPr>
          <w:spacing w:val="-4"/>
          <w:szCs w:val="24"/>
          <w:lang w:val="sq-AL"/>
        </w:rPr>
        <w:t>ka b, neni 8 (2) i Rregullores n</w:t>
      </w:r>
      <w:r w:rsidRPr="004566BE">
        <w:rPr>
          <w:spacing w:val="-4"/>
          <w:szCs w:val="24"/>
          <w:lang w:val="sq-AL"/>
        </w:rPr>
        <w:t>r.</w:t>
      </w:r>
      <w:r w:rsidR="00E36833" w:rsidRPr="004566BE">
        <w:rPr>
          <w:spacing w:val="-4"/>
          <w:szCs w:val="24"/>
          <w:lang w:val="sq-AL"/>
        </w:rPr>
        <w:t xml:space="preserve"> </w:t>
      </w:r>
      <w:r w:rsidRPr="004566BE">
        <w:rPr>
          <w:iCs/>
          <w:spacing w:val="-4"/>
          <w:szCs w:val="24"/>
          <w:lang w:val="sq-AL"/>
        </w:rPr>
        <w:t>1299/2013 BE)</w:t>
      </w:r>
      <w:r w:rsidRPr="004566BE">
        <w:rPr>
          <w:rStyle w:val="FootnoteReference"/>
          <w:rFonts w:ascii="Times New Roman" w:hAnsi="Times New Roman"/>
          <w:iCs/>
          <w:spacing w:val="-4"/>
          <w:szCs w:val="24"/>
          <w:lang w:val="sq-AL"/>
        </w:rPr>
        <w:footnoteReference w:id="2"/>
      </w:r>
    </w:p>
    <w:p w:rsidR="00677C5B" w:rsidRPr="004566BE" w:rsidRDefault="00E36833" w:rsidP="00677C5B">
      <w:pPr>
        <w:pStyle w:val="Paragrafi"/>
        <w:rPr>
          <w:spacing w:val="-4"/>
          <w:szCs w:val="24"/>
          <w:lang w:val="sq-AL"/>
        </w:rPr>
      </w:pPr>
      <w:r w:rsidRPr="004566BE">
        <w:rPr>
          <w:spacing w:val="-4"/>
          <w:szCs w:val="24"/>
          <w:lang w:val="sq-AL"/>
        </w:rPr>
        <w:t>2.A.1 Aksi p</w:t>
      </w:r>
      <w:r w:rsidR="00677C5B" w:rsidRPr="004566BE">
        <w:rPr>
          <w:spacing w:val="-4"/>
          <w:szCs w:val="24"/>
          <w:lang w:val="sq-AL"/>
        </w:rPr>
        <w:t>rioritar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677C5B" w:rsidRPr="004566BE" w:rsidTr="004C171B">
        <w:trPr>
          <w:jc w:val="center"/>
        </w:trPr>
        <w:tc>
          <w:tcPr>
            <w:tcW w:w="4621" w:type="dxa"/>
          </w:tcPr>
          <w:p w:rsidR="00677C5B" w:rsidRPr="004566BE" w:rsidRDefault="00677C5B" w:rsidP="00A3745D">
            <w:pPr>
              <w:pStyle w:val="Paragrafi"/>
              <w:ind w:firstLine="0"/>
              <w:rPr>
                <w:spacing w:val="-4"/>
                <w:szCs w:val="24"/>
                <w:lang w:val="sq-AL"/>
              </w:rPr>
            </w:pPr>
            <w:r w:rsidRPr="004566BE">
              <w:rPr>
                <w:spacing w:val="-4"/>
                <w:szCs w:val="24"/>
                <w:lang w:val="sq-AL"/>
              </w:rPr>
              <w:t>ID e aksit prioritar</w:t>
            </w:r>
          </w:p>
        </w:tc>
        <w:tc>
          <w:tcPr>
            <w:tcW w:w="4621" w:type="dxa"/>
          </w:tcPr>
          <w:p w:rsidR="00677C5B" w:rsidRPr="004566BE" w:rsidRDefault="00677C5B" w:rsidP="00A3745D">
            <w:pPr>
              <w:pStyle w:val="Paragrafi"/>
              <w:ind w:firstLine="0"/>
              <w:rPr>
                <w:spacing w:val="-4"/>
                <w:szCs w:val="24"/>
                <w:lang w:val="sq-AL"/>
              </w:rPr>
            </w:pPr>
            <w:r w:rsidRPr="004566BE">
              <w:rPr>
                <w:spacing w:val="-4"/>
                <w:szCs w:val="24"/>
                <w:lang w:val="sq-AL"/>
              </w:rPr>
              <w:t>PA 1</w:t>
            </w:r>
          </w:p>
        </w:tc>
      </w:tr>
      <w:tr w:rsidR="00677C5B" w:rsidRPr="004566BE" w:rsidTr="004C171B">
        <w:trPr>
          <w:jc w:val="center"/>
        </w:trPr>
        <w:tc>
          <w:tcPr>
            <w:tcW w:w="4621" w:type="dxa"/>
          </w:tcPr>
          <w:p w:rsidR="00677C5B" w:rsidRPr="004566BE" w:rsidRDefault="00677C5B" w:rsidP="00A3745D">
            <w:pPr>
              <w:pStyle w:val="Paragrafi"/>
              <w:ind w:firstLine="0"/>
              <w:rPr>
                <w:spacing w:val="-4"/>
                <w:szCs w:val="24"/>
                <w:lang w:val="sq-AL"/>
              </w:rPr>
            </w:pPr>
            <w:r w:rsidRPr="004566BE">
              <w:rPr>
                <w:spacing w:val="-4"/>
                <w:szCs w:val="24"/>
                <w:lang w:val="sq-AL"/>
              </w:rPr>
              <w:t>Titulli i aksit prioritar</w:t>
            </w:r>
          </w:p>
        </w:tc>
        <w:tc>
          <w:tcPr>
            <w:tcW w:w="4621" w:type="dxa"/>
          </w:tcPr>
          <w:p w:rsidR="00677C5B" w:rsidRPr="004566BE" w:rsidRDefault="00677C5B" w:rsidP="00A3745D">
            <w:pPr>
              <w:pStyle w:val="Paragrafi"/>
              <w:ind w:firstLine="0"/>
              <w:rPr>
                <w:spacing w:val="-4"/>
                <w:szCs w:val="24"/>
                <w:lang w:val="sq-AL"/>
              </w:rPr>
            </w:pPr>
            <w:r w:rsidRPr="004566BE">
              <w:rPr>
                <w:spacing w:val="-4"/>
                <w:szCs w:val="24"/>
                <w:lang w:val="sq-AL"/>
              </w:rPr>
              <w:t>Fuqizimi i bashkëpunimit dhe konkurrencës</w:t>
            </w:r>
            <w:r w:rsidR="001407AB" w:rsidRPr="004566BE">
              <w:rPr>
                <w:spacing w:val="-4"/>
                <w:szCs w:val="24"/>
                <w:lang w:val="sq-AL"/>
              </w:rPr>
              <w:t xml:space="preserve"> </w:t>
            </w:r>
            <w:r w:rsidRPr="004566BE">
              <w:rPr>
                <w:color w:val="000000"/>
                <w:spacing w:val="-4"/>
                <w:szCs w:val="24"/>
                <w:lang w:val="sq-AL"/>
              </w:rPr>
              <w:t>ndërkufitare të ndërmarrjeve të vogla dhe të mesme</w:t>
            </w:r>
          </w:p>
        </w:tc>
      </w:tr>
    </w:tbl>
    <w:p w:rsidR="00677C5B" w:rsidRPr="004566BE" w:rsidRDefault="00677C5B" w:rsidP="00677C5B">
      <w:pPr>
        <w:pStyle w:val="Paragrafi"/>
        <w:rPr>
          <w:spacing w:val="-4"/>
          <w:szCs w:val="24"/>
          <w:lang w:val="sq-AL"/>
        </w:rPr>
      </w:pPr>
      <w:r w:rsidRPr="004566BE">
        <w:rPr>
          <w:spacing w:val="-4"/>
          <w:szCs w:val="24"/>
          <w:lang w:val="sq-AL"/>
        </w:rPr>
        <w:t>2.A.2 Fondi, llogaritja bazë për mbështetjen e BE-së dhe argumentimin e zgjedhjes së llogaritjes bazë.</w:t>
      </w:r>
    </w:p>
    <w:p w:rsidR="00677C5B" w:rsidRPr="004075A2" w:rsidRDefault="00677C5B" w:rsidP="00677C5B">
      <w:pPr>
        <w:pStyle w:val="Paragrafi"/>
        <w:rPr>
          <w:spacing w:val="-4"/>
          <w:sz w:val="14"/>
          <w:szCs w:val="24"/>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8"/>
        <w:gridCol w:w="4590"/>
      </w:tblGrid>
      <w:tr w:rsidR="00677C5B" w:rsidRPr="004566BE" w:rsidTr="001D293B">
        <w:trPr>
          <w:trHeight w:val="210"/>
          <w:jc w:val="center"/>
        </w:trPr>
        <w:tc>
          <w:tcPr>
            <w:tcW w:w="4608" w:type="dxa"/>
          </w:tcPr>
          <w:p w:rsidR="00677C5B" w:rsidRPr="004566BE" w:rsidRDefault="00677C5B" w:rsidP="00A3745D">
            <w:pPr>
              <w:pStyle w:val="Paragrafi"/>
              <w:ind w:firstLine="0"/>
              <w:rPr>
                <w:spacing w:val="-4"/>
                <w:szCs w:val="24"/>
                <w:highlight w:val="green"/>
                <w:lang w:val="sq-AL"/>
              </w:rPr>
            </w:pPr>
            <w:r w:rsidRPr="004566BE">
              <w:rPr>
                <w:spacing w:val="-4"/>
                <w:szCs w:val="24"/>
                <w:lang w:val="sq-AL"/>
              </w:rPr>
              <w:t>Fondi</w:t>
            </w:r>
          </w:p>
        </w:tc>
        <w:tc>
          <w:tcPr>
            <w:tcW w:w="4590" w:type="dxa"/>
          </w:tcPr>
          <w:p w:rsidR="00677C5B" w:rsidRPr="004566BE" w:rsidRDefault="00677C5B" w:rsidP="00A3745D">
            <w:pPr>
              <w:pStyle w:val="Paragrafi"/>
              <w:ind w:firstLine="0"/>
              <w:rPr>
                <w:spacing w:val="-4"/>
                <w:szCs w:val="24"/>
                <w:lang w:val="sq-AL"/>
              </w:rPr>
            </w:pPr>
            <w:r w:rsidRPr="004566BE">
              <w:rPr>
                <w:spacing w:val="-4"/>
                <w:szCs w:val="24"/>
                <w:lang w:val="sq-AL"/>
              </w:rPr>
              <w:t>IPA</w:t>
            </w:r>
          </w:p>
        </w:tc>
      </w:tr>
      <w:tr w:rsidR="00677C5B" w:rsidRPr="004566BE" w:rsidTr="001D293B">
        <w:trPr>
          <w:trHeight w:val="600"/>
          <w:jc w:val="center"/>
        </w:trPr>
        <w:tc>
          <w:tcPr>
            <w:tcW w:w="4608" w:type="dxa"/>
          </w:tcPr>
          <w:p w:rsidR="00677C5B" w:rsidRPr="004566BE" w:rsidRDefault="00677C5B" w:rsidP="00A3745D">
            <w:pPr>
              <w:pStyle w:val="Paragrafi"/>
              <w:ind w:firstLine="0"/>
              <w:rPr>
                <w:spacing w:val="-4"/>
                <w:szCs w:val="24"/>
                <w:highlight w:val="green"/>
                <w:lang w:val="sq-AL"/>
              </w:rPr>
            </w:pPr>
            <w:r w:rsidRPr="004566BE">
              <w:rPr>
                <w:spacing w:val="-4"/>
                <w:szCs w:val="24"/>
                <w:lang w:val="sq-AL"/>
              </w:rPr>
              <w:t>Llogaritja bazë</w:t>
            </w:r>
            <w:r w:rsidR="00E36833" w:rsidRPr="004566BE">
              <w:rPr>
                <w:spacing w:val="-4"/>
                <w:szCs w:val="24"/>
                <w:lang w:val="sq-AL"/>
              </w:rPr>
              <w:t xml:space="preserve"> </w:t>
            </w:r>
            <w:r w:rsidRPr="004566BE">
              <w:rPr>
                <w:spacing w:val="-4"/>
                <w:szCs w:val="24"/>
                <w:lang w:val="sq-AL"/>
              </w:rPr>
              <w:t>(shpenzimet totale të pranueshme ose shpenzimet të pranueshme publike)</w:t>
            </w:r>
          </w:p>
        </w:tc>
        <w:tc>
          <w:tcPr>
            <w:tcW w:w="4590" w:type="dxa"/>
          </w:tcPr>
          <w:p w:rsidR="00677C5B" w:rsidRPr="004566BE" w:rsidRDefault="00677C5B" w:rsidP="00A3745D">
            <w:pPr>
              <w:pStyle w:val="Paragrafi"/>
              <w:ind w:firstLine="0"/>
              <w:rPr>
                <w:spacing w:val="-4"/>
                <w:szCs w:val="24"/>
                <w:lang w:val="sq-AL"/>
              </w:rPr>
            </w:pPr>
            <w:r w:rsidRPr="004566BE">
              <w:rPr>
                <w:spacing w:val="-4"/>
                <w:szCs w:val="24"/>
                <w:lang w:val="sq-AL"/>
              </w:rPr>
              <w:t>Shpenzimet totale të pranueshme</w:t>
            </w:r>
          </w:p>
        </w:tc>
      </w:tr>
      <w:tr w:rsidR="00677C5B" w:rsidRPr="004566BE" w:rsidTr="001D293B">
        <w:trPr>
          <w:trHeight w:val="268"/>
          <w:jc w:val="center"/>
        </w:trPr>
        <w:tc>
          <w:tcPr>
            <w:tcW w:w="4608" w:type="dxa"/>
          </w:tcPr>
          <w:p w:rsidR="00677C5B" w:rsidRPr="004566BE" w:rsidRDefault="00677C5B" w:rsidP="00A3745D">
            <w:pPr>
              <w:pStyle w:val="Paragrafi"/>
              <w:ind w:firstLine="0"/>
              <w:rPr>
                <w:spacing w:val="-4"/>
                <w:szCs w:val="24"/>
                <w:highlight w:val="green"/>
                <w:lang w:val="sq-AL"/>
              </w:rPr>
            </w:pPr>
            <w:r w:rsidRPr="004566BE">
              <w:rPr>
                <w:spacing w:val="-4"/>
                <w:szCs w:val="24"/>
                <w:lang w:val="sq-AL"/>
              </w:rPr>
              <w:t>Argumentimi i zgjedhjes të përllogaritjes bazë</w:t>
            </w:r>
          </w:p>
        </w:tc>
        <w:tc>
          <w:tcPr>
            <w:tcW w:w="4590" w:type="dxa"/>
          </w:tcPr>
          <w:p w:rsidR="00677C5B" w:rsidRPr="004566BE" w:rsidRDefault="00677C5B" w:rsidP="00A3745D">
            <w:pPr>
              <w:pStyle w:val="Paragrafi"/>
              <w:ind w:firstLine="0"/>
              <w:rPr>
                <w:spacing w:val="-4"/>
                <w:szCs w:val="24"/>
                <w:lang w:val="sq-AL"/>
              </w:rPr>
            </w:pPr>
            <w:r w:rsidRPr="004566BE">
              <w:rPr>
                <w:spacing w:val="-4"/>
                <w:szCs w:val="24"/>
                <w:lang w:val="sq-AL"/>
              </w:rPr>
              <w:t>E pazbatueshme</w:t>
            </w:r>
          </w:p>
        </w:tc>
      </w:tr>
    </w:tbl>
    <w:p w:rsidR="00677C5B" w:rsidRPr="004075A2" w:rsidRDefault="00677C5B" w:rsidP="00677C5B">
      <w:pPr>
        <w:pStyle w:val="Paragrafi"/>
        <w:rPr>
          <w:spacing w:val="-4"/>
          <w:sz w:val="14"/>
          <w:szCs w:val="24"/>
          <w:lang w:val="sq-AL"/>
        </w:rPr>
      </w:pPr>
    </w:p>
    <w:p w:rsidR="00677C5B" w:rsidRPr="004566BE" w:rsidRDefault="006A3AEA" w:rsidP="00677C5B">
      <w:pPr>
        <w:pStyle w:val="Paragrafi"/>
        <w:rPr>
          <w:spacing w:val="-4"/>
          <w:szCs w:val="24"/>
          <w:lang w:val="sq-AL"/>
        </w:rPr>
      </w:pPr>
      <w:r w:rsidRPr="004566BE">
        <w:rPr>
          <w:spacing w:val="-4"/>
          <w:szCs w:val="24"/>
          <w:lang w:val="sq-AL"/>
        </w:rPr>
        <w:t>2.A.3 Objektivat specifikë</w:t>
      </w:r>
      <w:r w:rsidR="00677C5B" w:rsidRPr="004566BE">
        <w:rPr>
          <w:spacing w:val="-4"/>
          <w:szCs w:val="24"/>
          <w:lang w:val="sq-AL"/>
        </w:rPr>
        <w:t xml:space="preserve"> të prioritetit tematik dhe rezultatet e pritshme</w:t>
      </w:r>
    </w:p>
    <w:p w:rsidR="00677C5B" w:rsidRPr="004566BE" w:rsidRDefault="00677C5B" w:rsidP="00677C5B">
      <w:pPr>
        <w:pStyle w:val="Paragrafi"/>
        <w:rPr>
          <w:spacing w:val="-4"/>
          <w:szCs w:val="24"/>
          <w:lang w:val="sq-AL"/>
        </w:rPr>
      </w:pPr>
      <w:r w:rsidRPr="004566BE">
        <w:rPr>
          <w:spacing w:val="-4"/>
          <w:szCs w:val="24"/>
          <w:lang w:val="sq-AL"/>
        </w:rPr>
        <w:t>(Referenca: pika b(i) dhe</w:t>
      </w:r>
      <w:r w:rsidR="006A3AEA" w:rsidRPr="004566BE">
        <w:rPr>
          <w:spacing w:val="-4"/>
          <w:szCs w:val="24"/>
          <w:lang w:val="sq-AL"/>
        </w:rPr>
        <w:t xml:space="preserve"> (ii), neni 8(2) i Rregullores n</w:t>
      </w:r>
      <w:r w:rsidRPr="004566BE">
        <w:rPr>
          <w:spacing w:val="-4"/>
          <w:szCs w:val="24"/>
          <w:lang w:val="sq-AL"/>
        </w:rPr>
        <w:t>r. 1299/2013 BE)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677C5B" w:rsidRPr="004566BE" w:rsidTr="001D293B">
        <w:trPr>
          <w:trHeight w:val="301"/>
          <w:jc w:val="center"/>
        </w:trPr>
        <w:tc>
          <w:tcPr>
            <w:tcW w:w="4621" w:type="dxa"/>
          </w:tcPr>
          <w:p w:rsidR="00677C5B" w:rsidRPr="004566BE" w:rsidRDefault="00677C5B" w:rsidP="004075A2">
            <w:pPr>
              <w:pStyle w:val="Paragrafi"/>
              <w:ind w:firstLine="0"/>
              <w:rPr>
                <w:spacing w:val="-4"/>
                <w:szCs w:val="24"/>
                <w:lang w:val="sq-AL"/>
              </w:rPr>
            </w:pPr>
            <w:r w:rsidRPr="004566BE">
              <w:rPr>
                <w:spacing w:val="-4"/>
                <w:szCs w:val="24"/>
                <w:lang w:val="sq-AL"/>
              </w:rPr>
              <w:t>ID</w:t>
            </w:r>
          </w:p>
        </w:tc>
        <w:tc>
          <w:tcPr>
            <w:tcW w:w="4621" w:type="dxa"/>
          </w:tcPr>
          <w:p w:rsidR="00677C5B" w:rsidRPr="004566BE" w:rsidRDefault="00677C5B" w:rsidP="004075A2">
            <w:pPr>
              <w:pStyle w:val="Paragrafi"/>
              <w:ind w:firstLine="0"/>
              <w:rPr>
                <w:spacing w:val="-4"/>
                <w:szCs w:val="24"/>
                <w:lang w:val="sq-AL"/>
              </w:rPr>
            </w:pPr>
            <w:r w:rsidRPr="004566BE">
              <w:rPr>
                <w:spacing w:val="-4"/>
                <w:szCs w:val="24"/>
                <w:lang w:val="sq-AL"/>
              </w:rPr>
              <w:t>1.1</w:t>
            </w:r>
          </w:p>
        </w:tc>
      </w:tr>
      <w:tr w:rsidR="00677C5B" w:rsidRPr="004566BE" w:rsidTr="001D293B">
        <w:trPr>
          <w:trHeight w:val="584"/>
          <w:jc w:val="center"/>
        </w:trPr>
        <w:tc>
          <w:tcPr>
            <w:tcW w:w="4621" w:type="dxa"/>
          </w:tcPr>
          <w:p w:rsidR="00677C5B" w:rsidRPr="004566BE" w:rsidRDefault="00677C5B" w:rsidP="004075A2">
            <w:pPr>
              <w:pStyle w:val="Paragrafi"/>
              <w:ind w:firstLine="0"/>
              <w:rPr>
                <w:spacing w:val="-4"/>
                <w:szCs w:val="24"/>
                <w:lang w:val="sq-AL"/>
              </w:rPr>
            </w:pPr>
            <w:r w:rsidRPr="004566BE">
              <w:rPr>
                <w:spacing w:val="-4"/>
                <w:szCs w:val="24"/>
                <w:lang w:val="sq-AL"/>
              </w:rPr>
              <w:t>Objektivat specifik</w:t>
            </w:r>
            <w:r w:rsidR="00DE6697" w:rsidRPr="004566BE">
              <w:rPr>
                <w:spacing w:val="-4"/>
                <w:lang w:val="sq-AL" w:eastAsia="sq-AL"/>
              </w:rPr>
              <w:t>ë</w:t>
            </w:r>
          </w:p>
        </w:tc>
        <w:tc>
          <w:tcPr>
            <w:tcW w:w="4621" w:type="dxa"/>
          </w:tcPr>
          <w:p w:rsidR="00677C5B" w:rsidRPr="004566BE" w:rsidRDefault="00677C5B" w:rsidP="004075A2">
            <w:pPr>
              <w:pStyle w:val="Paragrafi"/>
              <w:ind w:firstLine="0"/>
              <w:rPr>
                <w:spacing w:val="-4"/>
                <w:szCs w:val="24"/>
                <w:lang w:val="sq-AL"/>
              </w:rPr>
            </w:pPr>
            <w:r w:rsidRPr="004566BE">
              <w:rPr>
                <w:spacing w:val="-4"/>
                <w:szCs w:val="24"/>
                <w:lang w:val="sq-AL"/>
              </w:rPr>
              <w:t>SO 1.1 Zgjerimi i kushteve të</w:t>
            </w:r>
            <w:r w:rsidR="006A3AEA" w:rsidRPr="004566BE">
              <w:rPr>
                <w:spacing w:val="-4"/>
                <w:szCs w:val="24"/>
                <w:lang w:val="sq-AL"/>
              </w:rPr>
              <w:t xml:space="preserve"> </w:t>
            </w:r>
            <w:r w:rsidRPr="004566BE">
              <w:rPr>
                <w:spacing w:val="-4"/>
                <w:szCs w:val="24"/>
                <w:lang w:val="sq-AL"/>
              </w:rPr>
              <w:t>kuadrit për zhvillimin e tregut ndërkufitar SME</w:t>
            </w:r>
          </w:p>
        </w:tc>
      </w:tr>
    </w:tbl>
    <w:p w:rsidR="00677C5B" w:rsidRPr="003869F6" w:rsidRDefault="00677C5B" w:rsidP="00677C5B">
      <w:pPr>
        <w:pStyle w:val="Paragrafi"/>
        <w:rPr>
          <w:spacing w:val="-4"/>
          <w:sz w:val="14"/>
          <w:szCs w:val="24"/>
          <w:lang w:val="sq-AL"/>
        </w:rPr>
      </w:pPr>
    </w:p>
    <w:p w:rsidR="001D293B" w:rsidRDefault="001D293B" w:rsidP="00677C5B">
      <w:pPr>
        <w:pStyle w:val="Paragrafi"/>
        <w:rPr>
          <w:b/>
          <w:spacing w:val="-4"/>
          <w:szCs w:val="24"/>
          <w:lang w:val="sq-AL"/>
        </w:rPr>
        <w:sectPr w:rsidR="001D293B" w:rsidSect="00BE6EBC">
          <w:footnotePr>
            <w:numRestart w:val="eachPage"/>
          </w:footnotePr>
          <w:type w:val="continuous"/>
          <w:pgSz w:w="11907" w:h="16840" w:code="9"/>
          <w:pgMar w:top="720" w:right="1134" w:bottom="720" w:left="1134" w:header="851" w:footer="851" w:gutter="0"/>
          <w:cols w:space="720"/>
          <w:docGrid w:linePitch="360"/>
        </w:sectPr>
      </w:pPr>
    </w:p>
    <w:p w:rsidR="00677C5B" w:rsidRPr="004566BE" w:rsidRDefault="00677C5B" w:rsidP="00677C5B">
      <w:pPr>
        <w:pStyle w:val="Paragrafi"/>
        <w:rPr>
          <w:b/>
          <w:color w:val="FF0000"/>
          <w:spacing w:val="-4"/>
          <w:szCs w:val="24"/>
          <w:lang w:val="sq-AL"/>
        </w:rPr>
      </w:pPr>
      <w:r w:rsidRPr="004566BE">
        <w:rPr>
          <w:b/>
          <w:spacing w:val="-4"/>
          <w:szCs w:val="24"/>
          <w:lang w:val="sq-AL"/>
        </w:rPr>
        <w:t>2.A.4 Udhëzimi i parimeve për zgjedhjen e</w:t>
      </w:r>
      <w:r w:rsidR="00EF297E" w:rsidRPr="004566BE">
        <w:rPr>
          <w:b/>
          <w:spacing w:val="-4"/>
          <w:szCs w:val="24"/>
          <w:lang w:val="sq-AL"/>
        </w:rPr>
        <w:t xml:space="preserve"> </w:t>
      </w:r>
      <w:r w:rsidRPr="004566BE">
        <w:rPr>
          <w:b/>
          <w:spacing w:val="-4"/>
          <w:szCs w:val="24"/>
          <w:lang w:val="sq-AL"/>
        </w:rPr>
        <w:t>operacioneve</w:t>
      </w:r>
    </w:p>
    <w:p w:rsidR="00677C5B" w:rsidRPr="004566BE" w:rsidRDefault="00677C5B" w:rsidP="00677C5B">
      <w:pPr>
        <w:pStyle w:val="Paragrafi"/>
        <w:rPr>
          <w:spacing w:val="-4"/>
          <w:szCs w:val="24"/>
          <w:lang w:val="sq-AL"/>
        </w:rPr>
      </w:pPr>
      <w:r w:rsidRPr="004566BE">
        <w:rPr>
          <w:spacing w:val="-4"/>
          <w:szCs w:val="24"/>
          <w:lang w:val="sq-AL"/>
        </w:rPr>
        <w:t>(Referenca: pika B</w:t>
      </w:r>
      <w:r w:rsidR="00EF297E" w:rsidRPr="004566BE">
        <w:rPr>
          <w:spacing w:val="-4"/>
          <w:szCs w:val="24"/>
          <w:lang w:val="sq-AL"/>
        </w:rPr>
        <w:t>(iii), neni 8(2) i Rregullores n</w:t>
      </w:r>
      <w:r w:rsidRPr="004566BE">
        <w:rPr>
          <w:spacing w:val="-4"/>
          <w:szCs w:val="24"/>
          <w:lang w:val="sq-AL"/>
        </w:rPr>
        <w:t>r.</w:t>
      </w:r>
      <w:r w:rsidR="00EF297E" w:rsidRPr="004566BE">
        <w:rPr>
          <w:spacing w:val="-4"/>
          <w:szCs w:val="24"/>
          <w:lang w:val="sq-AL"/>
        </w:rPr>
        <w:t xml:space="preserve"> </w:t>
      </w:r>
      <w:r w:rsidRPr="004566BE">
        <w:rPr>
          <w:spacing w:val="-4"/>
          <w:szCs w:val="24"/>
          <w:lang w:val="sq-AL"/>
        </w:rPr>
        <w:t>1299/2013 BE</w:t>
      </w:r>
    </w:p>
    <w:p w:rsidR="00677C5B" w:rsidRPr="004566BE" w:rsidRDefault="00677C5B" w:rsidP="00677C5B">
      <w:pPr>
        <w:pStyle w:val="Paragrafi"/>
        <w:rPr>
          <w:spacing w:val="-4"/>
          <w:szCs w:val="24"/>
          <w:lang w:val="sq-AL"/>
        </w:rPr>
      </w:pPr>
      <w:r w:rsidRPr="004566BE">
        <w:rPr>
          <w:spacing w:val="-4"/>
          <w:szCs w:val="24"/>
          <w:lang w:val="sq-AL"/>
        </w:rPr>
        <w:t>Rregullat e mëposhtme udhëzuese do të mbikëqyren gjatë përzgjedhjes së aplikimeve të projektit:</w:t>
      </w:r>
    </w:p>
    <w:p w:rsidR="00677C5B" w:rsidRPr="004566BE" w:rsidRDefault="00677C5B" w:rsidP="00677C5B">
      <w:pPr>
        <w:pStyle w:val="Paragrafi"/>
        <w:rPr>
          <w:rFonts w:cs="Times New Roman"/>
          <w:color w:val="212121"/>
          <w:spacing w:val="-4"/>
          <w:szCs w:val="24"/>
          <w:lang w:val="sq-AL"/>
        </w:rPr>
      </w:pPr>
      <w:r w:rsidRPr="004566BE">
        <w:rPr>
          <w:rFonts w:cs="Times New Roman"/>
          <w:b/>
          <w:spacing w:val="-4"/>
          <w:szCs w:val="24"/>
          <w:lang w:val="sq-AL"/>
        </w:rPr>
        <w:t xml:space="preserve">Koherenca strategjike: </w:t>
      </w:r>
      <w:r w:rsidR="00E34C2F">
        <w:rPr>
          <w:rFonts w:cs="Times New Roman"/>
          <w:color w:val="212121"/>
          <w:spacing w:val="-4"/>
          <w:szCs w:val="24"/>
          <w:lang w:val="sq-AL"/>
        </w:rPr>
        <w:t>K</w:t>
      </w:r>
      <w:r w:rsidRPr="004566BE">
        <w:rPr>
          <w:rFonts w:cs="Times New Roman"/>
          <w:color w:val="212121"/>
          <w:spacing w:val="-4"/>
          <w:szCs w:val="24"/>
          <w:lang w:val="sq-AL"/>
        </w:rPr>
        <w:t>oherenca dhe kontributi i çdo aplikimi të projektit në lidhje me</w:t>
      </w:r>
      <w:r w:rsidR="00436CB9" w:rsidRPr="004566BE">
        <w:rPr>
          <w:rFonts w:cs="Times New Roman"/>
          <w:color w:val="212121"/>
          <w:spacing w:val="-4"/>
          <w:szCs w:val="24"/>
          <w:lang w:val="sq-AL"/>
        </w:rPr>
        <w:t xml:space="preserve"> </w:t>
      </w:r>
      <w:r w:rsidRPr="004566BE">
        <w:rPr>
          <w:rFonts w:eastAsia="Times New Roman" w:cs="Times New Roman"/>
          <w:color w:val="212121"/>
          <w:spacing w:val="-4"/>
          <w:szCs w:val="24"/>
          <w:lang w:val="sq-AL" w:eastAsia="en-GB"/>
        </w:rPr>
        <w:t>objektivat specifik</w:t>
      </w:r>
      <w:r w:rsidR="00DE6697" w:rsidRPr="004566BE">
        <w:rPr>
          <w:spacing w:val="-4"/>
          <w:lang w:val="sq-AL" w:eastAsia="sq-AL"/>
        </w:rPr>
        <w:t>ë</w:t>
      </w:r>
      <w:r w:rsidRPr="004566BE">
        <w:rPr>
          <w:rFonts w:eastAsia="Times New Roman" w:cs="Times New Roman"/>
          <w:color w:val="212121"/>
          <w:spacing w:val="-4"/>
          <w:szCs w:val="24"/>
          <w:lang w:val="sq-AL" w:eastAsia="en-GB"/>
        </w:rPr>
        <w:t xml:space="preserve"> të</w:t>
      </w:r>
      <w:r w:rsidR="001407AB" w:rsidRPr="004566BE">
        <w:rPr>
          <w:rFonts w:eastAsia="Times New Roman" w:cs="Times New Roman"/>
          <w:color w:val="212121"/>
          <w:spacing w:val="-4"/>
          <w:szCs w:val="24"/>
          <w:lang w:val="sq-AL" w:eastAsia="en-GB"/>
        </w:rPr>
        <w:t xml:space="preserve"> </w:t>
      </w:r>
      <w:r w:rsidRPr="004566BE">
        <w:rPr>
          <w:rFonts w:eastAsia="Times New Roman" w:cs="Times New Roman"/>
          <w:color w:val="212121"/>
          <w:spacing w:val="-4"/>
          <w:szCs w:val="24"/>
          <w:lang w:val="sq-AL" w:eastAsia="en-GB"/>
        </w:rPr>
        <w:t>Programit, duke iu drejtuar në mënyrë koherente arritjes së rezultateve specifike të Programit të parashikuar</w:t>
      </w:r>
      <w:r w:rsidR="00AC51A5" w:rsidRPr="004566BE">
        <w:rPr>
          <w:rFonts w:eastAsia="Times New Roman" w:cs="Times New Roman"/>
          <w:color w:val="212121"/>
          <w:spacing w:val="-4"/>
          <w:szCs w:val="24"/>
          <w:lang w:val="sq-AL" w:eastAsia="en-GB"/>
        </w:rPr>
        <w:t>.</w:t>
      </w:r>
      <w:r w:rsidRPr="004566BE">
        <w:rPr>
          <w:rFonts w:eastAsia="Times New Roman" w:cs="Times New Roman"/>
          <w:color w:val="212121"/>
          <w:spacing w:val="-4"/>
          <w:szCs w:val="24"/>
          <w:lang w:val="sq-AL" w:eastAsia="en-GB"/>
        </w:rPr>
        <w:t xml:space="preserve"> </w:t>
      </w:r>
      <w:r w:rsidRPr="004566BE">
        <w:rPr>
          <w:rFonts w:cs="Times New Roman"/>
          <w:color w:val="212121"/>
          <w:spacing w:val="-4"/>
          <w:szCs w:val="24"/>
          <w:lang w:val="sq-AL"/>
        </w:rPr>
        <w:t>Për më tepër, gjithashtu</w:t>
      </w:r>
      <w:r w:rsidR="00F6705B" w:rsidRPr="004566BE">
        <w:rPr>
          <w:rFonts w:cs="Times New Roman"/>
          <w:color w:val="212121"/>
          <w:spacing w:val="-4"/>
          <w:szCs w:val="24"/>
          <w:lang w:val="sq-AL"/>
        </w:rPr>
        <w:t>,</w:t>
      </w:r>
      <w:r w:rsidRPr="004566BE">
        <w:rPr>
          <w:rFonts w:cs="Times New Roman"/>
          <w:color w:val="212121"/>
          <w:spacing w:val="-4"/>
          <w:szCs w:val="24"/>
          <w:lang w:val="sq-AL"/>
        </w:rPr>
        <w:t xml:space="preserve"> do të vlerësohet dhe vlera e</w:t>
      </w:r>
      <w:r w:rsidR="001407AB" w:rsidRPr="004566BE">
        <w:rPr>
          <w:rFonts w:cs="Times New Roman"/>
          <w:color w:val="212121"/>
          <w:spacing w:val="-4"/>
          <w:szCs w:val="24"/>
          <w:lang w:val="sq-AL"/>
        </w:rPr>
        <w:t xml:space="preserve"> </w:t>
      </w:r>
      <w:r w:rsidRPr="004566BE">
        <w:rPr>
          <w:rFonts w:cs="Times New Roman"/>
          <w:color w:val="212121"/>
          <w:spacing w:val="-4"/>
          <w:szCs w:val="24"/>
          <w:lang w:val="sq-AL"/>
        </w:rPr>
        <w:t>shtuar CBC e operacionit, dimensioni i saj territorial dhe rëndësia e partneritetit.</w:t>
      </w:r>
    </w:p>
    <w:p w:rsidR="00677C5B" w:rsidRPr="004566BE" w:rsidRDefault="00677C5B" w:rsidP="00677C5B">
      <w:pPr>
        <w:pStyle w:val="Paragrafi"/>
        <w:rPr>
          <w:rFonts w:cs="Times New Roman"/>
          <w:color w:val="212121"/>
          <w:spacing w:val="-4"/>
          <w:szCs w:val="24"/>
          <w:lang w:val="sq-AL"/>
        </w:rPr>
      </w:pPr>
      <w:r w:rsidRPr="004566BE">
        <w:rPr>
          <w:rFonts w:cs="Times New Roman"/>
          <w:b/>
          <w:color w:val="212121"/>
          <w:spacing w:val="-4"/>
          <w:szCs w:val="24"/>
          <w:lang w:val="sq-AL"/>
        </w:rPr>
        <w:t xml:space="preserve">Cilësia </w:t>
      </w:r>
      <w:r w:rsidRPr="004566BE">
        <w:rPr>
          <w:rFonts w:cs="Times New Roman"/>
          <w:b/>
          <w:spacing w:val="-4"/>
          <w:szCs w:val="24"/>
          <w:lang w:val="sq-AL"/>
        </w:rPr>
        <w:t>operative</w:t>
      </w:r>
      <w:r w:rsidRPr="004566BE">
        <w:rPr>
          <w:rFonts w:cs="Times New Roman"/>
          <w:color w:val="212121"/>
          <w:spacing w:val="-4"/>
          <w:szCs w:val="24"/>
          <w:lang w:val="sq-AL"/>
        </w:rPr>
        <w:t>: Hartimi i aplikimit të projektit në lidhje me qartësinë dhe koherencën e objektivave operacional</w:t>
      </w:r>
      <w:r w:rsidR="00F7632C" w:rsidRPr="004566BE">
        <w:rPr>
          <w:spacing w:val="-4"/>
          <w:lang w:val="sq-AL" w:eastAsia="sq-AL"/>
        </w:rPr>
        <w:t>ë</w:t>
      </w:r>
      <w:r w:rsidRPr="004566BE">
        <w:rPr>
          <w:rFonts w:cs="Times New Roman"/>
          <w:color w:val="212121"/>
          <w:spacing w:val="-4"/>
          <w:szCs w:val="24"/>
          <w:lang w:val="sq-AL"/>
        </w:rPr>
        <w:t xml:space="preserve">, aktivitetet dhe mjetet, fizibiliteti, efikasiteti, komunikimi i projektit </w:t>
      </w:r>
      <w:r w:rsidR="006F0A9F" w:rsidRPr="004566BE">
        <w:rPr>
          <w:rFonts w:cs="Times New Roman"/>
          <w:color w:val="212121"/>
          <w:spacing w:val="-4"/>
          <w:szCs w:val="24"/>
          <w:lang w:val="sq-AL"/>
        </w:rPr>
        <w:t>dhe rezultatet e tij të veçanta</w:t>
      </w:r>
      <w:r w:rsidRPr="004566BE">
        <w:rPr>
          <w:rFonts w:cs="Times New Roman"/>
          <w:color w:val="212121"/>
          <w:spacing w:val="-4"/>
          <w:szCs w:val="24"/>
          <w:lang w:val="sq-AL"/>
        </w:rPr>
        <w:t>, potenciali për marrjen dhe caktimin në procedurat operative të partnerëve të përfshirë. Prodhimi dhe qasja e orientuar ndaj rezultatit duhet të jetë një domosdoshmëri e cila vë theksin më shumë në zhvillimin e rezultateve konkrete dhe të dukshme. Detajet do të jepen në termat e referencës.</w:t>
      </w:r>
    </w:p>
    <w:p w:rsidR="00677C5B" w:rsidRPr="004566BE" w:rsidRDefault="00677C5B" w:rsidP="00677C5B">
      <w:pPr>
        <w:pStyle w:val="Paragrafi"/>
        <w:rPr>
          <w:rFonts w:cs="Times New Roman"/>
          <w:spacing w:val="-4"/>
          <w:szCs w:val="24"/>
          <w:lang w:val="sq-AL"/>
        </w:rPr>
      </w:pPr>
      <w:r w:rsidRPr="004566BE">
        <w:rPr>
          <w:rFonts w:cs="Times New Roman"/>
          <w:b/>
          <w:spacing w:val="-4"/>
          <w:szCs w:val="24"/>
          <w:lang w:val="sq-AL"/>
        </w:rPr>
        <w:t>Përputhshmëria me prioritetet tematike ndërlidhëse</w:t>
      </w:r>
      <w:r w:rsidRPr="004566BE">
        <w:rPr>
          <w:rFonts w:cs="Times New Roman"/>
          <w:color w:val="212121"/>
          <w:spacing w:val="-4"/>
          <w:szCs w:val="24"/>
          <w:lang w:val="sq-AL"/>
        </w:rPr>
        <w:t xml:space="preserve">: </w:t>
      </w:r>
      <w:r w:rsidR="00E34C2F">
        <w:rPr>
          <w:rFonts w:cs="Times New Roman"/>
          <w:color w:val="212121"/>
          <w:spacing w:val="-4"/>
          <w:szCs w:val="24"/>
          <w:lang w:val="sq-AL"/>
        </w:rPr>
        <w:t>N</w:t>
      </w:r>
      <w:r w:rsidRPr="004566BE">
        <w:rPr>
          <w:rFonts w:cs="Times New Roman"/>
          <w:color w:val="212121"/>
          <w:spacing w:val="-4"/>
          <w:szCs w:val="24"/>
          <w:lang w:val="sq-AL"/>
        </w:rPr>
        <w:t>jë seksion i veçantë i rrjetit të vlerësimit të cilësisë do të kontrollojë koherencën e propozimeve të projektit me prioritetet e mëposhtme tematike:</w:t>
      </w:r>
    </w:p>
    <w:p w:rsidR="00677C5B" w:rsidRPr="004566BE" w:rsidRDefault="00677C5B" w:rsidP="00677C5B">
      <w:pPr>
        <w:pStyle w:val="Paragrafi"/>
        <w:rPr>
          <w:rFonts w:cs="Times New Roman"/>
          <w:color w:val="212121"/>
          <w:spacing w:val="-4"/>
          <w:szCs w:val="24"/>
          <w:lang w:val="sq-AL"/>
        </w:rPr>
      </w:pPr>
      <w:r w:rsidRPr="004566BE">
        <w:rPr>
          <w:rFonts w:cs="Times New Roman"/>
          <w:color w:val="212121"/>
          <w:spacing w:val="-4"/>
          <w:szCs w:val="24"/>
          <w:lang w:val="sq-AL"/>
        </w:rPr>
        <w:t>f) promovimin e qeverisjes lokale dhe rajonale dhe përmirësimin e planifikimit dhe kapaciteteve administrative</w:t>
      </w:r>
      <w:r w:rsidR="001407AB" w:rsidRPr="004566BE">
        <w:rPr>
          <w:rFonts w:cs="Times New Roman"/>
          <w:color w:val="212121"/>
          <w:spacing w:val="-4"/>
          <w:szCs w:val="24"/>
          <w:lang w:val="sq-AL"/>
        </w:rPr>
        <w:t xml:space="preserve"> </w:t>
      </w:r>
      <w:r w:rsidRPr="004566BE">
        <w:rPr>
          <w:rFonts w:cs="Times New Roman"/>
          <w:color w:val="212121"/>
          <w:spacing w:val="-4"/>
          <w:szCs w:val="24"/>
          <w:lang w:val="sq-AL"/>
        </w:rPr>
        <w:t>të autoriteteve lokale dhe rajonale;</w:t>
      </w:r>
    </w:p>
    <w:p w:rsidR="00677C5B" w:rsidRPr="004566BE" w:rsidRDefault="00F62296" w:rsidP="00677C5B">
      <w:pPr>
        <w:pStyle w:val="Paragrafi"/>
        <w:rPr>
          <w:rFonts w:cs="Times New Roman"/>
          <w:color w:val="212121"/>
          <w:spacing w:val="-4"/>
          <w:szCs w:val="24"/>
          <w:lang w:val="sq-AL"/>
        </w:rPr>
      </w:pPr>
      <w:r w:rsidRPr="004566BE">
        <w:rPr>
          <w:rFonts w:cs="Times New Roman"/>
          <w:color w:val="212121"/>
          <w:spacing w:val="-4"/>
          <w:szCs w:val="24"/>
          <w:lang w:val="sq-AL"/>
        </w:rPr>
        <w:t>h</w:t>
      </w:r>
      <w:r w:rsidR="00677C5B" w:rsidRPr="004566BE">
        <w:rPr>
          <w:rFonts w:cs="Times New Roman"/>
          <w:color w:val="212121"/>
          <w:spacing w:val="-4"/>
          <w:szCs w:val="24"/>
          <w:lang w:val="sq-AL"/>
        </w:rPr>
        <w:t>) Forcimi i kërkimit shkencor, zhvillimit teknologjik</w:t>
      </w:r>
      <w:r w:rsidR="00AC51A5" w:rsidRPr="004566BE">
        <w:rPr>
          <w:rFonts w:cs="Times New Roman"/>
          <w:color w:val="212121"/>
          <w:spacing w:val="-4"/>
          <w:szCs w:val="24"/>
          <w:lang w:val="sq-AL"/>
        </w:rPr>
        <w:t>,</w:t>
      </w:r>
      <w:r w:rsidR="00677C5B" w:rsidRPr="004566BE">
        <w:rPr>
          <w:rFonts w:cs="Times New Roman"/>
          <w:color w:val="212121"/>
          <w:spacing w:val="-4"/>
          <w:szCs w:val="24"/>
          <w:lang w:val="sq-AL"/>
        </w:rPr>
        <w:t xml:space="preserve"> inovacionit dhe informacione</w:t>
      </w:r>
      <w:r w:rsidR="00AC51A5" w:rsidRPr="004566BE">
        <w:rPr>
          <w:rFonts w:cs="Times New Roman"/>
          <w:color w:val="212121"/>
          <w:spacing w:val="-4"/>
          <w:szCs w:val="24"/>
          <w:lang w:val="sq-AL"/>
        </w:rPr>
        <w:t>;</w:t>
      </w:r>
      <w:r w:rsidR="00677C5B" w:rsidRPr="004566BE">
        <w:rPr>
          <w:rFonts w:cs="Times New Roman"/>
          <w:color w:val="212121"/>
          <w:spacing w:val="-4"/>
          <w:szCs w:val="24"/>
          <w:lang w:val="sq-AL"/>
        </w:rPr>
        <w:t xml:space="preserve"> dhe</w:t>
      </w:r>
    </w:p>
    <w:p w:rsidR="00677C5B" w:rsidRPr="004566BE" w:rsidRDefault="00677C5B" w:rsidP="00677C5B">
      <w:pPr>
        <w:pStyle w:val="Paragrafi"/>
        <w:rPr>
          <w:rFonts w:cs="Times New Roman"/>
          <w:color w:val="212121"/>
          <w:spacing w:val="-4"/>
          <w:szCs w:val="24"/>
          <w:lang w:val="sq-AL"/>
        </w:rPr>
      </w:pPr>
      <w:r w:rsidRPr="004566BE">
        <w:rPr>
          <w:rFonts w:cs="Times New Roman"/>
          <w:color w:val="212121"/>
          <w:spacing w:val="-4"/>
          <w:szCs w:val="24"/>
          <w:lang w:val="sq-AL"/>
        </w:rPr>
        <w:t>teknologjive të komunikimit, ndër të tjera</w:t>
      </w:r>
      <w:r w:rsidR="00AC51A5" w:rsidRPr="004566BE">
        <w:rPr>
          <w:rFonts w:cs="Times New Roman"/>
          <w:color w:val="212121"/>
          <w:spacing w:val="-4"/>
          <w:szCs w:val="24"/>
          <w:lang w:val="sq-AL"/>
        </w:rPr>
        <w:t>,</w:t>
      </w:r>
      <w:r w:rsidRPr="004566BE">
        <w:rPr>
          <w:rFonts w:cs="Times New Roman"/>
          <w:color w:val="212121"/>
          <w:spacing w:val="-4"/>
          <w:szCs w:val="24"/>
          <w:lang w:val="sq-AL"/>
        </w:rPr>
        <w:t xml:space="preserve"> duke promovuar ndarjen e burimeve njerëzore dhe objekteve për kërkimin dhe zhvillimin e teknologjisë</w:t>
      </w:r>
      <w:r w:rsidR="00AC51A5" w:rsidRPr="004566BE">
        <w:rPr>
          <w:rFonts w:cs="Times New Roman"/>
          <w:color w:val="212121"/>
          <w:spacing w:val="-4"/>
          <w:szCs w:val="24"/>
          <w:lang w:val="sq-AL"/>
        </w:rPr>
        <w:t>.</w:t>
      </w:r>
    </w:p>
    <w:p w:rsidR="00677C5B" w:rsidRPr="004566BE" w:rsidRDefault="00677C5B" w:rsidP="00677C5B">
      <w:pPr>
        <w:pStyle w:val="Paragrafi"/>
        <w:rPr>
          <w:rFonts w:cs="Times New Roman"/>
          <w:color w:val="212121"/>
          <w:spacing w:val="-4"/>
          <w:szCs w:val="24"/>
          <w:lang w:val="sq-AL"/>
        </w:rPr>
      </w:pPr>
      <w:r w:rsidRPr="004566BE">
        <w:rPr>
          <w:rFonts w:cs="Times New Roman"/>
          <w:b/>
          <w:spacing w:val="-4"/>
          <w:szCs w:val="24"/>
          <w:lang w:val="sq-AL"/>
        </w:rPr>
        <w:t>Përputhshmëria me parimet horizontale</w:t>
      </w:r>
      <w:r w:rsidRPr="004566BE">
        <w:rPr>
          <w:rFonts w:cs="Times New Roman"/>
          <w:color w:val="212121"/>
          <w:spacing w:val="-4"/>
          <w:szCs w:val="24"/>
          <w:lang w:val="sq-AL"/>
        </w:rPr>
        <w:t xml:space="preserve">: </w:t>
      </w:r>
      <w:r w:rsidR="0094017F">
        <w:rPr>
          <w:rFonts w:cs="Times New Roman"/>
          <w:color w:val="212121"/>
          <w:spacing w:val="-4"/>
          <w:szCs w:val="24"/>
          <w:lang w:val="sq-AL"/>
        </w:rPr>
        <w:t>D</w:t>
      </w:r>
      <w:r w:rsidRPr="004566BE">
        <w:rPr>
          <w:rFonts w:cs="Times New Roman"/>
          <w:color w:val="212121"/>
          <w:spacing w:val="-4"/>
          <w:szCs w:val="24"/>
          <w:lang w:val="sq-AL"/>
        </w:rPr>
        <w:t>o të vlerësohet</w:t>
      </w:r>
      <w:r w:rsidR="00AC51A5" w:rsidRPr="004566BE">
        <w:rPr>
          <w:rFonts w:cs="Times New Roman"/>
          <w:color w:val="212121"/>
          <w:spacing w:val="-4"/>
          <w:szCs w:val="24"/>
          <w:lang w:val="sq-AL"/>
        </w:rPr>
        <w:t>,</w:t>
      </w:r>
      <w:r w:rsidRPr="004566BE">
        <w:rPr>
          <w:rFonts w:cs="Times New Roman"/>
          <w:color w:val="212121"/>
          <w:spacing w:val="-4"/>
          <w:szCs w:val="24"/>
          <w:lang w:val="sq-AL"/>
        </w:rPr>
        <w:t xml:space="preserve"> gjithashtu, koherenca dhe kontributi i çdo aplikimi të projektit të parimeve horizontale të Programit (partneritetit dhe qeverisjes në shumë nivele, zhvillim i qëndrueshëm, promovim i barazisë midis burrave dhe grave dhe mosdiskriminimi) dhe demonstrimi i integrimit dhe avancimit të tyre në kuadër të propozimit të projektit.</w:t>
      </w:r>
    </w:p>
    <w:p w:rsidR="00677C5B" w:rsidRPr="004566BE" w:rsidRDefault="00677C5B" w:rsidP="00677C5B">
      <w:pPr>
        <w:pStyle w:val="Paragrafi"/>
        <w:rPr>
          <w:rFonts w:cs="Times New Roman"/>
          <w:color w:val="212121"/>
          <w:spacing w:val="-4"/>
          <w:szCs w:val="24"/>
          <w:lang w:val="sq-AL"/>
        </w:rPr>
      </w:pPr>
      <w:r w:rsidRPr="004566BE">
        <w:rPr>
          <w:rFonts w:cs="Times New Roman"/>
          <w:b/>
          <w:spacing w:val="-4"/>
          <w:szCs w:val="24"/>
          <w:lang w:val="sq-AL"/>
        </w:rPr>
        <w:t xml:space="preserve">Përputhshmëria </w:t>
      </w:r>
      <w:r w:rsidRPr="004566BE">
        <w:rPr>
          <w:rFonts w:cs="Times New Roman"/>
          <w:color w:val="212121"/>
          <w:spacing w:val="-4"/>
          <w:szCs w:val="24"/>
          <w:lang w:val="sq-AL"/>
        </w:rPr>
        <w:t>e projekteve do të sigurohet nga financimi i legjislacionit mbështetës të shteteve të BE-së dhe të rregullave të prokurimit publik; në veçanti</w:t>
      </w:r>
      <w:r w:rsidR="005F2E11" w:rsidRPr="004566BE">
        <w:rPr>
          <w:rFonts w:cs="Times New Roman"/>
          <w:color w:val="212121"/>
          <w:spacing w:val="-4"/>
          <w:szCs w:val="24"/>
          <w:lang w:val="sq-AL"/>
        </w:rPr>
        <w:t>:</w:t>
      </w:r>
      <w:r w:rsidRPr="004566BE">
        <w:rPr>
          <w:rFonts w:cs="Times New Roman"/>
          <w:color w:val="212121"/>
          <w:spacing w:val="-4"/>
          <w:szCs w:val="24"/>
          <w:lang w:val="sq-AL"/>
        </w:rPr>
        <w:t xml:space="preserve"> a) Di</w:t>
      </w:r>
      <w:r w:rsidR="005F2E11" w:rsidRPr="004566BE">
        <w:rPr>
          <w:rFonts w:cs="Times New Roman"/>
          <w:color w:val="212121"/>
          <w:spacing w:val="-4"/>
          <w:szCs w:val="24"/>
          <w:lang w:val="sq-AL"/>
        </w:rPr>
        <w:t>rektivat 2004/18 KE dhe 2004/17/KE; b) Direktivat 2014/23/BE, 2014</w:t>
      </w:r>
      <w:r w:rsidRPr="004566BE">
        <w:rPr>
          <w:rFonts w:cs="Times New Roman"/>
          <w:color w:val="212121"/>
          <w:spacing w:val="-4"/>
          <w:szCs w:val="24"/>
          <w:lang w:val="sq-AL"/>
        </w:rPr>
        <w:t>/24 BE</w:t>
      </w:r>
      <w:r w:rsidR="005F2E11" w:rsidRPr="004566BE">
        <w:rPr>
          <w:rFonts w:cs="Times New Roman"/>
          <w:color w:val="212121"/>
          <w:spacing w:val="-4"/>
          <w:szCs w:val="24"/>
          <w:lang w:val="sq-AL"/>
        </w:rPr>
        <w:t>;</w:t>
      </w:r>
      <w:r w:rsidRPr="004566BE">
        <w:rPr>
          <w:rFonts w:cs="Times New Roman"/>
          <w:color w:val="212121"/>
          <w:spacing w:val="-4"/>
          <w:szCs w:val="24"/>
          <w:lang w:val="sq-AL"/>
        </w:rPr>
        <w:t xml:space="preserve"> dhe 2014/25</w:t>
      </w:r>
      <w:r w:rsidR="001407AB" w:rsidRPr="004566BE">
        <w:rPr>
          <w:rFonts w:cs="Times New Roman"/>
          <w:color w:val="212121"/>
          <w:spacing w:val="-4"/>
          <w:szCs w:val="24"/>
          <w:lang w:val="sq-AL"/>
        </w:rPr>
        <w:t xml:space="preserve"> </w:t>
      </w:r>
      <w:r w:rsidRPr="004566BE">
        <w:rPr>
          <w:rFonts w:cs="Times New Roman"/>
          <w:color w:val="212121"/>
          <w:spacing w:val="-4"/>
          <w:szCs w:val="24"/>
          <w:lang w:val="sq-AL"/>
        </w:rPr>
        <w:t>BE një herë e përaf</w:t>
      </w:r>
      <w:r w:rsidR="005F2E11" w:rsidRPr="004566BE">
        <w:rPr>
          <w:rFonts w:cs="Times New Roman"/>
          <w:color w:val="212121"/>
          <w:spacing w:val="-4"/>
          <w:szCs w:val="24"/>
          <w:lang w:val="sq-AL"/>
        </w:rPr>
        <w:t>ruar në legjislacionin kombëtar;</w:t>
      </w:r>
      <w:r w:rsidRPr="004566BE">
        <w:rPr>
          <w:rFonts w:cs="Times New Roman"/>
          <w:color w:val="212121"/>
          <w:spacing w:val="-4"/>
          <w:szCs w:val="24"/>
          <w:lang w:val="sq-AL"/>
        </w:rPr>
        <w:t xml:space="preserve"> c) Direktivat 89 /665 KE dhe</w:t>
      </w:r>
      <w:r w:rsidR="001407AB" w:rsidRPr="004566BE">
        <w:rPr>
          <w:rFonts w:cs="Times New Roman"/>
          <w:color w:val="212121"/>
          <w:spacing w:val="-4"/>
          <w:szCs w:val="24"/>
          <w:lang w:val="sq-AL"/>
        </w:rPr>
        <w:t xml:space="preserve"> </w:t>
      </w:r>
      <w:r w:rsidRPr="004566BE">
        <w:rPr>
          <w:rFonts w:cs="Times New Roman"/>
          <w:color w:val="212121"/>
          <w:spacing w:val="-4"/>
          <w:szCs w:val="24"/>
          <w:lang w:val="sq-AL"/>
        </w:rPr>
        <w:t>92/13</w:t>
      </w:r>
      <w:r w:rsidR="001407AB" w:rsidRPr="004566BE">
        <w:rPr>
          <w:rFonts w:cs="Times New Roman"/>
          <w:color w:val="212121"/>
          <w:spacing w:val="-4"/>
          <w:szCs w:val="24"/>
          <w:lang w:val="sq-AL"/>
        </w:rPr>
        <w:t xml:space="preserve"> </w:t>
      </w:r>
      <w:r w:rsidRPr="004566BE">
        <w:rPr>
          <w:rFonts w:cs="Times New Roman"/>
          <w:color w:val="212121"/>
          <w:spacing w:val="-4"/>
          <w:szCs w:val="24"/>
          <w:lang w:val="sq-AL"/>
        </w:rPr>
        <w:t>KE</w:t>
      </w:r>
      <w:r w:rsidR="005F2E11" w:rsidRPr="004566BE">
        <w:rPr>
          <w:rFonts w:cs="Times New Roman"/>
          <w:color w:val="212121"/>
          <w:spacing w:val="-4"/>
          <w:szCs w:val="24"/>
          <w:lang w:val="sq-AL"/>
        </w:rPr>
        <w:t>;</w:t>
      </w:r>
      <w:r w:rsidRPr="004566BE">
        <w:rPr>
          <w:rFonts w:cs="Times New Roman"/>
          <w:color w:val="212121"/>
          <w:spacing w:val="-4"/>
          <w:szCs w:val="24"/>
          <w:lang w:val="sq-AL"/>
        </w:rPr>
        <w:t xml:space="preserve"> dhe d) parimet e përgjithshme të prokurimit publik që rrjedhin nga Traktati mbi Funksionimin e BE-së</w:t>
      </w:r>
      <w:r w:rsidR="00AC51A5" w:rsidRPr="004566BE">
        <w:rPr>
          <w:rFonts w:cs="Times New Roman"/>
          <w:color w:val="212121"/>
          <w:spacing w:val="-4"/>
          <w:szCs w:val="24"/>
          <w:lang w:val="sq-AL"/>
        </w:rPr>
        <w:t>.</w:t>
      </w:r>
    </w:p>
    <w:p w:rsidR="00677C5B" w:rsidRPr="004566BE" w:rsidRDefault="00677C5B" w:rsidP="00677C5B">
      <w:pPr>
        <w:pStyle w:val="Paragrafi"/>
        <w:rPr>
          <w:rFonts w:cs="Times New Roman"/>
          <w:color w:val="212121"/>
          <w:spacing w:val="-4"/>
          <w:szCs w:val="24"/>
          <w:lang w:val="sq-AL"/>
        </w:rPr>
      </w:pPr>
      <w:r w:rsidRPr="004566BE">
        <w:rPr>
          <w:rFonts w:cs="Times New Roman"/>
          <w:color w:val="212121"/>
          <w:spacing w:val="-4"/>
          <w:szCs w:val="24"/>
          <w:lang w:val="sq-AL"/>
        </w:rPr>
        <w:t>Kriteret e detajuara të vlerësimit do të miratohen nga Komiteti Monitorues dhe do të vihen në dispozicion të aplikantëve të mundshëm në lidhje me dokumentacionin e propozuar, të cilat do të përgatiten dhe shpërndahen nga Autoriteti Menaxhues dhe Sekreta</w:t>
      </w:r>
      <w:r w:rsidR="0094017F">
        <w:rPr>
          <w:rFonts w:cs="Times New Roman"/>
          <w:color w:val="212121"/>
          <w:spacing w:val="-4"/>
          <w:szCs w:val="24"/>
          <w:lang w:val="sq-AL"/>
        </w:rPr>
        <w:t>riati i</w:t>
      </w:r>
      <w:r w:rsidRPr="004566BE">
        <w:rPr>
          <w:rFonts w:cs="Times New Roman"/>
          <w:color w:val="212121"/>
          <w:spacing w:val="-4"/>
          <w:szCs w:val="24"/>
          <w:lang w:val="sq-AL"/>
        </w:rPr>
        <w:t xml:space="preserve"> Përbashkët.</w:t>
      </w:r>
    </w:p>
    <w:p w:rsidR="00677C5B" w:rsidRPr="001D293B" w:rsidRDefault="00677C5B" w:rsidP="00677C5B">
      <w:pPr>
        <w:pStyle w:val="Paragrafi"/>
        <w:rPr>
          <w:rFonts w:cs="Times New Roman"/>
          <w:color w:val="212121"/>
          <w:spacing w:val="-6"/>
          <w:szCs w:val="24"/>
          <w:lang w:val="sq-AL"/>
        </w:rPr>
      </w:pPr>
      <w:r w:rsidRPr="001D293B">
        <w:rPr>
          <w:rFonts w:cs="Times New Roman"/>
          <w:color w:val="212121"/>
          <w:spacing w:val="-6"/>
          <w:szCs w:val="24"/>
          <w:lang w:val="sq-AL"/>
        </w:rPr>
        <w:t>Zbatimi i programit parashikon edhe projektet strategjike dhe tematike që kanë për qëllim përqendrim më të mirë të arritjeve specifike të Programit duke siguruar zgjidhje konkrete për nevojat e veçanta, të ngritura në analizën territoriale.</w:t>
      </w:r>
    </w:p>
    <w:p w:rsidR="00677C5B" w:rsidRPr="004566BE" w:rsidRDefault="00677C5B" w:rsidP="00677C5B">
      <w:pPr>
        <w:pStyle w:val="Paragrafi"/>
        <w:rPr>
          <w:rFonts w:cs="Times New Roman"/>
          <w:b/>
          <w:color w:val="212121"/>
          <w:spacing w:val="-4"/>
          <w:szCs w:val="24"/>
          <w:lang w:val="sq-AL"/>
        </w:rPr>
      </w:pPr>
      <w:r w:rsidRPr="004566BE">
        <w:rPr>
          <w:rFonts w:cs="Times New Roman"/>
          <w:b/>
          <w:color w:val="212121"/>
          <w:spacing w:val="-4"/>
          <w:szCs w:val="24"/>
          <w:lang w:val="sq-AL"/>
        </w:rPr>
        <w:t>2.A.5 Veprimet e mbështetura nga prioritetet tematike</w:t>
      </w:r>
    </w:p>
    <w:p w:rsidR="00677C5B" w:rsidRPr="004566BE" w:rsidRDefault="00677C5B" w:rsidP="00677C5B">
      <w:pPr>
        <w:pStyle w:val="Paragrafi"/>
        <w:rPr>
          <w:rFonts w:cs="Times New Roman"/>
          <w:color w:val="212121"/>
          <w:spacing w:val="-4"/>
          <w:szCs w:val="24"/>
          <w:lang w:val="sq-AL"/>
        </w:rPr>
      </w:pPr>
      <w:r w:rsidRPr="004566BE">
        <w:rPr>
          <w:rFonts w:cs="Times New Roman"/>
          <w:color w:val="212121"/>
          <w:spacing w:val="-4"/>
          <w:szCs w:val="24"/>
          <w:lang w:val="sq-AL"/>
        </w:rPr>
        <w:t>(Referenca: pika B</w:t>
      </w:r>
      <w:r w:rsidR="005F2E11" w:rsidRPr="004566BE">
        <w:rPr>
          <w:rFonts w:cs="Times New Roman"/>
          <w:color w:val="212121"/>
          <w:spacing w:val="-4"/>
          <w:szCs w:val="24"/>
          <w:lang w:val="sq-AL"/>
        </w:rPr>
        <w:t>(iii), neni 8(2) i Rregullores n</w:t>
      </w:r>
      <w:r w:rsidRPr="004566BE">
        <w:rPr>
          <w:rFonts w:cs="Times New Roman"/>
          <w:color w:val="212121"/>
          <w:spacing w:val="-4"/>
          <w:szCs w:val="24"/>
          <w:lang w:val="sq-AL"/>
        </w:rPr>
        <w:t>r.</w:t>
      </w:r>
      <w:r w:rsidR="005F2E11" w:rsidRPr="004566BE">
        <w:rPr>
          <w:rFonts w:cs="Times New Roman"/>
          <w:color w:val="212121"/>
          <w:spacing w:val="-4"/>
          <w:szCs w:val="24"/>
          <w:lang w:val="sq-AL"/>
        </w:rPr>
        <w:t xml:space="preserve"> </w:t>
      </w:r>
      <w:r w:rsidRPr="004566BE">
        <w:rPr>
          <w:rFonts w:cs="Times New Roman"/>
          <w:color w:val="212121"/>
          <w:spacing w:val="-4"/>
          <w:szCs w:val="24"/>
          <w:lang w:val="sq-AL"/>
        </w:rPr>
        <w:t xml:space="preserve">1299/2013 BE </w:t>
      </w:r>
    </w:p>
    <w:p w:rsidR="001D293B" w:rsidRDefault="001D293B" w:rsidP="00677C5B">
      <w:pPr>
        <w:pStyle w:val="Paragrafi"/>
        <w:rPr>
          <w:rFonts w:cs="Times New Roman"/>
          <w:color w:val="212121"/>
          <w:spacing w:val="-4"/>
          <w:sz w:val="4"/>
          <w:szCs w:val="24"/>
          <w:lang w:val="sq-AL"/>
        </w:rPr>
        <w:sectPr w:rsidR="001D293B" w:rsidSect="001D293B">
          <w:footnotePr>
            <w:numRestart w:val="eachPage"/>
          </w:footnotePr>
          <w:type w:val="continuous"/>
          <w:pgSz w:w="11907" w:h="16840" w:code="9"/>
          <w:pgMar w:top="720" w:right="1134" w:bottom="720" w:left="1134" w:header="851" w:footer="851" w:gutter="0"/>
          <w:cols w:num="2" w:space="454"/>
          <w:docGrid w:linePitch="360"/>
        </w:sectPr>
      </w:pPr>
    </w:p>
    <w:p w:rsidR="00677C5B" w:rsidRPr="003869F6" w:rsidRDefault="00677C5B" w:rsidP="00677C5B">
      <w:pPr>
        <w:pStyle w:val="Paragrafi"/>
        <w:rPr>
          <w:rFonts w:cs="Times New Roman"/>
          <w:color w:val="212121"/>
          <w:spacing w:val="-4"/>
          <w:sz w:val="4"/>
          <w:szCs w:val="24"/>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6974"/>
      </w:tblGrid>
      <w:tr w:rsidR="00677C5B" w:rsidRPr="001D293B" w:rsidTr="0014240B">
        <w:trPr>
          <w:jc w:val="center"/>
        </w:trPr>
        <w:tc>
          <w:tcPr>
            <w:tcW w:w="2268" w:type="dxa"/>
          </w:tcPr>
          <w:p w:rsidR="00677C5B" w:rsidRPr="001D293B" w:rsidRDefault="005F2E11" w:rsidP="00A3745D">
            <w:pPr>
              <w:pStyle w:val="Paragrafi"/>
              <w:ind w:firstLine="0"/>
              <w:rPr>
                <w:rFonts w:cs="Times New Roman"/>
                <w:color w:val="212121"/>
                <w:spacing w:val="-4"/>
                <w:sz w:val="21"/>
                <w:szCs w:val="21"/>
                <w:lang w:val="sq-AL"/>
              </w:rPr>
            </w:pPr>
            <w:r w:rsidRPr="001D293B">
              <w:rPr>
                <w:rFonts w:cs="Times New Roman"/>
                <w:color w:val="212121"/>
                <w:spacing w:val="-4"/>
                <w:sz w:val="21"/>
                <w:szCs w:val="21"/>
                <w:lang w:val="sq-AL"/>
              </w:rPr>
              <w:t>Prioriteti t</w:t>
            </w:r>
            <w:r w:rsidR="00677C5B" w:rsidRPr="001D293B">
              <w:rPr>
                <w:rFonts w:cs="Times New Roman"/>
                <w:color w:val="212121"/>
                <w:spacing w:val="-4"/>
                <w:sz w:val="21"/>
                <w:szCs w:val="21"/>
                <w:lang w:val="sq-AL"/>
              </w:rPr>
              <w:t>ematik</w:t>
            </w:r>
          </w:p>
        </w:tc>
        <w:tc>
          <w:tcPr>
            <w:tcW w:w="6974" w:type="dxa"/>
          </w:tcPr>
          <w:p w:rsidR="00677C5B" w:rsidRPr="001D293B" w:rsidRDefault="00677C5B" w:rsidP="00A3745D">
            <w:pPr>
              <w:pStyle w:val="Paragrafi"/>
              <w:ind w:firstLine="0"/>
              <w:rPr>
                <w:rFonts w:cs="Times New Roman"/>
                <w:b/>
                <w:color w:val="212121"/>
                <w:spacing w:val="-4"/>
                <w:sz w:val="21"/>
                <w:szCs w:val="21"/>
                <w:lang w:val="sq-AL"/>
              </w:rPr>
            </w:pPr>
            <w:r w:rsidRPr="001D293B">
              <w:rPr>
                <w:rFonts w:cs="Times New Roman"/>
                <w:b/>
                <w:color w:val="212121"/>
                <w:spacing w:val="-4"/>
                <w:sz w:val="21"/>
                <w:szCs w:val="21"/>
                <w:lang w:val="sq-AL"/>
              </w:rPr>
              <w:t>1.</w:t>
            </w:r>
            <w:r w:rsidR="005F2E11" w:rsidRPr="001D293B">
              <w:rPr>
                <w:rFonts w:cs="Times New Roman"/>
                <w:b/>
                <w:color w:val="212121"/>
                <w:spacing w:val="-4"/>
                <w:sz w:val="21"/>
                <w:szCs w:val="21"/>
                <w:lang w:val="sq-AL"/>
              </w:rPr>
              <w:t xml:space="preserve"> </w:t>
            </w:r>
            <w:r w:rsidRPr="001D293B">
              <w:rPr>
                <w:rFonts w:cs="Times New Roman"/>
                <w:b/>
                <w:color w:val="212121"/>
                <w:spacing w:val="-4"/>
                <w:sz w:val="21"/>
                <w:szCs w:val="21"/>
                <w:lang w:val="sq-AL"/>
              </w:rPr>
              <w:t>Rritja e</w:t>
            </w:r>
            <w:r w:rsidR="001407AB" w:rsidRPr="001D293B">
              <w:rPr>
                <w:rFonts w:cs="Times New Roman"/>
                <w:b/>
                <w:color w:val="212121"/>
                <w:spacing w:val="-4"/>
                <w:sz w:val="21"/>
                <w:szCs w:val="21"/>
                <w:lang w:val="sq-AL"/>
              </w:rPr>
              <w:t xml:space="preserve"> </w:t>
            </w:r>
            <w:r w:rsidRPr="001D293B">
              <w:rPr>
                <w:rFonts w:cs="Times New Roman"/>
                <w:b/>
                <w:color w:val="212121"/>
                <w:spacing w:val="-4"/>
                <w:sz w:val="21"/>
                <w:szCs w:val="21"/>
                <w:lang w:val="sq-AL"/>
              </w:rPr>
              <w:t>konkurrencës, mjedisit të biznesit dhe zhvillimit të ndërmarrjeve të vogla dhe të mesme, tregtisë dhe investimeve përmes promovimit dhe mbështetjes se sipërmarrjes, në veçanti ndërmarrjet e vogla dhe të mesme</w:t>
            </w:r>
            <w:r w:rsidR="005F2E11" w:rsidRPr="001D293B">
              <w:rPr>
                <w:rFonts w:cs="Times New Roman"/>
                <w:b/>
                <w:color w:val="212121"/>
                <w:spacing w:val="-4"/>
                <w:sz w:val="21"/>
                <w:szCs w:val="21"/>
                <w:lang w:val="sq-AL"/>
              </w:rPr>
              <w:t>,</w:t>
            </w:r>
            <w:r w:rsidRPr="001D293B">
              <w:rPr>
                <w:rFonts w:cs="Times New Roman"/>
                <w:b/>
                <w:color w:val="212121"/>
                <w:spacing w:val="-4"/>
                <w:sz w:val="21"/>
                <w:szCs w:val="21"/>
                <w:lang w:val="sq-AL"/>
              </w:rPr>
              <w:t xml:space="preserve"> si dhe zhvillimin e tregjeve vendase ndërkufitare dhe ndërkombëtare.</w:t>
            </w:r>
          </w:p>
          <w:p w:rsidR="00677C5B" w:rsidRPr="001D293B" w:rsidRDefault="00677C5B" w:rsidP="00A3745D">
            <w:pPr>
              <w:pStyle w:val="Paragrafi"/>
              <w:ind w:firstLine="0"/>
              <w:rPr>
                <w:rFonts w:cs="Times New Roman"/>
                <w:color w:val="212121"/>
                <w:spacing w:val="-4"/>
                <w:sz w:val="14"/>
                <w:szCs w:val="21"/>
                <w:lang w:val="sq-AL"/>
              </w:rPr>
            </w:pPr>
          </w:p>
          <w:p w:rsidR="00677C5B" w:rsidRPr="001D293B" w:rsidRDefault="00677C5B" w:rsidP="00A3745D">
            <w:pPr>
              <w:pStyle w:val="Paragrafi"/>
              <w:ind w:firstLine="0"/>
              <w:rPr>
                <w:rFonts w:cs="Times New Roman"/>
                <w:color w:val="212121"/>
                <w:spacing w:val="-4"/>
                <w:sz w:val="21"/>
                <w:szCs w:val="21"/>
                <w:lang w:val="sq-AL"/>
              </w:rPr>
            </w:pPr>
            <w:r w:rsidRPr="001D293B">
              <w:rPr>
                <w:rFonts w:cs="Times New Roman"/>
                <w:b/>
                <w:color w:val="212121"/>
                <w:spacing w:val="-4"/>
                <w:sz w:val="21"/>
                <w:szCs w:val="21"/>
                <w:lang w:val="sq-AL"/>
              </w:rPr>
              <w:t>OS 1.1</w:t>
            </w:r>
            <w:r w:rsidR="00AC51A5" w:rsidRPr="001D293B">
              <w:rPr>
                <w:rFonts w:cs="Times New Roman"/>
                <w:color w:val="212121"/>
                <w:spacing w:val="-4"/>
                <w:sz w:val="21"/>
                <w:szCs w:val="21"/>
                <w:lang w:val="sq-AL"/>
              </w:rPr>
              <w:t>:</w:t>
            </w:r>
            <w:r w:rsidRPr="001D293B">
              <w:rPr>
                <w:rFonts w:cs="Times New Roman"/>
                <w:color w:val="212121"/>
                <w:spacing w:val="-4"/>
                <w:sz w:val="21"/>
                <w:szCs w:val="21"/>
                <w:lang w:val="sq-AL"/>
              </w:rPr>
              <w:t xml:space="preserve"> Rritja në kuadër të kushteve për zhvillimin e tregut </w:t>
            </w:r>
            <w:r w:rsidR="005F2E11" w:rsidRPr="001D293B">
              <w:rPr>
                <w:rFonts w:cs="Times New Roman"/>
                <w:color w:val="212121"/>
                <w:spacing w:val="-4"/>
                <w:sz w:val="21"/>
                <w:szCs w:val="21"/>
                <w:lang w:val="sq-AL"/>
              </w:rPr>
              <w:t>ndër</w:t>
            </w:r>
            <w:r w:rsidRPr="001D293B">
              <w:rPr>
                <w:rFonts w:cs="Times New Roman"/>
                <w:color w:val="212121"/>
                <w:spacing w:val="-4"/>
                <w:sz w:val="21"/>
                <w:szCs w:val="21"/>
                <w:lang w:val="sq-AL"/>
              </w:rPr>
              <w:t xml:space="preserve">kufitar të </w:t>
            </w:r>
            <w:r w:rsidRPr="001D293B">
              <w:rPr>
                <w:rFonts w:cs="Times New Roman"/>
                <w:spacing w:val="-4"/>
                <w:sz w:val="21"/>
                <w:szCs w:val="21"/>
                <w:lang w:val="sq-AL"/>
              </w:rPr>
              <w:t>SME</w:t>
            </w:r>
            <w:r w:rsidR="00264A9D" w:rsidRPr="001D293B">
              <w:rPr>
                <w:rFonts w:cs="Times New Roman"/>
                <w:spacing w:val="-4"/>
                <w:sz w:val="21"/>
                <w:szCs w:val="21"/>
                <w:lang w:val="sq-AL"/>
              </w:rPr>
              <w:t>-ve</w:t>
            </w:r>
            <w:r w:rsidRPr="001D293B">
              <w:rPr>
                <w:rFonts w:cs="Times New Roman"/>
                <w:color w:val="212121"/>
                <w:spacing w:val="-4"/>
                <w:sz w:val="21"/>
                <w:szCs w:val="21"/>
                <w:lang w:val="sq-AL"/>
              </w:rPr>
              <w:t>.</w:t>
            </w:r>
          </w:p>
          <w:p w:rsidR="00677C5B" w:rsidRPr="001D293B" w:rsidRDefault="00677C5B" w:rsidP="00A3745D">
            <w:pPr>
              <w:pStyle w:val="Paragrafi"/>
              <w:ind w:firstLine="0"/>
              <w:rPr>
                <w:rFonts w:cs="Times New Roman"/>
                <w:color w:val="212121"/>
                <w:spacing w:val="-4"/>
                <w:sz w:val="21"/>
                <w:szCs w:val="21"/>
                <w:lang w:val="sq-AL"/>
              </w:rPr>
            </w:pPr>
            <w:r w:rsidRPr="001D293B">
              <w:rPr>
                <w:rFonts w:cs="Times New Roman"/>
                <w:spacing w:val="-4"/>
                <w:sz w:val="21"/>
                <w:szCs w:val="21"/>
                <w:lang w:val="sq-AL"/>
              </w:rPr>
              <w:t>Zona e Programit</w:t>
            </w:r>
            <w:r w:rsidR="005F2E11" w:rsidRPr="001D293B">
              <w:rPr>
                <w:rFonts w:cs="Times New Roman"/>
                <w:color w:val="212121"/>
                <w:spacing w:val="-4"/>
                <w:sz w:val="21"/>
                <w:szCs w:val="21"/>
                <w:lang w:val="sq-AL"/>
              </w:rPr>
              <w:t xml:space="preserve"> lë prapa ekonominë ev</w:t>
            </w:r>
            <w:r w:rsidRPr="001D293B">
              <w:rPr>
                <w:rFonts w:cs="Times New Roman"/>
                <w:color w:val="212121"/>
                <w:spacing w:val="-4"/>
                <w:sz w:val="21"/>
                <w:szCs w:val="21"/>
                <w:lang w:val="sq-AL"/>
              </w:rPr>
              <w:t>ropiane në aspektin e zhvillimit ekonomik</w:t>
            </w:r>
            <w:r w:rsidR="005F2E11" w:rsidRPr="001D293B">
              <w:rPr>
                <w:rFonts w:cs="Times New Roman"/>
                <w:color w:val="212121"/>
                <w:spacing w:val="-4"/>
                <w:sz w:val="21"/>
                <w:szCs w:val="21"/>
                <w:lang w:val="sq-AL"/>
              </w:rPr>
              <w:t xml:space="preserve"> </w:t>
            </w:r>
            <w:r w:rsidRPr="001D293B">
              <w:rPr>
                <w:rFonts w:cs="Times New Roman"/>
                <w:color w:val="212121"/>
                <w:spacing w:val="-4"/>
                <w:sz w:val="21"/>
                <w:szCs w:val="21"/>
                <w:lang w:val="sq-AL"/>
              </w:rPr>
              <w:t xml:space="preserve">dhe padyshim kërkon masa të mbështetjes; </w:t>
            </w:r>
            <w:r w:rsidRPr="001D293B">
              <w:rPr>
                <w:rFonts w:cs="Times New Roman"/>
                <w:spacing w:val="-4"/>
                <w:sz w:val="21"/>
                <w:szCs w:val="21"/>
                <w:lang w:val="sq-AL"/>
              </w:rPr>
              <w:t>ajo</w:t>
            </w:r>
            <w:r w:rsidRPr="001D293B">
              <w:rPr>
                <w:rFonts w:cs="Times New Roman"/>
                <w:color w:val="212121"/>
                <w:spacing w:val="-4"/>
                <w:sz w:val="21"/>
                <w:szCs w:val="21"/>
                <w:lang w:val="sq-AL"/>
              </w:rPr>
              <w:t xml:space="preserve"> paraqet kushtet në kuadër të përmirësimit</w:t>
            </w:r>
            <w:r w:rsidR="001407AB" w:rsidRPr="001D293B">
              <w:rPr>
                <w:rFonts w:cs="Times New Roman"/>
                <w:color w:val="212121"/>
                <w:spacing w:val="-4"/>
                <w:sz w:val="21"/>
                <w:szCs w:val="21"/>
                <w:lang w:val="sq-AL"/>
              </w:rPr>
              <w:t xml:space="preserve"> </w:t>
            </w:r>
            <w:r w:rsidRPr="001D293B">
              <w:rPr>
                <w:rFonts w:cs="Times New Roman"/>
                <w:color w:val="212121"/>
                <w:spacing w:val="-4"/>
                <w:sz w:val="21"/>
                <w:szCs w:val="21"/>
                <w:lang w:val="sq-AL"/>
              </w:rPr>
              <w:t>përmes ndërhyrjes. Nevojat kryesore</w:t>
            </w:r>
            <w:r w:rsidR="005F2E11" w:rsidRPr="001D293B">
              <w:rPr>
                <w:rFonts w:cs="Times New Roman"/>
                <w:color w:val="212121"/>
                <w:spacing w:val="-4"/>
                <w:sz w:val="21"/>
                <w:szCs w:val="21"/>
                <w:lang w:val="sq-AL"/>
              </w:rPr>
              <w:t xml:space="preserve"> </w:t>
            </w:r>
            <w:r w:rsidRPr="001D293B">
              <w:rPr>
                <w:rFonts w:cs="Times New Roman"/>
                <w:color w:val="212121"/>
                <w:spacing w:val="-4"/>
                <w:sz w:val="21"/>
                <w:szCs w:val="21"/>
                <w:lang w:val="sq-AL"/>
              </w:rPr>
              <w:t>të cilat tejkalohen përfaqësohen nga:</w:t>
            </w:r>
          </w:p>
          <w:p w:rsidR="00677C5B" w:rsidRPr="001D293B" w:rsidRDefault="00677C5B" w:rsidP="00A3745D">
            <w:pPr>
              <w:pStyle w:val="Paragrafi"/>
              <w:ind w:firstLine="0"/>
              <w:rPr>
                <w:rFonts w:cs="Times New Roman"/>
                <w:color w:val="212121"/>
                <w:spacing w:val="-4"/>
                <w:sz w:val="21"/>
                <w:szCs w:val="21"/>
                <w:lang w:val="sq-AL"/>
              </w:rPr>
            </w:pPr>
            <w:r w:rsidRPr="001D293B">
              <w:rPr>
                <w:rFonts w:cs="Times New Roman"/>
                <w:color w:val="212121"/>
                <w:spacing w:val="-4"/>
                <w:sz w:val="21"/>
                <w:szCs w:val="21"/>
                <w:lang w:val="sq-AL"/>
              </w:rPr>
              <w:t>-</w:t>
            </w:r>
            <w:r w:rsidR="0047501F" w:rsidRPr="001D293B">
              <w:rPr>
                <w:rFonts w:cs="Times New Roman"/>
                <w:color w:val="212121"/>
                <w:spacing w:val="-4"/>
                <w:sz w:val="21"/>
                <w:szCs w:val="21"/>
                <w:lang w:val="sq-AL"/>
              </w:rPr>
              <w:t xml:space="preserve"> </w:t>
            </w:r>
            <w:r w:rsidRPr="001D293B">
              <w:rPr>
                <w:rFonts w:cs="Times New Roman"/>
                <w:color w:val="212121"/>
                <w:spacing w:val="-4"/>
                <w:sz w:val="21"/>
                <w:szCs w:val="21"/>
                <w:lang w:val="sq-AL"/>
              </w:rPr>
              <w:t>bashkëpunimi i pamjaftueshëm, organizatat në</w:t>
            </w:r>
            <w:r w:rsidR="001407AB" w:rsidRPr="001D293B">
              <w:rPr>
                <w:rFonts w:cs="Times New Roman"/>
                <w:color w:val="212121"/>
                <w:spacing w:val="-4"/>
                <w:sz w:val="21"/>
                <w:szCs w:val="21"/>
                <w:lang w:val="sq-AL"/>
              </w:rPr>
              <w:t xml:space="preserve"> </w:t>
            </w:r>
            <w:r w:rsidRPr="001D293B">
              <w:rPr>
                <w:rFonts w:cs="Times New Roman"/>
                <w:color w:val="212121"/>
                <w:spacing w:val="-4"/>
                <w:sz w:val="21"/>
                <w:szCs w:val="21"/>
                <w:lang w:val="sq-AL"/>
              </w:rPr>
              <w:t xml:space="preserve">mbështetje të </w:t>
            </w:r>
            <w:r w:rsidR="0047501F" w:rsidRPr="001D293B">
              <w:rPr>
                <w:rFonts w:cs="Times New Roman"/>
                <w:color w:val="212121"/>
                <w:spacing w:val="-4"/>
                <w:sz w:val="21"/>
                <w:szCs w:val="21"/>
                <w:lang w:val="sq-AL"/>
              </w:rPr>
              <w:t>biznesit dhe qendrave kërkimore;</w:t>
            </w:r>
          </w:p>
          <w:p w:rsidR="00677C5B" w:rsidRPr="001D293B" w:rsidRDefault="00677C5B" w:rsidP="00A3745D">
            <w:pPr>
              <w:pStyle w:val="Paragrafi"/>
              <w:ind w:firstLine="0"/>
              <w:rPr>
                <w:rFonts w:cs="Times New Roman"/>
                <w:spacing w:val="-4"/>
                <w:sz w:val="21"/>
                <w:szCs w:val="21"/>
                <w:lang w:val="sq-AL"/>
              </w:rPr>
            </w:pPr>
            <w:r w:rsidRPr="001D293B">
              <w:rPr>
                <w:rFonts w:cs="Times New Roman"/>
                <w:color w:val="212121"/>
                <w:spacing w:val="-4"/>
                <w:sz w:val="21"/>
                <w:szCs w:val="21"/>
                <w:lang w:val="sq-AL"/>
              </w:rPr>
              <w:t>-</w:t>
            </w:r>
            <w:r w:rsidR="0047501F" w:rsidRPr="001D293B">
              <w:rPr>
                <w:rFonts w:cs="Times New Roman"/>
                <w:color w:val="212121"/>
                <w:spacing w:val="-4"/>
                <w:sz w:val="21"/>
                <w:szCs w:val="21"/>
                <w:lang w:val="sq-AL"/>
              </w:rPr>
              <w:t xml:space="preserve"> </w:t>
            </w:r>
            <w:r w:rsidRPr="001D293B">
              <w:rPr>
                <w:rFonts w:cs="Times New Roman"/>
                <w:color w:val="212121"/>
                <w:spacing w:val="-4"/>
                <w:sz w:val="21"/>
                <w:szCs w:val="21"/>
                <w:lang w:val="sq-AL"/>
              </w:rPr>
              <w:t xml:space="preserve">konkurrenca e dobët e </w:t>
            </w:r>
            <w:r w:rsidRPr="001D293B">
              <w:rPr>
                <w:rFonts w:cs="Times New Roman"/>
                <w:spacing w:val="-4"/>
                <w:sz w:val="21"/>
                <w:szCs w:val="21"/>
                <w:lang w:val="sq-AL"/>
              </w:rPr>
              <w:t>SME-ve.</w:t>
            </w:r>
          </w:p>
          <w:p w:rsidR="00677C5B" w:rsidRPr="001D293B" w:rsidRDefault="00677C5B" w:rsidP="00A3745D">
            <w:pPr>
              <w:pStyle w:val="Paragrafi"/>
              <w:ind w:firstLine="0"/>
              <w:rPr>
                <w:rFonts w:cs="Times New Roman"/>
                <w:color w:val="212121"/>
                <w:spacing w:val="-4"/>
                <w:sz w:val="14"/>
                <w:szCs w:val="21"/>
                <w:lang w:val="sq-AL"/>
              </w:rPr>
            </w:pPr>
          </w:p>
          <w:p w:rsidR="00677C5B" w:rsidRPr="001D293B" w:rsidRDefault="00677C5B" w:rsidP="00A3745D">
            <w:pPr>
              <w:pStyle w:val="Paragrafi"/>
              <w:ind w:firstLine="0"/>
              <w:rPr>
                <w:rFonts w:cs="Times New Roman"/>
                <w:color w:val="212121"/>
                <w:spacing w:val="-4"/>
                <w:sz w:val="21"/>
                <w:szCs w:val="21"/>
                <w:lang w:val="sq-AL"/>
              </w:rPr>
            </w:pPr>
            <w:r w:rsidRPr="001D293B">
              <w:rPr>
                <w:rFonts w:cs="Times New Roman"/>
                <w:color w:val="212121"/>
                <w:spacing w:val="-4"/>
                <w:sz w:val="21"/>
                <w:szCs w:val="21"/>
                <w:lang w:val="sq-AL"/>
              </w:rPr>
              <w:t>Këto kushte janë bërë më kritike nga kriza ekonomike dhe e borxheve që ndikojnë në ekonominë e zonës, e cila ka ndikim të ndryshëm për shkak të prirjes së krizës.</w:t>
            </w:r>
          </w:p>
          <w:p w:rsidR="00677C5B" w:rsidRPr="001D293B" w:rsidRDefault="00677C5B" w:rsidP="00A3745D">
            <w:pPr>
              <w:pStyle w:val="Paragrafi"/>
              <w:ind w:firstLine="0"/>
              <w:rPr>
                <w:rFonts w:cs="Times New Roman"/>
                <w:spacing w:val="-4"/>
                <w:sz w:val="21"/>
                <w:szCs w:val="21"/>
                <w:lang w:val="sq-AL"/>
              </w:rPr>
            </w:pPr>
            <w:r w:rsidRPr="001D293B">
              <w:rPr>
                <w:rFonts w:cs="Times New Roman"/>
                <w:color w:val="212121"/>
                <w:spacing w:val="-4"/>
                <w:sz w:val="21"/>
                <w:szCs w:val="21"/>
                <w:lang w:val="sq-AL"/>
              </w:rPr>
              <w:t xml:space="preserve">Për adresimin e këtyre çështjeve dhe arritjen e qëllimit të përgjithshëm të OS </w:t>
            </w:r>
            <w:r w:rsidR="004B0AEE" w:rsidRPr="001D293B">
              <w:rPr>
                <w:rFonts w:cs="Times New Roman"/>
                <w:color w:val="212121"/>
                <w:spacing w:val="-4"/>
                <w:sz w:val="21"/>
                <w:szCs w:val="21"/>
                <w:lang w:val="sq-AL"/>
              </w:rPr>
              <w:t>“</w:t>
            </w:r>
            <w:r w:rsidRPr="001D293B">
              <w:rPr>
                <w:rFonts w:cs="Times New Roman"/>
                <w:color w:val="212121"/>
                <w:spacing w:val="-4"/>
                <w:sz w:val="21"/>
                <w:szCs w:val="21"/>
                <w:lang w:val="sq-AL"/>
              </w:rPr>
              <w:t xml:space="preserve">Rritja në kuadër të kushteve për zhvillimin e tregut </w:t>
            </w:r>
            <w:r w:rsidR="005F2E11" w:rsidRPr="001D293B">
              <w:rPr>
                <w:rFonts w:cs="Times New Roman"/>
                <w:color w:val="212121"/>
                <w:spacing w:val="-4"/>
                <w:sz w:val="21"/>
                <w:szCs w:val="21"/>
                <w:lang w:val="sq-AL"/>
              </w:rPr>
              <w:t>ndër</w:t>
            </w:r>
            <w:r w:rsidRPr="001D293B">
              <w:rPr>
                <w:rFonts w:cs="Times New Roman"/>
                <w:color w:val="212121"/>
                <w:spacing w:val="-4"/>
                <w:sz w:val="21"/>
                <w:szCs w:val="21"/>
                <w:lang w:val="sq-AL"/>
              </w:rPr>
              <w:t>kufitar të</w:t>
            </w:r>
            <w:r w:rsidR="0047501F" w:rsidRPr="001D293B">
              <w:rPr>
                <w:rFonts w:cs="Times New Roman"/>
                <w:color w:val="212121"/>
                <w:spacing w:val="-4"/>
                <w:sz w:val="21"/>
                <w:szCs w:val="21"/>
                <w:lang w:val="sq-AL"/>
              </w:rPr>
              <w:t xml:space="preserve"> </w:t>
            </w:r>
            <w:r w:rsidRPr="001D293B">
              <w:rPr>
                <w:rFonts w:cs="Times New Roman"/>
                <w:spacing w:val="-4"/>
                <w:sz w:val="21"/>
                <w:szCs w:val="21"/>
                <w:lang w:val="sq-AL"/>
              </w:rPr>
              <w:t>SME-së</w:t>
            </w:r>
            <w:r w:rsidR="004B0AEE" w:rsidRPr="001D293B">
              <w:rPr>
                <w:rFonts w:cs="Times New Roman"/>
                <w:color w:val="212121"/>
                <w:spacing w:val="-4"/>
                <w:sz w:val="21"/>
                <w:szCs w:val="21"/>
                <w:lang w:val="sq-AL"/>
              </w:rPr>
              <w:t>”</w:t>
            </w:r>
            <w:r w:rsidRPr="001D293B">
              <w:rPr>
                <w:rFonts w:cs="Times New Roman"/>
                <w:color w:val="212121"/>
                <w:spacing w:val="-4"/>
                <w:sz w:val="21"/>
                <w:szCs w:val="21"/>
                <w:lang w:val="sq-AL"/>
              </w:rPr>
              <w:t xml:space="preserve"> është e nevojshme për të përmirësuar disa faktorë kryesor</w:t>
            </w:r>
            <w:r w:rsidR="005F2E11" w:rsidRPr="001D293B">
              <w:rPr>
                <w:rFonts w:cs="Times New Roman"/>
                <w:color w:val="212121"/>
                <w:spacing w:val="-4"/>
                <w:sz w:val="21"/>
                <w:szCs w:val="21"/>
                <w:lang w:val="sq-AL"/>
              </w:rPr>
              <w:t>ë</w:t>
            </w:r>
            <w:r w:rsidRPr="001D293B">
              <w:rPr>
                <w:rFonts w:cs="Times New Roman"/>
                <w:color w:val="212121"/>
                <w:spacing w:val="-4"/>
                <w:sz w:val="21"/>
                <w:szCs w:val="21"/>
                <w:lang w:val="sq-AL"/>
              </w:rPr>
              <w:t xml:space="preserve"> në strukturën e përgjithshme për të bërë biznes, duke nxitur efikasitetin, koherencën, koordinimin dhe qëndrueshmërinë e politikave dhe mjeteve të përbashkëta, duke promovuar konkurrencën</w:t>
            </w:r>
            <w:r w:rsidR="00AC51A5" w:rsidRPr="001D293B">
              <w:rPr>
                <w:rFonts w:cs="Times New Roman"/>
                <w:color w:val="212121"/>
                <w:spacing w:val="-4"/>
                <w:sz w:val="21"/>
                <w:szCs w:val="21"/>
                <w:lang w:val="sq-AL"/>
              </w:rPr>
              <w:t>,</w:t>
            </w:r>
            <w:r w:rsidRPr="001D293B">
              <w:rPr>
                <w:rFonts w:cs="Times New Roman"/>
                <w:color w:val="212121"/>
                <w:spacing w:val="-4"/>
                <w:sz w:val="21"/>
                <w:szCs w:val="21"/>
                <w:lang w:val="sq-AL"/>
              </w:rPr>
              <w:t xml:space="preserve"> qëndrueshmërinë dhe rritjen e programit të</w:t>
            </w:r>
            <w:r w:rsidR="0047501F" w:rsidRPr="001D293B">
              <w:rPr>
                <w:rFonts w:cs="Times New Roman"/>
                <w:color w:val="212121"/>
                <w:spacing w:val="-4"/>
                <w:sz w:val="21"/>
                <w:szCs w:val="21"/>
                <w:lang w:val="sq-AL"/>
              </w:rPr>
              <w:t xml:space="preserve"> </w:t>
            </w:r>
            <w:r w:rsidRPr="001D293B">
              <w:rPr>
                <w:rFonts w:cs="Times New Roman"/>
                <w:spacing w:val="-4"/>
                <w:sz w:val="21"/>
                <w:szCs w:val="21"/>
                <w:lang w:val="sq-AL"/>
              </w:rPr>
              <w:t>SME-së.</w:t>
            </w:r>
          </w:p>
          <w:p w:rsidR="00677C5B" w:rsidRPr="001D293B" w:rsidRDefault="00677C5B" w:rsidP="00A3745D">
            <w:pPr>
              <w:pStyle w:val="Paragrafi"/>
              <w:ind w:firstLine="0"/>
              <w:rPr>
                <w:rFonts w:cs="Times New Roman"/>
                <w:color w:val="212121"/>
                <w:spacing w:val="-4"/>
                <w:sz w:val="21"/>
                <w:szCs w:val="21"/>
                <w:lang w:val="sq-AL"/>
              </w:rPr>
            </w:pPr>
            <w:r w:rsidRPr="001D293B">
              <w:rPr>
                <w:rFonts w:cs="Times New Roman"/>
                <w:color w:val="212121"/>
                <w:spacing w:val="-4"/>
                <w:sz w:val="21"/>
                <w:szCs w:val="21"/>
                <w:lang w:val="sq-AL"/>
              </w:rPr>
              <w:t>Në veçanti, bashkëpunimi ndërkufitar mund të sjellë shtimin e vlerës duke rritur rrjetin e komunitetit të inovacionit (</w:t>
            </w:r>
            <w:r w:rsidRPr="001D293B">
              <w:rPr>
                <w:rFonts w:cs="Times New Roman"/>
                <w:spacing w:val="-4"/>
                <w:sz w:val="21"/>
                <w:szCs w:val="21"/>
                <w:lang w:val="sq-AL"/>
              </w:rPr>
              <w:t>grupet e interesit dhe rrjetet</w:t>
            </w:r>
            <w:r w:rsidRPr="001D293B">
              <w:rPr>
                <w:rFonts w:cs="Times New Roman"/>
                <w:color w:val="212121"/>
                <w:spacing w:val="-4"/>
                <w:sz w:val="21"/>
                <w:szCs w:val="21"/>
                <w:lang w:val="sq-AL"/>
              </w:rPr>
              <w:t>); duke shfrytëzuar potencialin e zhvillimit të</w:t>
            </w:r>
            <w:r w:rsidR="001407AB" w:rsidRPr="001D293B">
              <w:rPr>
                <w:rFonts w:cs="Times New Roman"/>
                <w:color w:val="212121"/>
                <w:spacing w:val="-4"/>
                <w:sz w:val="21"/>
                <w:szCs w:val="21"/>
                <w:lang w:val="sq-AL"/>
              </w:rPr>
              <w:t xml:space="preserve"> </w:t>
            </w:r>
            <w:r w:rsidR="004B0AEE" w:rsidRPr="001D293B">
              <w:rPr>
                <w:rFonts w:cs="Times New Roman"/>
                <w:color w:val="212121"/>
                <w:spacing w:val="-4"/>
                <w:sz w:val="21"/>
                <w:szCs w:val="21"/>
                <w:lang w:val="sq-AL"/>
              </w:rPr>
              <w:t>“</w:t>
            </w:r>
            <w:r w:rsidRPr="001D293B">
              <w:rPr>
                <w:rFonts w:cs="Times New Roman"/>
                <w:spacing w:val="-4"/>
                <w:sz w:val="21"/>
                <w:szCs w:val="21"/>
                <w:lang w:val="sq-AL"/>
              </w:rPr>
              <w:t>Ekonomia Blu</w:t>
            </w:r>
            <w:r w:rsidR="004B0AEE" w:rsidRPr="001D293B">
              <w:rPr>
                <w:rFonts w:cs="Times New Roman"/>
                <w:color w:val="212121"/>
                <w:spacing w:val="-4"/>
                <w:sz w:val="21"/>
                <w:szCs w:val="21"/>
                <w:lang w:val="sq-AL"/>
              </w:rPr>
              <w:t>”</w:t>
            </w:r>
            <w:r w:rsidRPr="001D293B">
              <w:rPr>
                <w:rFonts w:cs="Times New Roman"/>
                <w:color w:val="212121"/>
                <w:spacing w:val="-4"/>
                <w:sz w:val="21"/>
                <w:szCs w:val="21"/>
                <w:lang w:val="sq-AL"/>
              </w:rPr>
              <w:t xml:space="preserve"> e cila shton mundësinë e bashkëpunimit ndërkufitar në sektorët kyç</w:t>
            </w:r>
            <w:r w:rsidR="00F65DF0" w:rsidRPr="001D293B">
              <w:rPr>
                <w:rFonts w:cs="Times New Roman"/>
                <w:color w:val="212121"/>
                <w:spacing w:val="-4"/>
                <w:sz w:val="21"/>
                <w:szCs w:val="21"/>
                <w:lang w:val="sq-AL"/>
              </w:rPr>
              <w:t>ë</w:t>
            </w:r>
            <w:r w:rsidRPr="001D293B">
              <w:rPr>
                <w:rFonts w:cs="Times New Roman"/>
                <w:color w:val="212121"/>
                <w:spacing w:val="-4"/>
                <w:sz w:val="21"/>
                <w:szCs w:val="21"/>
                <w:lang w:val="sq-AL"/>
              </w:rPr>
              <w:t xml:space="preserve"> të specializimit, si në bujqësi të qëndrueshme, përpunimin e ushqimit, ekonominë e gjelbër dhe inovacione sociale.</w:t>
            </w:r>
          </w:p>
          <w:p w:rsidR="00677C5B" w:rsidRPr="001D293B" w:rsidRDefault="00677C5B" w:rsidP="00A3745D">
            <w:pPr>
              <w:pStyle w:val="Paragrafi"/>
              <w:ind w:firstLine="0"/>
              <w:rPr>
                <w:rFonts w:cs="Times New Roman"/>
                <w:color w:val="212121"/>
                <w:spacing w:val="-4"/>
                <w:sz w:val="12"/>
                <w:szCs w:val="21"/>
                <w:lang w:val="sq-AL"/>
              </w:rPr>
            </w:pPr>
          </w:p>
          <w:p w:rsidR="00677C5B" w:rsidRPr="001D293B" w:rsidRDefault="00677C5B" w:rsidP="00A3745D">
            <w:pPr>
              <w:pStyle w:val="Paragrafi"/>
              <w:ind w:firstLine="0"/>
              <w:rPr>
                <w:rFonts w:cs="Times New Roman"/>
                <w:color w:val="212121"/>
                <w:spacing w:val="-4"/>
                <w:sz w:val="21"/>
                <w:szCs w:val="21"/>
                <w:lang w:val="sq-AL"/>
              </w:rPr>
            </w:pPr>
            <w:r w:rsidRPr="001D293B">
              <w:rPr>
                <w:rFonts w:cs="Times New Roman"/>
                <w:color w:val="212121"/>
                <w:spacing w:val="-4"/>
                <w:sz w:val="21"/>
                <w:szCs w:val="21"/>
                <w:lang w:val="sq-AL"/>
              </w:rPr>
              <w:t>Zbatimi i veprimeve kërkon një përpjekje të përbashkët nga autoritetet dhe ndërmarrjet publike. Nëpërmjet veprimeve të mbështetura, Programi do të kontribuojë në forcimin e mjedisit të biznesit për bashkëpunimin dhe</w:t>
            </w:r>
            <w:r w:rsidR="001407AB" w:rsidRPr="001D293B">
              <w:rPr>
                <w:rFonts w:cs="Times New Roman"/>
                <w:color w:val="212121"/>
                <w:spacing w:val="-4"/>
                <w:sz w:val="21"/>
                <w:szCs w:val="21"/>
                <w:lang w:val="sq-AL"/>
              </w:rPr>
              <w:t xml:space="preserve"> </w:t>
            </w:r>
            <w:r w:rsidRPr="001D293B">
              <w:rPr>
                <w:rFonts w:cs="Times New Roman"/>
                <w:color w:val="212121"/>
                <w:spacing w:val="-4"/>
                <w:sz w:val="21"/>
                <w:szCs w:val="21"/>
                <w:lang w:val="sq-AL"/>
              </w:rPr>
              <w:t xml:space="preserve">konkurrencën ndërkufitare. Duke marrë parasysh prioritetin e parë </w:t>
            </w:r>
            <w:r w:rsidR="005F2E11" w:rsidRPr="001D293B">
              <w:rPr>
                <w:rFonts w:cs="Times New Roman"/>
                <w:color w:val="212121"/>
                <w:spacing w:val="-4"/>
                <w:sz w:val="21"/>
                <w:szCs w:val="21"/>
                <w:lang w:val="sq-AL"/>
              </w:rPr>
              <w:t>ndër</w:t>
            </w:r>
            <w:r w:rsidRPr="001D293B">
              <w:rPr>
                <w:rFonts w:cs="Times New Roman"/>
                <w:color w:val="212121"/>
                <w:spacing w:val="-4"/>
                <w:sz w:val="21"/>
                <w:szCs w:val="21"/>
                <w:lang w:val="sq-AL"/>
              </w:rPr>
              <w:t>lidhës i përmendur këtu më lart, veprimet synojnë forcimin dhe fuqizimin e grupimeve të inovacionit dhe rrjeteve, duke theksuar dimensionin e tyre ndërkufitar. Për më tepër, veprimet do të synojnë rritjen e</w:t>
            </w:r>
            <w:r w:rsidR="001407AB" w:rsidRPr="001D293B">
              <w:rPr>
                <w:rFonts w:cs="Times New Roman"/>
                <w:color w:val="212121"/>
                <w:spacing w:val="-4"/>
                <w:sz w:val="21"/>
                <w:szCs w:val="21"/>
                <w:lang w:val="sq-AL"/>
              </w:rPr>
              <w:t xml:space="preserve"> </w:t>
            </w:r>
            <w:r w:rsidRPr="001D293B">
              <w:rPr>
                <w:rFonts w:cs="Times New Roman"/>
                <w:color w:val="212121"/>
                <w:spacing w:val="-4"/>
                <w:sz w:val="21"/>
                <w:szCs w:val="21"/>
                <w:lang w:val="sq-AL"/>
              </w:rPr>
              <w:t xml:space="preserve">bashkëpunimit ndërmjet aktorëve të sistemeve të inovacionit, veçanërisht nëpërmjet biznesit dhe kërkimit, me qëllim përmirësimin në rezultatet e kërkimit për ndërmarrjet, në veçanti SME-të, duke stimuluar investimet e mëtejshme në inovacion (lidhja mes grupeve të interesit, nëpërmjet grupeve të kërkimit dhe SME-të, nëpërmjet administratës dhe kërkimit publik, nëpërmjet SME-ve dhe grupeve të interesit, </w:t>
            </w:r>
            <w:r w:rsidRPr="001D293B">
              <w:rPr>
                <w:rFonts w:cs="Times New Roman"/>
                <w:spacing w:val="-4"/>
                <w:sz w:val="21"/>
                <w:szCs w:val="21"/>
                <w:lang w:val="sq-AL"/>
              </w:rPr>
              <w:t>mbështetje për laboratorët</w:t>
            </w:r>
            <w:r w:rsidRPr="001D293B">
              <w:rPr>
                <w:rFonts w:cs="Times New Roman"/>
                <w:color w:val="212121"/>
                <w:spacing w:val="-4"/>
                <w:sz w:val="21"/>
                <w:szCs w:val="21"/>
                <w:lang w:val="sq-AL"/>
              </w:rPr>
              <w:t>, përfshirjen e përdoruesve përfundimta</w:t>
            </w:r>
            <w:r w:rsidR="000306B3" w:rsidRPr="001D293B">
              <w:rPr>
                <w:rFonts w:cs="Times New Roman"/>
                <w:color w:val="212121"/>
                <w:spacing w:val="-4"/>
                <w:sz w:val="21"/>
                <w:szCs w:val="21"/>
                <w:lang w:val="sq-AL"/>
              </w:rPr>
              <w:t>rë – (bizneset ose konsumatorët</w:t>
            </w:r>
            <w:r w:rsidRPr="001D293B">
              <w:rPr>
                <w:rFonts w:cs="Times New Roman"/>
                <w:color w:val="212121"/>
                <w:spacing w:val="-4"/>
                <w:sz w:val="21"/>
                <w:szCs w:val="21"/>
                <w:lang w:val="sq-AL"/>
              </w:rPr>
              <w:t>).</w:t>
            </w:r>
          </w:p>
          <w:p w:rsidR="00677C5B" w:rsidRPr="001D293B" w:rsidRDefault="00677C5B" w:rsidP="00A3745D">
            <w:pPr>
              <w:pStyle w:val="Paragrafi"/>
              <w:ind w:firstLine="0"/>
              <w:rPr>
                <w:rFonts w:cs="Times New Roman"/>
                <w:color w:val="212121"/>
                <w:spacing w:val="-4"/>
                <w:sz w:val="12"/>
                <w:szCs w:val="21"/>
                <w:lang w:val="sq-AL"/>
              </w:rPr>
            </w:pPr>
          </w:p>
          <w:p w:rsidR="00677C5B" w:rsidRPr="001D293B" w:rsidRDefault="00677C5B" w:rsidP="00A3745D">
            <w:pPr>
              <w:pStyle w:val="Paragrafi"/>
              <w:ind w:firstLine="0"/>
              <w:rPr>
                <w:rFonts w:cs="Times New Roman"/>
                <w:spacing w:val="-4"/>
                <w:sz w:val="21"/>
                <w:szCs w:val="21"/>
                <w:lang w:val="sq-AL"/>
              </w:rPr>
            </w:pPr>
            <w:r w:rsidRPr="001D293B">
              <w:rPr>
                <w:rFonts w:cs="Times New Roman"/>
                <w:color w:val="212121"/>
                <w:spacing w:val="-4"/>
                <w:sz w:val="21"/>
                <w:szCs w:val="21"/>
                <w:lang w:val="sq-AL"/>
              </w:rPr>
              <w:t>Nëpërmjet zbatimit të OS</w:t>
            </w:r>
            <w:r w:rsidR="00474142" w:rsidRPr="001D293B">
              <w:rPr>
                <w:rFonts w:cs="Times New Roman"/>
                <w:color w:val="212121"/>
                <w:spacing w:val="-4"/>
                <w:sz w:val="21"/>
                <w:szCs w:val="21"/>
                <w:lang w:val="sq-AL"/>
              </w:rPr>
              <w:t>-së</w:t>
            </w:r>
            <w:r w:rsidRPr="001D293B">
              <w:rPr>
                <w:rFonts w:cs="Times New Roman"/>
                <w:color w:val="212121"/>
                <w:spacing w:val="-4"/>
                <w:sz w:val="21"/>
                <w:szCs w:val="21"/>
                <w:lang w:val="sq-AL"/>
              </w:rPr>
              <w:t>, Programi do të kontribuojë</w:t>
            </w:r>
            <w:r w:rsidR="00F6705B" w:rsidRPr="001D293B">
              <w:rPr>
                <w:rFonts w:cs="Times New Roman"/>
                <w:color w:val="212121"/>
                <w:spacing w:val="-4"/>
                <w:sz w:val="21"/>
                <w:szCs w:val="21"/>
                <w:lang w:val="sq-AL"/>
              </w:rPr>
              <w:t>,</w:t>
            </w:r>
            <w:r w:rsidRPr="001D293B">
              <w:rPr>
                <w:rFonts w:cs="Times New Roman"/>
                <w:color w:val="212121"/>
                <w:spacing w:val="-4"/>
                <w:sz w:val="21"/>
                <w:szCs w:val="21"/>
                <w:lang w:val="sq-AL"/>
              </w:rPr>
              <w:t xml:space="preserve"> gjithashtu</w:t>
            </w:r>
            <w:r w:rsidR="00F6705B" w:rsidRPr="001D293B">
              <w:rPr>
                <w:rFonts w:cs="Times New Roman"/>
                <w:color w:val="212121"/>
                <w:spacing w:val="-4"/>
                <w:sz w:val="21"/>
                <w:szCs w:val="21"/>
                <w:lang w:val="sq-AL"/>
              </w:rPr>
              <w:t>,</w:t>
            </w:r>
            <w:r w:rsidRPr="001D293B">
              <w:rPr>
                <w:rFonts w:cs="Times New Roman"/>
                <w:color w:val="212121"/>
                <w:spacing w:val="-4"/>
                <w:sz w:val="21"/>
                <w:szCs w:val="21"/>
                <w:lang w:val="sq-AL"/>
              </w:rPr>
              <w:t xml:space="preserve"> për të hapur rrugën për shfrytëzimin e mundësive për specializim të zgjuar dhe për promovimin e mundësive për të zhvilluar </w:t>
            </w:r>
            <w:r w:rsidRPr="001D293B">
              <w:rPr>
                <w:rFonts w:cs="Times New Roman"/>
                <w:spacing w:val="-4"/>
                <w:sz w:val="21"/>
                <w:szCs w:val="21"/>
                <w:lang w:val="sq-AL"/>
              </w:rPr>
              <w:t>sinergji me Programin Kuadër</w:t>
            </w:r>
            <w:r w:rsidR="00F6705B" w:rsidRPr="001D293B">
              <w:rPr>
                <w:rFonts w:cs="Times New Roman"/>
                <w:spacing w:val="-4"/>
                <w:sz w:val="21"/>
                <w:szCs w:val="21"/>
                <w:lang w:val="sq-AL"/>
              </w:rPr>
              <w:t>.</w:t>
            </w:r>
          </w:p>
          <w:p w:rsidR="00677C5B" w:rsidRPr="001D293B" w:rsidRDefault="00677C5B" w:rsidP="00A3745D">
            <w:pPr>
              <w:pStyle w:val="Paragrafi"/>
              <w:ind w:firstLine="0"/>
              <w:rPr>
                <w:rFonts w:cs="Times New Roman"/>
                <w:spacing w:val="-4"/>
                <w:sz w:val="12"/>
                <w:szCs w:val="21"/>
                <w:lang w:val="sq-AL"/>
              </w:rPr>
            </w:pPr>
          </w:p>
          <w:p w:rsidR="00677C5B" w:rsidRPr="001D293B" w:rsidRDefault="00677C5B" w:rsidP="00A3745D">
            <w:pPr>
              <w:pStyle w:val="Paragrafi"/>
              <w:ind w:firstLine="0"/>
              <w:rPr>
                <w:rFonts w:cs="Times New Roman"/>
                <w:color w:val="212121"/>
                <w:spacing w:val="-4"/>
                <w:sz w:val="21"/>
                <w:szCs w:val="21"/>
                <w:lang w:val="sq-AL"/>
              </w:rPr>
            </w:pPr>
            <w:r w:rsidRPr="001D293B">
              <w:rPr>
                <w:rFonts w:cs="Times New Roman"/>
                <w:color w:val="212121"/>
                <w:spacing w:val="-4"/>
                <w:sz w:val="21"/>
                <w:szCs w:val="21"/>
                <w:lang w:val="sq-AL"/>
              </w:rPr>
              <w:t>Horizon 2020 (duke përgatitur të interesuarit e mundshëm në Horizon 2020</w:t>
            </w:r>
            <w:r w:rsidR="000846DC" w:rsidRPr="001D293B">
              <w:rPr>
                <w:rFonts w:cs="Times New Roman"/>
                <w:color w:val="212121"/>
                <w:spacing w:val="-4"/>
                <w:sz w:val="21"/>
                <w:szCs w:val="21"/>
                <w:lang w:val="sq-AL"/>
              </w:rPr>
              <w:t>,</w:t>
            </w:r>
            <w:r w:rsidRPr="001D293B">
              <w:rPr>
                <w:rFonts w:cs="Times New Roman"/>
                <w:color w:val="212121"/>
                <w:spacing w:val="-4"/>
                <w:sz w:val="21"/>
                <w:szCs w:val="21"/>
                <w:lang w:val="sq-AL"/>
              </w:rPr>
              <w:t xml:space="preserve"> si pjesë konkurruese e saj</w:t>
            </w:r>
            <w:r w:rsidR="000C70A8" w:rsidRPr="001D293B">
              <w:rPr>
                <w:rFonts w:cs="Times New Roman"/>
                <w:color w:val="212121"/>
                <w:spacing w:val="-4"/>
                <w:sz w:val="21"/>
                <w:szCs w:val="21"/>
                <w:lang w:val="sq-AL"/>
              </w:rPr>
              <w:t>,</w:t>
            </w:r>
            <w:r w:rsidRPr="001D293B">
              <w:rPr>
                <w:rFonts w:cs="Times New Roman"/>
                <w:color w:val="212121"/>
                <w:spacing w:val="-4"/>
                <w:sz w:val="21"/>
                <w:szCs w:val="21"/>
                <w:lang w:val="sq-AL"/>
              </w:rPr>
              <w:t xml:space="preserve"> si dhe të shfrytëzojnë më mirë rezultatet e hulumtimit në një kontekst </w:t>
            </w:r>
            <w:r w:rsidR="005F2E11" w:rsidRPr="001D293B">
              <w:rPr>
                <w:rFonts w:cs="Times New Roman"/>
                <w:color w:val="212121"/>
                <w:spacing w:val="-4"/>
                <w:sz w:val="21"/>
                <w:szCs w:val="21"/>
                <w:lang w:val="sq-AL"/>
              </w:rPr>
              <w:t>ndër</w:t>
            </w:r>
            <w:r w:rsidRPr="001D293B">
              <w:rPr>
                <w:rFonts w:cs="Times New Roman"/>
                <w:color w:val="212121"/>
                <w:spacing w:val="-4"/>
                <w:sz w:val="21"/>
                <w:szCs w:val="21"/>
                <w:lang w:val="sq-AL"/>
              </w:rPr>
              <w:t>rajonal).</w:t>
            </w:r>
            <w:r w:rsidR="000846DC" w:rsidRPr="001D293B">
              <w:rPr>
                <w:rFonts w:cs="Times New Roman"/>
                <w:color w:val="212121"/>
                <w:spacing w:val="-4"/>
                <w:sz w:val="21"/>
                <w:szCs w:val="21"/>
                <w:lang w:val="sq-AL"/>
              </w:rPr>
              <w:t xml:space="preserve"> </w:t>
            </w:r>
            <w:r w:rsidRPr="001D293B">
              <w:rPr>
                <w:rFonts w:cs="Times New Roman"/>
                <w:color w:val="212121"/>
                <w:spacing w:val="-4"/>
                <w:sz w:val="21"/>
                <w:szCs w:val="21"/>
                <w:lang w:val="sq-AL"/>
              </w:rPr>
              <w:t>Rezultatet kryesore të pritshme janë:</w:t>
            </w:r>
          </w:p>
          <w:p w:rsidR="00677C5B" w:rsidRPr="001D293B" w:rsidRDefault="00677C5B" w:rsidP="00A3745D">
            <w:pPr>
              <w:pStyle w:val="Paragrafi"/>
              <w:ind w:firstLine="0"/>
              <w:rPr>
                <w:rFonts w:cs="Times New Roman"/>
                <w:color w:val="212121"/>
                <w:spacing w:val="-4"/>
                <w:sz w:val="21"/>
                <w:szCs w:val="21"/>
                <w:lang w:val="sq-AL"/>
              </w:rPr>
            </w:pPr>
            <w:r w:rsidRPr="001D293B">
              <w:rPr>
                <w:rFonts w:cs="Times New Roman"/>
                <w:color w:val="212121"/>
                <w:spacing w:val="-4"/>
                <w:sz w:val="21"/>
                <w:szCs w:val="21"/>
                <w:lang w:val="sq-AL"/>
              </w:rPr>
              <w:t>a)</w:t>
            </w:r>
            <w:r w:rsidR="001407AB" w:rsidRPr="001D293B">
              <w:rPr>
                <w:rFonts w:cs="Times New Roman"/>
                <w:color w:val="212121"/>
                <w:spacing w:val="-4"/>
                <w:sz w:val="21"/>
                <w:szCs w:val="21"/>
                <w:lang w:val="sq-AL"/>
              </w:rPr>
              <w:t xml:space="preserve"> </w:t>
            </w:r>
            <w:r w:rsidRPr="001D293B">
              <w:rPr>
                <w:rFonts w:cs="Times New Roman"/>
                <w:color w:val="212121"/>
                <w:spacing w:val="-4"/>
                <w:sz w:val="21"/>
                <w:szCs w:val="21"/>
                <w:lang w:val="sq-AL"/>
              </w:rPr>
              <w:t>Rritja e bashkëpunimit dhe e konkurrencës së</w:t>
            </w:r>
            <w:r w:rsidR="001407AB" w:rsidRPr="001D293B">
              <w:rPr>
                <w:rFonts w:cs="Times New Roman"/>
                <w:color w:val="212121"/>
                <w:spacing w:val="-4"/>
                <w:sz w:val="21"/>
                <w:szCs w:val="21"/>
                <w:lang w:val="sq-AL"/>
              </w:rPr>
              <w:t xml:space="preserve"> </w:t>
            </w:r>
            <w:r w:rsidRPr="001D293B">
              <w:rPr>
                <w:rFonts w:cs="Times New Roman"/>
                <w:color w:val="212121"/>
                <w:spacing w:val="-4"/>
                <w:sz w:val="21"/>
                <w:szCs w:val="21"/>
                <w:lang w:val="sq-AL"/>
              </w:rPr>
              <w:t>SME-ve përmes një ndërveprimi të mirë mes aktorëve të biznesit dhe kërkimit;</w:t>
            </w:r>
          </w:p>
          <w:p w:rsidR="00677C5B" w:rsidRPr="001D293B" w:rsidRDefault="000846DC" w:rsidP="00A3745D">
            <w:pPr>
              <w:pStyle w:val="Paragrafi"/>
              <w:ind w:firstLine="0"/>
              <w:rPr>
                <w:rFonts w:cs="Times New Roman"/>
                <w:color w:val="212121"/>
                <w:spacing w:val="-4"/>
                <w:sz w:val="21"/>
                <w:szCs w:val="21"/>
                <w:lang w:val="sq-AL"/>
              </w:rPr>
            </w:pPr>
            <w:r w:rsidRPr="001D293B">
              <w:rPr>
                <w:rFonts w:cs="Times New Roman"/>
                <w:color w:val="212121"/>
                <w:spacing w:val="-4"/>
                <w:sz w:val="21"/>
                <w:szCs w:val="21"/>
                <w:lang w:val="sq-AL"/>
              </w:rPr>
              <w:t>b</w:t>
            </w:r>
            <w:r w:rsidR="00677C5B" w:rsidRPr="001D293B">
              <w:rPr>
                <w:rFonts w:cs="Times New Roman"/>
                <w:color w:val="212121"/>
                <w:spacing w:val="-4"/>
                <w:sz w:val="21"/>
                <w:szCs w:val="21"/>
                <w:lang w:val="sq-AL"/>
              </w:rPr>
              <w:t xml:space="preserve">) </w:t>
            </w:r>
            <w:r w:rsidRPr="001D293B">
              <w:rPr>
                <w:rFonts w:cs="Times New Roman"/>
                <w:color w:val="212121"/>
                <w:spacing w:val="-4"/>
                <w:sz w:val="21"/>
                <w:szCs w:val="21"/>
                <w:lang w:val="sq-AL"/>
              </w:rPr>
              <w:t xml:space="preserve">Forcimi </w:t>
            </w:r>
            <w:r w:rsidR="00677C5B" w:rsidRPr="001D293B">
              <w:rPr>
                <w:rFonts w:cs="Times New Roman"/>
                <w:color w:val="212121"/>
                <w:spacing w:val="-4"/>
                <w:sz w:val="21"/>
                <w:szCs w:val="21"/>
                <w:lang w:val="sq-AL"/>
              </w:rPr>
              <w:t>i kulturës, i aftësive të ndërmarrjeve dhe strukturave vendimmarrëse të sipërmarrjeve. Forcimi dhe fuqizimi i grupimeve të</w:t>
            </w:r>
            <w:r w:rsidR="001407AB" w:rsidRPr="001D293B">
              <w:rPr>
                <w:rFonts w:cs="Times New Roman"/>
                <w:color w:val="212121"/>
                <w:spacing w:val="-4"/>
                <w:sz w:val="21"/>
                <w:szCs w:val="21"/>
                <w:lang w:val="sq-AL"/>
              </w:rPr>
              <w:t xml:space="preserve"> </w:t>
            </w:r>
            <w:r w:rsidR="00677C5B" w:rsidRPr="001D293B">
              <w:rPr>
                <w:rFonts w:cs="Times New Roman"/>
                <w:color w:val="212121"/>
                <w:spacing w:val="-4"/>
                <w:sz w:val="21"/>
                <w:szCs w:val="21"/>
                <w:lang w:val="sq-AL"/>
              </w:rPr>
              <w:t xml:space="preserve">inovacionit dhe rrjetet, veçanërisht në dimensionin e tyre ndërkufitar, kryesisht në fushën e </w:t>
            </w:r>
            <w:r w:rsidR="004B0AEE" w:rsidRPr="001D293B">
              <w:rPr>
                <w:rFonts w:cs="Times New Roman"/>
                <w:color w:val="212121"/>
                <w:spacing w:val="-4"/>
                <w:sz w:val="21"/>
                <w:szCs w:val="21"/>
                <w:lang w:val="sq-AL"/>
              </w:rPr>
              <w:t>“</w:t>
            </w:r>
            <w:r w:rsidR="00677C5B" w:rsidRPr="001D293B">
              <w:rPr>
                <w:rFonts w:cs="Times New Roman"/>
                <w:color w:val="212121"/>
                <w:spacing w:val="-4"/>
                <w:sz w:val="21"/>
                <w:szCs w:val="21"/>
                <w:lang w:val="sq-AL"/>
              </w:rPr>
              <w:t>ekonomisë blu</w:t>
            </w:r>
            <w:r w:rsidR="004B0AEE" w:rsidRPr="001D293B">
              <w:rPr>
                <w:rFonts w:cs="Times New Roman"/>
                <w:color w:val="212121"/>
                <w:spacing w:val="-4"/>
                <w:sz w:val="21"/>
                <w:szCs w:val="21"/>
                <w:lang w:val="sq-AL"/>
              </w:rPr>
              <w:t>”</w:t>
            </w:r>
            <w:r w:rsidR="00677C5B" w:rsidRPr="001D293B">
              <w:rPr>
                <w:rFonts w:cs="Times New Roman"/>
                <w:color w:val="212121"/>
                <w:spacing w:val="-4"/>
                <w:sz w:val="21"/>
                <w:szCs w:val="21"/>
                <w:lang w:val="sq-AL"/>
              </w:rPr>
              <w:t>, bujqësisë së qëndrueshme, përpunimit të ushqimit, ekonomisë së gjelbër dhe inovacionet sociale (duke përfshirë edhe sektorin e shëndetësisë)</w:t>
            </w:r>
            <w:r w:rsidR="00AC51A5" w:rsidRPr="001D293B">
              <w:rPr>
                <w:rFonts w:cs="Times New Roman"/>
                <w:color w:val="212121"/>
                <w:spacing w:val="-4"/>
                <w:sz w:val="21"/>
                <w:szCs w:val="21"/>
                <w:lang w:val="sq-AL"/>
              </w:rPr>
              <w:t>.</w:t>
            </w:r>
          </w:p>
          <w:p w:rsidR="00677C5B" w:rsidRPr="001D293B" w:rsidRDefault="00677C5B" w:rsidP="00A3745D">
            <w:pPr>
              <w:pStyle w:val="Paragrafi"/>
              <w:ind w:firstLine="0"/>
              <w:rPr>
                <w:rFonts w:cs="Times New Roman"/>
                <w:color w:val="212121"/>
                <w:spacing w:val="-4"/>
                <w:sz w:val="21"/>
                <w:szCs w:val="21"/>
                <w:lang w:val="sq-AL"/>
              </w:rPr>
            </w:pPr>
            <w:r w:rsidRPr="001D293B">
              <w:rPr>
                <w:rFonts w:cs="Times New Roman"/>
                <w:b/>
                <w:color w:val="212121"/>
                <w:spacing w:val="-4"/>
                <w:sz w:val="21"/>
                <w:szCs w:val="21"/>
                <w:lang w:val="sq-AL"/>
              </w:rPr>
              <w:t>OS</w:t>
            </w:r>
            <w:r w:rsidR="000846DC" w:rsidRPr="001D293B">
              <w:rPr>
                <w:rFonts w:cs="Times New Roman"/>
                <w:b/>
                <w:color w:val="212121"/>
                <w:spacing w:val="-4"/>
                <w:sz w:val="21"/>
                <w:szCs w:val="21"/>
                <w:lang w:val="sq-AL"/>
              </w:rPr>
              <w:t>-ja</w:t>
            </w:r>
            <w:r w:rsidRPr="001D293B">
              <w:rPr>
                <w:rFonts w:cs="Times New Roman"/>
                <w:b/>
                <w:color w:val="212121"/>
                <w:spacing w:val="-4"/>
                <w:sz w:val="21"/>
                <w:szCs w:val="21"/>
                <w:lang w:val="sq-AL"/>
              </w:rPr>
              <w:t xml:space="preserve"> </w:t>
            </w:r>
            <w:r w:rsidRPr="001D293B">
              <w:rPr>
                <w:rFonts w:cs="Times New Roman"/>
                <w:color w:val="212121"/>
                <w:spacing w:val="-4"/>
                <w:sz w:val="21"/>
                <w:szCs w:val="21"/>
                <w:lang w:val="sq-AL"/>
              </w:rPr>
              <w:t xml:space="preserve">është në koherencë me shtyllën 1 </w:t>
            </w:r>
            <w:r w:rsidR="004B0AEE" w:rsidRPr="001D293B">
              <w:rPr>
                <w:rFonts w:cs="Times New Roman"/>
                <w:color w:val="212121"/>
                <w:spacing w:val="-4"/>
                <w:sz w:val="21"/>
                <w:szCs w:val="21"/>
                <w:lang w:val="sq-AL"/>
              </w:rPr>
              <w:t>“</w:t>
            </w:r>
            <w:r w:rsidRPr="001D293B">
              <w:rPr>
                <w:rFonts w:cs="Times New Roman"/>
                <w:color w:val="212121"/>
                <w:spacing w:val="-4"/>
                <w:sz w:val="21"/>
                <w:szCs w:val="21"/>
                <w:lang w:val="sq-AL"/>
              </w:rPr>
              <w:t>Rritja Blu</w:t>
            </w:r>
            <w:r w:rsidR="004B0AEE" w:rsidRPr="001D293B">
              <w:rPr>
                <w:rFonts w:cs="Times New Roman"/>
                <w:color w:val="212121"/>
                <w:spacing w:val="-4"/>
                <w:sz w:val="21"/>
                <w:szCs w:val="21"/>
                <w:lang w:val="sq-AL"/>
              </w:rPr>
              <w:t>”</w:t>
            </w:r>
            <w:r w:rsidRPr="001D293B">
              <w:rPr>
                <w:rFonts w:cs="Times New Roman"/>
                <w:color w:val="212121"/>
                <w:spacing w:val="-4"/>
                <w:sz w:val="21"/>
                <w:szCs w:val="21"/>
                <w:lang w:val="sq-AL"/>
              </w:rPr>
              <w:t xml:space="preserve"> të Planit të Veprimit EUSAIR dhe të çështjeve ndërlidhëse </w:t>
            </w:r>
            <w:r w:rsidR="004B0AEE" w:rsidRPr="001D293B">
              <w:rPr>
                <w:rFonts w:cs="Times New Roman"/>
                <w:color w:val="212121"/>
                <w:spacing w:val="-4"/>
                <w:sz w:val="21"/>
                <w:szCs w:val="21"/>
                <w:lang w:val="sq-AL"/>
              </w:rPr>
              <w:t>“</w:t>
            </w:r>
            <w:r w:rsidRPr="001D293B">
              <w:rPr>
                <w:rFonts w:cs="Times New Roman"/>
                <w:color w:val="212121"/>
                <w:spacing w:val="-4"/>
                <w:sz w:val="21"/>
                <w:szCs w:val="21"/>
                <w:lang w:val="sq-AL"/>
              </w:rPr>
              <w:t>Ngritja</w:t>
            </w:r>
            <w:r w:rsidR="000846DC" w:rsidRPr="001D293B">
              <w:rPr>
                <w:rFonts w:cs="Times New Roman"/>
                <w:color w:val="212121"/>
                <w:spacing w:val="-4"/>
                <w:sz w:val="21"/>
                <w:szCs w:val="21"/>
                <w:lang w:val="sq-AL"/>
              </w:rPr>
              <w:t xml:space="preserve"> e k</w:t>
            </w:r>
            <w:r w:rsidRPr="001D293B">
              <w:rPr>
                <w:rFonts w:cs="Times New Roman"/>
                <w:color w:val="212121"/>
                <w:spacing w:val="-4"/>
                <w:sz w:val="21"/>
                <w:szCs w:val="21"/>
                <w:lang w:val="sq-AL"/>
              </w:rPr>
              <w:t>apaciteteve</w:t>
            </w:r>
            <w:r w:rsidR="004B0AEE" w:rsidRPr="001D293B">
              <w:rPr>
                <w:rFonts w:cs="Times New Roman"/>
                <w:color w:val="212121"/>
                <w:spacing w:val="-4"/>
                <w:sz w:val="21"/>
                <w:szCs w:val="21"/>
                <w:lang w:val="sq-AL"/>
              </w:rPr>
              <w:t>”</w:t>
            </w:r>
            <w:r w:rsidRPr="001D293B">
              <w:rPr>
                <w:rFonts w:cs="Times New Roman"/>
                <w:color w:val="212121"/>
                <w:spacing w:val="-4"/>
                <w:sz w:val="21"/>
                <w:szCs w:val="21"/>
                <w:lang w:val="sq-AL"/>
              </w:rPr>
              <w:t xml:space="preserve"> dhe </w:t>
            </w:r>
            <w:r w:rsidR="004B0AEE" w:rsidRPr="001D293B">
              <w:rPr>
                <w:rFonts w:cs="Times New Roman"/>
                <w:color w:val="212121"/>
                <w:spacing w:val="-4"/>
                <w:sz w:val="21"/>
                <w:szCs w:val="21"/>
                <w:lang w:val="sq-AL"/>
              </w:rPr>
              <w:t>“</w:t>
            </w:r>
            <w:r w:rsidR="000846DC" w:rsidRPr="001D293B">
              <w:rPr>
                <w:rFonts w:cs="Times New Roman"/>
                <w:color w:val="212121"/>
                <w:spacing w:val="-4"/>
                <w:sz w:val="21"/>
                <w:szCs w:val="21"/>
                <w:lang w:val="sq-AL"/>
              </w:rPr>
              <w:t>Kërkimeve n</w:t>
            </w:r>
            <w:r w:rsidRPr="001D293B">
              <w:rPr>
                <w:rFonts w:cs="Times New Roman"/>
                <w:color w:val="212121"/>
                <w:spacing w:val="-4"/>
                <w:sz w:val="21"/>
                <w:szCs w:val="21"/>
                <w:lang w:val="sq-AL"/>
              </w:rPr>
              <w:t>ovatore dhe zhvillimit të SME-ve</w:t>
            </w:r>
            <w:r w:rsidR="00F6705B" w:rsidRPr="001D293B">
              <w:rPr>
                <w:rFonts w:cs="Times New Roman"/>
                <w:color w:val="212121"/>
                <w:spacing w:val="-4"/>
                <w:sz w:val="21"/>
                <w:szCs w:val="21"/>
                <w:lang w:val="sq-AL"/>
              </w:rPr>
              <w:t>”</w:t>
            </w:r>
            <w:r w:rsidRPr="001D293B">
              <w:rPr>
                <w:rFonts w:cs="Times New Roman"/>
                <w:color w:val="212121"/>
                <w:spacing w:val="-4"/>
                <w:sz w:val="21"/>
                <w:szCs w:val="21"/>
                <w:lang w:val="sq-AL"/>
              </w:rPr>
              <w:t>.</w:t>
            </w:r>
          </w:p>
        </w:tc>
      </w:tr>
    </w:tbl>
    <w:p w:rsidR="00677C5B" w:rsidRPr="004566BE" w:rsidRDefault="00677C5B" w:rsidP="00677C5B">
      <w:pPr>
        <w:pStyle w:val="Paragrafi"/>
        <w:rPr>
          <w:b/>
          <w:spacing w:val="-4"/>
          <w:szCs w:val="24"/>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677C5B" w:rsidRPr="004566BE" w:rsidTr="001D293B">
        <w:trPr>
          <w:jc w:val="center"/>
        </w:trPr>
        <w:tc>
          <w:tcPr>
            <w:tcW w:w="9242" w:type="dxa"/>
          </w:tcPr>
          <w:p w:rsidR="00677C5B" w:rsidRPr="003869F6" w:rsidRDefault="00677C5B" w:rsidP="00A3745D">
            <w:pPr>
              <w:pStyle w:val="Paragrafi"/>
              <w:ind w:firstLine="0"/>
              <w:rPr>
                <w:rFonts w:cs="Times New Roman"/>
                <w:color w:val="212121"/>
                <w:spacing w:val="-4"/>
                <w:sz w:val="20"/>
                <w:szCs w:val="20"/>
                <w:lang w:val="sq-AL"/>
              </w:rPr>
            </w:pPr>
            <w:r w:rsidRPr="004566BE">
              <w:rPr>
                <w:rFonts w:cs="Times New Roman"/>
                <w:color w:val="212121"/>
                <w:spacing w:val="-4"/>
                <w:szCs w:val="24"/>
                <w:lang w:val="sq-AL"/>
              </w:rPr>
              <w:t xml:space="preserve"> </w:t>
            </w:r>
            <w:r w:rsidRPr="003869F6">
              <w:rPr>
                <w:rFonts w:cs="Times New Roman"/>
                <w:color w:val="212121"/>
                <w:spacing w:val="-4"/>
                <w:sz w:val="20"/>
                <w:szCs w:val="20"/>
                <w:lang w:val="sq-AL"/>
              </w:rPr>
              <w:t>Lista e mëposhtme e veprimeve të mundshme është vetëm një listë treguese dhe mund të plotësohet me veprime të tjera të rëndësishme që kontribuojnë në qëllimet e objektivit specifik</w:t>
            </w:r>
            <w:r w:rsidR="00AC51A5" w:rsidRPr="003869F6">
              <w:rPr>
                <w:rFonts w:cs="Times New Roman"/>
                <w:color w:val="212121"/>
                <w:spacing w:val="-4"/>
                <w:sz w:val="20"/>
                <w:szCs w:val="20"/>
                <w:lang w:val="sq-AL"/>
              </w:rPr>
              <w:t>.</w:t>
            </w:r>
          </w:p>
          <w:p w:rsidR="00677C5B" w:rsidRPr="003869F6" w:rsidRDefault="000E73BD" w:rsidP="00A3745D">
            <w:pPr>
              <w:pStyle w:val="Paragrafi"/>
              <w:ind w:firstLine="0"/>
              <w:rPr>
                <w:rFonts w:cs="Times New Roman"/>
                <w:color w:val="212121"/>
                <w:spacing w:val="-4"/>
                <w:sz w:val="20"/>
                <w:szCs w:val="20"/>
                <w:lang w:val="sq-AL"/>
              </w:rPr>
            </w:pPr>
            <w:r>
              <w:rPr>
                <w:rFonts w:cs="Times New Roman"/>
                <w:color w:val="212121"/>
                <w:spacing w:val="-4"/>
                <w:sz w:val="20"/>
                <w:szCs w:val="20"/>
                <w:lang w:val="sq-AL"/>
              </w:rPr>
              <w:t xml:space="preserve">1. </w:t>
            </w:r>
            <w:r w:rsidR="00677C5B" w:rsidRPr="003869F6">
              <w:rPr>
                <w:rFonts w:cs="Times New Roman"/>
                <w:color w:val="212121"/>
                <w:spacing w:val="-4"/>
                <w:sz w:val="20"/>
                <w:szCs w:val="20"/>
                <w:lang w:val="sq-AL"/>
              </w:rPr>
              <w:t>Ngritja e rrjeteve të veprimeve të organizatave mbështetëse të biznesit (të tilla si</w:t>
            </w:r>
            <w:r w:rsidR="00B1114D" w:rsidRPr="003869F6">
              <w:rPr>
                <w:rFonts w:cs="Times New Roman"/>
                <w:color w:val="212121"/>
                <w:spacing w:val="-4"/>
                <w:sz w:val="20"/>
                <w:szCs w:val="20"/>
                <w:lang w:val="sq-AL"/>
              </w:rPr>
              <w:t>:</w:t>
            </w:r>
            <w:r w:rsidR="00677C5B" w:rsidRPr="003869F6">
              <w:rPr>
                <w:rFonts w:cs="Times New Roman"/>
                <w:color w:val="212121"/>
                <w:spacing w:val="-4"/>
                <w:sz w:val="20"/>
                <w:szCs w:val="20"/>
                <w:lang w:val="sq-AL"/>
              </w:rPr>
              <w:t xml:space="preserve"> Dhoma e Tregtisë, </w:t>
            </w:r>
            <w:r w:rsidR="00B1114D" w:rsidRPr="003869F6">
              <w:rPr>
                <w:rFonts w:cs="Times New Roman"/>
                <w:color w:val="212121"/>
                <w:spacing w:val="-4"/>
                <w:sz w:val="20"/>
                <w:szCs w:val="20"/>
                <w:lang w:val="sq-AL"/>
              </w:rPr>
              <w:t>rrethet, s</w:t>
            </w:r>
            <w:r w:rsidR="00677C5B" w:rsidRPr="003869F6">
              <w:rPr>
                <w:rFonts w:cs="Times New Roman"/>
                <w:color w:val="212121"/>
                <w:spacing w:val="-4"/>
                <w:sz w:val="20"/>
                <w:szCs w:val="20"/>
                <w:lang w:val="sq-AL"/>
              </w:rPr>
              <w:t>indikatat, agjencitë e ndërkombëtarizuara), nxitja e praktikave të bashkëpunimit të biznesit ndërkufitar (shkëmbimi i përvojave) dhe iniciativave pilot (shërbime të reja) për të mbështetur SME-të në fushën ndërkombëtare (për shembull: pjesëmarrja në panaire, kërkime rreth biznesit, BtoB, ndërmjetësimi tregtar i teknologjisë</w:t>
            </w:r>
            <w:r w:rsidR="00677C5B" w:rsidRPr="003869F6">
              <w:rPr>
                <w:rFonts w:cs="Times New Roman"/>
                <w:spacing w:val="-4"/>
                <w:sz w:val="20"/>
                <w:szCs w:val="20"/>
                <w:lang w:val="sq-AL"/>
              </w:rPr>
              <w:t>, ngritja e kapaciteteve).</w:t>
            </w:r>
          </w:p>
          <w:p w:rsidR="00677C5B" w:rsidRDefault="00677C5B" w:rsidP="00A3745D">
            <w:pPr>
              <w:pStyle w:val="Paragrafi"/>
              <w:ind w:firstLine="0"/>
              <w:rPr>
                <w:rFonts w:cs="Times New Roman"/>
                <w:color w:val="212121"/>
                <w:spacing w:val="-4"/>
                <w:sz w:val="20"/>
                <w:szCs w:val="20"/>
                <w:lang w:val="sq-AL"/>
              </w:rPr>
            </w:pPr>
          </w:p>
          <w:p w:rsidR="0014240B" w:rsidRPr="003869F6" w:rsidRDefault="0014240B" w:rsidP="00A3745D">
            <w:pPr>
              <w:pStyle w:val="Paragrafi"/>
              <w:ind w:firstLine="0"/>
              <w:rPr>
                <w:rFonts w:cs="Times New Roman"/>
                <w:color w:val="212121"/>
                <w:spacing w:val="-4"/>
                <w:sz w:val="20"/>
                <w:szCs w:val="20"/>
                <w:lang w:val="sq-AL"/>
              </w:rPr>
            </w:pPr>
          </w:p>
          <w:p w:rsidR="00677C5B" w:rsidRPr="003869F6" w:rsidRDefault="000E73BD" w:rsidP="00A3745D">
            <w:pPr>
              <w:pStyle w:val="Paragrafi"/>
              <w:ind w:firstLine="0"/>
              <w:rPr>
                <w:rFonts w:cs="Times New Roman"/>
                <w:color w:val="212121"/>
                <w:spacing w:val="-4"/>
                <w:sz w:val="20"/>
                <w:szCs w:val="20"/>
                <w:lang w:val="sq-AL"/>
              </w:rPr>
            </w:pPr>
            <w:r>
              <w:rPr>
                <w:rFonts w:cs="Times New Roman"/>
                <w:color w:val="212121"/>
                <w:spacing w:val="-4"/>
                <w:sz w:val="20"/>
                <w:szCs w:val="20"/>
                <w:lang w:val="sq-AL"/>
              </w:rPr>
              <w:t xml:space="preserve">2. </w:t>
            </w:r>
            <w:r w:rsidR="00677C5B" w:rsidRPr="003869F6">
              <w:rPr>
                <w:rFonts w:cs="Times New Roman"/>
                <w:color w:val="212121"/>
                <w:spacing w:val="-4"/>
                <w:sz w:val="20"/>
                <w:szCs w:val="20"/>
                <w:lang w:val="sq-AL"/>
              </w:rPr>
              <w:t xml:space="preserve">Ngritja e veprimeve për të përmirësuar vlerësimet në rezultatet e kërkimit dhe transferimin e teknologjisë për SME-të në disa fusha kryesore të programit. </w:t>
            </w:r>
          </w:p>
          <w:p w:rsidR="00677C5B" w:rsidRPr="003869F6" w:rsidRDefault="00677C5B" w:rsidP="00A3745D">
            <w:pPr>
              <w:pStyle w:val="Paragrafi"/>
              <w:ind w:firstLine="0"/>
              <w:rPr>
                <w:rFonts w:cs="Times New Roman"/>
                <w:color w:val="212121"/>
                <w:spacing w:val="-4"/>
                <w:sz w:val="20"/>
                <w:szCs w:val="20"/>
                <w:lang w:val="sq-AL"/>
              </w:rPr>
            </w:pPr>
          </w:p>
          <w:p w:rsidR="00677C5B" w:rsidRPr="003869F6" w:rsidRDefault="00677C5B" w:rsidP="00A3745D">
            <w:pPr>
              <w:pStyle w:val="Paragrafi"/>
              <w:ind w:firstLine="0"/>
              <w:rPr>
                <w:rFonts w:cs="Times New Roman"/>
                <w:color w:val="212121"/>
                <w:spacing w:val="-4"/>
                <w:sz w:val="20"/>
                <w:szCs w:val="20"/>
                <w:lang w:val="sq-AL"/>
              </w:rPr>
            </w:pPr>
            <w:r w:rsidRPr="003869F6">
              <w:rPr>
                <w:rFonts w:cs="Times New Roman"/>
                <w:color w:val="212121"/>
                <w:spacing w:val="-4"/>
                <w:sz w:val="20"/>
                <w:szCs w:val="20"/>
                <w:lang w:val="sq-AL"/>
              </w:rPr>
              <w:t xml:space="preserve"> </w:t>
            </w:r>
            <w:r w:rsidR="000E73BD">
              <w:rPr>
                <w:rFonts w:cs="Times New Roman"/>
                <w:color w:val="212121"/>
                <w:spacing w:val="-4"/>
                <w:sz w:val="20"/>
                <w:szCs w:val="20"/>
                <w:lang w:val="sq-AL"/>
              </w:rPr>
              <w:t xml:space="preserve">3. </w:t>
            </w:r>
            <w:r w:rsidRPr="003869F6">
              <w:rPr>
                <w:rFonts w:cs="Times New Roman"/>
                <w:color w:val="212121"/>
                <w:spacing w:val="-4"/>
                <w:sz w:val="20"/>
                <w:szCs w:val="20"/>
                <w:lang w:val="sq-AL"/>
              </w:rPr>
              <w:t>Promovimi i rrjeteve, grupeve të interesit dhe grupeve nismëtare.</w:t>
            </w:r>
          </w:p>
          <w:p w:rsidR="00677C5B" w:rsidRPr="003869F6" w:rsidRDefault="00677C5B" w:rsidP="00A3745D">
            <w:pPr>
              <w:pStyle w:val="Paragrafi"/>
              <w:ind w:firstLine="0"/>
              <w:rPr>
                <w:rFonts w:cs="Times New Roman"/>
                <w:color w:val="212121"/>
                <w:spacing w:val="-4"/>
                <w:sz w:val="20"/>
                <w:szCs w:val="20"/>
                <w:lang w:val="sq-AL"/>
              </w:rPr>
            </w:pPr>
          </w:p>
          <w:p w:rsidR="00677C5B" w:rsidRPr="003869F6" w:rsidRDefault="00677C5B" w:rsidP="00A3745D">
            <w:pPr>
              <w:pStyle w:val="Paragrafi"/>
              <w:ind w:firstLine="0"/>
              <w:rPr>
                <w:rFonts w:cs="Times New Roman"/>
                <w:color w:val="212121"/>
                <w:spacing w:val="-4"/>
                <w:sz w:val="20"/>
                <w:szCs w:val="20"/>
                <w:lang w:val="sq-AL"/>
              </w:rPr>
            </w:pPr>
            <w:r w:rsidRPr="003869F6">
              <w:rPr>
                <w:rFonts w:cs="Times New Roman"/>
                <w:color w:val="212121"/>
                <w:spacing w:val="-4"/>
                <w:sz w:val="20"/>
                <w:szCs w:val="20"/>
                <w:lang w:val="sq-AL"/>
              </w:rPr>
              <w:t xml:space="preserve"> </w:t>
            </w:r>
            <w:r w:rsidR="000E73BD">
              <w:rPr>
                <w:rFonts w:cs="Times New Roman"/>
                <w:color w:val="212121"/>
                <w:spacing w:val="-4"/>
                <w:sz w:val="20"/>
                <w:szCs w:val="20"/>
                <w:lang w:val="sq-AL"/>
              </w:rPr>
              <w:t xml:space="preserve">4. </w:t>
            </w:r>
            <w:r w:rsidRPr="003869F6">
              <w:rPr>
                <w:rFonts w:cs="Times New Roman"/>
                <w:color w:val="212121"/>
                <w:spacing w:val="-4"/>
                <w:sz w:val="20"/>
                <w:szCs w:val="20"/>
                <w:lang w:val="sq-AL"/>
              </w:rPr>
              <w:t>Zhvillimi dhe testimi i skemave të kapaciteteve të ndërtimit</w:t>
            </w:r>
            <w:r w:rsidR="00B267F2" w:rsidRPr="003869F6">
              <w:rPr>
                <w:rFonts w:cs="Times New Roman"/>
                <w:color w:val="212121"/>
                <w:spacing w:val="-4"/>
                <w:sz w:val="20"/>
                <w:szCs w:val="20"/>
                <w:lang w:val="sq-AL"/>
              </w:rPr>
              <w:t>,</w:t>
            </w:r>
            <w:r w:rsidR="000C7D4C" w:rsidRPr="003869F6">
              <w:rPr>
                <w:rFonts w:cs="Times New Roman"/>
                <w:color w:val="212121"/>
                <w:spacing w:val="-4"/>
                <w:sz w:val="20"/>
                <w:szCs w:val="20"/>
                <w:lang w:val="sq-AL"/>
              </w:rPr>
              <w:t xml:space="preserve"> t</w:t>
            </w:r>
            <w:r w:rsidR="000C7D4C" w:rsidRPr="003869F6">
              <w:rPr>
                <w:spacing w:val="-4"/>
                <w:sz w:val="20"/>
                <w:szCs w:val="20"/>
                <w:lang w:val="sq-AL" w:eastAsia="sq-AL"/>
              </w:rPr>
              <w:t>ë</w:t>
            </w:r>
            <w:r w:rsidRPr="003869F6">
              <w:rPr>
                <w:rFonts w:cs="Times New Roman"/>
                <w:color w:val="212121"/>
                <w:spacing w:val="-4"/>
                <w:sz w:val="20"/>
                <w:szCs w:val="20"/>
                <w:lang w:val="sq-AL"/>
              </w:rPr>
              <w:t xml:space="preserve"> cilat përfitojnë nga konkurrenca e SME-ve</w:t>
            </w:r>
            <w:r w:rsidR="00FB0E83" w:rsidRPr="003869F6">
              <w:rPr>
                <w:rFonts w:cs="Times New Roman"/>
                <w:color w:val="212121"/>
                <w:spacing w:val="-4"/>
                <w:sz w:val="20"/>
                <w:szCs w:val="20"/>
                <w:lang w:val="sq-AL"/>
              </w:rPr>
              <w:t>.</w:t>
            </w:r>
          </w:p>
          <w:p w:rsidR="00677C5B" w:rsidRPr="003869F6" w:rsidRDefault="00677C5B" w:rsidP="00A3745D">
            <w:pPr>
              <w:pStyle w:val="Paragrafi"/>
              <w:ind w:firstLine="0"/>
              <w:rPr>
                <w:rFonts w:cs="Times New Roman"/>
                <w:color w:val="212121"/>
                <w:spacing w:val="-4"/>
                <w:sz w:val="20"/>
                <w:szCs w:val="20"/>
                <w:lang w:val="sq-AL"/>
              </w:rPr>
            </w:pPr>
          </w:p>
          <w:p w:rsidR="00677C5B" w:rsidRPr="003869F6" w:rsidRDefault="00677C5B" w:rsidP="00A3745D">
            <w:pPr>
              <w:pStyle w:val="Paragrafi"/>
              <w:ind w:firstLine="0"/>
              <w:rPr>
                <w:rFonts w:cs="Times New Roman"/>
                <w:color w:val="212121"/>
                <w:spacing w:val="-4"/>
                <w:sz w:val="20"/>
                <w:szCs w:val="20"/>
                <w:lang w:val="sq-AL"/>
              </w:rPr>
            </w:pPr>
            <w:r w:rsidRPr="003869F6">
              <w:rPr>
                <w:rFonts w:cs="Times New Roman"/>
                <w:color w:val="212121"/>
                <w:spacing w:val="-4"/>
                <w:sz w:val="20"/>
                <w:szCs w:val="20"/>
                <w:lang w:val="sq-AL"/>
              </w:rPr>
              <w:t xml:space="preserve"> </w:t>
            </w:r>
            <w:r w:rsidR="000E73BD">
              <w:rPr>
                <w:rFonts w:cs="Times New Roman"/>
                <w:color w:val="212121"/>
                <w:spacing w:val="-4"/>
                <w:sz w:val="20"/>
                <w:szCs w:val="20"/>
                <w:lang w:val="sq-AL"/>
              </w:rPr>
              <w:t xml:space="preserve">5. </w:t>
            </w:r>
            <w:r w:rsidRPr="003869F6">
              <w:rPr>
                <w:rFonts w:cs="Times New Roman"/>
                <w:color w:val="212121"/>
                <w:spacing w:val="-4"/>
                <w:sz w:val="20"/>
                <w:szCs w:val="20"/>
                <w:lang w:val="sq-AL"/>
              </w:rPr>
              <w:t>Nxitja e zhvillimit të qasjeve të reja dhe mjeteve të financimit për të forcuar</w:t>
            </w:r>
            <w:r w:rsidR="00FB0E83" w:rsidRPr="003869F6">
              <w:rPr>
                <w:rFonts w:cs="Times New Roman"/>
                <w:color w:val="212121"/>
                <w:spacing w:val="-4"/>
                <w:sz w:val="20"/>
                <w:szCs w:val="20"/>
                <w:lang w:val="sq-AL"/>
              </w:rPr>
              <w:t xml:space="preserve"> </w:t>
            </w:r>
            <w:r w:rsidRPr="003869F6">
              <w:rPr>
                <w:rFonts w:cs="Times New Roman"/>
                <w:color w:val="212121"/>
                <w:spacing w:val="-4"/>
                <w:sz w:val="20"/>
                <w:szCs w:val="20"/>
                <w:lang w:val="sq-AL"/>
              </w:rPr>
              <w:t>kompetencat dhe për të inkurajuar sipërmarrjet për qasje të reja, duke përfshirë risitë sociale (si p.sh.</w:t>
            </w:r>
            <w:r w:rsidR="005240D8">
              <w:rPr>
                <w:rFonts w:cs="Times New Roman"/>
                <w:color w:val="212121"/>
                <w:spacing w:val="-4"/>
                <w:sz w:val="20"/>
                <w:szCs w:val="20"/>
                <w:lang w:val="sq-AL"/>
              </w:rPr>
              <w:t>:</w:t>
            </w:r>
            <w:r w:rsidRPr="003869F6">
              <w:rPr>
                <w:rFonts w:cs="Times New Roman"/>
                <w:color w:val="212121"/>
                <w:spacing w:val="-4"/>
                <w:sz w:val="20"/>
                <w:szCs w:val="20"/>
                <w:lang w:val="sq-AL"/>
              </w:rPr>
              <w:t xml:space="preserve"> përfshirjen sociale, rrjetet mbrojtëse të biznesit, financimin e projekteve, laboratorë për inovacion dhe fillimet</w:t>
            </w:r>
            <w:r w:rsidRPr="003869F6">
              <w:rPr>
                <w:rFonts w:cs="Times New Roman"/>
                <w:spacing w:val="-4"/>
                <w:sz w:val="20"/>
                <w:szCs w:val="20"/>
                <w:lang w:val="sq-AL"/>
              </w:rPr>
              <w:t>)</w:t>
            </w:r>
            <w:r w:rsidRPr="003869F6">
              <w:rPr>
                <w:rFonts w:cs="Times New Roman"/>
                <w:color w:val="212121"/>
                <w:spacing w:val="-4"/>
                <w:sz w:val="20"/>
                <w:szCs w:val="20"/>
                <w:lang w:val="sq-AL"/>
              </w:rPr>
              <w:t xml:space="preserve"> dhe përmirësimin e sistemit të kujdesit shëndetësor (zhvillimin e shër</w:t>
            </w:r>
            <w:r w:rsidR="00F62296" w:rsidRPr="003869F6">
              <w:rPr>
                <w:rFonts w:cs="Times New Roman"/>
                <w:color w:val="212121"/>
                <w:spacing w:val="-4"/>
                <w:sz w:val="20"/>
                <w:szCs w:val="20"/>
                <w:lang w:val="sq-AL"/>
              </w:rPr>
              <w:t>bimeve të reja, e- shëndetësisë</w:t>
            </w:r>
            <w:r w:rsidRPr="003869F6">
              <w:rPr>
                <w:rFonts w:cs="Times New Roman"/>
                <w:color w:val="212121"/>
                <w:spacing w:val="-4"/>
                <w:sz w:val="20"/>
                <w:szCs w:val="20"/>
                <w:lang w:val="sq-AL"/>
              </w:rPr>
              <w:t>)</w:t>
            </w:r>
            <w:r w:rsidR="00AC51A5" w:rsidRPr="003869F6">
              <w:rPr>
                <w:rFonts w:cs="Times New Roman"/>
                <w:color w:val="212121"/>
                <w:spacing w:val="-4"/>
                <w:sz w:val="20"/>
                <w:szCs w:val="20"/>
                <w:lang w:val="sq-AL"/>
              </w:rPr>
              <w:t>.</w:t>
            </w:r>
          </w:p>
          <w:p w:rsidR="00677C5B" w:rsidRPr="003869F6" w:rsidRDefault="00677C5B" w:rsidP="00A3745D">
            <w:pPr>
              <w:pStyle w:val="Paragrafi"/>
              <w:ind w:firstLine="0"/>
              <w:rPr>
                <w:rFonts w:cs="Times New Roman"/>
                <w:color w:val="212121"/>
                <w:spacing w:val="-4"/>
                <w:sz w:val="20"/>
                <w:szCs w:val="20"/>
                <w:lang w:val="sq-AL"/>
              </w:rPr>
            </w:pPr>
          </w:p>
          <w:p w:rsidR="00677C5B" w:rsidRPr="003869F6" w:rsidRDefault="00677C5B" w:rsidP="00A3745D">
            <w:pPr>
              <w:pStyle w:val="Paragrafi"/>
              <w:ind w:firstLine="0"/>
              <w:rPr>
                <w:rFonts w:cs="Times New Roman"/>
                <w:color w:val="212121"/>
                <w:spacing w:val="-4"/>
                <w:sz w:val="20"/>
                <w:szCs w:val="20"/>
                <w:lang w:val="sq-AL"/>
              </w:rPr>
            </w:pPr>
            <w:r w:rsidRPr="003869F6">
              <w:rPr>
                <w:rFonts w:cs="Times New Roman"/>
                <w:color w:val="212121"/>
                <w:spacing w:val="-4"/>
                <w:sz w:val="20"/>
                <w:szCs w:val="20"/>
                <w:u w:val="single"/>
                <w:lang w:val="sq-AL"/>
              </w:rPr>
              <w:t>Llojet treguese të përfituesve</w:t>
            </w:r>
            <w:r w:rsidRPr="003869F6">
              <w:rPr>
                <w:rFonts w:cs="Times New Roman"/>
                <w:color w:val="212121"/>
                <w:spacing w:val="-4"/>
                <w:sz w:val="20"/>
                <w:szCs w:val="20"/>
                <w:lang w:val="sq-AL"/>
              </w:rPr>
              <w:t>: organet shtetërore, organet që drejtohen nga autoritetet publike, lokale</w:t>
            </w:r>
            <w:r w:rsidR="00AC51A5" w:rsidRPr="003869F6">
              <w:rPr>
                <w:rFonts w:cs="Times New Roman"/>
                <w:color w:val="212121"/>
                <w:spacing w:val="-4"/>
                <w:sz w:val="20"/>
                <w:szCs w:val="20"/>
                <w:lang w:val="sq-AL"/>
              </w:rPr>
              <w:t>,</w:t>
            </w:r>
            <w:r w:rsidRPr="003869F6">
              <w:rPr>
                <w:rFonts w:cs="Times New Roman"/>
                <w:color w:val="212121"/>
                <w:spacing w:val="-4"/>
                <w:sz w:val="20"/>
                <w:szCs w:val="20"/>
                <w:lang w:val="sq-AL"/>
              </w:rPr>
              <w:t xml:space="preserve"> rajonale dhe kombëtare, Dhoma e Tregtisë, </w:t>
            </w:r>
            <w:r w:rsidR="00B267F2" w:rsidRPr="003869F6">
              <w:rPr>
                <w:rFonts w:cs="Times New Roman"/>
                <w:color w:val="212121"/>
                <w:spacing w:val="-4"/>
                <w:sz w:val="20"/>
                <w:szCs w:val="20"/>
                <w:lang w:val="sq-AL"/>
              </w:rPr>
              <w:t xml:space="preserve">shoqëritë tregtare, rrethet </w:t>
            </w:r>
            <w:r w:rsidRPr="003869F6">
              <w:rPr>
                <w:rFonts w:cs="Times New Roman"/>
                <w:color w:val="212121"/>
                <w:spacing w:val="-4"/>
                <w:sz w:val="20"/>
                <w:szCs w:val="20"/>
                <w:lang w:val="sq-AL"/>
              </w:rPr>
              <w:t>prodhuese, sindikatat, universitetet dhe qendrat kërkimore, agjencitë e ndërkombëtarizuara, institucionet mbështetëse të biznesit, qendrat teknologjike të ekselencës R&amp;D, agjencitë novatore, strukturat mbrojtëse të biznesit, organet e menaxhimit të grupeve të interesit,</w:t>
            </w:r>
            <w:r w:rsidR="004113F9" w:rsidRPr="003869F6">
              <w:rPr>
                <w:rFonts w:cs="Times New Roman"/>
                <w:color w:val="212121"/>
                <w:spacing w:val="-4"/>
                <w:sz w:val="20"/>
                <w:szCs w:val="20"/>
                <w:lang w:val="sq-AL"/>
              </w:rPr>
              <w:t xml:space="preserve"> </w:t>
            </w:r>
            <w:r w:rsidRPr="003869F6">
              <w:rPr>
                <w:rFonts w:cs="Times New Roman"/>
                <w:color w:val="212121"/>
                <w:spacing w:val="-4"/>
                <w:sz w:val="20"/>
                <w:szCs w:val="20"/>
                <w:lang w:val="sq-AL"/>
              </w:rPr>
              <w:t xml:space="preserve">rajone prodhuese dhe teknologjike, agjencitë për </w:t>
            </w:r>
            <w:r w:rsidR="004113F9" w:rsidRPr="003869F6">
              <w:rPr>
                <w:rFonts w:cs="Times New Roman"/>
                <w:color w:val="212121"/>
                <w:spacing w:val="-4"/>
                <w:sz w:val="20"/>
                <w:szCs w:val="20"/>
                <w:lang w:val="sq-AL"/>
              </w:rPr>
              <w:t>zhvillim rajonal dhe lokal</w:t>
            </w:r>
            <w:r w:rsidRPr="003869F6">
              <w:rPr>
                <w:rFonts w:cs="Times New Roman"/>
                <w:color w:val="212121"/>
                <w:spacing w:val="-4"/>
                <w:sz w:val="20"/>
                <w:szCs w:val="20"/>
                <w:lang w:val="sq-AL"/>
              </w:rPr>
              <w:t>, organizatat e shoqërisë civile.</w:t>
            </w:r>
          </w:p>
          <w:p w:rsidR="00677C5B" w:rsidRPr="004566BE" w:rsidRDefault="00677C5B" w:rsidP="00A3745D">
            <w:pPr>
              <w:pStyle w:val="Paragrafi"/>
              <w:ind w:firstLine="0"/>
              <w:rPr>
                <w:rFonts w:cs="Times New Roman"/>
                <w:color w:val="212121"/>
                <w:spacing w:val="-4"/>
                <w:szCs w:val="24"/>
                <w:lang w:val="sq-AL"/>
              </w:rPr>
            </w:pPr>
            <w:r w:rsidRPr="003869F6">
              <w:rPr>
                <w:rFonts w:cs="Times New Roman"/>
                <w:color w:val="212121"/>
                <w:spacing w:val="-4"/>
                <w:sz w:val="20"/>
                <w:szCs w:val="20"/>
                <w:u w:val="single"/>
                <w:lang w:val="sq-AL"/>
              </w:rPr>
              <w:t>Grupet e synuara</w:t>
            </w:r>
            <w:r w:rsidRPr="003869F6">
              <w:rPr>
                <w:rFonts w:cs="Times New Roman"/>
                <w:color w:val="212121"/>
                <w:spacing w:val="-4"/>
                <w:sz w:val="20"/>
                <w:szCs w:val="20"/>
                <w:lang w:val="sq-AL"/>
              </w:rPr>
              <w:t>: palët e interesuara të SME-ve nga strategjia e strukturave mbrojtëse të biznesit: autoritetet e tjera publike, kombëtare, rajonale, lokale, urbane dhe partnerët ekonomikë dhe socialë, kërkim dhe inovacion, institucionet financiare, organizatat mbështetëse të biznesit.</w:t>
            </w:r>
          </w:p>
        </w:tc>
      </w:tr>
    </w:tbl>
    <w:p w:rsidR="00677C5B" w:rsidRPr="004566BE" w:rsidRDefault="00677C5B" w:rsidP="00677C5B">
      <w:pPr>
        <w:pStyle w:val="Paragrafi"/>
        <w:rPr>
          <w:b/>
          <w:spacing w:val="-4"/>
          <w:szCs w:val="24"/>
          <w:lang w:val="sq-AL"/>
        </w:rPr>
      </w:pPr>
    </w:p>
    <w:p w:rsidR="00677C5B" w:rsidRPr="004566BE" w:rsidRDefault="00677C5B" w:rsidP="00677C5B">
      <w:pPr>
        <w:pStyle w:val="Paragrafi"/>
        <w:rPr>
          <w:b/>
          <w:spacing w:val="-4"/>
          <w:szCs w:val="24"/>
          <w:lang w:val="sq-AL"/>
        </w:rPr>
      </w:pPr>
      <w:r w:rsidRPr="004566BE">
        <w:rPr>
          <w:b/>
          <w:spacing w:val="-4"/>
          <w:szCs w:val="24"/>
          <w:lang w:val="sq-AL"/>
        </w:rPr>
        <w:t>2.B.1 AKSI PRIORITAR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5"/>
        <w:gridCol w:w="4927"/>
      </w:tblGrid>
      <w:tr w:rsidR="00677C5B" w:rsidRPr="004566BE" w:rsidTr="001D293B">
        <w:trPr>
          <w:jc w:val="center"/>
        </w:trPr>
        <w:tc>
          <w:tcPr>
            <w:tcW w:w="4315" w:type="dxa"/>
          </w:tcPr>
          <w:p w:rsidR="00677C5B" w:rsidRPr="004566BE" w:rsidRDefault="00677C5B" w:rsidP="001D293B">
            <w:pPr>
              <w:pStyle w:val="Paragrafi"/>
              <w:ind w:firstLine="0"/>
              <w:rPr>
                <w:spacing w:val="-4"/>
                <w:sz w:val="22"/>
                <w:lang w:val="sq-AL"/>
              </w:rPr>
            </w:pPr>
            <w:r w:rsidRPr="004566BE">
              <w:rPr>
                <w:spacing w:val="-4"/>
                <w:sz w:val="22"/>
                <w:lang w:val="sq-AL"/>
              </w:rPr>
              <w:t xml:space="preserve">ID e aksit prioritar </w:t>
            </w:r>
            <w:r w:rsidRPr="004566BE">
              <w:rPr>
                <w:spacing w:val="-4"/>
                <w:sz w:val="22"/>
                <w:lang w:val="sq-AL"/>
              </w:rPr>
              <w:tab/>
            </w:r>
          </w:p>
        </w:tc>
        <w:tc>
          <w:tcPr>
            <w:tcW w:w="4927" w:type="dxa"/>
          </w:tcPr>
          <w:p w:rsidR="00677C5B" w:rsidRPr="004566BE" w:rsidRDefault="00677C5B" w:rsidP="001D293B">
            <w:pPr>
              <w:pStyle w:val="Paragrafi"/>
              <w:ind w:firstLine="0"/>
              <w:rPr>
                <w:spacing w:val="-4"/>
                <w:sz w:val="22"/>
                <w:lang w:val="sq-AL"/>
              </w:rPr>
            </w:pPr>
            <w:r w:rsidRPr="004566BE">
              <w:rPr>
                <w:spacing w:val="-4"/>
                <w:sz w:val="22"/>
                <w:lang w:val="sq-AL"/>
              </w:rPr>
              <w:t>AP2</w:t>
            </w:r>
          </w:p>
        </w:tc>
      </w:tr>
      <w:tr w:rsidR="00677C5B" w:rsidRPr="004566BE" w:rsidTr="001D293B">
        <w:trPr>
          <w:jc w:val="center"/>
        </w:trPr>
        <w:tc>
          <w:tcPr>
            <w:tcW w:w="4315" w:type="dxa"/>
          </w:tcPr>
          <w:p w:rsidR="00677C5B" w:rsidRPr="004566BE" w:rsidRDefault="00677C5B" w:rsidP="001D293B">
            <w:pPr>
              <w:pStyle w:val="Paragrafi"/>
              <w:ind w:firstLine="0"/>
              <w:rPr>
                <w:spacing w:val="-4"/>
                <w:sz w:val="22"/>
                <w:lang w:val="sq-AL"/>
              </w:rPr>
            </w:pPr>
            <w:r w:rsidRPr="004566BE">
              <w:rPr>
                <w:spacing w:val="-4"/>
                <w:sz w:val="22"/>
                <w:lang w:val="sq-AL"/>
              </w:rPr>
              <w:t>Titulli i aksit prioritar</w:t>
            </w:r>
          </w:p>
        </w:tc>
        <w:tc>
          <w:tcPr>
            <w:tcW w:w="4927" w:type="dxa"/>
          </w:tcPr>
          <w:p w:rsidR="00677C5B" w:rsidRPr="004566BE" w:rsidRDefault="00677C5B" w:rsidP="001D293B">
            <w:pPr>
              <w:pStyle w:val="Paragrafi"/>
              <w:ind w:firstLine="0"/>
              <w:rPr>
                <w:spacing w:val="-4"/>
                <w:sz w:val="22"/>
                <w:lang w:val="sq-AL"/>
              </w:rPr>
            </w:pPr>
            <w:r w:rsidRPr="004566BE">
              <w:rPr>
                <w:spacing w:val="-4"/>
                <w:sz w:val="22"/>
                <w:lang w:val="sq-AL"/>
              </w:rPr>
              <w:t>Menaxhimi inteligjent i trashëgimisë natyrore dhe kulturore për shfrytëzimin e turizmit ndër kufitar të qëndrueshëm dhe atraktivitetin territorial.</w:t>
            </w:r>
          </w:p>
        </w:tc>
      </w:tr>
    </w:tbl>
    <w:p w:rsidR="00677C5B" w:rsidRPr="004566BE" w:rsidRDefault="00677C5B" w:rsidP="00677C5B">
      <w:pPr>
        <w:pStyle w:val="Paragrafi"/>
        <w:rPr>
          <w:b/>
          <w:spacing w:val="-4"/>
          <w:szCs w:val="24"/>
          <w:lang w:val="sq-AL"/>
        </w:rPr>
      </w:pPr>
      <w:r w:rsidRPr="004566BE">
        <w:rPr>
          <w:b/>
          <w:spacing w:val="-4"/>
          <w:szCs w:val="24"/>
          <w:lang w:val="sq-AL"/>
        </w:rPr>
        <w:t>2.B.2 FONDI, BAZA E LLOGARITJES PËR MBËSHTETJEN E UNIONIT DHE ARGUMENTIMI PËR ZGJEDHJEN E BAZËS SË LLOGARITJES</w:t>
      </w:r>
    </w:p>
    <w:p w:rsidR="00677C5B" w:rsidRPr="004566BE" w:rsidRDefault="00677C5B" w:rsidP="00677C5B">
      <w:pPr>
        <w:pStyle w:val="Paragrafi"/>
        <w:rPr>
          <w:spacing w:val="-4"/>
          <w:szCs w:val="24"/>
          <w:lang w:val="sq-AL"/>
        </w:rPr>
      </w:pPr>
      <w:r w:rsidRPr="004566BE">
        <w:rPr>
          <w:spacing w:val="-4"/>
          <w:szCs w:val="24"/>
          <w:lang w:val="sq-AL"/>
        </w:rPr>
        <w:t>Fondi</w:t>
      </w:r>
      <w:r w:rsidRPr="004566BE">
        <w:rPr>
          <w:spacing w:val="-4"/>
          <w:szCs w:val="24"/>
          <w:lang w:val="sq-AL"/>
        </w:rPr>
        <w:tab/>
        <w:t>IPA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677C5B" w:rsidRPr="004566BE" w:rsidTr="001D293B">
        <w:trPr>
          <w:jc w:val="center"/>
        </w:trPr>
        <w:tc>
          <w:tcPr>
            <w:tcW w:w="4621" w:type="dxa"/>
          </w:tcPr>
          <w:p w:rsidR="00677C5B" w:rsidRPr="004566BE" w:rsidRDefault="00677C5B" w:rsidP="001D293B">
            <w:pPr>
              <w:pStyle w:val="Paragrafi"/>
              <w:ind w:firstLine="0"/>
              <w:rPr>
                <w:spacing w:val="-4"/>
                <w:szCs w:val="24"/>
                <w:lang w:val="sq-AL"/>
              </w:rPr>
            </w:pPr>
            <w:r w:rsidRPr="004566BE">
              <w:rPr>
                <w:b/>
                <w:spacing w:val="-4"/>
                <w:szCs w:val="24"/>
                <w:lang w:val="sq-AL"/>
              </w:rPr>
              <w:t xml:space="preserve">Baza e përllogaritjes </w:t>
            </w:r>
            <w:r w:rsidRPr="004566BE">
              <w:rPr>
                <w:spacing w:val="-4"/>
                <w:szCs w:val="24"/>
                <w:lang w:val="sq-AL"/>
              </w:rPr>
              <w:t>(shpenzimet totale të lejuara ose shpenzimet publike të lejuara)</w:t>
            </w:r>
          </w:p>
        </w:tc>
        <w:tc>
          <w:tcPr>
            <w:tcW w:w="4621" w:type="dxa"/>
          </w:tcPr>
          <w:p w:rsidR="00677C5B" w:rsidRPr="004566BE" w:rsidRDefault="00677C5B" w:rsidP="001D293B">
            <w:pPr>
              <w:pStyle w:val="Paragrafi"/>
              <w:ind w:firstLine="0"/>
              <w:rPr>
                <w:spacing w:val="-4"/>
                <w:szCs w:val="24"/>
                <w:lang w:val="sq-AL"/>
              </w:rPr>
            </w:pPr>
            <w:r w:rsidRPr="004566BE">
              <w:rPr>
                <w:spacing w:val="-4"/>
                <w:szCs w:val="24"/>
                <w:lang w:val="sq-AL"/>
              </w:rPr>
              <w:t>Shpenzime totale të lejuara</w:t>
            </w:r>
          </w:p>
        </w:tc>
      </w:tr>
      <w:tr w:rsidR="00677C5B" w:rsidRPr="004566BE" w:rsidTr="001D293B">
        <w:trPr>
          <w:jc w:val="center"/>
        </w:trPr>
        <w:tc>
          <w:tcPr>
            <w:tcW w:w="4621" w:type="dxa"/>
          </w:tcPr>
          <w:p w:rsidR="00677C5B" w:rsidRPr="004566BE" w:rsidRDefault="00677C5B" w:rsidP="001D293B">
            <w:pPr>
              <w:pStyle w:val="Paragrafi"/>
              <w:ind w:firstLine="0"/>
              <w:rPr>
                <w:spacing w:val="-4"/>
                <w:szCs w:val="24"/>
                <w:lang w:val="sq-AL"/>
              </w:rPr>
            </w:pPr>
            <w:r w:rsidRPr="004566BE">
              <w:rPr>
                <w:spacing w:val="-4"/>
                <w:szCs w:val="24"/>
                <w:lang w:val="sq-AL"/>
              </w:rPr>
              <w:t>Arsyetimi i zgjedhjes së llogaritjes bazë</w:t>
            </w:r>
          </w:p>
        </w:tc>
        <w:tc>
          <w:tcPr>
            <w:tcW w:w="4621" w:type="dxa"/>
          </w:tcPr>
          <w:p w:rsidR="00677C5B" w:rsidRPr="004566BE" w:rsidRDefault="00677C5B" w:rsidP="001D293B">
            <w:pPr>
              <w:pStyle w:val="Paragrafi"/>
              <w:ind w:firstLine="0"/>
              <w:rPr>
                <w:spacing w:val="-4"/>
                <w:szCs w:val="24"/>
                <w:lang w:val="sq-AL"/>
              </w:rPr>
            </w:pPr>
            <w:r w:rsidRPr="004566BE">
              <w:rPr>
                <w:spacing w:val="-4"/>
                <w:szCs w:val="24"/>
                <w:lang w:val="sq-AL"/>
              </w:rPr>
              <w:t xml:space="preserve">Nuk aplikohet </w:t>
            </w:r>
          </w:p>
        </w:tc>
      </w:tr>
    </w:tbl>
    <w:p w:rsidR="00677C5B" w:rsidRPr="004566BE" w:rsidRDefault="00677C5B" w:rsidP="00677C5B">
      <w:pPr>
        <w:pStyle w:val="Paragrafi"/>
        <w:rPr>
          <w:spacing w:val="-4"/>
          <w:szCs w:val="24"/>
          <w:lang w:val="sq-AL"/>
        </w:rPr>
      </w:pPr>
    </w:p>
    <w:p w:rsidR="00677C5B" w:rsidRPr="004566BE" w:rsidRDefault="00E95069" w:rsidP="00677C5B">
      <w:pPr>
        <w:pStyle w:val="Paragrafi"/>
        <w:rPr>
          <w:b/>
          <w:spacing w:val="-4"/>
          <w:szCs w:val="24"/>
          <w:lang w:val="sq-AL"/>
        </w:rPr>
      </w:pPr>
      <w:r w:rsidRPr="004566BE">
        <w:rPr>
          <w:b/>
          <w:spacing w:val="-4"/>
          <w:szCs w:val="24"/>
          <w:lang w:val="sq-AL"/>
        </w:rPr>
        <w:t>2.B.3</w:t>
      </w:r>
      <w:r w:rsidR="00677C5B" w:rsidRPr="004566BE">
        <w:rPr>
          <w:b/>
          <w:spacing w:val="-4"/>
          <w:szCs w:val="24"/>
          <w:lang w:val="sq-AL"/>
        </w:rPr>
        <w:t xml:space="preserve"> OBJEKTIVAT SPECIFIK</w:t>
      </w:r>
      <w:r w:rsidR="00387444" w:rsidRPr="004566BE">
        <w:rPr>
          <w:b/>
          <w:spacing w:val="-4"/>
          <w:szCs w:val="24"/>
          <w:lang w:val="sq-AL"/>
        </w:rPr>
        <w:t>Ë</w:t>
      </w:r>
      <w:r w:rsidR="00677C5B" w:rsidRPr="004566BE">
        <w:rPr>
          <w:b/>
          <w:spacing w:val="-4"/>
          <w:szCs w:val="24"/>
          <w:lang w:val="sq-AL"/>
        </w:rPr>
        <w:t xml:space="preserve"> TË PRIORITETIT TEMATIK DHE REZULTATET E PRITSHME</w:t>
      </w:r>
    </w:p>
    <w:p w:rsidR="00677C5B" w:rsidRPr="004566BE" w:rsidRDefault="00677C5B" w:rsidP="00677C5B">
      <w:pPr>
        <w:pStyle w:val="Paragrafi"/>
        <w:rPr>
          <w:spacing w:val="-4"/>
          <w:szCs w:val="24"/>
          <w:lang w:val="sq-AL"/>
        </w:rPr>
      </w:pPr>
      <w:r w:rsidRPr="004566BE">
        <w:rPr>
          <w:spacing w:val="-4"/>
          <w:szCs w:val="24"/>
          <w:lang w:val="sq-AL"/>
        </w:rPr>
        <w:t>Referenca: pikat (b) (i) dhe (ii) të nenit</w:t>
      </w:r>
      <w:r w:rsidR="00E95069" w:rsidRPr="004566BE">
        <w:rPr>
          <w:spacing w:val="-4"/>
          <w:szCs w:val="24"/>
          <w:lang w:val="sq-AL"/>
        </w:rPr>
        <w:t xml:space="preserve"> 8 (2) të Rregullores së BE-së n</w:t>
      </w:r>
      <w:r w:rsidRPr="004566BE">
        <w:rPr>
          <w:spacing w:val="-4"/>
          <w:szCs w:val="24"/>
          <w:lang w:val="sq-AL"/>
        </w:rPr>
        <w:t>r. 1299/2013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3"/>
        <w:gridCol w:w="5329"/>
      </w:tblGrid>
      <w:tr w:rsidR="00677C5B" w:rsidRPr="004566BE" w:rsidTr="001D293B">
        <w:trPr>
          <w:jc w:val="center"/>
        </w:trPr>
        <w:tc>
          <w:tcPr>
            <w:tcW w:w="3913" w:type="dxa"/>
          </w:tcPr>
          <w:p w:rsidR="00677C5B" w:rsidRPr="004566BE" w:rsidRDefault="00677C5B" w:rsidP="001D293B">
            <w:pPr>
              <w:pStyle w:val="Paragrafi"/>
              <w:ind w:firstLine="0"/>
              <w:rPr>
                <w:spacing w:val="-4"/>
                <w:szCs w:val="24"/>
                <w:lang w:val="sq-AL"/>
              </w:rPr>
            </w:pPr>
            <w:r w:rsidRPr="004566BE">
              <w:rPr>
                <w:spacing w:val="-4"/>
                <w:szCs w:val="24"/>
                <w:lang w:val="sq-AL"/>
              </w:rPr>
              <w:t>D</w:t>
            </w:r>
          </w:p>
        </w:tc>
        <w:tc>
          <w:tcPr>
            <w:tcW w:w="5329" w:type="dxa"/>
          </w:tcPr>
          <w:p w:rsidR="00677C5B" w:rsidRPr="004566BE" w:rsidRDefault="00677C5B" w:rsidP="001D293B">
            <w:pPr>
              <w:pStyle w:val="Paragrafi"/>
              <w:ind w:firstLine="0"/>
              <w:rPr>
                <w:spacing w:val="-4"/>
                <w:szCs w:val="24"/>
                <w:lang w:val="sq-AL"/>
              </w:rPr>
            </w:pPr>
            <w:r w:rsidRPr="004566BE">
              <w:rPr>
                <w:spacing w:val="-4"/>
                <w:szCs w:val="24"/>
                <w:lang w:val="sq-AL"/>
              </w:rPr>
              <w:t>21-22</w:t>
            </w:r>
          </w:p>
        </w:tc>
      </w:tr>
      <w:tr w:rsidR="00677C5B" w:rsidRPr="004566BE" w:rsidTr="001D293B">
        <w:trPr>
          <w:jc w:val="center"/>
        </w:trPr>
        <w:tc>
          <w:tcPr>
            <w:tcW w:w="3913" w:type="dxa"/>
          </w:tcPr>
          <w:p w:rsidR="00677C5B" w:rsidRPr="004566BE" w:rsidRDefault="00677C5B" w:rsidP="001D293B">
            <w:pPr>
              <w:pStyle w:val="Paragrafi"/>
              <w:ind w:firstLine="0"/>
              <w:rPr>
                <w:spacing w:val="-4"/>
                <w:szCs w:val="24"/>
                <w:lang w:val="sq-AL"/>
              </w:rPr>
            </w:pPr>
            <w:r w:rsidRPr="004566BE">
              <w:rPr>
                <w:spacing w:val="-4"/>
                <w:szCs w:val="24"/>
                <w:lang w:val="sq-AL"/>
              </w:rPr>
              <w:t xml:space="preserve">Objektivat </w:t>
            </w:r>
            <w:r w:rsidR="00387444" w:rsidRPr="004566BE">
              <w:rPr>
                <w:spacing w:val="-4"/>
                <w:szCs w:val="24"/>
                <w:lang w:val="sq-AL"/>
              </w:rPr>
              <w:t>s</w:t>
            </w:r>
            <w:r w:rsidRPr="004566BE">
              <w:rPr>
                <w:spacing w:val="-4"/>
                <w:szCs w:val="24"/>
                <w:lang w:val="sq-AL"/>
              </w:rPr>
              <w:t>pecifikë</w:t>
            </w:r>
          </w:p>
        </w:tc>
        <w:tc>
          <w:tcPr>
            <w:tcW w:w="5329" w:type="dxa"/>
          </w:tcPr>
          <w:p w:rsidR="00677C5B" w:rsidRPr="004566BE" w:rsidRDefault="00677C5B" w:rsidP="001D293B">
            <w:pPr>
              <w:pStyle w:val="Paragrafi"/>
              <w:ind w:firstLine="0"/>
              <w:rPr>
                <w:spacing w:val="-4"/>
                <w:szCs w:val="24"/>
                <w:lang w:val="sq-AL"/>
              </w:rPr>
            </w:pPr>
            <w:r w:rsidRPr="004566BE">
              <w:rPr>
                <w:spacing w:val="-4"/>
                <w:szCs w:val="24"/>
                <w:lang w:val="sq-AL"/>
              </w:rPr>
              <w:t>Rritja e atraktivitetit të aseteve natyrore dhe kulturore për të përmirësuar një zhvillim ekonomik inteligjent dhe të qëndrueshëm.</w:t>
            </w:r>
          </w:p>
          <w:p w:rsidR="00677C5B" w:rsidRPr="004566BE" w:rsidRDefault="00677C5B" w:rsidP="001D293B">
            <w:pPr>
              <w:pStyle w:val="Paragrafi"/>
              <w:ind w:firstLine="0"/>
              <w:rPr>
                <w:spacing w:val="-4"/>
                <w:szCs w:val="24"/>
                <w:lang w:val="sq-AL"/>
              </w:rPr>
            </w:pPr>
            <w:r w:rsidRPr="004566BE">
              <w:rPr>
                <w:spacing w:val="-4"/>
                <w:szCs w:val="24"/>
                <w:lang w:val="sq-AL"/>
              </w:rPr>
              <w:t>OS 2.2: Rritja e bashkëpunimit të aktorëve kryesorë të zonës për shpërndarjen e produkteve të reja kulturore dhe krijuese.</w:t>
            </w:r>
          </w:p>
        </w:tc>
      </w:tr>
    </w:tbl>
    <w:p w:rsidR="00677C5B" w:rsidRPr="001D293B" w:rsidRDefault="00677C5B" w:rsidP="00677C5B">
      <w:pPr>
        <w:pStyle w:val="Paragrafi"/>
        <w:rPr>
          <w:spacing w:val="-4"/>
          <w:sz w:val="14"/>
          <w:szCs w:val="24"/>
          <w:lang w:val="sq-AL"/>
        </w:rPr>
      </w:pPr>
    </w:p>
    <w:p w:rsidR="00DE2AD8" w:rsidRDefault="00DE2AD8" w:rsidP="00677C5B">
      <w:pPr>
        <w:pStyle w:val="Paragrafi"/>
        <w:rPr>
          <w:b/>
          <w:spacing w:val="-4"/>
          <w:szCs w:val="24"/>
          <w:lang w:val="sq-AL"/>
        </w:rPr>
        <w:sectPr w:rsidR="00DE2AD8" w:rsidSect="00BE6EBC">
          <w:footnotePr>
            <w:numRestart w:val="eachPage"/>
          </w:footnotePr>
          <w:type w:val="continuous"/>
          <w:pgSz w:w="11907" w:h="16840" w:code="9"/>
          <w:pgMar w:top="720" w:right="1134" w:bottom="720" w:left="1134" w:header="851" w:footer="851" w:gutter="0"/>
          <w:cols w:space="720"/>
          <w:docGrid w:linePitch="360"/>
        </w:sectPr>
      </w:pPr>
    </w:p>
    <w:p w:rsidR="00677C5B" w:rsidRPr="001D293B" w:rsidRDefault="00387444" w:rsidP="00677C5B">
      <w:pPr>
        <w:pStyle w:val="Paragrafi"/>
        <w:rPr>
          <w:b/>
          <w:spacing w:val="-4"/>
          <w:szCs w:val="24"/>
          <w:lang w:val="sq-AL"/>
        </w:rPr>
      </w:pPr>
      <w:r w:rsidRPr="001D293B">
        <w:rPr>
          <w:b/>
          <w:spacing w:val="-4"/>
          <w:szCs w:val="24"/>
          <w:lang w:val="sq-AL"/>
        </w:rPr>
        <w:t>2.B.4</w:t>
      </w:r>
      <w:r w:rsidR="00677C5B" w:rsidRPr="001D293B">
        <w:rPr>
          <w:b/>
          <w:spacing w:val="-4"/>
          <w:szCs w:val="24"/>
          <w:lang w:val="sq-AL"/>
        </w:rPr>
        <w:t xml:space="preserve"> PARIMET RREGULLUESE PËR PËRZGJEDHJEN E PROJEKTEVE</w:t>
      </w:r>
    </w:p>
    <w:p w:rsidR="00677C5B" w:rsidRPr="004566BE" w:rsidRDefault="00677C5B" w:rsidP="00677C5B">
      <w:pPr>
        <w:pStyle w:val="Paragrafi"/>
        <w:rPr>
          <w:spacing w:val="-4"/>
          <w:szCs w:val="24"/>
          <w:lang w:val="sq-AL"/>
        </w:rPr>
      </w:pPr>
      <w:r w:rsidRPr="004566BE">
        <w:rPr>
          <w:spacing w:val="-4"/>
          <w:szCs w:val="24"/>
          <w:lang w:val="sq-AL"/>
        </w:rPr>
        <w:t>Referenca: pika (b) (iii) e ne</w:t>
      </w:r>
      <w:r w:rsidR="00C50D80" w:rsidRPr="004566BE">
        <w:rPr>
          <w:spacing w:val="-4"/>
          <w:szCs w:val="24"/>
          <w:lang w:val="sq-AL"/>
        </w:rPr>
        <w:t>nit 8 (2) të Rregullores (BE) nr.</w:t>
      </w:r>
      <w:r w:rsidRPr="004566BE">
        <w:rPr>
          <w:spacing w:val="-4"/>
          <w:szCs w:val="24"/>
          <w:lang w:val="sq-AL"/>
        </w:rPr>
        <w:t xml:space="preserve"> 1299/2013</w:t>
      </w:r>
    </w:p>
    <w:p w:rsidR="00677C5B" w:rsidRPr="004566BE" w:rsidRDefault="00677C5B" w:rsidP="00677C5B">
      <w:pPr>
        <w:pStyle w:val="Paragrafi"/>
        <w:rPr>
          <w:spacing w:val="-4"/>
          <w:szCs w:val="24"/>
          <w:lang w:val="sq-AL"/>
        </w:rPr>
      </w:pPr>
      <w:r w:rsidRPr="004566BE">
        <w:rPr>
          <w:spacing w:val="-4"/>
          <w:szCs w:val="24"/>
          <w:lang w:val="sq-AL"/>
        </w:rPr>
        <w:t>Parimet e mëposhtme udhëzuese do të vërehen gjatë përzgjedhjes së aplikacioneve të projektit:</w:t>
      </w:r>
    </w:p>
    <w:p w:rsidR="00677C5B" w:rsidRPr="004566BE" w:rsidRDefault="00677C5B" w:rsidP="00677C5B">
      <w:pPr>
        <w:pStyle w:val="Paragrafi"/>
        <w:rPr>
          <w:spacing w:val="-4"/>
          <w:szCs w:val="24"/>
          <w:lang w:val="sq-AL"/>
        </w:rPr>
      </w:pPr>
      <w:r w:rsidRPr="004566BE">
        <w:rPr>
          <w:b/>
          <w:spacing w:val="-4"/>
          <w:szCs w:val="24"/>
          <w:lang w:val="sq-AL"/>
        </w:rPr>
        <w:t xml:space="preserve">Koherenca </w:t>
      </w:r>
      <w:r w:rsidR="00387444" w:rsidRPr="004566BE">
        <w:rPr>
          <w:b/>
          <w:spacing w:val="-4"/>
          <w:szCs w:val="24"/>
          <w:lang w:val="sq-AL"/>
        </w:rPr>
        <w:t>s</w:t>
      </w:r>
      <w:r w:rsidRPr="004566BE">
        <w:rPr>
          <w:b/>
          <w:spacing w:val="-4"/>
          <w:szCs w:val="24"/>
          <w:lang w:val="sq-AL"/>
        </w:rPr>
        <w:t>trategjike</w:t>
      </w:r>
      <w:r w:rsidRPr="004566BE">
        <w:rPr>
          <w:spacing w:val="-4"/>
          <w:szCs w:val="24"/>
          <w:lang w:val="sq-AL"/>
        </w:rPr>
        <w:t>: koherenca dhe kontributi i çdo aplikim projekti në objektivin specifik të Programit përkatës, duke adresuar në mënyrë koherente arritjet e rezultateve specifike të Programit. Për më tepër, vlera e shtuar e operacionit të CBC-së, dimensioni i saj territorial dhe rëndësia e partneritetit do të vlerësohen në këtë kontekst.</w:t>
      </w:r>
    </w:p>
    <w:p w:rsidR="00677C5B" w:rsidRPr="004566BE" w:rsidRDefault="00677C5B" w:rsidP="00677C5B">
      <w:pPr>
        <w:pStyle w:val="Paragrafi"/>
        <w:rPr>
          <w:spacing w:val="-4"/>
          <w:szCs w:val="24"/>
          <w:lang w:val="sq-AL"/>
        </w:rPr>
      </w:pPr>
      <w:r w:rsidRPr="004566BE">
        <w:rPr>
          <w:b/>
          <w:spacing w:val="-4"/>
          <w:szCs w:val="24"/>
          <w:lang w:val="sq-AL"/>
        </w:rPr>
        <w:t>Cilësia operative</w:t>
      </w:r>
      <w:r w:rsidRPr="004566BE">
        <w:rPr>
          <w:spacing w:val="-4"/>
          <w:szCs w:val="24"/>
          <w:lang w:val="sq-AL"/>
        </w:rPr>
        <w:t>: Hartimi i zbatimit të projektit në lidhje me qartësinë dhe koherencën e objektivave operativ</w:t>
      </w:r>
      <w:r w:rsidR="00F7632C" w:rsidRPr="004566BE">
        <w:rPr>
          <w:spacing w:val="-4"/>
          <w:lang w:val="sq-AL" w:eastAsia="sq-AL"/>
        </w:rPr>
        <w:t>ë</w:t>
      </w:r>
      <w:r w:rsidRPr="004566BE">
        <w:rPr>
          <w:spacing w:val="-4"/>
          <w:szCs w:val="24"/>
          <w:lang w:val="sq-AL"/>
        </w:rPr>
        <w:t>, aktivitetet dhe mjetet, fizibilitetin, efikasitetin, komunikimin e projektit dhe rezultatet e tij të veçanta, që janë potenciale për marrjen dhe futjen në procedurat operative të partnerëve të përfshirë. Prodhimi dhe qasja me drejtim rezultativ që vë theksin më shumë në zhvillimin e betonit, rezultatet përkatëse dhe të dukshme do të jenë një domosdoshmëri.</w:t>
      </w:r>
    </w:p>
    <w:p w:rsidR="00677C5B" w:rsidRPr="004566BE" w:rsidRDefault="00677C5B" w:rsidP="00677C5B">
      <w:pPr>
        <w:pStyle w:val="Paragrafi"/>
        <w:rPr>
          <w:spacing w:val="-4"/>
          <w:szCs w:val="24"/>
          <w:lang w:val="sq-AL"/>
        </w:rPr>
      </w:pPr>
      <w:r w:rsidRPr="004566BE">
        <w:rPr>
          <w:b/>
          <w:spacing w:val="-4"/>
          <w:szCs w:val="24"/>
          <w:lang w:val="sq-AL"/>
        </w:rPr>
        <w:t xml:space="preserve">Pajtueshmëria me </w:t>
      </w:r>
      <w:r w:rsidR="00387444" w:rsidRPr="004566BE">
        <w:rPr>
          <w:b/>
          <w:spacing w:val="-4"/>
          <w:szCs w:val="24"/>
          <w:lang w:val="sq-AL"/>
        </w:rPr>
        <w:t>p</w:t>
      </w:r>
      <w:r w:rsidRPr="004566BE">
        <w:rPr>
          <w:b/>
          <w:spacing w:val="-4"/>
          <w:szCs w:val="24"/>
          <w:lang w:val="sq-AL"/>
        </w:rPr>
        <w:t>rioritetet tematike ndërsektoriale</w:t>
      </w:r>
      <w:r w:rsidRPr="004566BE">
        <w:rPr>
          <w:spacing w:val="-4"/>
          <w:szCs w:val="24"/>
          <w:lang w:val="sq-AL"/>
        </w:rPr>
        <w:t>: një seksion i veçantë i rrjetit të vlerësimit të cilësisë do të kontrollojë koherencën e projekt propozimeve me prioritetet e mëposhtme tematike:</w:t>
      </w:r>
    </w:p>
    <w:p w:rsidR="00677C5B" w:rsidRPr="004566BE" w:rsidRDefault="00677C5B" w:rsidP="00677C5B">
      <w:pPr>
        <w:pStyle w:val="Paragrafi"/>
        <w:rPr>
          <w:spacing w:val="-4"/>
          <w:szCs w:val="24"/>
          <w:lang w:val="sq-AL"/>
        </w:rPr>
      </w:pPr>
      <w:r w:rsidRPr="004566BE">
        <w:rPr>
          <w:spacing w:val="-4"/>
          <w:szCs w:val="24"/>
          <w:lang w:val="sq-AL"/>
        </w:rPr>
        <w:t>• f) promovimin e qeverisjes lokale dhe rajonale dhe përmirësimin e planifikimit dhe kapacitetit administrativ të autoriteteve lokale dhe rajonale;</w:t>
      </w:r>
    </w:p>
    <w:p w:rsidR="00677C5B" w:rsidRPr="004566BE" w:rsidRDefault="00677C5B" w:rsidP="00677C5B">
      <w:pPr>
        <w:pStyle w:val="Paragrafi"/>
        <w:rPr>
          <w:spacing w:val="-4"/>
          <w:szCs w:val="24"/>
          <w:lang w:val="sq-AL"/>
        </w:rPr>
      </w:pPr>
      <w:r w:rsidRPr="004566BE">
        <w:rPr>
          <w:spacing w:val="-4"/>
          <w:szCs w:val="24"/>
          <w:lang w:val="sq-AL"/>
        </w:rPr>
        <w:t>• h) Forcimin e kërkimit shkencor, zhvillimit teknologjik, inovacionit dhe teknologjive të informimit dhe komunikimit, përmes, ndër të tjera, promovimit të ndarjes së burimeve njerëzore dhe objekteve për kërkimin dhe zhvillimin e teknologjisë.</w:t>
      </w:r>
    </w:p>
    <w:p w:rsidR="00677C5B" w:rsidRPr="004566BE" w:rsidRDefault="00677C5B" w:rsidP="00677C5B">
      <w:pPr>
        <w:pStyle w:val="Paragrafi"/>
        <w:rPr>
          <w:spacing w:val="-4"/>
          <w:szCs w:val="24"/>
          <w:lang w:val="sq-AL"/>
        </w:rPr>
      </w:pPr>
      <w:r w:rsidRPr="004566BE">
        <w:rPr>
          <w:b/>
          <w:spacing w:val="-4"/>
          <w:szCs w:val="24"/>
          <w:lang w:val="sq-AL"/>
        </w:rPr>
        <w:t>Pajtueshmëria me parimet horizontale</w:t>
      </w:r>
      <w:r w:rsidRPr="004566BE">
        <w:rPr>
          <w:spacing w:val="-4"/>
          <w:szCs w:val="24"/>
          <w:lang w:val="sq-AL"/>
        </w:rPr>
        <w:t>: koherenca dhe kontributi i çdo aplikim të projektit të parimeve horizontale të Programit (zhvillimin e qëndrueshëm dhe ndryshimet klimatike, barazia etj</w:t>
      </w:r>
      <w:r w:rsidR="00762924" w:rsidRPr="004566BE">
        <w:rPr>
          <w:spacing w:val="-4"/>
          <w:szCs w:val="24"/>
          <w:lang w:val="sq-AL"/>
        </w:rPr>
        <w:t>.</w:t>
      </w:r>
      <w:r w:rsidRPr="004566BE">
        <w:rPr>
          <w:spacing w:val="-4"/>
          <w:szCs w:val="24"/>
          <w:lang w:val="sq-AL"/>
        </w:rPr>
        <w:t>) dhe demonstrimi i integrimit dhe avancimit të tyre në kuadër ndërhyrjes logjike për projekt propozimin.</w:t>
      </w:r>
    </w:p>
    <w:p w:rsidR="00677C5B" w:rsidRPr="004566BE" w:rsidRDefault="00677C5B" w:rsidP="00677C5B">
      <w:pPr>
        <w:pStyle w:val="Paragrafi"/>
        <w:rPr>
          <w:spacing w:val="-4"/>
          <w:szCs w:val="24"/>
          <w:lang w:val="sq-AL"/>
        </w:rPr>
      </w:pPr>
      <w:r w:rsidRPr="004566BE">
        <w:rPr>
          <w:spacing w:val="-4"/>
          <w:szCs w:val="24"/>
          <w:lang w:val="sq-AL"/>
        </w:rPr>
        <w:t>Do të sigurohet pajtueshmëria e financimit të programeve me legjislacionin dhe rregullat e prokurimit publik</w:t>
      </w:r>
      <w:r w:rsidR="00AC51A5" w:rsidRPr="004566BE">
        <w:rPr>
          <w:spacing w:val="-4"/>
          <w:szCs w:val="24"/>
          <w:lang w:val="sq-AL"/>
        </w:rPr>
        <w:t>;</w:t>
      </w:r>
      <w:r w:rsidRPr="004566BE">
        <w:rPr>
          <w:spacing w:val="-4"/>
          <w:szCs w:val="24"/>
          <w:lang w:val="sq-AL"/>
        </w:rPr>
        <w:t xml:space="preserve"> në veçanti</w:t>
      </w:r>
      <w:r w:rsidR="00C50D80" w:rsidRPr="004566BE">
        <w:rPr>
          <w:spacing w:val="-4"/>
          <w:szCs w:val="24"/>
          <w:lang w:val="sq-AL"/>
        </w:rPr>
        <w:t xml:space="preserve">: a) Direktivat 2004/18/KE dhe 2004/17/KE; </w:t>
      </w:r>
      <w:r w:rsidRPr="004566BE">
        <w:rPr>
          <w:spacing w:val="-4"/>
          <w:szCs w:val="24"/>
          <w:lang w:val="sq-AL"/>
        </w:rPr>
        <w:t>b) Direktivat 2014/23/BE, 2014/24/BE</w:t>
      </w:r>
      <w:r w:rsidR="00C50D80" w:rsidRPr="004566BE">
        <w:rPr>
          <w:spacing w:val="-4"/>
          <w:szCs w:val="24"/>
          <w:lang w:val="sq-AL"/>
        </w:rPr>
        <w:t>;</w:t>
      </w:r>
      <w:r w:rsidRPr="004566BE">
        <w:rPr>
          <w:spacing w:val="-4"/>
          <w:szCs w:val="24"/>
          <w:lang w:val="sq-AL"/>
        </w:rPr>
        <w:t xml:space="preserve"> dhe 2014/25/BE</w:t>
      </w:r>
      <w:r w:rsidR="00C50D80" w:rsidRPr="004566BE">
        <w:rPr>
          <w:spacing w:val="-4"/>
          <w:szCs w:val="24"/>
          <w:lang w:val="sq-AL"/>
        </w:rPr>
        <w:t>,</w:t>
      </w:r>
      <w:r w:rsidRPr="004566BE">
        <w:rPr>
          <w:spacing w:val="-4"/>
          <w:szCs w:val="24"/>
          <w:lang w:val="sq-AL"/>
        </w:rPr>
        <w:t xml:space="preserve"> dikur të transpozua</w:t>
      </w:r>
      <w:r w:rsidR="0043150E" w:rsidRPr="004566BE">
        <w:rPr>
          <w:spacing w:val="-4"/>
          <w:szCs w:val="24"/>
          <w:lang w:val="sq-AL"/>
        </w:rPr>
        <w:t>ra në legjislacionin kombëtar; c) Direktivat 89/665/KEE dhe 92/13/</w:t>
      </w:r>
      <w:r w:rsidRPr="004566BE">
        <w:rPr>
          <w:spacing w:val="-4"/>
          <w:szCs w:val="24"/>
          <w:lang w:val="sq-AL"/>
        </w:rPr>
        <w:t>KEE</w:t>
      </w:r>
      <w:r w:rsidR="0043150E" w:rsidRPr="004566BE">
        <w:rPr>
          <w:spacing w:val="-4"/>
          <w:szCs w:val="24"/>
          <w:lang w:val="sq-AL"/>
        </w:rPr>
        <w:t xml:space="preserve">; dhe </w:t>
      </w:r>
      <w:r w:rsidRPr="004566BE">
        <w:rPr>
          <w:spacing w:val="-4"/>
          <w:szCs w:val="24"/>
          <w:lang w:val="sq-AL"/>
        </w:rPr>
        <w:t>d) parimet e përgjithshme të prokurimeve publike që rrjedhin nga Traktati për Funksionimin e BE-së.</w:t>
      </w:r>
    </w:p>
    <w:p w:rsidR="00677C5B" w:rsidRPr="004566BE" w:rsidRDefault="00677C5B" w:rsidP="00677C5B">
      <w:pPr>
        <w:pStyle w:val="Paragrafi"/>
        <w:rPr>
          <w:spacing w:val="-4"/>
          <w:szCs w:val="24"/>
          <w:lang w:val="sq-AL"/>
        </w:rPr>
      </w:pPr>
      <w:r w:rsidRPr="004566BE">
        <w:rPr>
          <w:spacing w:val="-4"/>
          <w:szCs w:val="24"/>
          <w:lang w:val="sq-AL"/>
        </w:rPr>
        <w:t>Kriteret e hollësishme të vlerësimit do të miratohen nga Komiteti Monitorues dhe do të vihen në dispozicion të aplikantëve potencialë në kërkesat për dokumentacionin e propozimeve, të cilat do të përgatiten dhe të shpërndahen nga Autoriteti Menaxhues dhe Sekretariati i Përbashkët.</w:t>
      </w:r>
    </w:p>
    <w:p w:rsidR="00677C5B" w:rsidRPr="004566BE" w:rsidRDefault="00677C5B" w:rsidP="00677C5B">
      <w:pPr>
        <w:pStyle w:val="Paragrafi"/>
        <w:rPr>
          <w:spacing w:val="-4"/>
          <w:szCs w:val="24"/>
          <w:lang w:val="sq-AL"/>
        </w:rPr>
      </w:pPr>
      <w:r w:rsidRPr="004566BE">
        <w:rPr>
          <w:spacing w:val="-4"/>
          <w:szCs w:val="24"/>
          <w:lang w:val="sq-AL"/>
        </w:rPr>
        <w:t xml:space="preserve">Zbatimi i Programit parashikon edhe projektet strategjike / tematike që kanë për qëllim një fokusim më të mirë të qëllimeve specifike të Programit dhe me adresimin për të mundësuar zgjidhje konkrete për nevoja të veçanta, siç kanë dalë në </w:t>
      </w:r>
      <w:r w:rsidR="00437578" w:rsidRPr="004566BE">
        <w:rPr>
          <w:spacing w:val="-4"/>
          <w:szCs w:val="24"/>
          <w:lang w:val="sq-AL"/>
        </w:rPr>
        <w:t>analizën territoriale</w:t>
      </w:r>
      <w:r w:rsidRPr="004566BE">
        <w:rPr>
          <w:spacing w:val="-4"/>
          <w:szCs w:val="24"/>
          <w:lang w:val="sq-AL"/>
        </w:rPr>
        <w:t>.</w:t>
      </w:r>
    </w:p>
    <w:p w:rsidR="00677C5B" w:rsidRPr="004566BE" w:rsidRDefault="00677C5B" w:rsidP="00677C5B">
      <w:pPr>
        <w:pStyle w:val="Paragrafi"/>
        <w:rPr>
          <w:spacing w:val="-4"/>
          <w:szCs w:val="24"/>
          <w:lang w:val="sq-AL"/>
        </w:rPr>
      </w:pPr>
      <w:r w:rsidRPr="004566BE">
        <w:rPr>
          <w:spacing w:val="-4"/>
          <w:szCs w:val="24"/>
          <w:lang w:val="sq-AL"/>
        </w:rPr>
        <w:t xml:space="preserve">Ndërlidhjet dhe efektet e drejtpërdrejta dhe të tërthorta ndërmjet veprimeve të zbatuara brenda turizmit, mjedisit dhe fushave të transportit do të merren parasysh në procesin e përzgjedhjes dhe vlerësimit të projekt propozimeve. Për të parandaluar efektet negative të mundshme që promovimi i turizmit mund të shkaktojë në cilësinë e ajrit, në thirrjet për propozime do të kërkohet që çdo zhvillim dhe përmirësim i infrastrukturës së transportit (rrugore apo detare) të parashikohet në planet e mobilitetit ose instrumenteve të tjera urbane të miratuara nga </w:t>
      </w:r>
      <w:r w:rsidR="00437578" w:rsidRPr="004566BE">
        <w:rPr>
          <w:spacing w:val="-4"/>
          <w:szCs w:val="24"/>
          <w:lang w:val="sq-AL"/>
        </w:rPr>
        <w:t>a</w:t>
      </w:r>
      <w:r w:rsidRPr="004566BE">
        <w:rPr>
          <w:spacing w:val="-4"/>
          <w:szCs w:val="24"/>
          <w:lang w:val="sq-AL"/>
        </w:rPr>
        <w:t xml:space="preserve">utoritetet përkatëse, të cilat, janë të lidhura me planet e cilësisë së ajrit sipas </w:t>
      </w:r>
      <w:r w:rsidR="00437578" w:rsidRPr="004566BE">
        <w:rPr>
          <w:spacing w:val="-4"/>
          <w:szCs w:val="24"/>
          <w:lang w:val="sq-AL"/>
        </w:rPr>
        <w:t>direktivës 2008/50</w:t>
      </w:r>
      <w:r w:rsidRPr="004566BE">
        <w:rPr>
          <w:spacing w:val="-4"/>
          <w:szCs w:val="24"/>
          <w:lang w:val="sq-AL"/>
        </w:rPr>
        <w:t xml:space="preserve"> KE ose të njëvlefshme për Shqipërinë dhe Malin e Zi, kur është e mundur. Në proceset e lartpërmendura, ndikimi afatgjatë i ndërhyrjeve duke rritur cilësinë e ajrit (si rezultat i transportit të qëndrueshëm në PA4 dhe energjisë së pastër të rinovueshme në РАЗ) mund të ndikojë pozitivisht edhe mbi objekti</w:t>
      </w:r>
      <w:r w:rsidR="00F7632C" w:rsidRPr="004566BE">
        <w:rPr>
          <w:spacing w:val="-4"/>
          <w:szCs w:val="24"/>
          <w:lang w:val="sq-AL"/>
        </w:rPr>
        <w:t>vat e turizmit (duke rritur eko</w:t>
      </w:r>
      <w:r w:rsidRPr="004566BE">
        <w:rPr>
          <w:spacing w:val="-4"/>
          <w:szCs w:val="24"/>
          <w:lang w:val="sq-AL"/>
        </w:rPr>
        <w:t>turizmin, reduktuar eutrofizimin, mbrojtur trashëgiminë kulturore dhe ulur kostot shëndetësore).</w:t>
      </w:r>
    </w:p>
    <w:p w:rsidR="00677C5B" w:rsidRPr="00DE2AD8" w:rsidRDefault="00437578" w:rsidP="00677C5B">
      <w:pPr>
        <w:pStyle w:val="Paragrafi"/>
        <w:rPr>
          <w:b/>
          <w:spacing w:val="-4"/>
          <w:szCs w:val="24"/>
          <w:lang w:val="sq-AL"/>
        </w:rPr>
      </w:pPr>
      <w:r w:rsidRPr="00DE2AD8">
        <w:rPr>
          <w:b/>
          <w:spacing w:val="-4"/>
          <w:szCs w:val="24"/>
          <w:lang w:val="sq-AL"/>
        </w:rPr>
        <w:t>2.B.5</w:t>
      </w:r>
      <w:r w:rsidR="00677C5B" w:rsidRPr="00DE2AD8">
        <w:rPr>
          <w:b/>
          <w:spacing w:val="-4"/>
          <w:szCs w:val="24"/>
          <w:lang w:val="sq-AL"/>
        </w:rPr>
        <w:t xml:space="preserve"> VEPRIMET QË DO TË MBËSH</w:t>
      </w:r>
      <w:r w:rsidR="0014240B">
        <w:rPr>
          <w:b/>
          <w:spacing w:val="-4"/>
          <w:szCs w:val="24"/>
          <w:lang w:val="sq-AL"/>
        </w:rPr>
        <w:t>-</w:t>
      </w:r>
      <w:r w:rsidR="00677C5B" w:rsidRPr="00DE2AD8">
        <w:rPr>
          <w:b/>
          <w:spacing w:val="-4"/>
          <w:szCs w:val="24"/>
          <w:lang w:val="sq-AL"/>
        </w:rPr>
        <w:t>TETEN SIPAS PRIORITETIT TEMATIK (NGA PRIORITETI TEMATIK)</w:t>
      </w:r>
    </w:p>
    <w:p w:rsidR="00677C5B" w:rsidRPr="004566BE" w:rsidRDefault="00677C5B" w:rsidP="00677C5B">
      <w:pPr>
        <w:pStyle w:val="Paragrafi"/>
        <w:rPr>
          <w:spacing w:val="-4"/>
          <w:szCs w:val="24"/>
          <w:lang w:val="sq-AL"/>
        </w:rPr>
      </w:pPr>
      <w:r w:rsidRPr="004566BE">
        <w:rPr>
          <w:spacing w:val="-4"/>
          <w:szCs w:val="24"/>
          <w:lang w:val="sq-AL"/>
        </w:rPr>
        <w:t xml:space="preserve">Referenca: pika (b) (iii) e nenit 8 (2) të Rregullores (BE) </w:t>
      </w:r>
      <w:r w:rsidR="00437578" w:rsidRPr="004566BE">
        <w:rPr>
          <w:spacing w:val="-4"/>
          <w:szCs w:val="24"/>
          <w:lang w:val="sq-AL"/>
        </w:rPr>
        <w:t>n</w:t>
      </w:r>
      <w:r w:rsidRPr="004566BE">
        <w:rPr>
          <w:spacing w:val="-4"/>
          <w:szCs w:val="24"/>
          <w:lang w:val="sq-AL"/>
        </w:rPr>
        <w:t>r. 1299/2013</w:t>
      </w:r>
    </w:p>
    <w:p w:rsidR="00DE2AD8" w:rsidRDefault="00DE2AD8" w:rsidP="00A3745D">
      <w:pPr>
        <w:pStyle w:val="Paragrafi"/>
        <w:ind w:firstLine="0"/>
        <w:rPr>
          <w:spacing w:val="-4"/>
          <w:szCs w:val="24"/>
          <w:lang w:val="sq-AL"/>
        </w:rPr>
        <w:sectPr w:rsidR="00DE2AD8" w:rsidSect="00DE2AD8">
          <w:footnotePr>
            <w:numRestart w:val="eachPage"/>
          </w:footnotePr>
          <w:type w:val="continuous"/>
          <w:pgSz w:w="11907" w:h="16840" w:code="9"/>
          <w:pgMar w:top="720" w:right="1134" w:bottom="720" w:left="1134" w:header="851" w:footer="851" w:gutter="0"/>
          <w:cols w:num="2" w:space="454"/>
          <w:docGrid w:linePitch="360"/>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7064"/>
      </w:tblGrid>
      <w:tr w:rsidR="00677C5B" w:rsidRPr="00DE2AD8" w:rsidTr="00DE2AD8">
        <w:trPr>
          <w:jc w:val="center"/>
        </w:trPr>
        <w:tc>
          <w:tcPr>
            <w:tcW w:w="2178" w:type="dxa"/>
          </w:tcPr>
          <w:p w:rsidR="00677C5B" w:rsidRPr="00DE2AD8" w:rsidRDefault="00677C5B" w:rsidP="00A3745D">
            <w:pPr>
              <w:pStyle w:val="Paragrafi"/>
              <w:ind w:firstLine="0"/>
              <w:rPr>
                <w:spacing w:val="-4"/>
                <w:sz w:val="22"/>
                <w:lang w:val="sq-AL"/>
              </w:rPr>
            </w:pPr>
            <w:r w:rsidRPr="00DE2AD8">
              <w:rPr>
                <w:spacing w:val="-4"/>
                <w:sz w:val="22"/>
                <w:lang w:val="sq-AL"/>
              </w:rPr>
              <w:t xml:space="preserve">Prioriteti </w:t>
            </w:r>
            <w:r w:rsidR="00437578" w:rsidRPr="00DE2AD8">
              <w:rPr>
                <w:spacing w:val="-4"/>
                <w:sz w:val="22"/>
                <w:lang w:val="sq-AL"/>
              </w:rPr>
              <w:t>t</w:t>
            </w:r>
            <w:r w:rsidRPr="00DE2AD8">
              <w:rPr>
                <w:spacing w:val="-4"/>
                <w:sz w:val="22"/>
                <w:lang w:val="sq-AL"/>
              </w:rPr>
              <w:t>ematik</w:t>
            </w:r>
          </w:p>
        </w:tc>
        <w:tc>
          <w:tcPr>
            <w:tcW w:w="7064" w:type="dxa"/>
          </w:tcPr>
          <w:p w:rsidR="00677C5B" w:rsidRPr="00DE2AD8" w:rsidRDefault="00677C5B" w:rsidP="00A3745D">
            <w:pPr>
              <w:pStyle w:val="Paragrafi"/>
              <w:ind w:firstLine="0"/>
              <w:rPr>
                <w:b/>
                <w:spacing w:val="-4"/>
                <w:sz w:val="22"/>
                <w:lang w:val="sq-AL"/>
              </w:rPr>
            </w:pPr>
            <w:r w:rsidRPr="00DE2AD8">
              <w:rPr>
                <w:b/>
                <w:spacing w:val="-4"/>
                <w:sz w:val="22"/>
                <w:lang w:val="sq-AL"/>
              </w:rPr>
              <w:t>2. Inkurajimi i turizmit të qëndrueshëm dhe të trashëgimisë kulturore dhe natyrore</w:t>
            </w:r>
          </w:p>
          <w:p w:rsidR="00677C5B" w:rsidRPr="00DE2AD8" w:rsidRDefault="00677C5B" w:rsidP="00A3745D">
            <w:pPr>
              <w:pStyle w:val="Paragrafi"/>
              <w:ind w:firstLine="0"/>
              <w:rPr>
                <w:spacing w:val="-4"/>
                <w:sz w:val="12"/>
                <w:lang w:val="sq-AL"/>
              </w:rPr>
            </w:pPr>
          </w:p>
          <w:p w:rsidR="00677C5B" w:rsidRPr="00DE2AD8" w:rsidRDefault="00677C5B" w:rsidP="00A3745D">
            <w:pPr>
              <w:pStyle w:val="Paragrafi"/>
              <w:ind w:firstLine="0"/>
              <w:rPr>
                <w:spacing w:val="-4"/>
                <w:sz w:val="22"/>
                <w:lang w:val="sq-AL"/>
              </w:rPr>
            </w:pPr>
            <w:r w:rsidRPr="00DE2AD8">
              <w:rPr>
                <w:spacing w:val="-4"/>
                <w:sz w:val="22"/>
                <w:lang w:val="sq-AL"/>
              </w:rPr>
              <w:t>OS 2.1: Rritja e atraktivitetit të aseteve natyrore dhe kulturore për të përmirësuar një zhvillim ekonomik të qëndrueshëm inteligjent dhe të qëndrueshëm.</w:t>
            </w:r>
          </w:p>
          <w:p w:rsidR="00677C5B" w:rsidRPr="00DE2AD8" w:rsidRDefault="00677C5B" w:rsidP="00A3745D">
            <w:pPr>
              <w:pStyle w:val="Paragrafi"/>
              <w:ind w:firstLine="0"/>
              <w:rPr>
                <w:spacing w:val="-4"/>
                <w:sz w:val="22"/>
                <w:lang w:val="sq-AL"/>
              </w:rPr>
            </w:pPr>
            <w:r w:rsidRPr="00DE2AD8">
              <w:rPr>
                <w:spacing w:val="-4"/>
                <w:sz w:val="22"/>
                <w:lang w:val="sq-AL"/>
              </w:rPr>
              <w:t>Sektori i turizmit, si nxitës i një zhvillimi ekonomik inteligjent dhe të qëndrueshëm, pra, ofron mundësi të konsiderueshme në drejtim të rritjes ekonomike dhe punësimit.</w:t>
            </w:r>
          </w:p>
          <w:p w:rsidR="00677C5B" w:rsidRPr="00DE2AD8" w:rsidRDefault="00677C5B" w:rsidP="00A3745D">
            <w:pPr>
              <w:pStyle w:val="Paragrafi"/>
              <w:ind w:firstLine="0"/>
              <w:rPr>
                <w:spacing w:val="-4"/>
                <w:sz w:val="22"/>
                <w:lang w:val="sq-AL"/>
              </w:rPr>
            </w:pPr>
            <w:r w:rsidRPr="00DE2AD8">
              <w:rPr>
                <w:spacing w:val="-4"/>
                <w:sz w:val="22"/>
                <w:lang w:val="sq-AL"/>
              </w:rPr>
              <w:t>Zhvillimi inteligjent dhe i qëndrueshëm ekonomik i zonës rrezikohet veçanërisht nga mungesa e instrumenteve të planifikimit për trashëgimi kulturore dhe natyrore të zgjuar dhe të qëndrueshme, bashkë me mungesën e njohurive, përvojës dhe aftësive në menaxhimin e destinacioneve dhe marketingut, mungesës së produkteve dhe shërbimeve</w:t>
            </w:r>
            <w:r w:rsidR="001407AB" w:rsidRPr="00DE2AD8">
              <w:rPr>
                <w:spacing w:val="-4"/>
                <w:sz w:val="22"/>
                <w:lang w:val="sq-AL"/>
              </w:rPr>
              <w:t xml:space="preserve"> </w:t>
            </w:r>
            <w:r w:rsidRPr="00DE2AD8">
              <w:rPr>
                <w:spacing w:val="-4"/>
                <w:sz w:val="22"/>
                <w:lang w:val="sq-AL"/>
              </w:rPr>
              <w:t>të diferencuara dhe novatore të turizmit.</w:t>
            </w:r>
          </w:p>
          <w:p w:rsidR="00677C5B" w:rsidRPr="00DE2AD8" w:rsidRDefault="00677C5B" w:rsidP="00A3745D">
            <w:pPr>
              <w:pStyle w:val="Paragrafi"/>
              <w:ind w:firstLine="0"/>
              <w:rPr>
                <w:spacing w:val="-4"/>
                <w:sz w:val="14"/>
                <w:lang w:val="sq-AL"/>
              </w:rPr>
            </w:pPr>
          </w:p>
          <w:p w:rsidR="00677C5B" w:rsidRPr="00DE2AD8" w:rsidRDefault="00677C5B" w:rsidP="00A3745D">
            <w:pPr>
              <w:pStyle w:val="Paragrafi"/>
              <w:ind w:firstLine="0"/>
              <w:rPr>
                <w:spacing w:val="-4"/>
                <w:sz w:val="22"/>
                <w:lang w:val="sq-AL"/>
              </w:rPr>
            </w:pPr>
            <w:r w:rsidRPr="00DE2AD8">
              <w:rPr>
                <w:spacing w:val="-4"/>
                <w:sz w:val="22"/>
                <w:lang w:val="sq-AL"/>
              </w:rPr>
              <w:t xml:space="preserve">Megjithatë, Zona e Programit është një rajon </w:t>
            </w:r>
            <w:r w:rsidR="007D36A3" w:rsidRPr="00DE2AD8">
              <w:rPr>
                <w:spacing w:val="-4"/>
                <w:sz w:val="22"/>
                <w:lang w:val="sq-AL"/>
              </w:rPr>
              <w:t>ev</w:t>
            </w:r>
            <w:r w:rsidRPr="00DE2AD8">
              <w:rPr>
                <w:spacing w:val="-4"/>
                <w:sz w:val="22"/>
                <w:lang w:val="sq-AL"/>
              </w:rPr>
              <w:t>ropian kulturalisht i shumëllojshëm që ka trashëgimi unike kulturore dhe historike, një grup të gjerë të zonave të vlefshme natyrore për sa i përket peizazhit dhe biodiversitetit të pasur, duke përfshirë zona të mëdha pyjore, toke bujqësore, zona malore, rrjedha dhe brigje dhe tradita të vjetra të kulinarisë duke ofruar një shumëllojshmëri të produkteve artizanale enogastronomike dhe popullore.</w:t>
            </w:r>
          </w:p>
          <w:p w:rsidR="00677C5B" w:rsidRPr="00DE2AD8" w:rsidRDefault="00677C5B" w:rsidP="00A3745D">
            <w:pPr>
              <w:pStyle w:val="Paragrafi"/>
              <w:ind w:firstLine="0"/>
              <w:rPr>
                <w:spacing w:val="-4"/>
                <w:sz w:val="22"/>
                <w:lang w:val="sq-AL"/>
              </w:rPr>
            </w:pPr>
            <w:r w:rsidRPr="00DE2AD8">
              <w:rPr>
                <w:spacing w:val="-4"/>
                <w:sz w:val="22"/>
                <w:lang w:val="sq-AL"/>
              </w:rPr>
              <w:t>Rritja e atraktivitetit të zonës është menduar si një proces i integruar dhe kompleks për rikualifikim inteligjent dhe të qëndrueshëm të trashëgimisë natyrore dhe kulturore.</w:t>
            </w:r>
          </w:p>
          <w:p w:rsidR="00677C5B" w:rsidRPr="00DE2AD8" w:rsidRDefault="00677C5B" w:rsidP="00A3745D">
            <w:pPr>
              <w:pStyle w:val="Paragrafi"/>
              <w:ind w:firstLine="0"/>
              <w:rPr>
                <w:spacing w:val="-4"/>
                <w:sz w:val="14"/>
                <w:lang w:val="sq-AL"/>
              </w:rPr>
            </w:pPr>
          </w:p>
          <w:p w:rsidR="00677C5B" w:rsidRPr="00DE2AD8" w:rsidRDefault="00677C5B" w:rsidP="00A3745D">
            <w:pPr>
              <w:pStyle w:val="Paragrafi"/>
              <w:ind w:firstLine="0"/>
              <w:rPr>
                <w:spacing w:val="-4"/>
                <w:sz w:val="22"/>
                <w:lang w:val="sq-AL"/>
              </w:rPr>
            </w:pPr>
            <w:r w:rsidRPr="00DE2AD8">
              <w:rPr>
                <w:spacing w:val="-4"/>
                <w:sz w:val="22"/>
                <w:lang w:val="sq-AL"/>
              </w:rPr>
              <w:t>OS</w:t>
            </w:r>
            <w:r w:rsidR="007D36A3" w:rsidRPr="00DE2AD8">
              <w:rPr>
                <w:spacing w:val="-4"/>
                <w:sz w:val="22"/>
                <w:lang w:val="sq-AL"/>
              </w:rPr>
              <w:t>-ja</w:t>
            </w:r>
            <w:r w:rsidRPr="00DE2AD8">
              <w:rPr>
                <w:spacing w:val="-4"/>
                <w:sz w:val="22"/>
                <w:lang w:val="sq-AL"/>
              </w:rPr>
              <w:t xml:space="preserve"> ka për qëllim të valorizojë pasuritë natyrore dhe kulturore ekzistuese në mënyrë sistematike dhe mënyrë të plotë dhe të gjerë, që ndikojnë në mbrojtjen dhe cilësinë e mjedisit, si bazë e çdo lloji valorizimi turistik; </w:t>
            </w:r>
            <w:r w:rsidR="007D36A3" w:rsidRPr="00DE2AD8">
              <w:rPr>
                <w:spacing w:val="-4"/>
                <w:sz w:val="22"/>
                <w:lang w:val="sq-AL"/>
              </w:rPr>
              <w:t>i</w:t>
            </w:r>
            <w:r w:rsidRPr="00DE2AD8">
              <w:rPr>
                <w:spacing w:val="-4"/>
                <w:sz w:val="22"/>
                <w:lang w:val="sq-AL"/>
              </w:rPr>
              <w:t>niciativat do të përfshijnë homogjenizim e mjedisit politik ndërkufitar, kualifikimin e sjelljes menaxheriale të operatorëve, identifikimin dhe miratimin e standardeve të cilësisë për strukturat dhe shërbimet, deri në zbatimin e ndërhyrjeve të vogla infrastrukturore, promovimeve të përbashkëta të trashëgimisë në rrjetë dhe markë përbashkët, promovimit të destinacioneve më pak të njohura. Aplikimi i një qasjeje të integruar për trashëgiminë natyrore dhe kulturore duhet të jetë i lidhur në mënyrë rigoroze me vlerën e saj ekonomike të shtuar.</w:t>
            </w:r>
          </w:p>
          <w:p w:rsidR="00677C5B" w:rsidRPr="00DE2AD8" w:rsidRDefault="00677C5B" w:rsidP="00A3745D">
            <w:pPr>
              <w:pStyle w:val="Paragrafi"/>
              <w:ind w:firstLine="0"/>
              <w:rPr>
                <w:spacing w:val="-4"/>
                <w:sz w:val="12"/>
                <w:lang w:val="sq-AL"/>
              </w:rPr>
            </w:pPr>
          </w:p>
          <w:p w:rsidR="00677C5B" w:rsidRPr="00DE2AD8" w:rsidRDefault="00677C5B" w:rsidP="00A3745D">
            <w:pPr>
              <w:pStyle w:val="Paragrafi"/>
              <w:ind w:firstLine="0"/>
              <w:rPr>
                <w:spacing w:val="-4"/>
                <w:sz w:val="22"/>
                <w:lang w:val="sq-AL"/>
              </w:rPr>
            </w:pPr>
            <w:r w:rsidRPr="00DE2AD8">
              <w:rPr>
                <w:spacing w:val="-4"/>
                <w:sz w:val="22"/>
                <w:lang w:val="sq-AL"/>
              </w:rPr>
              <w:t>Rezultatet kryesore të pritshme</w:t>
            </w:r>
            <w:r w:rsidR="007D36A3" w:rsidRPr="00DE2AD8">
              <w:rPr>
                <w:spacing w:val="-4"/>
                <w:sz w:val="22"/>
                <w:lang w:val="sq-AL"/>
              </w:rPr>
              <w:t>,</w:t>
            </w:r>
            <w:r w:rsidRPr="00DE2AD8">
              <w:rPr>
                <w:spacing w:val="-4"/>
                <w:sz w:val="22"/>
                <w:lang w:val="sq-AL"/>
              </w:rPr>
              <w:t xml:space="preserve"> janë:</w:t>
            </w:r>
          </w:p>
          <w:p w:rsidR="00677C5B" w:rsidRPr="00DE2AD8" w:rsidRDefault="00677C5B" w:rsidP="00A3745D">
            <w:pPr>
              <w:pStyle w:val="Paragrafi"/>
              <w:ind w:firstLine="0"/>
              <w:rPr>
                <w:spacing w:val="-4"/>
                <w:sz w:val="22"/>
                <w:lang w:val="sq-AL"/>
              </w:rPr>
            </w:pPr>
            <w:r w:rsidRPr="00DE2AD8">
              <w:rPr>
                <w:spacing w:val="-4"/>
                <w:sz w:val="22"/>
                <w:lang w:val="sq-AL"/>
              </w:rPr>
              <w:t>a) Menaxhim më i mirë turistik inteligjent dhe i qëndrueshëm ndërkufitar;</w:t>
            </w:r>
          </w:p>
          <w:p w:rsidR="007D36A3" w:rsidRPr="00DE2AD8" w:rsidRDefault="00677C5B" w:rsidP="00A3745D">
            <w:pPr>
              <w:pStyle w:val="Paragrafi"/>
              <w:ind w:firstLine="0"/>
              <w:rPr>
                <w:spacing w:val="-4"/>
                <w:sz w:val="22"/>
                <w:lang w:val="sq-AL"/>
              </w:rPr>
            </w:pPr>
            <w:r w:rsidRPr="00DE2AD8">
              <w:rPr>
                <w:spacing w:val="-4"/>
                <w:sz w:val="22"/>
                <w:lang w:val="sq-AL"/>
              </w:rPr>
              <w:t xml:space="preserve">b) Përmirësim i produkteve dhe shërbimeve për asetet natyrore dhe kulturore ndërkufitare; </w:t>
            </w:r>
          </w:p>
          <w:p w:rsidR="00677C5B" w:rsidRPr="00DE2AD8" w:rsidRDefault="00677C5B" w:rsidP="00A3745D">
            <w:pPr>
              <w:pStyle w:val="Paragrafi"/>
              <w:ind w:firstLine="0"/>
              <w:rPr>
                <w:spacing w:val="-4"/>
                <w:sz w:val="22"/>
                <w:lang w:val="sq-AL"/>
              </w:rPr>
            </w:pPr>
            <w:r w:rsidRPr="00DE2AD8">
              <w:rPr>
                <w:spacing w:val="-4"/>
                <w:sz w:val="22"/>
                <w:lang w:val="sq-AL"/>
              </w:rPr>
              <w:t>c) mbrojtje e mjedisit të habitateve natyrore.</w:t>
            </w:r>
          </w:p>
          <w:p w:rsidR="00677C5B" w:rsidRPr="00DE2AD8" w:rsidRDefault="00677C5B" w:rsidP="00A3745D">
            <w:pPr>
              <w:pStyle w:val="Paragrafi"/>
              <w:ind w:firstLine="0"/>
              <w:rPr>
                <w:spacing w:val="-4"/>
                <w:sz w:val="22"/>
                <w:lang w:val="sq-AL"/>
              </w:rPr>
            </w:pPr>
            <w:r w:rsidRPr="00DE2AD8">
              <w:rPr>
                <w:spacing w:val="-4"/>
                <w:sz w:val="22"/>
                <w:lang w:val="sq-AL"/>
              </w:rPr>
              <w:t>Kriteret për qëndrueshmërinë e rezultateve të projektit, s</w:t>
            </w:r>
            <w:r w:rsidR="005352BA" w:rsidRPr="00DE2AD8">
              <w:rPr>
                <w:spacing w:val="-4"/>
                <w:sz w:val="22"/>
                <w:lang w:val="sq-AL"/>
              </w:rPr>
              <w:t>ipas qëllimeve të veçanta të OS</w:t>
            </w:r>
            <w:r w:rsidRPr="00DE2AD8">
              <w:rPr>
                <w:spacing w:val="-4"/>
                <w:sz w:val="22"/>
                <w:lang w:val="sq-AL"/>
              </w:rPr>
              <w:t>-ve do të theksohen në thirrjet për propozime. Për më tepër, gjatë procedurës së përzgjedhjes, rrjeti i vlerësimit do të marrë në konsideratë kriteret për të siguruar qëndrueshmërinë e rezultateve të projekt propozimit. MA</w:t>
            </w:r>
            <w:r w:rsidR="005352BA" w:rsidRPr="00DE2AD8">
              <w:rPr>
                <w:spacing w:val="-4"/>
                <w:sz w:val="22"/>
                <w:lang w:val="sq-AL"/>
              </w:rPr>
              <w:t>-ja</w:t>
            </w:r>
            <w:r w:rsidRPr="00DE2AD8">
              <w:rPr>
                <w:spacing w:val="-4"/>
                <w:sz w:val="22"/>
                <w:lang w:val="sq-AL"/>
              </w:rPr>
              <w:t xml:space="preserve"> do të ndjekë zbatimin e planeve ndonëse aktivitetet e vazhdueshme monitoruese, të bazuara edhe në metoda kualitative, duke parashikuar masa korrigjuese kur përfituesit nuk duhet të jenë në gjendje të garantojnë qëndrueshmërinë e planit.</w:t>
            </w:r>
          </w:p>
          <w:p w:rsidR="00677C5B" w:rsidRPr="00DE2AD8" w:rsidRDefault="00677C5B" w:rsidP="00A3745D">
            <w:pPr>
              <w:pStyle w:val="Paragrafi"/>
              <w:ind w:firstLine="0"/>
              <w:rPr>
                <w:spacing w:val="-4"/>
                <w:sz w:val="14"/>
                <w:lang w:val="sq-AL"/>
              </w:rPr>
            </w:pPr>
          </w:p>
          <w:p w:rsidR="00677C5B" w:rsidRPr="00DE2AD8" w:rsidRDefault="00677C5B" w:rsidP="00A3745D">
            <w:pPr>
              <w:pStyle w:val="Paragrafi"/>
              <w:ind w:firstLine="0"/>
              <w:rPr>
                <w:spacing w:val="-4"/>
                <w:sz w:val="22"/>
                <w:lang w:val="sq-AL"/>
              </w:rPr>
            </w:pPr>
            <w:r w:rsidRPr="00DE2AD8">
              <w:rPr>
                <w:spacing w:val="-4"/>
                <w:sz w:val="22"/>
                <w:lang w:val="sq-AL"/>
              </w:rPr>
              <w:t>Gjithashtu, MA</w:t>
            </w:r>
            <w:r w:rsidR="005352BA" w:rsidRPr="00DE2AD8">
              <w:rPr>
                <w:spacing w:val="-4"/>
                <w:sz w:val="22"/>
                <w:lang w:val="sq-AL"/>
              </w:rPr>
              <w:t>-ja</w:t>
            </w:r>
            <w:r w:rsidRPr="00DE2AD8">
              <w:rPr>
                <w:spacing w:val="-4"/>
                <w:sz w:val="22"/>
                <w:lang w:val="sq-AL"/>
              </w:rPr>
              <w:t xml:space="preserve"> do të promovojë koordinimin (edhe përmes takimeve, shkëmbimit të përvojave) midis autoriteteve përkatëse dhe organeve të përfshira në përgatitjen e planeve për të krijuar një mjedis të favorshëm për përcaktimin e kushteve për zhvillimin dhe zbatimin e mundshëm të planeve.</w:t>
            </w:r>
          </w:p>
          <w:p w:rsidR="00677C5B" w:rsidRPr="00DE2AD8" w:rsidRDefault="00677C5B" w:rsidP="00A3745D">
            <w:pPr>
              <w:pStyle w:val="Paragrafi"/>
              <w:ind w:firstLine="0"/>
              <w:rPr>
                <w:spacing w:val="-4"/>
                <w:sz w:val="22"/>
                <w:lang w:val="sq-AL"/>
              </w:rPr>
            </w:pPr>
            <w:r w:rsidRPr="00DE2AD8">
              <w:rPr>
                <w:spacing w:val="-4"/>
                <w:sz w:val="22"/>
                <w:lang w:val="sq-AL"/>
              </w:rPr>
              <w:t xml:space="preserve">Kjo OS është koherente me </w:t>
            </w:r>
            <w:r w:rsidR="006B5255" w:rsidRPr="00DE2AD8">
              <w:rPr>
                <w:spacing w:val="-4"/>
                <w:sz w:val="22"/>
                <w:lang w:val="sq-AL"/>
              </w:rPr>
              <w:t>s</w:t>
            </w:r>
            <w:r w:rsidRPr="00DE2AD8">
              <w:rPr>
                <w:spacing w:val="-4"/>
                <w:sz w:val="22"/>
                <w:lang w:val="sq-AL"/>
              </w:rPr>
              <w:t>htyllën 4 të Planit të Veprimit EUSAIR, kryesisht në drejtim të mbështetjes</w:t>
            </w:r>
            <w:r w:rsidR="006B5255" w:rsidRPr="00DE2AD8">
              <w:rPr>
                <w:spacing w:val="-4"/>
                <w:sz w:val="22"/>
                <w:lang w:val="sq-AL"/>
              </w:rPr>
              <w:t>,</w:t>
            </w:r>
            <w:r w:rsidRPr="00DE2AD8">
              <w:rPr>
                <w:spacing w:val="-4"/>
                <w:sz w:val="22"/>
                <w:lang w:val="sq-AL"/>
              </w:rPr>
              <w:t xml:space="preserve"> për: a) turistët e përbashkët / ndërtimit të markës territoriale; b) ofertës së qëndrueshme dhe të arritshme turistike; c) </w:t>
            </w:r>
            <w:r w:rsidR="006B5255" w:rsidRPr="00DE2AD8">
              <w:rPr>
                <w:spacing w:val="-4"/>
                <w:sz w:val="22"/>
                <w:lang w:val="sq-AL"/>
              </w:rPr>
              <w:t>r</w:t>
            </w:r>
            <w:r w:rsidRPr="00DE2AD8">
              <w:rPr>
                <w:spacing w:val="-4"/>
                <w:sz w:val="22"/>
                <w:lang w:val="sq-AL"/>
              </w:rPr>
              <w:t>rugët tematike turistike; d) nxitjen e trashëgimisë natyrore; e) përmirësimin e produkteve turistike. Për më tepër, OS</w:t>
            </w:r>
            <w:r w:rsidR="006B5255" w:rsidRPr="00DE2AD8">
              <w:rPr>
                <w:spacing w:val="-4"/>
                <w:sz w:val="22"/>
                <w:lang w:val="sq-AL"/>
              </w:rPr>
              <w:t>-ja</w:t>
            </w:r>
            <w:r w:rsidRPr="00DE2AD8">
              <w:rPr>
                <w:spacing w:val="-4"/>
                <w:sz w:val="22"/>
                <w:lang w:val="sq-AL"/>
              </w:rPr>
              <w:t xml:space="preserve"> është në përputhje me çështjen ndërsektoriale </w:t>
            </w:r>
            <w:r w:rsidR="004B0AEE" w:rsidRPr="00DE2AD8">
              <w:rPr>
                <w:spacing w:val="-4"/>
                <w:sz w:val="22"/>
                <w:lang w:val="sq-AL"/>
              </w:rPr>
              <w:t>“</w:t>
            </w:r>
            <w:r w:rsidRPr="00DE2AD8">
              <w:rPr>
                <w:spacing w:val="-4"/>
                <w:sz w:val="22"/>
                <w:lang w:val="sq-AL"/>
              </w:rPr>
              <w:t>Ngritja e kapaciteteve</w:t>
            </w:r>
            <w:r w:rsidR="004B0AEE" w:rsidRPr="00DE2AD8">
              <w:rPr>
                <w:spacing w:val="-4"/>
                <w:sz w:val="22"/>
                <w:lang w:val="sq-AL"/>
              </w:rPr>
              <w:t>”</w:t>
            </w:r>
            <w:r w:rsidRPr="00DE2AD8">
              <w:rPr>
                <w:spacing w:val="-4"/>
                <w:sz w:val="22"/>
                <w:lang w:val="sq-AL"/>
              </w:rPr>
              <w:t>.</w:t>
            </w:r>
          </w:p>
        </w:tc>
      </w:tr>
    </w:tbl>
    <w:p w:rsidR="00DE2AD8" w:rsidRDefault="00DE2AD8" w:rsidP="00677C5B">
      <w:pPr>
        <w:pStyle w:val="Paragrafi"/>
        <w:rPr>
          <w:spacing w:val="-4"/>
          <w:szCs w:val="24"/>
          <w:lang w:val="sq-AL"/>
        </w:rPr>
        <w:sectPr w:rsidR="00DE2AD8" w:rsidSect="00BE6EBC">
          <w:footnotePr>
            <w:numRestart w:val="eachPage"/>
          </w:footnotePr>
          <w:type w:val="continuous"/>
          <w:pgSz w:w="11907" w:h="16840" w:code="9"/>
          <w:pgMar w:top="720" w:right="1134" w:bottom="720" w:left="1134" w:header="851" w:footer="851" w:gutter="0"/>
          <w:cols w:space="720"/>
          <w:docGrid w:linePitch="360"/>
        </w:sectPr>
      </w:pPr>
    </w:p>
    <w:p w:rsidR="00677C5B" w:rsidRPr="004566BE" w:rsidRDefault="00677C5B" w:rsidP="00677C5B">
      <w:pPr>
        <w:pStyle w:val="Paragrafi"/>
        <w:rPr>
          <w:spacing w:val="-4"/>
          <w:szCs w:val="24"/>
          <w:u w:val="single"/>
          <w:lang w:val="sq-AL"/>
        </w:rPr>
      </w:pPr>
      <w:r w:rsidRPr="004566BE">
        <w:rPr>
          <w:spacing w:val="-4"/>
          <w:szCs w:val="24"/>
          <w:lang w:val="sq-AL"/>
        </w:rPr>
        <w:t>Lista e mëposhtme e veprimeve të mundshme është vetëm një listë treguese dhe mund të plotësohet me veprime të tjera të rëndësishme që kontribuojnë për qëllimet e veçanta të objektivave.</w:t>
      </w:r>
    </w:p>
    <w:p w:rsidR="00677C5B" w:rsidRPr="004566BE" w:rsidRDefault="00677C5B" w:rsidP="00677C5B">
      <w:pPr>
        <w:pStyle w:val="Paragrafi"/>
        <w:rPr>
          <w:spacing w:val="-4"/>
          <w:szCs w:val="24"/>
          <w:lang w:val="sq-AL"/>
        </w:rPr>
      </w:pPr>
      <w:r w:rsidRPr="004566BE">
        <w:rPr>
          <w:spacing w:val="-4"/>
          <w:szCs w:val="24"/>
          <w:lang w:val="sq-AL"/>
        </w:rPr>
        <w:t>1. Zhvillimi i modeleve dhe planeve të përbashkëta për menaxhimin inteligjent dhe të qëndrueshëm të turizmit, duke nxitur kompetencat dhe aftësitë e operatorëve, administratës publike dhe aktorëve të shoqërisë civile, si edhe favorizimin e një qasjeje nga poshtë lartë.</w:t>
      </w:r>
    </w:p>
    <w:p w:rsidR="00677C5B" w:rsidRPr="004566BE" w:rsidRDefault="00677C5B" w:rsidP="00677C5B">
      <w:pPr>
        <w:pStyle w:val="Paragrafi"/>
        <w:rPr>
          <w:spacing w:val="-4"/>
          <w:szCs w:val="24"/>
          <w:lang w:val="sq-AL"/>
        </w:rPr>
      </w:pPr>
      <w:r w:rsidRPr="004566BE">
        <w:rPr>
          <w:spacing w:val="-4"/>
          <w:szCs w:val="24"/>
          <w:lang w:val="sq-AL"/>
        </w:rPr>
        <w:t>2. Zhvillimi i produkteve dhe shërbimeve të ndryshme dhe të larmishme të turizmit i ofruar për grupe të veçanta (p.sh. njerëzit me aftësi të kufizuara,</w:t>
      </w:r>
      <w:r w:rsidR="006B5255" w:rsidRPr="004566BE">
        <w:rPr>
          <w:spacing w:val="-4"/>
          <w:szCs w:val="24"/>
          <w:lang w:val="sq-AL"/>
        </w:rPr>
        <w:t xml:space="preserve"> turistët e rinj dhe të moshuar</w:t>
      </w:r>
      <w:r w:rsidRPr="004566BE">
        <w:rPr>
          <w:spacing w:val="-4"/>
          <w:szCs w:val="24"/>
          <w:lang w:val="sq-AL"/>
        </w:rPr>
        <w:t xml:space="preserve"> etj</w:t>
      </w:r>
      <w:r w:rsidR="006B5255" w:rsidRPr="004566BE">
        <w:rPr>
          <w:spacing w:val="-4"/>
          <w:szCs w:val="24"/>
          <w:lang w:val="sq-AL"/>
        </w:rPr>
        <w:t>.</w:t>
      </w:r>
      <w:r w:rsidRPr="004566BE">
        <w:rPr>
          <w:spacing w:val="-4"/>
          <w:szCs w:val="24"/>
          <w:lang w:val="sq-AL"/>
        </w:rPr>
        <w:t>) dhe sektorët (enogastron</w:t>
      </w:r>
      <w:r w:rsidR="006B5255" w:rsidRPr="004566BE">
        <w:rPr>
          <w:spacing w:val="-4"/>
          <w:szCs w:val="24"/>
          <w:lang w:val="sq-AL"/>
        </w:rPr>
        <w:t>omikë, sportivë, turizmit fetar</w:t>
      </w:r>
      <w:r w:rsidRPr="004566BE">
        <w:rPr>
          <w:spacing w:val="-4"/>
          <w:szCs w:val="24"/>
          <w:lang w:val="sq-AL"/>
        </w:rPr>
        <w:t xml:space="preserve"> etj</w:t>
      </w:r>
      <w:r w:rsidR="006B5255" w:rsidRPr="004566BE">
        <w:rPr>
          <w:spacing w:val="-4"/>
          <w:szCs w:val="24"/>
          <w:lang w:val="sq-AL"/>
        </w:rPr>
        <w:t>.</w:t>
      </w:r>
      <w:r w:rsidRPr="004566BE">
        <w:rPr>
          <w:spacing w:val="-4"/>
          <w:szCs w:val="24"/>
          <w:lang w:val="sq-AL"/>
        </w:rPr>
        <w:t>) edhe përmes investimeve në shkallë të vogla dhe të projekteve demonstruese.</w:t>
      </w:r>
    </w:p>
    <w:p w:rsidR="00677C5B" w:rsidRPr="004566BE" w:rsidRDefault="00677C5B" w:rsidP="00677C5B">
      <w:pPr>
        <w:pStyle w:val="Paragrafi"/>
        <w:rPr>
          <w:spacing w:val="-4"/>
          <w:szCs w:val="24"/>
          <w:lang w:val="sq-AL"/>
        </w:rPr>
      </w:pPr>
      <w:r w:rsidRPr="004566BE">
        <w:rPr>
          <w:spacing w:val="-4"/>
          <w:szCs w:val="24"/>
          <w:lang w:val="sq-AL"/>
        </w:rPr>
        <w:t>3. Promovimi i veprimeve, që ndikojnë edhe në mbrojtjen dhe cilësinë e mjedisit, për valorizimin e destinacioneve më pak të njohura, zonat e mbrojtura (parqet, vendet e Natyra 2000) dhe asetet kulturore të territorit të Programit (marketingu i përbashkët, materialet promovuese, mjete të tjera promovuese ITC, siç janë</w:t>
      </w:r>
      <w:r w:rsidR="002E6FBB" w:rsidRPr="004566BE">
        <w:rPr>
          <w:spacing w:val="-4"/>
          <w:szCs w:val="24"/>
          <w:lang w:val="sq-AL"/>
        </w:rPr>
        <w:t>:</w:t>
      </w:r>
      <w:r w:rsidRPr="004566BE">
        <w:rPr>
          <w:spacing w:val="-4"/>
          <w:szCs w:val="24"/>
          <w:lang w:val="sq-AL"/>
        </w:rPr>
        <w:t xml:space="preserve"> hartat interaktive, aplikacionet, sistemet këshilluese, turnet virtuale, portalet në Internet etj.)</w:t>
      </w:r>
      <w:r w:rsidR="00894C80" w:rsidRPr="004566BE">
        <w:rPr>
          <w:spacing w:val="-4"/>
          <w:szCs w:val="24"/>
          <w:lang w:val="sq-AL"/>
        </w:rPr>
        <w:t>.</w:t>
      </w:r>
    </w:p>
    <w:p w:rsidR="00677C5B" w:rsidRPr="004566BE" w:rsidRDefault="00677C5B" w:rsidP="00677C5B">
      <w:pPr>
        <w:pStyle w:val="Paragrafi"/>
        <w:rPr>
          <w:spacing w:val="-4"/>
          <w:szCs w:val="24"/>
          <w:lang w:val="sq-AL"/>
        </w:rPr>
      </w:pPr>
      <w:r w:rsidRPr="004566BE">
        <w:rPr>
          <w:b/>
          <w:spacing w:val="-4"/>
          <w:szCs w:val="24"/>
          <w:lang w:val="sq-AL"/>
        </w:rPr>
        <w:t>Llojet treguese të përfituesve</w:t>
      </w:r>
      <w:r w:rsidRPr="004566BE">
        <w:rPr>
          <w:spacing w:val="-4"/>
          <w:szCs w:val="24"/>
          <w:lang w:val="sq-AL"/>
        </w:rPr>
        <w:t>: Organet publike, organet që drejtohen nga e drejta publike lokale, rajonale dhe autoritetet kombëtare dhe agjencitë përkatëse, agjencitë e zhvillimit rajonal, shoqatat lokale, arsimi dhe organizatat trajnuese, si dhe universitetet dhe institutet kërkimore, organizatat lokale dhe kombëtare të turizmit, shoqatat operatore turistike të aktorëve publikë dhe privatë që merren me turistë, sektorët natyrorë dhe kulturor</w:t>
      </w:r>
      <w:r w:rsidR="00F6705B" w:rsidRPr="004566BE">
        <w:rPr>
          <w:spacing w:val="-4"/>
          <w:lang w:val="sq-AL" w:eastAsia="sq-AL"/>
        </w:rPr>
        <w:t>ë</w:t>
      </w:r>
      <w:r w:rsidRPr="004566BE">
        <w:rPr>
          <w:spacing w:val="-4"/>
          <w:szCs w:val="24"/>
          <w:lang w:val="sq-AL"/>
        </w:rPr>
        <w:t>, organizatat e shoqërisë civile</w:t>
      </w:r>
      <w:r w:rsidR="00AC51A5" w:rsidRPr="004566BE">
        <w:rPr>
          <w:spacing w:val="-4"/>
          <w:szCs w:val="24"/>
          <w:lang w:val="sq-AL"/>
        </w:rPr>
        <w:t>.</w:t>
      </w:r>
    </w:p>
    <w:p w:rsidR="00677C5B" w:rsidRPr="004566BE" w:rsidRDefault="00677C5B" w:rsidP="00677C5B">
      <w:pPr>
        <w:pStyle w:val="Paragrafi"/>
        <w:rPr>
          <w:spacing w:val="-4"/>
          <w:szCs w:val="24"/>
          <w:lang w:val="sq-AL"/>
        </w:rPr>
      </w:pPr>
      <w:r w:rsidRPr="004566BE">
        <w:rPr>
          <w:b/>
          <w:spacing w:val="-4"/>
          <w:szCs w:val="24"/>
          <w:lang w:val="sq-AL"/>
        </w:rPr>
        <w:t>Grupet e synuara:</w:t>
      </w:r>
      <w:r w:rsidRPr="004566BE">
        <w:rPr>
          <w:spacing w:val="-4"/>
          <w:szCs w:val="24"/>
          <w:lang w:val="sq-AL"/>
        </w:rPr>
        <w:t xml:space="preserve"> Operatorët kulturorë, turistikë dhe natyror</w:t>
      </w:r>
      <w:r w:rsidR="005240D8" w:rsidRPr="005240D8">
        <w:rPr>
          <w:spacing w:val="-4"/>
          <w:szCs w:val="24"/>
          <w:lang w:val="sq-AL"/>
        </w:rPr>
        <w:t>ë</w:t>
      </w:r>
      <w:r w:rsidRPr="004566BE">
        <w:rPr>
          <w:spacing w:val="-4"/>
          <w:szCs w:val="24"/>
          <w:lang w:val="sq-AL"/>
        </w:rPr>
        <w:t>, SME-të, turistët dhe qytetarët/ përdoruesit fundorë.</w:t>
      </w:r>
    </w:p>
    <w:p w:rsidR="00DE2AD8" w:rsidRDefault="00DE2AD8" w:rsidP="00A3745D">
      <w:pPr>
        <w:pStyle w:val="Paragrafi"/>
        <w:ind w:firstLine="0"/>
        <w:rPr>
          <w:spacing w:val="-4"/>
          <w:szCs w:val="24"/>
          <w:lang w:val="sq-AL"/>
        </w:rPr>
        <w:sectPr w:rsidR="00DE2AD8" w:rsidSect="00DE2AD8">
          <w:footnotePr>
            <w:numRestart w:val="eachPage"/>
          </w:footnotePr>
          <w:type w:val="continuous"/>
          <w:pgSz w:w="11907" w:h="16840" w:code="9"/>
          <w:pgMar w:top="720" w:right="1134" w:bottom="720" w:left="1134" w:header="851" w:footer="851" w:gutter="0"/>
          <w:cols w:num="2" w:space="454"/>
          <w:docGrid w:linePitch="360"/>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7424"/>
      </w:tblGrid>
      <w:tr w:rsidR="00677C5B" w:rsidRPr="00DE2AD8" w:rsidTr="00DE2AD8">
        <w:trPr>
          <w:trHeight w:val="570"/>
          <w:jc w:val="center"/>
        </w:trPr>
        <w:tc>
          <w:tcPr>
            <w:tcW w:w="1818" w:type="dxa"/>
            <w:vMerge w:val="restart"/>
          </w:tcPr>
          <w:p w:rsidR="00677C5B" w:rsidRPr="00DE2AD8" w:rsidRDefault="00677C5B" w:rsidP="00A3745D">
            <w:pPr>
              <w:pStyle w:val="Paragrafi"/>
              <w:ind w:firstLine="0"/>
              <w:rPr>
                <w:spacing w:val="-4"/>
                <w:sz w:val="22"/>
                <w:lang w:val="sq-AL"/>
              </w:rPr>
            </w:pPr>
            <w:r w:rsidRPr="00DE2AD8">
              <w:rPr>
                <w:spacing w:val="-4"/>
                <w:sz w:val="22"/>
                <w:lang w:val="sq-AL"/>
              </w:rPr>
              <w:t xml:space="preserve">Prioriteti </w:t>
            </w:r>
            <w:r w:rsidR="002E6FBB" w:rsidRPr="00DE2AD8">
              <w:rPr>
                <w:spacing w:val="-4"/>
                <w:sz w:val="22"/>
                <w:lang w:val="sq-AL"/>
              </w:rPr>
              <w:t>t</w:t>
            </w:r>
            <w:r w:rsidRPr="00DE2AD8">
              <w:rPr>
                <w:spacing w:val="-4"/>
                <w:sz w:val="22"/>
                <w:lang w:val="sq-AL"/>
              </w:rPr>
              <w:t>ematik</w:t>
            </w:r>
          </w:p>
        </w:tc>
        <w:tc>
          <w:tcPr>
            <w:tcW w:w="7424" w:type="dxa"/>
          </w:tcPr>
          <w:p w:rsidR="00677C5B" w:rsidRPr="00DE2AD8" w:rsidRDefault="00677C5B" w:rsidP="00A3745D">
            <w:pPr>
              <w:pStyle w:val="Paragrafi"/>
              <w:ind w:firstLine="0"/>
              <w:rPr>
                <w:b/>
                <w:spacing w:val="-4"/>
                <w:sz w:val="22"/>
                <w:lang w:val="sq-AL"/>
              </w:rPr>
            </w:pPr>
            <w:r w:rsidRPr="00DE2AD8">
              <w:rPr>
                <w:b/>
                <w:spacing w:val="-4"/>
                <w:sz w:val="22"/>
                <w:lang w:val="sq-AL"/>
              </w:rPr>
              <w:t>2. Inkurajimi i turizmit të qëndrueshëm dhe trashëgimisë natyrore dhe kulturore</w:t>
            </w:r>
          </w:p>
          <w:p w:rsidR="00677C5B" w:rsidRPr="00DE2AD8" w:rsidRDefault="00677C5B" w:rsidP="00A3745D">
            <w:pPr>
              <w:pStyle w:val="Paragrafi"/>
              <w:ind w:firstLine="0"/>
              <w:rPr>
                <w:spacing w:val="-4"/>
                <w:sz w:val="14"/>
                <w:lang w:val="sq-AL"/>
              </w:rPr>
            </w:pPr>
          </w:p>
          <w:p w:rsidR="00677C5B" w:rsidRPr="00DE2AD8" w:rsidRDefault="00677C5B" w:rsidP="00A3745D">
            <w:pPr>
              <w:pStyle w:val="Paragrafi"/>
              <w:ind w:firstLine="0"/>
              <w:rPr>
                <w:spacing w:val="-4"/>
                <w:sz w:val="22"/>
                <w:lang w:val="sq-AL"/>
              </w:rPr>
            </w:pPr>
            <w:r w:rsidRPr="00DE2AD8">
              <w:rPr>
                <w:spacing w:val="-4"/>
                <w:sz w:val="22"/>
                <w:lang w:val="sq-AL"/>
              </w:rPr>
              <w:t>OS 2.2: Rritja e bashkëpunimit të aktor</w:t>
            </w:r>
            <w:r w:rsidR="001C164A" w:rsidRPr="00DE2AD8">
              <w:rPr>
                <w:spacing w:val="-4"/>
                <w:sz w:val="22"/>
                <w:lang w:val="sq-AL" w:eastAsia="sq-AL"/>
              </w:rPr>
              <w:t>ë</w:t>
            </w:r>
            <w:r w:rsidRPr="00DE2AD8">
              <w:rPr>
                <w:spacing w:val="-4"/>
                <w:sz w:val="22"/>
                <w:lang w:val="sq-AL"/>
              </w:rPr>
              <w:t>ve përkatës kryesor</w:t>
            </w:r>
            <w:r w:rsidR="001C164A" w:rsidRPr="00DE2AD8">
              <w:rPr>
                <w:spacing w:val="-4"/>
                <w:sz w:val="22"/>
                <w:lang w:val="sq-AL" w:eastAsia="sq-AL"/>
              </w:rPr>
              <w:t>ë</w:t>
            </w:r>
            <w:r w:rsidRPr="00DE2AD8">
              <w:rPr>
                <w:spacing w:val="-4"/>
                <w:sz w:val="22"/>
                <w:lang w:val="sq-AL"/>
              </w:rPr>
              <w:t xml:space="preserve"> të zonës për shpërndarjen e produkteve të reja kulturore dhe krijuese.</w:t>
            </w:r>
          </w:p>
          <w:p w:rsidR="00677C5B" w:rsidRPr="00DE2AD8" w:rsidRDefault="00677C5B" w:rsidP="00A3745D">
            <w:pPr>
              <w:pStyle w:val="Paragrafi"/>
              <w:ind w:firstLine="0"/>
              <w:rPr>
                <w:spacing w:val="-4"/>
                <w:sz w:val="22"/>
                <w:lang w:val="sq-AL"/>
              </w:rPr>
            </w:pPr>
            <w:r w:rsidRPr="00DE2AD8">
              <w:rPr>
                <w:spacing w:val="-4"/>
                <w:sz w:val="22"/>
                <w:lang w:val="sq-AL"/>
              </w:rPr>
              <w:t xml:space="preserve">Për të ndërmarrë sfida, siç konstatohet nga </w:t>
            </w:r>
            <w:r w:rsidR="002E6FBB" w:rsidRPr="00DE2AD8">
              <w:rPr>
                <w:spacing w:val="-4"/>
                <w:sz w:val="22"/>
                <w:lang w:val="sq-AL"/>
              </w:rPr>
              <w:t>a</w:t>
            </w:r>
            <w:r w:rsidRPr="00DE2AD8">
              <w:rPr>
                <w:spacing w:val="-4"/>
                <w:sz w:val="22"/>
                <w:lang w:val="sq-AL"/>
              </w:rPr>
              <w:t xml:space="preserve">naliza territoriale, dhe për të arritur </w:t>
            </w:r>
            <w:r w:rsidR="002E6FBB" w:rsidRPr="00DE2AD8">
              <w:rPr>
                <w:spacing w:val="-4"/>
                <w:sz w:val="22"/>
                <w:lang w:val="sq-AL"/>
              </w:rPr>
              <w:t>o</w:t>
            </w:r>
            <w:r w:rsidRPr="00DE2AD8">
              <w:rPr>
                <w:spacing w:val="-4"/>
                <w:sz w:val="22"/>
                <w:lang w:val="sq-AL"/>
              </w:rPr>
              <w:t xml:space="preserve">bjektivin </w:t>
            </w:r>
            <w:r w:rsidR="002E6FBB" w:rsidRPr="00DE2AD8">
              <w:rPr>
                <w:spacing w:val="-4"/>
                <w:sz w:val="22"/>
                <w:lang w:val="sq-AL"/>
              </w:rPr>
              <w:t>s</w:t>
            </w:r>
            <w:r w:rsidRPr="00DE2AD8">
              <w:rPr>
                <w:spacing w:val="-4"/>
                <w:sz w:val="22"/>
                <w:lang w:val="sq-AL"/>
              </w:rPr>
              <w:t>pecifik të adresuar për të ofruar produkte të reja kulturore dhe krijuese, ndërhyrja e Programit, është adresuar kryesisht drejt rritjes së bashkëpunimit për zhvillimin produkteve dhe shërbimeve kulturore/krijuese me vlerë të lartë të shtuar.</w:t>
            </w:r>
          </w:p>
          <w:p w:rsidR="00677C5B" w:rsidRPr="00DE2AD8" w:rsidRDefault="00677C5B" w:rsidP="00A3745D">
            <w:pPr>
              <w:pStyle w:val="Paragrafi"/>
              <w:ind w:firstLine="0"/>
              <w:rPr>
                <w:spacing w:val="-4"/>
                <w:sz w:val="14"/>
                <w:lang w:val="sq-AL"/>
              </w:rPr>
            </w:pPr>
          </w:p>
          <w:p w:rsidR="00677C5B" w:rsidRPr="00DE2AD8" w:rsidRDefault="00677C5B" w:rsidP="00A3745D">
            <w:pPr>
              <w:pStyle w:val="Paragrafi"/>
              <w:ind w:firstLine="0"/>
              <w:rPr>
                <w:spacing w:val="-4"/>
                <w:sz w:val="22"/>
                <w:lang w:val="sq-AL"/>
              </w:rPr>
            </w:pPr>
            <w:r w:rsidRPr="00DE2AD8">
              <w:rPr>
                <w:spacing w:val="-4"/>
                <w:sz w:val="22"/>
                <w:lang w:val="sq-AL"/>
              </w:rPr>
              <w:t>Trashëgimia kulturore në të gjitha varietet e saj luan një rol të rëndësishëm në nxitjen e biznesit dhe krijimin e të ardhurave. Burimet kulturore përbëjnë trashëgiminë kulturore materiale dhe jomateriale, duke përfshirë kulturën e tanishme, duke përfshirë kulturën progresive, novatore dhe urbane. Këto burime mund të valorizohen midis të tjerave në industritë kulturore dhe krijuese që, në vitet e fundit, janë duke shtyrë ekonominë e re. Bazuar më shumë në ide sesa kapital fizik, ekonomia krijuese qëndron si në çështjet ekonomike, politike, sociale, kulturore</w:t>
            </w:r>
            <w:r w:rsidR="0071304E" w:rsidRPr="00DE2AD8">
              <w:rPr>
                <w:spacing w:val="-4"/>
                <w:sz w:val="22"/>
                <w:lang w:val="sq-AL"/>
              </w:rPr>
              <w:t>,</w:t>
            </w:r>
            <w:r w:rsidRPr="00DE2AD8">
              <w:rPr>
                <w:spacing w:val="-4"/>
                <w:sz w:val="22"/>
                <w:lang w:val="sq-AL"/>
              </w:rPr>
              <w:t xml:space="preserve"> si edhe teknologjike dhe është në udhëkryqin e artit, biznesit dhe teknologjisë.</w:t>
            </w:r>
          </w:p>
          <w:p w:rsidR="00677C5B" w:rsidRPr="00DE2AD8" w:rsidRDefault="00677C5B" w:rsidP="00A3745D">
            <w:pPr>
              <w:pStyle w:val="Paragrafi"/>
              <w:ind w:firstLine="0"/>
              <w:rPr>
                <w:spacing w:val="-4"/>
                <w:sz w:val="14"/>
                <w:lang w:val="sq-AL"/>
              </w:rPr>
            </w:pPr>
          </w:p>
          <w:p w:rsidR="00677C5B" w:rsidRPr="00DE2AD8" w:rsidRDefault="00677C5B" w:rsidP="00A3745D">
            <w:pPr>
              <w:pStyle w:val="Paragrafi"/>
              <w:ind w:firstLine="0"/>
              <w:rPr>
                <w:spacing w:val="-4"/>
                <w:sz w:val="22"/>
                <w:lang w:val="sq-AL"/>
              </w:rPr>
            </w:pPr>
            <w:r w:rsidRPr="00DE2AD8">
              <w:rPr>
                <w:spacing w:val="-4"/>
                <w:sz w:val="22"/>
                <w:lang w:val="sq-AL"/>
              </w:rPr>
              <w:t>Shumë aktorë janë të përfshirë në këtë proces: sektori publik</w:t>
            </w:r>
            <w:r w:rsidR="000903CB" w:rsidRPr="00DE2AD8">
              <w:rPr>
                <w:spacing w:val="-4"/>
                <w:sz w:val="22"/>
                <w:lang w:val="sq-AL"/>
              </w:rPr>
              <w:t>,</w:t>
            </w:r>
            <w:r w:rsidRPr="00DE2AD8">
              <w:rPr>
                <w:spacing w:val="-4"/>
                <w:sz w:val="22"/>
                <w:lang w:val="sq-AL"/>
              </w:rPr>
              <w:t xml:space="preserve"> i cili përfshin</w:t>
            </w:r>
            <w:r w:rsidR="005240D8">
              <w:rPr>
                <w:spacing w:val="-4"/>
                <w:sz w:val="22"/>
                <w:lang w:val="sq-AL"/>
              </w:rPr>
              <w:t xml:space="preserve"> </w:t>
            </w:r>
            <w:r w:rsidRPr="00DE2AD8">
              <w:rPr>
                <w:spacing w:val="-4"/>
                <w:sz w:val="22"/>
                <w:lang w:val="sq-AL"/>
              </w:rPr>
              <w:t>institucionet kulturore, p.sh.</w:t>
            </w:r>
            <w:r w:rsidR="000903CB" w:rsidRPr="00DE2AD8">
              <w:rPr>
                <w:spacing w:val="-4"/>
                <w:sz w:val="22"/>
                <w:lang w:val="sq-AL"/>
              </w:rPr>
              <w:t>:</w:t>
            </w:r>
            <w:r w:rsidRPr="00DE2AD8">
              <w:rPr>
                <w:spacing w:val="-4"/>
                <w:sz w:val="22"/>
                <w:lang w:val="sq-AL"/>
              </w:rPr>
              <w:t xml:space="preserve"> muzetë, organizatat e s</w:t>
            </w:r>
            <w:r w:rsidR="00416BA2" w:rsidRPr="00DE2AD8">
              <w:rPr>
                <w:spacing w:val="-4"/>
                <w:sz w:val="22"/>
                <w:lang w:val="sq-AL"/>
              </w:rPr>
              <w:t>hërbimit publik të transmetimit</w:t>
            </w:r>
            <w:r w:rsidRPr="00DE2AD8">
              <w:rPr>
                <w:spacing w:val="-4"/>
                <w:sz w:val="22"/>
                <w:lang w:val="sq-AL"/>
              </w:rPr>
              <w:t xml:space="preserve"> etj</w:t>
            </w:r>
            <w:r w:rsidR="00416BA2" w:rsidRPr="00DE2AD8">
              <w:rPr>
                <w:spacing w:val="-4"/>
                <w:sz w:val="22"/>
                <w:lang w:val="sq-AL"/>
              </w:rPr>
              <w:t>.</w:t>
            </w:r>
            <w:r w:rsidRPr="00DE2AD8">
              <w:rPr>
                <w:spacing w:val="-4"/>
                <w:sz w:val="22"/>
                <w:lang w:val="sq-AL"/>
              </w:rPr>
              <w:t xml:space="preserve">; sektori privat i cili mbulon një gamë të gjerë të operacioneve në të gjitha fushat e prodhimit dhe shpërndarjes kulturore; sektori </w:t>
            </w:r>
            <w:r w:rsidR="003F3B6F" w:rsidRPr="00DE2AD8">
              <w:rPr>
                <w:spacing w:val="-4"/>
                <w:sz w:val="22"/>
                <w:lang w:val="sq-AL"/>
              </w:rPr>
              <w:t>jo</w:t>
            </w:r>
            <w:r w:rsidRPr="00DE2AD8">
              <w:rPr>
                <w:spacing w:val="-4"/>
                <w:sz w:val="22"/>
                <w:lang w:val="sq-AL"/>
              </w:rPr>
              <w:t>fitimprurës, duke përfshirë shumë kompani teatrale dhe vallëzimi, festivale, orkestra. Zbatimi i programit do të mbështesë rrjetëzimin e aktorëve të industrive krijuese me qëllim shkëmbimin e ideve, dijeve dhe përvojave me qëllim shpërndarjen e potencialit krijues në të gjithë rajonin. Veprimet e që lidhen me këtë do të identifikonin çështje me interes të përbashkët dhe përqendroheshin në njohuri, përvojë, informacion dhe ndarjen e përsosmërisë në mbështetje të sipërmarrjes artistike, nismat krijuese dhe festivaleve të artit bashkëkohor.</w:t>
            </w:r>
          </w:p>
          <w:p w:rsidR="00677C5B" w:rsidRPr="00DE2AD8" w:rsidRDefault="00677C5B" w:rsidP="00A3745D">
            <w:pPr>
              <w:pStyle w:val="Paragrafi"/>
              <w:ind w:firstLine="0"/>
              <w:rPr>
                <w:spacing w:val="-4"/>
                <w:sz w:val="22"/>
                <w:lang w:val="sq-AL"/>
              </w:rPr>
            </w:pPr>
            <w:r w:rsidRPr="00DE2AD8">
              <w:rPr>
                <w:spacing w:val="-4"/>
                <w:sz w:val="22"/>
                <w:lang w:val="sq-AL"/>
              </w:rPr>
              <w:t>Rezultati kryesor i pritur është:</w:t>
            </w:r>
          </w:p>
          <w:p w:rsidR="00677C5B" w:rsidRPr="00DE2AD8" w:rsidRDefault="00677C5B" w:rsidP="00A3745D">
            <w:pPr>
              <w:pStyle w:val="Paragrafi"/>
              <w:ind w:firstLine="0"/>
              <w:rPr>
                <w:spacing w:val="-4"/>
                <w:sz w:val="22"/>
                <w:lang w:val="sq-AL"/>
              </w:rPr>
            </w:pPr>
            <w:r w:rsidRPr="00DE2AD8">
              <w:rPr>
                <w:spacing w:val="-4"/>
                <w:sz w:val="22"/>
                <w:lang w:val="sq-AL"/>
              </w:rPr>
              <w:t>a) Rritja e bashkëpunimit të strukturuar dhe rrjetëzimi në sektorët kulturorë dhe krijues.</w:t>
            </w:r>
          </w:p>
          <w:p w:rsidR="00677C5B" w:rsidRPr="00DE2AD8" w:rsidRDefault="00677C5B" w:rsidP="00A3745D">
            <w:pPr>
              <w:pStyle w:val="Paragrafi"/>
              <w:ind w:firstLine="0"/>
              <w:rPr>
                <w:spacing w:val="-4"/>
                <w:sz w:val="22"/>
                <w:lang w:val="sq-AL"/>
              </w:rPr>
            </w:pPr>
            <w:r w:rsidRPr="00DE2AD8">
              <w:rPr>
                <w:spacing w:val="-4"/>
                <w:sz w:val="22"/>
                <w:lang w:val="sq-AL"/>
              </w:rPr>
              <w:t>Kriteret për qëndrueshmërinë e rezultateve të projektit, në përput</w:t>
            </w:r>
            <w:r w:rsidR="000903CB" w:rsidRPr="00DE2AD8">
              <w:rPr>
                <w:spacing w:val="-4"/>
                <w:sz w:val="22"/>
                <w:lang w:val="sq-AL"/>
              </w:rPr>
              <w:t>hje me qëllimet specifike të OS</w:t>
            </w:r>
            <w:r w:rsidRPr="00DE2AD8">
              <w:rPr>
                <w:spacing w:val="-4"/>
                <w:sz w:val="22"/>
                <w:lang w:val="sq-AL"/>
              </w:rPr>
              <w:t>-ve, do të nënvizohen në thirrjet për propozime. Për më tepër, gjatë procedurës së përzgjedhjes, rrjeti i vlerësimit do të marrë në konsideratë kriteret për të siguruar qëndrueshmërinë e rezultateve të projekt propozimit. MA</w:t>
            </w:r>
            <w:r w:rsidR="000903CB" w:rsidRPr="00DE2AD8">
              <w:rPr>
                <w:spacing w:val="-4"/>
                <w:sz w:val="22"/>
                <w:lang w:val="sq-AL"/>
              </w:rPr>
              <w:t>-ja</w:t>
            </w:r>
            <w:r w:rsidRPr="00DE2AD8">
              <w:rPr>
                <w:spacing w:val="-4"/>
                <w:sz w:val="22"/>
                <w:lang w:val="sq-AL"/>
              </w:rPr>
              <w:t xml:space="preserve"> do të ndjekë realizueshmërinë e rrjeteve përmes aktiviteteve të vazhdueshme monitoruese, duke u bazuar edhe në metoda kualitative, duke parashikuar masa korrigjuese atje ku përfituesit nuk janë në gjendje për të garantuar qëndrueshmërinë e rrjetit.</w:t>
            </w:r>
          </w:p>
          <w:p w:rsidR="00677C5B" w:rsidRPr="00DE2AD8" w:rsidRDefault="00677C5B" w:rsidP="00A3745D">
            <w:pPr>
              <w:pStyle w:val="Paragrafi"/>
              <w:ind w:firstLine="0"/>
              <w:rPr>
                <w:spacing w:val="-4"/>
                <w:sz w:val="18"/>
                <w:lang w:val="sq-AL"/>
              </w:rPr>
            </w:pPr>
          </w:p>
          <w:p w:rsidR="00677C5B" w:rsidRPr="00DE2AD8" w:rsidRDefault="00677C5B" w:rsidP="00A3745D">
            <w:pPr>
              <w:pStyle w:val="Paragrafi"/>
              <w:ind w:firstLine="0"/>
              <w:rPr>
                <w:spacing w:val="-4"/>
                <w:sz w:val="22"/>
                <w:lang w:val="sq-AL"/>
              </w:rPr>
            </w:pPr>
            <w:r w:rsidRPr="00DE2AD8">
              <w:rPr>
                <w:spacing w:val="-4"/>
                <w:sz w:val="22"/>
                <w:lang w:val="sq-AL"/>
              </w:rPr>
              <w:t xml:space="preserve">Kjo OS është koherente me </w:t>
            </w:r>
            <w:r w:rsidR="000B05A1" w:rsidRPr="00DE2AD8">
              <w:rPr>
                <w:spacing w:val="-4"/>
                <w:sz w:val="22"/>
                <w:lang w:val="sq-AL"/>
              </w:rPr>
              <w:t>s</w:t>
            </w:r>
            <w:r w:rsidRPr="00DE2AD8">
              <w:rPr>
                <w:spacing w:val="-4"/>
                <w:sz w:val="22"/>
                <w:lang w:val="sq-AL"/>
              </w:rPr>
              <w:t>htyllën 4 të Planit të Veprimit EUSAIR, kryesisht në drejtim të mbështetjes</w:t>
            </w:r>
            <w:r w:rsidR="000B05A1" w:rsidRPr="00DE2AD8">
              <w:rPr>
                <w:spacing w:val="-4"/>
                <w:sz w:val="22"/>
                <w:lang w:val="sq-AL"/>
              </w:rPr>
              <w:t>,</w:t>
            </w:r>
            <w:r w:rsidRPr="00DE2AD8">
              <w:rPr>
                <w:spacing w:val="-4"/>
                <w:sz w:val="22"/>
                <w:lang w:val="sq-AL"/>
              </w:rPr>
              <w:t xml:space="preserve"> për: a) inkurajimin e trashëgimisë kulturore, rajonin ndërkufitar krijues. Për më tepër, OS</w:t>
            </w:r>
            <w:r w:rsidR="00BB6ACD" w:rsidRPr="00DE2AD8">
              <w:rPr>
                <w:spacing w:val="-4"/>
                <w:sz w:val="22"/>
                <w:lang w:val="sq-AL"/>
              </w:rPr>
              <w:t>-ja</w:t>
            </w:r>
            <w:r w:rsidRPr="00DE2AD8">
              <w:rPr>
                <w:spacing w:val="-4"/>
                <w:sz w:val="22"/>
                <w:lang w:val="sq-AL"/>
              </w:rPr>
              <w:t xml:space="preserve"> është në përputhje me çështjen ndërsektoriale EUSAIR </w:t>
            </w:r>
            <w:r w:rsidR="004B0AEE" w:rsidRPr="00DE2AD8">
              <w:rPr>
                <w:spacing w:val="-4"/>
                <w:sz w:val="22"/>
                <w:lang w:val="sq-AL"/>
              </w:rPr>
              <w:t>“</w:t>
            </w:r>
            <w:r w:rsidRPr="00DE2AD8">
              <w:rPr>
                <w:spacing w:val="-4"/>
                <w:sz w:val="22"/>
                <w:lang w:val="sq-AL"/>
              </w:rPr>
              <w:t>Ngritja e kapaciteteve</w:t>
            </w:r>
            <w:r w:rsidR="004B0AEE" w:rsidRPr="00DE2AD8">
              <w:rPr>
                <w:spacing w:val="-4"/>
                <w:sz w:val="22"/>
                <w:lang w:val="sq-AL"/>
              </w:rPr>
              <w:t>”</w:t>
            </w:r>
            <w:r w:rsidRPr="00DE2AD8">
              <w:rPr>
                <w:spacing w:val="-4"/>
                <w:sz w:val="22"/>
                <w:lang w:val="sq-AL"/>
              </w:rPr>
              <w:t>.</w:t>
            </w:r>
          </w:p>
        </w:tc>
      </w:tr>
      <w:tr w:rsidR="00677C5B" w:rsidRPr="00DE2AD8" w:rsidTr="00DE2AD8">
        <w:trPr>
          <w:trHeight w:val="1090"/>
          <w:jc w:val="center"/>
        </w:trPr>
        <w:tc>
          <w:tcPr>
            <w:tcW w:w="1818" w:type="dxa"/>
            <w:vMerge/>
          </w:tcPr>
          <w:p w:rsidR="00677C5B" w:rsidRPr="00DE2AD8" w:rsidRDefault="00677C5B" w:rsidP="00A3745D">
            <w:pPr>
              <w:pStyle w:val="Paragrafi"/>
              <w:ind w:firstLine="0"/>
              <w:rPr>
                <w:spacing w:val="-4"/>
                <w:sz w:val="22"/>
                <w:lang w:val="sq-AL"/>
              </w:rPr>
            </w:pPr>
          </w:p>
        </w:tc>
        <w:tc>
          <w:tcPr>
            <w:tcW w:w="7424" w:type="dxa"/>
          </w:tcPr>
          <w:p w:rsidR="00677C5B" w:rsidRPr="00DE2AD8" w:rsidRDefault="00677C5B" w:rsidP="00A3745D">
            <w:pPr>
              <w:pStyle w:val="Paragrafi"/>
              <w:ind w:firstLine="0"/>
              <w:rPr>
                <w:spacing w:val="-4"/>
                <w:sz w:val="22"/>
                <w:lang w:val="sq-AL"/>
              </w:rPr>
            </w:pPr>
            <w:r w:rsidRPr="00DE2AD8">
              <w:rPr>
                <w:spacing w:val="-4"/>
                <w:sz w:val="22"/>
                <w:lang w:val="sq-AL"/>
              </w:rPr>
              <w:t xml:space="preserve">Lista e mëposhtme e veprimeve të mundshme është vetëm një listë treguese dhe mund të plotësohet me veprime të tjera të rëndësishme që kontribuojnë në qëllimet e veçanta të </w:t>
            </w:r>
            <w:r w:rsidR="00444817" w:rsidRPr="00DE2AD8">
              <w:rPr>
                <w:spacing w:val="-4"/>
                <w:sz w:val="22"/>
                <w:lang w:val="sq-AL"/>
              </w:rPr>
              <w:t>o</w:t>
            </w:r>
            <w:r w:rsidRPr="00DE2AD8">
              <w:rPr>
                <w:spacing w:val="-4"/>
                <w:sz w:val="22"/>
                <w:lang w:val="sq-AL"/>
              </w:rPr>
              <w:t>bjektivit:</w:t>
            </w:r>
          </w:p>
          <w:p w:rsidR="00677C5B" w:rsidRPr="00DE2AD8" w:rsidRDefault="00677C5B" w:rsidP="00A3745D">
            <w:pPr>
              <w:pStyle w:val="Paragrafi"/>
              <w:ind w:firstLine="0"/>
              <w:rPr>
                <w:spacing w:val="-4"/>
                <w:sz w:val="14"/>
                <w:lang w:val="sq-AL"/>
              </w:rPr>
            </w:pPr>
          </w:p>
          <w:p w:rsidR="00677C5B" w:rsidRPr="00DE2AD8" w:rsidRDefault="00677C5B" w:rsidP="00A3745D">
            <w:pPr>
              <w:pStyle w:val="Paragrafi"/>
              <w:ind w:firstLine="0"/>
              <w:rPr>
                <w:spacing w:val="-4"/>
                <w:sz w:val="22"/>
                <w:lang w:val="sq-AL"/>
              </w:rPr>
            </w:pPr>
            <w:r w:rsidRPr="00DE2AD8">
              <w:rPr>
                <w:spacing w:val="-4"/>
                <w:sz w:val="22"/>
                <w:lang w:val="sq-AL"/>
              </w:rPr>
              <w:t>1. Ngritja e platformave të bashkëpunimit ndërkufitar (Platformat e bashkëpunuese krijuese të Adriatikut Jugor) dhe rrjetet për industritë kulturore dhe krijuese, gjithashtu</w:t>
            </w:r>
            <w:r w:rsidR="00F6705B" w:rsidRPr="00DE2AD8">
              <w:rPr>
                <w:spacing w:val="-4"/>
                <w:sz w:val="22"/>
                <w:lang w:val="sq-AL"/>
              </w:rPr>
              <w:t>,</w:t>
            </w:r>
            <w:r w:rsidRPr="00DE2AD8">
              <w:rPr>
                <w:spacing w:val="-4"/>
                <w:sz w:val="22"/>
                <w:lang w:val="sq-AL"/>
              </w:rPr>
              <w:t xml:space="preserve"> nxitja e partneritetit publik - privat.</w:t>
            </w:r>
          </w:p>
          <w:p w:rsidR="00677C5B" w:rsidRPr="00DE2AD8" w:rsidRDefault="00677C5B" w:rsidP="00A3745D">
            <w:pPr>
              <w:pStyle w:val="Paragrafi"/>
              <w:ind w:firstLine="0"/>
              <w:rPr>
                <w:spacing w:val="-4"/>
                <w:sz w:val="22"/>
                <w:lang w:val="sq-AL"/>
              </w:rPr>
            </w:pPr>
            <w:r w:rsidRPr="00DE2AD8">
              <w:rPr>
                <w:spacing w:val="-4"/>
                <w:sz w:val="22"/>
                <w:lang w:val="sq-AL"/>
              </w:rPr>
              <w:t>2. Realizimi i prodhimeve krijuese për të rritur trashëgiminë kulturore të zonës.</w:t>
            </w:r>
          </w:p>
          <w:p w:rsidR="00677C5B" w:rsidRPr="00DE2AD8" w:rsidRDefault="00677C5B" w:rsidP="00A3745D">
            <w:pPr>
              <w:pStyle w:val="Paragrafi"/>
              <w:ind w:firstLine="0"/>
              <w:rPr>
                <w:spacing w:val="-4"/>
                <w:sz w:val="16"/>
                <w:lang w:val="sq-AL"/>
              </w:rPr>
            </w:pPr>
          </w:p>
          <w:p w:rsidR="00677C5B" w:rsidRPr="00DE2AD8" w:rsidRDefault="00677C5B" w:rsidP="00A3745D">
            <w:pPr>
              <w:pStyle w:val="Paragrafi"/>
              <w:ind w:firstLine="0"/>
              <w:rPr>
                <w:spacing w:val="-4"/>
                <w:sz w:val="22"/>
                <w:lang w:val="sq-AL"/>
              </w:rPr>
            </w:pPr>
            <w:r w:rsidRPr="00DE2AD8">
              <w:rPr>
                <w:spacing w:val="-4"/>
                <w:sz w:val="22"/>
                <w:u w:val="single"/>
                <w:lang w:val="sq-AL"/>
              </w:rPr>
              <w:t>Llojet treguese të përfituesve</w:t>
            </w:r>
            <w:r w:rsidRPr="00DE2AD8">
              <w:rPr>
                <w:spacing w:val="-4"/>
                <w:sz w:val="22"/>
                <w:lang w:val="sq-AL"/>
              </w:rPr>
              <w:t xml:space="preserve">: </w:t>
            </w:r>
            <w:r w:rsidR="00444817" w:rsidRPr="00DE2AD8">
              <w:rPr>
                <w:spacing w:val="-4"/>
                <w:sz w:val="22"/>
                <w:lang w:val="sq-AL"/>
              </w:rPr>
              <w:t>O</w:t>
            </w:r>
            <w:r w:rsidRPr="00DE2AD8">
              <w:rPr>
                <w:spacing w:val="-4"/>
                <w:sz w:val="22"/>
                <w:lang w:val="sq-AL"/>
              </w:rPr>
              <w:t>rganet shtetërore, organet që qeverisen nga e drejta publike; autoritetet publike lokale, rajonale dhe kombëtare dhe agjencitë lidhur me to, agjencitë e zhvillimit rajonal, shoqatat lokale, organizatat arsimore dhe trajnuese, si dhe universitetet dhe institutet kërkimore, rrethet produktive/teknologjike, organizata lokale dhe kombëtare të turizmit, shoqatat e operatorëve të turizmit, organizatat e shoqërisë civile, aktorët merren me aktivitete kulturore dhe krijuese, institucionet mbështetëse të biznesit</w:t>
            </w:r>
          </w:p>
          <w:p w:rsidR="00677C5B" w:rsidRPr="00DE2AD8" w:rsidRDefault="00677C5B" w:rsidP="00A3745D">
            <w:pPr>
              <w:pStyle w:val="Paragrafi"/>
              <w:ind w:firstLine="0"/>
              <w:rPr>
                <w:spacing w:val="-4"/>
                <w:sz w:val="14"/>
                <w:lang w:val="sq-AL"/>
              </w:rPr>
            </w:pPr>
          </w:p>
          <w:p w:rsidR="00677C5B" w:rsidRPr="00DE2AD8" w:rsidRDefault="00677C5B" w:rsidP="00A3745D">
            <w:pPr>
              <w:pStyle w:val="Paragrafi"/>
              <w:ind w:firstLine="0"/>
              <w:rPr>
                <w:spacing w:val="-4"/>
                <w:sz w:val="22"/>
                <w:lang w:val="sq-AL"/>
              </w:rPr>
            </w:pPr>
            <w:r w:rsidRPr="00DE2AD8">
              <w:rPr>
                <w:spacing w:val="-4"/>
                <w:sz w:val="22"/>
                <w:u w:val="single"/>
                <w:lang w:val="sq-AL"/>
              </w:rPr>
              <w:t>Grupet e synuara</w:t>
            </w:r>
            <w:r w:rsidRPr="00DE2AD8">
              <w:rPr>
                <w:spacing w:val="-4"/>
                <w:sz w:val="22"/>
                <w:lang w:val="sq-AL"/>
              </w:rPr>
              <w:t xml:space="preserve">: operatorët kulturore, turistikë dhe natyrorë; </w:t>
            </w:r>
            <w:r w:rsidR="00444817" w:rsidRPr="00DE2AD8">
              <w:rPr>
                <w:spacing w:val="-4"/>
                <w:sz w:val="22"/>
                <w:lang w:val="sq-AL"/>
              </w:rPr>
              <w:t>t</w:t>
            </w:r>
            <w:r w:rsidRPr="00DE2AD8">
              <w:rPr>
                <w:spacing w:val="-4"/>
                <w:sz w:val="22"/>
                <w:lang w:val="sq-AL"/>
              </w:rPr>
              <w:t>uristët dhe qytetarët/ përdoruesit fundorë. SME-të / industritë krijuese</w:t>
            </w:r>
          </w:p>
        </w:tc>
      </w:tr>
    </w:tbl>
    <w:p w:rsidR="00677C5B" w:rsidRPr="004566BE" w:rsidRDefault="00677C5B" w:rsidP="00677C5B">
      <w:pPr>
        <w:pStyle w:val="Paragrafi"/>
        <w:rPr>
          <w:spacing w:val="-4"/>
          <w:szCs w:val="24"/>
          <w:lang w:val="sq-AL"/>
        </w:rPr>
      </w:pPr>
    </w:p>
    <w:p w:rsidR="00677C5B" w:rsidRPr="004566BE" w:rsidRDefault="00677C5B" w:rsidP="00677C5B">
      <w:pPr>
        <w:pStyle w:val="Paragrafi"/>
        <w:rPr>
          <w:b/>
          <w:spacing w:val="-4"/>
          <w:lang w:val="sq-AL"/>
        </w:rPr>
      </w:pPr>
      <w:r w:rsidRPr="004566BE">
        <w:rPr>
          <w:b/>
          <w:spacing w:val="-4"/>
          <w:lang w:val="sq-AL"/>
        </w:rPr>
        <w:t>2.C.1 AKSI PRIORITAR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677C5B" w:rsidRPr="004566BE" w:rsidTr="00DE2AD8">
        <w:trPr>
          <w:jc w:val="center"/>
        </w:trPr>
        <w:tc>
          <w:tcPr>
            <w:tcW w:w="4621" w:type="dxa"/>
          </w:tcPr>
          <w:p w:rsidR="00677C5B" w:rsidRPr="004566BE" w:rsidRDefault="00677C5B" w:rsidP="00A3745D">
            <w:pPr>
              <w:pStyle w:val="Paragrafi"/>
              <w:ind w:firstLine="0"/>
              <w:rPr>
                <w:spacing w:val="-4"/>
                <w:szCs w:val="20"/>
                <w:lang w:val="sq-AL"/>
              </w:rPr>
            </w:pPr>
            <w:r w:rsidRPr="004566BE">
              <w:rPr>
                <w:spacing w:val="-4"/>
                <w:szCs w:val="20"/>
                <w:lang w:val="sq-AL"/>
              </w:rPr>
              <w:t>ID e aksit prioritar</w:t>
            </w:r>
          </w:p>
          <w:p w:rsidR="00677C5B" w:rsidRPr="004566BE" w:rsidRDefault="00677C5B" w:rsidP="00A3745D">
            <w:pPr>
              <w:pStyle w:val="Paragrafi"/>
              <w:ind w:firstLine="0"/>
              <w:rPr>
                <w:spacing w:val="-4"/>
                <w:szCs w:val="20"/>
                <w:lang w:val="sq-AL"/>
              </w:rPr>
            </w:pPr>
            <w:r w:rsidRPr="004566BE">
              <w:rPr>
                <w:spacing w:val="-4"/>
                <w:szCs w:val="20"/>
                <w:lang w:val="sq-AL"/>
              </w:rPr>
              <w:t>Titulli i aksit prioritar</w:t>
            </w:r>
          </w:p>
        </w:tc>
        <w:tc>
          <w:tcPr>
            <w:tcW w:w="4621" w:type="dxa"/>
          </w:tcPr>
          <w:p w:rsidR="00677C5B" w:rsidRPr="004566BE" w:rsidRDefault="00677C5B" w:rsidP="00A3745D">
            <w:pPr>
              <w:pStyle w:val="Paragrafi"/>
              <w:ind w:firstLine="0"/>
              <w:rPr>
                <w:spacing w:val="-4"/>
                <w:szCs w:val="20"/>
                <w:lang w:val="sq-AL"/>
              </w:rPr>
            </w:pPr>
            <w:r w:rsidRPr="004566BE">
              <w:rPr>
                <w:spacing w:val="-4"/>
                <w:szCs w:val="20"/>
                <w:lang w:val="sq-AL"/>
              </w:rPr>
              <w:t>AP3</w:t>
            </w:r>
          </w:p>
          <w:p w:rsidR="00677C5B" w:rsidRPr="004566BE" w:rsidRDefault="00677C5B" w:rsidP="00A3745D">
            <w:pPr>
              <w:pStyle w:val="Paragrafi"/>
              <w:ind w:firstLine="0"/>
              <w:rPr>
                <w:spacing w:val="-4"/>
                <w:szCs w:val="20"/>
                <w:lang w:val="sq-AL"/>
              </w:rPr>
            </w:pPr>
            <w:r w:rsidRPr="004566BE">
              <w:rPr>
                <w:spacing w:val="-4"/>
                <w:szCs w:val="20"/>
                <w:lang w:val="sq-AL"/>
              </w:rPr>
              <w:t>3 Mbrojtja e mjedisit, menaxhimi i rrezikut dhe strategjia për karbon të ulët</w:t>
            </w:r>
          </w:p>
        </w:tc>
      </w:tr>
    </w:tbl>
    <w:p w:rsidR="00677C5B" w:rsidRPr="004566BE" w:rsidRDefault="00677C5B" w:rsidP="00677C5B">
      <w:pPr>
        <w:pStyle w:val="Paragrafi"/>
        <w:rPr>
          <w:spacing w:val="-4"/>
          <w:lang w:val="sq-AL"/>
        </w:rPr>
      </w:pPr>
    </w:p>
    <w:p w:rsidR="00677C5B" w:rsidRPr="00DE2AD8" w:rsidRDefault="00677C5B" w:rsidP="00677C5B">
      <w:pPr>
        <w:pStyle w:val="Paragrafi"/>
        <w:rPr>
          <w:b/>
          <w:spacing w:val="-4"/>
          <w:lang w:val="sq-AL"/>
        </w:rPr>
      </w:pPr>
      <w:r w:rsidRPr="004566BE">
        <w:rPr>
          <w:spacing w:val="-4"/>
          <w:lang w:val="sq-AL"/>
        </w:rPr>
        <w:t>2</w:t>
      </w:r>
      <w:r w:rsidRPr="00DE2AD8">
        <w:rPr>
          <w:b/>
          <w:spacing w:val="-4"/>
          <w:lang w:val="sq-AL"/>
        </w:rPr>
        <w:t>.C.2 FONDI, BAZA E LLOGARITJES PËR MBËSHTETJEN E UNIONIT-ARGUMENTIMI PËR ZGJEDHJEN E BAZËS SË PËRLLOGARITJES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677C5B" w:rsidRPr="004566BE" w:rsidTr="00DE2AD8">
        <w:trPr>
          <w:jc w:val="center"/>
        </w:trPr>
        <w:tc>
          <w:tcPr>
            <w:tcW w:w="4621" w:type="dxa"/>
          </w:tcPr>
          <w:p w:rsidR="00677C5B" w:rsidRPr="004566BE" w:rsidRDefault="00677C5B" w:rsidP="00A3745D">
            <w:pPr>
              <w:pStyle w:val="Paragrafi"/>
              <w:ind w:firstLine="0"/>
              <w:rPr>
                <w:b/>
                <w:spacing w:val="-4"/>
                <w:szCs w:val="20"/>
                <w:lang w:val="sq-AL"/>
              </w:rPr>
            </w:pPr>
            <w:r w:rsidRPr="004566BE">
              <w:rPr>
                <w:b/>
                <w:spacing w:val="-4"/>
                <w:szCs w:val="20"/>
                <w:lang w:val="sq-AL"/>
              </w:rPr>
              <w:t>FONDI</w:t>
            </w:r>
          </w:p>
          <w:p w:rsidR="00677C5B" w:rsidRPr="004566BE" w:rsidRDefault="00677C5B" w:rsidP="00A3745D">
            <w:pPr>
              <w:pStyle w:val="Paragrafi"/>
              <w:ind w:firstLine="0"/>
              <w:rPr>
                <w:spacing w:val="-4"/>
                <w:szCs w:val="20"/>
                <w:lang w:val="sq-AL"/>
              </w:rPr>
            </w:pPr>
            <w:r w:rsidRPr="004566BE">
              <w:rPr>
                <w:b/>
                <w:spacing w:val="-4"/>
                <w:szCs w:val="20"/>
                <w:lang w:val="sq-AL"/>
              </w:rPr>
              <w:t xml:space="preserve">Baza e përllogaritjes </w:t>
            </w:r>
            <w:r w:rsidRPr="004566BE">
              <w:rPr>
                <w:spacing w:val="-4"/>
                <w:szCs w:val="20"/>
                <w:lang w:val="sq-AL"/>
              </w:rPr>
              <w:t>(shpenzimet totale të lejuara ose shpenzimet publike të lejuara)</w:t>
            </w:r>
          </w:p>
        </w:tc>
        <w:tc>
          <w:tcPr>
            <w:tcW w:w="4621" w:type="dxa"/>
          </w:tcPr>
          <w:p w:rsidR="00677C5B" w:rsidRPr="004566BE" w:rsidRDefault="00677C5B" w:rsidP="00A3745D">
            <w:pPr>
              <w:pStyle w:val="Paragrafi"/>
              <w:ind w:firstLine="0"/>
              <w:rPr>
                <w:spacing w:val="-4"/>
                <w:szCs w:val="20"/>
                <w:lang w:val="sq-AL"/>
              </w:rPr>
            </w:pPr>
            <w:r w:rsidRPr="004566BE">
              <w:rPr>
                <w:spacing w:val="-4"/>
                <w:szCs w:val="20"/>
                <w:lang w:val="sq-AL"/>
              </w:rPr>
              <w:t>IPA</w:t>
            </w:r>
          </w:p>
          <w:p w:rsidR="00677C5B" w:rsidRPr="004566BE" w:rsidRDefault="00677C5B" w:rsidP="00A3745D">
            <w:pPr>
              <w:pStyle w:val="Paragrafi"/>
              <w:ind w:firstLine="0"/>
              <w:rPr>
                <w:spacing w:val="-4"/>
                <w:szCs w:val="20"/>
                <w:lang w:val="sq-AL"/>
              </w:rPr>
            </w:pPr>
            <w:r w:rsidRPr="004566BE">
              <w:rPr>
                <w:spacing w:val="-4"/>
                <w:szCs w:val="20"/>
                <w:lang w:val="sq-AL"/>
              </w:rPr>
              <w:t>Shpenzime totale të lejuara</w:t>
            </w:r>
          </w:p>
        </w:tc>
      </w:tr>
      <w:tr w:rsidR="00677C5B" w:rsidRPr="004566BE" w:rsidTr="00DE2AD8">
        <w:trPr>
          <w:jc w:val="center"/>
        </w:trPr>
        <w:tc>
          <w:tcPr>
            <w:tcW w:w="4621" w:type="dxa"/>
          </w:tcPr>
          <w:p w:rsidR="00677C5B" w:rsidRPr="004566BE" w:rsidRDefault="00677C5B" w:rsidP="00A3745D">
            <w:pPr>
              <w:pStyle w:val="Paragrafi"/>
              <w:ind w:firstLine="0"/>
              <w:rPr>
                <w:spacing w:val="-4"/>
                <w:szCs w:val="20"/>
                <w:lang w:val="sq-AL"/>
              </w:rPr>
            </w:pPr>
            <w:r w:rsidRPr="004566BE">
              <w:rPr>
                <w:spacing w:val="-4"/>
                <w:szCs w:val="20"/>
                <w:lang w:val="sq-AL"/>
              </w:rPr>
              <w:t>Arsyetimi i zgjedhjes së llogaritjes bazë</w:t>
            </w:r>
          </w:p>
        </w:tc>
        <w:tc>
          <w:tcPr>
            <w:tcW w:w="4621" w:type="dxa"/>
          </w:tcPr>
          <w:p w:rsidR="00677C5B" w:rsidRPr="004566BE" w:rsidRDefault="00677C5B" w:rsidP="00A3745D">
            <w:pPr>
              <w:pStyle w:val="Paragrafi"/>
              <w:ind w:firstLine="0"/>
              <w:rPr>
                <w:spacing w:val="-4"/>
                <w:szCs w:val="20"/>
                <w:lang w:val="sq-AL"/>
              </w:rPr>
            </w:pPr>
            <w:r w:rsidRPr="004566BE">
              <w:rPr>
                <w:spacing w:val="-4"/>
                <w:szCs w:val="20"/>
                <w:lang w:val="sq-AL"/>
              </w:rPr>
              <w:t>Jo i aplikueshëm</w:t>
            </w:r>
          </w:p>
        </w:tc>
      </w:tr>
    </w:tbl>
    <w:p w:rsidR="00677C5B" w:rsidRPr="004566BE" w:rsidRDefault="00677C5B" w:rsidP="00677C5B">
      <w:pPr>
        <w:pStyle w:val="Paragrafi"/>
        <w:rPr>
          <w:spacing w:val="-4"/>
          <w:lang w:val="sq-AL"/>
        </w:rPr>
      </w:pPr>
    </w:p>
    <w:p w:rsidR="00677C5B" w:rsidRPr="00DE2AD8" w:rsidRDefault="001914B9" w:rsidP="00677C5B">
      <w:pPr>
        <w:pStyle w:val="Paragrafi"/>
        <w:rPr>
          <w:b/>
          <w:spacing w:val="-4"/>
          <w:lang w:val="sq-AL"/>
        </w:rPr>
      </w:pPr>
      <w:r w:rsidRPr="00DE2AD8">
        <w:rPr>
          <w:b/>
          <w:spacing w:val="-4"/>
          <w:lang w:val="sq-AL"/>
        </w:rPr>
        <w:t>2.C.3</w:t>
      </w:r>
      <w:r w:rsidR="00677C5B" w:rsidRPr="00DE2AD8">
        <w:rPr>
          <w:b/>
          <w:spacing w:val="-4"/>
          <w:lang w:val="sq-AL"/>
        </w:rPr>
        <w:t xml:space="preserve"> OBJEKTIVAT SPECIFIK</w:t>
      </w:r>
      <w:r w:rsidRPr="00DE2AD8">
        <w:rPr>
          <w:b/>
          <w:spacing w:val="-4"/>
          <w:lang w:val="sq-AL"/>
        </w:rPr>
        <w:t>Ë</w:t>
      </w:r>
      <w:r w:rsidR="00677C5B" w:rsidRPr="00DE2AD8">
        <w:rPr>
          <w:b/>
          <w:spacing w:val="-4"/>
          <w:lang w:val="sq-AL"/>
        </w:rPr>
        <w:t xml:space="preserve"> TË PRIORITETIT TEMATIK DHE REZULTATET E PRITSHME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3"/>
        <w:gridCol w:w="5329"/>
      </w:tblGrid>
      <w:tr w:rsidR="00677C5B" w:rsidRPr="004566BE" w:rsidTr="009625F1">
        <w:trPr>
          <w:jc w:val="center"/>
        </w:trPr>
        <w:tc>
          <w:tcPr>
            <w:tcW w:w="3913" w:type="dxa"/>
          </w:tcPr>
          <w:p w:rsidR="00677C5B" w:rsidRPr="004566BE" w:rsidRDefault="00677C5B" w:rsidP="00A3745D">
            <w:pPr>
              <w:pStyle w:val="Paragrafi"/>
              <w:ind w:firstLine="0"/>
              <w:rPr>
                <w:spacing w:val="-4"/>
                <w:szCs w:val="20"/>
                <w:lang w:val="sq-AL"/>
              </w:rPr>
            </w:pPr>
            <w:r w:rsidRPr="004566BE">
              <w:rPr>
                <w:spacing w:val="-4"/>
                <w:szCs w:val="20"/>
                <w:lang w:val="sq-AL"/>
              </w:rPr>
              <w:t>ID</w:t>
            </w:r>
          </w:p>
          <w:p w:rsidR="00677C5B" w:rsidRPr="004566BE" w:rsidRDefault="00677C5B" w:rsidP="00A3745D">
            <w:pPr>
              <w:pStyle w:val="Paragrafi"/>
              <w:ind w:firstLine="0"/>
              <w:rPr>
                <w:spacing w:val="-4"/>
                <w:szCs w:val="20"/>
                <w:lang w:val="sq-AL"/>
              </w:rPr>
            </w:pPr>
            <w:r w:rsidRPr="004566BE">
              <w:rPr>
                <w:spacing w:val="-4"/>
                <w:szCs w:val="20"/>
                <w:lang w:val="sq-AL"/>
              </w:rPr>
              <w:t xml:space="preserve">Objektivat </w:t>
            </w:r>
            <w:r w:rsidR="003F5A59" w:rsidRPr="004566BE">
              <w:rPr>
                <w:spacing w:val="-4"/>
                <w:szCs w:val="20"/>
                <w:lang w:val="sq-AL"/>
              </w:rPr>
              <w:t>s</w:t>
            </w:r>
            <w:r w:rsidRPr="004566BE">
              <w:rPr>
                <w:spacing w:val="-4"/>
                <w:szCs w:val="20"/>
                <w:lang w:val="sq-AL"/>
              </w:rPr>
              <w:t>pecifikë</w:t>
            </w:r>
          </w:p>
        </w:tc>
        <w:tc>
          <w:tcPr>
            <w:tcW w:w="5329" w:type="dxa"/>
          </w:tcPr>
          <w:p w:rsidR="00677C5B" w:rsidRPr="004566BE" w:rsidRDefault="00677C5B" w:rsidP="00A3745D">
            <w:pPr>
              <w:pStyle w:val="Paragrafi"/>
              <w:ind w:firstLine="0"/>
              <w:rPr>
                <w:spacing w:val="-4"/>
                <w:szCs w:val="20"/>
                <w:lang w:val="sq-AL"/>
              </w:rPr>
            </w:pPr>
            <w:r w:rsidRPr="004566BE">
              <w:rPr>
                <w:spacing w:val="-4"/>
                <w:szCs w:val="20"/>
                <w:lang w:val="sq-AL"/>
              </w:rPr>
              <w:t>3.1-3.2</w:t>
            </w:r>
          </w:p>
          <w:p w:rsidR="00677C5B" w:rsidRPr="004566BE" w:rsidRDefault="00677C5B" w:rsidP="00A3745D">
            <w:pPr>
              <w:pStyle w:val="Paragrafi"/>
              <w:ind w:firstLine="0"/>
              <w:rPr>
                <w:spacing w:val="-4"/>
                <w:szCs w:val="20"/>
                <w:lang w:val="sq-AL"/>
              </w:rPr>
            </w:pPr>
            <w:r w:rsidRPr="004566BE">
              <w:rPr>
                <w:spacing w:val="-4"/>
                <w:szCs w:val="20"/>
                <w:lang w:val="sq-AL"/>
              </w:rPr>
              <w:t>OS 3.1: Rritja e strategjive të bashkëpunimit ndërkufitar për peizazhet e ujit.</w:t>
            </w:r>
          </w:p>
          <w:p w:rsidR="00677C5B" w:rsidRPr="004566BE" w:rsidRDefault="00677C5B" w:rsidP="00A3745D">
            <w:pPr>
              <w:pStyle w:val="Paragrafi"/>
              <w:ind w:firstLine="0"/>
              <w:rPr>
                <w:spacing w:val="-4"/>
                <w:szCs w:val="20"/>
                <w:lang w:val="sq-AL"/>
              </w:rPr>
            </w:pPr>
            <w:r w:rsidRPr="004566BE">
              <w:rPr>
                <w:spacing w:val="-4"/>
                <w:szCs w:val="20"/>
                <w:lang w:val="sq-AL"/>
              </w:rPr>
              <w:t>OS 3.2 Promovimi i praktikave të reja dhe mjetet për të reduktuar emetimin e karbonit dhe për përmirësimin e efikasitetit të energjisë në sektorin publik.</w:t>
            </w:r>
          </w:p>
        </w:tc>
      </w:tr>
    </w:tbl>
    <w:p w:rsidR="00677C5B" w:rsidRPr="009625F1" w:rsidRDefault="00677C5B" w:rsidP="00677C5B">
      <w:pPr>
        <w:pStyle w:val="Paragrafi"/>
        <w:rPr>
          <w:spacing w:val="-4"/>
          <w:sz w:val="16"/>
          <w:lang w:val="sq-AL"/>
        </w:rPr>
      </w:pPr>
    </w:p>
    <w:p w:rsidR="009625F1" w:rsidRDefault="009625F1" w:rsidP="00677C5B">
      <w:pPr>
        <w:pStyle w:val="Paragrafi"/>
        <w:rPr>
          <w:b/>
          <w:spacing w:val="-4"/>
          <w:szCs w:val="24"/>
          <w:lang w:val="sq-AL"/>
        </w:rPr>
        <w:sectPr w:rsidR="009625F1" w:rsidSect="00BE6EBC">
          <w:footnotePr>
            <w:numRestart w:val="eachPage"/>
          </w:footnotePr>
          <w:type w:val="continuous"/>
          <w:pgSz w:w="11907" w:h="16840" w:code="9"/>
          <w:pgMar w:top="720" w:right="1134" w:bottom="720" w:left="1134" w:header="851" w:footer="851" w:gutter="0"/>
          <w:cols w:space="720"/>
          <w:docGrid w:linePitch="360"/>
        </w:sectPr>
      </w:pPr>
    </w:p>
    <w:p w:rsidR="00677C5B" w:rsidRPr="004566BE" w:rsidRDefault="00677C5B" w:rsidP="00677C5B">
      <w:pPr>
        <w:pStyle w:val="Paragrafi"/>
        <w:rPr>
          <w:b/>
          <w:spacing w:val="-4"/>
          <w:szCs w:val="24"/>
          <w:lang w:val="sq-AL"/>
        </w:rPr>
      </w:pPr>
      <w:r w:rsidRPr="004566BE">
        <w:rPr>
          <w:b/>
          <w:spacing w:val="-4"/>
          <w:szCs w:val="24"/>
          <w:lang w:val="sq-AL"/>
        </w:rPr>
        <w:t>2.C.4 Parimet udhëzuese për përzgjedhjen e operacioneve</w:t>
      </w:r>
    </w:p>
    <w:p w:rsidR="00677C5B" w:rsidRPr="004566BE" w:rsidRDefault="00677C5B" w:rsidP="00677C5B">
      <w:pPr>
        <w:pStyle w:val="Paragrafi"/>
        <w:rPr>
          <w:spacing w:val="-4"/>
          <w:szCs w:val="24"/>
          <w:lang w:val="sq-AL"/>
        </w:rPr>
      </w:pPr>
      <w:r w:rsidRPr="004566BE">
        <w:rPr>
          <w:spacing w:val="-4"/>
          <w:szCs w:val="24"/>
          <w:lang w:val="sq-AL"/>
        </w:rPr>
        <w:t>(Referenca:pika (b)</w:t>
      </w:r>
      <w:r w:rsidR="003F5A59" w:rsidRPr="004566BE">
        <w:rPr>
          <w:spacing w:val="-4"/>
          <w:szCs w:val="24"/>
          <w:lang w:val="sq-AL"/>
        </w:rPr>
        <w:t>(iii), neni 8(2) i Rregullores n</w:t>
      </w:r>
      <w:r w:rsidRPr="004566BE">
        <w:rPr>
          <w:spacing w:val="-4"/>
          <w:szCs w:val="24"/>
          <w:lang w:val="sq-AL"/>
        </w:rPr>
        <w:t>r.</w:t>
      </w:r>
      <w:r w:rsidR="003F5A59" w:rsidRPr="004566BE">
        <w:rPr>
          <w:spacing w:val="-4"/>
          <w:szCs w:val="24"/>
          <w:lang w:val="sq-AL"/>
        </w:rPr>
        <w:t xml:space="preserve"> </w:t>
      </w:r>
      <w:r w:rsidRPr="004566BE">
        <w:rPr>
          <w:spacing w:val="-4"/>
          <w:szCs w:val="24"/>
          <w:lang w:val="sq-AL"/>
        </w:rPr>
        <w:t>1299/2013 BE)</w:t>
      </w:r>
    </w:p>
    <w:p w:rsidR="00677C5B" w:rsidRPr="004566BE" w:rsidRDefault="00677C5B" w:rsidP="00677C5B">
      <w:pPr>
        <w:pStyle w:val="Paragrafi"/>
        <w:rPr>
          <w:spacing w:val="-4"/>
          <w:szCs w:val="24"/>
          <w:lang w:val="sq-AL"/>
        </w:rPr>
      </w:pPr>
      <w:r w:rsidRPr="004566BE">
        <w:rPr>
          <w:spacing w:val="-4"/>
          <w:szCs w:val="24"/>
          <w:lang w:val="sq-AL"/>
        </w:rPr>
        <w:t>Parimet e mëposhtme udhëzuese do të mbahen parasysh gjatë përzgjedhjes së aplikimeve të projektit:</w:t>
      </w:r>
    </w:p>
    <w:p w:rsidR="00677C5B" w:rsidRPr="004566BE" w:rsidRDefault="00677C5B" w:rsidP="0021022E">
      <w:pPr>
        <w:pStyle w:val="Paragrafi"/>
        <w:rPr>
          <w:rFonts w:cs="Times New Roman"/>
          <w:color w:val="212121"/>
          <w:spacing w:val="-4"/>
          <w:szCs w:val="24"/>
          <w:lang w:val="sq-AL"/>
        </w:rPr>
      </w:pPr>
      <w:r w:rsidRPr="004566BE">
        <w:rPr>
          <w:rFonts w:cs="Times New Roman"/>
          <w:b/>
          <w:spacing w:val="-4"/>
          <w:szCs w:val="24"/>
          <w:lang w:val="sq-AL"/>
        </w:rPr>
        <w:t>Koherenca strategjike</w:t>
      </w:r>
      <w:r w:rsidRPr="004566BE">
        <w:rPr>
          <w:rFonts w:cs="Times New Roman"/>
          <w:spacing w:val="-4"/>
          <w:szCs w:val="24"/>
          <w:lang w:val="sq-AL"/>
        </w:rPr>
        <w:t xml:space="preserve">: </w:t>
      </w:r>
      <w:r w:rsidRPr="004566BE">
        <w:rPr>
          <w:rFonts w:cs="Times New Roman"/>
          <w:color w:val="212121"/>
          <w:spacing w:val="-4"/>
          <w:szCs w:val="24"/>
          <w:lang w:val="sq-AL"/>
        </w:rPr>
        <w:t>koherenca dhe kontributi i çdo aplikim të projektit në lidhje me</w:t>
      </w:r>
      <w:r w:rsidR="0021022E" w:rsidRPr="004566BE">
        <w:rPr>
          <w:rFonts w:cs="Times New Roman"/>
          <w:color w:val="212121"/>
          <w:spacing w:val="-4"/>
          <w:szCs w:val="24"/>
          <w:lang w:val="sq-AL"/>
        </w:rPr>
        <w:t xml:space="preserve"> </w:t>
      </w:r>
      <w:r w:rsidRPr="004566BE">
        <w:rPr>
          <w:rFonts w:cs="Times New Roman"/>
          <w:color w:val="212121"/>
          <w:spacing w:val="-4"/>
          <w:szCs w:val="24"/>
          <w:lang w:val="sq-AL"/>
        </w:rPr>
        <w:t>objektivat specifik</w:t>
      </w:r>
      <w:r w:rsidR="0021022E" w:rsidRPr="004566BE">
        <w:rPr>
          <w:rFonts w:cs="Times New Roman"/>
          <w:color w:val="212121"/>
          <w:spacing w:val="-4"/>
          <w:szCs w:val="24"/>
          <w:lang w:val="sq-AL"/>
        </w:rPr>
        <w:t>ë</w:t>
      </w:r>
      <w:r w:rsidRPr="004566BE">
        <w:rPr>
          <w:rFonts w:cs="Times New Roman"/>
          <w:color w:val="212121"/>
          <w:spacing w:val="-4"/>
          <w:szCs w:val="24"/>
          <w:lang w:val="sq-AL"/>
        </w:rPr>
        <w:t xml:space="preserve"> të</w:t>
      </w:r>
      <w:r w:rsidR="001407AB" w:rsidRPr="004566BE">
        <w:rPr>
          <w:rFonts w:cs="Times New Roman"/>
          <w:color w:val="212121"/>
          <w:spacing w:val="-4"/>
          <w:szCs w:val="24"/>
          <w:lang w:val="sq-AL"/>
        </w:rPr>
        <w:t xml:space="preserve"> </w:t>
      </w:r>
      <w:r w:rsidRPr="004566BE">
        <w:rPr>
          <w:rFonts w:cs="Times New Roman"/>
          <w:color w:val="212121"/>
          <w:spacing w:val="-4"/>
          <w:szCs w:val="24"/>
          <w:lang w:val="sq-AL"/>
        </w:rPr>
        <w:t>programit, duke iu drejtuar në mënyrë koherente arritjes së rezultateve specifike të Programit të parashikuar. Për më tepër, gjithashtu</w:t>
      </w:r>
      <w:r w:rsidR="00F6705B" w:rsidRPr="004566BE">
        <w:rPr>
          <w:rFonts w:cs="Times New Roman"/>
          <w:color w:val="212121"/>
          <w:spacing w:val="-4"/>
          <w:szCs w:val="24"/>
          <w:lang w:val="sq-AL"/>
        </w:rPr>
        <w:t>,</w:t>
      </w:r>
      <w:r w:rsidRPr="004566BE">
        <w:rPr>
          <w:rFonts w:cs="Times New Roman"/>
          <w:color w:val="212121"/>
          <w:spacing w:val="-4"/>
          <w:szCs w:val="24"/>
          <w:lang w:val="sq-AL"/>
        </w:rPr>
        <w:t xml:space="preserve"> do të vlerësohen dhe vlera e</w:t>
      </w:r>
      <w:r w:rsidR="001407AB" w:rsidRPr="004566BE">
        <w:rPr>
          <w:rFonts w:cs="Times New Roman"/>
          <w:color w:val="212121"/>
          <w:spacing w:val="-4"/>
          <w:szCs w:val="24"/>
          <w:lang w:val="sq-AL"/>
        </w:rPr>
        <w:t xml:space="preserve"> </w:t>
      </w:r>
      <w:r w:rsidRPr="004566BE">
        <w:rPr>
          <w:rFonts w:cs="Times New Roman"/>
          <w:color w:val="212121"/>
          <w:spacing w:val="-4"/>
          <w:szCs w:val="24"/>
          <w:lang w:val="sq-AL"/>
        </w:rPr>
        <w:t>shtuar CBC e operacionit, dimensioni i saj territorial dhe rëndësia e partneritetit.</w:t>
      </w:r>
    </w:p>
    <w:p w:rsidR="00677C5B" w:rsidRPr="004566BE" w:rsidRDefault="00677C5B" w:rsidP="00127E27">
      <w:pPr>
        <w:pStyle w:val="Paragrafi"/>
        <w:rPr>
          <w:rFonts w:cs="Times New Roman"/>
          <w:color w:val="212121"/>
          <w:spacing w:val="-4"/>
          <w:szCs w:val="24"/>
          <w:lang w:val="sq-AL"/>
        </w:rPr>
      </w:pPr>
      <w:r w:rsidRPr="004566BE">
        <w:rPr>
          <w:rFonts w:cs="Times New Roman"/>
          <w:b/>
          <w:color w:val="212121"/>
          <w:spacing w:val="-4"/>
          <w:szCs w:val="24"/>
          <w:lang w:val="sq-AL"/>
        </w:rPr>
        <w:t>Cilësia operative</w:t>
      </w:r>
      <w:r w:rsidR="00AC51A5" w:rsidRPr="004566BE">
        <w:rPr>
          <w:rFonts w:cs="Times New Roman"/>
          <w:color w:val="212121"/>
          <w:spacing w:val="-4"/>
          <w:szCs w:val="24"/>
          <w:lang w:val="sq-AL"/>
        </w:rPr>
        <w:t>:</w:t>
      </w:r>
      <w:r w:rsidRPr="004566BE">
        <w:rPr>
          <w:rFonts w:cs="Times New Roman"/>
          <w:color w:val="212121"/>
          <w:spacing w:val="-4"/>
          <w:szCs w:val="24"/>
          <w:lang w:val="sq-AL"/>
        </w:rPr>
        <w:t xml:space="preserve"> përpilimi</w:t>
      </w:r>
      <w:r w:rsidR="001407AB" w:rsidRPr="004566BE">
        <w:rPr>
          <w:rFonts w:cs="Times New Roman"/>
          <w:color w:val="212121"/>
          <w:spacing w:val="-4"/>
          <w:szCs w:val="24"/>
          <w:lang w:val="sq-AL"/>
        </w:rPr>
        <w:t xml:space="preserve"> </w:t>
      </w:r>
      <w:r w:rsidRPr="004566BE">
        <w:rPr>
          <w:rFonts w:cs="Times New Roman"/>
          <w:color w:val="212121"/>
          <w:spacing w:val="-4"/>
          <w:szCs w:val="24"/>
          <w:lang w:val="sq-AL"/>
        </w:rPr>
        <w:t>i aplikimit të projektit në lidhje me qartësinë dhe koherencën e</w:t>
      </w:r>
      <w:r w:rsidR="00127E27" w:rsidRPr="004566BE">
        <w:rPr>
          <w:rFonts w:cs="Times New Roman"/>
          <w:color w:val="212121"/>
          <w:spacing w:val="-4"/>
          <w:szCs w:val="24"/>
          <w:lang w:val="sq-AL"/>
        </w:rPr>
        <w:t xml:space="preserve"> </w:t>
      </w:r>
      <w:r w:rsidRPr="004566BE">
        <w:rPr>
          <w:rFonts w:cs="Times New Roman"/>
          <w:color w:val="212121"/>
          <w:spacing w:val="-4"/>
          <w:szCs w:val="24"/>
          <w:lang w:val="sq-AL"/>
        </w:rPr>
        <w:t>objektivave operativ</w:t>
      </w:r>
      <w:r w:rsidR="00127E27" w:rsidRPr="004566BE">
        <w:rPr>
          <w:rFonts w:cs="Times New Roman"/>
          <w:color w:val="212121"/>
          <w:spacing w:val="-4"/>
          <w:szCs w:val="24"/>
          <w:lang w:val="sq-AL"/>
        </w:rPr>
        <w:t>ë</w:t>
      </w:r>
      <w:r w:rsidRPr="004566BE">
        <w:rPr>
          <w:rFonts w:cs="Times New Roman"/>
          <w:color w:val="212121"/>
          <w:spacing w:val="-4"/>
          <w:szCs w:val="24"/>
          <w:lang w:val="sq-AL"/>
        </w:rPr>
        <w:t>, aktivitetet dhe mjetet, fizibilitetit, efikasiteti</w:t>
      </w:r>
      <w:r w:rsidR="00AC51A5" w:rsidRPr="004566BE">
        <w:rPr>
          <w:rFonts w:cs="Times New Roman"/>
          <w:color w:val="212121"/>
          <w:spacing w:val="-4"/>
          <w:szCs w:val="24"/>
          <w:lang w:val="sq-AL"/>
        </w:rPr>
        <w:t>,</w:t>
      </w:r>
      <w:r w:rsidRPr="004566BE">
        <w:rPr>
          <w:rFonts w:cs="Times New Roman"/>
          <w:color w:val="212121"/>
          <w:spacing w:val="-4"/>
          <w:szCs w:val="24"/>
          <w:lang w:val="sq-AL"/>
        </w:rPr>
        <w:t xml:space="preserve"> komunikimi i projektit dhe rezultatet e tij të veçanta, potenciali për marrjen dhe në procedurat operative të partnerëve të përfshirë</w:t>
      </w:r>
      <w:r w:rsidR="00AC51A5" w:rsidRPr="004566BE">
        <w:rPr>
          <w:rFonts w:cs="Times New Roman"/>
          <w:color w:val="212121"/>
          <w:spacing w:val="-4"/>
          <w:szCs w:val="24"/>
          <w:lang w:val="sq-AL"/>
        </w:rPr>
        <w:t>.</w:t>
      </w:r>
      <w:r w:rsidRPr="004566BE">
        <w:rPr>
          <w:rFonts w:cs="Times New Roman"/>
          <w:color w:val="212121"/>
          <w:spacing w:val="-4"/>
          <w:szCs w:val="24"/>
          <w:lang w:val="sq-AL"/>
        </w:rPr>
        <w:t xml:space="preserve"> Pr</w:t>
      </w:r>
      <w:r w:rsidR="00C05A1B" w:rsidRPr="004566BE">
        <w:rPr>
          <w:rFonts w:cs="Times New Roman"/>
          <w:color w:val="212121"/>
          <w:spacing w:val="-4"/>
          <w:szCs w:val="24"/>
          <w:lang w:val="sq-AL"/>
        </w:rPr>
        <w:t>odhimi dhe qasja e orientuar te</w:t>
      </w:r>
      <w:r w:rsidRPr="004566BE">
        <w:rPr>
          <w:rFonts w:cs="Times New Roman"/>
          <w:color w:val="212121"/>
          <w:spacing w:val="-4"/>
          <w:szCs w:val="24"/>
          <w:lang w:val="sq-AL"/>
        </w:rPr>
        <w:t xml:space="preserve"> rezultati që vë theksin më shumë në zhvillimin e rezultateve konkrete</w:t>
      </w:r>
      <w:r w:rsidR="001407AB" w:rsidRPr="004566BE">
        <w:rPr>
          <w:rFonts w:cs="Times New Roman"/>
          <w:color w:val="212121"/>
          <w:spacing w:val="-4"/>
          <w:szCs w:val="24"/>
          <w:lang w:val="sq-AL"/>
        </w:rPr>
        <w:t xml:space="preserve"> </w:t>
      </w:r>
      <w:r w:rsidRPr="004566BE">
        <w:rPr>
          <w:rFonts w:cs="Times New Roman"/>
          <w:color w:val="212121"/>
          <w:spacing w:val="-4"/>
          <w:szCs w:val="24"/>
          <w:lang w:val="sq-AL"/>
        </w:rPr>
        <w:t>dhe të dukshme duhet të jetë një domosdoshmëri</w:t>
      </w:r>
      <w:r w:rsidR="00AC51A5" w:rsidRPr="004566BE">
        <w:rPr>
          <w:rFonts w:cs="Times New Roman"/>
          <w:color w:val="212121"/>
          <w:spacing w:val="-4"/>
          <w:szCs w:val="24"/>
          <w:lang w:val="sq-AL"/>
        </w:rPr>
        <w:t>.</w:t>
      </w:r>
      <w:r w:rsidRPr="004566BE">
        <w:rPr>
          <w:rFonts w:cs="Times New Roman"/>
          <w:color w:val="212121"/>
          <w:spacing w:val="-4"/>
          <w:szCs w:val="24"/>
          <w:lang w:val="sq-AL"/>
        </w:rPr>
        <w:t xml:space="preserve"> Detajet do të jepen në termat e referencës</w:t>
      </w:r>
      <w:r w:rsidR="00C05A1B" w:rsidRPr="004566BE">
        <w:rPr>
          <w:rFonts w:cs="Times New Roman"/>
          <w:color w:val="212121"/>
          <w:spacing w:val="-4"/>
          <w:szCs w:val="24"/>
          <w:lang w:val="sq-AL"/>
        </w:rPr>
        <w:t>.</w:t>
      </w:r>
    </w:p>
    <w:p w:rsidR="00677C5B" w:rsidRPr="004566BE" w:rsidRDefault="00C05A1B" w:rsidP="00677C5B">
      <w:pPr>
        <w:pStyle w:val="Paragrafi"/>
        <w:rPr>
          <w:rFonts w:cs="Times New Roman"/>
          <w:spacing w:val="-4"/>
          <w:szCs w:val="24"/>
          <w:lang w:val="sq-AL"/>
        </w:rPr>
      </w:pPr>
      <w:r w:rsidRPr="004566BE">
        <w:rPr>
          <w:rFonts w:cs="Times New Roman"/>
          <w:b/>
          <w:spacing w:val="-4"/>
          <w:szCs w:val="24"/>
          <w:lang w:val="sq-AL"/>
        </w:rPr>
        <w:t>Pajtueshmëria me p</w:t>
      </w:r>
      <w:r w:rsidR="00677C5B" w:rsidRPr="004566BE">
        <w:rPr>
          <w:rFonts w:cs="Times New Roman"/>
          <w:b/>
          <w:spacing w:val="-4"/>
          <w:szCs w:val="24"/>
          <w:lang w:val="sq-AL"/>
        </w:rPr>
        <w:t xml:space="preserve">rioritetet tematike </w:t>
      </w:r>
      <w:r w:rsidR="005F2E11" w:rsidRPr="004566BE">
        <w:rPr>
          <w:rFonts w:cs="Times New Roman"/>
          <w:b/>
          <w:spacing w:val="-4"/>
          <w:szCs w:val="24"/>
          <w:lang w:val="sq-AL"/>
        </w:rPr>
        <w:t>ndër</w:t>
      </w:r>
      <w:r w:rsidR="00677C5B" w:rsidRPr="004566BE">
        <w:rPr>
          <w:rFonts w:cs="Times New Roman"/>
          <w:b/>
          <w:spacing w:val="-4"/>
          <w:szCs w:val="24"/>
          <w:lang w:val="sq-AL"/>
        </w:rPr>
        <w:t>lidhëse</w:t>
      </w:r>
      <w:r w:rsidR="00677C5B" w:rsidRPr="004566BE">
        <w:rPr>
          <w:rFonts w:cs="Times New Roman"/>
          <w:color w:val="212121"/>
          <w:spacing w:val="-4"/>
          <w:szCs w:val="24"/>
          <w:lang w:val="sq-AL"/>
        </w:rPr>
        <w:t xml:space="preserve">: </w:t>
      </w:r>
      <w:r w:rsidR="005240D8">
        <w:rPr>
          <w:rFonts w:cs="Times New Roman"/>
          <w:color w:val="212121"/>
          <w:spacing w:val="-4"/>
          <w:szCs w:val="24"/>
          <w:lang w:val="sq-AL"/>
        </w:rPr>
        <w:t>N</w:t>
      </w:r>
      <w:r w:rsidR="00677C5B" w:rsidRPr="004566BE">
        <w:rPr>
          <w:rFonts w:cs="Times New Roman"/>
          <w:color w:val="212121"/>
          <w:spacing w:val="-4"/>
          <w:szCs w:val="24"/>
          <w:lang w:val="sq-AL"/>
        </w:rPr>
        <w:t>jë seksion i veçantë i rrjetit të vlerësimit të cilësisë do të kontrollojë koherencën e propozimeve të projektit me prioritetet e mëposhtme tematike:</w:t>
      </w:r>
    </w:p>
    <w:p w:rsidR="00677C5B" w:rsidRPr="004566BE" w:rsidRDefault="00677C5B" w:rsidP="00677C5B">
      <w:pPr>
        <w:pStyle w:val="Paragrafi"/>
        <w:rPr>
          <w:rFonts w:cs="Times New Roman"/>
          <w:color w:val="212121"/>
          <w:spacing w:val="-4"/>
          <w:szCs w:val="24"/>
          <w:lang w:val="sq-AL"/>
        </w:rPr>
      </w:pPr>
      <w:r w:rsidRPr="004566BE">
        <w:rPr>
          <w:rFonts w:cs="Times New Roman"/>
          <w:color w:val="212121"/>
          <w:spacing w:val="-4"/>
          <w:szCs w:val="24"/>
          <w:lang w:val="sq-AL"/>
        </w:rPr>
        <w:t>f) promovimin e qeverisjes lokale dhe rajonale dhe përmirësimin e planifikimit dhe kapaciteteve administrative</w:t>
      </w:r>
      <w:r w:rsidR="001407AB" w:rsidRPr="004566BE">
        <w:rPr>
          <w:rFonts w:cs="Times New Roman"/>
          <w:color w:val="212121"/>
          <w:spacing w:val="-4"/>
          <w:szCs w:val="24"/>
          <w:lang w:val="sq-AL"/>
        </w:rPr>
        <w:t xml:space="preserve"> </w:t>
      </w:r>
      <w:r w:rsidRPr="004566BE">
        <w:rPr>
          <w:rFonts w:cs="Times New Roman"/>
          <w:color w:val="212121"/>
          <w:spacing w:val="-4"/>
          <w:szCs w:val="24"/>
          <w:lang w:val="sq-AL"/>
        </w:rPr>
        <w:t>të autoriteteve lokale dhe rajonale;</w:t>
      </w:r>
    </w:p>
    <w:p w:rsidR="00677C5B" w:rsidRPr="004566BE" w:rsidRDefault="00127E27" w:rsidP="00677C5B">
      <w:pPr>
        <w:pStyle w:val="Paragrafi"/>
        <w:rPr>
          <w:rFonts w:cs="Times New Roman"/>
          <w:color w:val="212121"/>
          <w:spacing w:val="-4"/>
          <w:szCs w:val="24"/>
          <w:lang w:val="sq-AL"/>
        </w:rPr>
      </w:pPr>
      <w:r w:rsidRPr="004566BE">
        <w:rPr>
          <w:rFonts w:cs="Times New Roman"/>
          <w:color w:val="212121"/>
          <w:spacing w:val="-4"/>
          <w:szCs w:val="24"/>
          <w:lang w:val="sq-AL"/>
        </w:rPr>
        <w:t>h) f</w:t>
      </w:r>
      <w:r w:rsidR="00677C5B" w:rsidRPr="004566BE">
        <w:rPr>
          <w:rFonts w:cs="Times New Roman"/>
          <w:color w:val="212121"/>
          <w:spacing w:val="-4"/>
          <w:szCs w:val="24"/>
          <w:lang w:val="sq-AL"/>
        </w:rPr>
        <w:t>orcimi i kërkimit shkencor, zhvillimit teknologjik, inovacionit dhe informacione dhe</w:t>
      </w:r>
      <w:r w:rsidR="007846B3" w:rsidRPr="004566BE">
        <w:rPr>
          <w:rFonts w:cs="Times New Roman"/>
          <w:color w:val="212121"/>
          <w:spacing w:val="-4"/>
          <w:szCs w:val="24"/>
          <w:lang w:val="sq-AL"/>
        </w:rPr>
        <w:t xml:space="preserve"> </w:t>
      </w:r>
      <w:r w:rsidR="00677C5B" w:rsidRPr="004566BE">
        <w:rPr>
          <w:rFonts w:cs="Times New Roman"/>
          <w:color w:val="212121"/>
          <w:spacing w:val="-4"/>
          <w:szCs w:val="24"/>
          <w:lang w:val="sq-AL"/>
        </w:rPr>
        <w:t>teknologjive të komunikimit, ndër të tjera</w:t>
      </w:r>
      <w:r w:rsidR="00AC51A5" w:rsidRPr="004566BE">
        <w:rPr>
          <w:rFonts w:cs="Times New Roman"/>
          <w:color w:val="212121"/>
          <w:spacing w:val="-4"/>
          <w:szCs w:val="24"/>
          <w:lang w:val="sq-AL"/>
        </w:rPr>
        <w:t>,</w:t>
      </w:r>
      <w:r w:rsidR="00677C5B" w:rsidRPr="004566BE">
        <w:rPr>
          <w:rFonts w:cs="Times New Roman"/>
          <w:color w:val="212121"/>
          <w:spacing w:val="-4"/>
          <w:szCs w:val="24"/>
          <w:lang w:val="sq-AL"/>
        </w:rPr>
        <w:t xml:space="preserve"> duke promovuar ndarjen e burimeve njerëzore dhe objekteve për kërkimin dhe zhvillimin e teknologjisë.</w:t>
      </w:r>
    </w:p>
    <w:p w:rsidR="00677C5B" w:rsidRPr="004566BE" w:rsidRDefault="00677C5B" w:rsidP="00677C5B">
      <w:pPr>
        <w:pStyle w:val="Paragrafi"/>
        <w:rPr>
          <w:rFonts w:cs="Times New Roman"/>
          <w:color w:val="212121"/>
          <w:spacing w:val="-4"/>
          <w:szCs w:val="24"/>
          <w:lang w:val="sq-AL"/>
        </w:rPr>
      </w:pPr>
      <w:r w:rsidRPr="004566BE">
        <w:rPr>
          <w:rFonts w:cs="Times New Roman"/>
          <w:b/>
          <w:color w:val="212121"/>
          <w:spacing w:val="-4"/>
          <w:szCs w:val="24"/>
          <w:lang w:val="sq-AL"/>
        </w:rPr>
        <w:t>Pajtueshmëria me parimet horizontale</w:t>
      </w:r>
      <w:r w:rsidR="00AC51A5" w:rsidRPr="004566BE">
        <w:rPr>
          <w:rFonts w:cs="Times New Roman"/>
          <w:color w:val="212121"/>
          <w:spacing w:val="-4"/>
          <w:szCs w:val="24"/>
          <w:lang w:val="sq-AL"/>
        </w:rPr>
        <w:t>:</w:t>
      </w:r>
      <w:r w:rsidRPr="004566BE">
        <w:rPr>
          <w:rFonts w:cs="Times New Roman"/>
          <w:color w:val="212121"/>
          <w:spacing w:val="-4"/>
          <w:szCs w:val="24"/>
          <w:lang w:val="sq-AL"/>
        </w:rPr>
        <w:t xml:space="preserve"> </w:t>
      </w:r>
      <w:r w:rsidR="005240D8">
        <w:rPr>
          <w:rFonts w:cs="Times New Roman"/>
          <w:color w:val="212121"/>
          <w:spacing w:val="-4"/>
          <w:szCs w:val="24"/>
          <w:lang w:val="sq-AL"/>
        </w:rPr>
        <w:t>D</w:t>
      </w:r>
      <w:r w:rsidRPr="004566BE">
        <w:rPr>
          <w:rFonts w:cs="Times New Roman"/>
          <w:color w:val="212121"/>
          <w:spacing w:val="-4"/>
          <w:szCs w:val="24"/>
          <w:lang w:val="sq-AL"/>
        </w:rPr>
        <w:t>o të vlerësohet gjithashtu, koherenca dhe kontributi i çdo aplikimi të projektit të pari</w:t>
      </w:r>
      <w:r w:rsidR="007846B3" w:rsidRPr="004566BE">
        <w:rPr>
          <w:rFonts w:cs="Times New Roman"/>
          <w:color w:val="212121"/>
          <w:spacing w:val="-4"/>
          <w:szCs w:val="24"/>
          <w:lang w:val="sq-AL"/>
        </w:rPr>
        <w:t>meve horizontale të Programit (</w:t>
      </w:r>
      <w:r w:rsidRPr="004566BE">
        <w:rPr>
          <w:rFonts w:cs="Times New Roman"/>
          <w:color w:val="212121"/>
          <w:spacing w:val="-4"/>
          <w:szCs w:val="24"/>
          <w:lang w:val="sq-AL"/>
        </w:rPr>
        <w:t>partneritet dhe shumë-nivel të qeverisjes</w:t>
      </w:r>
      <w:r w:rsidR="00AC51A5" w:rsidRPr="004566BE">
        <w:rPr>
          <w:rFonts w:cs="Times New Roman"/>
          <w:color w:val="212121"/>
          <w:spacing w:val="-4"/>
          <w:szCs w:val="24"/>
          <w:lang w:val="sq-AL"/>
        </w:rPr>
        <w:t>,</w:t>
      </w:r>
      <w:r w:rsidRPr="004566BE">
        <w:rPr>
          <w:rFonts w:cs="Times New Roman"/>
          <w:color w:val="212121"/>
          <w:spacing w:val="-4"/>
          <w:szCs w:val="24"/>
          <w:lang w:val="sq-AL"/>
        </w:rPr>
        <w:t xml:space="preserve"> zhvillim i qëndrueshëm, promovimi i barazisë midis burrave dhe grave dhe mosdiskriminimi) dhe demonstrimi i integrimit dhe avancimit të tyre në kuadër të propozimit të projektit.</w:t>
      </w:r>
    </w:p>
    <w:p w:rsidR="00677C5B" w:rsidRPr="004566BE" w:rsidRDefault="00677C5B" w:rsidP="00677C5B">
      <w:pPr>
        <w:pStyle w:val="Paragrafi"/>
        <w:rPr>
          <w:rFonts w:cs="Times New Roman"/>
          <w:color w:val="212121"/>
          <w:spacing w:val="-4"/>
          <w:szCs w:val="24"/>
          <w:lang w:val="sq-AL"/>
        </w:rPr>
      </w:pPr>
      <w:r w:rsidRPr="004566BE">
        <w:rPr>
          <w:rFonts w:cs="Times New Roman"/>
          <w:color w:val="212121"/>
          <w:spacing w:val="-4"/>
          <w:szCs w:val="24"/>
          <w:lang w:val="sq-AL"/>
        </w:rPr>
        <w:t>Pajtueshmëria e projekteve do të të sigurohet nga financimi i legjislacionit të ndihmës të shteteve të BE-së dhe të rregullave të prokurimit publik; në veçanti</w:t>
      </w:r>
      <w:r w:rsidR="009326EA" w:rsidRPr="004566BE">
        <w:rPr>
          <w:rFonts w:cs="Times New Roman"/>
          <w:color w:val="212121"/>
          <w:spacing w:val="-4"/>
          <w:szCs w:val="24"/>
          <w:lang w:val="sq-AL"/>
        </w:rPr>
        <w:t>:</w:t>
      </w:r>
      <w:r w:rsidRPr="004566BE">
        <w:rPr>
          <w:rFonts w:cs="Times New Roman"/>
          <w:color w:val="212121"/>
          <w:spacing w:val="-4"/>
          <w:szCs w:val="24"/>
          <w:lang w:val="sq-AL"/>
        </w:rPr>
        <w:t xml:space="preserve"> a) Direktivat 2004/18 KE dhe 2004/17/KE</w:t>
      </w:r>
      <w:r w:rsidR="009326EA" w:rsidRPr="004566BE">
        <w:rPr>
          <w:rFonts w:cs="Times New Roman"/>
          <w:color w:val="212121"/>
          <w:spacing w:val="-4"/>
          <w:szCs w:val="24"/>
          <w:lang w:val="sq-AL"/>
        </w:rPr>
        <w:t>;</w:t>
      </w:r>
      <w:r w:rsidRPr="004566BE">
        <w:rPr>
          <w:rFonts w:cs="Times New Roman"/>
          <w:color w:val="212121"/>
          <w:spacing w:val="-4"/>
          <w:szCs w:val="24"/>
          <w:lang w:val="sq-AL"/>
        </w:rPr>
        <w:t xml:space="preserve"> b) Direktivat 2014/23/BE, 2014/24 BE dhe 2014/25</w:t>
      </w:r>
      <w:r w:rsidR="001407AB" w:rsidRPr="004566BE">
        <w:rPr>
          <w:rFonts w:cs="Times New Roman"/>
          <w:color w:val="212121"/>
          <w:spacing w:val="-4"/>
          <w:szCs w:val="24"/>
          <w:lang w:val="sq-AL"/>
        </w:rPr>
        <w:t xml:space="preserve"> </w:t>
      </w:r>
      <w:r w:rsidRPr="004566BE">
        <w:rPr>
          <w:rFonts w:cs="Times New Roman"/>
          <w:color w:val="212121"/>
          <w:spacing w:val="-4"/>
          <w:szCs w:val="24"/>
          <w:lang w:val="sq-AL"/>
        </w:rPr>
        <w:t>BE e përaf</w:t>
      </w:r>
      <w:r w:rsidR="009326EA" w:rsidRPr="004566BE">
        <w:rPr>
          <w:rFonts w:cs="Times New Roman"/>
          <w:color w:val="212121"/>
          <w:spacing w:val="-4"/>
          <w:szCs w:val="24"/>
          <w:lang w:val="sq-AL"/>
        </w:rPr>
        <w:t>ruar në legjislacionin kombëtar;</w:t>
      </w:r>
      <w:r w:rsidRPr="004566BE">
        <w:rPr>
          <w:rFonts w:cs="Times New Roman"/>
          <w:color w:val="212121"/>
          <w:spacing w:val="-4"/>
          <w:szCs w:val="24"/>
          <w:lang w:val="sq-AL"/>
        </w:rPr>
        <w:t xml:space="preserve"> c) Direktivat 89/665 KE dhe</w:t>
      </w:r>
      <w:r w:rsidR="001407AB" w:rsidRPr="004566BE">
        <w:rPr>
          <w:rFonts w:cs="Times New Roman"/>
          <w:color w:val="212121"/>
          <w:spacing w:val="-4"/>
          <w:szCs w:val="24"/>
          <w:lang w:val="sq-AL"/>
        </w:rPr>
        <w:t xml:space="preserve"> </w:t>
      </w:r>
      <w:r w:rsidRPr="004566BE">
        <w:rPr>
          <w:rFonts w:cs="Times New Roman"/>
          <w:color w:val="212121"/>
          <w:spacing w:val="-4"/>
          <w:szCs w:val="24"/>
          <w:lang w:val="sq-AL"/>
        </w:rPr>
        <w:t>92/13</w:t>
      </w:r>
      <w:r w:rsidR="001407AB" w:rsidRPr="004566BE">
        <w:rPr>
          <w:rFonts w:cs="Times New Roman"/>
          <w:color w:val="212121"/>
          <w:spacing w:val="-4"/>
          <w:szCs w:val="24"/>
          <w:lang w:val="sq-AL"/>
        </w:rPr>
        <w:t xml:space="preserve"> </w:t>
      </w:r>
      <w:r w:rsidRPr="004566BE">
        <w:rPr>
          <w:rFonts w:cs="Times New Roman"/>
          <w:color w:val="212121"/>
          <w:spacing w:val="-4"/>
          <w:szCs w:val="24"/>
          <w:lang w:val="sq-AL"/>
        </w:rPr>
        <w:t>KE</w:t>
      </w:r>
      <w:r w:rsidR="009326EA" w:rsidRPr="004566BE">
        <w:rPr>
          <w:rFonts w:cs="Times New Roman"/>
          <w:color w:val="212121"/>
          <w:spacing w:val="-4"/>
          <w:szCs w:val="24"/>
          <w:lang w:val="sq-AL"/>
        </w:rPr>
        <w:t>;</w:t>
      </w:r>
      <w:r w:rsidRPr="004566BE">
        <w:rPr>
          <w:rFonts w:cs="Times New Roman"/>
          <w:color w:val="212121"/>
          <w:spacing w:val="-4"/>
          <w:szCs w:val="24"/>
          <w:lang w:val="sq-AL"/>
        </w:rPr>
        <w:t xml:space="preserve"> dhe d) parimet e përgjithshme të prokurimit publik që rrjedhin nga Traktati mbi Funksionimin e BE-së</w:t>
      </w:r>
      <w:r w:rsidR="00AC51A5" w:rsidRPr="004566BE">
        <w:rPr>
          <w:rFonts w:cs="Times New Roman"/>
          <w:color w:val="212121"/>
          <w:spacing w:val="-4"/>
          <w:szCs w:val="24"/>
          <w:lang w:val="sq-AL"/>
        </w:rPr>
        <w:t>.</w:t>
      </w:r>
    </w:p>
    <w:p w:rsidR="00677C5B" w:rsidRPr="004566BE" w:rsidRDefault="00677C5B" w:rsidP="00677C5B">
      <w:pPr>
        <w:pStyle w:val="Paragrafi"/>
        <w:rPr>
          <w:rFonts w:cs="Times New Roman"/>
          <w:color w:val="212121"/>
          <w:spacing w:val="-4"/>
          <w:szCs w:val="24"/>
          <w:lang w:val="sq-AL"/>
        </w:rPr>
      </w:pPr>
      <w:r w:rsidRPr="004566BE">
        <w:rPr>
          <w:rFonts w:cs="Times New Roman"/>
          <w:color w:val="212121"/>
          <w:spacing w:val="-4"/>
          <w:szCs w:val="24"/>
          <w:lang w:val="sq-AL"/>
        </w:rPr>
        <w:t>Kriteret e detajuara të vlerësimit do të miratohen nga Komiteti Monitorues dhe do të vihen në dispozicion të aplikantëve të mundshëm në thirrjet për dokumentacionin e propozuar, të cilat do të përgatiten dhe shpërndahen nga Autoriteti Menaxhues dhe Sekretariatit të Përbashkët</w:t>
      </w:r>
      <w:r w:rsidR="00AC51A5" w:rsidRPr="004566BE">
        <w:rPr>
          <w:rFonts w:cs="Times New Roman"/>
          <w:color w:val="212121"/>
          <w:spacing w:val="-4"/>
          <w:szCs w:val="24"/>
          <w:lang w:val="sq-AL"/>
        </w:rPr>
        <w:t>.</w:t>
      </w:r>
    </w:p>
    <w:p w:rsidR="00677C5B" w:rsidRPr="004566BE" w:rsidRDefault="00677C5B" w:rsidP="00677C5B">
      <w:pPr>
        <w:pStyle w:val="Paragrafi"/>
        <w:rPr>
          <w:rFonts w:cs="Times New Roman"/>
          <w:color w:val="212121"/>
          <w:spacing w:val="-4"/>
          <w:szCs w:val="24"/>
          <w:lang w:val="sq-AL"/>
        </w:rPr>
      </w:pPr>
      <w:r w:rsidRPr="004566BE">
        <w:rPr>
          <w:rFonts w:cs="Times New Roman"/>
          <w:color w:val="212121"/>
          <w:spacing w:val="-4"/>
          <w:szCs w:val="24"/>
          <w:lang w:val="sq-AL"/>
        </w:rPr>
        <w:t>Zbatimi i programit parashikon edhe projektet strategjike / tematike që kanë për qëllim përqendrim më të mirë të arritjeve specifike të Programit duke siguruar zgjidhje konkrete për nevojat e veçanta, të ngritura në analizën territoriale.</w:t>
      </w:r>
    </w:p>
    <w:p w:rsidR="00677C5B" w:rsidRPr="004566BE" w:rsidRDefault="00677C5B" w:rsidP="00677C5B">
      <w:pPr>
        <w:pStyle w:val="Paragrafi"/>
        <w:rPr>
          <w:rFonts w:cs="Times New Roman"/>
          <w:color w:val="212121"/>
          <w:spacing w:val="-4"/>
          <w:szCs w:val="24"/>
          <w:lang w:val="sq-AL"/>
        </w:rPr>
      </w:pPr>
      <w:r w:rsidRPr="004566BE">
        <w:rPr>
          <w:rFonts w:cs="Times New Roman"/>
          <w:color w:val="212121"/>
          <w:spacing w:val="-4"/>
          <w:szCs w:val="24"/>
          <w:lang w:val="sq-AL"/>
        </w:rPr>
        <w:t>Ndërlidhjet dhe efektet e drejtpërdrejta dhe të tërthorta midis veprimeve të zbatuara brenda fushës së turizmit, mjedisit dhe transportit do të merren parasysh në procesin e përzgjedhjes dhe të vlerësimit të propozimeve të projektit.</w:t>
      </w:r>
    </w:p>
    <w:p w:rsidR="00677C5B" w:rsidRPr="004566BE" w:rsidRDefault="00677C5B" w:rsidP="00677C5B">
      <w:pPr>
        <w:pStyle w:val="Paragrafi"/>
        <w:rPr>
          <w:rFonts w:cs="Times New Roman"/>
          <w:color w:val="212121"/>
          <w:spacing w:val="-4"/>
          <w:szCs w:val="24"/>
          <w:lang w:val="sq-AL"/>
        </w:rPr>
      </w:pPr>
      <w:r w:rsidRPr="004566BE">
        <w:rPr>
          <w:rFonts w:cs="Times New Roman"/>
          <w:color w:val="212121"/>
          <w:spacing w:val="-4"/>
          <w:szCs w:val="24"/>
          <w:lang w:val="sq-AL"/>
        </w:rPr>
        <w:t>Në mënyrë të veçantë, porsa i përket projekteve të reduktimit të rrezikut nga përmbytjet, në kriteret e përzgjedhjes për të propozuar një qasje në</w:t>
      </w:r>
      <w:r w:rsidR="001407AB" w:rsidRPr="004566BE">
        <w:rPr>
          <w:rFonts w:cs="Times New Roman"/>
          <w:color w:val="212121"/>
          <w:spacing w:val="-4"/>
          <w:szCs w:val="24"/>
          <w:lang w:val="sq-AL"/>
        </w:rPr>
        <w:t xml:space="preserve"> </w:t>
      </w:r>
      <w:r w:rsidRPr="004566BE">
        <w:rPr>
          <w:rFonts w:cs="Times New Roman"/>
          <w:color w:val="212121"/>
          <w:spacing w:val="-4"/>
          <w:szCs w:val="24"/>
          <w:lang w:val="sq-AL"/>
        </w:rPr>
        <w:t xml:space="preserve">menaxhimin e rrezikut nga përmbytjet (infrastruktura e gjelbër) konsiderohet si e preferueshme në projektet gri të infrastrukturës (p.sh. diga dhe kanale) për parandalimin e përmbytjeve dhe mbrojtjen si një alternativë më e mirë mjedisore (ose si plotësuese për të minimizuar </w:t>
      </w:r>
      <w:r w:rsidRPr="004566BE">
        <w:rPr>
          <w:rFonts w:cs="Times New Roman"/>
          <w:spacing w:val="-4"/>
          <w:szCs w:val="24"/>
          <w:lang w:val="sq-AL"/>
        </w:rPr>
        <w:t xml:space="preserve">infrastrukturën gri </w:t>
      </w:r>
      <w:r w:rsidRPr="004566BE">
        <w:rPr>
          <w:rFonts w:cs="Times New Roman"/>
          <w:color w:val="212121"/>
          <w:spacing w:val="-4"/>
          <w:szCs w:val="24"/>
          <w:lang w:val="sq-AL"/>
        </w:rPr>
        <w:t>dhe ndikimet e tij).</w:t>
      </w:r>
    </w:p>
    <w:p w:rsidR="00677C5B" w:rsidRPr="004566BE" w:rsidRDefault="00677C5B" w:rsidP="00677C5B">
      <w:pPr>
        <w:pStyle w:val="Paragrafi"/>
        <w:rPr>
          <w:b/>
          <w:color w:val="212121"/>
          <w:spacing w:val="-4"/>
          <w:szCs w:val="24"/>
          <w:lang w:val="sq-AL"/>
        </w:rPr>
      </w:pPr>
      <w:r w:rsidRPr="004566BE">
        <w:rPr>
          <w:b/>
          <w:color w:val="212121"/>
          <w:spacing w:val="-4"/>
          <w:szCs w:val="24"/>
          <w:lang w:val="sq-AL"/>
        </w:rPr>
        <w:t>2.C.5 VEPRIMET QË DUHET TË MBËSHTETEN NGA PRIORITETET TEMATIKE</w:t>
      </w:r>
    </w:p>
    <w:p w:rsidR="00677C5B" w:rsidRPr="004566BE" w:rsidRDefault="00677C5B" w:rsidP="00677C5B">
      <w:pPr>
        <w:pStyle w:val="Paragrafi"/>
        <w:rPr>
          <w:color w:val="212121"/>
          <w:spacing w:val="-4"/>
          <w:szCs w:val="24"/>
          <w:lang w:val="sq-AL"/>
        </w:rPr>
      </w:pPr>
      <w:r w:rsidRPr="004566BE">
        <w:rPr>
          <w:color w:val="212121"/>
          <w:spacing w:val="-4"/>
          <w:szCs w:val="24"/>
          <w:lang w:val="sq-AL"/>
        </w:rPr>
        <w:t xml:space="preserve">(Referenca: pika b (iii), neni 8(2) i </w:t>
      </w:r>
      <w:r w:rsidR="009326EA" w:rsidRPr="004566BE">
        <w:rPr>
          <w:color w:val="212121"/>
          <w:spacing w:val="-4"/>
          <w:szCs w:val="24"/>
          <w:lang w:val="sq-AL"/>
        </w:rPr>
        <w:t>Rregullores n</w:t>
      </w:r>
      <w:r w:rsidRPr="004566BE">
        <w:rPr>
          <w:color w:val="212121"/>
          <w:spacing w:val="-4"/>
          <w:szCs w:val="24"/>
          <w:lang w:val="sq-AL"/>
        </w:rPr>
        <w:t>r.</w:t>
      </w:r>
      <w:r w:rsidR="009326EA" w:rsidRPr="004566BE">
        <w:rPr>
          <w:color w:val="212121"/>
          <w:spacing w:val="-4"/>
          <w:szCs w:val="24"/>
          <w:lang w:val="sq-AL"/>
        </w:rPr>
        <w:t xml:space="preserve"> </w:t>
      </w:r>
      <w:r w:rsidRPr="004566BE">
        <w:rPr>
          <w:color w:val="212121"/>
          <w:spacing w:val="-4"/>
          <w:szCs w:val="24"/>
          <w:lang w:val="sq-AL"/>
        </w:rPr>
        <w:t>1299/2013 BE)</w:t>
      </w:r>
    </w:p>
    <w:p w:rsidR="009625F1" w:rsidRDefault="009625F1" w:rsidP="00A3745D">
      <w:pPr>
        <w:pStyle w:val="Paragrafi"/>
        <w:ind w:firstLine="0"/>
        <w:rPr>
          <w:spacing w:val="-4"/>
          <w:szCs w:val="24"/>
          <w:lang w:val="sq-AL"/>
        </w:rPr>
        <w:sectPr w:rsidR="009625F1" w:rsidSect="009625F1">
          <w:footnotePr>
            <w:numRestart w:val="eachPage"/>
          </w:footnotePr>
          <w:type w:val="continuous"/>
          <w:pgSz w:w="11907" w:h="16840" w:code="9"/>
          <w:pgMar w:top="720" w:right="1134" w:bottom="720" w:left="1134" w:header="851" w:footer="851" w:gutter="0"/>
          <w:cols w:num="2" w:space="454"/>
          <w:docGrid w:linePitch="360"/>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7154"/>
      </w:tblGrid>
      <w:tr w:rsidR="00677C5B" w:rsidRPr="0014240B" w:rsidTr="009625F1">
        <w:trPr>
          <w:trHeight w:val="1009"/>
          <w:jc w:val="center"/>
        </w:trPr>
        <w:tc>
          <w:tcPr>
            <w:tcW w:w="2088" w:type="dxa"/>
            <w:vMerge w:val="restart"/>
          </w:tcPr>
          <w:p w:rsidR="00677C5B" w:rsidRPr="0014240B" w:rsidRDefault="00C33EF5" w:rsidP="00A3745D">
            <w:pPr>
              <w:pStyle w:val="Paragrafi"/>
              <w:ind w:firstLine="0"/>
              <w:rPr>
                <w:spacing w:val="-4"/>
                <w:sz w:val="20"/>
                <w:szCs w:val="20"/>
                <w:lang w:val="sq-AL"/>
              </w:rPr>
            </w:pPr>
            <w:r w:rsidRPr="0014240B">
              <w:rPr>
                <w:spacing w:val="-4"/>
                <w:sz w:val="20"/>
                <w:szCs w:val="20"/>
                <w:lang w:val="sq-AL"/>
              </w:rPr>
              <w:t>Prioriteti t</w:t>
            </w:r>
            <w:r w:rsidR="00677C5B" w:rsidRPr="0014240B">
              <w:rPr>
                <w:spacing w:val="-4"/>
                <w:sz w:val="20"/>
                <w:szCs w:val="20"/>
                <w:lang w:val="sq-AL"/>
              </w:rPr>
              <w:t>ematik</w:t>
            </w:r>
          </w:p>
        </w:tc>
        <w:tc>
          <w:tcPr>
            <w:tcW w:w="7154" w:type="dxa"/>
          </w:tcPr>
          <w:p w:rsidR="00677C5B" w:rsidRPr="0014240B" w:rsidRDefault="00677C5B" w:rsidP="00A3745D">
            <w:pPr>
              <w:pStyle w:val="Paragrafi"/>
              <w:ind w:firstLine="0"/>
              <w:rPr>
                <w:rFonts w:cs="Times New Roman"/>
                <w:b/>
                <w:color w:val="212121"/>
                <w:spacing w:val="-4"/>
                <w:sz w:val="20"/>
                <w:szCs w:val="20"/>
                <w:lang w:val="sq-AL"/>
              </w:rPr>
            </w:pPr>
            <w:r w:rsidRPr="0014240B">
              <w:rPr>
                <w:rFonts w:cs="Times New Roman"/>
                <w:b/>
                <w:spacing w:val="-4"/>
                <w:sz w:val="20"/>
                <w:szCs w:val="20"/>
                <w:lang w:val="sq-AL"/>
              </w:rPr>
              <w:t>3.</w:t>
            </w:r>
            <w:r w:rsidRPr="0014240B">
              <w:rPr>
                <w:rFonts w:cs="Times New Roman"/>
                <w:b/>
                <w:color w:val="212121"/>
                <w:spacing w:val="-4"/>
                <w:sz w:val="20"/>
                <w:szCs w:val="20"/>
                <w:lang w:val="sq-AL"/>
              </w:rPr>
              <w:t xml:space="preserve"> Mbrojtja e mjedisit dhe nxitja e reduktimit të ndryshimeve klimatike dhe parandalimin e rrezikut dhe menaxhimit përmes: veprimeve të përbashkëta për mbrojtjen e mjedisit; </w:t>
            </w:r>
            <w:r w:rsidRPr="0014240B">
              <w:rPr>
                <w:rFonts w:cs="Times New Roman"/>
                <w:b/>
                <w:spacing w:val="-4"/>
                <w:sz w:val="20"/>
                <w:szCs w:val="20"/>
                <w:lang w:val="sq-AL"/>
              </w:rPr>
              <w:t>promovimin e përdorimit të qëndrueshëm të burimeve natyrore, efikasitetin në shfrytëzimin e burimeve, burimeve të energjisë së rinovueshme dhe ndryshimet drejt një ekonomie me prodhim të ulët të karbonit; promovimin e investimeve në lidhje me rreziqet e specifike, duke siguruar reagimin ndaj katastrofave dhe ngritjen e sistemeve të menaxhimit</w:t>
            </w:r>
            <w:r w:rsidRPr="0014240B">
              <w:rPr>
                <w:rFonts w:cs="Times New Roman"/>
                <w:b/>
                <w:color w:val="212121"/>
                <w:spacing w:val="-4"/>
                <w:sz w:val="20"/>
                <w:szCs w:val="20"/>
                <w:lang w:val="sq-AL"/>
              </w:rPr>
              <w:t xml:space="preserve"> të fatkeqësive dhe gatishmërisë së emergjencave.</w:t>
            </w:r>
          </w:p>
          <w:p w:rsidR="00677C5B" w:rsidRPr="0014240B" w:rsidRDefault="00677C5B" w:rsidP="00A3745D">
            <w:pPr>
              <w:pStyle w:val="Paragrafi"/>
              <w:ind w:firstLine="0"/>
              <w:rPr>
                <w:rFonts w:cs="Times New Roman"/>
                <w:spacing w:val="-4"/>
                <w:sz w:val="20"/>
                <w:szCs w:val="20"/>
                <w:lang w:val="sq-AL"/>
              </w:rPr>
            </w:pPr>
          </w:p>
          <w:p w:rsidR="00677C5B" w:rsidRPr="0014240B" w:rsidRDefault="00677C5B" w:rsidP="00A3745D">
            <w:pPr>
              <w:pStyle w:val="Paragrafi"/>
              <w:ind w:firstLine="0"/>
              <w:rPr>
                <w:rFonts w:cs="Times New Roman"/>
                <w:color w:val="212121"/>
                <w:spacing w:val="-4"/>
                <w:sz w:val="20"/>
                <w:szCs w:val="20"/>
                <w:lang w:val="sq-AL"/>
              </w:rPr>
            </w:pPr>
            <w:r w:rsidRPr="0014240B">
              <w:rPr>
                <w:rFonts w:cs="Times New Roman"/>
                <w:spacing w:val="-4"/>
                <w:sz w:val="20"/>
                <w:szCs w:val="20"/>
                <w:lang w:val="sq-AL"/>
              </w:rPr>
              <w:t>SO 3.1</w:t>
            </w:r>
            <w:r w:rsidR="00C33EF5" w:rsidRPr="0014240B">
              <w:rPr>
                <w:rFonts w:cs="Times New Roman"/>
                <w:spacing w:val="-4"/>
                <w:sz w:val="20"/>
                <w:szCs w:val="20"/>
                <w:lang w:val="sq-AL"/>
              </w:rPr>
              <w:t xml:space="preserve"> </w:t>
            </w:r>
            <w:r w:rsidRPr="0014240B">
              <w:rPr>
                <w:rFonts w:cs="Times New Roman"/>
                <w:color w:val="212121"/>
                <w:spacing w:val="-4"/>
                <w:sz w:val="20"/>
                <w:szCs w:val="20"/>
                <w:lang w:val="sq-AL"/>
              </w:rPr>
              <w:t xml:space="preserve">Rritja e strategjive të bashkëpunimit ndërkufitar në </w:t>
            </w:r>
            <w:r w:rsidRPr="0014240B">
              <w:rPr>
                <w:rFonts w:cs="Times New Roman"/>
                <w:spacing w:val="-4"/>
                <w:sz w:val="20"/>
                <w:szCs w:val="20"/>
                <w:lang w:val="sq-AL"/>
              </w:rPr>
              <w:t>peizazhet</w:t>
            </w:r>
            <w:r w:rsidR="00085B91" w:rsidRPr="0014240B">
              <w:rPr>
                <w:rFonts w:cs="Times New Roman"/>
                <w:spacing w:val="-4"/>
                <w:sz w:val="20"/>
                <w:szCs w:val="20"/>
                <w:lang w:val="sq-AL"/>
              </w:rPr>
              <w:t xml:space="preserve"> </w:t>
            </w:r>
            <w:r w:rsidRPr="0014240B">
              <w:rPr>
                <w:rFonts w:cs="Times New Roman"/>
                <w:spacing w:val="-4"/>
                <w:sz w:val="20"/>
                <w:szCs w:val="20"/>
                <w:lang w:val="sq-AL"/>
              </w:rPr>
              <w:t>ujore.</w:t>
            </w:r>
          </w:p>
          <w:p w:rsidR="00677C5B" w:rsidRPr="0014240B" w:rsidRDefault="00677C5B" w:rsidP="00A3745D">
            <w:pPr>
              <w:pStyle w:val="Paragrafi"/>
              <w:ind w:firstLine="0"/>
              <w:rPr>
                <w:rFonts w:cs="Times New Roman"/>
                <w:color w:val="212121"/>
                <w:spacing w:val="-4"/>
                <w:sz w:val="20"/>
                <w:szCs w:val="20"/>
                <w:lang w:val="sq-AL"/>
              </w:rPr>
            </w:pPr>
          </w:p>
          <w:p w:rsidR="00677C5B" w:rsidRPr="0014240B" w:rsidRDefault="00677C5B" w:rsidP="00A3745D">
            <w:pPr>
              <w:pStyle w:val="Paragrafi"/>
              <w:ind w:firstLine="0"/>
              <w:rPr>
                <w:rFonts w:cs="Times New Roman"/>
                <w:color w:val="212121"/>
                <w:spacing w:val="-4"/>
                <w:sz w:val="20"/>
                <w:szCs w:val="20"/>
                <w:lang w:val="sq-AL"/>
              </w:rPr>
            </w:pPr>
            <w:r w:rsidRPr="0014240B">
              <w:rPr>
                <w:rFonts w:cs="Times New Roman"/>
                <w:color w:val="212121"/>
                <w:spacing w:val="-4"/>
                <w:sz w:val="20"/>
                <w:szCs w:val="20"/>
                <w:lang w:val="sq-AL"/>
              </w:rPr>
              <w:t xml:space="preserve">Zona e Programit karakterizohet nga mungesa e planeve të integruara për përmirësimin e menaxhimit të ciklit të ujërave, nga shpërdorimi i ujit </w:t>
            </w:r>
            <w:r w:rsidR="00B4205A" w:rsidRPr="0014240B">
              <w:rPr>
                <w:rFonts w:cs="Times New Roman"/>
                <w:color w:val="212121"/>
                <w:spacing w:val="-4"/>
                <w:sz w:val="20"/>
                <w:szCs w:val="20"/>
                <w:lang w:val="sq-AL"/>
              </w:rPr>
              <w:t>dhe konsumimi në nivel të lartë</w:t>
            </w:r>
            <w:r w:rsidRPr="0014240B">
              <w:rPr>
                <w:rFonts w:cs="Times New Roman"/>
                <w:color w:val="212121"/>
                <w:spacing w:val="-4"/>
                <w:sz w:val="20"/>
                <w:szCs w:val="20"/>
                <w:lang w:val="sq-AL"/>
              </w:rPr>
              <w:t xml:space="preserve"> ose kur uji përdoret për qëllime civile, industriale ose bujqësore.</w:t>
            </w:r>
          </w:p>
          <w:p w:rsidR="00677C5B" w:rsidRPr="0014240B" w:rsidRDefault="00677C5B" w:rsidP="00A3745D">
            <w:pPr>
              <w:pStyle w:val="Paragrafi"/>
              <w:ind w:firstLine="0"/>
              <w:rPr>
                <w:rFonts w:cs="Times New Roman"/>
                <w:color w:val="212121"/>
                <w:spacing w:val="-4"/>
                <w:sz w:val="20"/>
                <w:szCs w:val="20"/>
                <w:lang w:val="sq-AL"/>
              </w:rPr>
            </w:pPr>
          </w:p>
          <w:p w:rsidR="00677C5B" w:rsidRPr="0014240B" w:rsidRDefault="00677C5B" w:rsidP="00A3745D">
            <w:pPr>
              <w:pStyle w:val="Paragrafi"/>
              <w:ind w:firstLine="0"/>
              <w:rPr>
                <w:rFonts w:cs="Times New Roman"/>
                <w:color w:val="212121"/>
                <w:spacing w:val="-4"/>
                <w:sz w:val="20"/>
                <w:szCs w:val="20"/>
                <w:lang w:val="sq-AL"/>
              </w:rPr>
            </w:pPr>
            <w:r w:rsidRPr="0014240B">
              <w:rPr>
                <w:rFonts w:cs="Times New Roman"/>
                <w:color w:val="212121"/>
                <w:spacing w:val="-4"/>
                <w:sz w:val="20"/>
                <w:szCs w:val="20"/>
                <w:lang w:val="sq-AL"/>
              </w:rPr>
              <w:t xml:space="preserve">Përveç kësaj, në lidhje me menaxhimin e ciklit të ujërave, zonës i mungojnë modele të përbashkëta, të zhvilluara sipas standardeve të BE-së, për ruajtjen dhe shfrytëzimin e biodiversitetit vendas dhe detar dhe </w:t>
            </w:r>
            <w:r w:rsidR="00383658" w:rsidRPr="0014240B">
              <w:rPr>
                <w:rFonts w:cs="Times New Roman"/>
                <w:spacing w:val="-4"/>
                <w:sz w:val="20"/>
                <w:szCs w:val="20"/>
                <w:lang w:val="sq-AL"/>
              </w:rPr>
              <w:t>peiz</w:t>
            </w:r>
            <w:r w:rsidRPr="0014240B">
              <w:rPr>
                <w:rFonts w:cs="Times New Roman"/>
                <w:spacing w:val="-4"/>
                <w:sz w:val="20"/>
                <w:szCs w:val="20"/>
                <w:lang w:val="sq-AL"/>
              </w:rPr>
              <w:t>azheve detare</w:t>
            </w:r>
            <w:r w:rsidR="00383658" w:rsidRPr="0014240B">
              <w:rPr>
                <w:rFonts w:cs="Times New Roman"/>
                <w:color w:val="212121"/>
                <w:spacing w:val="-4"/>
                <w:sz w:val="20"/>
                <w:szCs w:val="20"/>
                <w:lang w:val="sq-AL"/>
              </w:rPr>
              <w:t>, së bashku me peiz</w:t>
            </w:r>
            <w:r w:rsidRPr="0014240B">
              <w:rPr>
                <w:rFonts w:cs="Times New Roman"/>
                <w:color w:val="212121"/>
                <w:spacing w:val="-4"/>
                <w:sz w:val="20"/>
                <w:szCs w:val="20"/>
                <w:lang w:val="sq-AL"/>
              </w:rPr>
              <w:t>azhet e brendshme të ujit.</w:t>
            </w:r>
          </w:p>
          <w:p w:rsidR="00677C5B" w:rsidRPr="0014240B" w:rsidRDefault="00677C5B" w:rsidP="00A3745D">
            <w:pPr>
              <w:pStyle w:val="Paragrafi"/>
              <w:ind w:firstLine="0"/>
              <w:rPr>
                <w:rFonts w:cs="Times New Roman"/>
                <w:color w:val="212121"/>
                <w:spacing w:val="-4"/>
                <w:sz w:val="20"/>
                <w:szCs w:val="20"/>
                <w:lang w:val="sq-AL"/>
              </w:rPr>
            </w:pPr>
            <w:r w:rsidRPr="0014240B">
              <w:rPr>
                <w:rFonts w:cs="Times New Roman"/>
                <w:color w:val="212121"/>
                <w:spacing w:val="-4"/>
                <w:sz w:val="20"/>
                <w:szCs w:val="20"/>
                <w:lang w:val="sq-AL"/>
              </w:rPr>
              <w:t>Përhapja e ujit</w:t>
            </w:r>
            <w:r w:rsidR="00383658" w:rsidRPr="0014240B">
              <w:rPr>
                <w:rFonts w:cs="Times New Roman"/>
                <w:color w:val="212121"/>
                <w:spacing w:val="-4"/>
                <w:sz w:val="20"/>
                <w:szCs w:val="20"/>
                <w:lang w:val="sq-AL"/>
              </w:rPr>
              <w:t xml:space="preserve"> </w:t>
            </w:r>
            <w:r w:rsidRPr="0014240B">
              <w:rPr>
                <w:rFonts w:cs="Times New Roman"/>
                <w:color w:val="212121"/>
                <w:spacing w:val="-4"/>
                <w:sz w:val="20"/>
                <w:szCs w:val="20"/>
                <w:lang w:val="sq-AL"/>
              </w:rPr>
              <w:t>kërkon politika të nxitura nga një qasje e integruar shumë-sektoriale, e lidhur fort me specifikat e territoreve lokale dhe mjediseve ujore; kjo qasje është e bazuar në përmirësimin e menaxhimit të qëndrueshëm, të integruar të ciklit të ujit dhe parandalimin dhe zvogëlimin e rreziqeve natyrore</w:t>
            </w:r>
            <w:r w:rsidR="00AC51A5" w:rsidRPr="0014240B">
              <w:rPr>
                <w:rFonts w:cs="Times New Roman"/>
                <w:color w:val="212121"/>
                <w:spacing w:val="-4"/>
                <w:sz w:val="20"/>
                <w:szCs w:val="20"/>
                <w:lang w:val="sq-AL"/>
              </w:rPr>
              <w:t>.</w:t>
            </w:r>
            <w:r w:rsidRPr="0014240B">
              <w:rPr>
                <w:rFonts w:cs="Times New Roman"/>
                <w:color w:val="212121"/>
                <w:spacing w:val="-4"/>
                <w:sz w:val="20"/>
                <w:szCs w:val="20"/>
                <w:lang w:val="sq-AL"/>
              </w:rPr>
              <w:t xml:space="preserve"> </w:t>
            </w:r>
          </w:p>
          <w:p w:rsidR="00677C5B" w:rsidRPr="0014240B" w:rsidRDefault="00677C5B" w:rsidP="00A3745D">
            <w:pPr>
              <w:pStyle w:val="Paragrafi"/>
              <w:ind w:firstLine="0"/>
              <w:rPr>
                <w:rFonts w:cs="Times New Roman"/>
                <w:color w:val="212121"/>
                <w:spacing w:val="-4"/>
                <w:sz w:val="20"/>
                <w:szCs w:val="20"/>
                <w:lang w:val="sq-AL"/>
              </w:rPr>
            </w:pPr>
            <w:r w:rsidRPr="0014240B">
              <w:rPr>
                <w:rFonts w:cs="Times New Roman"/>
                <w:color w:val="212121"/>
                <w:spacing w:val="-4"/>
                <w:sz w:val="20"/>
                <w:szCs w:val="20"/>
                <w:lang w:val="sq-AL"/>
              </w:rPr>
              <w:t>OS</w:t>
            </w:r>
            <w:r w:rsidR="00170647" w:rsidRPr="0014240B">
              <w:rPr>
                <w:rFonts w:cs="Times New Roman"/>
                <w:color w:val="212121"/>
                <w:spacing w:val="-4"/>
                <w:sz w:val="20"/>
                <w:szCs w:val="20"/>
                <w:lang w:val="sq-AL"/>
              </w:rPr>
              <w:t>-ja</w:t>
            </w:r>
            <w:r w:rsidRPr="0014240B">
              <w:rPr>
                <w:rFonts w:cs="Times New Roman"/>
                <w:color w:val="212121"/>
                <w:spacing w:val="-4"/>
                <w:sz w:val="20"/>
                <w:szCs w:val="20"/>
                <w:lang w:val="sq-AL"/>
              </w:rPr>
              <w:t xml:space="preserve"> synon të promovojë një kulturë të re të integruar të ujërave vendase, duke ndjekur koordinimin dhe integrimin e të gjithë sektorëve dhe palëve të përfshira në menaxhimin e ujërave nga këndvështrime të ndryshme, në mënyrë koherente me dispozitat e dokumenteve kombëtare dhe rajonale për menaxhim strategjik të ujërave të miratuar</w:t>
            </w:r>
            <w:r w:rsidR="00D06A98" w:rsidRPr="0014240B">
              <w:rPr>
                <w:rFonts w:cs="Times New Roman"/>
                <w:color w:val="212121"/>
                <w:spacing w:val="-4"/>
                <w:sz w:val="20"/>
                <w:szCs w:val="20"/>
                <w:lang w:val="sq-AL"/>
              </w:rPr>
              <w:t>a sipas direktivës 2000/60/KE (p</w:t>
            </w:r>
            <w:r w:rsidRPr="0014240B">
              <w:rPr>
                <w:rFonts w:cs="Times New Roman"/>
                <w:color w:val="212121"/>
                <w:spacing w:val="-4"/>
                <w:sz w:val="20"/>
                <w:szCs w:val="20"/>
                <w:lang w:val="sq-AL"/>
              </w:rPr>
              <w:t>lanet e menaxhimit të baseneve ujore)</w:t>
            </w:r>
            <w:r w:rsidR="00495CA7" w:rsidRPr="0014240B">
              <w:rPr>
                <w:rFonts w:cs="Times New Roman"/>
                <w:color w:val="212121"/>
                <w:spacing w:val="-4"/>
                <w:sz w:val="20"/>
                <w:szCs w:val="20"/>
                <w:lang w:val="sq-AL"/>
              </w:rPr>
              <w:t xml:space="preserve"> </w:t>
            </w:r>
            <w:r w:rsidRPr="0014240B">
              <w:rPr>
                <w:rFonts w:cs="Times New Roman"/>
                <w:spacing w:val="-4"/>
                <w:sz w:val="20"/>
                <w:szCs w:val="20"/>
                <w:lang w:val="sq-AL"/>
              </w:rPr>
              <w:t>direktiva e strukturës ujore</w:t>
            </w:r>
            <w:r w:rsidRPr="0014240B">
              <w:rPr>
                <w:rFonts w:cs="Times New Roman"/>
                <w:color w:val="212121"/>
                <w:spacing w:val="-4"/>
                <w:sz w:val="20"/>
                <w:szCs w:val="20"/>
                <w:lang w:val="sq-AL"/>
              </w:rPr>
              <w:t xml:space="preserve">(WFD) dhe në </w:t>
            </w:r>
            <w:r w:rsidR="00495CA7" w:rsidRPr="0014240B">
              <w:rPr>
                <w:rFonts w:cs="Times New Roman"/>
                <w:color w:val="212121"/>
                <w:spacing w:val="-4"/>
                <w:sz w:val="20"/>
                <w:szCs w:val="20"/>
                <w:lang w:val="sq-AL"/>
              </w:rPr>
              <w:t>bazë të direktivës 2007/60/KE, d</w:t>
            </w:r>
            <w:r w:rsidRPr="0014240B">
              <w:rPr>
                <w:rFonts w:cs="Times New Roman"/>
                <w:color w:val="212121"/>
                <w:spacing w:val="-4"/>
                <w:sz w:val="20"/>
                <w:szCs w:val="20"/>
                <w:lang w:val="sq-AL"/>
              </w:rPr>
              <w:t>irektiva e Përmbytjeve, plani për</w:t>
            </w:r>
            <w:r w:rsidR="001407AB" w:rsidRPr="0014240B">
              <w:rPr>
                <w:rFonts w:cs="Times New Roman"/>
                <w:color w:val="212121"/>
                <w:spacing w:val="-4"/>
                <w:sz w:val="20"/>
                <w:szCs w:val="20"/>
                <w:lang w:val="sq-AL"/>
              </w:rPr>
              <w:t xml:space="preserve"> </w:t>
            </w:r>
            <w:r w:rsidRPr="0014240B">
              <w:rPr>
                <w:rFonts w:cs="Times New Roman"/>
                <w:color w:val="212121"/>
                <w:spacing w:val="-4"/>
                <w:sz w:val="20"/>
                <w:szCs w:val="20"/>
                <w:lang w:val="sq-AL"/>
              </w:rPr>
              <w:t>menaxhimin e rrezikut nga përmbytjet (PMRP)</w:t>
            </w:r>
          </w:p>
          <w:p w:rsidR="00677C5B" w:rsidRPr="0014240B" w:rsidRDefault="00677C5B" w:rsidP="00A3745D">
            <w:pPr>
              <w:pStyle w:val="Paragrafi"/>
              <w:ind w:firstLine="0"/>
              <w:rPr>
                <w:rFonts w:cs="Times New Roman"/>
                <w:color w:val="212121"/>
                <w:spacing w:val="-4"/>
                <w:sz w:val="20"/>
                <w:szCs w:val="20"/>
                <w:lang w:val="sq-AL"/>
              </w:rPr>
            </w:pPr>
          </w:p>
          <w:p w:rsidR="00677C5B" w:rsidRPr="0014240B" w:rsidRDefault="00677C5B" w:rsidP="00A3745D">
            <w:pPr>
              <w:pStyle w:val="Paragrafi"/>
              <w:ind w:firstLine="0"/>
              <w:rPr>
                <w:rFonts w:cs="Times New Roman"/>
                <w:color w:val="212121"/>
                <w:spacing w:val="-4"/>
                <w:sz w:val="20"/>
                <w:szCs w:val="20"/>
                <w:lang w:val="sq-AL"/>
              </w:rPr>
            </w:pPr>
            <w:r w:rsidRPr="0014240B">
              <w:rPr>
                <w:rFonts w:cs="Times New Roman"/>
                <w:color w:val="212121"/>
                <w:spacing w:val="-4"/>
                <w:sz w:val="20"/>
                <w:szCs w:val="20"/>
                <w:lang w:val="sq-AL"/>
              </w:rPr>
              <w:t>Vendet pjesëmarrëse sigurojnë koherencën e projekteve të bashkëpunimit me dokumentet e përmendura më sipër; përveç kësaj, partnerët e</w:t>
            </w:r>
            <w:r w:rsidR="001407AB" w:rsidRPr="0014240B">
              <w:rPr>
                <w:rFonts w:cs="Times New Roman"/>
                <w:color w:val="212121"/>
                <w:spacing w:val="-4"/>
                <w:sz w:val="20"/>
                <w:szCs w:val="20"/>
                <w:lang w:val="sq-AL"/>
              </w:rPr>
              <w:t xml:space="preserve"> </w:t>
            </w:r>
            <w:r w:rsidRPr="0014240B">
              <w:rPr>
                <w:rFonts w:cs="Times New Roman"/>
                <w:color w:val="212121"/>
                <w:spacing w:val="-4"/>
                <w:sz w:val="20"/>
                <w:szCs w:val="20"/>
                <w:lang w:val="sq-AL"/>
              </w:rPr>
              <w:t>IPA-s mund të ftohen të jenë</w:t>
            </w:r>
            <w:r w:rsidR="001407AB" w:rsidRPr="0014240B">
              <w:rPr>
                <w:rFonts w:cs="Times New Roman"/>
                <w:color w:val="212121"/>
                <w:spacing w:val="-4"/>
                <w:sz w:val="20"/>
                <w:szCs w:val="20"/>
                <w:lang w:val="sq-AL"/>
              </w:rPr>
              <w:t xml:space="preserve"> </w:t>
            </w:r>
            <w:r w:rsidRPr="0014240B">
              <w:rPr>
                <w:rFonts w:cs="Times New Roman"/>
                <w:color w:val="212121"/>
                <w:spacing w:val="-4"/>
                <w:sz w:val="20"/>
                <w:szCs w:val="20"/>
                <w:lang w:val="sq-AL"/>
              </w:rPr>
              <w:t>të përfshirë në mënyrë aktive në proceset ndërkombëtare në lidhje me mbrojtjen efektive të baseneve të lumenjve dhe të zbatojnë njohuritë e përfituara në nivelin e tyre kombëtar.</w:t>
            </w:r>
          </w:p>
          <w:p w:rsidR="00677C5B" w:rsidRPr="0014240B" w:rsidRDefault="00677C5B" w:rsidP="00A3745D">
            <w:pPr>
              <w:pStyle w:val="Paragrafi"/>
              <w:ind w:firstLine="0"/>
              <w:rPr>
                <w:rFonts w:cs="Times New Roman"/>
                <w:color w:val="212121"/>
                <w:spacing w:val="-4"/>
                <w:sz w:val="20"/>
                <w:szCs w:val="20"/>
                <w:lang w:val="sq-AL"/>
              </w:rPr>
            </w:pPr>
            <w:r w:rsidRPr="0014240B">
              <w:rPr>
                <w:rFonts w:cs="Times New Roman"/>
                <w:color w:val="212121"/>
                <w:spacing w:val="-4"/>
                <w:sz w:val="20"/>
                <w:szCs w:val="20"/>
                <w:lang w:val="sq-AL"/>
              </w:rPr>
              <w:t>Në fakt, OS</w:t>
            </w:r>
            <w:r w:rsidR="00B4205A" w:rsidRPr="0014240B">
              <w:rPr>
                <w:rFonts w:cs="Times New Roman"/>
                <w:color w:val="212121"/>
                <w:spacing w:val="-4"/>
                <w:sz w:val="20"/>
                <w:szCs w:val="20"/>
                <w:lang w:val="sq-AL"/>
              </w:rPr>
              <w:t>-ja</w:t>
            </w:r>
            <w:r w:rsidRPr="0014240B">
              <w:rPr>
                <w:rFonts w:cs="Times New Roman"/>
                <w:color w:val="212121"/>
                <w:spacing w:val="-4"/>
                <w:sz w:val="20"/>
                <w:szCs w:val="20"/>
                <w:lang w:val="sq-AL"/>
              </w:rPr>
              <w:t xml:space="preserve"> ka për qëllim forcimin e praktikave të reja të bashkëpunimit me qëllim rritjen e kapaciteteve të palëve të interesuara vendase</w:t>
            </w:r>
            <w:r w:rsidR="001407AB" w:rsidRPr="0014240B">
              <w:rPr>
                <w:rFonts w:cs="Times New Roman"/>
                <w:color w:val="212121"/>
                <w:spacing w:val="-4"/>
                <w:sz w:val="20"/>
                <w:szCs w:val="20"/>
                <w:lang w:val="sq-AL"/>
              </w:rPr>
              <w:t xml:space="preserve"> </w:t>
            </w:r>
            <w:r w:rsidRPr="0014240B">
              <w:rPr>
                <w:rFonts w:cs="Times New Roman"/>
                <w:color w:val="212121"/>
                <w:spacing w:val="-4"/>
                <w:sz w:val="20"/>
                <w:szCs w:val="20"/>
                <w:lang w:val="sq-AL"/>
              </w:rPr>
              <w:t>për të përmirësuar dhe për të parandaluar rrezikun e menaxhimit dhe në të njëjtën kohë, për të mbrojtur biodiversitetin vendas dhe për të përmirësuar cilësinë e ujit.</w:t>
            </w:r>
          </w:p>
          <w:p w:rsidR="00677C5B" w:rsidRPr="0014240B" w:rsidRDefault="00677C5B" w:rsidP="00A3745D">
            <w:pPr>
              <w:pStyle w:val="Paragrafi"/>
              <w:ind w:firstLine="0"/>
              <w:rPr>
                <w:rFonts w:cs="Times New Roman"/>
                <w:color w:val="212121"/>
                <w:spacing w:val="-4"/>
                <w:sz w:val="20"/>
                <w:szCs w:val="20"/>
                <w:lang w:val="sq-AL"/>
              </w:rPr>
            </w:pPr>
          </w:p>
          <w:p w:rsidR="00677C5B" w:rsidRPr="0014240B" w:rsidRDefault="00677C5B" w:rsidP="00A3745D">
            <w:pPr>
              <w:pStyle w:val="Paragrafi"/>
              <w:ind w:firstLine="0"/>
              <w:rPr>
                <w:rFonts w:cs="Times New Roman"/>
                <w:color w:val="212121"/>
                <w:spacing w:val="-4"/>
                <w:sz w:val="20"/>
                <w:szCs w:val="20"/>
                <w:lang w:val="sq-AL"/>
              </w:rPr>
            </w:pPr>
            <w:r w:rsidRPr="0014240B">
              <w:rPr>
                <w:rFonts w:cs="Times New Roman"/>
                <w:color w:val="212121"/>
                <w:spacing w:val="-4"/>
                <w:sz w:val="20"/>
                <w:szCs w:val="20"/>
                <w:lang w:val="sq-AL"/>
              </w:rPr>
              <w:t>Sipas dokumentacionit të punës,</w:t>
            </w:r>
            <w:r w:rsidR="001407AB" w:rsidRPr="0014240B">
              <w:rPr>
                <w:rFonts w:cs="Times New Roman"/>
                <w:color w:val="212121"/>
                <w:spacing w:val="-4"/>
                <w:sz w:val="20"/>
                <w:szCs w:val="20"/>
                <w:lang w:val="sq-AL"/>
              </w:rPr>
              <w:t xml:space="preserve"> </w:t>
            </w:r>
            <w:r w:rsidRPr="0014240B">
              <w:rPr>
                <w:rFonts w:cs="Times New Roman"/>
                <w:color w:val="212121"/>
                <w:spacing w:val="-4"/>
                <w:sz w:val="20"/>
                <w:szCs w:val="20"/>
                <w:lang w:val="sq-AL"/>
              </w:rPr>
              <w:t>Komisioni i Mjedisit, Energjisë dhe Ndryshimeve Klimaterike si autoritetet kryesore rajonale dhe vendase në promovimin e menaxhimit të qëndrueshëm të ujit në të cilën</w:t>
            </w:r>
            <w:r w:rsidR="001407AB" w:rsidRPr="0014240B">
              <w:rPr>
                <w:rFonts w:cs="Times New Roman"/>
                <w:color w:val="212121"/>
                <w:spacing w:val="-4"/>
                <w:sz w:val="20"/>
                <w:szCs w:val="20"/>
                <w:lang w:val="sq-AL"/>
              </w:rPr>
              <w:t xml:space="preserve"> </w:t>
            </w:r>
            <w:r w:rsidRPr="0014240B">
              <w:rPr>
                <w:rFonts w:cs="Times New Roman"/>
                <w:color w:val="212121"/>
                <w:spacing w:val="-4"/>
                <w:sz w:val="20"/>
                <w:szCs w:val="20"/>
                <w:lang w:val="sq-AL"/>
              </w:rPr>
              <w:t>prioritetet e ndërhyrjes duhet të jenë: - reduktimi i shpërdorimit dhe konsumit; - Maksimizimi në rimëkëmbjen e sistemit të ujërave në aspektin e cilësisë, sasisë dhe energjisë duke ruajtur dhe mbrojtur të gjitha rezervat ekzistuese të ujit.</w:t>
            </w:r>
          </w:p>
          <w:p w:rsidR="00677C5B" w:rsidRPr="0014240B" w:rsidRDefault="00677C5B" w:rsidP="00A3745D">
            <w:pPr>
              <w:pStyle w:val="Paragrafi"/>
              <w:ind w:firstLine="0"/>
              <w:rPr>
                <w:rFonts w:cs="Times New Roman"/>
                <w:color w:val="212121"/>
                <w:spacing w:val="-4"/>
                <w:sz w:val="20"/>
                <w:szCs w:val="20"/>
                <w:lang w:val="sq-AL"/>
              </w:rPr>
            </w:pPr>
          </w:p>
          <w:p w:rsidR="00677C5B" w:rsidRPr="0014240B" w:rsidRDefault="00677C5B" w:rsidP="00A3745D">
            <w:pPr>
              <w:pStyle w:val="Paragrafi"/>
              <w:ind w:firstLine="0"/>
              <w:rPr>
                <w:rFonts w:cs="Times New Roman"/>
                <w:color w:val="212121"/>
                <w:spacing w:val="-4"/>
                <w:sz w:val="20"/>
                <w:szCs w:val="20"/>
                <w:lang w:val="sq-AL"/>
              </w:rPr>
            </w:pPr>
            <w:r w:rsidRPr="0014240B">
              <w:rPr>
                <w:rFonts w:cs="Times New Roman"/>
                <w:color w:val="212121"/>
                <w:spacing w:val="-4"/>
                <w:sz w:val="20"/>
                <w:szCs w:val="20"/>
                <w:lang w:val="sq-AL"/>
              </w:rPr>
              <w:t>Zgjidhjet për të përmirësuar mbrojtjen në zonat e prirura për përmbytje do të rrisë sigurinë publike dhe do të parandalojë humbjet e mundshme ekonomike. Në këtë kontekst, zonat rurale mund të luajnë një rol të rëndësishëm në parandalimin e përmbytjeve dhe zbutjen e efekteve të mungesës së ujit dhe thatësirës në bazë të EIP</w:t>
            </w:r>
            <w:r w:rsidR="008F7888" w:rsidRPr="0014240B">
              <w:rPr>
                <w:rFonts w:cs="Times New Roman"/>
                <w:color w:val="212121"/>
                <w:spacing w:val="-4"/>
                <w:sz w:val="20"/>
                <w:szCs w:val="20"/>
                <w:lang w:val="sq-AL"/>
              </w:rPr>
              <w:t>-së</w:t>
            </w:r>
            <w:r w:rsidRPr="0014240B">
              <w:rPr>
                <w:rFonts w:cs="Times New Roman"/>
                <w:color w:val="212121"/>
                <w:spacing w:val="-4"/>
                <w:sz w:val="20"/>
                <w:szCs w:val="20"/>
                <w:lang w:val="sq-AL"/>
              </w:rPr>
              <w:t xml:space="preserve"> për ujërat dhe EIP</w:t>
            </w:r>
            <w:r w:rsidR="008F7888" w:rsidRPr="0014240B">
              <w:rPr>
                <w:rFonts w:cs="Times New Roman"/>
                <w:color w:val="212121"/>
                <w:spacing w:val="-4"/>
                <w:sz w:val="20"/>
                <w:szCs w:val="20"/>
                <w:lang w:val="sq-AL"/>
              </w:rPr>
              <w:t>-ja</w:t>
            </w:r>
            <w:r w:rsidRPr="0014240B">
              <w:rPr>
                <w:rFonts w:cs="Times New Roman"/>
                <w:color w:val="212121"/>
                <w:spacing w:val="-4"/>
                <w:sz w:val="20"/>
                <w:szCs w:val="20"/>
                <w:lang w:val="sq-AL"/>
              </w:rPr>
              <w:t xml:space="preserve"> për produktivitetin dhe qëndrueshmërinë bujqësore.</w:t>
            </w:r>
          </w:p>
          <w:p w:rsidR="00677C5B" w:rsidRPr="0014240B" w:rsidRDefault="00677C5B" w:rsidP="00A3745D">
            <w:pPr>
              <w:pStyle w:val="Paragrafi"/>
              <w:ind w:firstLine="0"/>
              <w:rPr>
                <w:rFonts w:cs="Times New Roman"/>
                <w:color w:val="212121"/>
                <w:spacing w:val="-4"/>
                <w:sz w:val="20"/>
                <w:szCs w:val="20"/>
                <w:lang w:val="sq-AL"/>
              </w:rPr>
            </w:pPr>
            <w:r w:rsidRPr="0014240B">
              <w:rPr>
                <w:rFonts w:cs="Times New Roman"/>
                <w:color w:val="212121"/>
                <w:spacing w:val="-4"/>
                <w:sz w:val="20"/>
                <w:szCs w:val="20"/>
                <w:lang w:val="sq-AL"/>
              </w:rPr>
              <w:t xml:space="preserve">Në kontekstin urban, zgjidhjet novatore do të jenë me rëndësi kyçe duke u fokusuar në marrëdhëniet nëpërmjet ujit dhe energjisë, efikasitetit dhe cilësisë së ujit, infrastrukturës ujore, rekreacionit, TIK (shih </w:t>
            </w:r>
            <w:r w:rsidR="004B0AEE" w:rsidRPr="0014240B">
              <w:rPr>
                <w:rFonts w:cs="Times New Roman"/>
                <w:color w:val="212121"/>
                <w:spacing w:val="-4"/>
                <w:sz w:val="20"/>
                <w:szCs w:val="20"/>
                <w:lang w:val="sq-AL"/>
              </w:rPr>
              <w:t>“</w:t>
            </w:r>
            <w:r w:rsidRPr="0014240B">
              <w:rPr>
                <w:rFonts w:cs="Times New Roman"/>
                <w:i/>
                <w:spacing w:val="-4"/>
                <w:sz w:val="20"/>
                <w:szCs w:val="20"/>
                <w:lang w:val="sq-AL"/>
              </w:rPr>
              <w:t>Smart Cities and Communities Initiative</w:t>
            </w:r>
            <w:r w:rsidR="00B4205A" w:rsidRPr="0014240B">
              <w:rPr>
                <w:rFonts w:cs="Times New Roman"/>
                <w:color w:val="212121"/>
                <w:spacing w:val="-4"/>
                <w:sz w:val="20"/>
                <w:szCs w:val="20"/>
                <w:lang w:val="sq-AL"/>
              </w:rPr>
              <w:t>”</w:t>
            </w:r>
            <w:r w:rsidRPr="0014240B">
              <w:rPr>
                <w:rFonts w:cs="Times New Roman"/>
                <w:color w:val="212121"/>
                <w:spacing w:val="-4"/>
                <w:sz w:val="20"/>
                <w:szCs w:val="20"/>
                <w:lang w:val="sq-AL"/>
              </w:rPr>
              <w:t>).</w:t>
            </w:r>
          </w:p>
          <w:p w:rsidR="00677C5B" w:rsidRPr="0014240B" w:rsidRDefault="00677C5B" w:rsidP="00A3745D">
            <w:pPr>
              <w:pStyle w:val="Paragrafi"/>
              <w:ind w:firstLine="0"/>
              <w:rPr>
                <w:rFonts w:cs="Times New Roman"/>
                <w:color w:val="212121"/>
                <w:spacing w:val="-4"/>
                <w:sz w:val="20"/>
                <w:szCs w:val="20"/>
                <w:lang w:val="sq-AL"/>
              </w:rPr>
            </w:pPr>
            <w:r w:rsidRPr="0014240B">
              <w:rPr>
                <w:rFonts w:cs="Times New Roman"/>
                <w:color w:val="212121"/>
                <w:spacing w:val="-4"/>
                <w:sz w:val="20"/>
                <w:szCs w:val="20"/>
                <w:lang w:val="sq-AL"/>
              </w:rPr>
              <w:t>Zgjidhjet e reja në lidhje me sfidat në sistemin e ujërave mund të mbështesin në mënyrë të drejtpërdrejtë objektivat në fushën e mjedisit të tilla si mbrojtja e trashëgimisë natyrore dhe ekosistemet dhe biodiversitetit të</w:t>
            </w:r>
            <w:r w:rsidR="001407AB" w:rsidRPr="0014240B">
              <w:rPr>
                <w:rFonts w:cs="Times New Roman"/>
                <w:color w:val="212121"/>
                <w:spacing w:val="-4"/>
                <w:sz w:val="20"/>
                <w:szCs w:val="20"/>
                <w:lang w:val="sq-AL"/>
              </w:rPr>
              <w:t xml:space="preserve"> </w:t>
            </w:r>
            <w:r w:rsidRPr="0014240B">
              <w:rPr>
                <w:rFonts w:cs="Times New Roman"/>
                <w:color w:val="212121"/>
                <w:spacing w:val="-4"/>
                <w:sz w:val="20"/>
                <w:szCs w:val="20"/>
                <w:lang w:val="sq-AL"/>
              </w:rPr>
              <w:t>pasur në mbështetje të tyre</w:t>
            </w:r>
            <w:r w:rsidR="00AC51A5" w:rsidRPr="0014240B">
              <w:rPr>
                <w:rFonts w:cs="Times New Roman"/>
                <w:color w:val="212121"/>
                <w:spacing w:val="-4"/>
                <w:sz w:val="20"/>
                <w:szCs w:val="20"/>
                <w:lang w:val="sq-AL"/>
              </w:rPr>
              <w:t>.</w:t>
            </w:r>
            <w:r w:rsidRPr="0014240B">
              <w:rPr>
                <w:rFonts w:cs="Times New Roman"/>
                <w:color w:val="212121"/>
                <w:spacing w:val="-4"/>
                <w:sz w:val="20"/>
                <w:szCs w:val="20"/>
                <w:lang w:val="sq-AL"/>
              </w:rPr>
              <w:t xml:space="preserve"> Rreziku i ndryshimeve klimatike në biodiversitet do të reduktohet me forcimin e qëndrueshmërisë së ekosistemeve, duke rritur aftësinë e tyre për t</w:t>
            </w:r>
            <w:r w:rsidR="00550246" w:rsidRPr="0014240B">
              <w:rPr>
                <w:rFonts w:cs="Times New Roman"/>
                <w:color w:val="212121"/>
                <w:spacing w:val="-4"/>
                <w:sz w:val="20"/>
                <w:szCs w:val="20"/>
                <w:lang w:val="sq-AL"/>
              </w:rPr>
              <w:t>’</w:t>
            </w:r>
            <w:r w:rsidRPr="0014240B">
              <w:rPr>
                <w:rFonts w:cs="Times New Roman"/>
                <w:color w:val="212121"/>
                <w:spacing w:val="-4"/>
                <w:sz w:val="20"/>
                <w:szCs w:val="20"/>
                <w:lang w:val="sq-AL"/>
              </w:rPr>
              <w:t>u përshtatur me efektet e saj</w:t>
            </w:r>
            <w:r w:rsidR="00AC51A5" w:rsidRPr="0014240B">
              <w:rPr>
                <w:rFonts w:cs="Times New Roman"/>
                <w:color w:val="212121"/>
                <w:spacing w:val="-4"/>
                <w:sz w:val="20"/>
                <w:szCs w:val="20"/>
                <w:lang w:val="sq-AL"/>
              </w:rPr>
              <w:t>.</w:t>
            </w:r>
          </w:p>
          <w:p w:rsidR="00677C5B" w:rsidRPr="0014240B" w:rsidRDefault="00677C5B" w:rsidP="00A3745D">
            <w:pPr>
              <w:pStyle w:val="Paragrafi"/>
              <w:ind w:firstLine="0"/>
              <w:rPr>
                <w:rFonts w:eastAsia="Times New Roman"/>
                <w:color w:val="212121"/>
                <w:spacing w:val="-4"/>
                <w:sz w:val="20"/>
                <w:szCs w:val="20"/>
                <w:lang w:val="sq-AL"/>
              </w:rPr>
            </w:pPr>
            <w:r w:rsidRPr="0014240B">
              <w:rPr>
                <w:rFonts w:eastAsia="Times New Roman"/>
                <w:color w:val="212121"/>
                <w:spacing w:val="-4"/>
                <w:sz w:val="20"/>
                <w:szCs w:val="20"/>
                <w:lang w:val="sq-AL"/>
              </w:rPr>
              <w:t>Në rastin e veçantë të ekosistemeve të ndjeshme bregdetare dhe habitateve, duke zbatuar metodat dhe kriteret e Menaxhimit të Integruar të Zonës Bregdetare (MIZB) do të mbështesë zhvillimin e një</w:t>
            </w:r>
            <w:r w:rsidR="00550246" w:rsidRPr="0014240B">
              <w:rPr>
                <w:rFonts w:eastAsia="Times New Roman"/>
                <w:color w:val="212121"/>
                <w:spacing w:val="-4"/>
                <w:sz w:val="20"/>
                <w:szCs w:val="20"/>
                <w:lang w:val="sq-AL"/>
              </w:rPr>
              <w:t xml:space="preserve"> sistemi të integruar dhe multi</w:t>
            </w:r>
            <w:r w:rsidRPr="0014240B">
              <w:rPr>
                <w:rFonts w:eastAsia="Times New Roman"/>
                <w:color w:val="212121"/>
                <w:spacing w:val="-4"/>
                <w:sz w:val="20"/>
                <w:szCs w:val="20"/>
                <w:lang w:val="sq-AL"/>
              </w:rPr>
              <w:t>koordinuar, në sektorin e veprimeve në nivele të ndryshme të qeverisjes dhe në shkallë të ndryshme hapësinore dhe kohore.</w:t>
            </w:r>
          </w:p>
          <w:p w:rsidR="00677C5B" w:rsidRPr="0014240B" w:rsidRDefault="00677C5B" w:rsidP="00A3745D">
            <w:pPr>
              <w:pStyle w:val="Paragrafi"/>
              <w:ind w:firstLine="0"/>
              <w:rPr>
                <w:rFonts w:eastAsia="Times New Roman"/>
                <w:color w:val="212121"/>
                <w:spacing w:val="-4"/>
                <w:sz w:val="20"/>
                <w:szCs w:val="20"/>
                <w:lang w:val="sq-AL"/>
              </w:rPr>
            </w:pPr>
            <w:r w:rsidRPr="0014240B">
              <w:rPr>
                <w:rFonts w:eastAsia="Times New Roman"/>
                <w:color w:val="212121"/>
                <w:spacing w:val="-4"/>
                <w:sz w:val="20"/>
                <w:szCs w:val="20"/>
                <w:lang w:val="sq-AL"/>
              </w:rPr>
              <w:t>Ndërhyrjet e financuara në kuadër të programit do të duhet të jetë në përputhje me planet komb</w:t>
            </w:r>
            <w:r w:rsidR="00550246" w:rsidRPr="0014240B">
              <w:rPr>
                <w:rFonts w:eastAsia="Times New Roman"/>
                <w:color w:val="212121"/>
                <w:spacing w:val="-4"/>
                <w:sz w:val="20"/>
                <w:szCs w:val="20"/>
                <w:lang w:val="sq-AL"/>
              </w:rPr>
              <w:t>ëtare hapësinore detare dhe me d</w:t>
            </w:r>
            <w:r w:rsidR="00252D49" w:rsidRPr="0014240B">
              <w:rPr>
                <w:rFonts w:eastAsia="Times New Roman"/>
                <w:color w:val="212121"/>
                <w:spacing w:val="-4"/>
                <w:sz w:val="20"/>
                <w:szCs w:val="20"/>
                <w:lang w:val="sq-AL"/>
              </w:rPr>
              <w:t>irektivën 2014/89/</w:t>
            </w:r>
            <w:r w:rsidRPr="0014240B">
              <w:rPr>
                <w:rFonts w:eastAsia="Times New Roman"/>
                <w:color w:val="212121"/>
                <w:spacing w:val="-4"/>
                <w:sz w:val="20"/>
                <w:szCs w:val="20"/>
                <w:lang w:val="sq-AL"/>
              </w:rPr>
              <w:t xml:space="preserve">BE, </w:t>
            </w:r>
            <w:r w:rsidR="004B0AEE" w:rsidRPr="0014240B">
              <w:rPr>
                <w:rFonts w:eastAsia="Times New Roman"/>
                <w:color w:val="212121"/>
                <w:spacing w:val="-4"/>
                <w:sz w:val="20"/>
                <w:szCs w:val="20"/>
                <w:lang w:val="sq-AL"/>
              </w:rPr>
              <w:t>“</w:t>
            </w:r>
            <w:r w:rsidRPr="0014240B">
              <w:rPr>
                <w:rFonts w:eastAsia="Times New Roman"/>
                <w:color w:val="212121"/>
                <w:spacing w:val="-4"/>
                <w:sz w:val="20"/>
                <w:szCs w:val="20"/>
                <w:lang w:val="sq-AL"/>
              </w:rPr>
              <w:t>Për planifikimin hapësinor detar për zhvillimin e qëndrueshëm dhe rritjen e zonave detare të Evropës</w:t>
            </w:r>
            <w:r w:rsidR="004B0AEE" w:rsidRPr="0014240B">
              <w:rPr>
                <w:rFonts w:eastAsia="Times New Roman"/>
                <w:color w:val="212121"/>
                <w:spacing w:val="-4"/>
                <w:sz w:val="20"/>
                <w:szCs w:val="20"/>
                <w:lang w:val="sq-AL"/>
              </w:rPr>
              <w:t>”</w:t>
            </w:r>
            <w:r w:rsidRPr="0014240B">
              <w:rPr>
                <w:rFonts w:eastAsia="Times New Roman"/>
                <w:color w:val="212121"/>
                <w:spacing w:val="-4"/>
                <w:sz w:val="20"/>
                <w:szCs w:val="20"/>
                <w:lang w:val="sq-AL"/>
              </w:rPr>
              <w:t>. Programi do të mbështesë marrjen e masave të buta, të tilla si</w:t>
            </w:r>
            <w:r w:rsidR="00252D49" w:rsidRPr="0014240B">
              <w:rPr>
                <w:rFonts w:eastAsia="Times New Roman"/>
                <w:color w:val="212121"/>
                <w:spacing w:val="-4"/>
                <w:sz w:val="20"/>
                <w:szCs w:val="20"/>
                <w:lang w:val="sq-AL"/>
              </w:rPr>
              <w:t>:</w:t>
            </w:r>
            <w:r w:rsidRPr="0014240B">
              <w:rPr>
                <w:rFonts w:eastAsia="Times New Roman"/>
                <w:color w:val="212121"/>
                <w:spacing w:val="-4"/>
                <w:sz w:val="20"/>
                <w:szCs w:val="20"/>
                <w:lang w:val="sq-AL"/>
              </w:rPr>
              <w:t xml:space="preserve"> studimet, planet e veprimit, transfertat më të mira të praktikave dhe shkëmbimeve në fushat e </w:t>
            </w:r>
            <w:r w:rsidR="00252D49" w:rsidRPr="0014240B">
              <w:rPr>
                <w:rFonts w:eastAsia="Times New Roman"/>
                <w:spacing w:val="-4"/>
                <w:sz w:val="20"/>
                <w:szCs w:val="20"/>
                <w:lang w:val="sq-AL"/>
              </w:rPr>
              <w:t>rritjes b</w:t>
            </w:r>
            <w:r w:rsidRPr="0014240B">
              <w:rPr>
                <w:rFonts w:eastAsia="Times New Roman"/>
                <w:spacing w:val="-4"/>
                <w:sz w:val="20"/>
                <w:szCs w:val="20"/>
                <w:lang w:val="sq-AL"/>
              </w:rPr>
              <w:t>lu,</w:t>
            </w:r>
            <w:r w:rsidRPr="0014240B">
              <w:rPr>
                <w:rFonts w:eastAsia="Times New Roman"/>
                <w:color w:val="212121"/>
                <w:spacing w:val="-4"/>
                <w:sz w:val="20"/>
                <w:szCs w:val="20"/>
                <w:lang w:val="sq-AL"/>
              </w:rPr>
              <w:t>zhvillimin e qëndrueshëm të zonave detare dhe përdorimin e burimeve detare.</w:t>
            </w:r>
          </w:p>
          <w:p w:rsidR="00677C5B" w:rsidRPr="0014240B" w:rsidRDefault="00677C5B" w:rsidP="00A3745D">
            <w:pPr>
              <w:pStyle w:val="Paragrafi"/>
              <w:ind w:firstLine="0"/>
              <w:rPr>
                <w:rFonts w:eastAsia="Times New Roman"/>
                <w:color w:val="212121"/>
                <w:spacing w:val="-4"/>
                <w:sz w:val="20"/>
                <w:szCs w:val="20"/>
                <w:lang w:val="sq-AL"/>
              </w:rPr>
            </w:pPr>
          </w:p>
          <w:p w:rsidR="00677C5B" w:rsidRPr="0014240B" w:rsidRDefault="00677C5B" w:rsidP="00A3745D">
            <w:pPr>
              <w:pStyle w:val="Paragrafi"/>
              <w:ind w:firstLine="0"/>
              <w:rPr>
                <w:rFonts w:eastAsia="Times New Roman"/>
                <w:color w:val="212121"/>
                <w:spacing w:val="-4"/>
                <w:sz w:val="20"/>
                <w:szCs w:val="20"/>
                <w:lang w:val="sq-AL"/>
              </w:rPr>
            </w:pPr>
            <w:r w:rsidRPr="0014240B">
              <w:rPr>
                <w:rFonts w:eastAsia="Times New Roman"/>
                <w:color w:val="212121"/>
                <w:spacing w:val="-4"/>
                <w:sz w:val="20"/>
                <w:szCs w:val="20"/>
                <w:lang w:val="sq-AL"/>
              </w:rPr>
              <w:t>Rezultatet kryesore të pritshme</w:t>
            </w:r>
            <w:r w:rsidR="001C164A" w:rsidRPr="0014240B">
              <w:rPr>
                <w:rFonts w:eastAsia="Times New Roman"/>
                <w:color w:val="212121"/>
                <w:spacing w:val="-4"/>
                <w:sz w:val="20"/>
                <w:szCs w:val="20"/>
                <w:lang w:val="sq-AL"/>
              </w:rPr>
              <w:t>,</w:t>
            </w:r>
            <w:r w:rsidRPr="0014240B">
              <w:rPr>
                <w:rFonts w:eastAsia="Times New Roman"/>
                <w:color w:val="212121"/>
                <w:spacing w:val="-4"/>
                <w:sz w:val="20"/>
                <w:szCs w:val="20"/>
                <w:lang w:val="sq-AL"/>
              </w:rPr>
              <w:t xml:space="preserve"> janë:</w:t>
            </w:r>
          </w:p>
          <w:p w:rsidR="00677C5B" w:rsidRPr="0014240B" w:rsidRDefault="00275D05" w:rsidP="00A3745D">
            <w:pPr>
              <w:pStyle w:val="Paragrafi"/>
              <w:ind w:firstLine="0"/>
              <w:rPr>
                <w:rFonts w:eastAsia="Times New Roman"/>
                <w:color w:val="212121"/>
                <w:spacing w:val="-4"/>
                <w:sz w:val="20"/>
                <w:szCs w:val="20"/>
                <w:lang w:val="sq-AL"/>
              </w:rPr>
            </w:pPr>
            <w:r w:rsidRPr="0014240B">
              <w:rPr>
                <w:rFonts w:eastAsia="Times New Roman"/>
                <w:color w:val="212121"/>
                <w:spacing w:val="-4"/>
                <w:sz w:val="20"/>
                <w:szCs w:val="20"/>
                <w:lang w:val="sq-AL"/>
              </w:rPr>
              <w:t xml:space="preserve">a) </w:t>
            </w:r>
            <w:r w:rsidR="00252D49" w:rsidRPr="0014240B">
              <w:rPr>
                <w:rFonts w:eastAsia="Times New Roman"/>
                <w:color w:val="212121"/>
                <w:spacing w:val="-4"/>
                <w:sz w:val="20"/>
                <w:szCs w:val="20"/>
                <w:lang w:val="sq-AL"/>
              </w:rPr>
              <w:t xml:space="preserve">Planet e shumë niveleve dhe shumë </w:t>
            </w:r>
            <w:r w:rsidR="00F6705B" w:rsidRPr="0014240B">
              <w:rPr>
                <w:rFonts w:eastAsia="Times New Roman"/>
                <w:color w:val="212121"/>
                <w:spacing w:val="-4"/>
                <w:sz w:val="20"/>
                <w:szCs w:val="20"/>
                <w:lang w:val="sq-AL"/>
              </w:rPr>
              <w:t>sektorëve të zbatuar</w:t>
            </w:r>
            <w:r w:rsidR="00677C5B" w:rsidRPr="0014240B">
              <w:rPr>
                <w:rFonts w:eastAsia="Times New Roman"/>
                <w:color w:val="212121"/>
                <w:spacing w:val="-4"/>
                <w:sz w:val="20"/>
                <w:szCs w:val="20"/>
                <w:lang w:val="sq-AL"/>
              </w:rPr>
              <w:t xml:space="preserve"> në menaxhimin e sistemit të ujërave, parandalimin e rreziqeve në zonat bregdetare dhe ruajtjen e biodiversitetit.</w:t>
            </w:r>
          </w:p>
          <w:p w:rsidR="00677C5B" w:rsidRPr="0014240B" w:rsidRDefault="00275D05" w:rsidP="00A3745D">
            <w:pPr>
              <w:pStyle w:val="Paragrafi"/>
              <w:ind w:firstLine="0"/>
              <w:rPr>
                <w:rFonts w:eastAsia="Times New Roman"/>
                <w:color w:val="212121"/>
                <w:spacing w:val="-4"/>
                <w:sz w:val="20"/>
                <w:szCs w:val="20"/>
                <w:lang w:val="sq-AL"/>
              </w:rPr>
            </w:pPr>
            <w:r w:rsidRPr="0014240B">
              <w:rPr>
                <w:rFonts w:eastAsia="Times New Roman"/>
                <w:color w:val="212121"/>
                <w:spacing w:val="-4"/>
                <w:sz w:val="20"/>
                <w:szCs w:val="20"/>
                <w:lang w:val="sq-AL"/>
              </w:rPr>
              <w:t xml:space="preserve">b) </w:t>
            </w:r>
            <w:r w:rsidR="00677C5B" w:rsidRPr="0014240B">
              <w:rPr>
                <w:rFonts w:eastAsia="Times New Roman"/>
                <w:color w:val="212121"/>
                <w:spacing w:val="-4"/>
                <w:sz w:val="20"/>
                <w:szCs w:val="20"/>
                <w:lang w:val="sq-AL"/>
              </w:rPr>
              <w:t>Iniciativat në fushat e menaxhimit të sistemit të ujërave, parandalimin e rreziqeve në zonat bregdetare dhe ruajtjen e biodiversitetit.</w:t>
            </w:r>
          </w:p>
          <w:p w:rsidR="00677C5B" w:rsidRPr="0014240B" w:rsidRDefault="00677C5B" w:rsidP="00A3745D">
            <w:pPr>
              <w:pStyle w:val="Paragrafi"/>
              <w:ind w:firstLine="0"/>
              <w:rPr>
                <w:rFonts w:eastAsia="Times New Roman"/>
                <w:color w:val="212121"/>
                <w:spacing w:val="-4"/>
                <w:sz w:val="20"/>
                <w:szCs w:val="20"/>
                <w:lang w:val="sq-AL"/>
              </w:rPr>
            </w:pPr>
          </w:p>
          <w:p w:rsidR="00677C5B" w:rsidRPr="0014240B" w:rsidRDefault="00677C5B" w:rsidP="00A3745D">
            <w:pPr>
              <w:pStyle w:val="Paragrafi"/>
              <w:ind w:firstLine="0"/>
              <w:rPr>
                <w:rFonts w:eastAsia="Times New Roman"/>
                <w:color w:val="212121"/>
                <w:spacing w:val="-4"/>
                <w:sz w:val="20"/>
                <w:szCs w:val="20"/>
                <w:lang w:val="sq-AL"/>
              </w:rPr>
            </w:pPr>
            <w:r w:rsidRPr="0014240B">
              <w:rPr>
                <w:rFonts w:eastAsia="Times New Roman"/>
                <w:color w:val="212121"/>
                <w:spacing w:val="-4"/>
                <w:sz w:val="20"/>
                <w:szCs w:val="20"/>
                <w:lang w:val="sq-AL"/>
              </w:rPr>
              <w:t>Kriteret për qëndrueshmërinë e rezultateve të projektit, në përputhje me qëllimet specifike të SOS</w:t>
            </w:r>
            <w:r w:rsidR="0004691C" w:rsidRPr="0014240B">
              <w:rPr>
                <w:rFonts w:eastAsia="Times New Roman"/>
                <w:color w:val="212121"/>
                <w:spacing w:val="-4"/>
                <w:sz w:val="20"/>
                <w:szCs w:val="20"/>
                <w:lang w:val="sq-AL"/>
              </w:rPr>
              <w:t>-s</w:t>
            </w:r>
            <w:r w:rsidR="0004691C" w:rsidRPr="0014240B">
              <w:rPr>
                <w:rFonts w:cs="Times New Roman"/>
                <w:color w:val="212121"/>
                <w:spacing w:val="-4"/>
                <w:sz w:val="20"/>
                <w:szCs w:val="20"/>
                <w:lang w:val="sq-AL"/>
              </w:rPr>
              <w:t>ë</w:t>
            </w:r>
            <w:r w:rsidRPr="0014240B">
              <w:rPr>
                <w:rFonts w:eastAsia="Times New Roman"/>
                <w:color w:val="212121"/>
                <w:spacing w:val="-4"/>
                <w:sz w:val="20"/>
                <w:szCs w:val="20"/>
                <w:lang w:val="sq-AL"/>
              </w:rPr>
              <w:t>, do të theksohet në kërkesat për propozime. Për më tepër, gjatë procedurës së përzgjedhjes, rrjeti i vlerësimit do të marrë në konsideratë kriteret për të siguruar qëndrueshmërinë e rezultateve të propozuara të projektit. MA</w:t>
            </w:r>
            <w:r w:rsidR="00252D49" w:rsidRPr="0014240B">
              <w:rPr>
                <w:rFonts w:eastAsia="Times New Roman"/>
                <w:color w:val="212121"/>
                <w:spacing w:val="-4"/>
                <w:sz w:val="20"/>
                <w:szCs w:val="20"/>
                <w:lang w:val="sq-AL"/>
              </w:rPr>
              <w:t>-ja</w:t>
            </w:r>
            <w:r w:rsidRPr="0014240B">
              <w:rPr>
                <w:rFonts w:eastAsia="Times New Roman"/>
                <w:color w:val="212121"/>
                <w:spacing w:val="-4"/>
                <w:sz w:val="20"/>
                <w:szCs w:val="20"/>
                <w:lang w:val="sq-AL"/>
              </w:rPr>
              <w:t xml:space="preserve"> do të ndjekë zbatimin e planeve përmes aktiviteteve të vazhdueshme të monitorimit, e bazuar edhe në metoda cilësore, duke parashikuar masa korrigjuese kur përfituesit nuk janë në gjendje për të garantuar qëndrueshmërinë e planit.</w:t>
            </w:r>
          </w:p>
          <w:p w:rsidR="00677C5B" w:rsidRPr="0014240B" w:rsidRDefault="00677C5B" w:rsidP="00A3745D">
            <w:pPr>
              <w:pStyle w:val="Paragrafi"/>
              <w:ind w:firstLine="0"/>
              <w:rPr>
                <w:rFonts w:eastAsia="Times New Roman"/>
                <w:color w:val="212121"/>
                <w:spacing w:val="-4"/>
                <w:sz w:val="20"/>
                <w:szCs w:val="20"/>
                <w:lang w:val="sq-AL"/>
              </w:rPr>
            </w:pPr>
          </w:p>
          <w:p w:rsidR="00677C5B" w:rsidRPr="0014240B" w:rsidRDefault="00677C5B" w:rsidP="00A3745D">
            <w:pPr>
              <w:pStyle w:val="Paragrafi"/>
              <w:ind w:firstLine="0"/>
              <w:rPr>
                <w:rFonts w:eastAsia="Times New Roman"/>
                <w:color w:val="212121"/>
                <w:spacing w:val="-4"/>
                <w:sz w:val="20"/>
                <w:szCs w:val="20"/>
                <w:lang w:val="sq-AL"/>
              </w:rPr>
            </w:pPr>
            <w:r w:rsidRPr="0014240B">
              <w:rPr>
                <w:rFonts w:eastAsia="Times New Roman"/>
                <w:spacing w:val="-4"/>
                <w:sz w:val="20"/>
                <w:szCs w:val="20"/>
                <w:lang w:val="sq-AL"/>
              </w:rPr>
              <w:t>Përveç kësaj, MA</w:t>
            </w:r>
            <w:r w:rsidR="005B2373" w:rsidRPr="0014240B">
              <w:rPr>
                <w:rFonts w:eastAsia="Times New Roman"/>
                <w:spacing w:val="-4"/>
                <w:sz w:val="20"/>
                <w:szCs w:val="20"/>
                <w:lang w:val="sq-AL"/>
              </w:rPr>
              <w:t>-ja</w:t>
            </w:r>
            <w:r w:rsidRPr="0014240B">
              <w:rPr>
                <w:rFonts w:eastAsia="Times New Roman"/>
                <w:spacing w:val="-4"/>
                <w:sz w:val="20"/>
                <w:szCs w:val="20"/>
                <w:lang w:val="sq-AL"/>
              </w:rPr>
              <w:t xml:space="preserve"> do të promovojë koordinimin (edhe takime të vazhdueshme, shkëmbimin e përvojave) midis autoriteteve dhe organeve të përfshira në përgatitjen e planeve për të krijuar një mjedis të favorshëm për përcaktimin</w:t>
            </w:r>
            <w:r w:rsidRPr="0014240B">
              <w:rPr>
                <w:rFonts w:eastAsia="Times New Roman"/>
                <w:color w:val="212121"/>
                <w:spacing w:val="-4"/>
                <w:sz w:val="20"/>
                <w:szCs w:val="20"/>
                <w:lang w:val="sq-AL"/>
              </w:rPr>
              <w:t xml:space="preserve"> e kushteve për zhvillimin dhe zbatimin e mundshëm të planeve përkatëse.</w:t>
            </w:r>
          </w:p>
          <w:p w:rsidR="00677C5B" w:rsidRPr="0014240B" w:rsidRDefault="00677C5B" w:rsidP="00A3745D">
            <w:pPr>
              <w:pStyle w:val="Paragrafi"/>
              <w:ind w:firstLine="0"/>
              <w:rPr>
                <w:rFonts w:eastAsia="Times New Roman"/>
                <w:color w:val="212121"/>
                <w:spacing w:val="-4"/>
                <w:sz w:val="20"/>
                <w:szCs w:val="20"/>
                <w:lang w:val="sq-AL"/>
              </w:rPr>
            </w:pPr>
          </w:p>
          <w:p w:rsidR="00677C5B" w:rsidRPr="0014240B" w:rsidRDefault="00677C5B" w:rsidP="00A3745D">
            <w:pPr>
              <w:pStyle w:val="Paragrafi"/>
              <w:ind w:firstLine="0"/>
              <w:rPr>
                <w:rFonts w:eastAsia="Times New Roman"/>
                <w:color w:val="212121"/>
                <w:spacing w:val="-4"/>
                <w:sz w:val="20"/>
                <w:szCs w:val="20"/>
                <w:lang w:val="sq-AL"/>
              </w:rPr>
            </w:pPr>
            <w:r w:rsidRPr="0014240B">
              <w:rPr>
                <w:rFonts w:eastAsia="Times New Roman"/>
                <w:color w:val="212121"/>
                <w:spacing w:val="-4"/>
                <w:sz w:val="20"/>
                <w:szCs w:val="20"/>
                <w:lang w:val="sq-AL"/>
              </w:rPr>
              <w:t>Programi ndërhyn vetëm me investime të buta; ai nuk financon infrastruktura të mëdha apo ndërhyrje lidhur me përmbytjet. Në çdo rast, një planifikim strategjik i përshtatshëm do të kryhet kur ka të bëjë me projekte të mundshme të hidrocentraleve.</w:t>
            </w:r>
          </w:p>
          <w:p w:rsidR="00677C5B" w:rsidRPr="0014240B" w:rsidRDefault="00677C5B" w:rsidP="00A3745D">
            <w:pPr>
              <w:pStyle w:val="Paragrafi"/>
              <w:ind w:firstLine="0"/>
              <w:rPr>
                <w:rFonts w:eastAsia="Times New Roman"/>
                <w:color w:val="212121"/>
                <w:spacing w:val="-4"/>
                <w:sz w:val="20"/>
                <w:szCs w:val="20"/>
                <w:lang w:val="sq-AL"/>
              </w:rPr>
            </w:pPr>
          </w:p>
          <w:p w:rsidR="00677C5B" w:rsidRPr="0014240B" w:rsidRDefault="004B277C" w:rsidP="00A3745D">
            <w:pPr>
              <w:pStyle w:val="Paragrafi"/>
              <w:ind w:firstLine="0"/>
              <w:rPr>
                <w:rFonts w:eastAsia="Times New Roman"/>
                <w:color w:val="212121"/>
                <w:spacing w:val="-4"/>
                <w:sz w:val="20"/>
                <w:szCs w:val="20"/>
                <w:lang w:val="sq-AL"/>
              </w:rPr>
            </w:pPr>
            <w:r w:rsidRPr="0014240B">
              <w:rPr>
                <w:rFonts w:eastAsia="Times New Roman"/>
                <w:color w:val="212121"/>
                <w:spacing w:val="-4"/>
                <w:sz w:val="20"/>
                <w:szCs w:val="20"/>
                <w:lang w:val="sq-AL"/>
              </w:rPr>
              <w:t>OS</w:t>
            </w:r>
            <w:r w:rsidR="001E2FFF" w:rsidRPr="0014240B">
              <w:rPr>
                <w:rFonts w:eastAsia="Times New Roman"/>
                <w:color w:val="212121"/>
                <w:spacing w:val="-4"/>
                <w:sz w:val="20"/>
                <w:szCs w:val="20"/>
                <w:lang w:val="sq-AL"/>
              </w:rPr>
              <w:t>-ja</w:t>
            </w:r>
            <w:r w:rsidRPr="0014240B">
              <w:rPr>
                <w:rFonts w:eastAsia="Times New Roman"/>
                <w:color w:val="212121"/>
                <w:spacing w:val="-4"/>
                <w:sz w:val="20"/>
                <w:szCs w:val="20"/>
                <w:lang w:val="sq-AL"/>
              </w:rPr>
              <w:t xml:space="preserve"> është koherent me k</w:t>
            </w:r>
            <w:r w:rsidR="00677C5B" w:rsidRPr="0014240B">
              <w:rPr>
                <w:rFonts w:eastAsia="Times New Roman"/>
                <w:color w:val="212121"/>
                <w:spacing w:val="-4"/>
                <w:sz w:val="20"/>
                <w:szCs w:val="20"/>
                <w:lang w:val="sq-AL"/>
              </w:rPr>
              <w:t xml:space="preserve">omponentin </w:t>
            </w:r>
            <w:r w:rsidRPr="0014240B">
              <w:rPr>
                <w:rFonts w:eastAsia="Times New Roman"/>
                <w:color w:val="212121"/>
                <w:spacing w:val="-4"/>
                <w:sz w:val="20"/>
                <w:szCs w:val="20"/>
                <w:lang w:val="sq-AL"/>
              </w:rPr>
              <w:t>k</w:t>
            </w:r>
            <w:r w:rsidR="00677C5B" w:rsidRPr="0014240B">
              <w:rPr>
                <w:rFonts w:eastAsia="Times New Roman"/>
                <w:color w:val="212121"/>
                <w:spacing w:val="-4"/>
                <w:sz w:val="20"/>
                <w:szCs w:val="20"/>
                <w:lang w:val="sq-AL"/>
              </w:rPr>
              <w:t>ryesor 3, Plani i Vepri</w:t>
            </w:r>
            <w:r w:rsidR="00C05A1B" w:rsidRPr="0014240B">
              <w:rPr>
                <w:rFonts w:eastAsia="Times New Roman"/>
                <w:color w:val="212121"/>
                <w:spacing w:val="-4"/>
                <w:sz w:val="20"/>
                <w:szCs w:val="20"/>
                <w:lang w:val="sq-AL"/>
              </w:rPr>
              <w:t>mit EUSAIR duke u mbështetur te</w:t>
            </w:r>
            <w:r w:rsidR="00677C5B" w:rsidRPr="0014240B">
              <w:rPr>
                <w:rFonts w:eastAsia="Times New Roman"/>
                <w:color w:val="212121"/>
                <w:spacing w:val="-4"/>
                <w:sz w:val="20"/>
                <w:szCs w:val="20"/>
                <w:lang w:val="sq-AL"/>
              </w:rPr>
              <w:t xml:space="preserve"> dy çështjet e saj:</w:t>
            </w:r>
          </w:p>
          <w:p w:rsidR="00677C5B" w:rsidRPr="0014240B" w:rsidRDefault="001E2FFF" w:rsidP="00A3745D">
            <w:pPr>
              <w:pStyle w:val="Paragrafi"/>
              <w:ind w:firstLine="0"/>
              <w:rPr>
                <w:rFonts w:eastAsia="Times New Roman"/>
                <w:color w:val="212121"/>
                <w:spacing w:val="-4"/>
                <w:sz w:val="20"/>
                <w:szCs w:val="20"/>
                <w:lang w:val="sq-AL"/>
              </w:rPr>
            </w:pPr>
            <w:r w:rsidRPr="0014240B">
              <w:rPr>
                <w:rFonts w:eastAsia="Times New Roman"/>
                <w:color w:val="212121"/>
                <w:spacing w:val="-4"/>
                <w:sz w:val="20"/>
                <w:szCs w:val="20"/>
                <w:lang w:val="sq-AL"/>
              </w:rPr>
              <w:t xml:space="preserve">a) </w:t>
            </w:r>
            <w:r w:rsidR="00677C5B" w:rsidRPr="0014240B">
              <w:rPr>
                <w:rFonts w:eastAsia="Times New Roman"/>
                <w:color w:val="212121"/>
                <w:spacing w:val="-4"/>
                <w:sz w:val="20"/>
                <w:szCs w:val="20"/>
                <w:lang w:val="sq-AL"/>
              </w:rPr>
              <w:t>Mjedisin detar</w:t>
            </w:r>
          </w:p>
          <w:p w:rsidR="00677C5B" w:rsidRPr="0014240B" w:rsidRDefault="001E2FFF" w:rsidP="00A3745D">
            <w:pPr>
              <w:pStyle w:val="Paragrafi"/>
              <w:ind w:firstLine="0"/>
              <w:rPr>
                <w:rFonts w:eastAsia="Times New Roman"/>
                <w:color w:val="212121"/>
                <w:spacing w:val="-4"/>
                <w:sz w:val="20"/>
                <w:szCs w:val="20"/>
                <w:lang w:val="sq-AL"/>
              </w:rPr>
            </w:pPr>
            <w:r w:rsidRPr="0014240B">
              <w:rPr>
                <w:rFonts w:eastAsia="Times New Roman"/>
                <w:color w:val="212121"/>
                <w:spacing w:val="-4"/>
                <w:sz w:val="20"/>
                <w:szCs w:val="20"/>
                <w:lang w:val="sq-AL"/>
              </w:rPr>
              <w:t xml:space="preserve">b) </w:t>
            </w:r>
            <w:r w:rsidR="00677C5B" w:rsidRPr="0014240B">
              <w:rPr>
                <w:rFonts w:eastAsia="Times New Roman"/>
                <w:color w:val="212121"/>
                <w:spacing w:val="-4"/>
                <w:sz w:val="20"/>
                <w:szCs w:val="20"/>
                <w:lang w:val="sq-AL"/>
              </w:rPr>
              <w:t>Habitatet mjedisore dhe biodiversitetin.</w:t>
            </w:r>
          </w:p>
          <w:p w:rsidR="00677C5B" w:rsidRPr="0014240B" w:rsidRDefault="00677C5B" w:rsidP="00A3745D">
            <w:pPr>
              <w:pStyle w:val="Paragrafi"/>
              <w:ind w:firstLine="0"/>
              <w:rPr>
                <w:rFonts w:eastAsia="Times New Roman"/>
                <w:color w:val="212121"/>
                <w:spacing w:val="-4"/>
                <w:sz w:val="20"/>
                <w:szCs w:val="20"/>
                <w:lang w:val="sq-AL"/>
              </w:rPr>
            </w:pPr>
          </w:p>
          <w:p w:rsidR="00677C5B" w:rsidRPr="0014240B" w:rsidRDefault="00677C5B" w:rsidP="00A3745D">
            <w:pPr>
              <w:pStyle w:val="Paragrafi"/>
              <w:ind w:firstLine="0"/>
              <w:rPr>
                <w:rFonts w:eastAsia="Times New Roman"/>
                <w:color w:val="212121"/>
                <w:spacing w:val="-4"/>
                <w:sz w:val="20"/>
                <w:szCs w:val="20"/>
                <w:lang w:val="sq-AL"/>
              </w:rPr>
            </w:pPr>
            <w:r w:rsidRPr="0014240B">
              <w:rPr>
                <w:rFonts w:eastAsia="Times New Roman"/>
                <w:color w:val="212121"/>
                <w:spacing w:val="-4"/>
                <w:sz w:val="20"/>
                <w:szCs w:val="20"/>
                <w:lang w:val="sq-AL"/>
              </w:rPr>
              <w:t>Lista e mëposhtme e veprimeve të mundshme është vetëm një listë treguese dhe mund të plotësohet me veprime të tjera të rëndësishme duke kontribuar në qëllimet specifike të objektivave:</w:t>
            </w:r>
          </w:p>
          <w:p w:rsidR="00677C5B" w:rsidRPr="0014240B" w:rsidRDefault="00FB25A6" w:rsidP="00A3745D">
            <w:pPr>
              <w:pStyle w:val="Paragrafi"/>
              <w:ind w:firstLine="0"/>
              <w:rPr>
                <w:rFonts w:eastAsia="Times New Roman"/>
                <w:color w:val="212121"/>
                <w:spacing w:val="-4"/>
                <w:sz w:val="20"/>
                <w:szCs w:val="20"/>
                <w:lang w:val="sq-AL"/>
              </w:rPr>
            </w:pPr>
            <w:r w:rsidRPr="0014240B">
              <w:rPr>
                <w:rFonts w:eastAsia="Times New Roman"/>
                <w:color w:val="212121"/>
                <w:spacing w:val="-4"/>
                <w:sz w:val="20"/>
                <w:szCs w:val="20"/>
                <w:lang w:val="sq-AL"/>
              </w:rPr>
              <w:t xml:space="preserve">- </w:t>
            </w:r>
            <w:r w:rsidR="00677C5B" w:rsidRPr="0014240B">
              <w:rPr>
                <w:rFonts w:eastAsia="Times New Roman"/>
                <w:color w:val="212121"/>
                <w:spacing w:val="-4"/>
                <w:sz w:val="20"/>
                <w:szCs w:val="20"/>
                <w:lang w:val="sq-AL"/>
              </w:rPr>
              <w:t xml:space="preserve">Fuqizimi i kapaciteteve teknike dhe shkencore, themelimi i platformave </w:t>
            </w:r>
            <w:r w:rsidR="005F2E11" w:rsidRPr="0014240B">
              <w:rPr>
                <w:rFonts w:eastAsia="Times New Roman"/>
                <w:color w:val="212121"/>
                <w:spacing w:val="-4"/>
                <w:sz w:val="20"/>
                <w:szCs w:val="20"/>
                <w:lang w:val="sq-AL"/>
              </w:rPr>
              <w:t>ndër</w:t>
            </w:r>
            <w:r w:rsidR="00677C5B" w:rsidRPr="0014240B">
              <w:rPr>
                <w:rFonts w:eastAsia="Times New Roman"/>
                <w:color w:val="212121"/>
                <w:spacing w:val="-4"/>
                <w:sz w:val="20"/>
                <w:szCs w:val="20"/>
                <w:lang w:val="sq-AL"/>
              </w:rPr>
              <w:t>kufitare dhe zgjidhjeve të reja për hulumtim, mbikëqyrja dhe monitorimin dhe zhvillimin e bazave të përbashkëta të njohurive dhe mbledhjen e mjeteve të informacionit për të mbështetur aktivitetet e integruara të planifikimit mjedisor dhe peizazhit, sipas direktivave e</w:t>
            </w:r>
            <w:r w:rsidR="004B277C" w:rsidRPr="0014240B">
              <w:rPr>
                <w:rFonts w:eastAsia="Times New Roman"/>
                <w:color w:val="212121"/>
                <w:spacing w:val="-4"/>
                <w:sz w:val="20"/>
                <w:szCs w:val="20"/>
                <w:lang w:val="sq-AL"/>
              </w:rPr>
              <w:t>v</w:t>
            </w:r>
            <w:r w:rsidR="00677C5B" w:rsidRPr="0014240B">
              <w:rPr>
                <w:rFonts w:eastAsia="Times New Roman"/>
                <w:color w:val="212121"/>
                <w:spacing w:val="-4"/>
                <w:sz w:val="20"/>
                <w:szCs w:val="20"/>
                <w:lang w:val="sq-AL"/>
              </w:rPr>
              <w:t>ropiane dhe</w:t>
            </w:r>
            <w:r w:rsidR="004B277C" w:rsidRPr="0014240B">
              <w:rPr>
                <w:rFonts w:eastAsia="Times New Roman"/>
                <w:color w:val="212121"/>
                <w:spacing w:val="-4"/>
                <w:sz w:val="20"/>
                <w:szCs w:val="20"/>
                <w:lang w:val="sq-AL"/>
              </w:rPr>
              <w:t xml:space="preserve"> metodave të zhvillimit të vetë</w:t>
            </w:r>
            <w:r w:rsidR="00677C5B" w:rsidRPr="0014240B">
              <w:rPr>
                <w:rFonts w:eastAsia="Times New Roman"/>
                <w:color w:val="212121"/>
                <w:spacing w:val="-4"/>
                <w:sz w:val="20"/>
                <w:szCs w:val="20"/>
                <w:lang w:val="sq-AL"/>
              </w:rPr>
              <w:t>qëndrueshmërisë dhe kritereve.</w:t>
            </w:r>
          </w:p>
          <w:p w:rsidR="00677C5B" w:rsidRPr="0014240B" w:rsidRDefault="00677C5B" w:rsidP="00A3745D">
            <w:pPr>
              <w:pStyle w:val="Paragrafi"/>
              <w:ind w:firstLine="0"/>
              <w:rPr>
                <w:rFonts w:eastAsia="Times New Roman"/>
                <w:color w:val="212121"/>
                <w:spacing w:val="-4"/>
                <w:sz w:val="20"/>
                <w:szCs w:val="20"/>
                <w:lang w:val="sq-AL"/>
              </w:rPr>
            </w:pPr>
          </w:p>
          <w:p w:rsidR="00677C5B" w:rsidRPr="0014240B" w:rsidRDefault="00FB25A6" w:rsidP="00A3745D">
            <w:pPr>
              <w:pStyle w:val="Paragrafi"/>
              <w:ind w:firstLine="0"/>
              <w:rPr>
                <w:rFonts w:eastAsia="Times New Roman"/>
                <w:color w:val="212121"/>
                <w:spacing w:val="-4"/>
                <w:sz w:val="20"/>
                <w:szCs w:val="20"/>
                <w:lang w:val="sq-AL"/>
              </w:rPr>
            </w:pPr>
            <w:r w:rsidRPr="0014240B">
              <w:rPr>
                <w:rFonts w:eastAsia="Times New Roman"/>
                <w:color w:val="212121"/>
                <w:spacing w:val="-4"/>
                <w:sz w:val="20"/>
                <w:szCs w:val="20"/>
                <w:lang w:val="sq-AL"/>
              </w:rPr>
              <w:t xml:space="preserve">- </w:t>
            </w:r>
            <w:r w:rsidR="00677C5B" w:rsidRPr="0014240B">
              <w:rPr>
                <w:rFonts w:eastAsia="Times New Roman"/>
                <w:color w:val="212121"/>
                <w:spacing w:val="-4"/>
                <w:sz w:val="20"/>
                <w:szCs w:val="20"/>
                <w:lang w:val="sq-AL"/>
              </w:rPr>
              <w:t>Zhvilli</w:t>
            </w:r>
            <w:r w:rsidR="004B277C" w:rsidRPr="0014240B">
              <w:rPr>
                <w:rFonts w:eastAsia="Times New Roman"/>
                <w:color w:val="212121"/>
                <w:spacing w:val="-4"/>
                <w:sz w:val="20"/>
                <w:szCs w:val="20"/>
                <w:lang w:val="sq-AL"/>
              </w:rPr>
              <w:t>mi i një rrjeti mbikëqyrës Web-</w:t>
            </w:r>
            <w:r w:rsidR="00677C5B" w:rsidRPr="0014240B">
              <w:rPr>
                <w:rFonts w:eastAsia="Times New Roman"/>
                <w:color w:val="212121"/>
                <w:spacing w:val="-4"/>
                <w:sz w:val="20"/>
                <w:szCs w:val="20"/>
                <w:lang w:val="sq-AL"/>
              </w:rPr>
              <w:t xml:space="preserve">GIS për të mbledhur dhe përpunuar të dhënat gjeografike dhe statistikore që lidhen me ujin, ekosistemet bregdetare dhe detare, rreziqet e erozionit bregdetar dhe </w:t>
            </w:r>
            <w:r w:rsidR="003F3B6F" w:rsidRPr="0014240B">
              <w:rPr>
                <w:rFonts w:eastAsia="Times New Roman"/>
                <w:color w:val="212121"/>
                <w:spacing w:val="-4"/>
                <w:sz w:val="20"/>
                <w:szCs w:val="20"/>
                <w:lang w:val="sq-AL"/>
              </w:rPr>
              <w:t>jo</w:t>
            </w:r>
            <w:r w:rsidR="00677C5B" w:rsidRPr="0014240B">
              <w:rPr>
                <w:rFonts w:eastAsia="Times New Roman"/>
                <w:color w:val="212121"/>
                <w:spacing w:val="-4"/>
                <w:sz w:val="20"/>
                <w:szCs w:val="20"/>
                <w:lang w:val="sq-AL"/>
              </w:rPr>
              <w:t>stabilitetit hidrogjeologjik, së bashku me zhvillimin e një inventari dixhital ndërkufitar për gropat gëlqerore dhe fenomeneve të tjera gëlqerore që lidhen me proceset e formimit gjeologjik,identifikimin specifik të zbutjes së rrezikut dhe masave parandaluese.</w:t>
            </w:r>
          </w:p>
          <w:p w:rsidR="00677C5B" w:rsidRPr="0014240B" w:rsidRDefault="00677C5B" w:rsidP="00A3745D">
            <w:pPr>
              <w:pStyle w:val="Paragrafi"/>
              <w:ind w:firstLine="0"/>
              <w:rPr>
                <w:rFonts w:eastAsia="Times New Roman"/>
                <w:color w:val="212121"/>
                <w:spacing w:val="-4"/>
                <w:sz w:val="20"/>
                <w:szCs w:val="20"/>
                <w:lang w:val="sq-AL"/>
              </w:rPr>
            </w:pPr>
          </w:p>
          <w:p w:rsidR="00677C5B" w:rsidRPr="0014240B" w:rsidRDefault="00FB25A6" w:rsidP="00A3745D">
            <w:pPr>
              <w:pStyle w:val="Paragrafi"/>
              <w:ind w:firstLine="0"/>
              <w:rPr>
                <w:rFonts w:eastAsia="Times New Roman"/>
                <w:color w:val="212121"/>
                <w:spacing w:val="-4"/>
                <w:sz w:val="20"/>
                <w:szCs w:val="20"/>
                <w:lang w:val="sq-AL"/>
              </w:rPr>
            </w:pPr>
            <w:r w:rsidRPr="0014240B">
              <w:rPr>
                <w:rFonts w:eastAsia="Times New Roman"/>
                <w:color w:val="212121"/>
                <w:spacing w:val="-4"/>
                <w:sz w:val="20"/>
                <w:szCs w:val="20"/>
                <w:lang w:val="sq-AL"/>
              </w:rPr>
              <w:t xml:space="preserve">- </w:t>
            </w:r>
            <w:r w:rsidR="00677C5B" w:rsidRPr="0014240B">
              <w:rPr>
                <w:rFonts w:eastAsia="Times New Roman"/>
                <w:color w:val="212121"/>
                <w:spacing w:val="-4"/>
                <w:sz w:val="20"/>
                <w:szCs w:val="20"/>
                <w:lang w:val="sq-AL"/>
              </w:rPr>
              <w:t xml:space="preserve">Zhvillimi i planeve të përbashkëta të menaxhimit për habitatet dhe ekosistemet </w:t>
            </w:r>
            <w:r w:rsidR="005F2E11" w:rsidRPr="0014240B">
              <w:rPr>
                <w:rFonts w:eastAsia="Times New Roman"/>
                <w:color w:val="212121"/>
                <w:spacing w:val="-4"/>
                <w:sz w:val="20"/>
                <w:szCs w:val="20"/>
                <w:lang w:val="sq-AL"/>
              </w:rPr>
              <w:t>ndër</w:t>
            </w:r>
            <w:r w:rsidR="00677C5B" w:rsidRPr="0014240B">
              <w:rPr>
                <w:rFonts w:eastAsia="Times New Roman"/>
                <w:color w:val="212121"/>
                <w:spacing w:val="-4"/>
                <w:sz w:val="20"/>
                <w:szCs w:val="20"/>
                <w:lang w:val="sq-AL"/>
              </w:rPr>
              <w:t>kufitare.</w:t>
            </w:r>
          </w:p>
          <w:p w:rsidR="00677C5B" w:rsidRPr="0014240B" w:rsidRDefault="00677C5B" w:rsidP="00A3745D">
            <w:pPr>
              <w:pStyle w:val="Paragrafi"/>
              <w:ind w:firstLine="0"/>
              <w:rPr>
                <w:rFonts w:eastAsia="Times New Roman"/>
                <w:color w:val="212121"/>
                <w:spacing w:val="-4"/>
                <w:sz w:val="20"/>
                <w:szCs w:val="20"/>
                <w:lang w:val="sq-AL"/>
              </w:rPr>
            </w:pPr>
          </w:p>
          <w:p w:rsidR="00677C5B" w:rsidRPr="0014240B" w:rsidRDefault="00FB25A6" w:rsidP="00A3745D">
            <w:pPr>
              <w:pStyle w:val="Paragrafi"/>
              <w:ind w:firstLine="0"/>
              <w:rPr>
                <w:rFonts w:eastAsia="Times New Roman"/>
                <w:color w:val="212121"/>
                <w:spacing w:val="-4"/>
                <w:sz w:val="20"/>
                <w:szCs w:val="20"/>
                <w:lang w:val="sq-AL"/>
              </w:rPr>
            </w:pPr>
            <w:r w:rsidRPr="0014240B">
              <w:rPr>
                <w:rFonts w:eastAsia="Times New Roman"/>
                <w:color w:val="212121"/>
                <w:spacing w:val="-4"/>
                <w:sz w:val="20"/>
                <w:szCs w:val="20"/>
                <w:lang w:val="sq-AL"/>
              </w:rPr>
              <w:t xml:space="preserve">- </w:t>
            </w:r>
            <w:r w:rsidR="00677C5B" w:rsidRPr="0014240B">
              <w:rPr>
                <w:rFonts w:eastAsia="Times New Roman"/>
                <w:color w:val="212121"/>
                <w:spacing w:val="-4"/>
                <w:sz w:val="20"/>
                <w:szCs w:val="20"/>
                <w:lang w:val="sq-AL"/>
              </w:rPr>
              <w:t>Planifikimi i ndërhyrjeve të cilat plotësojnë rrjetin N</w:t>
            </w:r>
            <w:r w:rsidR="00C05A1B" w:rsidRPr="0014240B">
              <w:rPr>
                <w:rFonts w:eastAsia="Times New Roman"/>
                <w:color w:val="212121"/>
                <w:spacing w:val="-4"/>
                <w:sz w:val="20"/>
                <w:szCs w:val="20"/>
                <w:lang w:val="sq-AL"/>
              </w:rPr>
              <w:t>ATURA 2000 duke u mbështetur te</w:t>
            </w:r>
            <w:r w:rsidR="00677C5B" w:rsidRPr="0014240B">
              <w:rPr>
                <w:rFonts w:eastAsia="Times New Roman"/>
                <w:color w:val="212121"/>
                <w:spacing w:val="-4"/>
                <w:sz w:val="20"/>
                <w:szCs w:val="20"/>
                <w:lang w:val="sq-AL"/>
              </w:rPr>
              <w:t xml:space="preserve"> </w:t>
            </w:r>
            <w:r w:rsidR="004B277C" w:rsidRPr="0014240B">
              <w:rPr>
                <w:rFonts w:eastAsia="Times New Roman"/>
                <w:color w:val="212121"/>
                <w:spacing w:val="-4"/>
                <w:sz w:val="20"/>
                <w:szCs w:val="20"/>
                <w:lang w:val="sq-AL"/>
              </w:rPr>
              <w:t>direktivat e shpendëve dhe habitateve</w:t>
            </w:r>
            <w:r w:rsidR="00677C5B" w:rsidRPr="0014240B">
              <w:rPr>
                <w:rFonts w:eastAsia="Times New Roman"/>
                <w:color w:val="212121"/>
                <w:spacing w:val="-4"/>
                <w:sz w:val="20"/>
                <w:szCs w:val="20"/>
                <w:lang w:val="sq-AL"/>
              </w:rPr>
              <w:t>; përcaktimin e mëtejshëm të zonave të mbrojtura për të formuar një sistem ujor koherent dhe përfaqësues, zonat bregdetare dhe detare të mbrojtura; duke siguruar menaxhimin e tyre të përbashkët apo të koordinuar, edhe në lidhje me planifikimin hapësinor detar dhe menaxhimin e integruar bregdetar.</w:t>
            </w:r>
          </w:p>
          <w:p w:rsidR="00FB25A6" w:rsidRPr="0014240B" w:rsidRDefault="00FB25A6" w:rsidP="00A3745D">
            <w:pPr>
              <w:pStyle w:val="Paragrafi"/>
              <w:ind w:firstLine="0"/>
              <w:rPr>
                <w:color w:val="212121"/>
                <w:spacing w:val="-4"/>
                <w:sz w:val="20"/>
                <w:szCs w:val="20"/>
                <w:lang w:val="sq-AL"/>
              </w:rPr>
            </w:pPr>
          </w:p>
          <w:p w:rsidR="00677C5B" w:rsidRPr="0014240B" w:rsidRDefault="00FB25A6" w:rsidP="00A3745D">
            <w:pPr>
              <w:pStyle w:val="Paragrafi"/>
              <w:ind w:firstLine="0"/>
              <w:rPr>
                <w:rFonts w:eastAsia="Times New Roman"/>
                <w:color w:val="FF0000"/>
                <w:spacing w:val="-4"/>
                <w:sz w:val="20"/>
                <w:szCs w:val="20"/>
                <w:lang w:val="sq-AL"/>
              </w:rPr>
            </w:pPr>
            <w:r w:rsidRPr="0014240B">
              <w:rPr>
                <w:color w:val="212121"/>
                <w:spacing w:val="-4"/>
                <w:sz w:val="20"/>
                <w:szCs w:val="20"/>
                <w:lang w:val="sq-AL"/>
              </w:rPr>
              <w:t xml:space="preserve">- </w:t>
            </w:r>
            <w:r w:rsidR="00677C5B" w:rsidRPr="0014240B">
              <w:rPr>
                <w:color w:val="212121"/>
                <w:spacing w:val="-4"/>
                <w:sz w:val="20"/>
                <w:szCs w:val="20"/>
                <w:lang w:val="sq-AL"/>
              </w:rPr>
              <w:t>Identifikimi i ndërhyrjeve për të rritur ndërgjegjësimin e fermerëve për</w:t>
            </w:r>
            <w:r w:rsidR="00677C5B" w:rsidRPr="0014240B">
              <w:rPr>
                <w:rFonts w:eastAsia="Times New Roman"/>
                <w:color w:val="212121"/>
                <w:spacing w:val="-4"/>
                <w:sz w:val="20"/>
                <w:szCs w:val="20"/>
                <w:lang w:val="sq-AL"/>
              </w:rPr>
              <w:t xml:space="preserve"> ndikimit negativ të përdorimit të tepërt të azotit në ciklin e ujit dhe promovimin e praktikave bujqësore ekologjikisht miqësore dhe rigjenerimin e metodave novatore tradicionale vendase dhe teknikat </w:t>
            </w:r>
            <w:r w:rsidR="00677C5B" w:rsidRPr="0014240B">
              <w:rPr>
                <w:rFonts w:eastAsia="Times New Roman"/>
                <w:spacing w:val="-4"/>
                <w:sz w:val="20"/>
                <w:szCs w:val="20"/>
                <w:lang w:val="sq-AL"/>
              </w:rPr>
              <w:t>bujqësore në zonat me thatësirë.</w:t>
            </w:r>
          </w:p>
          <w:p w:rsidR="00677C5B" w:rsidRPr="0014240B" w:rsidRDefault="00677C5B" w:rsidP="00A3745D">
            <w:pPr>
              <w:pStyle w:val="Paragrafi"/>
              <w:ind w:firstLine="0"/>
              <w:rPr>
                <w:rFonts w:eastAsia="Times New Roman"/>
                <w:color w:val="FF0000"/>
                <w:spacing w:val="-4"/>
                <w:sz w:val="20"/>
                <w:szCs w:val="20"/>
                <w:lang w:val="sq-AL"/>
              </w:rPr>
            </w:pPr>
          </w:p>
          <w:p w:rsidR="00677C5B" w:rsidRPr="0014240B" w:rsidRDefault="00677C5B" w:rsidP="00A3745D">
            <w:pPr>
              <w:pStyle w:val="Paragrafi"/>
              <w:ind w:firstLine="0"/>
              <w:rPr>
                <w:rFonts w:eastAsia="Times New Roman"/>
                <w:color w:val="212121"/>
                <w:spacing w:val="-4"/>
                <w:sz w:val="20"/>
                <w:szCs w:val="20"/>
                <w:u w:val="single"/>
                <w:lang w:val="sq-AL"/>
              </w:rPr>
            </w:pPr>
            <w:r w:rsidRPr="0014240B">
              <w:rPr>
                <w:rFonts w:eastAsia="Times New Roman"/>
                <w:color w:val="212121"/>
                <w:spacing w:val="-4"/>
                <w:sz w:val="20"/>
                <w:szCs w:val="20"/>
                <w:u w:val="single"/>
                <w:lang w:val="sq-AL"/>
              </w:rPr>
              <w:t>Llojet treguese të përfituesve:</w:t>
            </w:r>
          </w:p>
          <w:p w:rsidR="00677C5B" w:rsidRPr="0014240B" w:rsidRDefault="00677C5B" w:rsidP="00A3745D">
            <w:pPr>
              <w:pStyle w:val="Paragrafi"/>
              <w:ind w:firstLine="0"/>
              <w:rPr>
                <w:rFonts w:eastAsia="Times New Roman"/>
                <w:color w:val="212121"/>
                <w:spacing w:val="-4"/>
                <w:sz w:val="20"/>
                <w:szCs w:val="20"/>
                <w:lang w:val="sq-AL"/>
              </w:rPr>
            </w:pPr>
            <w:r w:rsidRPr="0014240B">
              <w:rPr>
                <w:rFonts w:eastAsia="Times New Roman"/>
                <w:color w:val="212121"/>
                <w:spacing w:val="-4"/>
                <w:sz w:val="20"/>
                <w:szCs w:val="20"/>
                <w:lang w:val="sq-AL"/>
              </w:rPr>
              <w:t>Organet publike, organet e njësisë vendore, institutet kërkimore, autoritetet kombëtare, rajonale dhe lokale; palët e interesuara që kanë të bëjnë me menaxhimin e mjedisit, menaxhimin e ujit dhe parandalimin e rrezikut, agjencitë për mbrojtjen e mjedisit, organizatat e shoqërisë civile.</w:t>
            </w:r>
          </w:p>
          <w:p w:rsidR="00677C5B" w:rsidRPr="0014240B" w:rsidRDefault="00677C5B" w:rsidP="00A3745D">
            <w:pPr>
              <w:pStyle w:val="Paragrafi"/>
              <w:ind w:firstLine="0"/>
              <w:rPr>
                <w:rFonts w:eastAsia="Times New Roman"/>
                <w:color w:val="212121"/>
                <w:spacing w:val="-4"/>
                <w:sz w:val="20"/>
                <w:szCs w:val="20"/>
                <w:lang w:val="sq-AL"/>
              </w:rPr>
            </w:pPr>
          </w:p>
          <w:p w:rsidR="00677C5B" w:rsidRPr="0014240B" w:rsidRDefault="00677C5B" w:rsidP="00A3745D">
            <w:pPr>
              <w:pStyle w:val="Paragrafi"/>
              <w:ind w:firstLine="0"/>
              <w:rPr>
                <w:rFonts w:eastAsia="Times New Roman"/>
                <w:color w:val="212121"/>
                <w:spacing w:val="-4"/>
                <w:sz w:val="20"/>
                <w:szCs w:val="20"/>
                <w:lang w:val="sq-AL"/>
              </w:rPr>
            </w:pPr>
            <w:r w:rsidRPr="0014240B">
              <w:rPr>
                <w:rFonts w:eastAsia="Times New Roman"/>
                <w:color w:val="212121"/>
                <w:spacing w:val="-4"/>
                <w:sz w:val="20"/>
                <w:szCs w:val="20"/>
                <w:u w:val="single"/>
                <w:lang w:val="sq-AL"/>
              </w:rPr>
              <w:t>Grupet e synuara</w:t>
            </w:r>
            <w:r w:rsidRPr="0014240B">
              <w:rPr>
                <w:rFonts w:eastAsia="Times New Roman"/>
                <w:color w:val="212121"/>
                <w:spacing w:val="-4"/>
                <w:sz w:val="20"/>
                <w:szCs w:val="20"/>
                <w:lang w:val="sq-AL"/>
              </w:rPr>
              <w:t>:</w:t>
            </w:r>
          </w:p>
          <w:p w:rsidR="00677C5B" w:rsidRPr="0014240B" w:rsidRDefault="00677C5B" w:rsidP="00A3745D">
            <w:pPr>
              <w:pStyle w:val="Paragrafi"/>
              <w:ind w:firstLine="0"/>
              <w:rPr>
                <w:rFonts w:eastAsia="Times New Roman"/>
                <w:color w:val="212121"/>
                <w:spacing w:val="-4"/>
                <w:sz w:val="20"/>
                <w:szCs w:val="20"/>
                <w:lang w:val="sq-AL"/>
              </w:rPr>
            </w:pPr>
            <w:r w:rsidRPr="0014240B">
              <w:rPr>
                <w:rFonts w:eastAsia="Times New Roman"/>
                <w:color w:val="212121"/>
                <w:spacing w:val="-4"/>
                <w:sz w:val="20"/>
                <w:szCs w:val="20"/>
                <w:lang w:val="sq-AL"/>
              </w:rPr>
              <w:t>Vendimmarrësit, departamenti i mjedisit, departamentet e zhvillimit ekonomik</w:t>
            </w:r>
            <w:r w:rsidR="004B277C" w:rsidRPr="0014240B">
              <w:rPr>
                <w:rFonts w:eastAsia="Times New Roman"/>
                <w:color w:val="212121"/>
                <w:spacing w:val="-4"/>
                <w:sz w:val="20"/>
                <w:szCs w:val="20"/>
                <w:lang w:val="sq-AL"/>
              </w:rPr>
              <w:t xml:space="preserve"> </w:t>
            </w:r>
            <w:r w:rsidRPr="0014240B">
              <w:rPr>
                <w:rFonts w:eastAsia="Times New Roman"/>
                <w:color w:val="212121"/>
                <w:spacing w:val="-4"/>
                <w:sz w:val="20"/>
                <w:szCs w:val="20"/>
                <w:lang w:val="sq-AL"/>
              </w:rPr>
              <w:t xml:space="preserve">të autoriteteve lokale, rajonale dhe kombëtare, operatorët turistike, agjencitë mjedisore, organizatat e menaxhimit të zonave të mbrojtura, qytetarët apo konsumatorët </w:t>
            </w:r>
          </w:p>
        </w:tc>
      </w:tr>
      <w:tr w:rsidR="00677C5B" w:rsidRPr="0014240B" w:rsidTr="009625F1">
        <w:trPr>
          <w:trHeight w:val="7645"/>
          <w:jc w:val="center"/>
        </w:trPr>
        <w:tc>
          <w:tcPr>
            <w:tcW w:w="2088" w:type="dxa"/>
            <w:vMerge/>
          </w:tcPr>
          <w:p w:rsidR="00677C5B" w:rsidRPr="0014240B" w:rsidRDefault="00677C5B" w:rsidP="00A3745D">
            <w:pPr>
              <w:pStyle w:val="Paragrafi"/>
              <w:ind w:firstLine="0"/>
              <w:rPr>
                <w:i/>
                <w:spacing w:val="-4"/>
                <w:sz w:val="20"/>
                <w:szCs w:val="20"/>
                <w:lang w:val="sq-AL"/>
              </w:rPr>
            </w:pPr>
          </w:p>
        </w:tc>
        <w:tc>
          <w:tcPr>
            <w:tcW w:w="7154" w:type="dxa"/>
          </w:tcPr>
          <w:p w:rsidR="00677C5B" w:rsidRPr="0014240B" w:rsidRDefault="00677C5B" w:rsidP="00A3745D">
            <w:pPr>
              <w:pStyle w:val="Paragrafi"/>
              <w:ind w:firstLine="0"/>
              <w:rPr>
                <w:rFonts w:cs="Times New Roman"/>
                <w:b/>
                <w:color w:val="212121"/>
                <w:spacing w:val="-4"/>
                <w:sz w:val="20"/>
                <w:szCs w:val="20"/>
                <w:lang w:val="sq-AL"/>
              </w:rPr>
            </w:pPr>
            <w:r w:rsidRPr="0014240B">
              <w:rPr>
                <w:rFonts w:cs="Times New Roman"/>
                <w:b/>
                <w:spacing w:val="-4"/>
                <w:sz w:val="20"/>
                <w:szCs w:val="20"/>
                <w:lang w:val="sq-AL"/>
              </w:rPr>
              <w:t>3.</w:t>
            </w:r>
            <w:r w:rsidRPr="0014240B">
              <w:rPr>
                <w:rFonts w:cs="Times New Roman"/>
                <w:b/>
                <w:color w:val="212121"/>
                <w:spacing w:val="-4"/>
                <w:sz w:val="20"/>
                <w:szCs w:val="20"/>
                <w:lang w:val="sq-AL"/>
              </w:rPr>
              <w:t xml:space="preserve"> Mbrojtja e mjedisit dhe nxitja e reduktimit të ndryshimeve klimatike dhe parandalimin e rrezikut dhe menaxhimit përmes: veprimeve të përbashkëta për mbrojtjen e mjedisit; </w:t>
            </w:r>
            <w:r w:rsidRPr="0014240B">
              <w:rPr>
                <w:rFonts w:cs="Times New Roman"/>
                <w:b/>
                <w:spacing w:val="-4"/>
                <w:sz w:val="20"/>
                <w:szCs w:val="20"/>
                <w:lang w:val="sq-AL"/>
              </w:rPr>
              <w:t>promovimin e përdorimit të qëndrueshëm të burimeve natyrore, efikasitetin në shfrytëzimin e burimeve, burimeve të energjisë të rinovueshme dhe ndryshimet drejt një ekonomie me prodhim të ulët të karbonit; promovimin e investimeve në lidhje me rreziqet e specifike, duke siguruar reagimin ndaj katastrofave dhe ngritjen e sistemeve të menaxhimit</w:t>
            </w:r>
            <w:r w:rsidRPr="0014240B">
              <w:rPr>
                <w:rFonts w:cs="Times New Roman"/>
                <w:b/>
                <w:color w:val="212121"/>
                <w:spacing w:val="-4"/>
                <w:sz w:val="20"/>
                <w:szCs w:val="20"/>
                <w:lang w:val="sq-AL"/>
              </w:rPr>
              <w:t xml:space="preserve"> të fatkeqësive dhe gatishmërisë së emergjencave.</w:t>
            </w:r>
          </w:p>
          <w:p w:rsidR="00677C5B" w:rsidRPr="00A3683D" w:rsidRDefault="00677C5B" w:rsidP="00A3745D">
            <w:pPr>
              <w:pStyle w:val="Paragrafi"/>
              <w:ind w:firstLine="0"/>
              <w:rPr>
                <w:rFonts w:eastAsia="Times New Roman"/>
                <w:color w:val="212121"/>
                <w:spacing w:val="-4"/>
                <w:sz w:val="12"/>
                <w:szCs w:val="20"/>
                <w:lang w:val="sq-AL"/>
              </w:rPr>
            </w:pPr>
          </w:p>
          <w:p w:rsidR="00677C5B" w:rsidRPr="0014240B" w:rsidRDefault="00677C5B" w:rsidP="00A3745D">
            <w:pPr>
              <w:pStyle w:val="Paragrafi"/>
              <w:ind w:firstLine="0"/>
              <w:rPr>
                <w:rFonts w:eastAsia="Times New Roman"/>
                <w:color w:val="212121"/>
                <w:spacing w:val="-4"/>
                <w:sz w:val="20"/>
                <w:szCs w:val="20"/>
                <w:lang w:val="sq-AL"/>
              </w:rPr>
            </w:pPr>
            <w:r w:rsidRPr="0014240B">
              <w:rPr>
                <w:rFonts w:eastAsia="Times New Roman"/>
                <w:color w:val="212121"/>
                <w:spacing w:val="-4"/>
                <w:sz w:val="20"/>
                <w:szCs w:val="20"/>
                <w:lang w:val="sq-AL"/>
              </w:rPr>
              <w:t>OS 3.2 Promovimi i praktikave dhe mjeteve novatore për të reduktuar çlirimin e karbonit dhe për të përmirësuar efikasitetin e energjisë në sektorin publik.</w:t>
            </w:r>
          </w:p>
          <w:p w:rsidR="00677C5B" w:rsidRPr="00A3683D" w:rsidRDefault="00677C5B" w:rsidP="00A3745D">
            <w:pPr>
              <w:pStyle w:val="Paragrafi"/>
              <w:ind w:firstLine="0"/>
              <w:rPr>
                <w:rFonts w:eastAsia="Times New Roman"/>
                <w:color w:val="212121"/>
                <w:spacing w:val="-4"/>
                <w:sz w:val="10"/>
                <w:szCs w:val="20"/>
                <w:lang w:val="sq-AL"/>
              </w:rPr>
            </w:pPr>
          </w:p>
          <w:p w:rsidR="00677C5B" w:rsidRPr="0014240B" w:rsidRDefault="00677C5B" w:rsidP="00A3745D">
            <w:pPr>
              <w:pStyle w:val="Paragrafi"/>
              <w:ind w:firstLine="0"/>
              <w:rPr>
                <w:rFonts w:eastAsia="Times New Roman"/>
                <w:color w:val="212121"/>
                <w:spacing w:val="-4"/>
                <w:sz w:val="20"/>
                <w:szCs w:val="20"/>
                <w:lang w:val="sq-AL"/>
              </w:rPr>
            </w:pPr>
            <w:r w:rsidRPr="0014240B">
              <w:rPr>
                <w:rFonts w:eastAsia="Times New Roman"/>
                <w:spacing w:val="-4"/>
                <w:sz w:val="20"/>
                <w:szCs w:val="20"/>
                <w:lang w:val="sq-AL"/>
              </w:rPr>
              <w:t xml:space="preserve">Zona Programit </w:t>
            </w:r>
            <w:r w:rsidRPr="0014240B">
              <w:rPr>
                <w:rFonts w:eastAsia="Times New Roman"/>
                <w:color w:val="212121"/>
                <w:spacing w:val="-4"/>
                <w:sz w:val="20"/>
                <w:szCs w:val="20"/>
                <w:lang w:val="sq-AL"/>
              </w:rPr>
              <w:t>ka potencial ende të pashfrytëzuar për të mbledhur avantazhet ekonomike përmes shfrytëzimit të mëtejshëm të energjisë së rinovueshme nga burimet natyrore (p.sh. era, uji</w:t>
            </w:r>
            <w:r w:rsidR="00AC51A5" w:rsidRPr="0014240B">
              <w:rPr>
                <w:rFonts w:eastAsia="Times New Roman"/>
                <w:color w:val="212121"/>
                <w:spacing w:val="-4"/>
                <w:sz w:val="20"/>
                <w:szCs w:val="20"/>
                <w:lang w:val="sq-AL"/>
              </w:rPr>
              <w:t>,</w:t>
            </w:r>
            <w:r w:rsidRPr="0014240B">
              <w:rPr>
                <w:rFonts w:eastAsia="Times New Roman"/>
                <w:color w:val="212121"/>
                <w:spacing w:val="-4"/>
                <w:sz w:val="20"/>
                <w:szCs w:val="20"/>
                <w:lang w:val="sq-AL"/>
              </w:rPr>
              <w:t xml:space="preserve"> diellore /gjeotermale, biomasa etj</w:t>
            </w:r>
            <w:r w:rsidR="00EA1468" w:rsidRPr="0014240B">
              <w:rPr>
                <w:rFonts w:eastAsia="Times New Roman"/>
                <w:color w:val="212121"/>
                <w:spacing w:val="-4"/>
                <w:sz w:val="20"/>
                <w:szCs w:val="20"/>
                <w:lang w:val="sq-AL"/>
              </w:rPr>
              <w:t>.</w:t>
            </w:r>
            <w:r w:rsidRPr="0014240B">
              <w:rPr>
                <w:rFonts w:eastAsia="Times New Roman"/>
                <w:color w:val="212121"/>
                <w:spacing w:val="-4"/>
                <w:sz w:val="20"/>
                <w:szCs w:val="20"/>
                <w:lang w:val="sq-AL"/>
              </w:rPr>
              <w:t>)</w:t>
            </w:r>
            <w:r w:rsidR="00AC51A5" w:rsidRPr="0014240B">
              <w:rPr>
                <w:rFonts w:eastAsia="Times New Roman"/>
                <w:color w:val="212121"/>
                <w:spacing w:val="-4"/>
                <w:sz w:val="20"/>
                <w:szCs w:val="20"/>
                <w:lang w:val="sq-AL"/>
              </w:rPr>
              <w:t>.</w:t>
            </w:r>
          </w:p>
          <w:p w:rsidR="00677C5B" w:rsidRPr="0014240B" w:rsidRDefault="00677C5B" w:rsidP="00A3745D">
            <w:pPr>
              <w:pStyle w:val="Paragrafi"/>
              <w:ind w:firstLine="0"/>
              <w:rPr>
                <w:rFonts w:eastAsia="Times New Roman"/>
                <w:color w:val="FF0000"/>
                <w:spacing w:val="-4"/>
                <w:sz w:val="20"/>
                <w:szCs w:val="20"/>
                <w:lang w:val="sq-AL"/>
              </w:rPr>
            </w:pPr>
            <w:r w:rsidRPr="0014240B">
              <w:rPr>
                <w:rFonts w:eastAsia="Times New Roman"/>
                <w:color w:val="212121"/>
                <w:spacing w:val="-4"/>
                <w:sz w:val="20"/>
                <w:szCs w:val="20"/>
                <w:lang w:val="sq-AL"/>
              </w:rPr>
              <w:t>Në të njëjtën kohë, analiza e situatës në territorin e BE-së ka provuar që shfrytëzimi i</w:t>
            </w:r>
            <w:r w:rsidR="001407AB" w:rsidRPr="0014240B">
              <w:rPr>
                <w:rFonts w:eastAsia="Times New Roman"/>
                <w:color w:val="212121"/>
                <w:spacing w:val="-4"/>
                <w:sz w:val="20"/>
                <w:szCs w:val="20"/>
                <w:lang w:val="sq-AL"/>
              </w:rPr>
              <w:t xml:space="preserve"> </w:t>
            </w:r>
            <w:r w:rsidRPr="0014240B">
              <w:rPr>
                <w:rFonts w:eastAsia="Times New Roman"/>
                <w:color w:val="212121"/>
                <w:spacing w:val="-4"/>
                <w:sz w:val="20"/>
                <w:szCs w:val="20"/>
                <w:lang w:val="sq-AL"/>
              </w:rPr>
              <w:t xml:space="preserve">burimeve natyrore për prodhimin e energjisë mund të rrezikojë </w:t>
            </w:r>
            <w:r w:rsidRPr="0014240B">
              <w:rPr>
                <w:rFonts w:eastAsia="Times New Roman"/>
                <w:spacing w:val="-4"/>
                <w:sz w:val="20"/>
                <w:szCs w:val="20"/>
                <w:lang w:val="sq-AL"/>
              </w:rPr>
              <w:t>peizazhet natyrore</w:t>
            </w:r>
            <w:r w:rsidR="00EA1468" w:rsidRPr="0014240B">
              <w:rPr>
                <w:rFonts w:eastAsia="Times New Roman"/>
                <w:spacing w:val="-4"/>
                <w:sz w:val="20"/>
                <w:szCs w:val="20"/>
                <w:lang w:val="sq-AL"/>
              </w:rPr>
              <w:t>.</w:t>
            </w:r>
          </w:p>
          <w:p w:rsidR="00677C5B" w:rsidRPr="00A3683D" w:rsidRDefault="00677C5B" w:rsidP="00A3745D">
            <w:pPr>
              <w:pStyle w:val="Paragrafi"/>
              <w:ind w:firstLine="0"/>
              <w:rPr>
                <w:rFonts w:eastAsia="Times New Roman"/>
                <w:color w:val="FF0000"/>
                <w:spacing w:val="-4"/>
                <w:sz w:val="10"/>
                <w:szCs w:val="20"/>
                <w:lang w:val="sq-AL"/>
              </w:rPr>
            </w:pPr>
          </w:p>
          <w:p w:rsidR="00677C5B" w:rsidRPr="0014240B" w:rsidRDefault="00677C5B" w:rsidP="00A3745D">
            <w:pPr>
              <w:pStyle w:val="Paragrafi"/>
              <w:ind w:firstLine="0"/>
              <w:rPr>
                <w:rFonts w:eastAsia="Times New Roman"/>
                <w:color w:val="212121"/>
                <w:spacing w:val="-4"/>
                <w:sz w:val="20"/>
                <w:szCs w:val="20"/>
                <w:lang w:val="sq-AL"/>
              </w:rPr>
            </w:pPr>
            <w:r w:rsidRPr="0014240B">
              <w:rPr>
                <w:rFonts w:eastAsia="Times New Roman"/>
                <w:color w:val="212121"/>
                <w:spacing w:val="-4"/>
                <w:sz w:val="20"/>
                <w:szCs w:val="20"/>
                <w:lang w:val="sq-AL"/>
              </w:rPr>
              <w:t>Në këtë kuptim, është zbuluar</w:t>
            </w:r>
            <w:r w:rsidR="001407AB" w:rsidRPr="0014240B">
              <w:rPr>
                <w:rFonts w:eastAsia="Times New Roman"/>
                <w:color w:val="212121"/>
                <w:spacing w:val="-4"/>
                <w:sz w:val="20"/>
                <w:szCs w:val="20"/>
                <w:lang w:val="sq-AL"/>
              </w:rPr>
              <w:t xml:space="preserve"> </w:t>
            </w:r>
            <w:r w:rsidRPr="0014240B">
              <w:rPr>
                <w:rFonts w:eastAsia="Times New Roman"/>
                <w:color w:val="212121"/>
                <w:spacing w:val="-4"/>
                <w:sz w:val="20"/>
                <w:szCs w:val="20"/>
                <w:lang w:val="sq-AL"/>
              </w:rPr>
              <w:t>një nevojë e rëndësishme për politikat dhe prak</w:t>
            </w:r>
            <w:r w:rsidR="00EA1468" w:rsidRPr="0014240B">
              <w:rPr>
                <w:rFonts w:eastAsia="Times New Roman"/>
                <w:color w:val="212121"/>
                <w:spacing w:val="-4"/>
                <w:sz w:val="20"/>
                <w:szCs w:val="20"/>
                <w:lang w:val="sq-AL"/>
              </w:rPr>
              <w:t>tikat në strukturën rregulluese</w:t>
            </w:r>
            <w:r w:rsidRPr="0014240B">
              <w:rPr>
                <w:rFonts w:eastAsia="Times New Roman"/>
                <w:color w:val="212121"/>
                <w:spacing w:val="-4"/>
                <w:sz w:val="20"/>
                <w:szCs w:val="20"/>
                <w:lang w:val="sq-AL"/>
              </w:rPr>
              <w:t xml:space="preserve"> edhe për përmbushjen e qëllimeve të efiçencës së energjisë.</w:t>
            </w:r>
          </w:p>
          <w:p w:rsidR="00677C5B" w:rsidRPr="00A3683D" w:rsidRDefault="00677C5B" w:rsidP="00A3745D">
            <w:pPr>
              <w:pStyle w:val="Paragrafi"/>
              <w:ind w:firstLine="0"/>
              <w:rPr>
                <w:rFonts w:eastAsia="Times New Roman"/>
                <w:color w:val="212121"/>
                <w:spacing w:val="-4"/>
                <w:sz w:val="12"/>
                <w:szCs w:val="20"/>
                <w:lang w:val="sq-AL"/>
              </w:rPr>
            </w:pPr>
          </w:p>
          <w:p w:rsidR="00677C5B" w:rsidRPr="0014240B" w:rsidRDefault="00677C5B" w:rsidP="00A3745D">
            <w:pPr>
              <w:pStyle w:val="Paragrafi"/>
              <w:ind w:firstLine="0"/>
              <w:rPr>
                <w:rFonts w:cs="Times New Roman"/>
                <w:color w:val="212121"/>
                <w:spacing w:val="-4"/>
                <w:sz w:val="20"/>
                <w:szCs w:val="20"/>
                <w:lang w:val="sq-AL"/>
              </w:rPr>
            </w:pPr>
            <w:r w:rsidRPr="0014240B">
              <w:rPr>
                <w:rFonts w:cs="Times New Roman"/>
                <w:color w:val="212121"/>
                <w:spacing w:val="-4"/>
                <w:sz w:val="20"/>
                <w:szCs w:val="20"/>
                <w:lang w:val="sq-AL"/>
              </w:rPr>
              <w:t>Politika e energjisë është perceptuar si një nga sfidat kryesore të dekadës së ardhshme në Evropë, por edhe në nivel global. Për të siguruar arritjen e qëllimeve të BE-së 2020</w:t>
            </w:r>
            <w:r w:rsidR="00AC51A5" w:rsidRPr="0014240B">
              <w:rPr>
                <w:rFonts w:cs="Times New Roman"/>
                <w:color w:val="212121"/>
                <w:spacing w:val="-4"/>
                <w:sz w:val="20"/>
                <w:szCs w:val="20"/>
                <w:lang w:val="sq-AL"/>
              </w:rPr>
              <w:t>,</w:t>
            </w:r>
            <w:r w:rsidRPr="0014240B">
              <w:rPr>
                <w:rFonts w:cs="Times New Roman"/>
                <w:color w:val="212121"/>
                <w:spacing w:val="-4"/>
                <w:sz w:val="20"/>
                <w:szCs w:val="20"/>
                <w:lang w:val="sq-AL"/>
              </w:rPr>
              <w:t xml:space="preserve"> shtetet anëtare duhet të investojmë në marrjen e masave</w:t>
            </w:r>
            <w:r w:rsidR="00B0110F" w:rsidRPr="0014240B">
              <w:rPr>
                <w:rFonts w:cs="Times New Roman"/>
                <w:color w:val="212121"/>
                <w:spacing w:val="-4"/>
                <w:sz w:val="20"/>
                <w:szCs w:val="20"/>
                <w:lang w:val="sq-AL"/>
              </w:rPr>
              <w:t>,</w:t>
            </w:r>
            <w:r w:rsidRPr="0014240B">
              <w:rPr>
                <w:rFonts w:cs="Times New Roman"/>
                <w:color w:val="212121"/>
                <w:spacing w:val="-4"/>
                <w:sz w:val="20"/>
                <w:szCs w:val="20"/>
                <w:lang w:val="sq-AL"/>
              </w:rPr>
              <w:t xml:space="preserve"> të cilat mbështesin transferimin drejt burimeve efikase dhe prodhimin e ulët të karbonit në ekonominë e</w:t>
            </w:r>
            <w:r w:rsidR="00EA1468" w:rsidRPr="0014240B">
              <w:rPr>
                <w:rFonts w:cs="Times New Roman"/>
                <w:color w:val="212121"/>
                <w:spacing w:val="-4"/>
                <w:sz w:val="20"/>
                <w:szCs w:val="20"/>
                <w:lang w:val="sq-AL"/>
              </w:rPr>
              <w:t>v</w:t>
            </w:r>
            <w:r w:rsidRPr="0014240B">
              <w:rPr>
                <w:rFonts w:cs="Times New Roman"/>
                <w:color w:val="212121"/>
                <w:spacing w:val="-4"/>
                <w:sz w:val="20"/>
                <w:szCs w:val="20"/>
                <w:lang w:val="sq-AL"/>
              </w:rPr>
              <w:t>ropiane që është efikase në mënyrën se si ajo përdor të gjitha burimet, për të reduktuar rritjen ekonomike nga burimet dhe përdorimi i energjisë, për të përmirësuar cilësinë e ajrit (reduktimi i CO</w:t>
            </w:r>
            <w:r w:rsidRPr="0014240B">
              <w:rPr>
                <w:rFonts w:cs="Times New Roman"/>
                <w:color w:val="212121"/>
                <w:spacing w:val="-4"/>
                <w:sz w:val="20"/>
                <w:szCs w:val="20"/>
                <w:vertAlign w:val="subscript"/>
                <w:lang w:val="sq-AL"/>
              </w:rPr>
              <w:t>2</w:t>
            </w:r>
            <w:r w:rsidRPr="0014240B">
              <w:rPr>
                <w:rFonts w:cs="Times New Roman"/>
                <w:color w:val="212121"/>
                <w:spacing w:val="-4"/>
                <w:sz w:val="20"/>
                <w:szCs w:val="20"/>
                <w:lang w:val="sq-AL"/>
              </w:rPr>
              <w:t xml:space="preserve"> </w:t>
            </w:r>
            <w:r w:rsidRPr="0014240B">
              <w:rPr>
                <w:rFonts w:cs="Times New Roman"/>
                <w:spacing w:val="-4"/>
                <w:sz w:val="20"/>
                <w:szCs w:val="20"/>
                <w:lang w:val="sq-AL"/>
              </w:rPr>
              <w:t>PM</w:t>
            </w:r>
            <w:r w:rsidR="00EA1468" w:rsidRPr="0014240B">
              <w:rPr>
                <w:rFonts w:cs="Times New Roman"/>
                <w:color w:val="212121"/>
                <w:spacing w:val="-4"/>
                <w:sz w:val="20"/>
                <w:szCs w:val="20"/>
                <w:lang w:val="sq-AL"/>
              </w:rPr>
              <w:t>, emetimet e NO</w:t>
            </w:r>
            <w:r w:rsidRPr="0014240B">
              <w:rPr>
                <w:rFonts w:cs="Times New Roman"/>
                <w:color w:val="212121"/>
                <w:spacing w:val="-4"/>
                <w:sz w:val="20"/>
                <w:szCs w:val="20"/>
                <w:vertAlign w:val="subscript"/>
                <w:lang w:val="sq-AL"/>
              </w:rPr>
              <w:t>2</w:t>
            </w:r>
            <w:r w:rsidRPr="0014240B">
              <w:rPr>
                <w:rFonts w:cs="Times New Roman"/>
                <w:color w:val="212121"/>
                <w:spacing w:val="-4"/>
                <w:sz w:val="20"/>
                <w:szCs w:val="20"/>
                <w:lang w:val="sq-AL"/>
              </w:rPr>
              <w:t xml:space="preserve"> dhe përqendrimi i ozonit) sipas planeve të cilësisë së ajrit e mbështetur sipas </w:t>
            </w:r>
            <w:r w:rsidR="00EA1468" w:rsidRPr="0014240B">
              <w:rPr>
                <w:rFonts w:cs="Times New Roman"/>
                <w:color w:val="212121"/>
                <w:spacing w:val="-4"/>
                <w:sz w:val="20"/>
                <w:szCs w:val="20"/>
                <w:lang w:val="sq-AL"/>
              </w:rPr>
              <w:t>d</w:t>
            </w:r>
            <w:r w:rsidRPr="0014240B">
              <w:rPr>
                <w:rFonts w:cs="Times New Roman"/>
                <w:color w:val="212121"/>
                <w:spacing w:val="-4"/>
                <w:sz w:val="20"/>
                <w:szCs w:val="20"/>
                <w:lang w:val="sq-AL"/>
              </w:rPr>
              <w:t>irektivës 2008/50/KE në Itali apo planet ekuivalente strategjike kombëtare në Shqipëri e Mal të Zi, për të rritur konkurrencën dhe për të nxitur siguri më të madhe energjetike.</w:t>
            </w:r>
          </w:p>
          <w:p w:rsidR="00677C5B" w:rsidRPr="00A3683D" w:rsidRDefault="00677C5B" w:rsidP="00A3745D">
            <w:pPr>
              <w:pStyle w:val="Paragrafi"/>
              <w:ind w:firstLine="0"/>
              <w:rPr>
                <w:rFonts w:cs="Times New Roman"/>
                <w:color w:val="212121"/>
                <w:spacing w:val="-4"/>
                <w:sz w:val="10"/>
                <w:szCs w:val="20"/>
                <w:lang w:val="sq-AL"/>
              </w:rPr>
            </w:pPr>
          </w:p>
          <w:p w:rsidR="00677C5B" w:rsidRPr="0014240B" w:rsidRDefault="00677C5B" w:rsidP="00A3745D">
            <w:pPr>
              <w:pStyle w:val="Paragrafi"/>
              <w:ind w:firstLine="0"/>
              <w:rPr>
                <w:rFonts w:eastAsia="Times New Roman"/>
                <w:color w:val="212121"/>
                <w:spacing w:val="-4"/>
                <w:sz w:val="20"/>
                <w:szCs w:val="20"/>
                <w:lang w:val="sq-AL"/>
              </w:rPr>
            </w:pPr>
            <w:r w:rsidRPr="0014240B">
              <w:rPr>
                <w:rFonts w:eastAsia="Times New Roman"/>
                <w:color w:val="212121"/>
                <w:spacing w:val="-4"/>
                <w:sz w:val="20"/>
                <w:szCs w:val="20"/>
                <w:lang w:val="sq-AL"/>
              </w:rPr>
              <w:t>Meqë një pjesë e konsiderueshme e energjisë së përdorur në qytete është e lidhur me ndërtesat,</w:t>
            </w:r>
            <w:r w:rsidR="00D93719" w:rsidRPr="0014240B">
              <w:rPr>
                <w:rFonts w:eastAsia="Times New Roman"/>
                <w:color w:val="212121"/>
                <w:spacing w:val="-4"/>
                <w:sz w:val="20"/>
                <w:szCs w:val="20"/>
                <w:lang w:val="sq-AL"/>
              </w:rPr>
              <w:t xml:space="preserve"> </w:t>
            </w:r>
            <w:r w:rsidRPr="0014240B">
              <w:rPr>
                <w:rFonts w:eastAsia="Times New Roman"/>
                <w:color w:val="212121"/>
                <w:spacing w:val="-4"/>
                <w:sz w:val="20"/>
                <w:szCs w:val="20"/>
                <w:lang w:val="sq-AL"/>
              </w:rPr>
              <w:t>legjislacioni i BE-së është fokusuar në mënyrë të veçantë në energjinë e vetë-plotësimit nga ndërtesat (publike) dhe maksimizimin e kursimeve të energjisë</w:t>
            </w:r>
            <w:r w:rsidR="001407AB" w:rsidRPr="0014240B">
              <w:rPr>
                <w:rFonts w:eastAsia="Times New Roman"/>
                <w:color w:val="212121"/>
                <w:spacing w:val="-4"/>
                <w:sz w:val="20"/>
                <w:szCs w:val="20"/>
                <w:lang w:val="sq-AL"/>
              </w:rPr>
              <w:t xml:space="preserve"> </w:t>
            </w:r>
            <w:r w:rsidRPr="0014240B">
              <w:rPr>
                <w:rFonts w:eastAsia="Times New Roman"/>
                <w:color w:val="212121"/>
                <w:spacing w:val="-4"/>
                <w:sz w:val="20"/>
                <w:szCs w:val="20"/>
                <w:lang w:val="sq-AL"/>
              </w:rPr>
              <w:t xml:space="preserve">së ngrohjes. Niveli i lartë i përvojës dhe ekspertizës në prodhimin specifik të energjisë së rinovueshme dhe efikasitetin e energjisë është tashmë e disponueshme në disa rajone të </w:t>
            </w:r>
            <w:r w:rsidRPr="0014240B">
              <w:rPr>
                <w:rFonts w:eastAsia="Times New Roman"/>
                <w:spacing w:val="-4"/>
                <w:sz w:val="20"/>
                <w:szCs w:val="20"/>
                <w:lang w:val="sq-AL"/>
              </w:rPr>
              <w:t>zonës Programit</w:t>
            </w:r>
            <w:r w:rsidRPr="0014240B">
              <w:rPr>
                <w:rFonts w:eastAsia="Times New Roman"/>
                <w:color w:val="212121"/>
                <w:spacing w:val="-4"/>
                <w:sz w:val="20"/>
                <w:szCs w:val="20"/>
                <w:lang w:val="sq-AL"/>
              </w:rPr>
              <w:t>. Bashkëpunimi dhe shkëmbimi i njohurive, në veçanti</w:t>
            </w:r>
            <w:r w:rsidR="00AC51A5" w:rsidRPr="0014240B">
              <w:rPr>
                <w:rFonts w:eastAsia="Times New Roman"/>
                <w:color w:val="212121"/>
                <w:spacing w:val="-4"/>
                <w:sz w:val="20"/>
                <w:szCs w:val="20"/>
                <w:lang w:val="sq-AL"/>
              </w:rPr>
              <w:t>,</w:t>
            </w:r>
            <w:r w:rsidRPr="0014240B">
              <w:rPr>
                <w:rFonts w:eastAsia="Times New Roman"/>
                <w:color w:val="212121"/>
                <w:spacing w:val="-4"/>
                <w:sz w:val="20"/>
                <w:szCs w:val="20"/>
                <w:lang w:val="sq-AL"/>
              </w:rPr>
              <w:t xml:space="preserve"> në kuadrin rregullator, mund të lehtësojë arritjen e qëllimeve të strategjisë së energjisë të BE-së në të gjithë </w:t>
            </w:r>
            <w:r w:rsidRPr="0014240B">
              <w:rPr>
                <w:rFonts w:eastAsia="Times New Roman"/>
                <w:spacing w:val="-4"/>
                <w:sz w:val="20"/>
                <w:szCs w:val="20"/>
                <w:lang w:val="sq-AL"/>
              </w:rPr>
              <w:t>zonën e</w:t>
            </w:r>
            <w:r w:rsidR="00D93719" w:rsidRPr="0014240B">
              <w:rPr>
                <w:rFonts w:eastAsia="Times New Roman"/>
                <w:spacing w:val="-4"/>
                <w:sz w:val="20"/>
                <w:szCs w:val="20"/>
                <w:lang w:val="sq-AL"/>
              </w:rPr>
              <w:t xml:space="preserve"> </w:t>
            </w:r>
            <w:r w:rsidRPr="0014240B">
              <w:rPr>
                <w:rFonts w:eastAsia="Times New Roman"/>
                <w:spacing w:val="-4"/>
                <w:sz w:val="20"/>
                <w:szCs w:val="20"/>
                <w:lang w:val="sq-AL"/>
              </w:rPr>
              <w:t>Programit</w:t>
            </w:r>
            <w:r w:rsidRPr="0014240B">
              <w:rPr>
                <w:rFonts w:eastAsia="Times New Roman"/>
                <w:color w:val="212121"/>
                <w:spacing w:val="-4"/>
                <w:sz w:val="20"/>
                <w:szCs w:val="20"/>
                <w:lang w:val="sq-AL"/>
              </w:rPr>
              <w:t>. Ajo</w:t>
            </w:r>
            <w:r w:rsidR="00286DC0" w:rsidRPr="0014240B">
              <w:rPr>
                <w:rFonts w:eastAsia="Times New Roman"/>
                <w:color w:val="212121"/>
                <w:spacing w:val="-4"/>
                <w:sz w:val="20"/>
                <w:szCs w:val="20"/>
                <w:lang w:val="sq-AL"/>
              </w:rPr>
              <w:t>,</w:t>
            </w:r>
            <w:r w:rsidRPr="0014240B">
              <w:rPr>
                <w:rFonts w:eastAsia="Times New Roman"/>
                <w:color w:val="212121"/>
                <w:spacing w:val="-4"/>
                <w:sz w:val="20"/>
                <w:szCs w:val="20"/>
                <w:lang w:val="sq-AL"/>
              </w:rPr>
              <w:t xml:space="preserve"> gjithashtu</w:t>
            </w:r>
            <w:r w:rsidR="00286DC0" w:rsidRPr="0014240B">
              <w:rPr>
                <w:rFonts w:eastAsia="Times New Roman"/>
                <w:color w:val="212121"/>
                <w:spacing w:val="-4"/>
                <w:sz w:val="20"/>
                <w:szCs w:val="20"/>
                <w:lang w:val="sq-AL"/>
              </w:rPr>
              <w:t>,</w:t>
            </w:r>
            <w:r w:rsidRPr="0014240B">
              <w:rPr>
                <w:rFonts w:eastAsia="Times New Roman"/>
                <w:color w:val="212121"/>
                <w:spacing w:val="-4"/>
                <w:sz w:val="20"/>
                <w:szCs w:val="20"/>
                <w:lang w:val="sq-AL"/>
              </w:rPr>
              <w:t xml:space="preserve"> mund të grumbullojë faktorët e favorshëm vendas</w:t>
            </w:r>
            <w:r w:rsidR="00F17CD1" w:rsidRPr="0014240B">
              <w:rPr>
                <w:rFonts w:eastAsia="Times New Roman"/>
                <w:color w:val="212121"/>
                <w:spacing w:val="-4"/>
                <w:sz w:val="20"/>
                <w:szCs w:val="20"/>
                <w:lang w:val="sq-AL"/>
              </w:rPr>
              <w:t>,</w:t>
            </w:r>
            <w:r w:rsidRPr="0014240B">
              <w:rPr>
                <w:rFonts w:eastAsia="Times New Roman"/>
                <w:color w:val="212121"/>
                <w:spacing w:val="-4"/>
                <w:sz w:val="20"/>
                <w:szCs w:val="20"/>
                <w:lang w:val="sq-AL"/>
              </w:rPr>
              <w:t xml:space="preserve"> si</w:t>
            </w:r>
            <w:r w:rsidR="00F17CD1" w:rsidRPr="0014240B">
              <w:rPr>
                <w:rFonts w:eastAsia="Times New Roman"/>
                <w:color w:val="212121"/>
                <w:spacing w:val="-4"/>
                <w:sz w:val="20"/>
                <w:szCs w:val="20"/>
                <w:lang w:val="sq-AL"/>
              </w:rPr>
              <w:t>:</w:t>
            </w:r>
            <w:r w:rsidRPr="0014240B">
              <w:rPr>
                <w:rFonts w:eastAsia="Times New Roman"/>
                <w:color w:val="212121"/>
                <w:spacing w:val="-4"/>
                <w:sz w:val="20"/>
                <w:szCs w:val="20"/>
                <w:lang w:val="sq-AL"/>
              </w:rPr>
              <w:t xml:space="preserve"> burimet gjeotermale, kushtet e erës, rrezatimi diellor dhe burimet rajonale të biomasës, në mënyrë që të shumëfishojë potencialin e burimeve të energjisë së rinovueshme dhe zbatimin e tyre.</w:t>
            </w:r>
          </w:p>
          <w:p w:rsidR="00677C5B" w:rsidRPr="0014240B" w:rsidRDefault="00677C5B" w:rsidP="00A3745D">
            <w:pPr>
              <w:pStyle w:val="Paragrafi"/>
              <w:ind w:firstLine="0"/>
              <w:rPr>
                <w:rFonts w:eastAsia="Times New Roman"/>
                <w:color w:val="212121"/>
                <w:spacing w:val="-4"/>
                <w:sz w:val="20"/>
                <w:szCs w:val="20"/>
                <w:lang w:val="sq-AL"/>
              </w:rPr>
            </w:pPr>
            <w:r w:rsidRPr="0014240B">
              <w:rPr>
                <w:rFonts w:eastAsia="Times New Roman"/>
                <w:color w:val="212121"/>
                <w:spacing w:val="-4"/>
                <w:sz w:val="20"/>
                <w:szCs w:val="20"/>
                <w:lang w:val="sq-AL"/>
              </w:rPr>
              <w:t xml:space="preserve">Shumica e rajoneve të zonës </w:t>
            </w:r>
            <w:r w:rsidR="00F17CD1" w:rsidRPr="0014240B">
              <w:rPr>
                <w:rFonts w:eastAsia="Times New Roman"/>
                <w:color w:val="212121"/>
                <w:spacing w:val="-4"/>
                <w:sz w:val="20"/>
                <w:szCs w:val="20"/>
                <w:lang w:val="sq-AL"/>
              </w:rPr>
              <w:t xml:space="preserve">së </w:t>
            </w:r>
            <w:r w:rsidRPr="0014240B">
              <w:rPr>
                <w:rFonts w:eastAsia="Times New Roman"/>
                <w:color w:val="212121"/>
                <w:spacing w:val="-4"/>
                <w:sz w:val="20"/>
                <w:szCs w:val="20"/>
                <w:lang w:val="sq-AL"/>
              </w:rPr>
              <w:t>Programit tregojnë konsumim të lartë të energjisë dhe një shkallë të ulët të efikasitetit energjetik të ndërtesave dhe infrastrukturës</w:t>
            </w:r>
            <w:r w:rsidR="00023C59" w:rsidRPr="0014240B">
              <w:rPr>
                <w:rFonts w:eastAsia="Times New Roman"/>
                <w:color w:val="212121"/>
                <w:spacing w:val="-4"/>
                <w:sz w:val="20"/>
                <w:szCs w:val="20"/>
                <w:lang w:val="sq-AL"/>
              </w:rPr>
              <w:t>,</w:t>
            </w:r>
            <w:r w:rsidRPr="0014240B">
              <w:rPr>
                <w:rFonts w:eastAsia="Times New Roman"/>
                <w:color w:val="212121"/>
                <w:spacing w:val="-4"/>
                <w:sz w:val="20"/>
                <w:szCs w:val="20"/>
                <w:lang w:val="sq-AL"/>
              </w:rPr>
              <w:t xml:space="preserve"> të cilat janë kontribuuesit kryesor</w:t>
            </w:r>
            <w:r w:rsidR="00023C59" w:rsidRPr="0014240B">
              <w:rPr>
                <w:spacing w:val="-4"/>
                <w:sz w:val="20"/>
                <w:szCs w:val="20"/>
                <w:lang w:val="sq-AL" w:eastAsia="sq-AL"/>
              </w:rPr>
              <w:t>ë</w:t>
            </w:r>
            <w:r w:rsidRPr="0014240B">
              <w:rPr>
                <w:rFonts w:eastAsia="Times New Roman"/>
                <w:color w:val="212121"/>
                <w:spacing w:val="-4"/>
                <w:sz w:val="20"/>
                <w:szCs w:val="20"/>
                <w:lang w:val="sq-AL"/>
              </w:rPr>
              <w:t xml:space="preserve"> në emetimet e gazit serë. Përdorimi me efikasitet i energjisë sjell një kontribut të rëndësishëm për arritjen e një ekonomie me prodhim të ulët të karbonit, për luftën kundër ndryshimit klimaterik</w:t>
            </w:r>
            <w:r w:rsidR="00E71426" w:rsidRPr="0014240B">
              <w:rPr>
                <w:rFonts w:eastAsia="Times New Roman"/>
                <w:color w:val="212121"/>
                <w:spacing w:val="-4"/>
                <w:sz w:val="20"/>
                <w:szCs w:val="20"/>
                <w:lang w:val="sq-AL"/>
              </w:rPr>
              <w:t>,</w:t>
            </w:r>
            <w:r w:rsidRPr="0014240B">
              <w:rPr>
                <w:rFonts w:eastAsia="Times New Roman"/>
                <w:color w:val="212121"/>
                <w:spacing w:val="-4"/>
                <w:sz w:val="20"/>
                <w:szCs w:val="20"/>
                <w:lang w:val="sq-AL"/>
              </w:rPr>
              <w:t xml:space="preserve"> e cila do të thotë më shumë efekte pozitive në cilësinë e ajrit. Rritja e efikasitetit të energjisë dhe e përdorimit të energjisë së rinovueshme është një prioritet, kryesisht në infrastrukturën publike (d.m.th. infrastr</w:t>
            </w:r>
            <w:r w:rsidR="00896E9B" w:rsidRPr="0014240B">
              <w:rPr>
                <w:rFonts w:eastAsia="Times New Roman"/>
                <w:color w:val="212121"/>
                <w:spacing w:val="-4"/>
                <w:sz w:val="20"/>
                <w:szCs w:val="20"/>
                <w:lang w:val="sq-AL"/>
              </w:rPr>
              <w:t>uktura në pronësi publike dhe/</w:t>
            </w:r>
            <w:r w:rsidRPr="0014240B">
              <w:rPr>
                <w:rFonts w:eastAsia="Times New Roman"/>
                <w:color w:val="212121"/>
                <w:spacing w:val="-4"/>
                <w:sz w:val="20"/>
                <w:szCs w:val="20"/>
                <w:lang w:val="sq-AL"/>
              </w:rPr>
              <w:t>ose për përdorim publik, duke përfshirë edhe ndërtesat publike).</w:t>
            </w:r>
          </w:p>
          <w:p w:rsidR="00677C5B" w:rsidRPr="00A3683D" w:rsidRDefault="00677C5B" w:rsidP="00A3745D">
            <w:pPr>
              <w:pStyle w:val="Paragrafi"/>
              <w:ind w:firstLine="0"/>
              <w:rPr>
                <w:rFonts w:eastAsia="Times New Roman"/>
                <w:color w:val="212121"/>
                <w:spacing w:val="-4"/>
                <w:sz w:val="12"/>
                <w:szCs w:val="20"/>
                <w:lang w:val="sq-AL"/>
              </w:rPr>
            </w:pPr>
          </w:p>
          <w:p w:rsidR="00677C5B" w:rsidRPr="0014240B" w:rsidRDefault="00677C5B" w:rsidP="00A3745D">
            <w:pPr>
              <w:pStyle w:val="Paragrafi"/>
              <w:ind w:firstLine="0"/>
              <w:rPr>
                <w:rFonts w:eastAsia="Times New Roman"/>
                <w:color w:val="212121"/>
                <w:spacing w:val="-4"/>
                <w:sz w:val="20"/>
                <w:szCs w:val="20"/>
                <w:lang w:val="sq-AL"/>
              </w:rPr>
            </w:pPr>
            <w:r w:rsidRPr="0014240B">
              <w:rPr>
                <w:rFonts w:eastAsia="Times New Roman"/>
                <w:color w:val="212121"/>
                <w:spacing w:val="-4"/>
                <w:sz w:val="20"/>
                <w:szCs w:val="20"/>
                <w:lang w:val="sq-AL"/>
              </w:rPr>
              <w:t xml:space="preserve">Pavarësisht se disa rajone të </w:t>
            </w:r>
            <w:r w:rsidRPr="0014240B">
              <w:rPr>
                <w:rFonts w:eastAsia="Times New Roman"/>
                <w:spacing w:val="-4"/>
                <w:sz w:val="20"/>
                <w:szCs w:val="20"/>
                <w:lang w:val="sq-AL"/>
              </w:rPr>
              <w:t xml:space="preserve">zonës Programit </w:t>
            </w:r>
            <w:r w:rsidRPr="0014240B">
              <w:rPr>
                <w:rFonts w:eastAsia="Times New Roman"/>
                <w:color w:val="212121"/>
                <w:spacing w:val="-4"/>
                <w:sz w:val="20"/>
                <w:szCs w:val="20"/>
                <w:lang w:val="sq-AL"/>
              </w:rPr>
              <w:t>janë mjaft të avancuara në aspektin e teknologjive të kursimit të energjisë, ekziston nevoja për rritjen e kapacitetit të përgjithshëm të sektorit publik për zbatimin e masave për përmirësimin e cilësisë së ajrit, kryesisht ndikim kanë emetimet e infrastrukturës publike. Në veçanti, zotëruesit e infrastrukturës publike dhe operatorët shpesh u mungon ekspertiza e nevojshme (d.m.th. metoda dhe teknologjia) për reduktimi</w:t>
            </w:r>
            <w:r w:rsidR="00194D35" w:rsidRPr="0014240B">
              <w:rPr>
                <w:rFonts w:eastAsia="Times New Roman"/>
                <w:color w:val="212121"/>
                <w:spacing w:val="-4"/>
                <w:sz w:val="20"/>
                <w:szCs w:val="20"/>
                <w:lang w:val="sq-AL"/>
              </w:rPr>
              <w:t>n e konsumit të energjisë dhe/</w:t>
            </w:r>
            <w:r w:rsidRPr="0014240B">
              <w:rPr>
                <w:rFonts w:eastAsia="Times New Roman"/>
                <w:color w:val="212121"/>
                <w:spacing w:val="-4"/>
                <w:sz w:val="20"/>
                <w:szCs w:val="20"/>
                <w:lang w:val="sq-AL"/>
              </w:rPr>
              <w:t>ose për të zëvendësuar konsumin e lëndëve djegëse me burime të rinovueshme të energjisë.</w:t>
            </w:r>
          </w:p>
          <w:p w:rsidR="00677C5B" w:rsidRPr="00A3683D" w:rsidRDefault="00677C5B" w:rsidP="00A3745D">
            <w:pPr>
              <w:pStyle w:val="Paragrafi"/>
              <w:ind w:firstLine="0"/>
              <w:rPr>
                <w:rFonts w:eastAsia="Times New Roman"/>
                <w:color w:val="212121"/>
                <w:spacing w:val="-4"/>
                <w:sz w:val="10"/>
                <w:szCs w:val="20"/>
                <w:lang w:val="sq-AL"/>
              </w:rPr>
            </w:pPr>
          </w:p>
          <w:p w:rsidR="00677C5B" w:rsidRPr="0014240B" w:rsidRDefault="00677C5B" w:rsidP="00A3745D">
            <w:pPr>
              <w:pStyle w:val="Paragrafi"/>
              <w:ind w:firstLine="0"/>
              <w:rPr>
                <w:rFonts w:eastAsia="Times New Roman"/>
                <w:color w:val="212121"/>
                <w:spacing w:val="-4"/>
                <w:sz w:val="20"/>
                <w:szCs w:val="20"/>
                <w:lang w:val="sq-AL"/>
              </w:rPr>
            </w:pPr>
            <w:r w:rsidRPr="0014240B">
              <w:rPr>
                <w:rFonts w:eastAsia="Times New Roman"/>
                <w:color w:val="212121"/>
                <w:spacing w:val="-4"/>
                <w:sz w:val="20"/>
                <w:szCs w:val="20"/>
                <w:lang w:val="sq-AL"/>
              </w:rPr>
              <w:t>Ndërhyrja e Programit do të ndihmojë për të zvogëluar pabarazitë e njohurive dhe për të rritur kapacitetet në sektorin publik dhe subjektet që kanë të bëjnë me përmirësimin e efikasitetit energjetik në infrastrukturën publike dhe</w:t>
            </w:r>
            <w:r w:rsidR="00896E9B" w:rsidRPr="0014240B">
              <w:rPr>
                <w:rFonts w:eastAsia="Times New Roman"/>
                <w:color w:val="212121"/>
                <w:spacing w:val="-4"/>
                <w:sz w:val="20"/>
                <w:szCs w:val="20"/>
                <w:lang w:val="sq-AL"/>
              </w:rPr>
              <w:t>,</w:t>
            </w:r>
            <w:r w:rsidRPr="0014240B">
              <w:rPr>
                <w:rFonts w:eastAsia="Times New Roman"/>
                <w:color w:val="212121"/>
                <w:spacing w:val="-4"/>
                <w:sz w:val="20"/>
                <w:szCs w:val="20"/>
                <w:lang w:val="sq-AL"/>
              </w:rPr>
              <w:t xml:space="preserve"> si përfundim</w:t>
            </w:r>
            <w:r w:rsidR="00896E9B" w:rsidRPr="0014240B">
              <w:rPr>
                <w:rFonts w:eastAsia="Times New Roman"/>
                <w:color w:val="212121"/>
                <w:spacing w:val="-4"/>
                <w:sz w:val="20"/>
                <w:szCs w:val="20"/>
                <w:lang w:val="sq-AL"/>
              </w:rPr>
              <w:t>,</w:t>
            </w:r>
            <w:r w:rsidRPr="0014240B">
              <w:rPr>
                <w:rFonts w:eastAsia="Times New Roman"/>
                <w:color w:val="212121"/>
                <w:spacing w:val="-4"/>
                <w:sz w:val="20"/>
                <w:szCs w:val="20"/>
                <w:lang w:val="sq-AL"/>
              </w:rPr>
              <w:t xml:space="preserve"> për të reduktuar konsumin e energjisë dhe </w:t>
            </w:r>
            <w:r w:rsidRPr="0014240B">
              <w:rPr>
                <w:rFonts w:eastAsia="Times New Roman"/>
                <w:spacing w:val="-4"/>
                <w:sz w:val="20"/>
                <w:szCs w:val="20"/>
                <w:lang w:val="sq-AL"/>
              </w:rPr>
              <w:t>CO</w:t>
            </w:r>
            <w:r w:rsidRPr="0014240B">
              <w:rPr>
                <w:rFonts w:eastAsia="Times New Roman"/>
                <w:spacing w:val="-4"/>
                <w:sz w:val="20"/>
                <w:szCs w:val="20"/>
                <w:vertAlign w:val="subscript"/>
                <w:lang w:val="sq-AL"/>
              </w:rPr>
              <w:t>2</w:t>
            </w:r>
            <w:r w:rsidRPr="0014240B">
              <w:rPr>
                <w:rFonts w:eastAsia="Times New Roman"/>
                <w:spacing w:val="-4"/>
                <w:sz w:val="20"/>
                <w:szCs w:val="20"/>
                <w:lang w:val="sq-AL"/>
              </w:rPr>
              <w:t xml:space="preserve"> PM, </w:t>
            </w:r>
            <w:r w:rsidRPr="0014240B">
              <w:rPr>
                <w:rFonts w:eastAsia="Times New Roman"/>
                <w:color w:val="212121"/>
                <w:spacing w:val="-4"/>
                <w:sz w:val="20"/>
                <w:szCs w:val="20"/>
                <w:lang w:val="sq-AL"/>
              </w:rPr>
              <w:t>emetimet N</w:t>
            </w:r>
            <w:r w:rsidR="00896E9B" w:rsidRPr="0014240B">
              <w:rPr>
                <w:rFonts w:eastAsia="Times New Roman"/>
                <w:spacing w:val="-4"/>
                <w:sz w:val="20"/>
                <w:szCs w:val="20"/>
                <w:lang w:val="sq-AL"/>
              </w:rPr>
              <w:t>O</w:t>
            </w:r>
            <w:r w:rsidR="00896E9B" w:rsidRPr="0014240B">
              <w:rPr>
                <w:rFonts w:eastAsia="Times New Roman"/>
                <w:spacing w:val="-4"/>
                <w:sz w:val="20"/>
                <w:szCs w:val="20"/>
                <w:vertAlign w:val="subscript"/>
                <w:lang w:val="sq-AL"/>
              </w:rPr>
              <w:t>2</w:t>
            </w:r>
            <w:r w:rsidRPr="0014240B">
              <w:rPr>
                <w:rFonts w:eastAsia="Times New Roman"/>
                <w:color w:val="212121"/>
                <w:spacing w:val="-4"/>
                <w:sz w:val="20"/>
                <w:szCs w:val="20"/>
                <w:lang w:val="sq-AL"/>
              </w:rPr>
              <w:t xml:space="preserve"> dhe përqendrimin e ozonit.</w:t>
            </w:r>
          </w:p>
          <w:p w:rsidR="00677C5B" w:rsidRPr="0014240B" w:rsidRDefault="00677C5B" w:rsidP="00A3745D">
            <w:pPr>
              <w:pStyle w:val="Paragrafi"/>
              <w:ind w:firstLine="0"/>
              <w:rPr>
                <w:rFonts w:eastAsia="Times New Roman"/>
                <w:color w:val="212121"/>
                <w:spacing w:val="-4"/>
                <w:sz w:val="20"/>
                <w:szCs w:val="20"/>
                <w:lang w:val="sq-AL"/>
              </w:rPr>
            </w:pPr>
            <w:r w:rsidRPr="0014240B">
              <w:rPr>
                <w:rFonts w:eastAsia="Times New Roman"/>
                <w:color w:val="212121"/>
                <w:spacing w:val="-4"/>
                <w:sz w:val="20"/>
                <w:szCs w:val="20"/>
                <w:lang w:val="sq-AL"/>
              </w:rPr>
              <w:t>Programi do të mbështesë ato iniciativa të projekteve të cilat janë koherencë me planet rajonale të cilësisë së ajrit, programet kombëtare të kontrollit të ndotjes së ajrit dhe të Protokollit të Goteborgut. Qëllimet e programit do të arrihen përmes integrimit horizontal dhe vertikal në fushën e cilësisë së ajrit.</w:t>
            </w:r>
          </w:p>
          <w:p w:rsidR="00677C5B" w:rsidRPr="00A3683D" w:rsidRDefault="00677C5B" w:rsidP="00A3745D">
            <w:pPr>
              <w:pStyle w:val="Paragrafi"/>
              <w:ind w:firstLine="0"/>
              <w:rPr>
                <w:rFonts w:eastAsia="Times New Roman"/>
                <w:color w:val="212121"/>
                <w:spacing w:val="-4"/>
                <w:sz w:val="12"/>
                <w:szCs w:val="20"/>
                <w:lang w:val="sq-AL"/>
              </w:rPr>
            </w:pPr>
          </w:p>
          <w:p w:rsidR="00677C5B" w:rsidRPr="0014240B" w:rsidRDefault="00677C5B" w:rsidP="00A3745D">
            <w:pPr>
              <w:pStyle w:val="Paragrafi"/>
              <w:ind w:firstLine="0"/>
              <w:rPr>
                <w:rFonts w:eastAsia="Times New Roman"/>
                <w:color w:val="212121"/>
                <w:spacing w:val="-4"/>
                <w:sz w:val="20"/>
                <w:szCs w:val="20"/>
                <w:lang w:val="sq-AL"/>
              </w:rPr>
            </w:pPr>
            <w:r w:rsidRPr="0014240B">
              <w:rPr>
                <w:rFonts w:eastAsia="Times New Roman"/>
                <w:color w:val="212121"/>
                <w:spacing w:val="-4"/>
                <w:sz w:val="20"/>
                <w:szCs w:val="20"/>
                <w:lang w:val="sq-AL"/>
              </w:rPr>
              <w:t>Programi do të mbështesë iniciativat që synojnë inkurajimin e prodhimit të energjisë nga burimet e rinovueshme, me kusht që kjo të bëhet në mënyrë të qëndrueshme. Propozimet e projektit duhet të sigurojnë dëshmi për reduktimin në mënyrë efektive të emetimit të gazit serë, duke zbatuar masat e duhura të monitorimit dhe vlerësimit të gjithë ndikimit dhe kufizimit të prodhimit të tyre në mjedis.</w:t>
            </w:r>
          </w:p>
          <w:p w:rsidR="00677C5B" w:rsidRPr="00A3683D" w:rsidRDefault="00677C5B" w:rsidP="00A3745D">
            <w:pPr>
              <w:pStyle w:val="Paragrafi"/>
              <w:ind w:firstLine="0"/>
              <w:rPr>
                <w:rFonts w:eastAsia="Times New Roman"/>
                <w:color w:val="212121"/>
                <w:spacing w:val="-4"/>
                <w:sz w:val="12"/>
                <w:szCs w:val="20"/>
                <w:lang w:val="sq-AL"/>
              </w:rPr>
            </w:pPr>
          </w:p>
          <w:p w:rsidR="00677C5B" w:rsidRPr="0014240B" w:rsidRDefault="00677C5B" w:rsidP="00A3745D">
            <w:pPr>
              <w:pStyle w:val="Paragrafi"/>
              <w:ind w:firstLine="0"/>
              <w:rPr>
                <w:rFonts w:eastAsia="Times New Roman"/>
                <w:color w:val="212121"/>
                <w:spacing w:val="-4"/>
                <w:sz w:val="20"/>
                <w:szCs w:val="20"/>
                <w:lang w:val="sq-AL"/>
              </w:rPr>
            </w:pPr>
            <w:r w:rsidRPr="0014240B">
              <w:rPr>
                <w:rFonts w:eastAsia="Times New Roman"/>
                <w:color w:val="212121"/>
                <w:spacing w:val="-4"/>
                <w:sz w:val="20"/>
                <w:szCs w:val="20"/>
                <w:lang w:val="sq-AL"/>
              </w:rPr>
              <w:t>Veprimet që do të zbatohen me OS</w:t>
            </w:r>
            <w:r w:rsidR="006B44D1" w:rsidRPr="0014240B">
              <w:rPr>
                <w:rFonts w:eastAsia="Times New Roman"/>
                <w:color w:val="212121"/>
                <w:spacing w:val="-4"/>
                <w:sz w:val="20"/>
                <w:szCs w:val="20"/>
                <w:lang w:val="sq-AL"/>
              </w:rPr>
              <w:t>-në</w:t>
            </w:r>
            <w:r w:rsidRPr="0014240B">
              <w:rPr>
                <w:rFonts w:eastAsia="Times New Roman"/>
                <w:color w:val="212121"/>
                <w:spacing w:val="-4"/>
                <w:sz w:val="20"/>
                <w:szCs w:val="20"/>
                <w:lang w:val="sq-AL"/>
              </w:rPr>
              <w:t xml:space="preserve"> në këtë mënyrë do të sigurojnë ofrimin dhe shpërndarjen e zgjidhjeve për të përmirësuar efikasitetin e energjisë dhe përdorimin e mundshëm të energjisë së rinovueshme në </w:t>
            </w:r>
            <w:r w:rsidRPr="0014240B">
              <w:rPr>
                <w:rFonts w:eastAsia="Times New Roman"/>
                <w:spacing w:val="-4"/>
                <w:sz w:val="20"/>
                <w:szCs w:val="20"/>
                <w:lang w:val="sq-AL"/>
              </w:rPr>
              <w:t>zonën e Programit</w:t>
            </w:r>
            <w:r w:rsidRPr="0014240B">
              <w:rPr>
                <w:rFonts w:eastAsia="Times New Roman"/>
                <w:color w:val="212121"/>
                <w:spacing w:val="-4"/>
                <w:sz w:val="20"/>
                <w:szCs w:val="20"/>
                <w:lang w:val="sq-AL"/>
              </w:rPr>
              <w:t>. Kjo do të arrihet përmes forcimit të kompetencave, si dhe zhvillimin dhe zbatimin e strategjive, metodat e menaxhimit dhe skemat e financimit, të cilat do të shërbejnë si burim energjie për të arritur efikasitetin më të lartë të energjisë.</w:t>
            </w:r>
          </w:p>
          <w:p w:rsidR="00677C5B" w:rsidRPr="0014240B" w:rsidRDefault="00677C5B" w:rsidP="00A3745D">
            <w:pPr>
              <w:pStyle w:val="Paragrafi"/>
              <w:ind w:firstLine="0"/>
              <w:rPr>
                <w:rFonts w:eastAsia="Times New Roman"/>
                <w:color w:val="212121"/>
                <w:spacing w:val="-4"/>
                <w:sz w:val="20"/>
                <w:szCs w:val="20"/>
                <w:lang w:val="sq-AL"/>
              </w:rPr>
            </w:pPr>
          </w:p>
          <w:p w:rsidR="00677C5B" w:rsidRPr="0014240B" w:rsidRDefault="00677C5B" w:rsidP="00A3745D">
            <w:pPr>
              <w:pStyle w:val="Paragrafi"/>
              <w:ind w:firstLine="0"/>
              <w:rPr>
                <w:rFonts w:eastAsia="Times New Roman"/>
                <w:color w:val="212121"/>
                <w:spacing w:val="-4"/>
                <w:sz w:val="20"/>
                <w:szCs w:val="20"/>
                <w:lang w:val="sq-AL"/>
              </w:rPr>
            </w:pPr>
            <w:r w:rsidRPr="0014240B">
              <w:rPr>
                <w:rFonts w:eastAsia="Times New Roman"/>
                <w:color w:val="212121"/>
                <w:spacing w:val="-4"/>
                <w:sz w:val="20"/>
                <w:szCs w:val="20"/>
                <w:lang w:val="sq-AL"/>
              </w:rPr>
              <w:t xml:space="preserve">Përdorimi i energjive të rinovueshme, veçanërisht në zonat me kushte të veçanta (rrugë të mbipopulluara dhe transporti detar, popullsi me densitet të lartë) dhe / ose kushtet komplekse gjeografike (si kodrat, malet) duhet të promovohet vetëm nëse përdorimi i saj është i shoqëruar me standardet e rrepta të emetimit dhe masat për reduktimin e emetimit, veçanërisht të </w:t>
            </w:r>
            <w:r w:rsidRPr="0014240B">
              <w:rPr>
                <w:rFonts w:eastAsia="Times New Roman"/>
                <w:spacing w:val="-4"/>
                <w:sz w:val="20"/>
                <w:szCs w:val="20"/>
                <w:lang w:val="sq-AL"/>
              </w:rPr>
              <w:t>PM-së</w:t>
            </w:r>
            <w:r w:rsidRPr="0014240B">
              <w:rPr>
                <w:rFonts w:eastAsia="Times New Roman"/>
                <w:color w:val="212121"/>
                <w:spacing w:val="-4"/>
                <w:sz w:val="20"/>
                <w:szCs w:val="20"/>
                <w:lang w:val="sq-AL"/>
              </w:rPr>
              <w:t>.</w:t>
            </w:r>
          </w:p>
          <w:p w:rsidR="00677C5B" w:rsidRPr="0014240B" w:rsidRDefault="00677C5B" w:rsidP="00A3745D">
            <w:pPr>
              <w:pStyle w:val="Paragrafi"/>
              <w:ind w:firstLine="0"/>
              <w:rPr>
                <w:rFonts w:eastAsia="Times New Roman"/>
                <w:color w:val="212121"/>
                <w:spacing w:val="-4"/>
                <w:sz w:val="20"/>
                <w:szCs w:val="20"/>
                <w:lang w:val="sq-AL"/>
              </w:rPr>
            </w:pPr>
            <w:r w:rsidRPr="0014240B">
              <w:rPr>
                <w:rFonts w:eastAsia="Times New Roman"/>
                <w:color w:val="212121"/>
                <w:spacing w:val="-4"/>
                <w:sz w:val="20"/>
                <w:szCs w:val="20"/>
                <w:lang w:val="sq-AL"/>
              </w:rPr>
              <w:t>Rezultatet e pritshme kryesore</w:t>
            </w:r>
            <w:r w:rsidR="000F0A6C" w:rsidRPr="0014240B">
              <w:rPr>
                <w:rFonts w:eastAsia="Times New Roman"/>
                <w:color w:val="212121"/>
                <w:spacing w:val="-4"/>
                <w:sz w:val="20"/>
                <w:szCs w:val="20"/>
                <w:lang w:val="sq-AL"/>
              </w:rPr>
              <w:t>,</w:t>
            </w:r>
            <w:r w:rsidRPr="0014240B">
              <w:rPr>
                <w:rFonts w:eastAsia="Times New Roman"/>
                <w:color w:val="212121"/>
                <w:spacing w:val="-4"/>
                <w:sz w:val="20"/>
                <w:szCs w:val="20"/>
                <w:lang w:val="sq-AL"/>
              </w:rPr>
              <w:t xml:space="preserve"> janë:</w:t>
            </w:r>
          </w:p>
          <w:p w:rsidR="00677C5B" w:rsidRPr="0014240B" w:rsidRDefault="00677C5B" w:rsidP="00A3745D">
            <w:pPr>
              <w:pStyle w:val="Paragrafi"/>
              <w:ind w:firstLine="0"/>
              <w:rPr>
                <w:rFonts w:eastAsia="Times New Roman"/>
                <w:color w:val="212121"/>
                <w:spacing w:val="-4"/>
                <w:sz w:val="20"/>
                <w:szCs w:val="20"/>
                <w:lang w:val="sq-AL"/>
              </w:rPr>
            </w:pPr>
            <w:r w:rsidRPr="0014240B">
              <w:rPr>
                <w:rFonts w:eastAsia="Times New Roman"/>
                <w:color w:val="212121"/>
                <w:spacing w:val="-4"/>
                <w:sz w:val="20"/>
                <w:szCs w:val="20"/>
                <w:lang w:val="sq-AL"/>
              </w:rPr>
              <w:t>a) Përmirësimi i kapaciteteve</w:t>
            </w:r>
            <w:r w:rsidR="000F0A6C" w:rsidRPr="0014240B">
              <w:rPr>
                <w:rFonts w:eastAsia="Times New Roman"/>
                <w:color w:val="212121"/>
                <w:spacing w:val="-4"/>
                <w:sz w:val="20"/>
                <w:szCs w:val="20"/>
                <w:lang w:val="sq-AL"/>
              </w:rPr>
              <w:t xml:space="preserve"> </w:t>
            </w:r>
            <w:r w:rsidRPr="0014240B">
              <w:rPr>
                <w:rFonts w:eastAsia="Times New Roman"/>
                <w:spacing w:val="-4"/>
                <w:sz w:val="20"/>
                <w:szCs w:val="20"/>
                <w:lang w:val="sq-AL"/>
              </w:rPr>
              <w:t>CBC</w:t>
            </w:r>
            <w:r w:rsidRPr="0014240B">
              <w:rPr>
                <w:rFonts w:eastAsia="Times New Roman"/>
                <w:color w:val="FF0000"/>
                <w:spacing w:val="-4"/>
                <w:sz w:val="20"/>
                <w:szCs w:val="20"/>
                <w:lang w:val="sq-AL"/>
              </w:rPr>
              <w:t>/</w:t>
            </w:r>
            <w:r w:rsidRPr="0014240B">
              <w:rPr>
                <w:rFonts w:eastAsia="Times New Roman"/>
                <w:spacing w:val="-4"/>
                <w:sz w:val="20"/>
                <w:szCs w:val="20"/>
                <w:lang w:val="sq-AL"/>
              </w:rPr>
              <w:t>kombëtare</w:t>
            </w:r>
            <w:r w:rsidRPr="0014240B">
              <w:rPr>
                <w:rFonts w:eastAsia="Times New Roman"/>
                <w:color w:val="212121"/>
                <w:spacing w:val="-4"/>
                <w:sz w:val="20"/>
                <w:szCs w:val="20"/>
                <w:lang w:val="sq-AL"/>
              </w:rPr>
              <w:t>/rajonale dhe lokale për planifikimin e energjisë së qëndrueshme, bëhet në përputhje me standardet e BE-së;</w:t>
            </w:r>
          </w:p>
          <w:p w:rsidR="00677C5B" w:rsidRPr="0014240B" w:rsidRDefault="000F0A6C" w:rsidP="00A3745D">
            <w:pPr>
              <w:pStyle w:val="Paragrafi"/>
              <w:ind w:firstLine="0"/>
              <w:rPr>
                <w:rFonts w:eastAsia="Times New Roman"/>
                <w:color w:val="212121"/>
                <w:spacing w:val="-4"/>
                <w:sz w:val="20"/>
                <w:szCs w:val="20"/>
                <w:lang w:val="sq-AL"/>
              </w:rPr>
            </w:pPr>
            <w:r w:rsidRPr="0014240B">
              <w:rPr>
                <w:rFonts w:eastAsia="Times New Roman"/>
                <w:color w:val="212121"/>
                <w:spacing w:val="-4"/>
                <w:sz w:val="20"/>
                <w:szCs w:val="20"/>
                <w:lang w:val="sq-AL"/>
              </w:rPr>
              <w:t>b</w:t>
            </w:r>
            <w:r w:rsidR="00677C5B" w:rsidRPr="0014240B">
              <w:rPr>
                <w:rFonts w:eastAsia="Times New Roman"/>
                <w:color w:val="212121"/>
                <w:spacing w:val="-4"/>
                <w:sz w:val="20"/>
                <w:szCs w:val="20"/>
                <w:lang w:val="sq-AL"/>
              </w:rPr>
              <w:t>) Miratimi i skemave të energjisë efektive për administratën publike dhe plotësimi i qëllimit për energji të qëndrueshme.</w:t>
            </w:r>
          </w:p>
          <w:p w:rsidR="00677C5B" w:rsidRPr="00A3683D" w:rsidRDefault="00677C5B" w:rsidP="00A3745D">
            <w:pPr>
              <w:pStyle w:val="Paragrafi"/>
              <w:ind w:firstLine="0"/>
              <w:rPr>
                <w:rFonts w:eastAsia="Times New Roman"/>
                <w:color w:val="212121"/>
                <w:spacing w:val="-4"/>
                <w:sz w:val="10"/>
                <w:szCs w:val="20"/>
                <w:lang w:val="sq-AL"/>
              </w:rPr>
            </w:pPr>
          </w:p>
          <w:p w:rsidR="00677C5B" w:rsidRPr="0014240B" w:rsidRDefault="00677C5B" w:rsidP="00A3745D">
            <w:pPr>
              <w:pStyle w:val="Paragrafi"/>
              <w:ind w:firstLine="0"/>
              <w:rPr>
                <w:rFonts w:eastAsia="Times New Roman"/>
                <w:color w:val="212121"/>
                <w:spacing w:val="-4"/>
                <w:sz w:val="20"/>
                <w:szCs w:val="20"/>
                <w:lang w:val="sq-AL"/>
              </w:rPr>
            </w:pPr>
            <w:r w:rsidRPr="0014240B">
              <w:rPr>
                <w:rFonts w:eastAsia="Times New Roman"/>
                <w:color w:val="212121"/>
                <w:spacing w:val="-4"/>
                <w:sz w:val="20"/>
                <w:szCs w:val="20"/>
                <w:lang w:val="sq-AL"/>
              </w:rPr>
              <w:t>Kriteret për qëndrueshmërinë e rezultateve të projektit, sipas qëllimeve</w:t>
            </w:r>
            <w:r w:rsidR="00D12C9F" w:rsidRPr="0014240B">
              <w:rPr>
                <w:rFonts w:eastAsia="Times New Roman"/>
                <w:color w:val="212121"/>
                <w:spacing w:val="-4"/>
                <w:sz w:val="20"/>
                <w:szCs w:val="20"/>
                <w:lang w:val="sq-AL"/>
              </w:rPr>
              <w:t xml:space="preserve"> të veçanta të OS-së</w:t>
            </w:r>
            <w:r w:rsidRPr="0014240B">
              <w:rPr>
                <w:rFonts w:eastAsia="Times New Roman"/>
                <w:color w:val="212121"/>
                <w:spacing w:val="-4"/>
                <w:sz w:val="20"/>
                <w:szCs w:val="20"/>
                <w:lang w:val="sq-AL"/>
              </w:rPr>
              <w:t xml:space="preserve">, do të theksohet në thirrjet për propozime. Për më tepër, gjatë procedurës së përzgjedhjes rrjeti i vlerësimit do të marrë në konsideratë kriteret për të siguruar qëndrueshmërinë e rezultateve të propozuara të projektit. </w:t>
            </w:r>
          </w:p>
          <w:p w:rsidR="00677C5B" w:rsidRPr="0014240B" w:rsidRDefault="00677C5B" w:rsidP="00A3745D">
            <w:pPr>
              <w:pStyle w:val="Paragrafi"/>
              <w:ind w:firstLine="0"/>
              <w:rPr>
                <w:rFonts w:eastAsia="Times New Roman"/>
                <w:color w:val="212121"/>
                <w:spacing w:val="-4"/>
                <w:sz w:val="20"/>
                <w:szCs w:val="20"/>
                <w:lang w:val="sq-AL"/>
              </w:rPr>
            </w:pPr>
            <w:r w:rsidRPr="0014240B">
              <w:rPr>
                <w:rFonts w:eastAsia="Times New Roman"/>
                <w:spacing w:val="-4"/>
                <w:sz w:val="20"/>
                <w:szCs w:val="20"/>
                <w:lang w:val="sq-AL"/>
              </w:rPr>
              <w:t>MA</w:t>
            </w:r>
            <w:r w:rsidR="00BC6965" w:rsidRPr="0014240B">
              <w:rPr>
                <w:rFonts w:eastAsia="Times New Roman"/>
                <w:spacing w:val="-4"/>
                <w:sz w:val="20"/>
                <w:szCs w:val="20"/>
                <w:lang w:val="sq-AL"/>
              </w:rPr>
              <w:t>-ja</w:t>
            </w:r>
            <w:r w:rsidRPr="0014240B">
              <w:rPr>
                <w:rFonts w:eastAsia="Times New Roman"/>
                <w:spacing w:val="-4"/>
                <w:sz w:val="20"/>
                <w:szCs w:val="20"/>
                <w:lang w:val="sq-AL"/>
              </w:rPr>
              <w:t xml:space="preserve"> </w:t>
            </w:r>
            <w:r w:rsidRPr="0014240B">
              <w:rPr>
                <w:rFonts w:eastAsia="Times New Roman"/>
                <w:color w:val="212121"/>
                <w:spacing w:val="-4"/>
                <w:sz w:val="20"/>
                <w:szCs w:val="20"/>
                <w:lang w:val="sq-AL"/>
              </w:rPr>
              <w:t>do të ndjekë zbatimin e planeve përmes aktiviteteve të vazhdueshme të monitorimit, duke u bazuar edhe në metoda cilësore, duke parashikuar masa korrigjuese kur përfituesit nuk mund të jenë në gjendje për të garantuar qëndrueshmërinë e planit.</w:t>
            </w:r>
          </w:p>
          <w:p w:rsidR="00677C5B" w:rsidRPr="00A3683D" w:rsidRDefault="00677C5B" w:rsidP="00A3745D">
            <w:pPr>
              <w:pStyle w:val="Paragrafi"/>
              <w:ind w:firstLine="0"/>
              <w:rPr>
                <w:rFonts w:eastAsia="Times New Roman"/>
                <w:color w:val="212121"/>
                <w:spacing w:val="-4"/>
                <w:sz w:val="14"/>
                <w:szCs w:val="20"/>
                <w:lang w:val="sq-AL"/>
              </w:rPr>
            </w:pPr>
          </w:p>
          <w:p w:rsidR="00677C5B" w:rsidRPr="0014240B" w:rsidRDefault="00677C5B" w:rsidP="00A3745D">
            <w:pPr>
              <w:pStyle w:val="Paragrafi"/>
              <w:ind w:firstLine="0"/>
              <w:rPr>
                <w:rFonts w:eastAsia="Times New Roman"/>
                <w:color w:val="212121"/>
                <w:spacing w:val="-4"/>
                <w:sz w:val="20"/>
                <w:szCs w:val="20"/>
                <w:lang w:val="sq-AL"/>
              </w:rPr>
            </w:pPr>
            <w:r w:rsidRPr="0014240B">
              <w:rPr>
                <w:rFonts w:eastAsia="Times New Roman"/>
                <w:color w:val="212121"/>
                <w:spacing w:val="-4"/>
                <w:sz w:val="20"/>
                <w:szCs w:val="20"/>
                <w:lang w:val="sq-AL"/>
              </w:rPr>
              <w:t>Përveç kësaj, MA</w:t>
            </w:r>
            <w:r w:rsidR="00BC6965" w:rsidRPr="0014240B">
              <w:rPr>
                <w:rFonts w:eastAsia="Times New Roman"/>
                <w:color w:val="212121"/>
                <w:spacing w:val="-4"/>
                <w:sz w:val="20"/>
                <w:szCs w:val="20"/>
                <w:lang w:val="sq-AL"/>
              </w:rPr>
              <w:t>-ja</w:t>
            </w:r>
            <w:r w:rsidRPr="0014240B">
              <w:rPr>
                <w:rFonts w:eastAsia="Times New Roman"/>
                <w:color w:val="212121"/>
                <w:spacing w:val="-4"/>
                <w:sz w:val="20"/>
                <w:szCs w:val="20"/>
                <w:lang w:val="sq-AL"/>
              </w:rPr>
              <w:t xml:space="preserve"> do të promovojë koordinimin (edhe përmes takimeve të gjata, shkëmbimin e përvojave) midis autoriteteve dhe organeve të përfshira në përgatitjen e planeve për të krijuar një mjedis të favorshëm për të përcaktuar kushtet për hartimin dhe zbatimin e mundshëm të planeve përkatëse.</w:t>
            </w:r>
          </w:p>
          <w:p w:rsidR="00677C5B" w:rsidRPr="00A3683D" w:rsidRDefault="00677C5B" w:rsidP="00A3745D">
            <w:pPr>
              <w:pStyle w:val="Paragrafi"/>
              <w:ind w:firstLine="0"/>
              <w:rPr>
                <w:rFonts w:cs="Times New Roman"/>
                <w:color w:val="212121"/>
                <w:spacing w:val="-4"/>
                <w:sz w:val="8"/>
                <w:szCs w:val="20"/>
                <w:lang w:val="sq-AL"/>
              </w:rPr>
            </w:pPr>
          </w:p>
          <w:p w:rsidR="00677C5B" w:rsidRPr="0014240B" w:rsidRDefault="00677C5B" w:rsidP="00A3745D">
            <w:pPr>
              <w:pStyle w:val="Paragrafi"/>
              <w:ind w:firstLine="0"/>
              <w:rPr>
                <w:rFonts w:cs="Times New Roman"/>
                <w:color w:val="212121"/>
                <w:spacing w:val="-4"/>
                <w:sz w:val="20"/>
                <w:szCs w:val="20"/>
                <w:lang w:val="sq-AL"/>
              </w:rPr>
            </w:pPr>
            <w:r w:rsidRPr="0014240B">
              <w:rPr>
                <w:rFonts w:cs="Times New Roman"/>
                <w:color w:val="212121"/>
                <w:spacing w:val="-4"/>
                <w:sz w:val="20"/>
                <w:szCs w:val="20"/>
                <w:lang w:val="sq-AL"/>
              </w:rPr>
              <w:t xml:space="preserve">Kjo OS është </w:t>
            </w:r>
            <w:r w:rsidRPr="0014240B">
              <w:rPr>
                <w:rFonts w:cs="Times New Roman"/>
                <w:spacing w:val="-4"/>
                <w:sz w:val="20"/>
                <w:szCs w:val="20"/>
                <w:lang w:val="sq-AL"/>
              </w:rPr>
              <w:t>sinergjike</w:t>
            </w:r>
            <w:r w:rsidRPr="0014240B">
              <w:rPr>
                <w:rFonts w:cs="Times New Roman"/>
                <w:color w:val="212121"/>
                <w:spacing w:val="-4"/>
                <w:sz w:val="20"/>
                <w:szCs w:val="20"/>
                <w:lang w:val="sq-AL"/>
              </w:rPr>
              <w:t xml:space="preserve"> me shtyllën e 2 të Planit të Veprimit EUSAIR, në lidhje me temën e saj </w:t>
            </w:r>
            <w:r w:rsidR="004B0AEE" w:rsidRPr="0014240B">
              <w:rPr>
                <w:rFonts w:cs="Times New Roman"/>
                <w:color w:val="212121"/>
                <w:spacing w:val="-4"/>
                <w:sz w:val="20"/>
                <w:szCs w:val="20"/>
                <w:lang w:val="sq-AL"/>
              </w:rPr>
              <w:t>“</w:t>
            </w:r>
            <w:r w:rsidR="00787ABC" w:rsidRPr="0014240B">
              <w:rPr>
                <w:rFonts w:cs="Times New Roman"/>
                <w:color w:val="212121"/>
                <w:spacing w:val="-4"/>
                <w:sz w:val="20"/>
                <w:szCs w:val="20"/>
                <w:lang w:val="sq-AL"/>
              </w:rPr>
              <w:t>Rrjetet e e</w:t>
            </w:r>
            <w:r w:rsidRPr="0014240B">
              <w:rPr>
                <w:rFonts w:cs="Times New Roman"/>
                <w:color w:val="212121"/>
                <w:spacing w:val="-4"/>
                <w:sz w:val="20"/>
                <w:szCs w:val="20"/>
                <w:lang w:val="sq-AL"/>
              </w:rPr>
              <w:t>nergjisë</w:t>
            </w:r>
            <w:r w:rsidR="004B0AEE" w:rsidRPr="0014240B">
              <w:rPr>
                <w:rFonts w:cs="Times New Roman"/>
                <w:color w:val="212121"/>
                <w:spacing w:val="-4"/>
                <w:sz w:val="20"/>
                <w:szCs w:val="20"/>
                <w:lang w:val="sq-AL"/>
              </w:rPr>
              <w:t>”</w:t>
            </w:r>
            <w:r w:rsidRPr="0014240B">
              <w:rPr>
                <w:rFonts w:cs="Times New Roman"/>
                <w:color w:val="212121"/>
                <w:spacing w:val="-4"/>
                <w:sz w:val="20"/>
                <w:szCs w:val="20"/>
                <w:lang w:val="sq-AL"/>
              </w:rPr>
              <w:t>, pasi të dy</w:t>
            </w:r>
            <w:r w:rsidR="00787ABC" w:rsidRPr="0014240B">
              <w:rPr>
                <w:rFonts w:cs="Times New Roman"/>
                <w:color w:val="212121"/>
                <w:spacing w:val="-4"/>
                <w:sz w:val="20"/>
                <w:szCs w:val="20"/>
                <w:lang w:val="sq-AL"/>
              </w:rPr>
              <w:t>ja</w:t>
            </w:r>
            <w:r w:rsidRPr="0014240B">
              <w:rPr>
                <w:rFonts w:cs="Times New Roman"/>
                <w:color w:val="212121"/>
                <w:spacing w:val="-4"/>
                <w:sz w:val="20"/>
                <w:szCs w:val="20"/>
                <w:lang w:val="sq-AL"/>
              </w:rPr>
              <w:t xml:space="preserve"> ndërhyrjet e plotësojnë njëri-tjetrin dhe mund të prodhojnë një rritje më të zgjuar dhe në nivel më të qëndrueshëm në zonë Programit.</w:t>
            </w:r>
          </w:p>
          <w:p w:rsidR="00677C5B" w:rsidRPr="0014240B" w:rsidRDefault="00677C5B" w:rsidP="00A3745D">
            <w:pPr>
              <w:pStyle w:val="Paragrafi"/>
              <w:ind w:firstLine="0"/>
              <w:rPr>
                <w:rFonts w:eastAsia="Times New Roman"/>
                <w:spacing w:val="-4"/>
                <w:sz w:val="20"/>
                <w:szCs w:val="20"/>
                <w:lang w:val="sq-AL"/>
              </w:rPr>
            </w:pPr>
            <w:r w:rsidRPr="0014240B">
              <w:rPr>
                <w:rFonts w:eastAsia="Times New Roman"/>
                <w:spacing w:val="-4"/>
                <w:sz w:val="20"/>
                <w:szCs w:val="20"/>
                <w:lang w:val="sq-AL"/>
              </w:rPr>
              <w:t xml:space="preserve">Për më tepër, </w:t>
            </w:r>
            <w:r w:rsidRPr="0014240B">
              <w:rPr>
                <w:spacing w:val="-4"/>
                <w:sz w:val="20"/>
                <w:szCs w:val="20"/>
                <w:lang w:val="sq-AL"/>
              </w:rPr>
              <w:t>OS</w:t>
            </w:r>
            <w:r w:rsidR="00787ABC" w:rsidRPr="0014240B">
              <w:rPr>
                <w:spacing w:val="-4"/>
                <w:sz w:val="20"/>
                <w:szCs w:val="20"/>
                <w:lang w:val="sq-AL"/>
              </w:rPr>
              <w:t xml:space="preserve">-ja </w:t>
            </w:r>
            <w:r w:rsidRPr="0014240B">
              <w:rPr>
                <w:spacing w:val="-4"/>
                <w:sz w:val="20"/>
                <w:szCs w:val="20"/>
                <w:lang w:val="sq-AL"/>
              </w:rPr>
              <w:t xml:space="preserve">është përafruar me planin ndërkufitar EUSAIR </w:t>
            </w:r>
            <w:r w:rsidR="004B0AEE" w:rsidRPr="0014240B">
              <w:rPr>
                <w:spacing w:val="-4"/>
                <w:sz w:val="20"/>
                <w:szCs w:val="20"/>
                <w:lang w:val="sq-AL"/>
              </w:rPr>
              <w:t>“</w:t>
            </w:r>
            <w:r w:rsidRPr="0014240B">
              <w:rPr>
                <w:spacing w:val="-4"/>
                <w:sz w:val="20"/>
                <w:szCs w:val="20"/>
                <w:lang w:val="sq-AL"/>
              </w:rPr>
              <w:t>Ngritja</w:t>
            </w:r>
            <w:r w:rsidR="00787ABC" w:rsidRPr="0014240B">
              <w:rPr>
                <w:spacing w:val="-4"/>
                <w:sz w:val="20"/>
                <w:szCs w:val="20"/>
                <w:lang w:val="sq-AL"/>
              </w:rPr>
              <w:t xml:space="preserve"> </w:t>
            </w:r>
            <w:r w:rsidRPr="0014240B">
              <w:rPr>
                <w:spacing w:val="-4"/>
                <w:sz w:val="20"/>
                <w:szCs w:val="20"/>
                <w:lang w:val="sq-AL"/>
              </w:rPr>
              <w:t>e kapaciteteve</w:t>
            </w:r>
            <w:r w:rsidR="004B0AEE" w:rsidRPr="0014240B">
              <w:rPr>
                <w:spacing w:val="-4"/>
                <w:sz w:val="20"/>
                <w:szCs w:val="20"/>
                <w:lang w:val="sq-AL"/>
              </w:rPr>
              <w:t>”</w:t>
            </w:r>
            <w:r w:rsidR="00787ABC" w:rsidRPr="0014240B">
              <w:rPr>
                <w:spacing w:val="-4"/>
                <w:sz w:val="20"/>
                <w:szCs w:val="20"/>
                <w:lang w:val="sq-AL"/>
              </w:rPr>
              <w:t>.</w:t>
            </w:r>
          </w:p>
        </w:tc>
      </w:tr>
    </w:tbl>
    <w:p w:rsidR="00677C5B" w:rsidRPr="009625F1" w:rsidRDefault="00677C5B" w:rsidP="00677C5B">
      <w:pPr>
        <w:pStyle w:val="Paragrafi"/>
        <w:rPr>
          <w:rFonts w:eastAsia="Times New Roman"/>
          <w:color w:val="212121"/>
          <w:spacing w:val="-4"/>
          <w:sz w:val="18"/>
          <w:szCs w:val="24"/>
          <w:lang w:val="sq-AL"/>
        </w:rPr>
      </w:pPr>
    </w:p>
    <w:p w:rsidR="00BC0621" w:rsidRDefault="00BC0621" w:rsidP="00677C5B">
      <w:pPr>
        <w:pStyle w:val="Paragrafi"/>
        <w:rPr>
          <w:rFonts w:eastAsia="Times New Roman"/>
          <w:b/>
          <w:color w:val="212121"/>
          <w:spacing w:val="-4"/>
          <w:szCs w:val="24"/>
          <w:lang w:val="sq-AL"/>
        </w:rPr>
        <w:sectPr w:rsidR="00BC0621" w:rsidSect="00BE6EBC">
          <w:footnotePr>
            <w:numRestart w:val="eachPage"/>
          </w:footnotePr>
          <w:type w:val="continuous"/>
          <w:pgSz w:w="11907" w:h="16840" w:code="9"/>
          <w:pgMar w:top="720" w:right="1134" w:bottom="720" w:left="1134" w:header="851" w:footer="851" w:gutter="0"/>
          <w:cols w:space="720"/>
          <w:docGrid w:linePitch="360"/>
        </w:sectPr>
      </w:pPr>
    </w:p>
    <w:p w:rsidR="00677C5B" w:rsidRPr="004566BE" w:rsidRDefault="00677C5B" w:rsidP="00677C5B">
      <w:pPr>
        <w:pStyle w:val="Paragrafi"/>
        <w:rPr>
          <w:rFonts w:eastAsia="Times New Roman"/>
          <w:b/>
          <w:color w:val="212121"/>
          <w:spacing w:val="-4"/>
          <w:szCs w:val="24"/>
          <w:lang w:val="sq-AL"/>
        </w:rPr>
      </w:pPr>
      <w:r w:rsidRPr="004566BE">
        <w:rPr>
          <w:rFonts w:eastAsia="Times New Roman"/>
          <w:b/>
          <w:color w:val="212121"/>
          <w:spacing w:val="-4"/>
          <w:szCs w:val="24"/>
          <w:lang w:val="sq-AL"/>
        </w:rPr>
        <w:t>Lista e mëposhtme e veprimeve të mundshme është vetëm një listë treguese dhe mund të plotësohet me veprime të tjera të rëndësishme që kontribuojnë në qëllimet specifike të objektivave:</w:t>
      </w:r>
    </w:p>
    <w:p w:rsidR="00677C5B" w:rsidRPr="004566BE" w:rsidRDefault="00677C5B" w:rsidP="00677C5B">
      <w:pPr>
        <w:pStyle w:val="Paragrafi"/>
        <w:rPr>
          <w:rFonts w:eastAsia="Times New Roman"/>
          <w:color w:val="212121"/>
          <w:spacing w:val="-4"/>
          <w:szCs w:val="24"/>
          <w:lang w:val="sq-AL"/>
        </w:rPr>
      </w:pPr>
      <w:r w:rsidRPr="004566BE">
        <w:rPr>
          <w:rFonts w:eastAsia="Times New Roman"/>
          <w:color w:val="212121"/>
          <w:spacing w:val="-4"/>
          <w:szCs w:val="24"/>
          <w:lang w:val="sq-AL"/>
        </w:rPr>
        <w:t>1.</w:t>
      </w:r>
      <w:r w:rsidR="00445E2D" w:rsidRPr="004566BE">
        <w:rPr>
          <w:rFonts w:eastAsia="Times New Roman"/>
          <w:color w:val="212121"/>
          <w:spacing w:val="-4"/>
          <w:szCs w:val="24"/>
          <w:lang w:val="sq-AL"/>
        </w:rPr>
        <w:t xml:space="preserve"> </w:t>
      </w:r>
      <w:r w:rsidRPr="004566BE">
        <w:rPr>
          <w:rFonts w:eastAsia="Times New Roman"/>
          <w:color w:val="212121"/>
          <w:spacing w:val="-4"/>
          <w:szCs w:val="24"/>
          <w:lang w:val="sq-AL"/>
        </w:rPr>
        <w:t xml:space="preserve">Shkëmbimin ndërkufitar të praktikave rajonale/ kombëtare në kuadrin rregullator për </w:t>
      </w:r>
      <w:r w:rsidRPr="004566BE">
        <w:rPr>
          <w:rFonts w:eastAsia="Times New Roman"/>
          <w:spacing w:val="-4"/>
          <w:szCs w:val="24"/>
          <w:lang w:val="sq-AL"/>
        </w:rPr>
        <w:t>BRE</w:t>
      </w:r>
      <w:r w:rsidR="00194D35" w:rsidRPr="004566BE">
        <w:rPr>
          <w:rFonts w:eastAsia="Times New Roman"/>
          <w:spacing w:val="-4"/>
          <w:szCs w:val="24"/>
          <w:lang w:val="sq-AL"/>
        </w:rPr>
        <w:t>-në</w:t>
      </w:r>
      <w:r w:rsidR="00445E2D" w:rsidRPr="004566BE">
        <w:rPr>
          <w:rFonts w:eastAsia="Times New Roman"/>
          <w:spacing w:val="-4"/>
          <w:szCs w:val="24"/>
          <w:lang w:val="sq-AL"/>
        </w:rPr>
        <w:t xml:space="preserve"> </w:t>
      </w:r>
      <w:r w:rsidRPr="004566BE">
        <w:rPr>
          <w:rFonts w:eastAsia="Times New Roman"/>
          <w:color w:val="212121"/>
          <w:spacing w:val="-4"/>
          <w:szCs w:val="24"/>
          <w:lang w:val="sq-AL"/>
        </w:rPr>
        <w:t xml:space="preserve">dhe sektorin e </w:t>
      </w:r>
      <w:r w:rsidRPr="004566BE">
        <w:rPr>
          <w:rFonts w:eastAsia="Times New Roman"/>
          <w:spacing w:val="-4"/>
          <w:szCs w:val="24"/>
          <w:lang w:val="sq-AL"/>
        </w:rPr>
        <w:t>RUE</w:t>
      </w:r>
      <w:r w:rsidR="00194D35" w:rsidRPr="004566BE">
        <w:rPr>
          <w:rFonts w:eastAsia="Times New Roman"/>
          <w:spacing w:val="-4"/>
          <w:szCs w:val="24"/>
          <w:lang w:val="sq-AL"/>
        </w:rPr>
        <w:t>-së</w:t>
      </w:r>
      <w:r w:rsidRPr="004566BE">
        <w:rPr>
          <w:rFonts w:eastAsia="Times New Roman"/>
          <w:spacing w:val="-4"/>
          <w:szCs w:val="24"/>
          <w:lang w:val="sq-AL"/>
        </w:rPr>
        <w:t xml:space="preserve"> </w:t>
      </w:r>
      <w:r w:rsidRPr="004566BE">
        <w:rPr>
          <w:rFonts w:eastAsia="Times New Roman"/>
          <w:color w:val="212121"/>
          <w:spacing w:val="-4"/>
          <w:szCs w:val="24"/>
          <w:lang w:val="sq-AL"/>
        </w:rPr>
        <w:t>për zhvillimin e modeleve të përbashkëta për planifikimin e energjisë me qëllim rritjen e potencialeve endogjene të energjisë të rinovueshme dhe për të përmbushur qëllimet e efiçencës së energjisë</w:t>
      </w:r>
      <w:r w:rsidR="00AC51A5" w:rsidRPr="004566BE">
        <w:rPr>
          <w:rFonts w:eastAsia="Times New Roman"/>
          <w:color w:val="212121"/>
          <w:spacing w:val="-4"/>
          <w:szCs w:val="24"/>
          <w:lang w:val="sq-AL"/>
        </w:rPr>
        <w:t>.</w:t>
      </w:r>
    </w:p>
    <w:p w:rsidR="00A3683D" w:rsidRDefault="00A3683D" w:rsidP="00677C5B">
      <w:pPr>
        <w:pStyle w:val="Paragrafi"/>
        <w:rPr>
          <w:rFonts w:eastAsia="Times New Roman"/>
          <w:color w:val="212121"/>
          <w:spacing w:val="-4"/>
          <w:szCs w:val="24"/>
          <w:lang w:val="sq-AL"/>
        </w:rPr>
      </w:pPr>
    </w:p>
    <w:p w:rsidR="00677C5B" w:rsidRPr="004566BE" w:rsidRDefault="00677C5B" w:rsidP="00677C5B">
      <w:pPr>
        <w:pStyle w:val="Paragrafi"/>
        <w:rPr>
          <w:rFonts w:eastAsia="Times New Roman"/>
          <w:color w:val="212121"/>
          <w:spacing w:val="-4"/>
          <w:szCs w:val="24"/>
          <w:lang w:val="sq-AL"/>
        </w:rPr>
      </w:pPr>
      <w:r w:rsidRPr="004566BE">
        <w:rPr>
          <w:rFonts w:eastAsia="Times New Roman"/>
          <w:color w:val="212121"/>
          <w:spacing w:val="-4"/>
          <w:szCs w:val="24"/>
          <w:lang w:val="sq-AL"/>
        </w:rPr>
        <w:t>2. Identifiki</w:t>
      </w:r>
      <w:r w:rsidR="00445E2D" w:rsidRPr="004566BE">
        <w:rPr>
          <w:rFonts w:eastAsia="Times New Roman"/>
          <w:color w:val="212121"/>
          <w:spacing w:val="-4"/>
          <w:szCs w:val="24"/>
          <w:lang w:val="sq-AL"/>
        </w:rPr>
        <w:t>mi dhe miratimi i standardeve ev</w:t>
      </w:r>
      <w:r w:rsidRPr="004566BE">
        <w:rPr>
          <w:rFonts w:eastAsia="Times New Roman"/>
          <w:color w:val="212121"/>
          <w:spacing w:val="-4"/>
          <w:szCs w:val="24"/>
          <w:lang w:val="sq-AL"/>
        </w:rPr>
        <w:t xml:space="preserve">ropiane (të tilla si </w:t>
      </w:r>
      <w:r w:rsidRPr="004566BE">
        <w:rPr>
          <w:rFonts w:eastAsia="Times New Roman"/>
          <w:spacing w:val="-4"/>
          <w:szCs w:val="24"/>
          <w:lang w:val="sq-AL"/>
        </w:rPr>
        <w:t>iniciativa e Paktit të Kryetarëve)</w:t>
      </w:r>
      <w:r w:rsidRPr="004566BE">
        <w:rPr>
          <w:rFonts w:eastAsia="Times New Roman"/>
          <w:color w:val="212121"/>
          <w:spacing w:val="-4"/>
          <w:szCs w:val="24"/>
          <w:lang w:val="sq-AL"/>
        </w:rPr>
        <w:t xml:space="preserve"> për administratën publike dhe ngritjen e energjisë së qëndrueshme të vendosur në nivel të komuniteteve vendase.</w:t>
      </w:r>
    </w:p>
    <w:p w:rsidR="00677C5B" w:rsidRPr="004566BE" w:rsidRDefault="00677C5B" w:rsidP="00677C5B">
      <w:pPr>
        <w:pStyle w:val="Paragrafi"/>
        <w:rPr>
          <w:rFonts w:eastAsia="Times New Roman"/>
          <w:color w:val="212121"/>
          <w:spacing w:val="-4"/>
          <w:szCs w:val="24"/>
          <w:lang w:val="sq-AL"/>
        </w:rPr>
      </w:pPr>
      <w:r w:rsidRPr="004566BE">
        <w:rPr>
          <w:rFonts w:eastAsia="Times New Roman"/>
          <w:color w:val="212121"/>
          <w:spacing w:val="-4"/>
          <w:szCs w:val="24"/>
          <w:lang w:val="sq-AL"/>
        </w:rPr>
        <w:t>3. Zhvillimi i planeve vendase të veprimit të energjisë të qëndrueshme (edhe promovimin qytetarët / pjesëmarrja e grupeve të interesit).</w:t>
      </w:r>
    </w:p>
    <w:p w:rsidR="00677C5B" w:rsidRPr="004566BE" w:rsidRDefault="00677C5B" w:rsidP="00677C5B">
      <w:pPr>
        <w:pStyle w:val="Paragrafi"/>
        <w:rPr>
          <w:rFonts w:eastAsia="Times New Roman"/>
          <w:color w:val="212121"/>
          <w:spacing w:val="-4"/>
          <w:szCs w:val="24"/>
          <w:lang w:val="sq-AL"/>
        </w:rPr>
      </w:pPr>
      <w:r w:rsidRPr="004566BE">
        <w:rPr>
          <w:rFonts w:eastAsia="Times New Roman"/>
          <w:color w:val="212121"/>
          <w:spacing w:val="-4"/>
          <w:szCs w:val="24"/>
          <w:lang w:val="sq-AL"/>
        </w:rPr>
        <w:t xml:space="preserve">4. Realizimi i studimeve të fizibilitetit, identifikimin e mundësive financiare dhe zbatimin e iniciativave pilot për plotësimin e qëllimeve të energjisë efektive të ndërtesave publike (ose iniciativave të tjera). </w:t>
      </w:r>
    </w:p>
    <w:p w:rsidR="00677C5B" w:rsidRPr="004566BE" w:rsidRDefault="00677C5B" w:rsidP="00677C5B">
      <w:pPr>
        <w:pStyle w:val="Paragrafi"/>
        <w:rPr>
          <w:rFonts w:eastAsia="Times New Roman"/>
          <w:b/>
          <w:spacing w:val="-4"/>
          <w:szCs w:val="24"/>
          <w:lang w:val="sq-AL"/>
        </w:rPr>
      </w:pPr>
      <w:r w:rsidRPr="004566BE">
        <w:rPr>
          <w:rFonts w:eastAsia="Times New Roman"/>
          <w:b/>
          <w:spacing w:val="-4"/>
          <w:szCs w:val="24"/>
          <w:lang w:val="sq-AL"/>
        </w:rPr>
        <w:t>Llojet treguese të përfituesve</w:t>
      </w:r>
      <w:r w:rsidR="00AC51A5" w:rsidRPr="004566BE">
        <w:rPr>
          <w:rFonts w:eastAsia="Times New Roman"/>
          <w:b/>
          <w:spacing w:val="-4"/>
          <w:szCs w:val="24"/>
          <w:lang w:val="sq-AL"/>
        </w:rPr>
        <w:t>:</w:t>
      </w:r>
    </w:p>
    <w:p w:rsidR="00677C5B" w:rsidRPr="004566BE" w:rsidRDefault="00677C5B" w:rsidP="00677C5B">
      <w:pPr>
        <w:pStyle w:val="Paragrafi"/>
        <w:rPr>
          <w:rFonts w:eastAsia="Times New Roman"/>
          <w:color w:val="212121"/>
          <w:spacing w:val="-4"/>
          <w:szCs w:val="24"/>
          <w:lang w:val="sq-AL"/>
        </w:rPr>
      </w:pPr>
      <w:r w:rsidRPr="004566BE">
        <w:rPr>
          <w:rFonts w:eastAsia="Times New Roman"/>
          <w:color w:val="212121"/>
          <w:spacing w:val="-4"/>
          <w:szCs w:val="24"/>
          <w:lang w:val="sq-AL"/>
        </w:rPr>
        <w:t>Organet publike, organet që rregullohen nga e drejta publike, autoritetet lokale, rajonale dhe kombëtare, universitetet dhe institutet kërkimore, autoritetet kombëtare dhe rajonale të mjedisit; agjencitë e zhvillimit rajonal; përfaqësues të sektorit privat, aktorë të tjerë publikë</w:t>
      </w:r>
      <w:r w:rsidR="00AC51A5" w:rsidRPr="004566BE">
        <w:rPr>
          <w:rFonts w:eastAsia="Times New Roman"/>
          <w:color w:val="212121"/>
          <w:spacing w:val="-4"/>
          <w:szCs w:val="24"/>
          <w:lang w:val="sq-AL"/>
        </w:rPr>
        <w:t>,</w:t>
      </w:r>
      <w:r w:rsidRPr="004566BE">
        <w:rPr>
          <w:rFonts w:eastAsia="Times New Roman"/>
          <w:color w:val="212121"/>
          <w:spacing w:val="-4"/>
          <w:szCs w:val="24"/>
          <w:lang w:val="sq-AL"/>
        </w:rPr>
        <w:t xml:space="preserve"> </w:t>
      </w:r>
      <w:r w:rsidRPr="004566BE">
        <w:rPr>
          <w:rFonts w:eastAsia="Times New Roman"/>
          <w:spacing w:val="-4"/>
          <w:szCs w:val="24"/>
          <w:lang w:val="sq-AL"/>
        </w:rPr>
        <w:t>rrethe produktive dhe teknologjike</w:t>
      </w:r>
      <w:r w:rsidRPr="004566BE">
        <w:rPr>
          <w:rFonts w:eastAsia="Times New Roman"/>
          <w:color w:val="212121"/>
          <w:spacing w:val="-4"/>
          <w:szCs w:val="24"/>
          <w:lang w:val="sq-AL"/>
        </w:rPr>
        <w:t>, organizatat e shoqërisë civile, shoqatat lokale, palët e interesuara që kanë të bëjnë me sektorin e energjisë dhe aktiviteteve për prodhimin e ulët të karbonit</w:t>
      </w:r>
      <w:r w:rsidR="00AC51A5" w:rsidRPr="004566BE">
        <w:rPr>
          <w:rFonts w:eastAsia="Times New Roman"/>
          <w:color w:val="212121"/>
          <w:spacing w:val="-4"/>
          <w:szCs w:val="24"/>
          <w:lang w:val="sq-AL"/>
        </w:rPr>
        <w:t>.</w:t>
      </w:r>
    </w:p>
    <w:p w:rsidR="00677C5B" w:rsidRPr="004566BE" w:rsidRDefault="00677C5B" w:rsidP="00677C5B">
      <w:pPr>
        <w:pStyle w:val="Paragrafi"/>
        <w:rPr>
          <w:rFonts w:eastAsia="Times New Roman"/>
          <w:color w:val="212121"/>
          <w:spacing w:val="-4"/>
          <w:szCs w:val="24"/>
          <w:lang w:val="sq-AL"/>
        </w:rPr>
      </w:pPr>
      <w:r w:rsidRPr="004566BE">
        <w:rPr>
          <w:rFonts w:eastAsia="Times New Roman"/>
          <w:b/>
          <w:color w:val="212121"/>
          <w:spacing w:val="-4"/>
          <w:szCs w:val="24"/>
          <w:lang w:val="sq-AL"/>
        </w:rPr>
        <w:t>Grupet e synuara:</w:t>
      </w:r>
      <w:r w:rsidRPr="004566BE">
        <w:rPr>
          <w:rFonts w:eastAsia="Times New Roman"/>
          <w:color w:val="212121"/>
          <w:spacing w:val="-4"/>
          <w:szCs w:val="24"/>
          <w:lang w:val="sq-AL"/>
        </w:rPr>
        <w:t xml:space="preserve"> </w:t>
      </w:r>
      <w:r w:rsidR="002E329B">
        <w:rPr>
          <w:rFonts w:eastAsia="Times New Roman"/>
          <w:color w:val="212121"/>
          <w:spacing w:val="-4"/>
          <w:szCs w:val="24"/>
          <w:lang w:val="sq-AL"/>
        </w:rPr>
        <w:t>O</w:t>
      </w:r>
      <w:r w:rsidRPr="004566BE">
        <w:rPr>
          <w:rFonts w:eastAsia="Times New Roman"/>
          <w:color w:val="212121"/>
          <w:spacing w:val="-4"/>
          <w:szCs w:val="24"/>
          <w:lang w:val="sq-AL"/>
        </w:rPr>
        <w:t xml:space="preserve">fruesit e energjisë dhe rrjetet shpërndarëse, autoritetet mjedisore kombëtare dhe rajonale, </w:t>
      </w:r>
      <w:r w:rsidR="00A55A1F" w:rsidRPr="004566BE">
        <w:rPr>
          <w:rFonts w:eastAsia="Times New Roman"/>
          <w:spacing w:val="-4"/>
          <w:szCs w:val="24"/>
          <w:lang w:val="sq-AL"/>
        </w:rPr>
        <w:t>SME-të eko</w:t>
      </w:r>
      <w:r w:rsidRPr="004566BE">
        <w:rPr>
          <w:rFonts w:eastAsia="Times New Roman"/>
          <w:spacing w:val="-4"/>
          <w:szCs w:val="24"/>
          <w:lang w:val="sq-AL"/>
        </w:rPr>
        <w:t>novatore,</w:t>
      </w:r>
      <w:r w:rsidRPr="004566BE">
        <w:rPr>
          <w:rFonts w:eastAsia="Times New Roman"/>
          <w:color w:val="212121"/>
          <w:spacing w:val="-4"/>
          <w:szCs w:val="24"/>
          <w:lang w:val="sq-AL"/>
        </w:rPr>
        <w:t xml:space="preserve"> komunitetet lokale, </w:t>
      </w:r>
      <w:r w:rsidRPr="004566BE">
        <w:rPr>
          <w:rFonts w:eastAsia="Times New Roman"/>
          <w:spacing w:val="-4"/>
          <w:szCs w:val="24"/>
          <w:lang w:val="sq-AL"/>
        </w:rPr>
        <w:t>ofruesit e ujit</w:t>
      </w:r>
      <w:r w:rsidR="00155AA8" w:rsidRPr="004566BE">
        <w:rPr>
          <w:rFonts w:eastAsia="Times New Roman"/>
          <w:spacing w:val="-4"/>
          <w:szCs w:val="24"/>
          <w:lang w:val="sq-AL"/>
        </w:rPr>
        <w:t xml:space="preserve"> </w:t>
      </w:r>
      <w:r w:rsidRPr="004566BE">
        <w:rPr>
          <w:rFonts w:eastAsia="Times New Roman"/>
          <w:color w:val="212121"/>
          <w:spacing w:val="-4"/>
          <w:szCs w:val="24"/>
          <w:lang w:val="sq-AL"/>
        </w:rPr>
        <w:t>dhe rrjetet shpërndarëse.</w:t>
      </w:r>
    </w:p>
    <w:p w:rsidR="00BC0621" w:rsidRDefault="00BC0621" w:rsidP="00677C5B">
      <w:pPr>
        <w:pStyle w:val="Paragrafi"/>
        <w:rPr>
          <w:rFonts w:eastAsia="Times New Roman"/>
          <w:color w:val="212121"/>
          <w:spacing w:val="-4"/>
          <w:szCs w:val="24"/>
          <w:lang w:val="sq-AL"/>
        </w:rPr>
        <w:sectPr w:rsidR="00BC0621" w:rsidSect="00BC0621">
          <w:footnotePr>
            <w:numRestart w:val="eachPage"/>
          </w:footnotePr>
          <w:type w:val="continuous"/>
          <w:pgSz w:w="11907" w:h="16840" w:code="9"/>
          <w:pgMar w:top="720" w:right="1134" w:bottom="720" w:left="1134" w:header="851" w:footer="851" w:gutter="0"/>
          <w:cols w:num="2" w:space="454"/>
          <w:docGrid w:linePitch="360"/>
        </w:sectPr>
      </w:pPr>
    </w:p>
    <w:p w:rsidR="00677C5B" w:rsidRPr="00BC0621" w:rsidRDefault="00A55A1F" w:rsidP="00677C5B">
      <w:pPr>
        <w:pStyle w:val="Paragrafi"/>
        <w:rPr>
          <w:rFonts w:eastAsia="Times New Roman"/>
          <w:b/>
          <w:color w:val="212121"/>
          <w:spacing w:val="-4"/>
          <w:szCs w:val="24"/>
          <w:lang w:val="sq-AL"/>
        </w:rPr>
      </w:pPr>
      <w:r w:rsidRPr="00BC0621">
        <w:rPr>
          <w:rFonts w:eastAsia="Times New Roman"/>
          <w:b/>
          <w:color w:val="212121"/>
          <w:spacing w:val="-4"/>
          <w:szCs w:val="24"/>
          <w:lang w:val="sq-AL"/>
        </w:rPr>
        <w:t>2.C.1 Aksi p</w:t>
      </w:r>
      <w:r w:rsidR="00677C5B" w:rsidRPr="00BC0621">
        <w:rPr>
          <w:rFonts w:eastAsia="Times New Roman"/>
          <w:b/>
          <w:color w:val="212121"/>
          <w:spacing w:val="-4"/>
          <w:szCs w:val="24"/>
          <w:lang w:val="sq-AL"/>
        </w:rPr>
        <w:t>rioritar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677C5B" w:rsidRPr="004566BE" w:rsidTr="00BC0621">
        <w:trPr>
          <w:trHeight w:val="234"/>
          <w:jc w:val="center"/>
        </w:trPr>
        <w:tc>
          <w:tcPr>
            <w:tcW w:w="4621" w:type="dxa"/>
          </w:tcPr>
          <w:p w:rsidR="00677C5B" w:rsidRPr="004566BE" w:rsidRDefault="00677C5B" w:rsidP="00A3745D">
            <w:pPr>
              <w:pStyle w:val="Paragrafi"/>
              <w:ind w:firstLine="0"/>
              <w:rPr>
                <w:spacing w:val="-4"/>
                <w:szCs w:val="24"/>
                <w:lang w:val="sq-AL"/>
              </w:rPr>
            </w:pPr>
            <w:r w:rsidRPr="004566BE">
              <w:rPr>
                <w:spacing w:val="-4"/>
                <w:szCs w:val="24"/>
                <w:lang w:val="sq-AL"/>
              </w:rPr>
              <w:t>ID e aksit prioritar</w:t>
            </w:r>
          </w:p>
          <w:p w:rsidR="00677C5B" w:rsidRPr="004566BE" w:rsidRDefault="00677C5B" w:rsidP="00677C5B">
            <w:pPr>
              <w:pStyle w:val="Paragrafi"/>
              <w:rPr>
                <w:spacing w:val="-4"/>
                <w:szCs w:val="24"/>
                <w:lang w:val="sq-AL"/>
              </w:rPr>
            </w:pPr>
          </w:p>
        </w:tc>
        <w:tc>
          <w:tcPr>
            <w:tcW w:w="4621" w:type="dxa"/>
          </w:tcPr>
          <w:p w:rsidR="00677C5B" w:rsidRPr="004566BE" w:rsidRDefault="00677C5B" w:rsidP="00A3745D">
            <w:pPr>
              <w:pStyle w:val="Paragrafi"/>
              <w:ind w:firstLine="0"/>
              <w:rPr>
                <w:spacing w:val="-4"/>
                <w:szCs w:val="24"/>
                <w:lang w:val="sq-AL"/>
              </w:rPr>
            </w:pPr>
            <w:r w:rsidRPr="004566BE">
              <w:rPr>
                <w:spacing w:val="-4"/>
                <w:szCs w:val="24"/>
                <w:lang w:val="sq-AL"/>
              </w:rPr>
              <w:t>AP 4</w:t>
            </w:r>
          </w:p>
        </w:tc>
      </w:tr>
      <w:tr w:rsidR="00677C5B" w:rsidRPr="004566BE" w:rsidTr="00BC0621">
        <w:trPr>
          <w:jc w:val="center"/>
        </w:trPr>
        <w:tc>
          <w:tcPr>
            <w:tcW w:w="4621" w:type="dxa"/>
          </w:tcPr>
          <w:p w:rsidR="00677C5B" w:rsidRPr="004566BE" w:rsidRDefault="00677C5B" w:rsidP="00A3745D">
            <w:pPr>
              <w:pStyle w:val="Paragrafi"/>
              <w:ind w:firstLine="0"/>
              <w:rPr>
                <w:spacing w:val="-4"/>
                <w:szCs w:val="24"/>
                <w:lang w:val="sq-AL"/>
              </w:rPr>
            </w:pPr>
            <w:r w:rsidRPr="004566BE">
              <w:rPr>
                <w:spacing w:val="-4"/>
                <w:szCs w:val="24"/>
                <w:lang w:val="sq-AL"/>
              </w:rPr>
              <w:t>Titulli i aksit prioritar</w:t>
            </w:r>
          </w:p>
        </w:tc>
        <w:tc>
          <w:tcPr>
            <w:tcW w:w="4621" w:type="dxa"/>
          </w:tcPr>
          <w:p w:rsidR="00677C5B" w:rsidRPr="004566BE" w:rsidRDefault="00677C5B" w:rsidP="00A3745D">
            <w:pPr>
              <w:pStyle w:val="Paragrafi"/>
              <w:ind w:firstLine="0"/>
              <w:rPr>
                <w:rFonts w:cs="Times New Roman"/>
                <w:color w:val="212121"/>
                <w:spacing w:val="-4"/>
                <w:szCs w:val="24"/>
                <w:lang w:val="sq-AL"/>
              </w:rPr>
            </w:pPr>
            <w:r w:rsidRPr="004566BE">
              <w:rPr>
                <w:rFonts w:cs="Times New Roman"/>
                <w:spacing w:val="-4"/>
                <w:szCs w:val="24"/>
                <w:lang w:val="sq-AL"/>
              </w:rPr>
              <w:t xml:space="preserve">4 Rritja e </w:t>
            </w:r>
            <w:r w:rsidRPr="004566BE">
              <w:rPr>
                <w:rFonts w:cs="Times New Roman"/>
                <w:color w:val="212121"/>
                <w:spacing w:val="-4"/>
                <w:szCs w:val="24"/>
                <w:lang w:val="sq-AL"/>
              </w:rPr>
              <w:t>aksesit ndërkufitar, duke promovuar një shërbim transporti dhe lehtësira të qëndrueshme dhe duke përmirësuar infrastrukturën publike</w:t>
            </w:r>
          </w:p>
        </w:tc>
      </w:tr>
    </w:tbl>
    <w:p w:rsidR="00677C5B" w:rsidRPr="004566BE" w:rsidRDefault="00677C5B" w:rsidP="00677C5B">
      <w:pPr>
        <w:pStyle w:val="Paragrafi"/>
        <w:rPr>
          <w:spacing w:val="-4"/>
          <w:lang w:val="sq-AL"/>
        </w:rPr>
      </w:pPr>
    </w:p>
    <w:p w:rsidR="00677C5B" w:rsidRPr="00BC0621" w:rsidRDefault="00677C5B" w:rsidP="00677C5B">
      <w:pPr>
        <w:pStyle w:val="Paragrafi"/>
        <w:rPr>
          <w:b/>
          <w:spacing w:val="-4"/>
          <w:szCs w:val="24"/>
          <w:lang w:val="sq-AL"/>
        </w:rPr>
      </w:pPr>
      <w:r w:rsidRPr="00BC0621">
        <w:rPr>
          <w:b/>
          <w:spacing w:val="-4"/>
          <w:szCs w:val="24"/>
          <w:lang w:val="sq-AL"/>
        </w:rPr>
        <w:t xml:space="preserve">2.D.2 FONDI, BAZA E LLOGARITJES PËR MBËSHTETJEN E UNIONIT DHE ARGUMENTIMI PËR ZGJEDHJEN E BAZËS SË LLOGARITJES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677C5B" w:rsidRPr="004566BE" w:rsidTr="00BC0621">
        <w:trPr>
          <w:jc w:val="center"/>
        </w:trPr>
        <w:tc>
          <w:tcPr>
            <w:tcW w:w="4788" w:type="dxa"/>
          </w:tcPr>
          <w:p w:rsidR="00677C5B" w:rsidRPr="004566BE" w:rsidRDefault="00677C5B" w:rsidP="00BC0621">
            <w:pPr>
              <w:pStyle w:val="Paragrafi"/>
              <w:ind w:firstLine="0"/>
              <w:rPr>
                <w:spacing w:val="-4"/>
                <w:szCs w:val="24"/>
                <w:lang w:val="sq-AL"/>
              </w:rPr>
            </w:pPr>
            <w:r w:rsidRPr="004566BE">
              <w:rPr>
                <w:spacing w:val="-4"/>
                <w:szCs w:val="24"/>
                <w:lang w:val="sq-AL"/>
              </w:rPr>
              <w:t>Fondi</w:t>
            </w:r>
          </w:p>
        </w:tc>
        <w:tc>
          <w:tcPr>
            <w:tcW w:w="4788" w:type="dxa"/>
          </w:tcPr>
          <w:p w:rsidR="00677C5B" w:rsidRPr="004566BE" w:rsidRDefault="00677C5B" w:rsidP="00BC0621">
            <w:pPr>
              <w:pStyle w:val="Paragrafi"/>
              <w:ind w:firstLine="0"/>
              <w:rPr>
                <w:spacing w:val="-4"/>
                <w:szCs w:val="24"/>
                <w:lang w:val="sq-AL"/>
              </w:rPr>
            </w:pPr>
            <w:r w:rsidRPr="004566BE">
              <w:rPr>
                <w:spacing w:val="-4"/>
                <w:szCs w:val="24"/>
                <w:lang w:val="sq-AL"/>
              </w:rPr>
              <w:t>IPA</w:t>
            </w:r>
          </w:p>
        </w:tc>
      </w:tr>
      <w:tr w:rsidR="00677C5B" w:rsidRPr="004566BE" w:rsidTr="00BC0621">
        <w:trPr>
          <w:jc w:val="center"/>
        </w:trPr>
        <w:tc>
          <w:tcPr>
            <w:tcW w:w="4788" w:type="dxa"/>
          </w:tcPr>
          <w:p w:rsidR="00677C5B" w:rsidRPr="004566BE" w:rsidRDefault="00677C5B" w:rsidP="00BC0621">
            <w:pPr>
              <w:pStyle w:val="Paragrafi"/>
              <w:ind w:firstLine="0"/>
              <w:rPr>
                <w:spacing w:val="-4"/>
                <w:szCs w:val="24"/>
                <w:lang w:val="sq-AL"/>
              </w:rPr>
            </w:pPr>
            <w:r w:rsidRPr="004566BE">
              <w:rPr>
                <w:b/>
                <w:spacing w:val="-4"/>
                <w:szCs w:val="24"/>
                <w:lang w:val="sq-AL"/>
              </w:rPr>
              <w:t xml:space="preserve">Baza e përllogaritjes </w:t>
            </w:r>
            <w:r w:rsidRPr="004566BE">
              <w:rPr>
                <w:spacing w:val="-4"/>
                <w:szCs w:val="24"/>
                <w:lang w:val="sq-AL"/>
              </w:rPr>
              <w:t>(shpenzimet totale të lejuara ose shpenzimet publike të lejuara)</w:t>
            </w:r>
          </w:p>
        </w:tc>
        <w:tc>
          <w:tcPr>
            <w:tcW w:w="4788" w:type="dxa"/>
          </w:tcPr>
          <w:p w:rsidR="00677C5B" w:rsidRPr="004566BE" w:rsidRDefault="00677C5B" w:rsidP="00BC0621">
            <w:pPr>
              <w:pStyle w:val="Paragrafi"/>
              <w:ind w:firstLine="0"/>
              <w:rPr>
                <w:spacing w:val="-4"/>
                <w:szCs w:val="24"/>
                <w:lang w:val="sq-AL"/>
              </w:rPr>
            </w:pPr>
            <w:r w:rsidRPr="004566BE">
              <w:rPr>
                <w:spacing w:val="-4"/>
                <w:szCs w:val="24"/>
                <w:lang w:val="sq-AL"/>
              </w:rPr>
              <w:t>Shpenzime totale të lejuara</w:t>
            </w:r>
          </w:p>
        </w:tc>
      </w:tr>
      <w:tr w:rsidR="00677C5B" w:rsidRPr="004566BE" w:rsidTr="00BC0621">
        <w:trPr>
          <w:jc w:val="center"/>
        </w:trPr>
        <w:tc>
          <w:tcPr>
            <w:tcW w:w="4788" w:type="dxa"/>
          </w:tcPr>
          <w:p w:rsidR="00677C5B" w:rsidRPr="004566BE" w:rsidRDefault="00677C5B" w:rsidP="00BC0621">
            <w:pPr>
              <w:pStyle w:val="Paragrafi"/>
              <w:ind w:firstLine="0"/>
              <w:rPr>
                <w:spacing w:val="-4"/>
                <w:szCs w:val="24"/>
                <w:lang w:val="sq-AL"/>
              </w:rPr>
            </w:pPr>
            <w:r w:rsidRPr="004566BE">
              <w:rPr>
                <w:spacing w:val="-4"/>
                <w:szCs w:val="24"/>
                <w:lang w:val="sq-AL"/>
              </w:rPr>
              <w:t>Arsyetimi i zgjedhjes së llogaritjes bazë</w:t>
            </w:r>
          </w:p>
        </w:tc>
        <w:tc>
          <w:tcPr>
            <w:tcW w:w="4788" w:type="dxa"/>
          </w:tcPr>
          <w:p w:rsidR="00677C5B" w:rsidRPr="004566BE" w:rsidRDefault="00677C5B" w:rsidP="00BC0621">
            <w:pPr>
              <w:pStyle w:val="Paragrafi"/>
              <w:ind w:firstLine="0"/>
              <w:rPr>
                <w:spacing w:val="-4"/>
                <w:szCs w:val="24"/>
                <w:lang w:val="sq-AL"/>
              </w:rPr>
            </w:pPr>
            <w:r w:rsidRPr="004566BE">
              <w:rPr>
                <w:spacing w:val="-4"/>
                <w:szCs w:val="24"/>
                <w:lang w:val="sq-AL"/>
              </w:rPr>
              <w:t>I pazbatueshëm</w:t>
            </w:r>
          </w:p>
        </w:tc>
      </w:tr>
    </w:tbl>
    <w:p w:rsidR="00677C5B" w:rsidRPr="004566BE" w:rsidRDefault="00677C5B" w:rsidP="00677C5B">
      <w:pPr>
        <w:pStyle w:val="Paragrafi"/>
        <w:rPr>
          <w:spacing w:val="-4"/>
          <w:szCs w:val="24"/>
          <w:lang w:val="sq-AL"/>
        </w:rPr>
      </w:pPr>
    </w:p>
    <w:p w:rsidR="00677C5B" w:rsidRPr="00BC0621" w:rsidRDefault="00C915B3" w:rsidP="00677C5B">
      <w:pPr>
        <w:pStyle w:val="Paragrafi"/>
        <w:rPr>
          <w:b/>
          <w:spacing w:val="-4"/>
          <w:szCs w:val="24"/>
          <w:lang w:val="sq-AL"/>
        </w:rPr>
      </w:pPr>
      <w:r w:rsidRPr="00BC0621">
        <w:rPr>
          <w:b/>
          <w:spacing w:val="-4"/>
          <w:szCs w:val="24"/>
          <w:lang w:val="sq-AL"/>
        </w:rPr>
        <w:t>2.D.3</w:t>
      </w:r>
      <w:r w:rsidR="00677C5B" w:rsidRPr="00BC0621">
        <w:rPr>
          <w:b/>
          <w:spacing w:val="-4"/>
          <w:szCs w:val="24"/>
          <w:lang w:val="sq-AL"/>
        </w:rPr>
        <w:t xml:space="preserve"> OBJEKTIVAT SPECIFIK</w:t>
      </w:r>
      <w:r w:rsidR="001265A0" w:rsidRPr="00BC0621">
        <w:rPr>
          <w:b/>
          <w:spacing w:val="-4"/>
          <w:szCs w:val="24"/>
          <w:lang w:val="sq-AL"/>
        </w:rPr>
        <w:t>Ë</w:t>
      </w:r>
      <w:r w:rsidR="00677C5B" w:rsidRPr="00BC0621">
        <w:rPr>
          <w:b/>
          <w:spacing w:val="-4"/>
          <w:szCs w:val="24"/>
          <w:lang w:val="sq-AL"/>
        </w:rPr>
        <w:t xml:space="preserve"> TË PRIORITETIT TEMATIK DHE REZULTATET E PRITSHME</w:t>
      </w:r>
    </w:p>
    <w:p w:rsidR="00677C5B" w:rsidRPr="004566BE" w:rsidRDefault="00677C5B" w:rsidP="00677C5B">
      <w:pPr>
        <w:pStyle w:val="Paragrafi"/>
        <w:rPr>
          <w:spacing w:val="-4"/>
          <w:szCs w:val="24"/>
          <w:lang w:val="sq-AL"/>
        </w:rPr>
      </w:pPr>
      <w:r w:rsidRPr="004566BE">
        <w:rPr>
          <w:spacing w:val="-4"/>
          <w:szCs w:val="24"/>
          <w:lang w:val="sq-AL"/>
        </w:rPr>
        <w:t xml:space="preserve"> (Referenca: pikat (b)(i) dhe (ii) të nenit </w:t>
      </w:r>
      <w:r w:rsidR="00A55A1F" w:rsidRPr="004566BE">
        <w:rPr>
          <w:spacing w:val="-4"/>
          <w:szCs w:val="24"/>
          <w:lang w:val="sq-AL"/>
        </w:rPr>
        <w:t>8(2) të Rregullores së (BE) me n</w:t>
      </w:r>
      <w:r w:rsidRPr="004566BE">
        <w:rPr>
          <w:spacing w:val="-4"/>
          <w:szCs w:val="24"/>
          <w:lang w:val="sq-AL"/>
        </w:rPr>
        <w:t xml:space="preserve">r. 1299/2013) </w:t>
      </w:r>
    </w:p>
    <w:p w:rsidR="00ED1585" w:rsidRPr="004566BE" w:rsidRDefault="00ED1585" w:rsidP="00A55A1F">
      <w:pPr>
        <w:pStyle w:val="Paragrafi"/>
        <w:ind w:firstLine="0"/>
        <w:rPr>
          <w:spacing w:val="-4"/>
          <w:szCs w:val="24"/>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8"/>
        <w:gridCol w:w="7218"/>
      </w:tblGrid>
      <w:tr w:rsidR="00677C5B" w:rsidRPr="00A3683D" w:rsidTr="00BC0621">
        <w:trPr>
          <w:jc w:val="center"/>
        </w:trPr>
        <w:tc>
          <w:tcPr>
            <w:tcW w:w="2358" w:type="dxa"/>
          </w:tcPr>
          <w:p w:rsidR="00677C5B" w:rsidRPr="00A3683D" w:rsidRDefault="00A55A1F" w:rsidP="00A3745D">
            <w:pPr>
              <w:pStyle w:val="Paragrafi"/>
              <w:ind w:firstLine="0"/>
              <w:rPr>
                <w:spacing w:val="-4"/>
                <w:sz w:val="22"/>
                <w:lang w:val="sq-AL"/>
              </w:rPr>
            </w:pPr>
            <w:r w:rsidRPr="00A3683D">
              <w:rPr>
                <w:spacing w:val="-4"/>
                <w:sz w:val="22"/>
                <w:lang w:val="sq-AL"/>
              </w:rPr>
              <w:t>Prioriteti tematik 4</w:t>
            </w:r>
          </w:p>
          <w:p w:rsidR="00677C5B" w:rsidRPr="00A3683D" w:rsidRDefault="00677C5B" w:rsidP="00677C5B">
            <w:pPr>
              <w:pStyle w:val="Paragrafi"/>
              <w:rPr>
                <w:spacing w:val="-4"/>
                <w:sz w:val="22"/>
                <w:lang w:val="sq-AL"/>
              </w:rPr>
            </w:pPr>
          </w:p>
        </w:tc>
        <w:tc>
          <w:tcPr>
            <w:tcW w:w="7218" w:type="dxa"/>
          </w:tcPr>
          <w:p w:rsidR="00677C5B" w:rsidRPr="00A3683D" w:rsidRDefault="00677C5B" w:rsidP="00BC0621">
            <w:pPr>
              <w:pStyle w:val="Paragrafi"/>
              <w:ind w:firstLine="0"/>
              <w:rPr>
                <w:b/>
                <w:spacing w:val="-4"/>
                <w:sz w:val="22"/>
                <w:lang w:val="sq-AL"/>
              </w:rPr>
            </w:pPr>
            <w:r w:rsidRPr="00A3683D">
              <w:rPr>
                <w:b/>
                <w:spacing w:val="-4"/>
                <w:sz w:val="22"/>
                <w:lang w:val="sq-AL"/>
              </w:rPr>
              <w:t xml:space="preserve">Promovimi i transportit të qëndrueshëm dhe përmirësimi i infrastrukturës publike, ndër të tjera, duke reduktuar izolimin nëpërmjet aksesit të përmirësuar në transport, rrjeteve të informacionit dhe komunikimit e shërbimeve dhe duke investuar në sisteme dhe mjete të energjisë, ujit dhe mbetjeve. </w:t>
            </w:r>
          </w:p>
        </w:tc>
      </w:tr>
      <w:tr w:rsidR="00677C5B" w:rsidRPr="00A3683D" w:rsidTr="00BC0621">
        <w:trPr>
          <w:jc w:val="center"/>
        </w:trPr>
        <w:tc>
          <w:tcPr>
            <w:tcW w:w="2358" w:type="dxa"/>
          </w:tcPr>
          <w:p w:rsidR="00677C5B" w:rsidRPr="00A3683D" w:rsidRDefault="00C915B3" w:rsidP="00C915B3">
            <w:pPr>
              <w:pStyle w:val="Paragrafi"/>
              <w:ind w:firstLine="0"/>
              <w:rPr>
                <w:spacing w:val="-4"/>
                <w:sz w:val="22"/>
                <w:lang w:val="sq-AL"/>
              </w:rPr>
            </w:pPr>
            <w:r w:rsidRPr="00A3683D">
              <w:rPr>
                <w:spacing w:val="-4"/>
                <w:sz w:val="22"/>
                <w:lang w:val="sq-AL"/>
              </w:rPr>
              <w:t>Objektivat specifikë</w:t>
            </w:r>
          </w:p>
          <w:p w:rsidR="00677C5B" w:rsidRPr="00A3683D" w:rsidRDefault="00677C5B" w:rsidP="00677C5B">
            <w:pPr>
              <w:pStyle w:val="Paragrafi"/>
              <w:rPr>
                <w:spacing w:val="-4"/>
                <w:sz w:val="22"/>
                <w:lang w:val="sq-AL"/>
              </w:rPr>
            </w:pPr>
          </w:p>
        </w:tc>
        <w:tc>
          <w:tcPr>
            <w:tcW w:w="7218" w:type="dxa"/>
          </w:tcPr>
          <w:p w:rsidR="00677C5B" w:rsidRPr="00A3683D" w:rsidRDefault="00677C5B" w:rsidP="00BC0621">
            <w:pPr>
              <w:pStyle w:val="Paragrafi"/>
              <w:ind w:firstLine="0"/>
              <w:rPr>
                <w:spacing w:val="-4"/>
                <w:sz w:val="22"/>
                <w:lang w:val="sq-AL"/>
              </w:rPr>
            </w:pPr>
            <w:r w:rsidRPr="00A3683D">
              <w:rPr>
                <w:b/>
                <w:spacing w:val="-4"/>
                <w:sz w:val="22"/>
                <w:lang w:val="sq-AL"/>
              </w:rPr>
              <w:t>OS 4.1</w:t>
            </w:r>
            <w:r w:rsidRPr="00A3683D">
              <w:rPr>
                <w:spacing w:val="-4"/>
                <w:sz w:val="22"/>
                <w:lang w:val="sq-AL"/>
              </w:rPr>
              <w:t xml:space="preserve"> Rritja e koordinimit mes palëve përkatëse për të promovuar lidhjet e qëndrueshme ndërkufitare në fushën e bashkëpunimit. </w:t>
            </w:r>
          </w:p>
        </w:tc>
      </w:tr>
    </w:tbl>
    <w:p w:rsidR="00B929ED" w:rsidRDefault="00B929ED" w:rsidP="00677C5B">
      <w:pPr>
        <w:pStyle w:val="Paragrafi"/>
        <w:rPr>
          <w:spacing w:val="-4"/>
          <w:szCs w:val="24"/>
          <w:lang w:val="sq-AL"/>
        </w:rPr>
        <w:sectPr w:rsidR="00B929ED" w:rsidSect="00BE6EBC">
          <w:footnotePr>
            <w:numRestart w:val="eachPage"/>
          </w:footnotePr>
          <w:type w:val="continuous"/>
          <w:pgSz w:w="11907" w:h="16840" w:code="9"/>
          <w:pgMar w:top="720" w:right="1134" w:bottom="720" w:left="1134" w:header="851" w:footer="851" w:gutter="0"/>
          <w:cols w:space="720"/>
          <w:docGrid w:linePitch="360"/>
        </w:sectPr>
      </w:pPr>
    </w:p>
    <w:p w:rsidR="00677C5B" w:rsidRPr="004566BE" w:rsidRDefault="00677C5B" w:rsidP="00677C5B">
      <w:pPr>
        <w:pStyle w:val="Paragrafi"/>
        <w:rPr>
          <w:spacing w:val="-4"/>
          <w:szCs w:val="24"/>
          <w:lang w:val="sq-AL"/>
        </w:rPr>
      </w:pPr>
    </w:p>
    <w:p w:rsidR="00B929ED" w:rsidRDefault="00B929ED" w:rsidP="00677C5B">
      <w:pPr>
        <w:pStyle w:val="Paragrafi"/>
        <w:rPr>
          <w:b/>
          <w:spacing w:val="-4"/>
          <w:szCs w:val="24"/>
          <w:lang w:val="sq-AL"/>
        </w:rPr>
        <w:sectPr w:rsidR="00B929ED" w:rsidSect="00B929ED">
          <w:footnotePr>
            <w:numRestart w:val="eachPage"/>
          </w:footnotePr>
          <w:type w:val="continuous"/>
          <w:pgSz w:w="11907" w:h="16840" w:code="9"/>
          <w:pgMar w:top="720" w:right="1134" w:bottom="720" w:left="1134" w:header="851" w:footer="851" w:gutter="0"/>
          <w:cols w:num="2" w:space="720"/>
          <w:docGrid w:linePitch="360"/>
        </w:sectPr>
      </w:pPr>
    </w:p>
    <w:p w:rsidR="00677C5B" w:rsidRPr="00B929ED" w:rsidRDefault="00C915B3" w:rsidP="00677C5B">
      <w:pPr>
        <w:pStyle w:val="Paragrafi"/>
        <w:rPr>
          <w:b/>
          <w:spacing w:val="-4"/>
          <w:szCs w:val="24"/>
          <w:lang w:val="sq-AL"/>
        </w:rPr>
      </w:pPr>
      <w:r w:rsidRPr="00B929ED">
        <w:rPr>
          <w:b/>
          <w:spacing w:val="-4"/>
          <w:szCs w:val="24"/>
          <w:lang w:val="sq-AL"/>
        </w:rPr>
        <w:t>2.D.4</w:t>
      </w:r>
      <w:r w:rsidR="00677C5B" w:rsidRPr="00B929ED">
        <w:rPr>
          <w:b/>
          <w:spacing w:val="-4"/>
          <w:szCs w:val="24"/>
          <w:lang w:val="sq-AL"/>
        </w:rPr>
        <w:t xml:space="preserve"> PARIMET RREGULLUESE PËR PËRZGJEDHJEN E OPERACIONEVE </w:t>
      </w:r>
    </w:p>
    <w:p w:rsidR="00677C5B" w:rsidRPr="004566BE" w:rsidRDefault="00677C5B" w:rsidP="00677C5B">
      <w:pPr>
        <w:pStyle w:val="Paragrafi"/>
        <w:rPr>
          <w:spacing w:val="-4"/>
          <w:szCs w:val="24"/>
          <w:lang w:val="sq-AL"/>
        </w:rPr>
      </w:pPr>
      <w:r w:rsidRPr="004566BE">
        <w:rPr>
          <w:spacing w:val="-4"/>
          <w:szCs w:val="24"/>
          <w:lang w:val="sq-AL"/>
        </w:rPr>
        <w:t xml:space="preserve">(Referencë: pika (b)(iii) e </w:t>
      </w:r>
      <w:r w:rsidR="00DD4EE0" w:rsidRPr="004566BE">
        <w:rPr>
          <w:spacing w:val="-4"/>
          <w:szCs w:val="24"/>
          <w:lang w:val="sq-AL"/>
        </w:rPr>
        <w:t>nenit 8(2) të Rregullores (EU) n</w:t>
      </w:r>
      <w:r w:rsidRPr="004566BE">
        <w:rPr>
          <w:spacing w:val="-4"/>
          <w:szCs w:val="24"/>
          <w:lang w:val="sq-AL"/>
        </w:rPr>
        <w:t>r. 1299/2013)</w:t>
      </w:r>
    </w:p>
    <w:p w:rsidR="00677C5B" w:rsidRPr="004566BE" w:rsidRDefault="00677C5B" w:rsidP="00677C5B">
      <w:pPr>
        <w:pStyle w:val="Paragrafi"/>
        <w:rPr>
          <w:spacing w:val="-4"/>
          <w:szCs w:val="24"/>
          <w:lang w:val="sq-AL"/>
        </w:rPr>
      </w:pPr>
      <w:r w:rsidRPr="004566BE">
        <w:rPr>
          <w:spacing w:val="-4"/>
          <w:szCs w:val="24"/>
          <w:lang w:val="sq-AL"/>
        </w:rPr>
        <w:t>Parimet e mëposhtme udhëzuese do të vërehen gjatë përzgjedhjes së aplikacioneve të projektit:</w:t>
      </w:r>
    </w:p>
    <w:p w:rsidR="00677C5B" w:rsidRPr="004566BE" w:rsidRDefault="00E30B82" w:rsidP="00677C5B">
      <w:pPr>
        <w:pStyle w:val="Paragrafi"/>
        <w:rPr>
          <w:spacing w:val="-4"/>
          <w:szCs w:val="24"/>
          <w:lang w:val="sq-AL"/>
        </w:rPr>
      </w:pPr>
      <w:r w:rsidRPr="004566BE">
        <w:rPr>
          <w:b/>
          <w:spacing w:val="-4"/>
          <w:szCs w:val="24"/>
          <w:lang w:val="sq-AL"/>
        </w:rPr>
        <w:t>Koherenca s</w:t>
      </w:r>
      <w:r w:rsidR="00677C5B" w:rsidRPr="004566BE">
        <w:rPr>
          <w:b/>
          <w:spacing w:val="-4"/>
          <w:szCs w:val="24"/>
          <w:lang w:val="sq-AL"/>
        </w:rPr>
        <w:t>trategjike</w:t>
      </w:r>
      <w:r w:rsidR="00677C5B" w:rsidRPr="004566BE">
        <w:rPr>
          <w:spacing w:val="-4"/>
          <w:szCs w:val="24"/>
          <w:lang w:val="sq-AL"/>
        </w:rPr>
        <w:t>: koherenca dhe kontributi i çdo aplikim projekti në objektivin specifik të Programit përkatës, duke adresuar në mënyrë koherente arritjet e rezultateve specifike të Programit. Për më tepër, vlera e shtuar e operacionit të CBC-së, dimensioni i saj territorial dhe rëndësia e partneritetit do të vlerësohen në këtë kontekst.</w:t>
      </w:r>
    </w:p>
    <w:p w:rsidR="00677C5B" w:rsidRPr="004566BE" w:rsidRDefault="00677C5B" w:rsidP="00677C5B">
      <w:pPr>
        <w:pStyle w:val="Paragrafi"/>
        <w:rPr>
          <w:spacing w:val="-4"/>
          <w:szCs w:val="24"/>
          <w:lang w:val="sq-AL"/>
        </w:rPr>
      </w:pPr>
      <w:r w:rsidRPr="004566BE">
        <w:rPr>
          <w:b/>
          <w:spacing w:val="-4"/>
          <w:szCs w:val="24"/>
          <w:lang w:val="sq-AL"/>
        </w:rPr>
        <w:t>Cilësia operative</w:t>
      </w:r>
      <w:r w:rsidRPr="004566BE">
        <w:rPr>
          <w:spacing w:val="-4"/>
          <w:szCs w:val="24"/>
          <w:lang w:val="sq-AL"/>
        </w:rPr>
        <w:t>: Hartimi i zbatimit të projektit në lidhje me qartësinë dhe koherencën e objektivave operativ</w:t>
      </w:r>
      <w:r w:rsidR="00F7632C" w:rsidRPr="004566BE">
        <w:rPr>
          <w:spacing w:val="-4"/>
          <w:lang w:val="sq-AL" w:eastAsia="sq-AL"/>
        </w:rPr>
        <w:t>ë</w:t>
      </w:r>
      <w:r w:rsidRPr="004566BE">
        <w:rPr>
          <w:spacing w:val="-4"/>
          <w:szCs w:val="24"/>
          <w:lang w:val="sq-AL"/>
        </w:rPr>
        <w:t>, aktivitetet dhe mjetet, fizibilitetin, efikasitetin, komunikimin e projektit dhe rezultatet e tij të veçanta, që janë potenciale për marrjen dhe futjen në procedurat operative të partnerëve të përfshirë. Prodhimi dhe qasja me drejtim rezultativ që vë theksin më shumë në zhvillimin e betonit, rezultatet përkatëse dhe të dukshme do të jenë një domosdoshmëri.</w:t>
      </w:r>
    </w:p>
    <w:p w:rsidR="00677C5B" w:rsidRPr="004566BE" w:rsidRDefault="00E30B82" w:rsidP="00677C5B">
      <w:pPr>
        <w:pStyle w:val="Paragrafi"/>
        <w:rPr>
          <w:spacing w:val="-4"/>
          <w:szCs w:val="24"/>
          <w:lang w:val="sq-AL"/>
        </w:rPr>
      </w:pPr>
      <w:r w:rsidRPr="004566BE">
        <w:rPr>
          <w:b/>
          <w:spacing w:val="-4"/>
          <w:szCs w:val="24"/>
          <w:lang w:val="sq-AL"/>
        </w:rPr>
        <w:t>Pajtueshmëria me p</w:t>
      </w:r>
      <w:r w:rsidR="00677C5B" w:rsidRPr="004566BE">
        <w:rPr>
          <w:b/>
          <w:spacing w:val="-4"/>
          <w:szCs w:val="24"/>
          <w:lang w:val="sq-AL"/>
        </w:rPr>
        <w:t>rioritetet tematike ndërsektoriale</w:t>
      </w:r>
      <w:r w:rsidR="00677C5B" w:rsidRPr="004566BE">
        <w:rPr>
          <w:spacing w:val="-4"/>
          <w:szCs w:val="24"/>
          <w:lang w:val="sq-AL"/>
        </w:rPr>
        <w:t>: një seksion i veçantë i rrjetit të vlerësimit të cilësisë do të kontrollojë koherencën e projekt propozimeve me prioritetet e mëposhtme tematike:</w:t>
      </w:r>
    </w:p>
    <w:p w:rsidR="00677C5B" w:rsidRPr="00BC0621" w:rsidRDefault="00677C5B" w:rsidP="00677C5B">
      <w:pPr>
        <w:pStyle w:val="Paragrafi"/>
        <w:rPr>
          <w:spacing w:val="-4"/>
          <w:szCs w:val="24"/>
          <w:lang w:val="sq-AL"/>
        </w:rPr>
      </w:pPr>
      <w:r w:rsidRPr="00BC0621">
        <w:rPr>
          <w:spacing w:val="-4"/>
          <w:szCs w:val="24"/>
          <w:lang w:val="sq-AL"/>
        </w:rPr>
        <w:t>f) promovimin e qeverisjes lokale dhe rajonale dhe përmirësimin e planifikimit dhe kapacitetit administrativ të autoriteteve lokale dhe rajonale;</w:t>
      </w:r>
    </w:p>
    <w:p w:rsidR="00677C5B" w:rsidRPr="00A3683D" w:rsidRDefault="00677C5B" w:rsidP="00677C5B">
      <w:pPr>
        <w:pStyle w:val="Paragrafi"/>
        <w:rPr>
          <w:spacing w:val="-6"/>
          <w:szCs w:val="24"/>
          <w:lang w:val="sq-AL"/>
        </w:rPr>
      </w:pPr>
      <w:r w:rsidRPr="00A3683D">
        <w:rPr>
          <w:spacing w:val="-6"/>
          <w:szCs w:val="24"/>
          <w:lang w:val="sq-AL"/>
        </w:rPr>
        <w:t>h) Forcimin e kërkimit shkencor, zhvillimit teknologjik, inovacionit dhe teknologjive të informimit dhe komunikimit, përmes, ndër të tjera, promovimit të ndarjes së burimeve njerëzore dhe objekteve për kërkimin dhe zhvillimin e tekno</w:t>
      </w:r>
      <w:r w:rsidR="00B929ED" w:rsidRPr="00A3683D">
        <w:rPr>
          <w:spacing w:val="-6"/>
          <w:szCs w:val="24"/>
          <w:lang w:val="sq-AL"/>
        </w:rPr>
        <w:t>-</w:t>
      </w:r>
      <w:r w:rsidRPr="00A3683D">
        <w:rPr>
          <w:spacing w:val="-6"/>
          <w:szCs w:val="24"/>
          <w:lang w:val="sq-AL"/>
        </w:rPr>
        <w:t>logjisë.</w:t>
      </w:r>
    </w:p>
    <w:p w:rsidR="00677C5B" w:rsidRPr="00A3683D" w:rsidRDefault="00677C5B" w:rsidP="00677C5B">
      <w:pPr>
        <w:pStyle w:val="Paragrafi"/>
        <w:rPr>
          <w:spacing w:val="-6"/>
          <w:szCs w:val="24"/>
          <w:lang w:val="sq-AL"/>
        </w:rPr>
      </w:pPr>
      <w:r w:rsidRPr="00A3683D">
        <w:rPr>
          <w:spacing w:val="-6"/>
          <w:szCs w:val="24"/>
          <w:lang w:val="sq-AL"/>
        </w:rPr>
        <w:t>Pajtueshmëria me parimet horizontale: koherenca dhe kontributi i çdo aplikim të projektit të parimeve horizontale të Programit (zhvillimin e qëndrueshëm dhe ndryshimet klimatike, barazia etj</w:t>
      </w:r>
      <w:r w:rsidR="00613C98" w:rsidRPr="00A3683D">
        <w:rPr>
          <w:spacing w:val="-6"/>
          <w:szCs w:val="24"/>
          <w:lang w:val="sq-AL"/>
        </w:rPr>
        <w:t>.</w:t>
      </w:r>
      <w:r w:rsidRPr="00A3683D">
        <w:rPr>
          <w:spacing w:val="-6"/>
          <w:szCs w:val="24"/>
          <w:lang w:val="sq-AL"/>
        </w:rPr>
        <w:t>) dhe demonstrimi i integrimit dhe avancimit të tyre në kuadër ndërhyrjes logjike për projekt propozimin.</w:t>
      </w:r>
    </w:p>
    <w:p w:rsidR="00677C5B" w:rsidRPr="004566BE" w:rsidRDefault="00677C5B" w:rsidP="00677C5B">
      <w:pPr>
        <w:pStyle w:val="Paragrafi"/>
        <w:rPr>
          <w:spacing w:val="-4"/>
          <w:szCs w:val="24"/>
          <w:lang w:val="sq-AL"/>
        </w:rPr>
      </w:pPr>
      <w:r w:rsidRPr="004566BE">
        <w:rPr>
          <w:spacing w:val="-4"/>
          <w:szCs w:val="24"/>
          <w:lang w:val="sq-AL"/>
        </w:rPr>
        <w:t>Do të sigurohet pajtueshmëria e financimit të programeve me legjislacionin dhe rregullat e prokurimit publik</w:t>
      </w:r>
      <w:r w:rsidR="00AC51A5" w:rsidRPr="004566BE">
        <w:rPr>
          <w:spacing w:val="-4"/>
          <w:szCs w:val="24"/>
          <w:lang w:val="sq-AL"/>
        </w:rPr>
        <w:t>;</w:t>
      </w:r>
      <w:r w:rsidRPr="004566BE">
        <w:rPr>
          <w:spacing w:val="-4"/>
          <w:szCs w:val="24"/>
          <w:lang w:val="sq-AL"/>
        </w:rPr>
        <w:t xml:space="preserve"> në veçanti</w:t>
      </w:r>
      <w:r w:rsidR="00613C98" w:rsidRPr="004566BE">
        <w:rPr>
          <w:spacing w:val="-4"/>
          <w:szCs w:val="24"/>
          <w:lang w:val="sq-AL"/>
        </w:rPr>
        <w:t xml:space="preserve">: </w:t>
      </w:r>
      <w:r w:rsidRPr="004566BE">
        <w:rPr>
          <w:spacing w:val="-4"/>
          <w:szCs w:val="24"/>
          <w:lang w:val="sq-AL"/>
        </w:rPr>
        <w:t>a) Direk</w:t>
      </w:r>
      <w:r w:rsidR="00613C98" w:rsidRPr="004566BE">
        <w:rPr>
          <w:spacing w:val="-4"/>
          <w:szCs w:val="24"/>
          <w:lang w:val="sq-AL"/>
        </w:rPr>
        <w:t xml:space="preserve">tivat 2004/18/KE dhe 2004/17/KE; </w:t>
      </w:r>
      <w:r w:rsidRPr="004566BE">
        <w:rPr>
          <w:spacing w:val="-4"/>
          <w:szCs w:val="24"/>
          <w:lang w:val="sq-AL"/>
        </w:rPr>
        <w:t>b) Direktivat 2014/23/BE, 2014/24/BE dhe 2014/25/BE</w:t>
      </w:r>
      <w:r w:rsidR="00613C98" w:rsidRPr="004566BE">
        <w:rPr>
          <w:spacing w:val="-4"/>
          <w:szCs w:val="24"/>
          <w:lang w:val="sq-AL"/>
        </w:rPr>
        <w:t>,</w:t>
      </w:r>
      <w:r w:rsidRPr="004566BE">
        <w:rPr>
          <w:spacing w:val="-4"/>
          <w:szCs w:val="24"/>
          <w:lang w:val="sq-AL"/>
        </w:rPr>
        <w:t xml:space="preserve"> dikur të transpozua</w:t>
      </w:r>
      <w:r w:rsidR="00613C98" w:rsidRPr="004566BE">
        <w:rPr>
          <w:spacing w:val="-4"/>
          <w:szCs w:val="24"/>
          <w:lang w:val="sq-AL"/>
        </w:rPr>
        <w:t>ra në legjislacionin kombëtar; c) Direktivat 89/665/KEE dhe 92/13/</w:t>
      </w:r>
      <w:r w:rsidRPr="004566BE">
        <w:rPr>
          <w:spacing w:val="-4"/>
          <w:szCs w:val="24"/>
          <w:lang w:val="sq-AL"/>
        </w:rPr>
        <w:t>KEE</w:t>
      </w:r>
      <w:r w:rsidR="00613C98" w:rsidRPr="004566BE">
        <w:rPr>
          <w:spacing w:val="-4"/>
          <w:szCs w:val="24"/>
          <w:lang w:val="sq-AL"/>
        </w:rPr>
        <w:t xml:space="preserve">; dhe </w:t>
      </w:r>
      <w:r w:rsidRPr="004566BE">
        <w:rPr>
          <w:spacing w:val="-4"/>
          <w:szCs w:val="24"/>
          <w:lang w:val="sq-AL"/>
        </w:rPr>
        <w:t>d) parimet e përgjithshme të prokurimeve publike që rrjedhin nga Traktati për Funksionimin e BE-së.</w:t>
      </w:r>
    </w:p>
    <w:p w:rsidR="00677C5B" w:rsidRPr="004566BE" w:rsidRDefault="00677C5B" w:rsidP="00677C5B">
      <w:pPr>
        <w:pStyle w:val="Paragrafi"/>
        <w:rPr>
          <w:spacing w:val="-4"/>
          <w:szCs w:val="24"/>
          <w:lang w:val="sq-AL"/>
        </w:rPr>
      </w:pPr>
      <w:r w:rsidRPr="004566BE">
        <w:rPr>
          <w:spacing w:val="-4"/>
          <w:szCs w:val="24"/>
          <w:lang w:val="sq-AL"/>
        </w:rPr>
        <w:t>Kriteret e hollësishme të vlerësimit do të miratohen nga Komiteti Monitorues dhe do të vihen në dispozicion të aplikantëve potencialë në kërkesat për dokumentacionin e propozimeve, të cilat do të përgatiten dhe të shpërndahen nga Autoriteti Menaxhues dhe Sekretariati i Përbashkët.</w:t>
      </w:r>
    </w:p>
    <w:p w:rsidR="00677C5B" w:rsidRPr="004566BE" w:rsidRDefault="00677C5B" w:rsidP="00677C5B">
      <w:pPr>
        <w:pStyle w:val="Paragrafi"/>
        <w:rPr>
          <w:spacing w:val="-4"/>
          <w:szCs w:val="24"/>
          <w:lang w:val="sq-AL"/>
        </w:rPr>
      </w:pPr>
      <w:r w:rsidRPr="004566BE">
        <w:rPr>
          <w:spacing w:val="-4"/>
          <w:szCs w:val="24"/>
          <w:lang w:val="sq-AL"/>
        </w:rPr>
        <w:t>Zbatimi i Programit parashikon edhe projektet strategjike / tematike që kanë për qëllim një fokusim më të mirë të qëllimeve specifike të Programit dhe me adresimin për të mundësuar zgjidhje konkrete për nevoj</w:t>
      </w:r>
      <w:r w:rsidR="00911CB3" w:rsidRPr="004566BE">
        <w:rPr>
          <w:spacing w:val="-4"/>
          <w:szCs w:val="24"/>
          <w:lang w:val="sq-AL"/>
        </w:rPr>
        <w:t>a të veçanta, siç kanë dalë në analizën t</w:t>
      </w:r>
      <w:r w:rsidRPr="004566BE">
        <w:rPr>
          <w:spacing w:val="-4"/>
          <w:szCs w:val="24"/>
          <w:lang w:val="sq-AL"/>
        </w:rPr>
        <w:t>erritoriale.</w:t>
      </w:r>
    </w:p>
    <w:p w:rsidR="00677C5B" w:rsidRPr="004566BE" w:rsidRDefault="00677C5B" w:rsidP="00677C5B">
      <w:pPr>
        <w:pStyle w:val="Paragrafi"/>
        <w:rPr>
          <w:spacing w:val="-4"/>
          <w:szCs w:val="24"/>
          <w:lang w:val="sq-AL"/>
        </w:rPr>
      </w:pPr>
      <w:r w:rsidRPr="004566BE">
        <w:rPr>
          <w:spacing w:val="-4"/>
          <w:szCs w:val="24"/>
          <w:lang w:val="sq-AL"/>
        </w:rPr>
        <w:t>Ndërlidhjet dhe efektet e drejtpërdrejta dhe të tërthorta ndërmjet veprimeve të zbatuara brenda turizmit, mjedisit dhe fushave të transportit do të merren parasysh në procesin e përzgjedhjes dhe vlerësimit të projekt propozimeve. Për të parandaluar efektet negative të mundshme që promovimi i turizmit mund të shkaktojë në cilësinë e ajrit, në thirrjet për propozime do të kërkohet që çdo zhvillim dhe përmirësim i infrastrukturës së transportit (rrugore apo detare) të parashikohet në planet e mobilitetit ose instrumenteve të tjera urbane të miratuara nga Autoritetet përkatëse, të cilat, janë të lidhura me pl</w:t>
      </w:r>
      <w:r w:rsidR="007E7A17" w:rsidRPr="004566BE">
        <w:rPr>
          <w:spacing w:val="-4"/>
          <w:szCs w:val="24"/>
          <w:lang w:val="sq-AL"/>
        </w:rPr>
        <w:t>anet e cilësisë së ajrit sipas direktivës 2008/50</w:t>
      </w:r>
      <w:r w:rsidRPr="004566BE">
        <w:rPr>
          <w:spacing w:val="-4"/>
          <w:szCs w:val="24"/>
          <w:lang w:val="sq-AL"/>
        </w:rPr>
        <w:t xml:space="preserve">/KE ose të njëvlefshme për Shqipërinë dhe Malin e Zi, kur është e mundur. </w:t>
      </w:r>
    </w:p>
    <w:p w:rsidR="00A3683D" w:rsidRDefault="00A3683D" w:rsidP="00677C5B">
      <w:pPr>
        <w:pStyle w:val="Paragrafi"/>
        <w:rPr>
          <w:spacing w:val="-4"/>
          <w:szCs w:val="24"/>
          <w:lang w:val="sq-AL"/>
        </w:rPr>
      </w:pPr>
    </w:p>
    <w:p w:rsidR="00A3683D" w:rsidRDefault="00A3683D" w:rsidP="00677C5B">
      <w:pPr>
        <w:pStyle w:val="Paragrafi"/>
        <w:rPr>
          <w:spacing w:val="-4"/>
          <w:szCs w:val="24"/>
          <w:lang w:val="sq-AL"/>
        </w:rPr>
      </w:pPr>
    </w:p>
    <w:p w:rsidR="00677C5B" w:rsidRPr="004566BE" w:rsidRDefault="00677C5B" w:rsidP="00677C5B">
      <w:pPr>
        <w:pStyle w:val="Paragrafi"/>
        <w:rPr>
          <w:spacing w:val="-4"/>
          <w:szCs w:val="24"/>
          <w:lang w:val="sq-AL"/>
        </w:rPr>
      </w:pPr>
      <w:r w:rsidRPr="004566BE">
        <w:rPr>
          <w:spacing w:val="-4"/>
          <w:szCs w:val="24"/>
          <w:lang w:val="sq-AL"/>
        </w:rPr>
        <w:t>2.D.5 VEPRIMET QË DO TË MBËSHTE</w:t>
      </w:r>
      <w:r w:rsidR="00B929ED">
        <w:rPr>
          <w:spacing w:val="-4"/>
          <w:szCs w:val="24"/>
          <w:lang w:val="sq-AL"/>
        </w:rPr>
        <w:t>-</w:t>
      </w:r>
      <w:r w:rsidRPr="004566BE">
        <w:rPr>
          <w:spacing w:val="-4"/>
          <w:szCs w:val="24"/>
          <w:lang w:val="sq-AL"/>
        </w:rPr>
        <w:t>TEN SIPAS PRIORITETIT TEMATIK (NGA PRIORITETI TEMATIK)</w:t>
      </w:r>
    </w:p>
    <w:p w:rsidR="00677C5B" w:rsidRPr="004566BE" w:rsidRDefault="00677C5B" w:rsidP="00677C5B">
      <w:pPr>
        <w:pStyle w:val="Paragrafi"/>
        <w:rPr>
          <w:spacing w:val="-4"/>
          <w:szCs w:val="24"/>
          <w:lang w:val="sq-AL"/>
        </w:rPr>
      </w:pPr>
      <w:r w:rsidRPr="004566BE">
        <w:rPr>
          <w:spacing w:val="-4"/>
          <w:szCs w:val="24"/>
          <w:lang w:val="sq-AL"/>
        </w:rPr>
        <w:t>(Referenca: pikat (b)(iii) të nen</w:t>
      </w:r>
      <w:r w:rsidR="00B85F27" w:rsidRPr="004566BE">
        <w:rPr>
          <w:spacing w:val="-4"/>
          <w:szCs w:val="24"/>
          <w:lang w:val="sq-AL"/>
        </w:rPr>
        <w:t>it 8(2) të Rregullores (BE) me n</w:t>
      </w:r>
      <w:r w:rsidRPr="004566BE">
        <w:rPr>
          <w:spacing w:val="-4"/>
          <w:szCs w:val="24"/>
          <w:lang w:val="sq-AL"/>
        </w:rPr>
        <w:t xml:space="preserve">r. 1299/2013) </w:t>
      </w:r>
    </w:p>
    <w:p w:rsidR="00677C5B" w:rsidRPr="004566BE" w:rsidRDefault="00677C5B" w:rsidP="00677C5B">
      <w:pPr>
        <w:pStyle w:val="Paragrafi"/>
        <w:rPr>
          <w:spacing w:val="-4"/>
          <w:lang w:val="sq-AL"/>
        </w:rPr>
      </w:pPr>
      <w:r w:rsidRPr="004566BE">
        <w:rPr>
          <w:spacing w:val="-4"/>
          <w:lang w:val="sq-AL"/>
        </w:rPr>
        <w:t>Zona e Programit është e fragmentuar në dy anët e detit Adriatik-Jon dhe kjo përcakton modelin e ndërveprimeve hapësinore. Fragmentimi i lartë territorial kufizon potencialin për zhvillim të integruar territorial dhe përqasjet. Transporti rrugor në tokë dominon zonën e Programit. Lidhjet në brendësi janë të dobëta me shumë vështirësi për lidhje multimodale, ndërsa koordinimi është gjithashtu i papërshtatshëm. Dendësia e rrjetit hekurudhor është më e ulët se mesatarja e BE</w:t>
      </w:r>
      <w:r w:rsidR="00A054D0" w:rsidRPr="004566BE">
        <w:rPr>
          <w:spacing w:val="-4"/>
          <w:lang w:val="sq-AL"/>
        </w:rPr>
        <w:t>-së</w:t>
      </w:r>
      <w:r w:rsidRPr="004566BE">
        <w:rPr>
          <w:spacing w:val="-4"/>
          <w:lang w:val="sq-AL"/>
        </w:rPr>
        <w:t xml:space="preserve"> dhe paraqet standardet mesatarisht të ulët edhe për sa i përket infrastrukturës hekurudhore dhe shërbimeve, udhëtarëve dhe mallrave, dhe një lëvizje e kufizuar hekurudhore veçanërisht në nivel ndërkombëtar. </w:t>
      </w:r>
    </w:p>
    <w:p w:rsidR="00677C5B" w:rsidRPr="004566BE" w:rsidRDefault="00677C5B" w:rsidP="00677C5B">
      <w:pPr>
        <w:pStyle w:val="Paragrafi"/>
        <w:rPr>
          <w:spacing w:val="-4"/>
          <w:lang w:val="sq-AL"/>
        </w:rPr>
      </w:pPr>
      <w:r w:rsidRPr="004566BE">
        <w:rPr>
          <w:spacing w:val="-4"/>
          <w:lang w:val="sq-AL"/>
        </w:rPr>
        <w:t>Analiza territoriale nënvizon</w:t>
      </w:r>
      <w:r w:rsidR="00F6705B" w:rsidRPr="004566BE">
        <w:rPr>
          <w:spacing w:val="-4"/>
          <w:lang w:val="sq-AL"/>
        </w:rPr>
        <w:t>,</w:t>
      </w:r>
      <w:r w:rsidRPr="004566BE">
        <w:rPr>
          <w:spacing w:val="-4"/>
          <w:lang w:val="sq-AL"/>
        </w:rPr>
        <w:t xml:space="preserve"> gjithashtu</w:t>
      </w:r>
      <w:r w:rsidR="00F6705B" w:rsidRPr="004566BE">
        <w:rPr>
          <w:spacing w:val="-4"/>
          <w:lang w:val="sq-AL"/>
        </w:rPr>
        <w:t>,</w:t>
      </w:r>
      <w:r w:rsidRPr="004566BE">
        <w:rPr>
          <w:spacing w:val="-4"/>
          <w:lang w:val="sq-AL"/>
        </w:rPr>
        <w:t xml:space="preserve"> se sistemet e transportit karakterizohen nga ndërveprim të ulët dhe është e nevojshme për të organizuar më mirë përdorimin e infrastrukturave të transportit dhe korridoret ekzistuese me qëllim për të rritur potencialin e rajoneve të funksionojë si për turistët dhe për tregtinë, duke përmirësuar lidhjet brenda vendit dhe ato ndërrajonale. Rritja e lidhjeve të qëndrueshme ndërkufitare dhe përmirësimi i aftësive dhe kapaciteteve të aktorëve të transportit publik dhe privat në menaxhimin e qëndrueshëm të transportit janë të një rëndësie kritike për të arritur këtë qëllim. Nëse është përkatëse, për disa veprime specifike, një mekanizëm i përshtatshëm koordinimi me autoritetet italiane, përgjegjëse të Fondit të Sigurimit të Brendshëm (ISF), do të zbatohet në vend në mënyrë që të krijojë sinergji dhe për të rrisë efektivitetin e ndërhyrjes përmes programeve plotësuese. Në veçanti, nëse është përkatëse, AM</w:t>
      </w:r>
      <w:r w:rsidR="000D476D" w:rsidRPr="004566BE">
        <w:rPr>
          <w:spacing w:val="-4"/>
          <w:lang w:val="sq-AL"/>
        </w:rPr>
        <w:t>-ja</w:t>
      </w:r>
      <w:r w:rsidRPr="004566BE">
        <w:rPr>
          <w:spacing w:val="-4"/>
          <w:lang w:val="sq-AL"/>
        </w:rPr>
        <w:t xml:space="preserve"> do të informojë me kohë autoritetet italiane përgjegjëse e ISF në lidhje me nisjen e thirrjes për propozime dhe do </w:t>
      </w:r>
      <w:r w:rsidR="00EF297E" w:rsidRPr="004566BE">
        <w:rPr>
          <w:spacing w:val="-4"/>
          <w:lang w:val="sq-AL"/>
        </w:rPr>
        <w:t>t’u</w:t>
      </w:r>
      <w:r w:rsidRPr="004566BE">
        <w:rPr>
          <w:spacing w:val="-4"/>
          <w:lang w:val="sq-AL"/>
        </w:rPr>
        <w:t xml:space="preserve"> dërgoj listën e projekteve të përzgjedhura dhe propozimet lidhur me këtë, edhe për të shmangur ndonjë financim të dyfishtë.</w:t>
      </w:r>
    </w:p>
    <w:p w:rsidR="00677C5B" w:rsidRPr="004566BE" w:rsidRDefault="00677C5B" w:rsidP="00677C5B">
      <w:pPr>
        <w:pStyle w:val="Paragrafi"/>
        <w:rPr>
          <w:spacing w:val="-4"/>
          <w:szCs w:val="24"/>
          <w:lang w:val="sq-AL"/>
        </w:rPr>
      </w:pPr>
      <w:r w:rsidRPr="004566BE">
        <w:rPr>
          <w:spacing w:val="-4"/>
          <w:szCs w:val="24"/>
          <w:lang w:val="sq-AL"/>
        </w:rPr>
        <w:t>Në këtë garë</w:t>
      </w:r>
      <w:r w:rsidR="00023C59" w:rsidRPr="004566BE">
        <w:rPr>
          <w:spacing w:val="-4"/>
          <w:szCs w:val="24"/>
          <w:lang w:val="sq-AL"/>
        </w:rPr>
        <w:t>,</w:t>
      </w:r>
      <w:r w:rsidRPr="004566BE">
        <w:rPr>
          <w:spacing w:val="-4"/>
          <w:szCs w:val="24"/>
          <w:lang w:val="sq-AL"/>
        </w:rPr>
        <w:t xml:space="preserve"> rezultati kryesor i Programit është të rrisë koordinimin në zonën e Programit për të trajtuar sfidat e përbashkëta, në mënyrë që të fuqizojmë zhvillimi territorial të integruar, të fokusuar në përmirësimin e shërbimeve të transportit, në politikën efikase të rrugëve detare edhe në pikëpamjen ekonomike, kapacitetet e porteve detare të arrihet me lehtësi nga deti, duke konsideruar si prioritare masat e sigurisë dhe të mbrojtjes së mjedisit. </w:t>
      </w:r>
    </w:p>
    <w:p w:rsidR="00677C5B" w:rsidRPr="004566BE" w:rsidRDefault="00677C5B" w:rsidP="00677C5B">
      <w:pPr>
        <w:pStyle w:val="Paragrafi"/>
        <w:rPr>
          <w:spacing w:val="-4"/>
          <w:szCs w:val="24"/>
          <w:lang w:val="sq-AL"/>
        </w:rPr>
      </w:pPr>
      <w:r w:rsidRPr="004566BE">
        <w:rPr>
          <w:spacing w:val="-4"/>
          <w:szCs w:val="24"/>
          <w:lang w:val="sq-AL"/>
        </w:rPr>
        <w:t>Ndikimi i transportit mbi mjedisin jetësor, në shëndetin e njeriut (ndotja, në përmirësimin e veçanërisht të cilësisë së ajrit dhe zvogëlimin e PM</w:t>
      </w:r>
      <w:r w:rsidR="001B7192" w:rsidRPr="004566BE">
        <w:rPr>
          <w:spacing w:val="-4"/>
          <w:szCs w:val="24"/>
          <w:lang w:val="sq-AL"/>
        </w:rPr>
        <w:t>-s</w:t>
      </w:r>
      <w:r w:rsidR="001B7192" w:rsidRPr="004566BE">
        <w:rPr>
          <w:spacing w:val="-4"/>
          <w:lang w:val="sq-AL"/>
        </w:rPr>
        <w:t>ë</w:t>
      </w:r>
      <w:r w:rsidRPr="004566BE">
        <w:rPr>
          <w:spacing w:val="-4"/>
          <w:szCs w:val="24"/>
          <w:lang w:val="sq-AL"/>
        </w:rPr>
        <w:t xml:space="preserve"> dhe </w:t>
      </w:r>
      <w:r w:rsidRPr="00B929ED">
        <w:rPr>
          <w:spacing w:val="-4"/>
          <w:szCs w:val="24"/>
          <w:lang w:val="sq-AL"/>
        </w:rPr>
        <w:t>emisioneve N</w:t>
      </w:r>
      <w:r w:rsidR="00BD63FB">
        <w:rPr>
          <w:spacing w:val="-4"/>
          <w:szCs w:val="24"/>
          <w:lang w:val="sq-AL"/>
        </w:rPr>
        <w:t>O</w:t>
      </w:r>
      <w:r w:rsidRPr="00BD63FB">
        <w:rPr>
          <w:spacing w:val="-4"/>
          <w:szCs w:val="24"/>
          <w:vertAlign w:val="subscript"/>
          <w:lang w:val="sq-AL"/>
        </w:rPr>
        <w:t>2</w:t>
      </w:r>
      <w:r w:rsidRPr="00B929ED">
        <w:rPr>
          <w:spacing w:val="-4"/>
          <w:szCs w:val="24"/>
          <w:lang w:val="sq-AL"/>
        </w:rPr>
        <w:t>,</w:t>
      </w:r>
      <w:r w:rsidRPr="004566BE">
        <w:rPr>
          <w:spacing w:val="-4"/>
          <w:szCs w:val="24"/>
          <w:lang w:val="sq-AL"/>
        </w:rPr>
        <w:t xml:space="preserve"> zhurma), duhet të merren në konsideratë në zhvillimin e zgjidhjeve novatore të qëndrueshme. Që nga zhvillimi i sistemit të transportit dhe infrastrukturës së rëndë është financuar nga instrumente të tjera, zbatimi i Programit përqendrohet në mbështetje zhvillimin e planeve novatore dhe të ndërveprueshme për strukturën mbështetje të transportit, si dhe të transportit procedurale, teknologji dhe inovacione organizative, për përdorim të mirë të infrastrukturave ekzistuese të transportit, për të planifikuar më mirë korridoret dhe për të përshtatur nivelin e shërbimeve drejt niveleve të sigurisë ndërkombëtare dhe standardeve të cilësisë. Me termin </w:t>
      </w:r>
      <w:r w:rsidR="004B0AEE" w:rsidRPr="004566BE">
        <w:rPr>
          <w:spacing w:val="-4"/>
          <w:szCs w:val="24"/>
          <w:lang w:val="sq-AL"/>
        </w:rPr>
        <w:t>“</w:t>
      </w:r>
      <w:r w:rsidRPr="004566BE">
        <w:rPr>
          <w:spacing w:val="-4"/>
          <w:szCs w:val="24"/>
          <w:lang w:val="sq-AL"/>
        </w:rPr>
        <w:t>transport të qëndrueshëm</w:t>
      </w:r>
      <w:r w:rsidR="004B0AEE" w:rsidRPr="004566BE">
        <w:rPr>
          <w:spacing w:val="-4"/>
          <w:szCs w:val="24"/>
          <w:lang w:val="sq-AL"/>
        </w:rPr>
        <w:t>”</w:t>
      </w:r>
      <w:r w:rsidRPr="004566BE">
        <w:rPr>
          <w:spacing w:val="-4"/>
          <w:szCs w:val="24"/>
          <w:lang w:val="sq-AL"/>
        </w:rPr>
        <w:t xml:space="preserve"> qëllimi është promovimi i një kombinimi të mënyrave të ndryshme të transportit brenda të njëjtit zinxhir transportit. Risi teknike dhe një zhvendosje drejt metodave të transportit me sa më pak ndotje dhe më efiçente në energji do të kontribuojë për një lëvizje më të qëndrueshme. Për më tepër, ajo gjithashtu promovon qëndrueshmërinë e udhëtimit për pasagjerë (d.m.th., reduktim të kohës së udhëtimit, përmirësimi i përdorimit të transportit do të thotë tashmë ekzistues, përmirësimi i shërbimeve doganore).</w:t>
      </w:r>
    </w:p>
    <w:p w:rsidR="00677C5B" w:rsidRPr="004566BE" w:rsidRDefault="00677C5B" w:rsidP="00677C5B">
      <w:pPr>
        <w:pStyle w:val="Paragrafi"/>
        <w:rPr>
          <w:spacing w:val="-4"/>
          <w:szCs w:val="24"/>
          <w:lang w:val="sq-AL"/>
        </w:rPr>
      </w:pPr>
      <w:r w:rsidRPr="004566BE">
        <w:rPr>
          <w:spacing w:val="-4"/>
          <w:szCs w:val="24"/>
          <w:lang w:val="sq-AL"/>
        </w:rPr>
        <w:t>Ndikimi i transportit mbi mjedisin jetësor, në shëndetin e njeriut (ndotja, në përmirësimin e veçanërisht të cilësisë së ajrit dhe zvogëlimin e PM</w:t>
      </w:r>
      <w:r w:rsidR="00816E8E" w:rsidRPr="004566BE">
        <w:rPr>
          <w:spacing w:val="-4"/>
          <w:szCs w:val="24"/>
          <w:lang w:val="sq-AL"/>
        </w:rPr>
        <w:t>-s</w:t>
      </w:r>
      <w:r w:rsidR="00816E8E" w:rsidRPr="004566BE">
        <w:rPr>
          <w:spacing w:val="-4"/>
          <w:lang w:val="sq-AL"/>
        </w:rPr>
        <w:t>ë</w:t>
      </w:r>
      <w:r w:rsidRPr="004566BE">
        <w:rPr>
          <w:spacing w:val="-4"/>
          <w:szCs w:val="24"/>
          <w:lang w:val="sq-AL"/>
        </w:rPr>
        <w:t xml:space="preserve"> dhe emisioneve </w:t>
      </w:r>
      <w:r w:rsidRPr="00B929ED">
        <w:rPr>
          <w:spacing w:val="-4"/>
          <w:szCs w:val="24"/>
          <w:lang w:val="sq-AL"/>
        </w:rPr>
        <w:t>N</w:t>
      </w:r>
      <w:r w:rsidR="00BD63FB">
        <w:rPr>
          <w:spacing w:val="-4"/>
          <w:szCs w:val="24"/>
          <w:lang w:val="sq-AL"/>
        </w:rPr>
        <w:t>O</w:t>
      </w:r>
      <w:r w:rsidRPr="00BD63FB">
        <w:rPr>
          <w:spacing w:val="-4"/>
          <w:szCs w:val="24"/>
          <w:vertAlign w:val="subscript"/>
          <w:lang w:val="sq-AL"/>
        </w:rPr>
        <w:t>2</w:t>
      </w:r>
      <w:r w:rsidRPr="004566BE">
        <w:rPr>
          <w:spacing w:val="-4"/>
          <w:szCs w:val="24"/>
          <w:lang w:val="sq-AL"/>
        </w:rPr>
        <w:t xml:space="preserve">, zhurma), duhet të merren në konsideratë në zhvillimin e zgjidhjeve novatore të qëndrueshme. </w:t>
      </w:r>
    </w:p>
    <w:p w:rsidR="00677C5B" w:rsidRPr="00A3683D" w:rsidRDefault="00677C5B" w:rsidP="00677C5B">
      <w:pPr>
        <w:pStyle w:val="Paragrafi"/>
        <w:rPr>
          <w:spacing w:val="-6"/>
          <w:szCs w:val="24"/>
          <w:lang w:val="sq-AL"/>
        </w:rPr>
      </w:pPr>
      <w:r w:rsidRPr="00A3683D">
        <w:rPr>
          <w:spacing w:val="-6"/>
          <w:szCs w:val="24"/>
          <w:lang w:val="sq-AL"/>
        </w:rPr>
        <w:t>Aksionet janë adresuar drejt rritjes së lidhjeve dhe bashkëveprimit të të gjithë mënyrave të transportit nëpërmjet mbështetjeve të një përdorimi të koordinuar e më efiçent për kapacitetet aktuale të transportit. Programi do të sigurojë sinergji dhe ndërveprime me shërbimet bazë të shoqërisë si arsim dhe shëndetësi; në këtë perspektivë, aksionet në sistemin e transporteve për lehtësimin e transferimeve në spital mund të zhvi</w:t>
      </w:r>
      <w:r w:rsidR="00B929ED" w:rsidRPr="00A3683D">
        <w:rPr>
          <w:spacing w:val="-6"/>
          <w:szCs w:val="24"/>
          <w:lang w:val="sq-AL"/>
        </w:rPr>
        <w:t>-</w:t>
      </w:r>
      <w:r w:rsidRPr="00A3683D">
        <w:rPr>
          <w:spacing w:val="-6"/>
          <w:szCs w:val="24"/>
          <w:lang w:val="sq-AL"/>
        </w:rPr>
        <w:t xml:space="preserve">llohen. </w:t>
      </w:r>
    </w:p>
    <w:p w:rsidR="00677C5B" w:rsidRPr="004566BE" w:rsidRDefault="00677C5B" w:rsidP="00677C5B">
      <w:pPr>
        <w:pStyle w:val="Paragrafi"/>
        <w:rPr>
          <w:spacing w:val="-4"/>
          <w:szCs w:val="24"/>
          <w:lang w:val="sq-AL"/>
        </w:rPr>
      </w:pPr>
      <w:r w:rsidRPr="004566BE">
        <w:rPr>
          <w:spacing w:val="-4"/>
          <w:szCs w:val="24"/>
          <w:lang w:val="sq-AL"/>
        </w:rPr>
        <w:t>Rezultatet duhet të arrihen nëpërmjet përmirësimit multimodal të zinxhirëve të transportit, me përfshirjen efektive të aktorëve të transportit publik dhe privat, si autoritete publike, logjistike dhe operatorët e transportit, portet, aeroportet, hekurudhat, transportuesi rrugor, organizatat ndërqeveritare dhe kërkimore.</w:t>
      </w:r>
    </w:p>
    <w:p w:rsidR="00677C5B" w:rsidRPr="004566BE" w:rsidRDefault="00677C5B" w:rsidP="00677C5B">
      <w:pPr>
        <w:pStyle w:val="Paragrafi"/>
        <w:rPr>
          <w:spacing w:val="-4"/>
          <w:szCs w:val="24"/>
          <w:lang w:val="sq-AL"/>
        </w:rPr>
      </w:pPr>
      <w:r w:rsidRPr="004566BE">
        <w:rPr>
          <w:spacing w:val="-4"/>
          <w:szCs w:val="24"/>
          <w:lang w:val="sq-AL"/>
        </w:rPr>
        <w:t>Në veçanti, rezultatet kryesore të pritshme</w:t>
      </w:r>
      <w:r w:rsidR="00A6061E" w:rsidRPr="004566BE">
        <w:rPr>
          <w:spacing w:val="-4"/>
          <w:szCs w:val="24"/>
          <w:lang w:val="sq-AL"/>
        </w:rPr>
        <w:t>,</w:t>
      </w:r>
      <w:r w:rsidRPr="004566BE">
        <w:rPr>
          <w:spacing w:val="-4"/>
          <w:szCs w:val="24"/>
          <w:lang w:val="sq-AL"/>
        </w:rPr>
        <w:t xml:space="preserve"> janë: </w:t>
      </w:r>
    </w:p>
    <w:p w:rsidR="00677C5B" w:rsidRPr="004566BE" w:rsidRDefault="00472BF9" w:rsidP="00677C5B">
      <w:pPr>
        <w:pStyle w:val="Paragrafi"/>
        <w:rPr>
          <w:spacing w:val="-4"/>
          <w:szCs w:val="24"/>
          <w:lang w:val="sq-AL"/>
        </w:rPr>
      </w:pPr>
      <w:r w:rsidRPr="004566BE">
        <w:rPr>
          <w:spacing w:val="-4"/>
          <w:szCs w:val="24"/>
          <w:lang w:val="sq-AL"/>
        </w:rPr>
        <w:t>1. L</w:t>
      </w:r>
      <w:r w:rsidR="00677C5B" w:rsidRPr="004566BE">
        <w:rPr>
          <w:spacing w:val="-4"/>
          <w:szCs w:val="24"/>
          <w:lang w:val="sq-AL"/>
        </w:rPr>
        <w:t>idhjet transporti ndërkufitare të qëndrue</w:t>
      </w:r>
      <w:r w:rsidR="00B929ED">
        <w:rPr>
          <w:spacing w:val="-4"/>
          <w:szCs w:val="24"/>
          <w:lang w:val="sq-AL"/>
        </w:rPr>
        <w:t>-</w:t>
      </w:r>
      <w:r w:rsidR="00677C5B" w:rsidRPr="004566BE">
        <w:rPr>
          <w:spacing w:val="-4"/>
          <w:szCs w:val="24"/>
          <w:lang w:val="sq-AL"/>
        </w:rPr>
        <w:t>shme, efikase, multimodal dhe me cilësi brenda zonës janë p</w:t>
      </w:r>
      <w:r w:rsidR="00B01151" w:rsidRPr="004566BE">
        <w:rPr>
          <w:spacing w:val="-4"/>
          <w:szCs w:val="24"/>
          <w:lang w:val="sq-AL"/>
        </w:rPr>
        <w:t>ërmirësuar;</w:t>
      </w:r>
    </w:p>
    <w:p w:rsidR="00677C5B" w:rsidRPr="004566BE" w:rsidRDefault="00472BF9" w:rsidP="00677C5B">
      <w:pPr>
        <w:pStyle w:val="Paragrafi"/>
        <w:rPr>
          <w:spacing w:val="-4"/>
          <w:szCs w:val="24"/>
          <w:lang w:val="sq-AL"/>
        </w:rPr>
      </w:pPr>
      <w:r w:rsidRPr="004566BE">
        <w:rPr>
          <w:spacing w:val="-4"/>
          <w:szCs w:val="24"/>
          <w:lang w:val="sq-AL"/>
        </w:rPr>
        <w:t>2. L</w:t>
      </w:r>
      <w:r w:rsidR="00677C5B" w:rsidRPr="004566BE">
        <w:rPr>
          <w:spacing w:val="-4"/>
          <w:szCs w:val="24"/>
          <w:lang w:val="sq-AL"/>
        </w:rPr>
        <w:t>idhjet ekzistuese, me kohë të rregullt tranzit dhe procedurave të përbashkëta</w:t>
      </w:r>
      <w:r w:rsidR="001407AB" w:rsidRPr="004566BE">
        <w:rPr>
          <w:spacing w:val="-4"/>
          <w:szCs w:val="24"/>
          <w:lang w:val="sq-AL"/>
        </w:rPr>
        <w:t xml:space="preserve"> </w:t>
      </w:r>
      <w:r w:rsidR="00B01151" w:rsidRPr="004566BE">
        <w:rPr>
          <w:spacing w:val="-4"/>
          <w:szCs w:val="24"/>
          <w:lang w:val="sq-AL"/>
        </w:rPr>
        <w:t>janë optimizuar;</w:t>
      </w:r>
      <w:r w:rsidR="00677C5B" w:rsidRPr="004566BE">
        <w:rPr>
          <w:spacing w:val="-4"/>
          <w:szCs w:val="24"/>
          <w:lang w:val="sq-AL"/>
        </w:rPr>
        <w:t xml:space="preserve"> </w:t>
      </w:r>
    </w:p>
    <w:p w:rsidR="00677C5B" w:rsidRPr="004566BE" w:rsidRDefault="00472BF9" w:rsidP="00677C5B">
      <w:pPr>
        <w:pStyle w:val="Paragrafi"/>
        <w:rPr>
          <w:spacing w:val="-4"/>
          <w:szCs w:val="24"/>
          <w:lang w:val="sq-AL"/>
        </w:rPr>
      </w:pPr>
      <w:r w:rsidRPr="004566BE">
        <w:rPr>
          <w:spacing w:val="-4"/>
          <w:szCs w:val="24"/>
          <w:lang w:val="sq-AL"/>
        </w:rPr>
        <w:t>3. Z</w:t>
      </w:r>
      <w:r w:rsidR="00677C5B" w:rsidRPr="004566BE">
        <w:rPr>
          <w:spacing w:val="-4"/>
          <w:szCs w:val="24"/>
          <w:lang w:val="sq-AL"/>
        </w:rPr>
        <w:t xml:space="preserve">inxhir furnizimi logjistike i konsoliduar për të sjellë një sistem të transportit derë më derë të integruar duke prezantuar ndërmodale të reja me bazë detin. </w:t>
      </w:r>
    </w:p>
    <w:p w:rsidR="00677C5B" w:rsidRPr="004566BE" w:rsidRDefault="00A6061E" w:rsidP="00677C5B">
      <w:pPr>
        <w:pStyle w:val="Paragrafi"/>
        <w:rPr>
          <w:spacing w:val="-4"/>
          <w:szCs w:val="24"/>
          <w:lang w:val="sq-AL"/>
        </w:rPr>
      </w:pPr>
      <w:r w:rsidRPr="004566BE">
        <w:rPr>
          <w:spacing w:val="-4"/>
          <w:szCs w:val="24"/>
          <w:lang w:val="sq-AL"/>
        </w:rPr>
        <w:t>Ky OS është koherent me s</w:t>
      </w:r>
      <w:r w:rsidR="00677C5B" w:rsidRPr="004566BE">
        <w:rPr>
          <w:spacing w:val="-4"/>
          <w:szCs w:val="24"/>
          <w:lang w:val="sq-AL"/>
        </w:rPr>
        <w:t>htyllën 2 të Planit të Veprimit EUSAIR, duke iu referuar temave të mëposhtme</w:t>
      </w:r>
      <w:r w:rsidR="00AC51A5" w:rsidRPr="004566BE">
        <w:rPr>
          <w:spacing w:val="-4"/>
          <w:szCs w:val="24"/>
          <w:lang w:val="sq-AL"/>
        </w:rPr>
        <w:t>:</w:t>
      </w:r>
      <w:r w:rsidR="00677C5B" w:rsidRPr="004566BE">
        <w:rPr>
          <w:spacing w:val="-4"/>
          <w:szCs w:val="24"/>
          <w:lang w:val="sq-AL"/>
        </w:rPr>
        <w:t xml:space="preserve"> </w:t>
      </w:r>
    </w:p>
    <w:p w:rsidR="00677C5B" w:rsidRPr="004566BE" w:rsidRDefault="003622EC" w:rsidP="00677C5B">
      <w:pPr>
        <w:pStyle w:val="Paragrafi"/>
        <w:rPr>
          <w:spacing w:val="-4"/>
          <w:szCs w:val="24"/>
          <w:lang w:val="sq-AL"/>
        </w:rPr>
      </w:pPr>
      <w:r>
        <w:rPr>
          <w:rFonts w:eastAsia="Times New Roman"/>
          <w:color w:val="212121"/>
          <w:spacing w:val="-4"/>
          <w:szCs w:val="24"/>
          <w:lang w:val="sq-AL"/>
        </w:rPr>
        <w:t xml:space="preserve">a) </w:t>
      </w:r>
      <w:r w:rsidR="004B0AEE" w:rsidRPr="004566BE">
        <w:rPr>
          <w:spacing w:val="-4"/>
          <w:szCs w:val="24"/>
          <w:lang w:val="sq-AL"/>
        </w:rPr>
        <w:t>“</w:t>
      </w:r>
      <w:r w:rsidR="00677C5B" w:rsidRPr="004566BE">
        <w:rPr>
          <w:spacing w:val="-4"/>
          <w:szCs w:val="24"/>
          <w:lang w:val="sq-AL"/>
        </w:rPr>
        <w:t>transporti detar</w:t>
      </w:r>
      <w:r w:rsidR="004B0AEE" w:rsidRPr="004566BE">
        <w:rPr>
          <w:spacing w:val="-4"/>
          <w:szCs w:val="24"/>
          <w:lang w:val="sq-AL"/>
        </w:rPr>
        <w:t>”</w:t>
      </w:r>
      <w:r w:rsidR="00677C5B" w:rsidRPr="004566BE">
        <w:rPr>
          <w:spacing w:val="-4"/>
          <w:szCs w:val="24"/>
          <w:lang w:val="sq-AL"/>
        </w:rPr>
        <w:t xml:space="preserve">. </w:t>
      </w:r>
    </w:p>
    <w:p w:rsidR="00677C5B" w:rsidRPr="004566BE" w:rsidRDefault="003622EC" w:rsidP="00677C5B">
      <w:pPr>
        <w:pStyle w:val="Paragrafi"/>
        <w:rPr>
          <w:spacing w:val="-4"/>
          <w:szCs w:val="24"/>
          <w:lang w:val="sq-AL"/>
        </w:rPr>
      </w:pPr>
      <w:r>
        <w:rPr>
          <w:rFonts w:eastAsia="Times New Roman"/>
          <w:color w:val="212121"/>
          <w:spacing w:val="-4"/>
          <w:szCs w:val="24"/>
          <w:lang w:val="sq-AL"/>
        </w:rPr>
        <w:t xml:space="preserve">b) </w:t>
      </w:r>
      <w:r w:rsidR="004B0AEE" w:rsidRPr="004566BE">
        <w:rPr>
          <w:spacing w:val="-4"/>
          <w:szCs w:val="24"/>
          <w:lang w:val="sq-AL"/>
        </w:rPr>
        <w:t>“</w:t>
      </w:r>
      <w:r w:rsidR="00487EDC" w:rsidRPr="004566BE">
        <w:rPr>
          <w:spacing w:val="-4"/>
          <w:szCs w:val="24"/>
          <w:lang w:val="sq-AL"/>
        </w:rPr>
        <w:t>l</w:t>
      </w:r>
      <w:r w:rsidR="00677C5B" w:rsidRPr="004566BE">
        <w:rPr>
          <w:spacing w:val="-4"/>
          <w:szCs w:val="24"/>
          <w:lang w:val="sq-AL"/>
        </w:rPr>
        <w:t>idhjet ndërmodale në brendësi</w:t>
      </w:r>
      <w:r w:rsidR="004B0AEE" w:rsidRPr="004566BE">
        <w:rPr>
          <w:spacing w:val="-4"/>
          <w:szCs w:val="24"/>
          <w:lang w:val="sq-AL"/>
        </w:rPr>
        <w:t>”</w:t>
      </w:r>
      <w:r w:rsidR="00677C5B" w:rsidRPr="004566BE">
        <w:rPr>
          <w:spacing w:val="-4"/>
          <w:szCs w:val="24"/>
          <w:lang w:val="sq-AL"/>
        </w:rPr>
        <w:t xml:space="preserve">. </w:t>
      </w:r>
    </w:p>
    <w:p w:rsidR="00677C5B" w:rsidRPr="004566BE" w:rsidRDefault="003622EC" w:rsidP="00677C5B">
      <w:pPr>
        <w:pStyle w:val="Paragrafi"/>
        <w:rPr>
          <w:spacing w:val="-4"/>
          <w:szCs w:val="24"/>
          <w:lang w:val="sq-AL"/>
        </w:rPr>
      </w:pPr>
      <w:r>
        <w:rPr>
          <w:rFonts w:eastAsia="Times New Roman"/>
          <w:color w:val="212121"/>
          <w:spacing w:val="-4"/>
          <w:szCs w:val="24"/>
          <w:lang w:val="sq-AL"/>
        </w:rPr>
        <w:t xml:space="preserve">c) </w:t>
      </w:r>
      <w:r w:rsidR="00677C5B" w:rsidRPr="004566BE">
        <w:rPr>
          <w:spacing w:val="-4"/>
          <w:szCs w:val="24"/>
          <w:lang w:val="sq-AL"/>
        </w:rPr>
        <w:t>Përveç kësaj, OS</w:t>
      </w:r>
      <w:r w:rsidR="00487EDC" w:rsidRPr="004566BE">
        <w:rPr>
          <w:spacing w:val="-4"/>
          <w:szCs w:val="24"/>
          <w:lang w:val="sq-AL"/>
        </w:rPr>
        <w:t>-ja</w:t>
      </w:r>
      <w:r w:rsidR="00677C5B" w:rsidRPr="004566BE">
        <w:rPr>
          <w:spacing w:val="-4"/>
          <w:szCs w:val="24"/>
          <w:lang w:val="sq-AL"/>
        </w:rPr>
        <w:t xml:space="preserve"> është në përputhje me çështjen ndërkufitare të EUSAIR </w:t>
      </w:r>
      <w:r w:rsidR="004B0AEE" w:rsidRPr="004566BE">
        <w:rPr>
          <w:spacing w:val="-4"/>
          <w:szCs w:val="24"/>
          <w:lang w:val="sq-AL"/>
        </w:rPr>
        <w:t>“</w:t>
      </w:r>
      <w:r w:rsidR="00677C5B" w:rsidRPr="004566BE">
        <w:rPr>
          <w:spacing w:val="-4"/>
          <w:szCs w:val="24"/>
          <w:lang w:val="sq-AL"/>
        </w:rPr>
        <w:t>Ngritja e kapaciteteve</w:t>
      </w:r>
      <w:r w:rsidR="004B0AEE" w:rsidRPr="004566BE">
        <w:rPr>
          <w:spacing w:val="-4"/>
          <w:szCs w:val="24"/>
          <w:lang w:val="sq-AL"/>
        </w:rPr>
        <w:t>”</w:t>
      </w:r>
      <w:r w:rsidR="00677C5B" w:rsidRPr="004566BE">
        <w:rPr>
          <w:spacing w:val="-4"/>
          <w:szCs w:val="24"/>
          <w:lang w:val="sq-AL"/>
        </w:rPr>
        <w:t xml:space="preserve"> </w:t>
      </w:r>
    </w:p>
    <w:p w:rsidR="00677C5B" w:rsidRPr="004566BE" w:rsidRDefault="00677C5B" w:rsidP="00677C5B">
      <w:pPr>
        <w:pStyle w:val="Paragrafi"/>
        <w:rPr>
          <w:spacing w:val="-4"/>
          <w:szCs w:val="24"/>
          <w:lang w:val="sq-AL"/>
        </w:rPr>
      </w:pPr>
      <w:r w:rsidRPr="004566BE">
        <w:rPr>
          <w:spacing w:val="-4"/>
          <w:szCs w:val="24"/>
          <w:lang w:val="sq-AL"/>
        </w:rPr>
        <w:t xml:space="preserve">Lista e mëposhtme e veprimeve të mundshme është vetëm një listë treguese dhe mund të plotësohet me veprime të tjera të rëndësishme që kontribuojnë për qëllimet e veçanta të objektivave: </w:t>
      </w:r>
    </w:p>
    <w:p w:rsidR="00677C5B" w:rsidRPr="004566BE" w:rsidRDefault="00677C5B" w:rsidP="00677C5B">
      <w:pPr>
        <w:pStyle w:val="Paragrafi"/>
        <w:rPr>
          <w:spacing w:val="-4"/>
          <w:szCs w:val="24"/>
          <w:lang w:val="sq-AL"/>
        </w:rPr>
      </w:pPr>
      <w:r w:rsidRPr="004566BE">
        <w:rPr>
          <w:spacing w:val="-4"/>
          <w:szCs w:val="24"/>
          <w:lang w:val="sq-AL"/>
        </w:rPr>
        <w:t>Krijimi i një platforme bashkëpunimi mes të palëve të interesuara për të përmirësuar lidhjet multimodale brenda zonës së programit në mënyrë që infrastruktura ekzistuese e transportit dhe shërbimet e transportit të përdoren në mënyrë më efikase dhe të jenë më miqësor me përdoruesin.</w:t>
      </w:r>
    </w:p>
    <w:p w:rsidR="00677C5B" w:rsidRPr="004566BE" w:rsidRDefault="00677C5B" w:rsidP="00677C5B">
      <w:pPr>
        <w:pStyle w:val="Paragrafi"/>
        <w:rPr>
          <w:spacing w:val="-4"/>
          <w:szCs w:val="24"/>
          <w:lang w:val="sq-AL"/>
        </w:rPr>
      </w:pPr>
      <w:r w:rsidRPr="004566BE">
        <w:rPr>
          <w:spacing w:val="-4"/>
          <w:szCs w:val="24"/>
          <w:lang w:val="sq-AL"/>
        </w:rPr>
        <w:t>2. Përmirësimi i rrjetit të palëve përkatëse doganore ndërkufitare për përmirësimin e procedurave doganore për pasagjerët dhe sasinë e mallrave, duke kontribuar për të arritur objektivin në vitin 2020 për të ulur kohën në kalimet kufitare rajonale me 50%.</w:t>
      </w:r>
    </w:p>
    <w:p w:rsidR="00677C5B" w:rsidRPr="004566BE" w:rsidRDefault="00677C5B" w:rsidP="00677C5B">
      <w:pPr>
        <w:pStyle w:val="Paragrafi"/>
        <w:rPr>
          <w:spacing w:val="-4"/>
          <w:szCs w:val="24"/>
          <w:lang w:val="sq-AL"/>
        </w:rPr>
      </w:pPr>
      <w:r w:rsidRPr="004566BE">
        <w:rPr>
          <w:spacing w:val="-4"/>
          <w:szCs w:val="24"/>
          <w:lang w:val="sq-AL"/>
        </w:rPr>
        <w:t>3. Nxitja e lidhjeve midis infrastrukturave kryesore të transport</w:t>
      </w:r>
      <w:r w:rsidR="008A01F5" w:rsidRPr="004566BE">
        <w:rPr>
          <w:spacing w:val="-4"/>
          <w:szCs w:val="24"/>
          <w:lang w:val="sq-AL"/>
        </w:rPr>
        <w:t>it ndërkufitar dhe korridoreve t</w:t>
      </w:r>
      <w:r w:rsidRPr="004566BE">
        <w:rPr>
          <w:spacing w:val="-4"/>
          <w:szCs w:val="24"/>
          <w:lang w:val="sq-AL"/>
        </w:rPr>
        <w:t>ranseuropian</w:t>
      </w:r>
      <w:r w:rsidR="008A01F5" w:rsidRPr="004566BE">
        <w:rPr>
          <w:spacing w:val="-4"/>
          <w:szCs w:val="24"/>
          <w:lang w:val="sq-AL"/>
        </w:rPr>
        <w:t>e</w:t>
      </w:r>
      <w:r w:rsidRPr="004566BE">
        <w:rPr>
          <w:spacing w:val="-4"/>
          <w:szCs w:val="24"/>
          <w:lang w:val="sq-AL"/>
        </w:rPr>
        <w:t xml:space="preserve"> të BE-së me qëllim promovimin e tran</w:t>
      </w:r>
      <w:r w:rsidR="004746F9" w:rsidRPr="004566BE">
        <w:rPr>
          <w:spacing w:val="-4"/>
          <w:szCs w:val="24"/>
          <w:lang w:val="sq-AL"/>
        </w:rPr>
        <w:t>sportit të qëndrueshëm në rajon</w:t>
      </w:r>
      <w:r w:rsidRPr="004566BE">
        <w:rPr>
          <w:spacing w:val="-4"/>
          <w:szCs w:val="24"/>
          <w:lang w:val="sq-AL"/>
        </w:rPr>
        <w:t xml:space="preserve"> edhe zbatimin e investime të shkallës së vogël në shërbime të avancuara dhe infrastrukturave fizike.</w:t>
      </w:r>
    </w:p>
    <w:p w:rsidR="00677C5B" w:rsidRPr="004566BE" w:rsidRDefault="00677C5B" w:rsidP="00677C5B">
      <w:pPr>
        <w:pStyle w:val="Paragrafi"/>
        <w:rPr>
          <w:spacing w:val="-4"/>
          <w:szCs w:val="24"/>
          <w:lang w:val="sq-AL"/>
        </w:rPr>
      </w:pPr>
      <w:r w:rsidRPr="004566BE">
        <w:rPr>
          <w:spacing w:val="-4"/>
          <w:szCs w:val="24"/>
          <w:lang w:val="sq-AL"/>
        </w:rPr>
        <w:t>4. Rritja e lidhjes brendarajonale të zonës si qendër edhe për transportin e mallrave dhe udhëtarëve drejt dhe nga destinacione të tjera.</w:t>
      </w:r>
    </w:p>
    <w:p w:rsidR="00677C5B" w:rsidRPr="004566BE" w:rsidRDefault="00677C5B" w:rsidP="00677C5B">
      <w:pPr>
        <w:pStyle w:val="Paragrafi"/>
        <w:rPr>
          <w:spacing w:val="-4"/>
          <w:szCs w:val="24"/>
          <w:lang w:val="sq-AL"/>
        </w:rPr>
      </w:pPr>
      <w:r w:rsidRPr="004566BE">
        <w:rPr>
          <w:spacing w:val="-4"/>
          <w:szCs w:val="24"/>
          <w:lang w:val="sq-AL"/>
        </w:rPr>
        <w:t xml:space="preserve">5. Përmirësimi dhe shkëmbimi i aftësive në sistem të qëndrueshëm transporti si për operatorët dhe drejtuesit. </w:t>
      </w:r>
    </w:p>
    <w:p w:rsidR="00677C5B" w:rsidRPr="004566BE" w:rsidRDefault="00677C5B" w:rsidP="00677C5B">
      <w:pPr>
        <w:pStyle w:val="Paragrafi"/>
        <w:rPr>
          <w:spacing w:val="-4"/>
          <w:szCs w:val="24"/>
          <w:lang w:val="sq-AL"/>
        </w:rPr>
      </w:pPr>
      <w:r w:rsidRPr="004566BE">
        <w:rPr>
          <w:spacing w:val="-4"/>
          <w:szCs w:val="24"/>
          <w:lang w:val="sq-AL"/>
        </w:rPr>
        <w:t>6. Ngritja e platformave të konsoliduara duke mundësuar optimizimin e ngarkesave jashtë standardit (LCL - Më pak ngarkesë në kontejner)</w:t>
      </w:r>
      <w:r w:rsidR="004746F9" w:rsidRPr="004566BE">
        <w:rPr>
          <w:spacing w:val="-4"/>
          <w:szCs w:val="24"/>
          <w:lang w:val="sq-AL"/>
        </w:rPr>
        <w:t>.</w:t>
      </w:r>
    </w:p>
    <w:p w:rsidR="00677C5B" w:rsidRPr="004566BE" w:rsidRDefault="00677C5B" w:rsidP="00677C5B">
      <w:pPr>
        <w:pStyle w:val="Paragrafi"/>
        <w:rPr>
          <w:spacing w:val="-4"/>
          <w:szCs w:val="24"/>
          <w:lang w:val="sq-AL"/>
        </w:rPr>
      </w:pPr>
      <w:r w:rsidRPr="004566BE">
        <w:rPr>
          <w:spacing w:val="-4"/>
          <w:szCs w:val="24"/>
          <w:lang w:val="sq-AL"/>
        </w:rPr>
        <w:t>Llojet treguese të përfituesve</w:t>
      </w:r>
      <w:r w:rsidR="00AC51A5" w:rsidRPr="004566BE">
        <w:rPr>
          <w:spacing w:val="-4"/>
          <w:szCs w:val="24"/>
          <w:lang w:val="sq-AL"/>
        </w:rPr>
        <w:t>:</w:t>
      </w:r>
      <w:r w:rsidRPr="004566BE">
        <w:rPr>
          <w:spacing w:val="-4"/>
          <w:szCs w:val="24"/>
          <w:lang w:val="sq-AL"/>
        </w:rPr>
        <w:t xml:space="preserve"> Organet publike, organeve që rregullohen nga e drejta publike,</w:t>
      </w:r>
      <w:r w:rsidR="001407AB" w:rsidRPr="004566BE">
        <w:rPr>
          <w:spacing w:val="-4"/>
          <w:szCs w:val="24"/>
          <w:lang w:val="sq-AL"/>
        </w:rPr>
        <w:t xml:space="preserve"> </w:t>
      </w:r>
      <w:r w:rsidRPr="004566BE">
        <w:rPr>
          <w:spacing w:val="-4"/>
          <w:szCs w:val="24"/>
          <w:lang w:val="sq-AL"/>
        </w:rPr>
        <w:t xml:space="preserve">autoritete lokale, agjencitë e transportit rajonal dhe kombëtar, organizata arsimore dhe trajnimi, ndërmarrjet hekurudhore, autoritetet portuale, institutet kërkimore, kombëtare, rajonale dhe autoritetet lokale të transportit dhe infrastrukturës, organizatat e shoqërisë civile. </w:t>
      </w:r>
    </w:p>
    <w:p w:rsidR="00677C5B" w:rsidRPr="004566BE" w:rsidRDefault="00677C5B" w:rsidP="00677C5B">
      <w:pPr>
        <w:pStyle w:val="Paragrafi"/>
        <w:rPr>
          <w:spacing w:val="-4"/>
          <w:szCs w:val="24"/>
          <w:lang w:val="sq-AL"/>
        </w:rPr>
      </w:pPr>
      <w:r w:rsidRPr="004566BE">
        <w:rPr>
          <w:spacing w:val="-4"/>
          <w:szCs w:val="24"/>
          <w:lang w:val="sq-AL"/>
        </w:rPr>
        <w:t>Gru</w:t>
      </w:r>
      <w:r w:rsidR="004746F9" w:rsidRPr="004566BE">
        <w:rPr>
          <w:spacing w:val="-4"/>
          <w:szCs w:val="24"/>
          <w:lang w:val="sq-AL"/>
        </w:rPr>
        <w:t>pet e synuara: Operatorët multi</w:t>
      </w:r>
      <w:r w:rsidRPr="004566BE">
        <w:rPr>
          <w:spacing w:val="-4"/>
          <w:szCs w:val="24"/>
          <w:lang w:val="sq-AL"/>
        </w:rPr>
        <w:t>modalë, operatorët e transportit detar, transportuesit, industria detare e transportit, doganat, operatorët hekurudhor</w:t>
      </w:r>
      <w:r w:rsidR="004746F9" w:rsidRPr="004566BE">
        <w:rPr>
          <w:spacing w:val="-4"/>
          <w:szCs w:val="24"/>
          <w:lang w:val="sq-AL"/>
        </w:rPr>
        <w:t>ë</w:t>
      </w:r>
      <w:r w:rsidRPr="004566BE">
        <w:rPr>
          <w:spacing w:val="-4"/>
          <w:szCs w:val="24"/>
          <w:lang w:val="sq-AL"/>
        </w:rPr>
        <w:t xml:space="preserve">, komunitetet lokale, qytetarët dhe përdoruesit fundorë. </w:t>
      </w:r>
    </w:p>
    <w:p w:rsidR="00677C5B" w:rsidRPr="004566BE" w:rsidRDefault="00677C5B" w:rsidP="00677C5B">
      <w:pPr>
        <w:pStyle w:val="Paragrafi"/>
        <w:rPr>
          <w:spacing w:val="-4"/>
          <w:szCs w:val="24"/>
          <w:vertAlign w:val="superscript"/>
          <w:lang w:val="sq-AL"/>
        </w:rPr>
      </w:pPr>
      <w:r w:rsidRPr="004566BE">
        <w:rPr>
          <w:spacing w:val="-4"/>
          <w:szCs w:val="24"/>
          <w:lang w:val="sq-AL"/>
        </w:rPr>
        <w:t>2.2.5 Treguesit specifikë të Programit</w:t>
      </w:r>
      <w:r w:rsidRPr="004566BE">
        <w:rPr>
          <w:spacing w:val="-4"/>
          <w:szCs w:val="24"/>
          <w:vertAlign w:val="superscript"/>
          <w:lang w:val="sq-AL"/>
        </w:rPr>
        <w:t>8</w:t>
      </w:r>
    </w:p>
    <w:p w:rsidR="00677C5B" w:rsidRPr="004566BE" w:rsidRDefault="00677C5B" w:rsidP="00677C5B">
      <w:pPr>
        <w:pStyle w:val="Paragrafi"/>
        <w:rPr>
          <w:spacing w:val="-4"/>
          <w:szCs w:val="24"/>
          <w:lang w:val="sq-AL"/>
        </w:rPr>
      </w:pPr>
      <w:r w:rsidRPr="004566BE">
        <w:rPr>
          <w:spacing w:val="-4"/>
          <w:szCs w:val="24"/>
          <w:lang w:val="sq-AL"/>
        </w:rPr>
        <w:t>2.2.5.1 Rezultatet e treguesve specifikë të Programit</w:t>
      </w:r>
    </w:p>
    <w:p w:rsidR="00677C5B" w:rsidRPr="004566BE" w:rsidRDefault="00677C5B" w:rsidP="00677C5B">
      <w:pPr>
        <w:pStyle w:val="Paragrafi"/>
        <w:rPr>
          <w:spacing w:val="-4"/>
          <w:szCs w:val="24"/>
          <w:lang w:val="sq-AL"/>
        </w:rPr>
      </w:pPr>
      <w:r w:rsidRPr="004566BE">
        <w:rPr>
          <w:spacing w:val="-4"/>
          <w:szCs w:val="24"/>
          <w:lang w:val="sq-AL"/>
        </w:rPr>
        <w:t xml:space="preserve">(Referenca: pika c (ii), neni 8(2) i Rregullores </w:t>
      </w:r>
      <w:r w:rsidR="009A4FA0" w:rsidRPr="004566BE">
        <w:rPr>
          <w:spacing w:val="-4"/>
          <w:szCs w:val="24"/>
          <w:lang w:val="sq-AL"/>
        </w:rPr>
        <w:t>n</w:t>
      </w:r>
      <w:r w:rsidRPr="004566BE">
        <w:rPr>
          <w:spacing w:val="-4"/>
          <w:szCs w:val="24"/>
          <w:lang w:val="sq-AL"/>
        </w:rPr>
        <w:t>r. 1299/2013 BE)</w:t>
      </w:r>
    </w:p>
    <w:p w:rsidR="00B929ED" w:rsidRDefault="00B929ED" w:rsidP="00677C5B">
      <w:pPr>
        <w:pStyle w:val="Paragrafi"/>
        <w:rPr>
          <w:spacing w:val="-4"/>
          <w:szCs w:val="24"/>
          <w:lang w:val="sq-AL"/>
        </w:rPr>
      </w:pPr>
    </w:p>
    <w:p w:rsidR="00B929ED" w:rsidRDefault="00B929ED" w:rsidP="00677C5B">
      <w:pPr>
        <w:pStyle w:val="Paragrafi"/>
        <w:rPr>
          <w:spacing w:val="-4"/>
          <w:szCs w:val="24"/>
          <w:lang w:val="sq-AL"/>
        </w:rPr>
        <w:sectPr w:rsidR="00B929ED" w:rsidSect="00B929ED">
          <w:footnotePr>
            <w:numRestart w:val="eachPage"/>
          </w:footnotePr>
          <w:type w:val="continuous"/>
          <w:pgSz w:w="11907" w:h="16840" w:code="9"/>
          <w:pgMar w:top="720" w:right="1134" w:bottom="720" w:left="1134" w:header="851" w:footer="851" w:gutter="0"/>
          <w:cols w:num="2" w:space="454"/>
          <w:docGrid w:linePitch="360"/>
        </w:sectPr>
      </w:pPr>
    </w:p>
    <w:p w:rsidR="00B929ED" w:rsidRPr="00B929ED" w:rsidRDefault="00B929ED" w:rsidP="00677C5B">
      <w:pPr>
        <w:pStyle w:val="Paragrafi"/>
        <w:rPr>
          <w:spacing w:val="-4"/>
          <w:sz w:val="14"/>
          <w:szCs w:val="24"/>
          <w:lang w:val="sq-AL"/>
        </w:rPr>
      </w:pPr>
    </w:p>
    <w:p w:rsidR="00677C5B" w:rsidRPr="004566BE" w:rsidRDefault="00677C5B" w:rsidP="00677C5B">
      <w:pPr>
        <w:pStyle w:val="Paragrafi"/>
        <w:rPr>
          <w:spacing w:val="-4"/>
          <w:szCs w:val="24"/>
          <w:lang w:val="sq-AL"/>
        </w:rPr>
      </w:pPr>
      <w:r w:rsidRPr="004566BE">
        <w:rPr>
          <w:spacing w:val="-4"/>
          <w:szCs w:val="24"/>
          <w:lang w:val="sq-AL"/>
        </w:rPr>
        <w:t>Tabela 3: Rezultatet e treguesve specifikë të Programit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1723"/>
        <w:gridCol w:w="1478"/>
        <w:gridCol w:w="1074"/>
        <w:gridCol w:w="847"/>
        <w:gridCol w:w="1032"/>
        <w:gridCol w:w="1115"/>
        <w:gridCol w:w="1510"/>
      </w:tblGrid>
      <w:tr w:rsidR="00C915B3" w:rsidRPr="000D58CE" w:rsidTr="0014240B">
        <w:trPr>
          <w:jc w:val="center"/>
        </w:trPr>
        <w:tc>
          <w:tcPr>
            <w:tcW w:w="796" w:type="dxa"/>
            <w:vAlign w:val="center"/>
          </w:tcPr>
          <w:p w:rsidR="00677C5B" w:rsidRPr="000D58CE" w:rsidRDefault="00677C5B" w:rsidP="009A4FA0">
            <w:pPr>
              <w:pStyle w:val="Paragrafi"/>
              <w:ind w:firstLine="0"/>
              <w:jc w:val="center"/>
              <w:rPr>
                <w:b/>
                <w:spacing w:val="-4"/>
                <w:sz w:val="18"/>
                <w:szCs w:val="18"/>
                <w:lang w:val="sq-AL"/>
              </w:rPr>
            </w:pPr>
            <w:r w:rsidRPr="000D58CE">
              <w:rPr>
                <w:b/>
                <w:spacing w:val="-4"/>
                <w:sz w:val="18"/>
                <w:szCs w:val="18"/>
                <w:lang w:val="sq-AL"/>
              </w:rPr>
              <w:t>ID</w:t>
            </w:r>
          </w:p>
        </w:tc>
        <w:tc>
          <w:tcPr>
            <w:tcW w:w="1723" w:type="dxa"/>
            <w:vAlign w:val="center"/>
          </w:tcPr>
          <w:p w:rsidR="00677C5B" w:rsidRPr="000D58CE" w:rsidRDefault="00677C5B" w:rsidP="009A4FA0">
            <w:pPr>
              <w:pStyle w:val="Paragrafi"/>
              <w:ind w:firstLine="0"/>
              <w:jc w:val="center"/>
              <w:rPr>
                <w:b/>
                <w:spacing w:val="-4"/>
                <w:sz w:val="18"/>
                <w:szCs w:val="18"/>
                <w:lang w:val="sq-AL"/>
              </w:rPr>
            </w:pPr>
            <w:r w:rsidRPr="000D58CE">
              <w:rPr>
                <w:b/>
                <w:spacing w:val="-4"/>
                <w:sz w:val="18"/>
                <w:szCs w:val="18"/>
                <w:lang w:val="sq-AL"/>
              </w:rPr>
              <w:t>Treguesi</w:t>
            </w:r>
          </w:p>
        </w:tc>
        <w:tc>
          <w:tcPr>
            <w:tcW w:w="1478" w:type="dxa"/>
            <w:vAlign w:val="center"/>
          </w:tcPr>
          <w:p w:rsidR="00677C5B" w:rsidRPr="000D58CE" w:rsidRDefault="009A4FA0" w:rsidP="009A4FA0">
            <w:pPr>
              <w:pStyle w:val="Paragrafi"/>
              <w:ind w:firstLine="0"/>
              <w:jc w:val="center"/>
              <w:rPr>
                <w:b/>
                <w:spacing w:val="-4"/>
                <w:sz w:val="18"/>
                <w:szCs w:val="18"/>
                <w:lang w:val="sq-AL"/>
              </w:rPr>
            </w:pPr>
            <w:r w:rsidRPr="000D58CE">
              <w:rPr>
                <w:b/>
                <w:spacing w:val="-4"/>
                <w:sz w:val="18"/>
                <w:szCs w:val="18"/>
                <w:lang w:val="sq-AL"/>
              </w:rPr>
              <w:t>Njësia m</w:t>
            </w:r>
            <w:r w:rsidR="00677C5B" w:rsidRPr="000D58CE">
              <w:rPr>
                <w:b/>
                <w:spacing w:val="-4"/>
                <w:sz w:val="18"/>
                <w:szCs w:val="18"/>
                <w:lang w:val="sq-AL"/>
              </w:rPr>
              <w:t>atëse</w:t>
            </w:r>
          </w:p>
        </w:tc>
        <w:tc>
          <w:tcPr>
            <w:tcW w:w="1074" w:type="dxa"/>
            <w:vAlign w:val="center"/>
          </w:tcPr>
          <w:p w:rsidR="00677C5B" w:rsidRPr="000D58CE" w:rsidRDefault="00677C5B" w:rsidP="009A4FA0">
            <w:pPr>
              <w:pStyle w:val="Paragrafi"/>
              <w:ind w:firstLine="0"/>
              <w:jc w:val="center"/>
              <w:rPr>
                <w:b/>
                <w:color w:val="000000"/>
                <w:spacing w:val="-4"/>
                <w:sz w:val="18"/>
                <w:szCs w:val="18"/>
                <w:lang w:val="sq-AL"/>
              </w:rPr>
            </w:pPr>
            <w:r w:rsidRPr="000D58CE">
              <w:rPr>
                <w:b/>
                <w:color w:val="000000"/>
                <w:spacing w:val="-4"/>
                <w:sz w:val="18"/>
                <w:szCs w:val="18"/>
                <w:lang w:val="sq-AL"/>
              </w:rPr>
              <w:t>Vlera minimale</w:t>
            </w:r>
          </w:p>
        </w:tc>
        <w:tc>
          <w:tcPr>
            <w:tcW w:w="847" w:type="dxa"/>
            <w:vAlign w:val="center"/>
          </w:tcPr>
          <w:p w:rsidR="00677C5B" w:rsidRPr="000D58CE" w:rsidRDefault="00677C5B" w:rsidP="009A4FA0">
            <w:pPr>
              <w:pStyle w:val="Paragrafi"/>
              <w:ind w:firstLine="0"/>
              <w:jc w:val="center"/>
              <w:rPr>
                <w:b/>
                <w:color w:val="000000"/>
                <w:spacing w:val="-4"/>
                <w:sz w:val="18"/>
                <w:szCs w:val="18"/>
                <w:lang w:val="sq-AL"/>
              </w:rPr>
            </w:pPr>
            <w:r w:rsidRPr="000D58CE">
              <w:rPr>
                <w:b/>
                <w:color w:val="000000"/>
                <w:spacing w:val="-4"/>
                <w:sz w:val="18"/>
                <w:szCs w:val="18"/>
                <w:lang w:val="sq-AL"/>
              </w:rPr>
              <w:t>Viti i fillimit</w:t>
            </w:r>
          </w:p>
        </w:tc>
        <w:tc>
          <w:tcPr>
            <w:tcW w:w="1032" w:type="dxa"/>
            <w:vAlign w:val="center"/>
          </w:tcPr>
          <w:p w:rsidR="00677C5B" w:rsidRPr="000D58CE" w:rsidRDefault="00677C5B" w:rsidP="009A4FA0">
            <w:pPr>
              <w:pStyle w:val="Paragrafi"/>
              <w:ind w:firstLine="0"/>
              <w:jc w:val="center"/>
              <w:rPr>
                <w:b/>
                <w:spacing w:val="-4"/>
                <w:sz w:val="18"/>
                <w:szCs w:val="18"/>
                <w:vertAlign w:val="superscript"/>
                <w:lang w:val="sq-AL"/>
              </w:rPr>
            </w:pPr>
            <w:r w:rsidRPr="000D58CE">
              <w:rPr>
                <w:b/>
                <w:spacing w:val="-4"/>
                <w:sz w:val="18"/>
                <w:szCs w:val="18"/>
                <w:lang w:val="sq-AL"/>
              </w:rPr>
              <w:t>Vlera e synuar</w:t>
            </w:r>
            <w:r w:rsidRPr="000D58CE">
              <w:rPr>
                <w:b/>
                <w:spacing w:val="-4"/>
                <w:sz w:val="18"/>
                <w:szCs w:val="18"/>
                <w:vertAlign w:val="superscript"/>
                <w:lang w:val="sq-AL"/>
              </w:rPr>
              <w:t>9</w:t>
            </w:r>
          </w:p>
        </w:tc>
        <w:tc>
          <w:tcPr>
            <w:tcW w:w="1115" w:type="dxa"/>
            <w:vAlign w:val="center"/>
          </w:tcPr>
          <w:p w:rsidR="00677C5B" w:rsidRPr="000D58CE" w:rsidRDefault="00677C5B" w:rsidP="009A4FA0">
            <w:pPr>
              <w:pStyle w:val="Paragrafi"/>
              <w:ind w:firstLine="0"/>
              <w:jc w:val="center"/>
              <w:rPr>
                <w:b/>
                <w:spacing w:val="-4"/>
                <w:sz w:val="18"/>
                <w:szCs w:val="18"/>
                <w:lang w:val="sq-AL"/>
              </w:rPr>
            </w:pPr>
            <w:r w:rsidRPr="000D58CE">
              <w:rPr>
                <w:b/>
                <w:spacing w:val="-4"/>
                <w:sz w:val="18"/>
                <w:szCs w:val="18"/>
                <w:lang w:val="sq-AL"/>
              </w:rPr>
              <w:t>Burimi i të dhënave</w:t>
            </w:r>
          </w:p>
        </w:tc>
        <w:tc>
          <w:tcPr>
            <w:tcW w:w="1510" w:type="dxa"/>
            <w:vAlign w:val="center"/>
          </w:tcPr>
          <w:p w:rsidR="00677C5B" w:rsidRPr="000D58CE" w:rsidRDefault="00677C5B" w:rsidP="009A4FA0">
            <w:pPr>
              <w:pStyle w:val="Paragrafi"/>
              <w:ind w:firstLine="0"/>
              <w:jc w:val="center"/>
              <w:rPr>
                <w:b/>
                <w:spacing w:val="-4"/>
                <w:sz w:val="18"/>
                <w:szCs w:val="18"/>
                <w:lang w:val="sq-AL"/>
              </w:rPr>
            </w:pPr>
            <w:r w:rsidRPr="000D58CE">
              <w:rPr>
                <w:b/>
                <w:spacing w:val="-4"/>
                <w:sz w:val="18"/>
                <w:szCs w:val="18"/>
                <w:lang w:val="sq-AL"/>
              </w:rPr>
              <w:t>Shpeshtësia e raportimit</w:t>
            </w:r>
          </w:p>
        </w:tc>
      </w:tr>
      <w:tr w:rsidR="00C915B3" w:rsidRPr="000D58CE" w:rsidTr="0014240B">
        <w:trPr>
          <w:jc w:val="center"/>
        </w:trPr>
        <w:tc>
          <w:tcPr>
            <w:tcW w:w="796" w:type="dxa"/>
          </w:tcPr>
          <w:p w:rsidR="00677C5B" w:rsidRPr="000D58CE" w:rsidRDefault="00677C5B" w:rsidP="00A3745D">
            <w:pPr>
              <w:pStyle w:val="Paragrafi"/>
              <w:ind w:firstLine="0"/>
              <w:rPr>
                <w:spacing w:val="-4"/>
                <w:sz w:val="18"/>
                <w:szCs w:val="18"/>
                <w:lang w:val="sq-AL"/>
              </w:rPr>
            </w:pPr>
            <w:r w:rsidRPr="000D58CE">
              <w:rPr>
                <w:spacing w:val="-4"/>
                <w:sz w:val="18"/>
                <w:szCs w:val="18"/>
                <w:lang w:val="sq-AL"/>
              </w:rPr>
              <w:t>1.1</w:t>
            </w:r>
          </w:p>
        </w:tc>
        <w:tc>
          <w:tcPr>
            <w:tcW w:w="1723" w:type="dxa"/>
          </w:tcPr>
          <w:p w:rsidR="00677C5B" w:rsidRPr="000D58CE" w:rsidRDefault="00677C5B" w:rsidP="00A3745D">
            <w:pPr>
              <w:pStyle w:val="Paragrafi"/>
              <w:ind w:firstLine="0"/>
              <w:jc w:val="left"/>
              <w:rPr>
                <w:spacing w:val="-4"/>
                <w:sz w:val="18"/>
                <w:szCs w:val="18"/>
                <w:lang w:val="sq-AL"/>
              </w:rPr>
            </w:pPr>
            <w:r w:rsidRPr="000D58CE">
              <w:rPr>
                <w:spacing w:val="-4"/>
                <w:sz w:val="18"/>
                <w:szCs w:val="18"/>
                <w:lang w:val="sq-AL"/>
              </w:rPr>
              <w:t xml:space="preserve">Ndërhyrjet e përbashkëta kanë si qëllim për të përmirësuar kushtet e strukturës </w:t>
            </w:r>
            <w:r w:rsidR="005F2E11" w:rsidRPr="000D58CE">
              <w:rPr>
                <w:spacing w:val="-4"/>
                <w:sz w:val="18"/>
                <w:szCs w:val="18"/>
                <w:lang w:val="sq-AL"/>
              </w:rPr>
              <w:t>ndër</w:t>
            </w:r>
            <w:r w:rsidRPr="000D58CE">
              <w:rPr>
                <w:spacing w:val="-4"/>
                <w:sz w:val="18"/>
                <w:szCs w:val="18"/>
                <w:lang w:val="sq-AL"/>
              </w:rPr>
              <w:t>kufitare në të cilën funksionojnë asistencat e konkurrencës</w:t>
            </w:r>
          </w:p>
        </w:tc>
        <w:tc>
          <w:tcPr>
            <w:tcW w:w="1478" w:type="dxa"/>
          </w:tcPr>
          <w:p w:rsidR="00677C5B" w:rsidRPr="000D58CE" w:rsidRDefault="00677C5B" w:rsidP="00A3745D">
            <w:pPr>
              <w:pStyle w:val="Paragrafi"/>
              <w:ind w:firstLine="0"/>
              <w:rPr>
                <w:spacing w:val="-4"/>
                <w:sz w:val="18"/>
                <w:szCs w:val="18"/>
                <w:lang w:val="sq-AL"/>
              </w:rPr>
            </w:pPr>
            <w:r w:rsidRPr="000D58CE">
              <w:rPr>
                <w:spacing w:val="-4"/>
                <w:sz w:val="18"/>
                <w:szCs w:val="18"/>
                <w:lang w:val="sq-AL"/>
              </w:rPr>
              <w:t>Sasiore</w:t>
            </w:r>
          </w:p>
        </w:tc>
        <w:tc>
          <w:tcPr>
            <w:tcW w:w="1074" w:type="dxa"/>
          </w:tcPr>
          <w:p w:rsidR="00677C5B" w:rsidRPr="000D58CE" w:rsidRDefault="00677C5B" w:rsidP="00A3745D">
            <w:pPr>
              <w:pStyle w:val="Paragrafi"/>
              <w:ind w:firstLine="0"/>
              <w:rPr>
                <w:spacing w:val="-4"/>
                <w:sz w:val="18"/>
                <w:szCs w:val="18"/>
                <w:lang w:val="sq-AL"/>
              </w:rPr>
            </w:pPr>
            <w:r w:rsidRPr="000D58CE">
              <w:rPr>
                <w:spacing w:val="-4"/>
                <w:sz w:val="18"/>
                <w:szCs w:val="18"/>
                <w:lang w:val="sq-AL"/>
              </w:rPr>
              <w:t>8</w:t>
            </w:r>
          </w:p>
        </w:tc>
        <w:tc>
          <w:tcPr>
            <w:tcW w:w="847" w:type="dxa"/>
          </w:tcPr>
          <w:p w:rsidR="00677C5B" w:rsidRPr="000D58CE" w:rsidRDefault="00677C5B" w:rsidP="00A3745D">
            <w:pPr>
              <w:pStyle w:val="Paragrafi"/>
              <w:ind w:firstLine="0"/>
              <w:rPr>
                <w:spacing w:val="-4"/>
                <w:sz w:val="18"/>
                <w:szCs w:val="18"/>
                <w:lang w:val="sq-AL"/>
              </w:rPr>
            </w:pPr>
            <w:r w:rsidRPr="000D58CE">
              <w:rPr>
                <w:spacing w:val="-4"/>
                <w:sz w:val="18"/>
                <w:szCs w:val="18"/>
                <w:lang w:val="sq-AL"/>
              </w:rPr>
              <w:t>2015</w:t>
            </w:r>
          </w:p>
        </w:tc>
        <w:tc>
          <w:tcPr>
            <w:tcW w:w="1032" w:type="dxa"/>
          </w:tcPr>
          <w:p w:rsidR="00677C5B" w:rsidRPr="000D58CE" w:rsidRDefault="00677C5B" w:rsidP="00A3745D">
            <w:pPr>
              <w:pStyle w:val="Paragrafi"/>
              <w:ind w:firstLine="0"/>
              <w:rPr>
                <w:spacing w:val="-4"/>
                <w:sz w:val="18"/>
                <w:szCs w:val="18"/>
                <w:lang w:val="sq-AL"/>
              </w:rPr>
            </w:pPr>
            <w:r w:rsidRPr="000D58CE">
              <w:rPr>
                <w:spacing w:val="-4"/>
                <w:sz w:val="18"/>
                <w:szCs w:val="18"/>
                <w:lang w:val="sq-AL"/>
              </w:rPr>
              <w:t>15</w:t>
            </w:r>
          </w:p>
        </w:tc>
        <w:tc>
          <w:tcPr>
            <w:tcW w:w="1115" w:type="dxa"/>
          </w:tcPr>
          <w:p w:rsidR="00677C5B" w:rsidRPr="000D58CE" w:rsidRDefault="00677C5B" w:rsidP="00A3745D">
            <w:pPr>
              <w:pStyle w:val="Paragrafi"/>
              <w:ind w:firstLine="0"/>
              <w:rPr>
                <w:spacing w:val="-4"/>
                <w:sz w:val="18"/>
                <w:szCs w:val="18"/>
                <w:lang w:val="sq-AL"/>
              </w:rPr>
            </w:pPr>
            <w:r w:rsidRPr="000D58CE">
              <w:rPr>
                <w:spacing w:val="-4"/>
                <w:sz w:val="18"/>
                <w:szCs w:val="18"/>
                <w:lang w:val="sq-AL"/>
              </w:rPr>
              <w:t>Sondazh</w:t>
            </w:r>
          </w:p>
          <w:p w:rsidR="00677C5B" w:rsidRPr="000D58CE" w:rsidRDefault="00677C5B" w:rsidP="00A3745D">
            <w:pPr>
              <w:pStyle w:val="Paragrafi"/>
              <w:ind w:firstLine="0"/>
              <w:rPr>
                <w:spacing w:val="-4"/>
                <w:sz w:val="18"/>
                <w:szCs w:val="18"/>
                <w:lang w:val="sq-AL"/>
              </w:rPr>
            </w:pPr>
          </w:p>
        </w:tc>
        <w:tc>
          <w:tcPr>
            <w:tcW w:w="1510" w:type="dxa"/>
          </w:tcPr>
          <w:p w:rsidR="00677C5B" w:rsidRPr="000D58CE" w:rsidRDefault="00677C5B" w:rsidP="00A3745D">
            <w:pPr>
              <w:pStyle w:val="Paragrafi"/>
              <w:ind w:firstLine="0"/>
              <w:rPr>
                <w:spacing w:val="-4"/>
                <w:sz w:val="18"/>
                <w:szCs w:val="18"/>
                <w:lang w:val="sq-AL"/>
              </w:rPr>
            </w:pPr>
            <w:r w:rsidRPr="000D58CE">
              <w:rPr>
                <w:spacing w:val="-4"/>
                <w:sz w:val="18"/>
                <w:szCs w:val="18"/>
                <w:lang w:val="sq-AL"/>
              </w:rPr>
              <w:t>2018</w:t>
            </w:r>
          </w:p>
          <w:p w:rsidR="00677C5B" w:rsidRPr="000D58CE" w:rsidRDefault="00677C5B" w:rsidP="00A3745D">
            <w:pPr>
              <w:pStyle w:val="Paragrafi"/>
              <w:ind w:firstLine="0"/>
              <w:rPr>
                <w:spacing w:val="-4"/>
                <w:sz w:val="18"/>
                <w:szCs w:val="18"/>
                <w:lang w:val="sq-AL"/>
              </w:rPr>
            </w:pPr>
            <w:r w:rsidRPr="000D58CE">
              <w:rPr>
                <w:spacing w:val="-4"/>
                <w:sz w:val="18"/>
                <w:szCs w:val="18"/>
                <w:lang w:val="sq-AL"/>
              </w:rPr>
              <w:t>2020</w:t>
            </w:r>
          </w:p>
          <w:p w:rsidR="00677C5B" w:rsidRPr="000D58CE" w:rsidRDefault="00677C5B" w:rsidP="00A3745D">
            <w:pPr>
              <w:pStyle w:val="Paragrafi"/>
              <w:ind w:firstLine="0"/>
              <w:rPr>
                <w:spacing w:val="-4"/>
                <w:sz w:val="18"/>
                <w:szCs w:val="18"/>
                <w:lang w:val="sq-AL"/>
              </w:rPr>
            </w:pPr>
            <w:r w:rsidRPr="000D58CE">
              <w:rPr>
                <w:spacing w:val="-4"/>
                <w:sz w:val="18"/>
                <w:szCs w:val="18"/>
                <w:lang w:val="sq-AL"/>
              </w:rPr>
              <w:t>2023</w:t>
            </w:r>
          </w:p>
        </w:tc>
      </w:tr>
      <w:tr w:rsidR="00C915B3" w:rsidRPr="000D58CE" w:rsidTr="0014240B">
        <w:trPr>
          <w:jc w:val="center"/>
        </w:trPr>
        <w:tc>
          <w:tcPr>
            <w:tcW w:w="796" w:type="dxa"/>
          </w:tcPr>
          <w:p w:rsidR="00677C5B" w:rsidRPr="000D58CE" w:rsidRDefault="00677C5B" w:rsidP="00A3745D">
            <w:pPr>
              <w:pStyle w:val="Paragrafi"/>
              <w:ind w:firstLine="0"/>
              <w:rPr>
                <w:spacing w:val="-4"/>
                <w:sz w:val="18"/>
                <w:szCs w:val="18"/>
                <w:lang w:val="sq-AL"/>
              </w:rPr>
            </w:pPr>
            <w:r w:rsidRPr="000D58CE">
              <w:rPr>
                <w:spacing w:val="-4"/>
                <w:sz w:val="18"/>
                <w:szCs w:val="18"/>
                <w:lang w:val="sq-AL"/>
              </w:rPr>
              <w:t>2.1</w:t>
            </w:r>
          </w:p>
        </w:tc>
        <w:tc>
          <w:tcPr>
            <w:tcW w:w="1723" w:type="dxa"/>
          </w:tcPr>
          <w:p w:rsidR="00677C5B" w:rsidRPr="000D58CE" w:rsidRDefault="00677C5B" w:rsidP="00A3745D">
            <w:pPr>
              <w:pStyle w:val="Paragrafi"/>
              <w:ind w:firstLine="0"/>
              <w:jc w:val="left"/>
              <w:rPr>
                <w:spacing w:val="-4"/>
                <w:sz w:val="18"/>
                <w:szCs w:val="18"/>
                <w:lang w:val="sq-AL"/>
              </w:rPr>
            </w:pPr>
            <w:r w:rsidRPr="000D58CE">
              <w:rPr>
                <w:spacing w:val="-4"/>
                <w:sz w:val="18"/>
                <w:szCs w:val="18"/>
                <w:lang w:val="sq-AL"/>
              </w:rPr>
              <w:t>Miratimi i planeve të përbashkëta të veprimit për menaxhimin racional të destinacioneve turistike nga autoritetet publike të zonës së programit</w:t>
            </w:r>
          </w:p>
        </w:tc>
        <w:tc>
          <w:tcPr>
            <w:tcW w:w="1478" w:type="dxa"/>
          </w:tcPr>
          <w:p w:rsidR="00677C5B" w:rsidRPr="000D58CE" w:rsidRDefault="00677C5B" w:rsidP="00A3745D">
            <w:pPr>
              <w:pStyle w:val="Paragrafi"/>
              <w:ind w:firstLine="0"/>
              <w:rPr>
                <w:spacing w:val="-4"/>
                <w:sz w:val="18"/>
                <w:szCs w:val="18"/>
                <w:lang w:val="sq-AL"/>
              </w:rPr>
            </w:pPr>
            <w:r w:rsidRPr="000D58CE">
              <w:rPr>
                <w:spacing w:val="-4"/>
                <w:sz w:val="18"/>
                <w:szCs w:val="18"/>
                <w:lang w:val="sq-AL"/>
              </w:rPr>
              <w:t>Sasiore</w:t>
            </w:r>
          </w:p>
        </w:tc>
        <w:tc>
          <w:tcPr>
            <w:tcW w:w="1074" w:type="dxa"/>
          </w:tcPr>
          <w:p w:rsidR="00677C5B" w:rsidRPr="000D58CE" w:rsidRDefault="00677C5B" w:rsidP="00A3745D">
            <w:pPr>
              <w:pStyle w:val="Paragrafi"/>
              <w:ind w:firstLine="0"/>
              <w:rPr>
                <w:spacing w:val="-4"/>
                <w:sz w:val="18"/>
                <w:szCs w:val="18"/>
                <w:lang w:val="sq-AL"/>
              </w:rPr>
            </w:pPr>
            <w:r w:rsidRPr="000D58CE">
              <w:rPr>
                <w:spacing w:val="-4"/>
                <w:sz w:val="18"/>
                <w:szCs w:val="18"/>
                <w:lang w:val="sq-AL"/>
              </w:rPr>
              <w:t>0</w:t>
            </w:r>
          </w:p>
        </w:tc>
        <w:tc>
          <w:tcPr>
            <w:tcW w:w="847" w:type="dxa"/>
          </w:tcPr>
          <w:p w:rsidR="00677C5B" w:rsidRPr="000D58CE" w:rsidRDefault="00677C5B" w:rsidP="00A3745D">
            <w:pPr>
              <w:pStyle w:val="Paragrafi"/>
              <w:ind w:firstLine="0"/>
              <w:rPr>
                <w:spacing w:val="-4"/>
                <w:sz w:val="18"/>
                <w:szCs w:val="18"/>
                <w:lang w:val="sq-AL"/>
              </w:rPr>
            </w:pPr>
            <w:r w:rsidRPr="000D58CE">
              <w:rPr>
                <w:spacing w:val="-4"/>
                <w:sz w:val="18"/>
                <w:szCs w:val="18"/>
                <w:lang w:val="sq-AL"/>
              </w:rPr>
              <w:t>2015</w:t>
            </w:r>
          </w:p>
        </w:tc>
        <w:tc>
          <w:tcPr>
            <w:tcW w:w="1032" w:type="dxa"/>
          </w:tcPr>
          <w:p w:rsidR="00677C5B" w:rsidRPr="000D58CE" w:rsidRDefault="00677C5B" w:rsidP="00A3745D">
            <w:pPr>
              <w:pStyle w:val="Paragrafi"/>
              <w:ind w:firstLine="0"/>
              <w:rPr>
                <w:spacing w:val="-4"/>
                <w:sz w:val="18"/>
                <w:szCs w:val="18"/>
                <w:lang w:val="sq-AL"/>
              </w:rPr>
            </w:pPr>
            <w:r w:rsidRPr="000D58CE">
              <w:rPr>
                <w:spacing w:val="-4"/>
                <w:sz w:val="18"/>
                <w:szCs w:val="18"/>
                <w:lang w:val="sq-AL"/>
              </w:rPr>
              <w:t>4</w:t>
            </w:r>
          </w:p>
        </w:tc>
        <w:tc>
          <w:tcPr>
            <w:tcW w:w="1115" w:type="dxa"/>
          </w:tcPr>
          <w:p w:rsidR="00677C5B" w:rsidRPr="000D58CE" w:rsidRDefault="00677C5B" w:rsidP="00A3745D">
            <w:pPr>
              <w:pStyle w:val="Paragrafi"/>
              <w:ind w:firstLine="0"/>
              <w:rPr>
                <w:spacing w:val="-4"/>
                <w:sz w:val="18"/>
                <w:szCs w:val="18"/>
                <w:lang w:val="sq-AL"/>
              </w:rPr>
            </w:pPr>
            <w:r w:rsidRPr="000D58CE">
              <w:rPr>
                <w:spacing w:val="-4"/>
                <w:sz w:val="18"/>
                <w:szCs w:val="18"/>
                <w:lang w:val="sq-AL"/>
              </w:rPr>
              <w:t>Sondazh</w:t>
            </w:r>
          </w:p>
        </w:tc>
        <w:tc>
          <w:tcPr>
            <w:tcW w:w="1510" w:type="dxa"/>
          </w:tcPr>
          <w:p w:rsidR="00677C5B" w:rsidRPr="000D58CE" w:rsidRDefault="00677C5B" w:rsidP="00A3745D">
            <w:pPr>
              <w:pStyle w:val="Paragrafi"/>
              <w:ind w:firstLine="0"/>
              <w:rPr>
                <w:spacing w:val="-4"/>
                <w:sz w:val="18"/>
                <w:szCs w:val="18"/>
                <w:lang w:val="sq-AL"/>
              </w:rPr>
            </w:pPr>
            <w:r w:rsidRPr="000D58CE">
              <w:rPr>
                <w:spacing w:val="-4"/>
                <w:sz w:val="18"/>
                <w:szCs w:val="18"/>
                <w:lang w:val="sq-AL"/>
              </w:rPr>
              <w:t>2018</w:t>
            </w:r>
          </w:p>
          <w:p w:rsidR="00677C5B" w:rsidRPr="000D58CE" w:rsidRDefault="00677C5B" w:rsidP="00A3745D">
            <w:pPr>
              <w:pStyle w:val="Paragrafi"/>
              <w:ind w:firstLine="0"/>
              <w:rPr>
                <w:spacing w:val="-4"/>
                <w:sz w:val="18"/>
                <w:szCs w:val="18"/>
                <w:lang w:val="sq-AL"/>
              </w:rPr>
            </w:pPr>
            <w:r w:rsidRPr="000D58CE">
              <w:rPr>
                <w:spacing w:val="-4"/>
                <w:sz w:val="18"/>
                <w:szCs w:val="18"/>
                <w:lang w:val="sq-AL"/>
              </w:rPr>
              <w:t>2020</w:t>
            </w:r>
          </w:p>
          <w:p w:rsidR="00677C5B" w:rsidRPr="000D58CE" w:rsidRDefault="00677C5B" w:rsidP="00A3745D">
            <w:pPr>
              <w:pStyle w:val="Paragrafi"/>
              <w:ind w:firstLine="0"/>
              <w:rPr>
                <w:spacing w:val="-4"/>
                <w:sz w:val="18"/>
                <w:szCs w:val="18"/>
                <w:lang w:val="sq-AL"/>
              </w:rPr>
            </w:pPr>
            <w:r w:rsidRPr="000D58CE">
              <w:rPr>
                <w:spacing w:val="-4"/>
                <w:sz w:val="18"/>
                <w:szCs w:val="18"/>
                <w:lang w:val="sq-AL"/>
              </w:rPr>
              <w:t>2023</w:t>
            </w:r>
          </w:p>
        </w:tc>
      </w:tr>
      <w:tr w:rsidR="00C915B3" w:rsidRPr="000D58CE" w:rsidTr="0014240B">
        <w:trPr>
          <w:jc w:val="center"/>
        </w:trPr>
        <w:tc>
          <w:tcPr>
            <w:tcW w:w="796" w:type="dxa"/>
          </w:tcPr>
          <w:p w:rsidR="00677C5B" w:rsidRPr="000D58CE" w:rsidRDefault="00677C5B" w:rsidP="00A3745D">
            <w:pPr>
              <w:pStyle w:val="Paragrafi"/>
              <w:ind w:firstLine="0"/>
              <w:rPr>
                <w:spacing w:val="-4"/>
                <w:sz w:val="18"/>
                <w:szCs w:val="18"/>
                <w:lang w:val="sq-AL"/>
              </w:rPr>
            </w:pPr>
            <w:r w:rsidRPr="000D58CE">
              <w:rPr>
                <w:spacing w:val="-4"/>
                <w:sz w:val="18"/>
                <w:szCs w:val="18"/>
                <w:lang w:val="sq-AL"/>
              </w:rPr>
              <w:t>2.2</w:t>
            </w:r>
          </w:p>
        </w:tc>
        <w:tc>
          <w:tcPr>
            <w:tcW w:w="1723" w:type="dxa"/>
          </w:tcPr>
          <w:p w:rsidR="00677C5B" w:rsidRPr="000D58CE" w:rsidRDefault="00677C5B" w:rsidP="00A3745D">
            <w:pPr>
              <w:pStyle w:val="Paragrafi"/>
              <w:ind w:firstLine="0"/>
              <w:jc w:val="left"/>
              <w:rPr>
                <w:spacing w:val="-4"/>
                <w:sz w:val="18"/>
                <w:szCs w:val="18"/>
                <w:lang w:val="sq-AL"/>
              </w:rPr>
            </w:pPr>
            <w:r w:rsidRPr="000D58CE">
              <w:rPr>
                <w:spacing w:val="-4"/>
                <w:sz w:val="18"/>
                <w:szCs w:val="18"/>
                <w:lang w:val="sq-AL"/>
              </w:rPr>
              <w:t>a)</w:t>
            </w:r>
            <w:r w:rsidR="00536E69" w:rsidRPr="000D58CE">
              <w:rPr>
                <w:spacing w:val="-4"/>
                <w:sz w:val="18"/>
                <w:szCs w:val="18"/>
                <w:lang w:val="sq-AL"/>
              </w:rPr>
              <w:t xml:space="preserve"> </w:t>
            </w:r>
            <w:r w:rsidRPr="000D58CE">
              <w:rPr>
                <w:spacing w:val="-4"/>
                <w:sz w:val="18"/>
                <w:szCs w:val="18"/>
                <w:lang w:val="sq-AL"/>
              </w:rPr>
              <w:t xml:space="preserve">Rrjetet </w:t>
            </w:r>
            <w:r w:rsidR="005F2E11" w:rsidRPr="000D58CE">
              <w:rPr>
                <w:spacing w:val="-4"/>
                <w:sz w:val="18"/>
                <w:szCs w:val="18"/>
                <w:lang w:val="sq-AL"/>
              </w:rPr>
              <w:t>ndër</w:t>
            </w:r>
            <w:r w:rsidRPr="000D58CE">
              <w:rPr>
                <w:spacing w:val="-4"/>
                <w:sz w:val="18"/>
                <w:szCs w:val="18"/>
                <w:lang w:val="sq-AL"/>
              </w:rPr>
              <w:t>kufitare në fushat kulturore dhe krijuese</w:t>
            </w:r>
          </w:p>
          <w:p w:rsidR="00677C5B" w:rsidRPr="000D58CE" w:rsidRDefault="00677C5B" w:rsidP="00A3745D">
            <w:pPr>
              <w:pStyle w:val="Paragrafi"/>
              <w:ind w:firstLine="0"/>
              <w:jc w:val="left"/>
              <w:rPr>
                <w:spacing w:val="-4"/>
                <w:sz w:val="18"/>
                <w:szCs w:val="18"/>
                <w:lang w:val="sq-AL"/>
              </w:rPr>
            </w:pPr>
            <w:r w:rsidRPr="000D58CE">
              <w:rPr>
                <w:spacing w:val="-4"/>
                <w:sz w:val="18"/>
                <w:szCs w:val="18"/>
                <w:lang w:val="sq-AL"/>
              </w:rPr>
              <w:t>b)</w:t>
            </w:r>
            <w:r w:rsidR="00536E69" w:rsidRPr="000D58CE">
              <w:rPr>
                <w:spacing w:val="-4"/>
                <w:sz w:val="18"/>
                <w:szCs w:val="18"/>
                <w:lang w:val="sq-AL"/>
              </w:rPr>
              <w:t xml:space="preserve"> M</w:t>
            </w:r>
            <w:r w:rsidRPr="000D58CE">
              <w:rPr>
                <w:spacing w:val="-4"/>
                <w:sz w:val="18"/>
                <w:szCs w:val="18"/>
                <w:lang w:val="sq-AL"/>
              </w:rPr>
              <w:t xml:space="preserve">arrëveshjet </w:t>
            </w:r>
            <w:r w:rsidR="005F2E11" w:rsidRPr="000D58CE">
              <w:rPr>
                <w:spacing w:val="-4"/>
                <w:sz w:val="18"/>
                <w:szCs w:val="18"/>
                <w:lang w:val="sq-AL"/>
              </w:rPr>
              <w:t>ndër</w:t>
            </w:r>
            <w:r w:rsidRPr="000D58CE">
              <w:rPr>
                <w:spacing w:val="-4"/>
                <w:sz w:val="18"/>
                <w:szCs w:val="18"/>
                <w:lang w:val="sq-AL"/>
              </w:rPr>
              <w:t>kufitare në fushat kulturore dhe krijuese</w:t>
            </w:r>
          </w:p>
        </w:tc>
        <w:tc>
          <w:tcPr>
            <w:tcW w:w="1478" w:type="dxa"/>
          </w:tcPr>
          <w:p w:rsidR="00677C5B" w:rsidRPr="000D58CE" w:rsidRDefault="00677C5B" w:rsidP="00A3745D">
            <w:pPr>
              <w:pStyle w:val="Paragrafi"/>
              <w:ind w:firstLine="0"/>
              <w:rPr>
                <w:spacing w:val="-4"/>
                <w:sz w:val="18"/>
                <w:szCs w:val="18"/>
                <w:lang w:val="sq-AL"/>
              </w:rPr>
            </w:pPr>
            <w:r w:rsidRPr="000D58CE">
              <w:rPr>
                <w:spacing w:val="-4"/>
                <w:sz w:val="18"/>
                <w:szCs w:val="18"/>
                <w:lang w:val="sq-AL"/>
              </w:rPr>
              <w:t>Sasiore</w:t>
            </w:r>
          </w:p>
        </w:tc>
        <w:tc>
          <w:tcPr>
            <w:tcW w:w="1074" w:type="dxa"/>
          </w:tcPr>
          <w:p w:rsidR="00677C5B" w:rsidRPr="000D58CE" w:rsidRDefault="00677C5B" w:rsidP="00A3745D">
            <w:pPr>
              <w:pStyle w:val="Paragrafi"/>
              <w:ind w:firstLine="0"/>
              <w:rPr>
                <w:spacing w:val="-4"/>
                <w:sz w:val="18"/>
                <w:szCs w:val="18"/>
                <w:lang w:val="sq-AL"/>
              </w:rPr>
            </w:pPr>
            <w:r w:rsidRPr="000D58CE">
              <w:rPr>
                <w:spacing w:val="-4"/>
                <w:sz w:val="18"/>
                <w:szCs w:val="18"/>
                <w:lang w:val="sq-AL"/>
              </w:rPr>
              <w:t>a)2</w:t>
            </w:r>
          </w:p>
          <w:p w:rsidR="00677C5B" w:rsidRPr="000D58CE" w:rsidRDefault="00677C5B" w:rsidP="00A3745D">
            <w:pPr>
              <w:pStyle w:val="Paragrafi"/>
              <w:ind w:firstLine="0"/>
              <w:rPr>
                <w:spacing w:val="-4"/>
                <w:sz w:val="18"/>
                <w:szCs w:val="18"/>
                <w:lang w:val="sq-AL"/>
              </w:rPr>
            </w:pPr>
            <w:r w:rsidRPr="000D58CE">
              <w:rPr>
                <w:spacing w:val="-4"/>
                <w:sz w:val="18"/>
                <w:szCs w:val="18"/>
                <w:lang w:val="sq-AL"/>
              </w:rPr>
              <w:t>b)1</w:t>
            </w:r>
          </w:p>
        </w:tc>
        <w:tc>
          <w:tcPr>
            <w:tcW w:w="847" w:type="dxa"/>
          </w:tcPr>
          <w:p w:rsidR="00677C5B" w:rsidRPr="000D58CE" w:rsidRDefault="00677C5B" w:rsidP="00A3745D">
            <w:pPr>
              <w:pStyle w:val="Paragrafi"/>
              <w:ind w:firstLine="0"/>
              <w:rPr>
                <w:spacing w:val="-4"/>
                <w:sz w:val="18"/>
                <w:szCs w:val="18"/>
                <w:lang w:val="sq-AL"/>
              </w:rPr>
            </w:pPr>
            <w:r w:rsidRPr="000D58CE">
              <w:rPr>
                <w:spacing w:val="-4"/>
                <w:sz w:val="18"/>
                <w:szCs w:val="18"/>
                <w:lang w:val="sq-AL"/>
              </w:rPr>
              <w:t>2015</w:t>
            </w:r>
          </w:p>
        </w:tc>
        <w:tc>
          <w:tcPr>
            <w:tcW w:w="1032" w:type="dxa"/>
          </w:tcPr>
          <w:p w:rsidR="00677C5B" w:rsidRPr="000D58CE" w:rsidRDefault="00677C5B" w:rsidP="00A3745D">
            <w:pPr>
              <w:pStyle w:val="Paragrafi"/>
              <w:ind w:firstLine="0"/>
              <w:rPr>
                <w:spacing w:val="-4"/>
                <w:sz w:val="18"/>
                <w:szCs w:val="18"/>
                <w:lang w:val="sq-AL"/>
              </w:rPr>
            </w:pPr>
            <w:r w:rsidRPr="000D58CE">
              <w:rPr>
                <w:spacing w:val="-4"/>
                <w:sz w:val="18"/>
                <w:szCs w:val="18"/>
                <w:lang w:val="sq-AL"/>
              </w:rPr>
              <w:t>a)5</w:t>
            </w:r>
          </w:p>
          <w:p w:rsidR="00677C5B" w:rsidRPr="000D58CE" w:rsidRDefault="00677C5B" w:rsidP="00A3745D">
            <w:pPr>
              <w:pStyle w:val="Paragrafi"/>
              <w:ind w:firstLine="0"/>
              <w:rPr>
                <w:spacing w:val="-4"/>
                <w:sz w:val="18"/>
                <w:szCs w:val="18"/>
                <w:lang w:val="sq-AL"/>
              </w:rPr>
            </w:pPr>
            <w:r w:rsidRPr="000D58CE">
              <w:rPr>
                <w:spacing w:val="-4"/>
                <w:sz w:val="18"/>
                <w:szCs w:val="18"/>
                <w:lang w:val="sq-AL"/>
              </w:rPr>
              <w:t>b)3</w:t>
            </w:r>
          </w:p>
        </w:tc>
        <w:tc>
          <w:tcPr>
            <w:tcW w:w="1115" w:type="dxa"/>
          </w:tcPr>
          <w:p w:rsidR="00677C5B" w:rsidRPr="000D58CE" w:rsidRDefault="00677C5B" w:rsidP="00A3745D">
            <w:pPr>
              <w:pStyle w:val="Paragrafi"/>
              <w:ind w:firstLine="0"/>
              <w:rPr>
                <w:spacing w:val="-4"/>
                <w:sz w:val="18"/>
                <w:szCs w:val="18"/>
                <w:lang w:val="sq-AL"/>
              </w:rPr>
            </w:pPr>
            <w:r w:rsidRPr="000D58CE">
              <w:rPr>
                <w:spacing w:val="-4"/>
                <w:sz w:val="18"/>
                <w:szCs w:val="18"/>
                <w:lang w:val="sq-AL"/>
              </w:rPr>
              <w:t>Sondazh</w:t>
            </w:r>
          </w:p>
        </w:tc>
        <w:tc>
          <w:tcPr>
            <w:tcW w:w="1510" w:type="dxa"/>
          </w:tcPr>
          <w:p w:rsidR="00677C5B" w:rsidRPr="000D58CE" w:rsidRDefault="00677C5B" w:rsidP="00A3745D">
            <w:pPr>
              <w:pStyle w:val="Paragrafi"/>
              <w:ind w:firstLine="0"/>
              <w:rPr>
                <w:spacing w:val="-4"/>
                <w:sz w:val="18"/>
                <w:szCs w:val="18"/>
                <w:lang w:val="sq-AL"/>
              </w:rPr>
            </w:pPr>
            <w:r w:rsidRPr="000D58CE">
              <w:rPr>
                <w:spacing w:val="-4"/>
                <w:sz w:val="18"/>
                <w:szCs w:val="18"/>
                <w:lang w:val="sq-AL"/>
              </w:rPr>
              <w:t>2018</w:t>
            </w:r>
          </w:p>
          <w:p w:rsidR="00677C5B" w:rsidRPr="000D58CE" w:rsidRDefault="00677C5B" w:rsidP="00A3745D">
            <w:pPr>
              <w:pStyle w:val="Paragrafi"/>
              <w:ind w:firstLine="0"/>
              <w:rPr>
                <w:spacing w:val="-4"/>
                <w:sz w:val="18"/>
                <w:szCs w:val="18"/>
                <w:lang w:val="sq-AL"/>
              </w:rPr>
            </w:pPr>
            <w:r w:rsidRPr="000D58CE">
              <w:rPr>
                <w:spacing w:val="-4"/>
                <w:sz w:val="18"/>
                <w:szCs w:val="18"/>
                <w:lang w:val="sq-AL"/>
              </w:rPr>
              <w:t>2020</w:t>
            </w:r>
          </w:p>
          <w:p w:rsidR="00677C5B" w:rsidRPr="000D58CE" w:rsidRDefault="00677C5B" w:rsidP="00A3745D">
            <w:pPr>
              <w:pStyle w:val="Paragrafi"/>
              <w:ind w:firstLine="0"/>
              <w:rPr>
                <w:spacing w:val="-4"/>
                <w:sz w:val="18"/>
                <w:szCs w:val="18"/>
                <w:lang w:val="sq-AL"/>
              </w:rPr>
            </w:pPr>
            <w:r w:rsidRPr="000D58CE">
              <w:rPr>
                <w:spacing w:val="-4"/>
                <w:sz w:val="18"/>
                <w:szCs w:val="18"/>
                <w:lang w:val="sq-AL"/>
              </w:rPr>
              <w:t>2023</w:t>
            </w:r>
          </w:p>
        </w:tc>
      </w:tr>
      <w:tr w:rsidR="00C915B3" w:rsidRPr="000D58CE" w:rsidTr="0014240B">
        <w:trPr>
          <w:jc w:val="center"/>
        </w:trPr>
        <w:tc>
          <w:tcPr>
            <w:tcW w:w="796" w:type="dxa"/>
          </w:tcPr>
          <w:p w:rsidR="00677C5B" w:rsidRPr="000D58CE" w:rsidRDefault="00677C5B" w:rsidP="00A3745D">
            <w:pPr>
              <w:pStyle w:val="Paragrafi"/>
              <w:ind w:firstLine="0"/>
              <w:rPr>
                <w:spacing w:val="-4"/>
                <w:sz w:val="18"/>
                <w:szCs w:val="18"/>
                <w:lang w:val="sq-AL"/>
              </w:rPr>
            </w:pPr>
            <w:r w:rsidRPr="000D58CE">
              <w:rPr>
                <w:spacing w:val="-4"/>
                <w:sz w:val="18"/>
                <w:szCs w:val="18"/>
                <w:lang w:val="sq-AL"/>
              </w:rPr>
              <w:t>3.1</w:t>
            </w:r>
          </w:p>
        </w:tc>
        <w:tc>
          <w:tcPr>
            <w:tcW w:w="1723" w:type="dxa"/>
          </w:tcPr>
          <w:p w:rsidR="00677C5B" w:rsidRPr="000D58CE" w:rsidRDefault="00677C5B" w:rsidP="00A3745D">
            <w:pPr>
              <w:pStyle w:val="Paragrafi"/>
              <w:ind w:firstLine="0"/>
              <w:jc w:val="left"/>
              <w:rPr>
                <w:spacing w:val="-4"/>
                <w:sz w:val="18"/>
                <w:szCs w:val="18"/>
                <w:lang w:val="sq-AL"/>
              </w:rPr>
            </w:pPr>
            <w:r w:rsidRPr="000D58CE">
              <w:rPr>
                <w:spacing w:val="-4"/>
                <w:sz w:val="18"/>
                <w:szCs w:val="18"/>
                <w:lang w:val="sq-AL"/>
              </w:rPr>
              <w:t>Planet e përbashkëta rrisin dhe ruajnë zonat ujore(duke përfshirë zonën detare gjithashtu)</w:t>
            </w:r>
          </w:p>
        </w:tc>
        <w:tc>
          <w:tcPr>
            <w:tcW w:w="1478" w:type="dxa"/>
          </w:tcPr>
          <w:p w:rsidR="00677C5B" w:rsidRPr="000D58CE" w:rsidRDefault="00677C5B" w:rsidP="00A3745D">
            <w:pPr>
              <w:pStyle w:val="Paragrafi"/>
              <w:ind w:firstLine="0"/>
              <w:rPr>
                <w:spacing w:val="-4"/>
                <w:sz w:val="18"/>
                <w:szCs w:val="18"/>
                <w:lang w:val="sq-AL"/>
              </w:rPr>
            </w:pPr>
            <w:r w:rsidRPr="000D58CE">
              <w:rPr>
                <w:spacing w:val="-4"/>
                <w:sz w:val="18"/>
                <w:szCs w:val="18"/>
                <w:lang w:val="sq-AL"/>
              </w:rPr>
              <w:t>Sasiore</w:t>
            </w:r>
          </w:p>
        </w:tc>
        <w:tc>
          <w:tcPr>
            <w:tcW w:w="1074" w:type="dxa"/>
          </w:tcPr>
          <w:p w:rsidR="00677C5B" w:rsidRPr="000D58CE" w:rsidRDefault="00677C5B" w:rsidP="00A3745D">
            <w:pPr>
              <w:pStyle w:val="Paragrafi"/>
              <w:ind w:firstLine="0"/>
              <w:rPr>
                <w:spacing w:val="-4"/>
                <w:sz w:val="18"/>
                <w:szCs w:val="18"/>
                <w:lang w:val="sq-AL"/>
              </w:rPr>
            </w:pPr>
            <w:r w:rsidRPr="000D58CE">
              <w:rPr>
                <w:spacing w:val="-4"/>
                <w:sz w:val="18"/>
                <w:szCs w:val="18"/>
                <w:lang w:val="sq-AL"/>
              </w:rPr>
              <w:t>3</w:t>
            </w:r>
          </w:p>
        </w:tc>
        <w:tc>
          <w:tcPr>
            <w:tcW w:w="847" w:type="dxa"/>
          </w:tcPr>
          <w:p w:rsidR="00677C5B" w:rsidRPr="000D58CE" w:rsidRDefault="00677C5B" w:rsidP="00A3745D">
            <w:pPr>
              <w:pStyle w:val="Paragrafi"/>
              <w:ind w:firstLine="0"/>
              <w:rPr>
                <w:spacing w:val="-4"/>
                <w:sz w:val="18"/>
                <w:szCs w:val="18"/>
                <w:lang w:val="sq-AL"/>
              </w:rPr>
            </w:pPr>
            <w:r w:rsidRPr="000D58CE">
              <w:rPr>
                <w:spacing w:val="-4"/>
                <w:sz w:val="18"/>
                <w:szCs w:val="18"/>
                <w:lang w:val="sq-AL"/>
              </w:rPr>
              <w:t>2015</w:t>
            </w:r>
          </w:p>
        </w:tc>
        <w:tc>
          <w:tcPr>
            <w:tcW w:w="1032" w:type="dxa"/>
          </w:tcPr>
          <w:p w:rsidR="00677C5B" w:rsidRPr="000D58CE" w:rsidRDefault="00677C5B" w:rsidP="00A3745D">
            <w:pPr>
              <w:pStyle w:val="Paragrafi"/>
              <w:ind w:firstLine="0"/>
              <w:rPr>
                <w:spacing w:val="-4"/>
                <w:sz w:val="18"/>
                <w:szCs w:val="18"/>
                <w:lang w:val="sq-AL"/>
              </w:rPr>
            </w:pPr>
            <w:r w:rsidRPr="000D58CE">
              <w:rPr>
                <w:spacing w:val="-4"/>
                <w:sz w:val="18"/>
                <w:szCs w:val="18"/>
                <w:lang w:val="sq-AL"/>
              </w:rPr>
              <w:t>7</w:t>
            </w:r>
          </w:p>
        </w:tc>
        <w:tc>
          <w:tcPr>
            <w:tcW w:w="1115" w:type="dxa"/>
          </w:tcPr>
          <w:p w:rsidR="00677C5B" w:rsidRPr="000D58CE" w:rsidRDefault="00677C5B" w:rsidP="00A3745D">
            <w:pPr>
              <w:pStyle w:val="Paragrafi"/>
              <w:ind w:firstLine="0"/>
              <w:rPr>
                <w:spacing w:val="-4"/>
                <w:sz w:val="18"/>
                <w:szCs w:val="18"/>
                <w:lang w:val="sq-AL"/>
              </w:rPr>
            </w:pPr>
            <w:r w:rsidRPr="000D58CE">
              <w:rPr>
                <w:spacing w:val="-4"/>
                <w:sz w:val="18"/>
                <w:szCs w:val="18"/>
                <w:lang w:val="sq-AL"/>
              </w:rPr>
              <w:t>Sondazh</w:t>
            </w:r>
          </w:p>
        </w:tc>
        <w:tc>
          <w:tcPr>
            <w:tcW w:w="1510" w:type="dxa"/>
          </w:tcPr>
          <w:p w:rsidR="00677C5B" w:rsidRPr="000D58CE" w:rsidRDefault="00677C5B" w:rsidP="00A3745D">
            <w:pPr>
              <w:pStyle w:val="Paragrafi"/>
              <w:ind w:firstLine="0"/>
              <w:rPr>
                <w:spacing w:val="-4"/>
                <w:sz w:val="18"/>
                <w:szCs w:val="18"/>
                <w:lang w:val="sq-AL"/>
              </w:rPr>
            </w:pPr>
            <w:r w:rsidRPr="000D58CE">
              <w:rPr>
                <w:spacing w:val="-4"/>
                <w:sz w:val="18"/>
                <w:szCs w:val="18"/>
                <w:lang w:val="sq-AL"/>
              </w:rPr>
              <w:t>2018</w:t>
            </w:r>
          </w:p>
          <w:p w:rsidR="00677C5B" w:rsidRPr="000D58CE" w:rsidRDefault="00677C5B" w:rsidP="00A3745D">
            <w:pPr>
              <w:pStyle w:val="Paragrafi"/>
              <w:ind w:firstLine="0"/>
              <w:rPr>
                <w:spacing w:val="-4"/>
                <w:sz w:val="18"/>
                <w:szCs w:val="18"/>
                <w:lang w:val="sq-AL"/>
              </w:rPr>
            </w:pPr>
            <w:r w:rsidRPr="000D58CE">
              <w:rPr>
                <w:spacing w:val="-4"/>
                <w:sz w:val="18"/>
                <w:szCs w:val="18"/>
                <w:lang w:val="sq-AL"/>
              </w:rPr>
              <w:t>2020</w:t>
            </w:r>
          </w:p>
          <w:p w:rsidR="00677C5B" w:rsidRPr="000D58CE" w:rsidRDefault="00677C5B" w:rsidP="00A3745D">
            <w:pPr>
              <w:pStyle w:val="Paragrafi"/>
              <w:ind w:firstLine="0"/>
              <w:rPr>
                <w:spacing w:val="-4"/>
                <w:sz w:val="18"/>
                <w:szCs w:val="18"/>
                <w:lang w:val="sq-AL"/>
              </w:rPr>
            </w:pPr>
            <w:r w:rsidRPr="000D58CE">
              <w:rPr>
                <w:spacing w:val="-4"/>
                <w:sz w:val="18"/>
                <w:szCs w:val="18"/>
                <w:lang w:val="sq-AL"/>
              </w:rPr>
              <w:t>2023</w:t>
            </w:r>
          </w:p>
        </w:tc>
      </w:tr>
      <w:tr w:rsidR="00C915B3" w:rsidRPr="000D58CE" w:rsidTr="0014240B">
        <w:trPr>
          <w:jc w:val="center"/>
        </w:trPr>
        <w:tc>
          <w:tcPr>
            <w:tcW w:w="796" w:type="dxa"/>
          </w:tcPr>
          <w:p w:rsidR="00677C5B" w:rsidRPr="000D58CE" w:rsidRDefault="00677C5B" w:rsidP="00A3745D">
            <w:pPr>
              <w:pStyle w:val="Paragrafi"/>
              <w:ind w:firstLine="0"/>
              <w:rPr>
                <w:spacing w:val="-4"/>
                <w:sz w:val="18"/>
                <w:szCs w:val="18"/>
                <w:lang w:val="sq-AL"/>
              </w:rPr>
            </w:pPr>
            <w:r w:rsidRPr="000D58CE">
              <w:rPr>
                <w:spacing w:val="-4"/>
                <w:sz w:val="18"/>
                <w:szCs w:val="18"/>
                <w:lang w:val="sq-AL"/>
              </w:rPr>
              <w:t>3.2</w:t>
            </w:r>
          </w:p>
        </w:tc>
        <w:tc>
          <w:tcPr>
            <w:tcW w:w="1723" w:type="dxa"/>
          </w:tcPr>
          <w:p w:rsidR="00677C5B" w:rsidRPr="000D58CE" w:rsidRDefault="00677C5B" w:rsidP="00A3745D">
            <w:pPr>
              <w:pStyle w:val="Paragrafi"/>
              <w:ind w:firstLine="0"/>
              <w:jc w:val="left"/>
              <w:rPr>
                <w:spacing w:val="-4"/>
                <w:sz w:val="18"/>
                <w:szCs w:val="18"/>
                <w:lang w:val="sq-AL"/>
              </w:rPr>
            </w:pPr>
            <w:r w:rsidRPr="000D58CE">
              <w:rPr>
                <w:spacing w:val="-4"/>
                <w:sz w:val="18"/>
                <w:szCs w:val="18"/>
                <w:lang w:val="sq-AL"/>
              </w:rPr>
              <w:t>Planet e përbashkëta për efikasitetin e energjisë dhe për prodhimin e qëndrueshëm të energjisë</w:t>
            </w:r>
          </w:p>
        </w:tc>
        <w:tc>
          <w:tcPr>
            <w:tcW w:w="1478" w:type="dxa"/>
          </w:tcPr>
          <w:p w:rsidR="00677C5B" w:rsidRPr="000D58CE" w:rsidRDefault="00677C5B" w:rsidP="00A3745D">
            <w:pPr>
              <w:pStyle w:val="Paragrafi"/>
              <w:ind w:firstLine="0"/>
              <w:rPr>
                <w:spacing w:val="-4"/>
                <w:sz w:val="18"/>
                <w:szCs w:val="18"/>
                <w:lang w:val="sq-AL"/>
              </w:rPr>
            </w:pPr>
            <w:r w:rsidRPr="000D58CE">
              <w:rPr>
                <w:spacing w:val="-4"/>
                <w:sz w:val="18"/>
                <w:szCs w:val="18"/>
                <w:lang w:val="sq-AL"/>
              </w:rPr>
              <w:t>Sasiore</w:t>
            </w:r>
          </w:p>
        </w:tc>
        <w:tc>
          <w:tcPr>
            <w:tcW w:w="1074" w:type="dxa"/>
          </w:tcPr>
          <w:p w:rsidR="00677C5B" w:rsidRPr="000D58CE" w:rsidRDefault="00677C5B" w:rsidP="00A3745D">
            <w:pPr>
              <w:pStyle w:val="Paragrafi"/>
              <w:ind w:firstLine="0"/>
              <w:rPr>
                <w:spacing w:val="-4"/>
                <w:sz w:val="18"/>
                <w:szCs w:val="18"/>
                <w:lang w:val="sq-AL"/>
              </w:rPr>
            </w:pPr>
            <w:r w:rsidRPr="000D58CE">
              <w:rPr>
                <w:spacing w:val="-4"/>
                <w:sz w:val="18"/>
                <w:szCs w:val="18"/>
                <w:lang w:val="sq-AL"/>
              </w:rPr>
              <w:t>1</w:t>
            </w:r>
          </w:p>
        </w:tc>
        <w:tc>
          <w:tcPr>
            <w:tcW w:w="847" w:type="dxa"/>
          </w:tcPr>
          <w:p w:rsidR="00677C5B" w:rsidRPr="000D58CE" w:rsidRDefault="00677C5B" w:rsidP="00A3745D">
            <w:pPr>
              <w:pStyle w:val="Paragrafi"/>
              <w:ind w:firstLine="0"/>
              <w:rPr>
                <w:spacing w:val="-4"/>
                <w:sz w:val="18"/>
                <w:szCs w:val="18"/>
                <w:lang w:val="sq-AL"/>
              </w:rPr>
            </w:pPr>
            <w:r w:rsidRPr="000D58CE">
              <w:rPr>
                <w:spacing w:val="-4"/>
                <w:sz w:val="18"/>
                <w:szCs w:val="18"/>
                <w:lang w:val="sq-AL"/>
              </w:rPr>
              <w:t>2015</w:t>
            </w:r>
          </w:p>
        </w:tc>
        <w:tc>
          <w:tcPr>
            <w:tcW w:w="1032" w:type="dxa"/>
          </w:tcPr>
          <w:p w:rsidR="00677C5B" w:rsidRPr="000D58CE" w:rsidRDefault="00677C5B" w:rsidP="00A3745D">
            <w:pPr>
              <w:pStyle w:val="Paragrafi"/>
              <w:ind w:firstLine="0"/>
              <w:rPr>
                <w:spacing w:val="-4"/>
                <w:sz w:val="18"/>
                <w:szCs w:val="18"/>
                <w:lang w:val="sq-AL"/>
              </w:rPr>
            </w:pPr>
            <w:r w:rsidRPr="000D58CE">
              <w:rPr>
                <w:spacing w:val="-4"/>
                <w:sz w:val="18"/>
                <w:szCs w:val="18"/>
                <w:lang w:val="sq-AL"/>
              </w:rPr>
              <w:t>4</w:t>
            </w:r>
          </w:p>
        </w:tc>
        <w:tc>
          <w:tcPr>
            <w:tcW w:w="1115" w:type="dxa"/>
          </w:tcPr>
          <w:p w:rsidR="00677C5B" w:rsidRPr="000D58CE" w:rsidRDefault="00677C5B" w:rsidP="00A3745D">
            <w:pPr>
              <w:pStyle w:val="Paragrafi"/>
              <w:ind w:firstLine="0"/>
              <w:rPr>
                <w:spacing w:val="-4"/>
                <w:sz w:val="18"/>
                <w:szCs w:val="18"/>
                <w:lang w:val="sq-AL"/>
              </w:rPr>
            </w:pPr>
            <w:r w:rsidRPr="000D58CE">
              <w:rPr>
                <w:spacing w:val="-4"/>
                <w:sz w:val="18"/>
                <w:szCs w:val="18"/>
                <w:lang w:val="sq-AL"/>
              </w:rPr>
              <w:t>Sondazh</w:t>
            </w:r>
          </w:p>
        </w:tc>
        <w:tc>
          <w:tcPr>
            <w:tcW w:w="1510" w:type="dxa"/>
          </w:tcPr>
          <w:p w:rsidR="00677C5B" w:rsidRPr="000D58CE" w:rsidRDefault="00677C5B" w:rsidP="00A3745D">
            <w:pPr>
              <w:pStyle w:val="Paragrafi"/>
              <w:ind w:firstLine="0"/>
              <w:rPr>
                <w:spacing w:val="-4"/>
                <w:sz w:val="18"/>
                <w:szCs w:val="18"/>
                <w:lang w:val="sq-AL"/>
              </w:rPr>
            </w:pPr>
            <w:r w:rsidRPr="000D58CE">
              <w:rPr>
                <w:spacing w:val="-4"/>
                <w:sz w:val="18"/>
                <w:szCs w:val="18"/>
                <w:lang w:val="sq-AL"/>
              </w:rPr>
              <w:t>2018</w:t>
            </w:r>
          </w:p>
          <w:p w:rsidR="00677C5B" w:rsidRPr="000D58CE" w:rsidRDefault="00677C5B" w:rsidP="00A3745D">
            <w:pPr>
              <w:pStyle w:val="Paragrafi"/>
              <w:ind w:firstLine="0"/>
              <w:rPr>
                <w:spacing w:val="-4"/>
                <w:sz w:val="18"/>
                <w:szCs w:val="18"/>
                <w:lang w:val="sq-AL"/>
              </w:rPr>
            </w:pPr>
            <w:r w:rsidRPr="000D58CE">
              <w:rPr>
                <w:spacing w:val="-4"/>
                <w:sz w:val="18"/>
                <w:szCs w:val="18"/>
                <w:lang w:val="sq-AL"/>
              </w:rPr>
              <w:t>2020</w:t>
            </w:r>
          </w:p>
          <w:p w:rsidR="00677C5B" w:rsidRPr="000D58CE" w:rsidRDefault="00677C5B" w:rsidP="00A3745D">
            <w:pPr>
              <w:pStyle w:val="Paragrafi"/>
              <w:ind w:firstLine="0"/>
              <w:rPr>
                <w:spacing w:val="-4"/>
                <w:sz w:val="18"/>
                <w:szCs w:val="18"/>
                <w:lang w:val="sq-AL"/>
              </w:rPr>
            </w:pPr>
            <w:r w:rsidRPr="000D58CE">
              <w:rPr>
                <w:spacing w:val="-4"/>
                <w:sz w:val="18"/>
                <w:szCs w:val="18"/>
                <w:lang w:val="sq-AL"/>
              </w:rPr>
              <w:t>2023</w:t>
            </w:r>
          </w:p>
        </w:tc>
      </w:tr>
      <w:tr w:rsidR="00C915B3" w:rsidRPr="000D58CE" w:rsidTr="0014240B">
        <w:trPr>
          <w:jc w:val="center"/>
        </w:trPr>
        <w:tc>
          <w:tcPr>
            <w:tcW w:w="796" w:type="dxa"/>
          </w:tcPr>
          <w:p w:rsidR="00677C5B" w:rsidRPr="000D58CE" w:rsidRDefault="00677C5B" w:rsidP="00A3745D">
            <w:pPr>
              <w:pStyle w:val="Paragrafi"/>
              <w:ind w:firstLine="0"/>
              <w:rPr>
                <w:spacing w:val="-4"/>
                <w:sz w:val="18"/>
                <w:szCs w:val="18"/>
                <w:lang w:val="sq-AL"/>
              </w:rPr>
            </w:pPr>
            <w:r w:rsidRPr="000D58CE">
              <w:rPr>
                <w:spacing w:val="-4"/>
                <w:sz w:val="18"/>
                <w:szCs w:val="18"/>
                <w:lang w:val="sq-AL"/>
              </w:rPr>
              <w:t>4.1</w:t>
            </w:r>
          </w:p>
        </w:tc>
        <w:tc>
          <w:tcPr>
            <w:tcW w:w="1723" w:type="dxa"/>
          </w:tcPr>
          <w:p w:rsidR="00677C5B" w:rsidRPr="000D58CE" w:rsidRDefault="00677C5B" w:rsidP="00A3745D">
            <w:pPr>
              <w:pStyle w:val="Paragrafi"/>
              <w:ind w:firstLine="0"/>
              <w:jc w:val="left"/>
              <w:rPr>
                <w:spacing w:val="-4"/>
                <w:sz w:val="18"/>
                <w:szCs w:val="18"/>
                <w:lang w:val="sq-AL"/>
              </w:rPr>
            </w:pPr>
            <w:r w:rsidRPr="000D58CE">
              <w:rPr>
                <w:spacing w:val="-4"/>
                <w:sz w:val="18"/>
                <w:szCs w:val="18"/>
                <w:lang w:val="sq-AL"/>
              </w:rPr>
              <w:t xml:space="preserve">Marrëveshjet për pasagjerët </w:t>
            </w:r>
            <w:r w:rsidR="005F2E11" w:rsidRPr="000D58CE">
              <w:rPr>
                <w:spacing w:val="-4"/>
                <w:sz w:val="18"/>
                <w:szCs w:val="18"/>
                <w:lang w:val="sq-AL"/>
              </w:rPr>
              <w:t>ndër</w:t>
            </w:r>
            <w:r w:rsidRPr="000D58CE">
              <w:rPr>
                <w:spacing w:val="-4"/>
                <w:sz w:val="18"/>
                <w:szCs w:val="18"/>
                <w:lang w:val="sq-AL"/>
              </w:rPr>
              <w:t>kufitarë dhe sistemet e qëndrueshme të transportit të mallrave dhe zgjidhjet e shumta në dispozicion</w:t>
            </w:r>
          </w:p>
        </w:tc>
        <w:tc>
          <w:tcPr>
            <w:tcW w:w="1478" w:type="dxa"/>
          </w:tcPr>
          <w:p w:rsidR="00677C5B" w:rsidRPr="000D58CE" w:rsidRDefault="00677C5B" w:rsidP="00A3745D">
            <w:pPr>
              <w:pStyle w:val="Paragrafi"/>
              <w:ind w:firstLine="0"/>
              <w:rPr>
                <w:spacing w:val="-4"/>
                <w:sz w:val="18"/>
                <w:szCs w:val="18"/>
                <w:lang w:val="sq-AL"/>
              </w:rPr>
            </w:pPr>
            <w:r w:rsidRPr="000D58CE">
              <w:rPr>
                <w:spacing w:val="-4"/>
                <w:sz w:val="18"/>
                <w:szCs w:val="18"/>
                <w:lang w:val="sq-AL"/>
              </w:rPr>
              <w:t>Sasiore</w:t>
            </w:r>
          </w:p>
        </w:tc>
        <w:tc>
          <w:tcPr>
            <w:tcW w:w="1074" w:type="dxa"/>
          </w:tcPr>
          <w:p w:rsidR="00677C5B" w:rsidRPr="000D58CE" w:rsidRDefault="00677C5B" w:rsidP="00A3745D">
            <w:pPr>
              <w:pStyle w:val="Paragrafi"/>
              <w:ind w:firstLine="0"/>
              <w:rPr>
                <w:spacing w:val="-4"/>
                <w:sz w:val="18"/>
                <w:szCs w:val="18"/>
                <w:lang w:val="sq-AL"/>
              </w:rPr>
            </w:pPr>
            <w:r w:rsidRPr="000D58CE">
              <w:rPr>
                <w:spacing w:val="-4"/>
                <w:sz w:val="18"/>
                <w:szCs w:val="18"/>
                <w:lang w:val="sq-AL"/>
              </w:rPr>
              <w:t>5</w:t>
            </w:r>
          </w:p>
        </w:tc>
        <w:tc>
          <w:tcPr>
            <w:tcW w:w="847" w:type="dxa"/>
          </w:tcPr>
          <w:p w:rsidR="00677C5B" w:rsidRPr="000D58CE" w:rsidRDefault="00677C5B" w:rsidP="00A3745D">
            <w:pPr>
              <w:pStyle w:val="Paragrafi"/>
              <w:ind w:firstLine="0"/>
              <w:rPr>
                <w:spacing w:val="-4"/>
                <w:sz w:val="18"/>
                <w:szCs w:val="18"/>
                <w:lang w:val="sq-AL"/>
              </w:rPr>
            </w:pPr>
            <w:r w:rsidRPr="000D58CE">
              <w:rPr>
                <w:spacing w:val="-4"/>
                <w:sz w:val="18"/>
                <w:szCs w:val="18"/>
                <w:lang w:val="sq-AL"/>
              </w:rPr>
              <w:t>2015</w:t>
            </w:r>
          </w:p>
        </w:tc>
        <w:tc>
          <w:tcPr>
            <w:tcW w:w="1032" w:type="dxa"/>
          </w:tcPr>
          <w:p w:rsidR="00677C5B" w:rsidRPr="000D58CE" w:rsidRDefault="00677C5B" w:rsidP="00A3745D">
            <w:pPr>
              <w:pStyle w:val="Paragrafi"/>
              <w:ind w:firstLine="0"/>
              <w:rPr>
                <w:spacing w:val="-4"/>
                <w:sz w:val="18"/>
                <w:szCs w:val="18"/>
                <w:lang w:val="sq-AL"/>
              </w:rPr>
            </w:pPr>
            <w:r w:rsidRPr="000D58CE">
              <w:rPr>
                <w:spacing w:val="-4"/>
                <w:sz w:val="18"/>
                <w:szCs w:val="18"/>
                <w:lang w:val="sq-AL"/>
              </w:rPr>
              <w:t>7</w:t>
            </w:r>
          </w:p>
        </w:tc>
        <w:tc>
          <w:tcPr>
            <w:tcW w:w="1115" w:type="dxa"/>
          </w:tcPr>
          <w:p w:rsidR="00677C5B" w:rsidRPr="000D58CE" w:rsidRDefault="00677C5B" w:rsidP="00A3745D">
            <w:pPr>
              <w:pStyle w:val="Paragrafi"/>
              <w:ind w:firstLine="0"/>
              <w:rPr>
                <w:spacing w:val="-4"/>
                <w:sz w:val="18"/>
                <w:szCs w:val="18"/>
                <w:lang w:val="sq-AL"/>
              </w:rPr>
            </w:pPr>
            <w:r w:rsidRPr="000D58CE">
              <w:rPr>
                <w:spacing w:val="-4"/>
                <w:sz w:val="18"/>
                <w:szCs w:val="18"/>
                <w:lang w:val="sq-AL"/>
              </w:rPr>
              <w:t>Sondazh</w:t>
            </w:r>
          </w:p>
        </w:tc>
        <w:tc>
          <w:tcPr>
            <w:tcW w:w="1510" w:type="dxa"/>
          </w:tcPr>
          <w:p w:rsidR="00677C5B" w:rsidRPr="000D58CE" w:rsidRDefault="00677C5B" w:rsidP="00A3745D">
            <w:pPr>
              <w:pStyle w:val="Paragrafi"/>
              <w:ind w:firstLine="0"/>
              <w:rPr>
                <w:spacing w:val="-4"/>
                <w:sz w:val="18"/>
                <w:szCs w:val="18"/>
                <w:lang w:val="sq-AL"/>
              </w:rPr>
            </w:pPr>
            <w:r w:rsidRPr="000D58CE">
              <w:rPr>
                <w:spacing w:val="-4"/>
                <w:sz w:val="18"/>
                <w:szCs w:val="18"/>
                <w:lang w:val="sq-AL"/>
              </w:rPr>
              <w:t>2018</w:t>
            </w:r>
          </w:p>
          <w:p w:rsidR="00677C5B" w:rsidRPr="000D58CE" w:rsidRDefault="00677C5B" w:rsidP="00A3745D">
            <w:pPr>
              <w:pStyle w:val="Paragrafi"/>
              <w:ind w:firstLine="0"/>
              <w:rPr>
                <w:spacing w:val="-4"/>
                <w:sz w:val="18"/>
                <w:szCs w:val="18"/>
                <w:lang w:val="sq-AL"/>
              </w:rPr>
            </w:pPr>
            <w:r w:rsidRPr="000D58CE">
              <w:rPr>
                <w:spacing w:val="-4"/>
                <w:sz w:val="18"/>
                <w:szCs w:val="18"/>
                <w:lang w:val="sq-AL"/>
              </w:rPr>
              <w:t>2020</w:t>
            </w:r>
          </w:p>
          <w:p w:rsidR="00677C5B" w:rsidRPr="000D58CE" w:rsidRDefault="00677C5B" w:rsidP="00A3745D">
            <w:pPr>
              <w:pStyle w:val="Paragrafi"/>
              <w:ind w:firstLine="0"/>
              <w:rPr>
                <w:spacing w:val="-4"/>
                <w:sz w:val="18"/>
                <w:szCs w:val="18"/>
                <w:lang w:val="sq-AL"/>
              </w:rPr>
            </w:pPr>
            <w:r w:rsidRPr="000D58CE">
              <w:rPr>
                <w:spacing w:val="-4"/>
                <w:sz w:val="18"/>
                <w:szCs w:val="18"/>
                <w:lang w:val="sq-AL"/>
              </w:rPr>
              <w:t>2023</w:t>
            </w:r>
          </w:p>
        </w:tc>
      </w:tr>
    </w:tbl>
    <w:p w:rsidR="000D58CE" w:rsidRDefault="000D58CE" w:rsidP="000D58CE">
      <w:pPr>
        <w:pStyle w:val="Paragrafi"/>
        <w:rPr>
          <w:rFonts w:ascii="Times New Roman" w:hAnsi="Times New Roman" w:cs="Times New Roman"/>
          <w:sz w:val="20"/>
          <w:szCs w:val="20"/>
        </w:rPr>
      </w:pPr>
      <w:r>
        <w:rPr>
          <w:rFonts w:ascii="Times New Roman" w:hAnsi="Times New Roman" w:cs="Times New Roman"/>
          <w:sz w:val="20"/>
          <w:szCs w:val="20"/>
        </w:rPr>
        <w:t>_____________</w:t>
      </w:r>
    </w:p>
    <w:p w:rsidR="000D58CE" w:rsidRPr="00A82F06" w:rsidRDefault="000D58CE" w:rsidP="000D58CE">
      <w:pPr>
        <w:pStyle w:val="Paragrafi"/>
        <w:rPr>
          <w:rFonts w:cs="Times New Roman"/>
          <w:sz w:val="20"/>
          <w:szCs w:val="20"/>
        </w:rPr>
      </w:pPr>
      <w:r w:rsidRPr="00A82F06">
        <w:rPr>
          <w:rFonts w:cs="Times New Roman"/>
          <w:sz w:val="20"/>
          <w:szCs w:val="20"/>
          <w:vertAlign w:val="superscript"/>
        </w:rPr>
        <w:t>8</w:t>
      </w:r>
      <w:r w:rsidRPr="00A82F06">
        <w:rPr>
          <w:rFonts w:cs="Times New Roman"/>
          <w:sz w:val="20"/>
          <w:szCs w:val="20"/>
        </w:rPr>
        <w:t xml:space="preserve"> Kërkohet kur të jetë e argumentuar përmbajtja e veprimeve të dhëna dhe ku mbështetja e BE-së për asistencën teknike në programin e bashkëpunimit t’i kalojë 15 milionë euro.</w:t>
      </w:r>
    </w:p>
    <w:p w:rsidR="000D58CE" w:rsidRPr="00A82F06" w:rsidRDefault="000D58CE" w:rsidP="000D58CE">
      <w:pPr>
        <w:pStyle w:val="Paragrafi"/>
        <w:rPr>
          <w:rFonts w:cs="Times New Roman"/>
          <w:sz w:val="20"/>
          <w:szCs w:val="20"/>
        </w:rPr>
      </w:pPr>
      <w:r w:rsidRPr="00A82F06">
        <w:rPr>
          <w:rFonts w:cs="Times New Roman"/>
          <w:sz w:val="20"/>
          <w:szCs w:val="20"/>
          <w:vertAlign w:val="superscript"/>
        </w:rPr>
        <w:t>9</w:t>
      </w:r>
      <w:r w:rsidRPr="00A82F06">
        <w:rPr>
          <w:rFonts w:cs="Times New Roman"/>
          <w:sz w:val="20"/>
          <w:szCs w:val="20"/>
        </w:rPr>
        <w:t xml:space="preserve"> Vlerat e synuara mund të jenë cilësore apo sasiore</w:t>
      </w:r>
      <w:r w:rsidR="00A82F06" w:rsidRPr="00A82F06">
        <w:rPr>
          <w:rFonts w:cs="Times New Roman"/>
          <w:sz w:val="20"/>
          <w:szCs w:val="20"/>
        </w:rPr>
        <w:t>.</w:t>
      </w:r>
    </w:p>
    <w:p w:rsidR="00677C5B" w:rsidRPr="004566BE" w:rsidRDefault="00677C5B" w:rsidP="00677C5B">
      <w:pPr>
        <w:pStyle w:val="Paragrafi"/>
        <w:rPr>
          <w:spacing w:val="-4"/>
          <w:szCs w:val="24"/>
          <w:lang w:val="sq-AL"/>
        </w:rPr>
      </w:pPr>
      <w:r w:rsidRPr="004566BE">
        <w:rPr>
          <w:spacing w:val="-4"/>
          <w:szCs w:val="24"/>
          <w:lang w:val="sq-AL"/>
        </w:rPr>
        <w:t xml:space="preserve">2.2.5.2 Treguesit e kontributit specifik të programit që do të kontribuojë në rezultate </w:t>
      </w:r>
    </w:p>
    <w:p w:rsidR="00677C5B" w:rsidRPr="004566BE" w:rsidRDefault="00677C5B" w:rsidP="00677C5B">
      <w:pPr>
        <w:pStyle w:val="Paragrafi"/>
        <w:rPr>
          <w:spacing w:val="-4"/>
          <w:szCs w:val="24"/>
          <w:lang w:val="sq-AL"/>
        </w:rPr>
      </w:pPr>
      <w:r w:rsidRPr="004566BE">
        <w:rPr>
          <w:spacing w:val="-4"/>
          <w:szCs w:val="24"/>
          <w:lang w:val="sq-AL"/>
        </w:rPr>
        <w:t>(Referenca:pika c(iv), neni 8(2) i Rregullores</w:t>
      </w:r>
      <w:r w:rsidR="001407AB" w:rsidRPr="004566BE">
        <w:rPr>
          <w:spacing w:val="-4"/>
          <w:szCs w:val="24"/>
          <w:lang w:val="sq-AL"/>
        </w:rPr>
        <w:t xml:space="preserve"> </w:t>
      </w:r>
      <w:r w:rsidR="00536E69" w:rsidRPr="004566BE">
        <w:rPr>
          <w:spacing w:val="-4"/>
          <w:szCs w:val="24"/>
          <w:lang w:val="sq-AL"/>
        </w:rPr>
        <w:t>n</w:t>
      </w:r>
      <w:r w:rsidRPr="004566BE">
        <w:rPr>
          <w:spacing w:val="-4"/>
          <w:szCs w:val="24"/>
          <w:lang w:val="sq-AL"/>
        </w:rPr>
        <w:t>r.</w:t>
      </w:r>
      <w:r w:rsidR="00536E69" w:rsidRPr="004566BE">
        <w:rPr>
          <w:spacing w:val="-4"/>
          <w:szCs w:val="24"/>
          <w:lang w:val="sq-AL"/>
        </w:rPr>
        <w:t xml:space="preserve"> </w:t>
      </w:r>
      <w:r w:rsidRPr="004566BE">
        <w:rPr>
          <w:spacing w:val="-4"/>
          <w:szCs w:val="24"/>
          <w:lang w:val="sq-AL"/>
        </w:rPr>
        <w:t>1229/2013 BE)</w:t>
      </w:r>
    </w:p>
    <w:p w:rsidR="003E3C7E" w:rsidRDefault="003E3C7E" w:rsidP="00536E69">
      <w:pPr>
        <w:pStyle w:val="Paragrafi"/>
        <w:rPr>
          <w:spacing w:val="-4"/>
          <w:szCs w:val="24"/>
          <w:lang w:val="sq-AL"/>
        </w:rPr>
      </w:pPr>
    </w:p>
    <w:p w:rsidR="00677C5B" w:rsidRPr="004566BE" w:rsidRDefault="00677C5B" w:rsidP="00536E69">
      <w:pPr>
        <w:pStyle w:val="Paragrafi"/>
        <w:rPr>
          <w:spacing w:val="-4"/>
          <w:szCs w:val="24"/>
          <w:lang w:val="sq-AL"/>
        </w:rPr>
      </w:pPr>
      <w:r w:rsidRPr="004566BE">
        <w:rPr>
          <w:spacing w:val="-4"/>
          <w:szCs w:val="24"/>
          <w:lang w:val="sq-AL"/>
        </w:rPr>
        <w:t>Tabela 4: Treguesit e kontributit specifik të programit</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3882"/>
        <w:gridCol w:w="2311"/>
        <w:gridCol w:w="2311"/>
      </w:tblGrid>
      <w:tr w:rsidR="00C915B3" w:rsidRPr="004566BE" w:rsidTr="00A3745D">
        <w:tc>
          <w:tcPr>
            <w:tcW w:w="738" w:type="dxa"/>
          </w:tcPr>
          <w:p w:rsidR="00677C5B" w:rsidRPr="004566BE" w:rsidRDefault="00677C5B" w:rsidP="00F546CF">
            <w:pPr>
              <w:pStyle w:val="Paragrafi"/>
              <w:ind w:firstLine="0"/>
              <w:jc w:val="center"/>
              <w:rPr>
                <w:b/>
                <w:spacing w:val="-4"/>
                <w:sz w:val="20"/>
                <w:szCs w:val="20"/>
                <w:lang w:val="sq-AL"/>
              </w:rPr>
            </w:pPr>
            <w:r w:rsidRPr="004566BE">
              <w:rPr>
                <w:b/>
                <w:spacing w:val="-4"/>
                <w:sz w:val="20"/>
                <w:szCs w:val="20"/>
                <w:lang w:val="sq-AL"/>
              </w:rPr>
              <w:t>ID</w:t>
            </w:r>
          </w:p>
        </w:tc>
        <w:tc>
          <w:tcPr>
            <w:tcW w:w="3882" w:type="dxa"/>
          </w:tcPr>
          <w:p w:rsidR="00677C5B" w:rsidRPr="004566BE" w:rsidRDefault="00677C5B" w:rsidP="00F546CF">
            <w:pPr>
              <w:pStyle w:val="Paragrafi"/>
              <w:ind w:firstLine="0"/>
              <w:jc w:val="center"/>
              <w:rPr>
                <w:b/>
                <w:spacing w:val="-4"/>
                <w:sz w:val="20"/>
                <w:szCs w:val="20"/>
                <w:lang w:val="sq-AL"/>
              </w:rPr>
            </w:pPr>
            <w:r w:rsidRPr="004566BE">
              <w:rPr>
                <w:b/>
                <w:spacing w:val="-4"/>
                <w:sz w:val="20"/>
                <w:szCs w:val="20"/>
                <w:lang w:val="sq-AL"/>
              </w:rPr>
              <w:t>Treguesi</w:t>
            </w:r>
          </w:p>
        </w:tc>
        <w:tc>
          <w:tcPr>
            <w:tcW w:w="2311" w:type="dxa"/>
          </w:tcPr>
          <w:p w:rsidR="00677C5B" w:rsidRPr="004566BE" w:rsidRDefault="00F546CF" w:rsidP="00F546CF">
            <w:pPr>
              <w:pStyle w:val="Paragrafi"/>
              <w:ind w:firstLine="0"/>
              <w:jc w:val="center"/>
              <w:rPr>
                <w:b/>
                <w:spacing w:val="-4"/>
                <w:sz w:val="20"/>
                <w:szCs w:val="20"/>
                <w:lang w:val="sq-AL"/>
              </w:rPr>
            </w:pPr>
            <w:r w:rsidRPr="004566BE">
              <w:rPr>
                <w:b/>
                <w:spacing w:val="-4"/>
                <w:sz w:val="20"/>
                <w:szCs w:val="20"/>
                <w:lang w:val="sq-AL"/>
              </w:rPr>
              <w:t>Njësia m</w:t>
            </w:r>
            <w:r w:rsidR="00677C5B" w:rsidRPr="004566BE">
              <w:rPr>
                <w:b/>
                <w:spacing w:val="-4"/>
                <w:sz w:val="20"/>
                <w:szCs w:val="20"/>
                <w:lang w:val="sq-AL"/>
              </w:rPr>
              <w:t>atëse</w:t>
            </w:r>
          </w:p>
        </w:tc>
        <w:tc>
          <w:tcPr>
            <w:tcW w:w="2311" w:type="dxa"/>
          </w:tcPr>
          <w:p w:rsidR="00677C5B" w:rsidRPr="004566BE" w:rsidRDefault="00677C5B" w:rsidP="00F546CF">
            <w:pPr>
              <w:pStyle w:val="Paragrafi"/>
              <w:ind w:firstLine="0"/>
              <w:jc w:val="center"/>
              <w:rPr>
                <w:b/>
                <w:spacing w:val="-4"/>
                <w:sz w:val="20"/>
                <w:szCs w:val="20"/>
                <w:lang w:val="sq-AL"/>
              </w:rPr>
            </w:pPr>
            <w:r w:rsidRPr="004566BE">
              <w:rPr>
                <w:b/>
                <w:spacing w:val="-4"/>
                <w:sz w:val="20"/>
                <w:szCs w:val="20"/>
                <w:lang w:val="sq-AL"/>
              </w:rPr>
              <w:t>Burimi i të dhënave</w:t>
            </w:r>
          </w:p>
        </w:tc>
      </w:tr>
      <w:tr w:rsidR="00C915B3" w:rsidRPr="004566BE" w:rsidTr="00A3745D">
        <w:tc>
          <w:tcPr>
            <w:tcW w:w="738" w:type="dxa"/>
          </w:tcPr>
          <w:p w:rsidR="00677C5B" w:rsidRPr="004566BE" w:rsidRDefault="00677C5B" w:rsidP="00A3745D">
            <w:pPr>
              <w:pStyle w:val="Paragrafi"/>
              <w:ind w:firstLine="0"/>
              <w:rPr>
                <w:spacing w:val="-4"/>
                <w:sz w:val="20"/>
                <w:szCs w:val="20"/>
                <w:lang w:val="sq-AL"/>
              </w:rPr>
            </w:pPr>
            <w:r w:rsidRPr="004566BE">
              <w:rPr>
                <w:spacing w:val="-4"/>
                <w:sz w:val="20"/>
                <w:szCs w:val="20"/>
                <w:lang w:val="sq-AL"/>
              </w:rPr>
              <w:t>1.1</w:t>
            </w:r>
          </w:p>
        </w:tc>
        <w:tc>
          <w:tcPr>
            <w:tcW w:w="3882" w:type="dxa"/>
          </w:tcPr>
          <w:p w:rsidR="00677C5B" w:rsidRPr="004566BE" w:rsidRDefault="00677C5B" w:rsidP="00A3745D">
            <w:pPr>
              <w:pStyle w:val="Paragrafi"/>
              <w:ind w:firstLine="0"/>
              <w:rPr>
                <w:spacing w:val="-4"/>
                <w:sz w:val="20"/>
                <w:szCs w:val="20"/>
                <w:lang w:val="sq-AL"/>
              </w:rPr>
            </w:pPr>
            <w:r w:rsidRPr="004566BE">
              <w:rPr>
                <w:spacing w:val="-4"/>
                <w:sz w:val="20"/>
                <w:szCs w:val="20"/>
                <w:lang w:val="sq-AL"/>
              </w:rPr>
              <w:t>-</w:t>
            </w:r>
            <w:r w:rsidR="006258F5" w:rsidRPr="004566BE">
              <w:rPr>
                <w:spacing w:val="-4"/>
                <w:sz w:val="20"/>
                <w:szCs w:val="20"/>
                <w:lang w:val="sq-AL"/>
              </w:rPr>
              <w:t xml:space="preserve"> </w:t>
            </w:r>
            <w:r w:rsidRPr="004566BE">
              <w:rPr>
                <w:spacing w:val="-4"/>
                <w:sz w:val="20"/>
                <w:szCs w:val="20"/>
                <w:lang w:val="sq-AL"/>
              </w:rPr>
              <w:t>Numri i ndërmarrjeve të cilat nuk marrin mbështetje financiare</w:t>
            </w:r>
            <w:r w:rsidR="00536E69" w:rsidRPr="004566BE">
              <w:rPr>
                <w:spacing w:val="-4"/>
                <w:sz w:val="20"/>
                <w:szCs w:val="20"/>
                <w:lang w:val="sq-AL"/>
              </w:rPr>
              <w:t xml:space="preserve"> </w:t>
            </w:r>
            <w:r w:rsidRPr="004566BE">
              <w:rPr>
                <w:spacing w:val="-4"/>
                <w:sz w:val="20"/>
                <w:szCs w:val="20"/>
                <w:lang w:val="sq-AL"/>
              </w:rPr>
              <w:t>(treguesi i përbashkët-duke u b</w:t>
            </w:r>
            <w:r w:rsidR="006258F5" w:rsidRPr="004566BE">
              <w:rPr>
                <w:spacing w:val="-4"/>
                <w:sz w:val="20"/>
                <w:szCs w:val="20"/>
                <w:lang w:val="sq-AL"/>
              </w:rPr>
              <w:t>azuar në aneksin e Rregullores n</w:t>
            </w:r>
            <w:r w:rsidRPr="004566BE">
              <w:rPr>
                <w:spacing w:val="-4"/>
                <w:sz w:val="20"/>
                <w:szCs w:val="20"/>
                <w:lang w:val="sq-AL"/>
              </w:rPr>
              <w:t>r.</w:t>
            </w:r>
            <w:r w:rsidR="006258F5" w:rsidRPr="004566BE">
              <w:rPr>
                <w:spacing w:val="-4"/>
                <w:sz w:val="20"/>
                <w:szCs w:val="20"/>
                <w:lang w:val="sq-AL"/>
              </w:rPr>
              <w:t xml:space="preserve"> </w:t>
            </w:r>
            <w:r w:rsidRPr="004566BE">
              <w:rPr>
                <w:spacing w:val="-4"/>
                <w:sz w:val="20"/>
                <w:szCs w:val="20"/>
                <w:lang w:val="sq-AL"/>
              </w:rPr>
              <w:t>1229/2013 BE</w:t>
            </w:r>
            <w:r w:rsidR="006258F5" w:rsidRPr="004566BE">
              <w:rPr>
                <w:spacing w:val="-4"/>
                <w:sz w:val="20"/>
                <w:szCs w:val="20"/>
                <w:lang w:val="sq-AL"/>
              </w:rPr>
              <w:t>.</w:t>
            </w:r>
          </w:p>
          <w:p w:rsidR="00677C5B" w:rsidRPr="004566BE" w:rsidRDefault="00677C5B" w:rsidP="00A3745D">
            <w:pPr>
              <w:pStyle w:val="Paragrafi"/>
              <w:ind w:firstLine="0"/>
              <w:rPr>
                <w:spacing w:val="-4"/>
                <w:sz w:val="20"/>
                <w:szCs w:val="20"/>
                <w:lang w:val="sq-AL"/>
              </w:rPr>
            </w:pPr>
            <w:r w:rsidRPr="004566BE">
              <w:rPr>
                <w:spacing w:val="-4"/>
                <w:sz w:val="20"/>
                <w:szCs w:val="20"/>
                <w:lang w:val="sq-AL"/>
              </w:rPr>
              <w:t>-</w:t>
            </w:r>
            <w:r w:rsidR="006258F5" w:rsidRPr="004566BE">
              <w:rPr>
                <w:spacing w:val="-4"/>
                <w:sz w:val="20"/>
                <w:szCs w:val="20"/>
                <w:lang w:val="sq-AL"/>
              </w:rPr>
              <w:t xml:space="preserve"> </w:t>
            </w:r>
            <w:r w:rsidRPr="004566BE">
              <w:rPr>
                <w:spacing w:val="-4"/>
                <w:sz w:val="20"/>
                <w:szCs w:val="20"/>
                <w:lang w:val="sq-AL"/>
              </w:rPr>
              <w:t>Numri i bizneseve dhe institucioneve të kërkimit të përfshira apo të cilat ofrojnë ndihmë.</w:t>
            </w:r>
          </w:p>
        </w:tc>
        <w:tc>
          <w:tcPr>
            <w:tcW w:w="2311" w:type="dxa"/>
          </w:tcPr>
          <w:p w:rsidR="00677C5B" w:rsidRPr="004566BE" w:rsidRDefault="00677C5B" w:rsidP="00A3745D">
            <w:pPr>
              <w:pStyle w:val="Paragrafi"/>
              <w:ind w:firstLine="0"/>
              <w:rPr>
                <w:spacing w:val="-4"/>
                <w:sz w:val="20"/>
                <w:szCs w:val="20"/>
                <w:lang w:val="sq-AL"/>
              </w:rPr>
            </w:pPr>
            <w:r w:rsidRPr="004566BE">
              <w:rPr>
                <w:spacing w:val="-4"/>
                <w:sz w:val="20"/>
                <w:szCs w:val="20"/>
                <w:lang w:val="sq-AL"/>
              </w:rPr>
              <w:t>Numër</w:t>
            </w:r>
          </w:p>
        </w:tc>
        <w:tc>
          <w:tcPr>
            <w:tcW w:w="2311" w:type="dxa"/>
          </w:tcPr>
          <w:p w:rsidR="00677C5B" w:rsidRPr="004566BE" w:rsidRDefault="00F546CF" w:rsidP="00A3745D">
            <w:pPr>
              <w:pStyle w:val="Paragrafi"/>
              <w:ind w:firstLine="0"/>
              <w:rPr>
                <w:spacing w:val="-4"/>
                <w:sz w:val="20"/>
                <w:szCs w:val="20"/>
                <w:lang w:val="sq-AL"/>
              </w:rPr>
            </w:pPr>
            <w:r w:rsidRPr="004566BE">
              <w:rPr>
                <w:spacing w:val="-4"/>
                <w:sz w:val="20"/>
                <w:szCs w:val="20"/>
                <w:lang w:val="sq-AL"/>
              </w:rPr>
              <w:t>Progres r</w:t>
            </w:r>
            <w:r w:rsidR="00677C5B" w:rsidRPr="004566BE">
              <w:rPr>
                <w:spacing w:val="-4"/>
                <w:sz w:val="20"/>
                <w:szCs w:val="20"/>
                <w:lang w:val="sq-AL"/>
              </w:rPr>
              <w:t>aportet</w:t>
            </w:r>
          </w:p>
        </w:tc>
      </w:tr>
      <w:tr w:rsidR="00C915B3" w:rsidRPr="004566BE" w:rsidTr="00A3745D">
        <w:tc>
          <w:tcPr>
            <w:tcW w:w="738" w:type="dxa"/>
          </w:tcPr>
          <w:p w:rsidR="00677C5B" w:rsidRPr="004566BE" w:rsidRDefault="00677C5B" w:rsidP="00A3745D">
            <w:pPr>
              <w:pStyle w:val="Paragrafi"/>
              <w:ind w:firstLine="0"/>
              <w:rPr>
                <w:spacing w:val="-4"/>
                <w:sz w:val="20"/>
                <w:szCs w:val="20"/>
                <w:lang w:val="sq-AL"/>
              </w:rPr>
            </w:pPr>
            <w:r w:rsidRPr="004566BE">
              <w:rPr>
                <w:spacing w:val="-4"/>
                <w:sz w:val="20"/>
                <w:szCs w:val="20"/>
                <w:lang w:val="sq-AL"/>
              </w:rPr>
              <w:t>2.1</w:t>
            </w:r>
          </w:p>
        </w:tc>
        <w:tc>
          <w:tcPr>
            <w:tcW w:w="3882" w:type="dxa"/>
          </w:tcPr>
          <w:p w:rsidR="00677C5B" w:rsidRPr="004566BE" w:rsidRDefault="00677C5B" w:rsidP="00A3745D">
            <w:pPr>
              <w:pStyle w:val="Paragrafi"/>
              <w:ind w:firstLine="0"/>
              <w:rPr>
                <w:spacing w:val="-4"/>
                <w:sz w:val="20"/>
                <w:szCs w:val="20"/>
                <w:lang w:val="sq-AL"/>
              </w:rPr>
            </w:pPr>
            <w:r w:rsidRPr="004566BE">
              <w:rPr>
                <w:spacing w:val="-4"/>
                <w:sz w:val="20"/>
                <w:szCs w:val="20"/>
                <w:lang w:val="sq-AL"/>
              </w:rPr>
              <w:t>-</w:t>
            </w:r>
            <w:r w:rsidR="006258F5" w:rsidRPr="004566BE">
              <w:rPr>
                <w:spacing w:val="-4"/>
                <w:sz w:val="20"/>
                <w:szCs w:val="20"/>
                <w:lang w:val="sq-AL"/>
              </w:rPr>
              <w:t xml:space="preserve"> </w:t>
            </w:r>
            <w:r w:rsidRPr="004566BE">
              <w:rPr>
                <w:spacing w:val="-4"/>
                <w:sz w:val="20"/>
                <w:szCs w:val="20"/>
                <w:lang w:val="sq-AL"/>
              </w:rPr>
              <w:t>Numri i produkteve dhe shërbimeve të reja dhe realizimi i projekteve pilot ose demonstrative.</w:t>
            </w:r>
          </w:p>
          <w:p w:rsidR="00677C5B" w:rsidRPr="004566BE" w:rsidRDefault="00677C5B" w:rsidP="00A3745D">
            <w:pPr>
              <w:pStyle w:val="Paragrafi"/>
              <w:ind w:firstLine="0"/>
              <w:rPr>
                <w:spacing w:val="-4"/>
                <w:sz w:val="20"/>
                <w:szCs w:val="20"/>
                <w:lang w:val="sq-AL"/>
              </w:rPr>
            </w:pPr>
            <w:r w:rsidRPr="004566BE">
              <w:rPr>
                <w:spacing w:val="-4"/>
                <w:sz w:val="20"/>
                <w:szCs w:val="20"/>
                <w:lang w:val="sq-AL"/>
              </w:rPr>
              <w:t>-</w:t>
            </w:r>
            <w:r w:rsidR="006258F5" w:rsidRPr="004566BE">
              <w:rPr>
                <w:spacing w:val="-4"/>
                <w:sz w:val="20"/>
                <w:szCs w:val="20"/>
                <w:lang w:val="sq-AL"/>
              </w:rPr>
              <w:t xml:space="preserve"> </w:t>
            </w:r>
            <w:r w:rsidRPr="004566BE">
              <w:rPr>
                <w:spacing w:val="-4"/>
                <w:sz w:val="20"/>
                <w:szCs w:val="20"/>
                <w:lang w:val="sq-AL"/>
              </w:rPr>
              <w:t>Numri i vendndodhjeve në rritje.</w:t>
            </w:r>
          </w:p>
        </w:tc>
        <w:tc>
          <w:tcPr>
            <w:tcW w:w="2311" w:type="dxa"/>
          </w:tcPr>
          <w:p w:rsidR="00677C5B" w:rsidRPr="004566BE" w:rsidRDefault="00677C5B" w:rsidP="00A3745D">
            <w:pPr>
              <w:pStyle w:val="Paragrafi"/>
              <w:ind w:firstLine="0"/>
              <w:rPr>
                <w:spacing w:val="-4"/>
                <w:sz w:val="20"/>
                <w:szCs w:val="20"/>
                <w:lang w:val="sq-AL"/>
              </w:rPr>
            </w:pPr>
            <w:r w:rsidRPr="004566BE">
              <w:rPr>
                <w:spacing w:val="-4"/>
                <w:sz w:val="20"/>
                <w:szCs w:val="20"/>
                <w:lang w:val="sq-AL"/>
              </w:rPr>
              <w:t xml:space="preserve">Numër </w:t>
            </w:r>
          </w:p>
        </w:tc>
        <w:tc>
          <w:tcPr>
            <w:tcW w:w="2311" w:type="dxa"/>
          </w:tcPr>
          <w:p w:rsidR="00677C5B" w:rsidRPr="004566BE" w:rsidRDefault="00F546CF" w:rsidP="00A3745D">
            <w:pPr>
              <w:pStyle w:val="Paragrafi"/>
              <w:ind w:firstLine="0"/>
              <w:rPr>
                <w:spacing w:val="-4"/>
                <w:sz w:val="20"/>
                <w:szCs w:val="20"/>
                <w:lang w:val="sq-AL"/>
              </w:rPr>
            </w:pPr>
            <w:r w:rsidRPr="004566BE">
              <w:rPr>
                <w:spacing w:val="-4"/>
                <w:sz w:val="20"/>
                <w:szCs w:val="20"/>
                <w:lang w:val="sq-AL"/>
              </w:rPr>
              <w:t>Progres raportet</w:t>
            </w:r>
          </w:p>
        </w:tc>
      </w:tr>
      <w:tr w:rsidR="00C915B3" w:rsidRPr="004566BE" w:rsidTr="00A3745D">
        <w:tc>
          <w:tcPr>
            <w:tcW w:w="738" w:type="dxa"/>
          </w:tcPr>
          <w:p w:rsidR="00677C5B" w:rsidRPr="004566BE" w:rsidRDefault="00677C5B" w:rsidP="00A3745D">
            <w:pPr>
              <w:pStyle w:val="Paragrafi"/>
              <w:ind w:firstLine="0"/>
              <w:rPr>
                <w:spacing w:val="-4"/>
                <w:sz w:val="20"/>
                <w:szCs w:val="20"/>
                <w:lang w:val="sq-AL"/>
              </w:rPr>
            </w:pPr>
            <w:r w:rsidRPr="004566BE">
              <w:rPr>
                <w:spacing w:val="-4"/>
                <w:sz w:val="20"/>
                <w:szCs w:val="20"/>
                <w:lang w:val="sq-AL"/>
              </w:rPr>
              <w:t>2.2</w:t>
            </w:r>
          </w:p>
        </w:tc>
        <w:tc>
          <w:tcPr>
            <w:tcW w:w="3882" w:type="dxa"/>
          </w:tcPr>
          <w:p w:rsidR="00677C5B" w:rsidRPr="004566BE" w:rsidRDefault="00677C5B" w:rsidP="00A3745D">
            <w:pPr>
              <w:pStyle w:val="Paragrafi"/>
              <w:ind w:firstLine="0"/>
              <w:rPr>
                <w:spacing w:val="-4"/>
                <w:sz w:val="20"/>
                <w:szCs w:val="20"/>
                <w:lang w:val="sq-AL"/>
              </w:rPr>
            </w:pPr>
            <w:r w:rsidRPr="004566BE">
              <w:rPr>
                <w:spacing w:val="-4"/>
                <w:sz w:val="20"/>
                <w:szCs w:val="20"/>
                <w:lang w:val="sq-AL"/>
              </w:rPr>
              <w:t>-</w:t>
            </w:r>
            <w:r w:rsidR="006258F5" w:rsidRPr="004566BE">
              <w:rPr>
                <w:spacing w:val="-4"/>
                <w:sz w:val="20"/>
                <w:szCs w:val="20"/>
                <w:lang w:val="sq-AL"/>
              </w:rPr>
              <w:t xml:space="preserve"> </w:t>
            </w:r>
            <w:r w:rsidRPr="004566BE">
              <w:rPr>
                <w:spacing w:val="-4"/>
                <w:sz w:val="20"/>
                <w:szCs w:val="20"/>
                <w:lang w:val="sq-AL"/>
              </w:rPr>
              <w:t>Numri i ndërmarrjeve të cilat nuk marrin mbështetje financiare(treguesi i përbashkët-duke u b</w:t>
            </w:r>
            <w:r w:rsidR="006258F5" w:rsidRPr="004566BE">
              <w:rPr>
                <w:spacing w:val="-4"/>
                <w:sz w:val="20"/>
                <w:szCs w:val="20"/>
                <w:lang w:val="sq-AL"/>
              </w:rPr>
              <w:t>azuar në aneksin e Rregullores n</w:t>
            </w:r>
            <w:r w:rsidRPr="004566BE">
              <w:rPr>
                <w:spacing w:val="-4"/>
                <w:sz w:val="20"/>
                <w:szCs w:val="20"/>
                <w:lang w:val="sq-AL"/>
              </w:rPr>
              <w:t>r.</w:t>
            </w:r>
            <w:r w:rsidR="006258F5" w:rsidRPr="004566BE">
              <w:rPr>
                <w:spacing w:val="-4"/>
                <w:sz w:val="20"/>
                <w:szCs w:val="20"/>
                <w:lang w:val="sq-AL"/>
              </w:rPr>
              <w:t xml:space="preserve"> </w:t>
            </w:r>
            <w:r w:rsidRPr="004566BE">
              <w:rPr>
                <w:spacing w:val="-4"/>
                <w:sz w:val="20"/>
                <w:szCs w:val="20"/>
                <w:lang w:val="sq-AL"/>
              </w:rPr>
              <w:t>1229/2013 BE</w:t>
            </w:r>
            <w:r w:rsidR="006258F5" w:rsidRPr="004566BE">
              <w:rPr>
                <w:spacing w:val="-4"/>
                <w:sz w:val="20"/>
                <w:szCs w:val="20"/>
                <w:lang w:val="sq-AL"/>
              </w:rPr>
              <w:t>.</w:t>
            </w:r>
          </w:p>
          <w:p w:rsidR="00677C5B" w:rsidRPr="004566BE" w:rsidRDefault="00677C5B" w:rsidP="00A3745D">
            <w:pPr>
              <w:pStyle w:val="Paragrafi"/>
              <w:ind w:firstLine="0"/>
              <w:rPr>
                <w:spacing w:val="-4"/>
                <w:sz w:val="20"/>
                <w:szCs w:val="20"/>
                <w:lang w:val="sq-AL"/>
              </w:rPr>
            </w:pPr>
            <w:r w:rsidRPr="004566BE">
              <w:rPr>
                <w:spacing w:val="-4"/>
                <w:sz w:val="20"/>
                <w:szCs w:val="20"/>
                <w:lang w:val="sq-AL"/>
              </w:rPr>
              <w:t>-</w:t>
            </w:r>
            <w:r w:rsidR="006258F5" w:rsidRPr="004566BE">
              <w:rPr>
                <w:spacing w:val="-4"/>
                <w:sz w:val="20"/>
                <w:szCs w:val="20"/>
                <w:lang w:val="sq-AL"/>
              </w:rPr>
              <w:t xml:space="preserve"> </w:t>
            </w:r>
            <w:r w:rsidRPr="004566BE">
              <w:rPr>
                <w:spacing w:val="-4"/>
                <w:sz w:val="20"/>
                <w:szCs w:val="20"/>
                <w:lang w:val="sq-AL"/>
              </w:rPr>
              <w:t xml:space="preserve">Numri i platformave krijuese </w:t>
            </w:r>
            <w:r w:rsidR="005F2E11" w:rsidRPr="004566BE">
              <w:rPr>
                <w:spacing w:val="-4"/>
                <w:sz w:val="20"/>
                <w:szCs w:val="20"/>
                <w:lang w:val="sq-AL"/>
              </w:rPr>
              <w:t>ndër</w:t>
            </w:r>
            <w:r w:rsidRPr="004566BE">
              <w:rPr>
                <w:spacing w:val="-4"/>
                <w:sz w:val="20"/>
                <w:szCs w:val="20"/>
                <w:lang w:val="sq-AL"/>
              </w:rPr>
              <w:t>kufitare</w:t>
            </w:r>
            <w:r w:rsidR="006258F5" w:rsidRPr="004566BE">
              <w:rPr>
                <w:spacing w:val="-4"/>
                <w:sz w:val="20"/>
                <w:szCs w:val="20"/>
                <w:lang w:val="sq-AL"/>
              </w:rPr>
              <w:t>.</w:t>
            </w:r>
          </w:p>
        </w:tc>
        <w:tc>
          <w:tcPr>
            <w:tcW w:w="2311" w:type="dxa"/>
          </w:tcPr>
          <w:p w:rsidR="00677C5B" w:rsidRPr="004566BE" w:rsidRDefault="00677C5B" w:rsidP="00A3745D">
            <w:pPr>
              <w:pStyle w:val="Paragrafi"/>
              <w:ind w:firstLine="0"/>
              <w:rPr>
                <w:spacing w:val="-4"/>
                <w:sz w:val="20"/>
                <w:szCs w:val="20"/>
                <w:lang w:val="sq-AL"/>
              </w:rPr>
            </w:pPr>
            <w:r w:rsidRPr="004566BE">
              <w:rPr>
                <w:spacing w:val="-4"/>
                <w:sz w:val="20"/>
                <w:szCs w:val="20"/>
                <w:lang w:val="sq-AL"/>
              </w:rPr>
              <w:t>Numër</w:t>
            </w:r>
          </w:p>
        </w:tc>
        <w:tc>
          <w:tcPr>
            <w:tcW w:w="2311" w:type="dxa"/>
          </w:tcPr>
          <w:p w:rsidR="00677C5B" w:rsidRPr="004566BE" w:rsidRDefault="00F546CF" w:rsidP="00A3745D">
            <w:pPr>
              <w:pStyle w:val="Paragrafi"/>
              <w:ind w:firstLine="0"/>
              <w:rPr>
                <w:spacing w:val="-4"/>
                <w:sz w:val="20"/>
                <w:szCs w:val="20"/>
                <w:lang w:val="sq-AL"/>
              </w:rPr>
            </w:pPr>
            <w:r w:rsidRPr="004566BE">
              <w:rPr>
                <w:spacing w:val="-4"/>
                <w:sz w:val="20"/>
                <w:szCs w:val="20"/>
                <w:lang w:val="sq-AL"/>
              </w:rPr>
              <w:t>Progres raportet</w:t>
            </w:r>
          </w:p>
        </w:tc>
      </w:tr>
      <w:tr w:rsidR="00C915B3" w:rsidRPr="004566BE" w:rsidTr="00A3745D">
        <w:tc>
          <w:tcPr>
            <w:tcW w:w="738" w:type="dxa"/>
          </w:tcPr>
          <w:p w:rsidR="00677C5B" w:rsidRPr="004566BE" w:rsidRDefault="00677C5B" w:rsidP="00A3745D">
            <w:pPr>
              <w:pStyle w:val="Paragrafi"/>
              <w:ind w:firstLine="0"/>
              <w:rPr>
                <w:spacing w:val="-4"/>
                <w:sz w:val="20"/>
                <w:szCs w:val="20"/>
                <w:lang w:val="sq-AL"/>
              </w:rPr>
            </w:pPr>
            <w:r w:rsidRPr="004566BE">
              <w:rPr>
                <w:spacing w:val="-4"/>
                <w:sz w:val="20"/>
                <w:szCs w:val="20"/>
                <w:lang w:val="sq-AL"/>
              </w:rPr>
              <w:t>3.1</w:t>
            </w:r>
          </w:p>
        </w:tc>
        <w:tc>
          <w:tcPr>
            <w:tcW w:w="3882" w:type="dxa"/>
          </w:tcPr>
          <w:p w:rsidR="00677C5B" w:rsidRPr="004566BE" w:rsidRDefault="00677C5B" w:rsidP="00A3745D">
            <w:pPr>
              <w:pStyle w:val="Paragrafi"/>
              <w:ind w:firstLine="0"/>
              <w:rPr>
                <w:spacing w:val="-4"/>
                <w:sz w:val="20"/>
                <w:szCs w:val="20"/>
                <w:lang w:val="sq-AL"/>
              </w:rPr>
            </w:pPr>
            <w:r w:rsidRPr="004566BE">
              <w:rPr>
                <w:spacing w:val="-4"/>
                <w:sz w:val="20"/>
                <w:szCs w:val="20"/>
                <w:lang w:val="sq-AL"/>
              </w:rPr>
              <w:t>-</w:t>
            </w:r>
            <w:r w:rsidR="006258F5" w:rsidRPr="004566BE">
              <w:rPr>
                <w:spacing w:val="-4"/>
                <w:sz w:val="20"/>
                <w:szCs w:val="20"/>
                <w:lang w:val="sq-AL"/>
              </w:rPr>
              <w:t xml:space="preserve"> </w:t>
            </w:r>
            <w:r w:rsidRPr="004566BE">
              <w:rPr>
                <w:spacing w:val="-4"/>
                <w:sz w:val="20"/>
                <w:szCs w:val="20"/>
                <w:lang w:val="sq-AL"/>
              </w:rPr>
              <w:t>Numri i produkteve dhe shërbimeve të reja dhe realizimi i projekteve pilot ose demonstrative</w:t>
            </w:r>
            <w:r w:rsidR="006258F5" w:rsidRPr="004566BE">
              <w:rPr>
                <w:spacing w:val="-4"/>
                <w:sz w:val="20"/>
                <w:szCs w:val="20"/>
                <w:lang w:val="sq-AL"/>
              </w:rPr>
              <w:t>.</w:t>
            </w:r>
          </w:p>
          <w:p w:rsidR="00677C5B" w:rsidRPr="004566BE" w:rsidRDefault="00677C5B" w:rsidP="00A3745D">
            <w:pPr>
              <w:pStyle w:val="Paragrafi"/>
              <w:ind w:firstLine="0"/>
              <w:rPr>
                <w:spacing w:val="-4"/>
                <w:sz w:val="20"/>
                <w:szCs w:val="20"/>
                <w:lang w:val="sq-AL"/>
              </w:rPr>
            </w:pPr>
            <w:r w:rsidRPr="004566BE">
              <w:rPr>
                <w:spacing w:val="-4"/>
                <w:sz w:val="20"/>
                <w:szCs w:val="20"/>
                <w:lang w:val="sq-AL"/>
              </w:rPr>
              <w:t>-</w:t>
            </w:r>
            <w:r w:rsidR="006258F5" w:rsidRPr="004566BE">
              <w:rPr>
                <w:spacing w:val="-4"/>
                <w:sz w:val="20"/>
                <w:szCs w:val="20"/>
                <w:lang w:val="sq-AL"/>
              </w:rPr>
              <w:t xml:space="preserve"> </w:t>
            </w:r>
            <w:r w:rsidRPr="004566BE">
              <w:rPr>
                <w:spacing w:val="-4"/>
                <w:sz w:val="20"/>
                <w:szCs w:val="20"/>
                <w:lang w:val="sq-AL"/>
              </w:rPr>
              <w:t>Numri i përdoruesve (në projektet pilot ose demonstrative)</w:t>
            </w:r>
            <w:r w:rsidR="006258F5" w:rsidRPr="004566BE">
              <w:rPr>
                <w:spacing w:val="-4"/>
                <w:sz w:val="20"/>
                <w:szCs w:val="20"/>
                <w:lang w:val="sq-AL"/>
              </w:rPr>
              <w:t>.</w:t>
            </w:r>
          </w:p>
        </w:tc>
        <w:tc>
          <w:tcPr>
            <w:tcW w:w="2311" w:type="dxa"/>
          </w:tcPr>
          <w:p w:rsidR="00677C5B" w:rsidRPr="004566BE" w:rsidRDefault="00677C5B" w:rsidP="00A3745D">
            <w:pPr>
              <w:pStyle w:val="Paragrafi"/>
              <w:ind w:firstLine="0"/>
              <w:rPr>
                <w:spacing w:val="-4"/>
                <w:sz w:val="20"/>
                <w:szCs w:val="20"/>
                <w:lang w:val="sq-AL"/>
              </w:rPr>
            </w:pPr>
            <w:r w:rsidRPr="004566BE">
              <w:rPr>
                <w:spacing w:val="-4"/>
                <w:sz w:val="20"/>
                <w:szCs w:val="20"/>
                <w:lang w:val="sq-AL"/>
              </w:rPr>
              <w:t>Numër</w:t>
            </w:r>
          </w:p>
        </w:tc>
        <w:tc>
          <w:tcPr>
            <w:tcW w:w="2311" w:type="dxa"/>
          </w:tcPr>
          <w:p w:rsidR="00677C5B" w:rsidRPr="004566BE" w:rsidRDefault="00F546CF" w:rsidP="00A3745D">
            <w:pPr>
              <w:pStyle w:val="Paragrafi"/>
              <w:ind w:firstLine="0"/>
              <w:rPr>
                <w:spacing w:val="-4"/>
                <w:sz w:val="20"/>
                <w:szCs w:val="20"/>
                <w:lang w:val="sq-AL"/>
              </w:rPr>
            </w:pPr>
            <w:r w:rsidRPr="004566BE">
              <w:rPr>
                <w:spacing w:val="-4"/>
                <w:sz w:val="20"/>
                <w:szCs w:val="20"/>
                <w:lang w:val="sq-AL"/>
              </w:rPr>
              <w:t>Progres raportet</w:t>
            </w:r>
          </w:p>
        </w:tc>
      </w:tr>
      <w:tr w:rsidR="00C915B3" w:rsidRPr="004566BE" w:rsidTr="00A3745D">
        <w:tc>
          <w:tcPr>
            <w:tcW w:w="738" w:type="dxa"/>
          </w:tcPr>
          <w:p w:rsidR="00677C5B" w:rsidRPr="004566BE" w:rsidRDefault="00677C5B" w:rsidP="00A3745D">
            <w:pPr>
              <w:pStyle w:val="Paragrafi"/>
              <w:ind w:firstLine="0"/>
              <w:rPr>
                <w:spacing w:val="-4"/>
                <w:sz w:val="20"/>
                <w:szCs w:val="20"/>
                <w:lang w:val="sq-AL"/>
              </w:rPr>
            </w:pPr>
            <w:r w:rsidRPr="004566BE">
              <w:rPr>
                <w:spacing w:val="-4"/>
                <w:sz w:val="20"/>
                <w:szCs w:val="20"/>
                <w:lang w:val="sq-AL"/>
              </w:rPr>
              <w:t>4.1</w:t>
            </w:r>
          </w:p>
        </w:tc>
        <w:tc>
          <w:tcPr>
            <w:tcW w:w="3882" w:type="dxa"/>
          </w:tcPr>
          <w:p w:rsidR="00677C5B" w:rsidRPr="004566BE" w:rsidRDefault="00677C5B" w:rsidP="00A3745D">
            <w:pPr>
              <w:pStyle w:val="Paragrafi"/>
              <w:ind w:firstLine="0"/>
              <w:rPr>
                <w:spacing w:val="-4"/>
                <w:sz w:val="20"/>
                <w:szCs w:val="20"/>
                <w:lang w:val="sq-AL"/>
              </w:rPr>
            </w:pPr>
            <w:r w:rsidRPr="004566BE">
              <w:rPr>
                <w:spacing w:val="-4"/>
                <w:sz w:val="20"/>
                <w:szCs w:val="20"/>
                <w:lang w:val="sq-AL"/>
              </w:rPr>
              <w:t>-</w:t>
            </w:r>
            <w:r w:rsidR="006258F5" w:rsidRPr="004566BE">
              <w:rPr>
                <w:spacing w:val="-4"/>
                <w:sz w:val="20"/>
                <w:szCs w:val="20"/>
                <w:lang w:val="sq-AL"/>
              </w:rPr>
              <w:t xml:space="preserve"> </w:t>
            </w:r>
            <w:r w:rsidRPr="004566BE">
              <w:rPr>
                <w:spacing w:val="-4"/>
                <w:sz w:val="20"/>
                <w:szCs w:val="20"/>
                <w:lang w:val="sq-AL"/>
              </w:rPr>
              <w:t>Numri i produkteve dhe shërbimeve të reja dhe realizimi i projekteve pilot ose demonstrative</w:t>
            </w:r>
            <w:r w:rsidR="006258F5" w:rsidRPr="004566BE">
              <w:rPr>
                <w:spacing w:val="-4"/>
                <w:sz w:val="20"/>
                <w:szCs w:val="20"/>
                <w:lang w:val="sq-AL"/>
              </w:rPr>
              <w:t>.</w:t>
            </w:r>
          </w:p>
          <w:p w:rsidR="00677C5B" w:rsidRPr="004566BE" w:rsidRDefault="00677C5B" w:rsidP="00A3745D">
            <w:pPr>
              <w:pStyle w:val="Paragrafi"/>
              <w:ind w:firstLine="0"/>
              <w:rPr>
                <w:spacing w:val="-4"/>
                <w:sz w:val="20"/>
                <w:szCs w:val="20"/>
                <w:lang w:val="sq-AL"/>
              </w:rPr>
            </w:pPr>
            <w:r w:rsidRPr="004566BE">
              <w:rPr>
                <w:spacing w:val="-4"/>
                <w:sz w:val="20"/>
                <w:szCs w:val="20"/>
                <w:lang w:val="sq-AL"/>
              </w:rPr>
              <w:t>-</w:t>
            </w:r>
            <w:r w:rsidR="006258F5" w:rsidRPr="004566BE">
              <w:rPr>
                <w:spacing w:val="-4"/>
                <w:sz w:val="20"/>
                <w:szCs w:val="20"/>
                <w:lang w:val="sq-AL"/>
              </w:rPr>
              <w:t xml:space="preserve"> </w:t>
            </w:r>
            <w:r w:rsidRPr="004566BE">
              <w:rPr>
                <w:spacing w:val="-4"/>
                <w:sz w:val="20"/>
                <w:szCs w:val="20"/>
                <w:lang w:val="sq-AL"/>
              </w:rPr>
              <w:t>Numri i pasagjerëve dhe përfitimet e transportit të mallrave të lidhjeve të reja të shumta.</w:t>
            </w:r>
          </w:p>
        </w:tc>
        <w:tc>
          <w:tcPr>
            <w:tcW w:w="2311" w:type="dxa"/>
          </w:tcPr>
          <w:p w:rsidR="00677C5B" w:rsidRPr="004566BE" w:rsidRDefault="00677C5B" w:rsidP="00A3745D">
            <w:pPr>
              <w:pStyle w:val="Paragrafi"/>
              <w:ind w:firstLine="0"/>
              <w:rPr>
                <w:spacing w:val="-4"/>
                <w:sz w:val="20"/>
                <w:szCs w:val="20"/>
                <w:lang w:val="sq-AL"/>
              </w:rPr>
            </w:pPr>
            <w:r w:rsidRPr="004566BE">
              <w:rPr>
                <w:spacing w:val="-4"/>
                <w:sz w:val="20"/>
                <w:szCs w:val="20"/>
                <w:lang w:val="sq-AL"/>
              </w:rPr>
              <w:t>Numër</w:t>
            </w:r>
          </w:p>
        </w:tc>
        <w:tc>
          <w:tcPr>
            <w:tcW w:w="2311" w:type="dxa"/>
          </w:tcPr>
          <w:p w:rsidR="00677C5B" w:rsidRPr="004566BE" w:rsidRDefault="00F546CF" w:rsidP="00A3745D">
            <w:pPr>
              <w:pStyle w:val="Paragrafi"/>
              <w:ind w:firstLine="0"/>
              <w:rPr>
                <w:spacing w:val="-4"/>
                <w:sz w:val="20"/>
                <w:szCs w:val="20"/>
                <w:lang w:val="sq-AL"/>
              </w:rPr>
            </w:pPr>
            <w:r w:rsidRPr="004566BE">
              <w:rPr>
                <w:spacing w:val="-4"/>
                <w:sz w:val="20"/>
                <w:szCs w:val="20"/>
                <w:lang w:val="sq-AL"/>
              </w:rPr>
              <w:t>Progres raportet</w:t>
            </w:r>
          </w:p>
        </w:tc>
      </w:tr>
      <w:tr w:rsidR="00C915B3" w:rsidRPr="004566BE" w:rsidTr="00A3745D">
        <w:tc>
          <w:tcPr>
            <w:tcW w:w="738" w:type="dxa"/>
          </w:tcPr>
          <w:p w:rsidR="00677C5B" w:rsidRPr="004566BE" w:rsidRDefault="00677C5B" w:rsidP="00A3745D">
            <w:pPr>
              <w:pStyle w:val="Paragrafi"/>
              <w:ind w:firstLine="0"/>
              <w:rPr>
                <w:spacing w:val="-4"/>
                <w:sz w:val="20"/>
                <w:szCs w:val="20"/>
                <w:lang w:val="sq-AL"/>
              </w:rPr>
            </w:pPr>
            <w:r w:rsidRPr="004566BE">
              <w:rPr>
                <w:spacing w:val="-4"/>
                <w:sz w:val="20"/>
                <w:szCs w:val="20"/>
                <w:lang w:val="sq-AL"/>
              </w:rPr>
              <w:t>5.1</w:t>
            </w:r>
          </w:p>
        </w:tc>
        <w:tc>
          <w:tcPr>
            <w:tcW w:w="3882" w:type="dxa"/>
          </w:tcPr>
          <w:p w:rsidR="00677C5B" w:rsidRPr="004566BE" w:rsidRDefault="00677C5B" w:rsidP="00A3745D">
            <w:pPr>
              <w:pStyle w:val="Paragrafi"/>
              <w:ind w:firstLine="0"/>
              <w:rPr>
                <w:spacing w:val="-4"/>
                <w:sz w:val="20"/>
                <w:szCs w:val="20"/>
                <w:lang w:val="sq-AL"/>
              </w:rPr>
            </w:pPr>
            <w:r w:rsidRPr="004566BE">
              <w:rPr>
                <w:spacing w:val="-4"/>
                <w:sz w:val="20"/>
                <w:szCs w:val="20"/>
                <w:lang w:val="sq-AL"/>
              </w:rPr>
              <w:t>-</w:t>
            </w:r>
            <w:r w:rsidR="006258F5" w:rsidRPr="004566BE">
              <w:rPr>
                <w:spacing w:val="-4"/>
                <w:sz w:val="20"/>
                <w:szCs w:val="20"/>
                <w:lang w:val="sq-AL"/>
              </w:rPr>
              <w:t xml:space="preserve"> </w:t>
            </w:r>
            <w:r w:rsidRPr="004566BE">
              <w:rPr>
                <w:spacing w:val="-4"/>
                <w:sz w:val="20"/>
                <w:szCs w:val="20"/>
                <w:lang w:val="sq-AL"/>
              </w:rPr>
              <w:t>Numri i punëmarrësve (me kohë të plotë) nga strukturat menaxhuese të programit</w:t>
            </w:r>
            <w:r w:rsidR="006258F5" w:rsidRPr="004566BE">
              <w:rPr>
                <w:spacing w:val="-4"/>
                <w:sz w:val="20"/>
                <w:szCs w:val="20"/>
                <w:lang w:val="sq-AL"/>
              </w:rPr>
              <w:t>.</w:t>
            </w:r>
          </w:p>
        </w:tc>
        <w:tc>
          <w:tcPr>
            <w:tcW w:w="2311" w:type="dxa"/>
          </w:tcPr>
          <w:p w:rsidR="00677C5B" w:rsidRPr="004566BE" w:rsidRDefault="00677C5B" w:rsidP="00A3745D">
            <w:pPr>
              <w:pStyle w:val="Paragrafi"/>
              <w:ind w:firstLine="0"/>
              <w:rPr>
                <w:spacing w:val="-4"/>
                <w:sz w:val="20"/>
                <w:szCs w:val="20"/>
                <w:lang w:val="sq-AL"/>
              </w:rPr>
            </w:pPr>
            <w:r w:rsidRPr="004566BE">
              <w:rPr>
                <w:spacing w:val="-4"/>
                <w:sz w:val="20"/>
                <w:szCs w:val="20"/>
                <w:lang w:val="sq-AL"/>
              </w:rPr>
              <w:t>Numër</w:t>
            </w:r>
          </w:p>
        </w:tc>
        <w:tc>
          <w:tcPr>
            <w:tcW w:w="2311" w:type="dxa"/>
          </w:tcPr>
          <w:p w:rsidR="00677C5B" w:rsidRPr="004566BE" w:rsidRDefault="00F546CF" w:rsidP="00A3745D">
            <w:pPr>
              <w:pStyle w:val="Paragrafi"/>
              <w:ind w:firstLine="0"/>
              <w:rPr>
                <w:spacing w:val="-4"/>
                <w:sz w:val="20"/>
                <w:szCs w:val="20"/>
                <w:lang w:val="sq-AL"/>
              </w:rPr>
            </w:pPr>
            <w:r w:rsidRPr="004566BE">
              <w:rPr>
                <w:spacing w:val="-4"/>
                <w:sz w:val="20"/>
                <w:szCs w:val="20"/>
                <w:lang w:val="sq-AL"/>
              </w:rPr>
              <w:t>Progres raportet</w:t>
            </w:r>
          </w:p>
        </w:tc>
      </w:tr>
    </w:tbl>
    <w:p w:rsidR="001954A6" w:rsidRPr="006669FB" w:rsidRDefault="001954A6" w:rsidP="00677C5B">
      <w:pPr>
        <w:pStyle w:val="Paragrafi"/>
        <w:rPr>
          <w:spacing w:val="-4"/>
          <w:sz w:val="14"/>
          <w:lang w:val="sq-AL"/>
        </w:rPr>
      </w:pPr>
    </w:p>
    <w:p w:rsidR="00513B00" w:rsidRPr="003E3C7E" w:rsidRDefault="00513B00" w:rsidP="00513B00">
      <w:pPr>
        <w:pStyle w:val="Paragrafi"/>
        <w:rPr>
          <w:spacing w:val="-4"/>
          <w:lang w:val="sq-AL"/>
        </w:rPr>
      </w:pPr>
      <w:r w:rsidRPr="003E3C7E">
        <w:rPr>
          <w:spacing w:val="-4"/>
          <w:lang w:val="sq-AL"/>
        </w:rPr>
        <w:t>2.2.6 KATEGORITË E NDËRHYRJES</w:t>
      </w:r>
    </w:p>
    <w:p w:rsidR="00513B00" w:rsidRPr="004566BE" w:rsidRDefault="00513B00" w:rsidP="00513B00">
      <w:pPr>
        <w:pStyle w:val="Paragrafi"/>
        <w:rPr>
          <w:spacing w:val="-4"/>
          <w:lang w:val="sq-AL"/>
        </w:rPr>
      </w:pPr>
      <w:r w:rsidRPr="004566BE">
        <w:rPr>
          <w:spacing w:val="-4"/>
          <w:lang w:val="sq-AL"/>
        </w:rPr>
        <w:t xml:space="preserve">(Referencë: shkronjat </w:t>
      </w:r>
      <w:r w:rsidR="004B0AEE" w:rsidRPr="004566BE">
        <w:rPr>
          <w:spacing w:val="-4"/>
          <w:lang w:val="sq-AL"/>
        </w:rPr>
        <w:t>“</w:t>
      </w:r>
      <w:r w:rsidRPr="004566BE">
        <w:rPr>
          <w:spacing w:val="-4"/>
          <w:lang w:val="sq-AL"/>
        </w:rPr>
        <w:t>c</w:t>
      </w:r>
      <w:r w:rsidR="004B0AEE" w:rsidRPr="004566BE">
        <w:rPr>
          <w:spacing w:val="-4"/>
          <w:lang w:val="sq-AL"/>
        </w:rPr>
        <w:t>”</w:t>
      </w:r>
      <w:r w:rsidRPr="004566BE">
        <w:rPr>
          <w:spacing w:val="-4"/>
          <w:lang w:val="sq-AL"/>
        </w:rPr>
        <w:t xml:space="preserve"> dhe </w:t>
      </w:r>
      <w:r w:rsidR="004B0AEE" w:rsidRPr="004566BE">
        <w:rPr>
          <w:spacing w:val="-4"/>
          <w:lang w:val="sq-AL"/>
        </w:rPr>
        <w:t>“</w:t>
      </w:r>
      <w:r w:rsidRPr="004566BE">
        <w:rPr>
          <w:spacing w:val="-4"/>
          <w:lang w:val="sq-AL"/>
        </w:rPr>
        <w:t>v</w:t>
      </w:r>
      <w:r w:rsidR="004B0AEE" w:rsidRPr="004566BE">
        <w:rPr>
          <w:spacing w:val="-4"/>
          <w:lang w:val="sq-AL"/>
        </w:rPr>
        <w:t>”</w:t>
      </w:r>
      <w:r w:rsidR="001C74BE" w:rsidRPr="004566BE">
        <w:rPr>
          <w:spacing w:val="-4"/>
          <w:lang w:val="sq-AL"/>
        </w:rPr>
        <w:t>,</w:t>
      </w:r>
      <w:r w:rsidRPr="004566BE">
        <w:rPr>
          <w:spacing w:val="-4"/>
          <w:lang w:val="sq-AL"/>
        </w:rPr>
        <w:t xml:space="preserve"> të nenit 8, pika 2, të Rregullores</w:t>
      </w:r>
      <w:r w:rsidR="001C74BE" w:rsidRPr="004566BE">
        <w:rPr>
          <w:spacing w:val="-4"/>
          <w:lang w:val="sq-AL"/>
        </w:rPr>
        <w:t xml:space="preserve"> (BE) n</w:t>
      </w:r>
      <w:r w:rsidRPr="004566BE">
        <w:rPr>
          <w:spacing w:val="-4"/>
          <w:lang w:val="sq-AL"/>
        </w:rPr>
        <w:t xml:space="preserve">r. 1299/2013) </w:t>
      </w:r>
    </w:p>
    <w:p w:rsidR="00513B00" w:rsidRPr="004566BE" w:rsidRDefault="00513B00" w:rsidP="00513B00">
      <w:pPr>
        <w:pStyle w:val="Paragrafi"/>
        <w:rPr>
          <w:spacing w:val="-4"/>
          <w:lang w:val="sq-AL"/>
        </w:rPr>
      </w:pPr>
      <w:r w:rsidRPr="004566BE">
        <w:rPr>
          <w:spacing w:val="-4"/>
          <w:lang w:val="sq-AL"/>
        </w:rPr>
        <w:t>Kategoritë korresponduese të ndërhyrjes bazuar në nomenkl</w:t>
      </w:r>
      <w:r w:rsidR="001C74BE" w:rsidRPr="004566BE">
        <w:rPr>
          <w:spacing w:val="-4"/>
          <w:lang w:val="sq-AL"/>
        </w:rPr>
        <w:t>aturë të miratuar nga Komisioni</w:t>
      </w:r>
      <w:r w:rsidRPr="004566BE">
        <w:rPr>
          <w:spacing w:val="-4"/>
          <w:lang w:val="sq-AL"/>
        </w:rPr>
        <w:t xml:space="preserve"> dhe </w:t>
      </w:r>
    </w:p>
    <w:p w:rsidR="00513B00" w:rsidRPr="004566BE" w:rsidRDefault="00513B00" w:rsidP="00513B00">
      <w:pPr>
        <w:pStyle w:val="Paragrafi"/>
        <w:rPr>
          <w:spacing w:val="-4"/>
          <w:lang w:val="sq-AL"/>
        </w:rPr>
      </w:pPr>
      <w:r w:rsidRPr="004566BE">
        <w:rPr>
          <w:spacing w:val="-4"/>
          <w:lang w:val="sq-AL"/>
        </w:rPr>
        <w:t>një ndarje indikati</w:t>
      </w:r>
      <w:r w:rsidR="001C74BE" w:rsidRPr="004566BE">
        <w:rPr>
          <w:spacing w:val="-4"/>
          <w:lang w:val="sq-AL"/>
        </w:rPr>
        <w:t>ve e mbështetjes së Bashkimit Ev</w:t>
      </w:r>
      <w:r w:rsidRPr="004566BE">
        <w:rPr>
          <w:spacing w:val="-4"/>
          <w:lang w:val="sq-AL"/>
        </w:rPr>
        <w:t>ropian</w:t>
      </w:r>
      <w:r w:rsidR="001C74BE" w:rsidRPr="004566BE">
        <w:rPr>
          <w:spacing w:val="-4"/>
          <w:lang w:val="sq-AL"/>
        </w:rPr>
        <w:t>.</w:t>
      </w:r>
    </w:p>
    <w:p w:rsidR="00513B00" w:rsidRPr="003E3C7E" w:rsidRDefault="00513B00" w:rsidP="00513B00">
      <w:pPr>
        <w:pStyle w:val="Paragrafi"/>
        <w:rPr>
          <w:spacing w:val="-4"/>
          <w:sz w:val="14"/>
          <w:lang w:val="sq-AL"/>
        </w:rPr>
      </w:pPr>
    </w:p>
    <w:p w:rsidR="001954A6" w:rsidRDefault="00513B00" w:rsidP="006258F5">
      <w:pPr>
        <w:pStyle w:val="Paragrafi"/>
        <w:rPr>
          <w:spacing w:val="-4"/>
          <w:lang w:val="sq-AL"/>
        </w:rPr>
      </w:pPr>
      <w:r w:rsidRPr="004566BE">
        <w:rPr>
          <w:spacing w:val="-4"/>
          <w:lang w:val="sq-AL"/>
        </w:rPr>
        <w:t>Tabela</w:t>
      </w:r>
      <w:r w:rsidR="006258F5" w:rsidRPr="004566BE">
        <w:rPr>
          <w:spacing w:val="-4"/>
          <w:lang w:val="sq-AL"/>
        </w:rPr>
        <w:t>t</w:t>
      </w:r>
      <w:r w:rsidRPr="004566BE">
        <w:rPr>
          <w:spacing w:val="-4"/>
          <w:lang w:val="sq-AL"/>
        </w:rPr>
        <w:t xml:space="preserve"> 5</w:t>
      </w:r>
      <w:r w:rsidR="00BD4042">
        <w:rPr>
          <w:spacing w:val="-4"/>
          <w:lang w:val="sq-AL"/>
        </w:rPr>
        <w:t>–</w:t>
      </w:r>
      <w:r w:rsidRPr="004566BE">
        <w:rPr>
          <w:spacing w:val="-4"/>
          <w:lang w:val="sq-AL"/>
        </w:rPr>
        <w:t>8:</w:t>
      </w:r>
      <w:r w:rsidR="001407AB" w:rsidRPr="004566BE">
        <w:rPr>
          <w:spacing w:val="-4"/>
          <w:lang w:val="sq-AL"/>
        </w:rPr>
        <w:t xml:space="preserve"> </w:t>
      </w:r>
      <w:r w:rsidRPr="004566BE">
        <w:rPr>
          <w:spacing w:val="-4"/>
          <w:lang w:val="sq-AL"/>
        </w:rPr>
        <w:t>Kategoritë e ndërhyrjes</w:t>
      </w:r>
    </w:p>
    <w:p w:rsidR="008A374E" w:rsidRPr="004566BE" w:rsidRDefault="008A374E" w:rsidP="006258F5">
      <w:pPr>
        <w:pStyle w:val="Paragrafi"/>
        <w:rPr>
          <w:spacing w:val="-4"/>
          <w:lang w:val="sq-AL"/>
        </w:rPr>
      </w:pPr>
      <w:r>
        <w:rPr>
          <w:spacing w:val="-4"/>
          <w:lang w:val="sq-AL"/>
        </w:rPr>
        <w:t xml:space="preserve">Tabela 5. Dimensioni 1: Fusha e ndërhyrjes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
        <w:gridCol w:w="6930"/>
        <w:gridCol w:w="1557"/>
      </w:tblGrid>
      <w:tr w:rsidR="001C74BE" w:rsidRPr="003E3C7E" w:rsidTr="003E3C7E">
        <w:trPr>
          <w:jc w:val="center"/>
        </w:trPr>
        <w:tc>
          <w:tcPr>
            <w:tcW w:w="1368" w:type="dxa"/>
          </w:tcPr>
          <w:p w:rsidR="00E30E2E" w:rsidRPr="003E3C7E" w:rsidRDefault="00E30E2E" w:rsidP="00A3745D">
            <w:pPr>
              <w:pStyle w:val="Paragrafi"/>
              <w:ind w:firstLine="0"/>
              <w:jc w:val="center"/>
              <w:rPr>
                <w:b/>
                <w:spacing w:val="-4"/>
                <w:sz w:val="22"/>
                <w:lang w:val="sq-AL"/>
              </w:rPr>
            </w:pPr>
            <w:r w:rsidRPr="003E3C7E">
              <w:rPr>
                <w:b/>
                <w:spacing w:val="-4"/>
                <w:sz w:val="22"/>
                <w:lang w:val="sq-AL"/>
              </w:rPr>
              <w:t>Aksi prioritar</w:t>
            </w:r>
          </w:p>
        </w:tc>
        <w:tc>
          <w:tcPr>
            <w:tcW w:w="6930" w:type="dxa"/>
          </w:tcPr>
          <w:p w:rsidR="00E30E2E" w:rsidRPr="003E3C7E" w:rsidRDefault="00E30E2E" w:rsidP="00A3745D">
            <w:pPr>
              <w:pStyle w:val="Paragrafi"/>
              <w:ind w:firstLine="0"/>
              <w:jc w:val="center"/>
              <w:rPr>
                <w:b/>
                <w:spacing w:val="-4"/>
                <w:sz w:val="22"/>
                <w:lang w:val="sq-AL"/>
              </w:rPr>
            </w:pPr>
            <w:r w:rsidRPr="003E3C7E">
              <w:rPr>
                <w:b/>
                <w:spacing w:val="-4"/>
                <w:sz w:val="22"/>
                <w:lang w:val="sq-AL"/>
              </w:rPr>
              <w:t>Kodi</w:t>
            </w:r>
          </w:p>
        </w:tc>
        <w:tc>
          <w:tcPr>
            <w:tcW w:w="1557" w:type="dxa"/>
          </w:tcPr>
          <w:p w:rsidR="00E30E2E" w:rsidRPr="003E3C7E" w:rsidRDefault="00E30E2E" w:rsidP="00A3745D">
            <w:pPr>
              <w:pStyle w:val="Paragrafi"/>
              <w:ind w:firstLine="0"/>
              <w:jc w:val="center"/>
              <w:rPr>
                <w:b/>
                <w:spacing w:val="-4"/>
                <w:sz w:val="22"/>
                <w:lang w:val="sq-AL"/>
              </w:rPr>
            </w:pPr>
            <w:r w:rsidRPr="003E3C7E">
              <w:rPr>
                <w:b/>
                <w:spacing w:val="-4"/>
                <w:sz w:val="22"/>
                <w:lang w:val="sq-AL"/>
              </w:rPr>
              <w:t>Shuma në €</w:t>
            </w:r>
          </w:p>
        </w:tc>
      </w:tr>
      <w:tr w:rsidR="001C74BE" w:rsidRPr="003E3C7E" w:rsidTr="003E3C7E">
        <w:trPr>
          <w:jc w:val="center"/>
        </w:trPr>
        <w:tc>
          <w:tcPr>
            <w:tcW w:w="1368" w:type="dxa"/>
            <w:vMerge w:val="restart"/>
          </w:tcPr>
          <w:p w:rsidR="00CE7E38" w:rsidRPr="003E3C7E" w:rsidRDefault="00CE7E38" w:rsidP="00A3745D">
            <w:pPr>
              <w:pStyle w:val="Paragrafi"/>
              <w:ind w:firstLine="0"/>
              <w:rPr>
                <w:spacing w:val="-4"/>
                <w:sz w:val="22"/>
                <w:lang w:val="sq-AL"/>
              </w:rPr>
            </w:pPr>
          </w:p>
          <w:p w:rsidR="00CE7E38" w:rsidRPr="003E3C7E" w:rsidRDefault="00CE7E38" w:rsidP="00A3745D">
            <w:pPr>
              <w:pStyle w:val="Paragrafi"/>
              <w:ind w:firstLine="0"/>
              <w:rPr>
                <w:spacing w:val="-4"/>
                <w:sz w:val="22"/>
                <w:lang w:val="sq-AL"/>
              </w:rPr>
            </w:pPr>
          </w:p>
          <w:p w:rsidR="00CE7E38" w:rsidRPr="003E3C7E" w:rsidRDefault="00CE7E38" w:rsidP="00A3745D">
            <w:pPr>
              <w:pStyle w:val="Paragrafi"/>
              <w:ind w:firstLine="0"/>
              <w:rPr>
                <w:spacing w:val="-4"/>
                <w:sz w:val="22"/>
                <w:lang w:val="sq-AL"/>
              </w:rPr>
            </w:pPr>
            <w:r w:rsidRPr="003E3C7E">
              <w:rPr>
                <w:spacing w:val="-4"/>
                <w:sz w:val="22"/>
                <w:lang w:val="sq-AL"/>
              </w:rPr>
              <w:t>1</w:t>
            </w:r>
          </w:p>
        </w:tc>
        <w:tc>
          <w:tcPr>
            <w:tcW w:w="6930" w:type="dxa"/>
          </w:tcPr>
          <w:p w:rsidR="00CE7E38" w:rsidRPr="003E3C7E" w:rsidRDefault="00CE7E38" w:rsidP="00A3745D">
            <w:pPr>
              <w:pStyle w:val="Paragrafi"/>
              <w:ind w:firstLine="0"/>
              <w:rPr>
                <w:rFonts w:cs="Arial"/>
                <w:spacing w:val="-4"/>
                <w:sz w:val="22"/>
                <w:lang w:val="sq-AL"/>
              </w:rPr>
            </w:pPr>
            <w:r w:rsidRPr="003E3C7E">
              <w:rPr>
                <w:rFonts w:cs="Arial"/>
                <w:spacing w:val="-4"/>
                <w:sz w:val="22"/>
                <w:lang w:val="sq-AL"/>
              </w:rPr>
              <w:t>62 Transferimi i teknologjisë dhe bashkëpunimi universitet-ndërmarrje kryesisht përfitojnë NVM-të.</w:t>
            </w:r>
          </w:p>
        </w:tc>
        <w:tc>
          <w:tcPr>
            <w:tcW w:w="1557" w:type="dxa"/>
          </w:tcPr>
          <w:p w:rsidR="00CE7E38" w:rsidRPr="003E3C7E" w:rsidRDefault="00CE7E38" w:rsidP="001C74BE">
            <w:pPr>
              <w:pStyle w:val="Paragrafi"/>
              <w:ind w:firstLine="0"/>
              <w:jc w:val="right"/>
              <w:rPr>
                <w:spacing w:val="-4"/>
                <w:sz w:val="22"/>
                <w:lang w:val="sq-AL"/>
              </w:rPr>
            </w:pPr>
            <w:r w:rsidRPr="003E3C7E">
              <w:rPr>
                <w:rFonts w:cs="Arial"/>
                <w:spacing w:val="-4"/>
                <w:sz w:val="22"/>
                <w:lang w:val="sq-AL"/>
              </w:rPr>
              <w:t>1.576.028,40</w:t>
            </w:r>
          </w:p>
          <w:p w:rsidR="00CE7E38" w:rsidRPr="003E3C7E" w:rsidRDefault="00CE7E38" w:rsidP="001C74BE">
            <w:pPr>
              <w:pStyle w:val="Paragrafi"/>
              <w:ind w:firstLine="0"/>
              <w:jc w:val="right"/>
              <w:rPr>
                <w:spacing w:val="-4"/>
                <w:sz w:val="22"/>
                <w:lang w:val="sq-AL"/>
              </w:rPr>
            </w:pPr>
          </w:p>
        </w:tc>
      </w:tr>
      <w:tr w:rsidR="001C74BE" w:rsidRPr="003E3C7E" w:rsidTr="003E3C7E">
        <w:trPr>
          <w:jc w:val="center"/>
        </w:trPr>
        <w:tc>
          <w:tcPr>
            <w:tcW w:w="1368" w:type="dxa"/>
            <w:vMerge/>
          </w:tcPr>
          <w:p w:rsidR="00CE7E38" w:rsidRPr="003E3C7E" w:rsidRDefault="00CE7E38" w:rsidP="00A3745D">
            <w:pPr>
              <w:pStyle w:val="Paragrafi"/>
              <w:ind w:firstLine="0"/>
              <w:rPr>
                <w:spacing w:val="-4"/>
                <w:sz w:val="22"/>
                <w:lang w:val="sq-AL"/>
              </w:rPr>
            </w:pPr>
          </w:p>
        </w:tc>
        <w:tc>
          <w:tcPr>
            <w:tcW w:w="6930" w:type="dxa"/>
          </w:tcPr>
          <w:p w:rsidR="00CE7E38" w:rsidRPr="003E3C7E" w:rsidRDefault="00CE7E38" w:rsidP="00A3745D">
            <w:pPr>
              <w:pStyle w:val="Paragrafi"/>
              <w:ind w:firstLine="0"/>
              <w:rPr>
                <w:spacing w:val="-4"/>
                <w:sz w:val="22"/>
                <w:lang w:val="sq-AL"/>
              </w:rPr>
            </w:pPr>
            <w:r w:rsidRPr="003E3C7E">
              <w:rPr>
                <w:spacing w:val="-4"/>
                <w:sz w:val="22"/>
                <w:lang w:val="sq-AL"/>
              </w:rPr>
              <w:t>63 Mbështetje për grupet dhe rrjetet e biznesit kryesisht përfitojnë NVM-të.</w:t>
            </w:r>
          </w:p>
        </w:tc>
        <w:tc>
          <w:tcPr>
            <w:tcW w:w="1557" w:type="dxa"/>
          </w:tcPr>
          <w:p w:rsidR="00CE7E38" w:rsidRPr="003E3C7E" w:rsidRDefault="00CE7E38" w:rsidP="001C74BE">
            <w:pPr>
              <w:pStyle w:val="Paragrafi"/>
              <w:ind w:firstLine="0"/>
              <w:jc w:val="right"/>
              <w:rPr>
                <w:spacing w:val="-4"/>
                <w:sz w:val="22"/>
                <w:lang w:val="sq-AL"/>
              </w:rPr>
            </w:pPr>
            <w:r w:rsidRPr="003E3C7E">
              <w:rPr>
                <w:rFonts w:cs="Arial"/>
                <w:spacing w:val="-4"/>
                <w:sz w:val="22"/>
                <w:lang w:val="sq-AL"/>
              </w:rPr>
              <w:t>4.728.085,20</w:t>
            </w:r>
          </w:p>
          <w:p w:rsidR="00CE7E38" w:rsidRPr="003E3C7E" w:rsidRDefault="00CE7E38" w:rsidP="001C74BE">
            <w:pPr>
              <w:pStyle w:val="Paragrafi"/>
              <w:ind w:firstLine="0"/>
              <w:jc w:val="right"/>
              <w:rPr>
                <w:spacing w:val="-4"/>
                <w:sz w:val="22"/>
                <w:lang w:val="sq-AL"/>
              </w:rPr>
            </w:pPr>
          </w:p>
        </w:tc>
      </w:tr>
      <w:tr w:rsidR="001C74BE" w:rsidRPr="003E3C7E" w:rsidTr="003E3C7E">
        <w:trPr>
          <w:jc w:val="center"/>
        </w:trPr>
        <w:tc>
          <w:tcPr>
            <w:tcW w:w="1368" w:type="dxa"/>
            <w:vMerge/>
          </w:tcPr>
          <w:p w:rsidR="00CE7E38" w:rsidRPr="003E3C7E" w:rsidRDefault="00CE7E38" w:rsidP="00A3745D">
            <w:pPr>
              <w:pStyle w:val="Paragrafi"/>
              <w:ind w:firstLine="0"/>
              <w:rPr>
                <w:spacing w:val="-4"/>
                <w:sz w:val="22"/>
                <w:lang w:val="sq-AL"/>
              </w:rPr>
            </w:pPr>
          </w:p>
        </w:tc>
        <w:tc>
          <w:tcPr>
            <w:tcW w:w="6930" w:type="dxa"/>
          </w:tcPr>
          <w:p w:rsidR="00CE7E38" w:rsidRPr="003E3C7E" w:rsidRDefault="00CE7E38" w:rsidP="00A3745D">
            <w:pPr>
              <w:pStyle w:val="Paragrafi"/>
              <w:ind w:firstLine="0"/>
              <w:rPr>
                <w:rFonts w:cs="Arial"/>
                <w:spacing w:val="-4"/>
                <w:sz w:val="22"/>
                <w:lang w:val="sq-AL"/>
              </w:rPr>
            </w:pPr>
            <w:r w:rsidRPr="003E3C7E">
              <w:rPr>
                <w:rFonts w:cs="Arial"/>
                <w:spacing w:val="-4"/>
                <w:sz w:val="22"/>
                <w:lang w:val="sq-AL"/>
              </w:rPr>
              <w:t>64 Proceset e hulumtimit dhe inovacionit në NVM-të (përfshi skemat e kuponit, procesi, dizajni, shërbimi dhe inovacioni social)</w:t>
            </w:r>
          </w:p>
        </w:tc>
        <w:tc>
          <w:tcPr>
            <w:tcW w:w="1557" w:type="dxa"/>
          </w:tcPr>
          <w:p w:rsidR="00CE7E38" w:rsidRPr="003E3C7E" w:rsidRDefault="00CE7E38" w:rsidP="001C74BE">
            <w:pPr>
              <w:pStyle w:val="Paragrafi"/>
              <w:ind w:firstLine="0"/>
              <w:jc w:val="right"/>
              <w:rPr>
                <w:spacing w:val="-4"/>
                <w:sz w:val="22"/>
                <w:lang w:val="sq-AL"/>
              </w:rPr>
            </w:pPr>
            <w:r w:rsidRPr="003E3C7E">
              <w:rPr>
                <w:rFonts w:cs="Arial"/>
                <w:spacing w:val="-4"/>
                <w:sz w:val="22"/>
                <w:lang w:val="sq-AL"/>
              </w:rPr>
              <w:t>1.576.028,40</w:t>
            </w:r>
          </w:p>
          <w:p w:rsidR="00CE7E38" w:rsidRPr="003E3C7E" w:rsidRDefault="00CE7E38" w:rsidP="001C74BE">
            <w:pPr>
              <w:pStyle w:val="Paragrafi"/>
              <w:ind w:firstLine="0"/>
              <w:jc w:val="right"/>
              <w:rPr>
                <w:spacing w:val="-4"/>
                <w:sz w:val="22"/>
                <w:lang w:val="sq-AL"/>
              </w:rPr>
            </w:pPr>
          </w:p>
        </w:tc>
      </w:tr>
      <w:tr w:rsidR="001C74BE" w:rsidRPr="003E3C7E" w:rsidTr="003E3C7E">
        <w:trPr>
          <w:jc w:val="center"/>
        </w:trPr>
        <w:tc>
          <w:tcPr>
            <w:tcW w:w="1368" w:type="dxa"/>
            <w:vMerge/>
          </w:tcPr>
          <w:p w:rsidR="00CE7E38" w:rsidRPr="003E3C7E" w:rsidRDefault="00CE7E38" w:rsidP="00A3745D">
            <w:pPr>
              <w:pStyle w:val="Paragrafi"/>
              <w:ind w:firstLine="0"/>
              <w:rPr>
                <w:spacing w:val="-4"/>
                <w:sz w:val="22"/>
                <w:lang w:val="sq-AL"/>
              </w:rPr>
            </w:pPr>
          </w:p>
        </w:tc>
        <w:tc>
          <w:tcPr>
            <w:tcW w:w="6930" w:type="dxa"/>
          </w:tcPr>
          <w:p w:rsidR="00CE7E38" w:rsidRPr="003E3C7E" w:rsidRDefault="00CE7E38" w:rsidP="00A3745D">
            <w:pPr>
              <w:pStyle w:val="Paragrafi"/>
              <w:ind w:firstLine="0"/>
              <w:rPr>
                <w:spacing w:val="-4"/>
                <w:sz w:val="22"/>
                <w:lang w:val="sq-AL"/>
              </w:rPr>
            </w:pPr>
            <w:r w:rsidRPr="003E3C7E">
              <w:rPr>
                <w:rFonts w:cs="Arial"/>
                <w:spacing w:val="-4"/>
                <w:sz w:val="22"/>
                <w:lang w:val="sq-AL"/>
              </w:rPr>
              <w:t>67 Zhvillimi i biznesit të NVM-ve, mbështetje për sipërmarrjen dhe inkubacionin (përfshi mbështetjen për degët e një shoqërie mëmë ose kompanitë e reja).</w:t>
            </w:r>
          </w:p>
        </w:tc>
        <w:tc>
          <w:tcPr>
            <w:tcW w:w="1557" w:type="dxa"/>
          </w:tcPr>
          <w:p w:rsidR="00CE7E38" w:rsidRPr="003E3C7E" w:rsidRDefault="00CE7E38" w:rsidP="001C74BE">
            <w:pPr>
              <w:pStyle w:val="Paragrafi"/>
              <w:ind w:firstLine="0"/>
              <w:jc w:val="right"/>
              <w:rPr>
                <w:spacing w:val="-4"/>
                <w:sz w:val="22"/>
                <w:lang w:val="sq-AL"/>
              </w:rPr>
            </w:pPr>
            <w:r w:rsidRPr="003E3C7E">
              <w:rPr>
                <w:rFonts w:cs="Arial"/>
                <w:spacing w:val="-4"/>
                <w:sz w:val="22"/>
                <w:lang w:val="sq-AL"/>
              </w:rPr>
              <w:t>4.728.085,20</w:t>
            </w:r>
          </w:p>
          <w:p w:rsidR="00CE7E38" w:rsidRPr="003E3C7E" w:rsidRDefault="00CE7E38" w:rsidP="001C74BE">
            <w:pPr>
              <w:pStyle w:val="Paragrafi"/>
              <w:ind w:firstLine="0"/>
              <w:jc w:val="right"/>
              <w:rPr>
                <w:spacing w:val="-4"/>
                <w:sz w:val="22"/>
                <w:lang w:val="sq-AL"/>
              </w:rPr>
            </w:pPr>
          </w:p>
        </w:tc>
      </w:tr>
      <w:tr w:rsidR="001C74BE" w:rsidRPr="003E3C7E" w:rsidTr="003E3C7E">
        <w:trPr>
          <w:jc w:val="center"/>
        </w:trPr>
        <w:tc>
          <w:tcPr>
            <w:tcW w:w="1368" w:type="dxa"/>
            <w:vMerge/>
          </w:tcPr>
          <w:p w:rsidR="00CE7E38" w:rsidRPr="003E3C7E" w:rsidRDefault="00CE7E38" w:rsidP="00A3745D">
            <w:pPr>
              <w:pStyle w:val="Paragrafi"/>
              <w:ind w:firstLine="0"/>
              <w:rPr>
                <w:spacing w:val="-4"/>
                <w:sz w:val="22"/>
                <w:lang w:val="sq-AL"/>
              </w:rPr>
            </w:pPr>
          </w:p>
        </w:tc>
        <w:tc>
          <w:tcPr>
            <w:tcW w:w="6930" w:type="dxa"/>
          </w:tcPr>
          <w:p w:rsidR="00CE7E38" w:rsidRPr="003E3C7E" w:rsidRDefault="00CE7E38" w:rsidP="00A3745D">
            <w:pPr>
              <w:pStyle w:val="Paragrafi"/>
              <w:ind w:firstLine="0"/>
              <w:rPr>
                <w:spacing w:val="-4"/>
                <w:sz w:val="22"/>
                <w:lang w:val="sq-AL"/>
              </w:rPr>
            </w:pPr>
            <w:r w:rsidRPr="003E3C7E">
              <w:rPr>
                <w:rFonts w:cs="Arial"/>
                <w:spacing w:val="-4"/>
                <w:sz w:val="22"/>
                <w:lang w:val="sq-AL"/>
              </w:rPr>
              <w:t>73</w:t>
            </w:r>
            <w:r w:rsidR="001407AB" w:rsidRPr="003E3C7E">
              <w:rPr>
                <w:rFonts w:cs="Arial"/>
                <w:spacing w:val="-4"/>
                <w:sz w:val="22"/>
                <w:lang w:val="sq-AL"/>
              </w:rPr>
              <w:t xml:space="preserve"> </w:t>
            </w:r>
            <w:r w:rsidRPr="003E3C7E">
              <w:rPr>
                <w:rFonts w:cs="Arial"/>
                <w:spacing w:val="-4"/>
                <w:sz w:val="22"/>
                <w:lang w:val="sq-AL"/>
              </w:rPr>
              <w:t>Mbështetje për ndërmarrjet shoqërore (NVM-të)</w:t>
            </w:r>
          </w:p>
        </w:tc>
        <w:tc>
          <w:tcPr>
            <w:tcW w:w="1557" w:type="dxa"/>
          </w:tcPr>
          <w:p w:rsidR="00CE7E38" w:rsidRPr="003E3C7E" w:rsidRDefault="00CE7E38" w:rsidP="001C74BE">
            <w:pPr>
              <w:pStyle w:val="Paragrafi"/>
              <w:ind w:firstLine="0"/>
              <w:jc w:val="right"/>
              <w:rPr>
                <w:spacing w:val="-4"/>
                <w:sz w:val="22"/>
                <w:lang w:val="sq-AL"/>
              </w:rPr>
            </w:pPr>
            <w:r w:rsidRPr="003E3C7E">
              <w:rPr>
                <w:rFonts w:cs="Arial"/>
                <w:spacing w:val="-4"/>
                <w:sz w:val="22"/>
                <w:lang w:val="sq-AL"/>
              </w:rPr>
              <w:t>3.152.056,80</w:t>
            </w:r>
          </w:p>
        </w:tc>
      </w:tr>
      <w:tr w:rsidR="001C74BE" w:rsidRPr="003E3C7E" w:rsidTr="003E3C7E">
        <w:trPr>
          <w:jc w:val="center"/>
        </w:trPr>
        <w:tc>
          <w:tcPr>
            <w:tcW w:w="1368" w:type="dxa"/>
            <w:vMerge w:val="restart"/>
          </w:tcPr>
          <w:p w:rsidR="00CE7E38" w:rsidRPr="003E3C7E" w:rsidRDefault="00CE7E38" w:rsidP="00A3745D">
            <w:pPr>
              <w:pStyle w:val="Paragrafi"/>
              <w:ind w:firstLine="0"/>
              <w:rPr>
                <w:spacing w:val="-4"/>
                <w:sz w:val="22"/>
                <w:lang w:val="sq-AL"/>
              </w:rPr>
            </w:pPr>
          </w:p>
          <w:p w:rsidR="00CE7E38" w:rsidRPr="003E3C7E" w:rsidRDefault="00CE7E38" w:rsidP="00A3745D">
            <w:pPr>
              <w:pStyle w:val="Paragrafi"/>
              <w:ind w:firstLine="0"/>
              <w:rPr>
                <w:spacing w:val="-4"/>
                <w:sz w:val="22"/>
                <w:lang w:val="sq-AL"/>
              </w:rPr>
            </w:pPr>
            <w:r w:rsidRPr="003E3C7E">
              <w:rPr>
                <w:spacing w:val="-4"/>
                <w:sz w:val="22"/>
                <w:lang w:val="sq-AL"/>
              </w:rPr>
              <w:t>2</w:t>
            </w:r>
          </w:p>
        </w:tc>
        <w:tc>
          <w:tcPr>
            <w:tcW w:w="6930" w:type="dxa"/>
          </w:tcPr>
          <w:p w:rsidR="00CE7E38" w:rsidRPr="003E3C7E" w:rsidRDefault="00CE7E38" w:rsidP="00A3745D">
            <w:pPr>
              <w:pStyle w:val="Paragrafi"/>
              <w:ind w:firstLine="0"/>
              <w:rPr>
                <w:spacing w:val="-4"/>
                <w:sz w:val="22"/>
                <w:lang w:val="sq-AL"/>
              </w:rPr>
            </w:pPr>
            <w:r w:rsidRPr="003E3C7E">
              <w:rPr>
                <w:rFonts w:cs="Arial"/>
                <w:spacing w:val="-4"/>
                <w:sz w:val="22"/>
                <w:lang w:val="sq-AL"/>
              </w:rPr>
              <w:t>91</w:t>
            </w:r>
            <w:r w:rsidRPr="003E3C7E">
              <w:rPr>
                <w:spacing w:val="-4"/>
                <w:sz w:val="22"/>
                <w:lang w:val="sq-AL"/>
              </w:rPr>
              <w:t>Zhvillimi dhe promovimi i potencialeve turistike të zonave natyrore.</w:t>
            </w:r>
          </w:p>
        </w:tc>
        <w:tc>
          <w:tcPr>
            <w:tcW w:w="1557" w:type="dxa"/>
          </w:tcPr>
          <w:p w:rsidR="00CE7E38" w:rsidRPr="003E3C7E" w:rsidRDefault="00CE7E38" w:rsidP="001C74BE">
            <w:pPr>
              <w:pStyle w:val="Paragrafi"/>
              <w:ind w:firstLine="0"/>
              <w:jc w:val="right"/>
              <w:rPr>
                <w:spacing w:val="-4"/>
                <w:sz w:val="22"/>
                <w:lang w:val="sq-AL"/>
              </w:rPr>
            </w:pPr>
            <w:r w:rsidRPr="003E3C7E">
              <w:rPr>
                <w:rFonts w:cs="Arial"/>
                <w:spacing w:val="-4"/>
                <w:sz w:val="22"/>
                <w:lang w:val="sq-AL"/>
              </w:rPr>
              <w:t>4.412.879,60</w:t>
            </w:r>
          </w:p>
        </w:tc>
      </w:tr>
      <w:tr w:rsidR="001C74BE" w:rsidRPr="003E3C7E" w:rsidTr="003E3C7E">
        <w:trPr>
          <w:jc w:val="center"/>
        </w:trPr>
        <w:tc>
          <w:tcPr>
            <w:tcW w:w="1368" w:type="dxa"/>
            <w:vMerge/>
          </w:tcPr>
          <w:p w:rsidR="00CE7E38" w:rsidRPr="003E3C7E" w:rsidRDefault="00CE7E38" w:rsidP="00A3745D">
            <w:pPr>
              <w:pStyle w:val="Paragrafi"/>
              <w:ind w:firstLine="0"/>
              <w:rPr>
                <w:spacing w:val="-4"/>
                <w:sz w:val="22"/>
                <w:lang w:val="sq-AL"/>
              </w:rPr>
            </w:pPr>
          </w:p>
        </w:tc>
        <w:tc>
          <w:tcPr>
            <w:tcW w:w="6930" w:type="dxa"/>
          </w:tcPr>
          <w:p w:rsidR="00CE7E38" w:rsidRPr="003E3C7E" w:rsidRDefault="00CE7E38" w:rsidP="00A3745D">
            <w:pPr>
              <w:pStyle w:val="Paragrafi"/>
              <w:ind w:firstLine="0"/>
              <w:rPr>
                <w:spacing w:val="-4"/>
                <w:sz w:val="22"/>
                <w:lang w:val="sq-AL"/>
              </w:rPr>
            </w:pPr>
            <w:r w:rsidRPr="003E3C7E">
              <w:rPr>
                <w:rFonts w:cs="Arial"/>
                <w:spacing w:val="-4"/>
                <w:sz w:val="22"/>
                <w:lang w:val="sq-AL"/>
              </w:rPr>
              <w:t>94 Mbrojtja, zhvillimi dhe promovimi i aseteve të trashëgimisë kulturore publike</w:t>
            </w:r>
          </w:p>
        </w:tc>
        <w:tc>
          <w:tcPr>
            <w:tcW w:w="1557" w:type="dxa"/>
          </w:tcPr>
          <w:p w:rsidR="00CE7E38" w:rsidRPr="003E3C7E" w:rsidRDefault="00CE7E38" w:rsidP="001C74BE">
            <w:pPr>
              <w:pStyle w:val="Paragrafi"/>
              <w:ind w:firstLine="0"/>
              <w:jc w:val="right"/>
              <w:rPr>
                <w:spacing w:val="-4"/>
                <w:sz w:val="22"/>
                <w:lang w:val="sq-AL"/>
              </w:rPr>
            </w:pPr>
            <w:r w:rsidRPr="003E3C7E">
              <w:rPr>
                <w:rFonts w:cs="Arial"/>
                <w:spacing w:val="-4"/>
                <w:sz w:val="22"/>
                <w:lang w:val="sq-AL"/>
              </w:rPr>
              <w:t>4.412.879,60</w:t>
            </w:r>
          </w:p>
          <w:p w:rsidR="00CE7E38" w:rsidRPr="003E3C7E" w:rsidRDefault="00CE7E38" w:rsidP="001C74BE">
            <w:pPr>
              <w:pStyle w:val="Paragrafi"/>
              <w:ind w:firstLine="0"/>
              <w:jc w:val="right"/>
              <w:rPr>
                <w:spacing w:val="-4"/>
                <w:sz w:val="22"/>
                <w:lang w:val="sq-AL"/>
              </w:rPr>
            </w:pPr>
          </w:p>
        </w:tc>
      </w:tr>
      <w:tr w:rsidR="001C74BE" w:rsidRPr="003E3C7E" w:rsidTr="003E3C7E">
        <w:trPr>
          <w:jc w:val="center"/>
        </w:trPr>
        <w:tc>
          <w:tcPr>
            <w:tcW w:w="1368" w:type="dxa"/>
            <w:vMerge/>
          </w:tcPr>
          <w:p w:rsidR="00CE7E38" w:rsidRPr="003E3C7E" w:rsidRDefault="00CE7E38" w:rsidP="00A3745D">
            <w:pPr>
              <w:pStyle w:val="Paragrafi"/>
              <w:ind w:firstLine="0"/>
              <w:rPr>
                <w:spacing w:val="-4"/>
                <w:sz w:val="22"/>
                <w:lang w:val="sq-AL"/>
              </w:rPr>
            </w:pPr>
          </w:p>
        </w:tc>
        <w:tc>
          <w:tcPr>
            <w:tcW w:w="6930" w:type="dxa"/>
          </w:tcPr>
          <w:p w:rsidR="00CE7E38" w:rsidRPr="003E3C7E" w:rsidRDefault="00CE7E38" w:rsidP="00A3745D">
            <w:pPr>
              <w:pStyle w:val="Paragrafi"/>
              <w:ind w:firstLine="0"/>
              <w:rPr>
                <w:spacing w:val="-4"/>
                <w:sz w:val="22"/>
                <w:lang w:val="sq-AL"/>
              </w:rPr>
            </w:pPr>
            <w:r w:rsidRPr="003E3C7E">
              <w:rPr>
                <w:rFonts w:cs="Arial"/>
                <w:spacing w:val="-4"/>
                <w:sz w:val="22"/>
                <w:lang w:val="sq-AL"/>
              </w:rPr>
              <w:t>95 Zhvillimi dhe promovimi i shërbimeve kulturore dhe të trashëgimisë publike</w:t>
            </w:r>
          </w:p>
        </w:tc>
        <w:tc>
          <w:tcPr>
            <w:tcW w:w="1557" w:type="dxa"/>
          </w:tcPr>
          <w:p w:rsidR="00CE7E38" w:rsidRPr="003E3C7E" w:rsidRDefault="00CE7E38" w:rsidP="001C74BE">
            <w:pPr>
              <w:pStyle w:val="Paragrafi"/>
              <w:ind w:firstLine="0"/>
              <w:jc w:val="right"/>
              <w:rPr>
                <w:spacing w:val="-4"/>
                <w:sz w:val="22"/>
                <w:lang w:val="sq-AL"/>
              </w:rPr>
            </w:pPr>
          </w:p>
          <w:p w:rsidR="00CE7E38" w:rsidRPr="003E3C7E" w:rsidRDefault="00CE7E38" w:rsidP="001C74BE">
            <w:pPr>
              <w:pStyle w:val="Paragrafi"/>
              <w:ind w:firstLine="0"/>
              <w:jc w:val="right"/>
              <w:rPr>
                <w:spacing w:val="-4"/>
                <w:sz w:val="22"/>
                <w:lang w:val="sq-AL"/>
              </w:rPr>
            </w:pPr>
            <w:r w:rsidRPr="003E3C7E">
              <w:rPr>
                <w:rFonts w:cs="Arial"/>
                <w:spacing w:val="-4"/>
                <w:sz w:val="22"/>
                <w:lang w:val="sq-AL"/>
              </w:rPr>
              <w:t>6.619.319,40</w:t>
            </w:r>
          </w:p>
        </w:tc>
      </w:tr>
      <w:tr w:rsidR="001C74BE" w:rsidRPr="003E3C7E" w:rsidTr="003E3C7E">
        <w:trPr>
          <w:jc w:val="center"/>
        </w:trPr>
        <w:tc>
          <w:tcPr>
            <w:tcW w:w="1368" w:type="dxa"/>
            <w:vMerge/>
          </w:tcPr>
          <w:p w:rsidR="00CE7E38" w:rsidRPr="003E3C7E" w:rsidRDefault="00CE7E38" w:rsidP="00A3745D">
            <w:pPr>
              <w:pStyle w:val="Paragrafi"/>
              <w:ind w:firstLine="0"/>
              <w:rPr>
                <w:spacing w:val="-4"/>
                <w:sz w:val="22"/>
                <w:lang w:val="sq-AL"/>
              </w:rPr>
            </w:pPr>
          </w:p>
        </w:tc>
        <w:tc>
          <w:tcPr>
            <w:tcW w:w="6930" w:type="dxa"/>
          </w:tcPr>
          <w:p w:rsidR="00CE7E38" w:rsidRPr="003E3C7E" w:rsidRDefault="00CE7E38" w:rsidP="00A3745D">
            <w:pPr>
              <w:pStyle w:val="Paragrafi"/>
              <w:ind w:firstLine="0"/>
              <w:rPr>
                <w:spacing w:val="-4"/>
                <w:sz w:val="22"/>
                <w:lang w:val="sq-AL"/>
              </w:rPr>
            </w:pPr>
            <w:r w:rsidRPr="003E3C7E">
              <w:rPr>
                <w:rFonts w:cs="Arial"/>
                <w:spacing w:val="-4"/>
                <w:sz w:val="22"/>
                <w:lang w:val="sq-AL"/>
              </w:rPr>
              <w:t>77 Zhvillimi dhe promovimi i shër</w:t>
            </w:r>
            <w:r w:rsidR="000C7D4C" w:rsidRPr="003E3C7E">
              <w:rPr>
                <w:rFonts w:cs="Arial"/>
                <w:spacing w:val="-4"/>
                <w:sz w:val="22"/>
                <w:lang w:val="sq-AL"/>
              </w:rPr>
              <w:t>bimeve kulturore dhe krijuese t</w:t>
            </w:r>
            <w:r w:rsidR="000C7D4C" w:rsidRPr="003E3C7E">
              <w:rPr>
                <w:spacing w:val="-4"/>
                <w:sz w:val="22"/>
                <w:lang w:val="sq-AL" w:eastAsia="sq-AL"/>
              </w:rPr>
              <w:t>e</w:t>
            </w:r>
            <w:r w:rsidRPr="003E3C7E">
              <w:rPr>
                <w:rFonts w:cs="Arial"/>
                <w:spacing w:val="-4"/>
                <w:sz w:val="22"/>
                <w:lang w:val="sq-AL"/>
              </w:rPr>
              <w:t xml:space="preserve"> ose për NVM-të</w:t>
            </w:r>
          </w:p>
        </w:tc>
        <w:tc>
          <w:tcPr>
            <w:tcW w:w="1557" w:type="dxa"/>
          </w:tcPr>
          <w:p w:rsidR="00CE7E38" w:rsidRPr="003E3C7E" w:rsidRDefault="00CE7E38" w:rsidP="001C74BE">
            <w:pPr>
              <w:pStyle w:val="Paragrafi"/>
              <w:ind w:firstLine="0"/>
              <w:jc w:val="right"/>
              <w:rPr>
                <w:spacing w:val="-4"/>
                <w:sz w:val="22"/>
                <w:lang w:val="sq-AL"/>
              </w:rPr>
            </w:pPr>
            <w:r w:rsidRPr="003E3C7E">
              <w:rPr>
                <w:rFonts w:cs="Arial"/>
                <w:spacing w:val="-4"/>
                <w:sz w:val="22"/>
                <w:lang w:val="sq-AL"/>
              </w:rPr>
              <w:t>6.619.319,40</w:t>
            </w:r>
          </w:p>
        </w:tc>
      </w:tr>
      <w:tr w:rsidR="001C74BE" w:rsidRPr="003E3C7E" w:rsidTr="003E3C7E">
        <w:trPr>
          <w:jc w:val="center"/>
        </w:trPr>
        <w:tc>
          <w:tcPr>
            <w:tcW w:w="1368" w:type="dxa"/>
          </w:tcPr>
          <w:p w:rsidR="00E30E2E" w:rsidRPr="003E3C7E" w:rsidRDefault="00E30E2E" w:rsidP="00A3745D">
            <w:pPr>
              <w:pStyle w:val="Paragrafi"/>
              <w:ind w:firstLine="0"/>
              <w:rPr>
                <w:spacing w:val="-4"/>
                <w:sz w:val="22"/>
                <w:lang w:val="sq-AL"/>
              </w:rPr>
            </w:pPr>
          </w:p>
        </w:tc>
        <w:tc>
          <w:tcPr>
            <w:tcW w:w="6930" w:type="dxa"/>
          </w:tcPr>
          <w:p w:rsidR="00E30E2E" w:rsidRPr="003E3C7E" w:rsidRDefault="00CE7E38" w:rsidP="00A3745D">
            <w:pPr>
              <w:pStyle w:val="Paragrafi"/>
              <w:ind w:firstLine="0"/>
              <w:rPr>
                <w:rFonts w:cs="Arial"/>
                <w:spacing w:val="-4"/>
                <w:sz w:val="22"/>
                <w:lang w:val="sq-AL"/>
              </w:rPr>
            </w:pPr>
            <w:r w:rsidRPr="003E3C7E">
              <w:rPr>
                <w:rFonts w:cs="Arial"/>
                <w:spacing w:val="-4"/>
                <w:sz w:val="22"/>
                <w:lang w:val="sq-AL"/>
              </w:rPr>
              <w:t>21 Menaxhimi i ujit dhe ruajtja e ujit të pijshëm (përfshi menaxhimin e basenit të lumit, furnizimi me ujë, masat specifike për përshtatjen e ndryshimeve klimatike, matësit e konsumimit dhe matësit e qarkut, sistemet e ngarkesës dhe reduktimi i rrjedhjes)</w:t>
            </w:r>
          </w:p>
        </w:tc>
        <w:tc>
          <w:tcPr>
            <w:tcW w:w="1557" w:type="dxa"/>
          </w:tcPr>
          <w:p w:rsidR="00E30E2E" w:rsidRPr="003E3C7E" w:rsidRDefault="00CE7E38" w:rsidP="001C74BE">
            <w:pPr>
              <w:pStyle w:val="Paragrafi"/>
              <w:ind w:firstLine="0"/>
              <w:jc w:val="right"/>
              <w:rPr>
                <w:spacing w:val="-4"/>
                <w:sz w:val="22"/>
                <w:lang w:val="sq-AL"/>
              </w:rPr>
            </w:pPr>
            <w:r w:rsidRPr="003E3C7E">
              <w:rPr>
                <w:rFonts w:cs="Arial"/>
                <w:spacing w:val="-4"/>
                <w:sz w:val="22"/>
                <w:lang w:val="sq-AL"/>
              </w:rPr>
              <w:t>4.925.089,00</w:t>
            </w:r>
          </w:p>
        </w:tc>
      </w:tr>
      <w:tr w:rsidR="001C74BE" w:rsidRPr="003E3C7E" w:rsidTr="003E3C7E">
        <w:trPr>
          <w:jc w:val="center"/>
        </w:trPr>
        <w:tc>
          <w:tcPr>
            <w:tcW w:w="1368" w:type="dxa"/>
          </w:tcPr>
          <w:p w:rsidR="009506D6" w:rsidRPr="003E3C7E" w:rsidRDefault="009506D6" w:rsidP="00A3745D">
            <w:pPr>
              <w:pStyle w:val="Paragrafi"/>
              <w:ind w:firstLine="0"/>
              <w:rPr>
                <w:spacing w:val="-4"/>
                <w:sz w:val="22"/>
                <w:lang w:val="sq-AL"/>
              </w:rPr>
            </w:pPr>
          </w:p>
        </w:tc>
        <w:tc>
          <w:tcPr>
            <w:tcW w:w="6930" w:type="dxa"/>
          </w:tcPr>
          <w:p w:rsidR="009506D6" w:rsidRPr="003E3C7E" w:rsidRDefault="009506D6" w:rsidP="00A3745D">
            <w:pPr>
              <w:pStyle w:val="Paragrafi"/>
              <w:ind w:firstLine="0"/>
              <w:rPr>
                <w:spacing w:val="-4"/>
                <w:sz w:val="22"/>
                <w:lang w:val="sq-AL"/>
              </w:rPr>
            </w:pPr>
            <w:r w:rsidRPr="003E3C7E">
              <w:rPr>
                <w:spacing w:val="-4"/>
                <w:sz w:val="22"/>
                <w:lang w:val="sq-AL"/>
              </w:rPr>
              <w:t>85 Mbrojtja dhe përmirësimi i biodiversitetit, mbrojtja e natyrës dhe e infrastrukturës së gjelbër.</w:t>
            </w:r>
          </w:p>
        </w:tc>
        <w:tc>
          <w:tcPr>
            <w:tcW w:w="1557" w:type="dxa"/>
          </w:tcPr>
          <w:p w:rsidR="009506D6" w:rsidRPr="003E3C7E" w:rsidRDefault="009506D6" w:rsidP="001C74BE">
            <w:pPr>
              <w:pStyle w:val="Paragrafi"/>
              <w:ind w:firstLine="0"/>
              <w:jc w:val="right"/>
              <w:rPr>
                <w:rFonts w:ascii="Times New Roman" w:hAnsi="Times New Roman"/>
                <w:spacing w:val="-4"/>
                <w:sz w:val="22"/>
                <w:lang w:val="sq-AL"/>
              </w:rPr>
            </w:pPr>
            <w:r w:rsidRPr="003E3C7E">
              <w:rPr>
                <w:spacing w:val="-4"/>
                <w:sz w:val="22"/>
                <w:lang w:val="sq-AL"/>
              </w:rPr>
              <w:t>1.970.035,60</w:t>
            </w:r>
          </w:p>
          <w:p w:rsidR="009506D6" w:rsidRPr="003E3C7E" w:rsidRDefault="009506D6" w:rsidP="00A3745D">
            <w:pPr>
              <w:pStyle w:val="Paragrafi"/>
              <w:jc w:val="center"/>
              <w:rPr>
                <w:spacing w:val="-4"/>
                <w:sz w:val="22"/>
                <w:lang w:val="sq-AL"/>
              </w:rPr>
            </w:pPr>
          </w:p>
        </w:tc>
      </w:tr>
      <w:tr w:rsidR="001C74BE" w:rsidRPr="003E3C7E" w:rsidTr="003E3C7E">
        <w:trPr>
          <w:jc w:val="center"/>
        </w:trPr>
        <w:tc>
          <w:tcPr>
            <w:tcW w:w="1368" w:type="dxa"/>
          </w:tcPr>
          <w:p w:rsidR="009506D6" w:rsidRPr="003E3C7E" w:rsidRDefault="009506D6" w:rsidP="00A3745D">
            <w:pPr>
              <w:pStyle w:val="Paragrafi"/>
              <w:ind w:firstLine="0"/>
              <w:rPr>
                <w:spacing w:val="-4"/>
                <w:sz w:val="22"/>
                <w:lang w:val="sq-AL"/>
              </w:rPr>
            </w:pPr>
          </w:p>
        </w:tc>
        <w:tc>
          <w:tcPr>
            <w:tcW w:w="6930" w:type="dxa"/>
          </w:tcPr>
          <w:p w:rsidR="009506D6" w:rsidRPr="003E3C7E" w:rsidRDefault="009506D6" w:rsidP="00A3745D">
            <w:pPr>
              <w:pStyle w:val="Paragrafi"/>
              <w:ind w:firstLine="0"/>
              <w:rPr>
                <w:spacing w:val="-4"/>
                <w:sz w:val="22"/>
                <w:lang w:val="sq-AL"/>
              </w:rPr>
            </w:pPr>
            <w:r w:rsidRPr="003E3C7E">
              <w:rPr>
                <w:spacing w:val="-4"/>
                <w:sz w:val="22"/>
                <w:lang w:val="sq-AL"/>
              </w:rPr>
              <w:t>87 Masat për përshtatjen ndaj ndryshimeve klimatike, parandalimi dhe menaxhimi i rreziqeve që lidhen me klimën p.sh. erozioni, zjarret, përmbytjet, stuhitë dhe thatësira, duke përfshirë rritjen e ndërgjegjësimit, mbrojtjen civile dhe sistemet e menaxhimit të fatkeqësive dhe të infrastrukturës.</w:t>
            </w:r>
          </w:p>
        </w:tc>
        <w:tc>
          <w:tcPr>
            <w:tcW w:w="1557" w:type="dxa"/>
          </w:tcPr>
          <w:p w:rsidR="009506D6" w:rsidRPr="003E3C7E" w:rsidRDefault="009506D6" w:rsidP="001C74BE">
            <w:pPr>
              <w:pStyle w:val="Paragrafi"/>
              <w:ind w:firstLine="0"/>
              <w:jc w:val="right"/>
              <w:rPr>
                <w:rFonts w:ascii="Times New Roman" w:hAnsi="Times New Roman"/>
                <w:spacing w:val="-4"/>
                <w:sz w:val="22"/>
                <w:lang w:val="sq-AL"/>
              </w:rPr>
            </w:pPr>
            <w:r w:rsidRPr="003E3C7E">
              <w:rPr>
                <w:spacing w:val="-4"/>
                <w:sz w:val="22"/>
                <w:lang w:val="sq-AL"/>
              </w:rPr>
              <w:t>5.910.106,80</w:t>
            </w:r>
          </w:p>
          <w:p w:rsidR="009506D6" w:rsidRPr="003E3C7E" w:rsidRDefault="009506D6" w:rsidP="00A3745D">
            <w:pPr>
              <w:pStyle w:val="Paragrafi"/>
              <w:jc w:val="center"/>
              <w:rPr>
                <w:spacing w:val="-4"/>
                <w:sz w:val="22"/>
                <w:lang w:val="sq-AL"/>
              </w:rPr>
            </w:pPr>
          </w:p>
        </w:tc>
      </w:tr>
      <w:tr w:rsidR="001C74BE" w:rsidRPr="003E3C7E" w:rsidTr="003E3C7E">
        <w:trPr>
          <w:jc w:val="center"/>
        </w:trPr>
        <w:tc>
          <w:tcPr>
            <w:tcW w:w="1368" w:type="dxa"/>
          </w:tcPr>
          <w:p w:rsidR="009506D6" w:rsidRPr="003E3C7E" w:rsidRDefault="009506D6" w:rsidP="00A3745D">
            <w:pPr>
              <w:pStyle w:val="Paragrafi"/>
              <w:ind w:firstLine="0"/>
              <w:rPr>
                <w:spacing w:val="-4"/>
                <w:sz w:val="22"/>
                <w:lang w:val="sq-AL"/>
              </w:rPr>
            </w:pPr>
          </w:p>
        </w:tc>
        <w:tc>
          <w:tcPr>
            <w:tcW w:w="6930" w:type="dxa"/>
          </w:tcPr>
          <w:p w:rsidR="009506D6" w:rsidRPr="003E3C7E" w:rsidRDefault="009506D6" w:rsidP="00A3745D">
            <w:pPr>
              <w:pStyle w:val="Paragrafi"/>
              <w:ind w:firstLine="0"/>
              <w:rPr>
                <w:spacing w:val="-4"/>
                <w:sz w:val="22"/>
                <w:lang w:val="sq-AL"/>
              </w:rPr>
            </w:pPr>
            <w:r w:rsidRPr="003E3C7E">
              <w:rPr>
                <w:spacing w:val="-4"/>
                <w:sz w:val="22"/>
                <w:lang w:val="sq-AL"/>
              </w:rPr>
              <w:t>12 Energji të tjera të rinovueshme (përfshi energjinë hidroelektrike, gjeotermale dhe detare) dhe integrimin e energjisë së rinovueshme (përfshi ruajtjen, infrastrukturën e energjisë, të gazit dhe asaj të rinovueshme të hidrogjenit)</w:t>
            </w:r>
          </w:p>
        </w:tc>
        <w:tc>
          <w:tcPr>
            <w:tcW w:w="1557" w:type="dxa"/>
          </w:tcPr>
          <w:p w:rsidR="009506D6" w:rsidRPr="003E3C7E" w:rsidRDefault="009506D6" w:rsidP="001C74BE">
            <w:pPr>
              <w:pStyle w:val="Paragrafi"/>
              <w:ind w:firstLine="0"/>
              <w:jc w:val="right"/>
              <w:rPr>
                <w:rFonts w:ascii="Times New Roman" w:hAnsi="Times New Roman"/>
                <w:spacing w:val="-4"/>
                <w:sz w:val="22"/>
                <w:lang w:val="sq-AL"/>
              </w:rPr>
            </w:pPr>
            <w:r w:rsidRPr="003E3C7E">
              <w:rPr>
                <w:spacing w:val="-4"/>
                <w:sz w:val="22"/>
                <w:lang w:val="sq-AL"/>
              </w:rPr>
              <w:t>2.955.053,40</w:t>
            </w:r>
          </w:p>
          <w:p w:rsidR="009506D6" w:rsidRPr="003E3C7E" w:rsidRDefault="009506D6" w:rsidP="00A3745D">
            <w:pPr>
              <w:pStyle w:val="Paragrafi"/>
              <w:jc w:val="center"/>
              <w:rPr>
                <w:spacing w:val="-4"/>
                <w:sz w:val="22"/>
                <w:lang w:val="sq-AL"/>
              </w:rPr>
            </w:pPr>
          </w:p>
        </w:tc>
      </w:tr>
      <w:tr w:rsidR="001C74BE" w:rsidRPr="003E3C7E" w:rsidTr="003E3C7E">
        <w:trPr>
          <w:jc w:val="center"/>
        </w:trPr>
        <w:tc>
          <w:tcPr>
            <w:tcW w:w="1368" w:type="dxa"/>
          </w:tcPr>
          <w:p w:rsidR="009506D6" w:rsidRPr="003E3C7E" w:rsidRDefault="009506D6" w:rsidP="00A3745D">
            <w:pPr>
              <w:pStyle w:val="Paragrafi"/>
              <w:ind w:firstLine="0"/>
              <w:rPr>
                <w:spacing w:val="-4"/>
                <w:sz w:val="22"/>
                <w:lang w:val="sq-AL"/>
              </w:rPr>
            </w:pPr>
          </w:p>
        </w:tc>
        <w:tc>
          <w:tcPr>
            <w:tcW w:w="6930" w:type="dxa"/>
          </w:tcPr>
          <w:p w:rsidR="009506D6" w:rsidRPr="003E3C7E" w:rsidRDefault="005F1228" w:rsidP="00A3745D">
            <w:pPr>
              <w:pStyle w:val="Paragrafi"/>
              <w:ind w:firstLine="0"/>
              <w:rPr>
                <w:rFonts w:ascii="Times New Roman" w:hAnsi="Times New Roman"/>
                <w:spacing w:val="-4"/>
                <w:sz w:val="22"/>
                <w:lang w:val="sq-AL"/>
              </w:rPr>
            </w:pPr>
            <w:r w:rsidRPr="003E3C7E">
              <w:rPr>
                <w:spacing w:val="-4"/>
                <w:sz w:val="22"/>
                <w:lang w:val="sq-AL"/>
              </w:rPr>
              <w:t>13 Renovimi i infrastrukturës publike të efikasitetit të energjisë, projektet demonstruese dhe masat mbështetëse.</w:t>
            </w:r>
          </w:p>
        </w:tc>
        <w:tc>
          <w:tcPr>
            <w:tcW w:w="1557" w:type="dxa"/>
          </w:tcPr>
          <w:p w:rsidR="005F1228" w:rsidRPr="003E3C7E" w:rsidRDefault="005F1228" w:rsidP="001C74BE">
            <w:pPr>
              <w:pStyle w:val="Paragrafi"/>
              <w:ind w:firstLine="0"/>
              <w:jc w:val="right"/>
              <w:rPr>
                <w:rFonts w:ascii="Times New Roman" w:hAnsi="Times New Roman"/>
                <w:spacing w:val="-4"/>
                <w:sz w:val="22"/>
                <w:lang w:val="sq-AL"/>
              </w:rPr>
            </w:pPr>
            <w:r w:rsidRPr="003E3C7E">
              <w:rPr>
                <w:spacing w:val="-4"/>
                <w:sz w:val="22"/>
                <w:lang w:val="sq-AL"/>
              </w:rPr>
              <w:t>3.940.071,20</w:t>
            </w:r>
          </w:p>
          <w:p w:rsidR="009506D6" w:rsidRPr="003E3C7E" w:rsidRDefault="009506D6" w:rsidP="001C74BE">
            <w:pPr>
              <w:pStyle w:val="Paragrafi"/>
              <w:jc w:val="right"/>
              <w:rPr>
                <w:spacing w:val="-4"/>
                <w:sz w:val="22"/>
                <w:lang w:val="sq-AL"/>
              </w:rPr>
            </w:pPr>
          </w:p>
        </w:tc>
      </w:tr>
      <w:tr w:rsidR="001C74BE" w:rsidRPr="003E3C7E" w:rsidTr="003E3C7E">
        <w:trPr>
          <w:jc w:val="center"/>
        </w:trPr>
        <w:tc>
          <w:tcPr>
            <w:tcW w:w="1368" w:type="dxa"/>
          </w:tcPr>
          <w:p w:rsidR="009506D6" w:rsidRPr="003E3C7E" w:rsidRDefault="009506D6" w:rsidP="00A3745D">
            <w:pPr>
              <w:pStyle w:val="Paragrafi"/>
              <w:ind w:firstLine="0"/>
              <w:rPr>
                <w:spacing w:val="-4"/>
                <w:sz w:val="22"/>
                <w:lang w:val="sq-AL"/>
              </w:rPr>
            </w:pPr>
          </w:p>
        </w:tc>
        <w:tc>
          <w:tcPr>
            <w:tcW w:w="6930" w:type="dxa"/>
          </w:tcPr>
          <w:p w:rsidR="009506D6" w:rsidRPr="003E3C7E" w:rsidRDefault="005F1228" w:rsidP="00A3745D">
            <w:pPr>
              <w:pStyle w:val="Paragrafi"/>
              <w:ind w:firstLine="0"/>
              <w:rPr>
                <w:spacing w:val="-4"/>
                <w:sz w:val="22"/>
                <w:lang w:val="sq-AL"/>
              </w:rPr>
            </w:pPr>
            <w:r w:rsidRPr="003E3C7E">
              <w:rPr>
                <w:spacing w:val="-4"/>
                <w:sz w:val="22"/>
                <w:lang w:val="sq-AL"/>
              </w:rPr>
              <w:t xml:space="preserve">036 Transporti multimodal </w:t>
            </w:r>
          </w:p>
        </w:tc>
        <w:tc>
          <w:tcPr>
            <w:tcW w:w="1557" w:type="dxa"/>
          </w:tcPr>
          <w:p w:rsidR="009506D6" w:rsidRPr="003E3C7E" w:rsidRDefault="005F1228" w:rsidP="001C74BE">
            <w:pPr>
              <w:pStyle w:val="Paragrafi"/>
              <w:ind w:firstLine="0"/>
              <w:jc w:val="right"/>
              <w:rPr>
                <w:spacing w:val="-4"/>
                <w:sz w:val="22"/>
                <w:lang w:val="sq-AL"/>
              </w:rPr>
            </w:pPr>
            <w:r w:rsidRPr="003E3C7E">
              <w:rPr>
                <w:spacing w:val="-4"/>
                <w:sz w:val="22"/>
                <w:lang w:val="sq-AL"/>
              </w:rPr>
              <w:t>8.037.745,20</w:t>
            </w:r>
          </w:p>
        </w:tc>
      </w:tr>
      <w:tr w:rsidR="001C74BE" w:rsidRPr="003E3C7E" w:rsidTr="003E3C7E">
        <w:trPr>
          <w:jc w:val="center"/>
        </w:trPr>
        <w:tc>
          <w:tcPr>
            <w:tcW w:w="1368" w:type="dxa"/>
          </w:tcPr>
          <w:p w:rsidR="009506D6" w:rsidRPr="003E3C7E" w:rsidRDefault="009506D6" w:rsidP="00A3745D">
            <w:pPr>
              <w:pStyle w:val="Paragrafi"/>
              <w:ind w:firstLine="0"/>
              <w:rPr>
                <w:spacing w:val="-4"/>
                <w:sz w:val="22"/>
                <w:lang w:val="sq-AL"/>
              </w:rPr>
            </w:pPr>
          </w:p>
        </w:tc>
        <w:tc>
          <w:tcPr>
            <w:tcW w:w="6930" w:type="dxa"/>
          </w:tcPr>
          <w:p w:rsidR="009506D6" w:rsidRPr="003E3C7E" w:rsidRDefault="008E15AB" w:rsidP="00A3745D">
            <w:pPr>
              <w:widowControl w:val="0"/>
              <w:autoSpaceDE w:val="0"/>
              <w:autoSpaceDN w:val="0"/>
              <w:adjustRightInd w:val="0"/>
              <w:spacing w:after="0" w:line="268" w:lineRule="exact"/>
              <w:ind w:firstLine="0"/>
              <w:rPr>
                <w:rFonts w:ascii="Arial" w:hAnsi="Arial" w:cs="Arial"/>
                <w:spacing w:val="-4"/>
                <w:lang w:val="sq-AL"/>
              </w:rPr>
            </w:pPr>
            <w:r w:rsidRPr="003E3C7E">
              <w:rPr>
                <w:rStyle w:val="ParagrafiChar"/>
                <w:spacing w:val="-4"/>
                <w:sz w:val="22"/>
                <w:lang w:val="sq-AL"/>
              </w:rPr>
              <w:t>44 Sistemet inteligjente të transportit (përfshi futjen e menaxhimit të kërkesës, sistemet e rrugëve me pagesë, kontrolli i monitorimit të TI dhe sistemet e informacionit</w:t>
            </w:r>
            <w:r w:rsidRPr="003E3C7E">
              <w:rPr>
                <w:rFonts w:ascii="Arial" w:hAnsi="Arial" w:cs="Arial"/>
                <w:spacing w:val="-4"/>
                <w:lang w:val="sq-AL"/>
              </w:rPr>
              <w:t>)</w:t>
            </w:r>
            <w:r w:rsidR="001C74BE" w:rsidRPr="003E3C7E">
              <w:rPr>
                <w:rFonts w:ascii="Arial" w:hAnsi="Arial" w:cs="Arial"/>
                <w:spacing w:val="-4"/>
                <w:lang w:val="sq-AL"/>
              </w:rPr>
              <w:t>.</w:t>
            </w:r>
          </w:p>
        </w:tc>
        <w:tc>
          <w:tcPr>
            <w:tcW w:w="1557" w:type="dxa"/>
          </w:tcPr>
          <w:p w:rsidR="008E15AB" w:rsidRPr="003E3C7E" w:rsidRDefault="008E15AB" w:rsidP="001C74BE">
            <w:pPr>
              <w:pStyle w:val="Paragrafi"/>
              <w:ind w:firstLine="0"/>
              <w:jc w:val="right"/>
              <w:rPr>
                <w:spacing w:val="-4"/>
                <w:sz w:val="22"/>
                <w:lang w:val="sq-AL"/>
              </w:rPr>
            </w:pPr>
            <w:r w:rsidRPr="003E3C7E">
              <w:rPr>
                <w:spacing w:val="-4"/>
                <w:sz w:val="22"/>
                <w:lang w:val="sq-AL"/>
              </w:rPr>
              <w:t>5.358.496,80</w:t>
            </w:r>
          </w:p>
          <w:p w:rsidR="009506D6" w:rsidRPr="003E3C7E" w:rsidRDefault="009506D6" w:rsidP="001C74BE">
            <w:pPr>
              <w:pStyle w:val="Paragrafi"/>
              <w:jc w:val="right"/>
              <w:rPr>
                <w:spacing w:val="-4"/>
                <w:sz w:val="22"/>
                <w:lang w:val="sq-AL"/>
              </w:rPr>
            </w:pPr>
          </w:p>
        </w:tc>
      </w:tr>
      <w:tr w:rsidR="001C74BE" w:rsidRPr="003E3C7E" w:rsidTr="003E3C7E">
        <w:trPr>
          <w:jc w:val="center"/>
        </w:trPr>
        <w:tc>
          <w:tcPr>
            <w:tcW w:w="1368" w:type="dxa"/>
          </w:tcPr>
          <w:p w:rsidR="009506D6" w:rsidRPr="003E3C7E" w:rsidRDefault="009506D6" w:rsidP="00A3745D">
            <w:pPr>
              <w:pStyle w:val="Paragrafi"/>
              <w:ind w:firstLine="0"/>
              <w:rPr>
                <w:spacing w:val="-4"/>
                <w:sz w:val="22"/>
                <w:lang w:val="sq-AL"/>
              </w:rPr>
            </w:pPr>
          </w:p>
        </w:tc>
        <w:tc>
          <w:tcPr>
            <w:tcW w:w="6930" w:type="dxa"/>
          </w:tcPr>
          <w:p w:rsidR="009506D6" w:rsidRPr="003E3C7E" w:rsidRDefault="008E15AB" w:rsidP="00A3745D">
            <w:pPr>
              <w:pStyle w:val="Paragrafi"/>
              <w:ind w:firstLine="0"/>
              <w:rPr>
                <w:spacing w:val="-4"/>
                <w:sz w:val="22"/>
                <w:lang w:val="sq-AL"/>
              </w:rPr>
            </w:pPr>
            <w:r w:rsidRPr="003E3C7E">
              <w:rPr>
                <w:spacing w:val="-4"/>
                <w:sz w:val="22"/>
                <w:lang w:val="sq-AL"/>
              </w:rPr>
              <w:t>121 Përgatitja, zbatimi, monitorimi</w:t>
            </w:r>
            <w:r w:rsidR="001C74BE" w:rsidRPr="003E3C7E">
              <w:rPr>
                <w:spacing w:val="-4"/>
                <w:sz w:val="22"/>
                <w:lang w:val="sq-AL"/>
              </w:rPr>
              <w:t xml:space="preserve"> </w:t>
            </w:r>
            <w:r w:rsidRPr="003E3C7E">
              <w:rPr>
                <w:spacing w:val="-4"/>
                <w:sz w:val="22"/>
                <w:lang w:val="sq-AL"/>
              </w:rPr>
              <w:t>dhe inspektimi</w:t>
            </w:r>
          </w:p>
        </w:tc>
        <w:tc>
          <w:tcPr>
            <w:tcW w:w="1557" w:type="dxa"/>
          </w:tcPr>
          <w:p w:rsidR="009506D6" w:rsidRPr="003E3C7E" w:rsidRDefault="008E15AB" w:rsidP="001C74BE">
            <w:pPr>
              <w:pStyle w:val="Paragrafi"/>
              <w:ind w:firstLine="0"/>
              <w:jc w:val="right"/>
              <w:rPr>
                <w:spacing w:val="-4"/>
                <w:sz w:val="22"/>
                <w:lang w:val="sq-AL"/>
              </w:rPr>
            </w:pPr>
            <w:r w:rsidRPr="003E3C7E">
              <w:rPr>
                <w:spacing w:val="-4"/>
                <w:sz w:val="22"/>
                <w:lang w:val="sq-AL"/>
              </w:rPr>
              <w:t>4.728.085,20</w:t>
            </w:r>
          </w:p>
        </w:tc>
      </w:tr>
      <w:tr w:rsidR="001C74BE" w:rsidRPr="003E3C7E" w:rsidTr="003E3C7E">
        <w:trPr>
          <w:jc w:val="center"/>
        </w:trPr>
        <w:tc>
          <w:tcPr>
            <w:tcW w:w="1368" w:type="dxa"/>
          </w:tcPr>
          <w:p w:rsidR="009506D6" w:rsidRPr="003E3C7E" w:rsidRDefault="009506D6" w:rsidP="00A3745D">
            <w:pPr>
              <w:pStyle w:val="Paragrafi"/>
              <w:ind w:firstLine="0"/>
              <w:rPr>
                <w:spacing w:val="-4"/>
                <w:sz w:val="22"/>
                <w:lang w:val="sq-AL"/>
              </w:rPr>
            </w:pPr>
          </w:p>
        </w:tc>
        <w:tc>
          <w:tcPr>
            <w:tcW w:w="6930" w:type="dxa"/>
          </w:tcPr>
          <w:p w:rsidR="009506D6" w:rsidRPr="003E3C7E" w:rsidRDefault="008E15AB" w:rsidP="00A3745D">
            <w:pPr>
              <w:pStyle w:val="Paragrafi"/>
              <w:ind w:firstLine="0"/>
              <w:rPr>
                <w:spacing w:val="-4"/>
                <w:sz w:val="22"/>
                <w:lang w:val="sq-AL"/>
              </w:rPr>
            </w:pPr>
            <w:r w:rsidRPr="003E3C7E">
              <w:rPr>
                <w:spacing w:val="-4"/>
                <w:sz w:val="22"/>
                <w:lang w:val="sq-AL"/>
              </w:rPr>
              <w:t xml:space="preserve">122 Vlerësimi dhe studimet </w:t>
            </w:r>
          </w:p>
        </w:tc>
        <w:tc>
          <w:tcPr>
            <w:tcW w:w="1557" w:type="dxa"/>
          </w:tcPr>
          <w:p w:rsidR="009506D6" w:rsidRPr="003E3C7E" w:rsidRDefault="008E15AB" w:rsidP="001C74BE">
            <w:pPr>
              <w:pStyle w:val="Paragrafi"/>
              <w:jc w:val="right"/>
              <w:rPr>
                <w:spacing w:val="-4"/>
                <w:sz w:val="22"/>
                <w:lang w:val="sq-AL"/>
              </w:rPr>
            </w:pPr>
            <w:r w:rsidRPr="003E3C7E">
              <w:rPr>
                <w:spacing w:val="-4"/>
                <w:sz w:val="22"/>
                <w:lang w:val="sq-AL"/>
              </w:rPr>
              <w:t>788.014,20</w:t>
            </w:r>
          </w:p>
        </w:tc>
      </w:tr>
      <w:tr w:rsidR="001C74BE" w:rsidRPr="003E3C7E" w:rsidTr="003E3C7E">
        <w:trPr>
          <w:jc w:val="center"/>
        </w:trPr>
        <w:tc>
          <w:tcPr>
            <w:tcW w:w="1368" w:type="dxa"/>
          </w:tcPr>
          <w:p w:rsidR="009506D6" w:rsidRPr="003E3C7E" w:rsidRDefault="009506D6" w:rsidP="00A3745D">
            <w:pPr>
              <w:pStyle w:val="Paragrafi"/>
              <w:ind w:firstLine="0"/>
              <w:rPr>
                <w:spacing w:val="-4"/>
                <w:sz w:val="22"/>
                <w:lang w:val="sq-AL"/>
              </w:rPr>
            </w:pPr>
          </w:p>
        </w:tc>
        <w:tc>
          <w:tcPr>
            <w:tcW w:w="6930" w:type="dxa"/>
          </w:tcPr>
          <w:p w:rsidR="009506D6" w:rsidRPr="003E3C7E" w:rsidRDefault="008E15AB" w:rsidP="00A3745D">
            <w:pPr>
              <w:pStyle w:val="Paragrafi"/>
              <w:ind w:firstLine="0"/>
              <w:rPr>
                <w:spacing w:val="-4"/>
                <w:sz w:val="22"/>
                <w:lang w:val="sq-AL"/>
              </w:rPr>
            </w:pPr>
            <w:r w:rsidRPr="003E3C7E">
              <w:rPr>
                <w:spacing w:val="-4"/>
                <w:sz w:val="22"/>
                <w:lang w:val="sq-AL"/>
              </w:rPr>
              <w:t xml:space="preserve">123 Informimi dhe komunikimi </w:t>
            </w:r>
          </w:p>
        </w:tc>
        <w:tc>
          <w:tcPr>
            <w:tcW w:w="1557" w:type="dxa"/>
          </w:tcPr>
          <w:p w:rsidR="009506D6" w:rsidRPr="003E3C7E" w:rsidRDefault="008E15AB" w:rsidP="001C74BE">
            <w:pPr>
              <w:pStyle w:val="Paragrafi"/>
              <w:ind w:firstLine="0"/>
              <w:jc w:val="right"/>
              <w:rPr>
                <w:spacing w:val="-4"/>
                <w:sz w:val="22"/>
                <w:lang w:val="sq-AL"/>
              </w:rPr>
            </w:pPr>
            <w:r w:rsidRPr="003E3C7E">
              <w:rPr>
                <w:spacing w:val="-4"/>
                <w:sz w:val="22"/>
                <w:lang w:val="sq-AL"/>
              </w:rPr>
              <w:t>2.364.042,60</w:t>
            </w:r>
          </w:p>
        </w:tc>
      </w:tr>
    </w:tbl>
    <w:p w:rsidR="001954A6" w:rsidRPr="003E3C7E" w:rsidRDefault="001954A6" w:rsidP="00677C5B">
      <w:pPr>
        <w:pStyle w:val="Paragrafi"/>
        <w:rPr>
          <w:spacing w:val="-4"/>
          <w:sz w:val="14"/>
          <w:lang w:val="sq-AL"/>
        </w:rPr>
      </w:pPr>
    </w:p>
    <w:p w:rsidR="001954A6" w:rsidRPr="004566BE" w:rsidRDefault="00064BAD" w:rsidP="001C74BE">
      <w:pPr>
        <w:pStyle w:val="Paragrafi"/>
        <w:rPr>
          <w:spacing w:val="-4"/>
          <w:lang w:val="sq-AL"/>
        </w:rPr>
      </w:pPr>
      <w:r w:rsidRPr="004566BE">
        <w:rPr>
          <w:spacing w:val="-4"/>
          <w:lang w:val="sq-AL"/>
        </w:rPr>
        <w:t>Tabela 6: Dimensioni 2: Forma e financimit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
        <w:gridCol w:w="6930"/>
        <w:gridCol w:w="1557"/>
      </w:tblGrid>
      <w:tr w:rsidR="00064BAD" w:rsidRPr="003E3C7E" w:rsidTr="001C74BE">
        <w:tc>
          <w:tcPr>
            <w:tcW w:w="1368" w:type="dxa"/>
          </w:tcPr>
          <w:p w:rsidR="00064BAD" w:rsidRPr="003E3C7E" w:rsidRDefault="00064BAD" w:rsidP="00A3745D">
            <w:pPr>
              <w:pStyle w:val="Paragrafi"/>
              <w:ind w:firstLine="0"/>
              <w:jc w:val="center"/>
              <w:rPr>
                <w:b/>
                <w:spacing w:val="-4"/>
                <w:sz w:val="22"/>
                <w:lang w:val="sq-AL"/>
              </w:rPr>
            </w:pPr>
            <w:r w:rsidRPr="003E3C7E">
              <w:rPr>
                <w:b/>
                <w:spacing w:val="-4"/>
                <w:sz w:val="22"/>
                <w:lang w:val="sq-AL"/>
              </w:rPr>
              <w:t>Aksi prioritar</w:t>
            </w:r>
          </w:p>
        </w:tc>
        <w:tc>
          <w:tcPr>
            <w:tcW w:w="6930" w:type="dxa"/>
          </w:tcPr>
          <w:p w:rsidR="00064BAD" w:rsidRPr="003E3C7E" w:rsidRDefault="00064BAD" w:rsidP="00A3745D">
            <w:pPr>
              <w:pStyle w:val="Paragrafi"/>
              <w:ind w:firstLine="0"/>
              <w:jc w:val="center"/>
              <w:rPr>
                <w:b/>
                <w:spacing w:val="-4"/>
                <w:sz w:val="22"/>
                <w:lang w:val="sq-AL"/>
              </w:rPr>
            </w:pPr>
            <w:r w:rsidRPr="003E3C7E">
              <w:rPr>
                <w:b/>
                <w:spacing w:val="-4"/>
                <w:sz w:val="22"/>
                <w:lang w:val="sq-AL"/>
              </w:rPr>
              <w:t>Kodi</w:t>
            </w:r>
          </w:p>
        </w:tc>
        <w:tc>
          <w:tcPr>
            <w:tcW w:w="1557" w:type="dxa"/>
          </w:tcPr>
          <w:p w:rsidR="00064BAD" w:rsidRPr="003E3C7E" w:rsidRDefault="00064BAD" w:rsidP="00A3745D">
            <w:pPr>
              <w:pStyle w:val="Paragrafi"/>
              <w:ind w:firstLine="0"/>
              <w:jc w:val="center"/>
              <w:rPr>
                <w:b/>
                <w:spacing w:val="-4"/>
                <w:sz w:val="22"/>
                <w:lang w:val="sq-AL"/>
              </w:rPr>
            </w:pPr>
            <w:r w:rsidRPr="003E3C7E">
              <w:rPr>
                <w:b/>
                <w:spacing w:val="-4"/>
                <w:sz w:val="22"/>
                <w:lang w:val="sq-AL"/>
              </w:rPr>
              <w:t>Shuma në €</w:t>
            </w:r>
          </w:p>
        </w:tc>
      </w:tr>
      <w:tr w:rsidR="00064BAD" w:rsidRPr="003E3C7E" w:rsidTr="001C74BE">
        <w:tc>
          <w:tcPr>
            <w:tcW w:w="1368" w:type="dxa"/>
          </w:tcPr>
          <w:p w:rsidR="00064BAD" w:rsidRPr="003E3C7E" w:rsidRDefault="00517745" w:rsidP="001E10D9">
            <w:pPr>
              <w:pStyle w:val="Paragrafi"/>
              <w:rPr>
                <w:spacing w:val="-4"/>
                <w:sz w:val="22"/>
                <w:lang w:val="sq-AL"/>
              </w:rPr>
            </w:pPr>
            <w:r w:rsidRPr="003E3C7E">
              <w:rPr>
                <w:spacing w:val="-4"/>
                <w:sz w:val="22"/>
                <w:lang w:val="sq-AL"/>
              </w:rPr>
              <w:t>1</w:t>
            </w:r>
          </w:p>
        </w:tc>
        <w:tc>
          <w:tcPr>
            <w:tcW w:w="6930" w:type="dxa"/>
          </w:tcPr>
          <w:p w:rsidR="00064BAD" w:rsidRPr="003E3C7E" w:rsidRDefault="00517745" w:rsidP="00A3745D">
            <w:pPr>
              <w:pStyle w:val="Paragrafi"/>
              <w:ind w:firstLine="0"/>
              <w:rPr>
                <w:spacing w:val="-4"/>
                <w:sz w:val="22"/>
                <w:lang w:val="sq-AL"/>
              </w:rPr>
            </w:pPr>
            <w:r w:rsidRPr="003E3C7E">
              <w:rPr>
                <w:spacing w:val="-4"/>
                <w:sz w:val="22"/>
                <w:lang w:val="sq-AL"/>
              </w:rPr>
              <w:t>01 Grant</w:t>
            </w:r>
            <w:r w:rsidR="001407AB" w:rsidRPr="003E3C7E">
              <w:rPr>
                <w:spacing w:val="-4"/>
                <w:sz w:val="22"/>
                <w:lang w:val="sq-AL"/>
              </w:rPr>
              <w:t xml:space="preserve"> </w:t>
            </w:r>
            <w:r w:rsidR="003F3B6F" w:rsidRPr="003E3C7E">
              <w:rPr>
                <w:spacing w:val="-4"/>
                <w:sz w:val="22"/>
                <w:lang w:val="sq-AL"/>
              </w:rPr>
              <w:t>jo</w:t>
            </w:r>
            <w:r w:rsidRPr="003E3C7E">
              <w:rPr>
                <w:spacing w:val="-4"/>
                <w:sz w:val="22"/>
                <w:lang w:val="sq-AL"/>
              </w:rPr>
              <w:t>ripagueshëm</w:t>
            </w:r>
          </w:p>
        </w:tc>
        <w:tc>
          <w:tcPr>
            <w:tcW w:w="1557" w:type="dxa"/>
          </w:tcPr>
          <w:p w:rsidR="00064BAD" w:rsidRPr="003E3C7E" w:rsidRDefault="00517745" w:rsidP="001E10D9">
            <w:pPr>
              <w:pStyle w:val="Paragrafi"/>
              <w:rPr>
                <w:spacing w:val="-4"/>
                <w:sz w:val="22"/>
                <w:lang w:val="sq-AL"/>
              </w:rPr>
            </w:pPr>
            <w:r w:rsidRPr="003E3C7E">
              <w:rPr>
                <w:spacing w:val="-4"/>
                <w:sz w:val="22"/>
                <w:lang w:val="sq-AL"/>
              </w:rPr>
              <w:t>15.760.284</w:t>
            </w:r>
          </w:p>
        </w:tc>
      </w:tr>
      <w:tr w:rsidR="00517745" w:rsidRPr="003E3C7E" w:rsidTr="001C74BE">
        <w:tc>
          <w:tcPr>
            <w:tcW w:w="1368" w:type="dxa"/>
          </w:tcPr>
          <w:p w:rsidR="00517745" w:rsidRPr="003E3C7E" w:rsidRDefault="00412941" w:rsidP="00412941">
            <w:pPr>
              <w:pStyle w:val="Paragrafi"/>
              <w:rPr>
                <w:spacing w:val="-4"/>
                <w:sz w:val="22"/>
                <w:lang w:val="sq-AL"/>
              </w:rPr>
            </w:pPr>
            <w:r w:rsidRPr="003E3C7E">
              <w:rPr>
                <w:spacing w:val="-4"/>
                <w:sz w:val="22"/>
                <w:lang w:val="sq-AL"/>
              </w:rPr>
              <w:t>2</w:t>
            </w:r>
            <w:r w:rsidRPr="003E3C7E">
              <w:rPr>
                <w:spacing w:val="-4"/>
                <w:sz w:val="22"/>
                <w:lang w:val="sq-AL"/>
              </w:rPr>
              <w:tab/>
            </w:r>
            <w:r w:rsidRPr="003E3C7E">
              <w:rPr>
                <w:spacing w:val="-4"/>
                <w:sz w:val="22"/>
                <w:lang w:val="sq-AL"/>
              </w:rPr>
              <w:tab/>
            </w:r>
          </w:p>
        </w:tc>
        <w:tc>
          <w:tcPr>
            <w:tcW w:w="6930" w:type="dxa"/>
          </w:tcPr>
          <w:p w:rsidR="00517745" w:rsidRPr="003E3C7E" w:rsidRDefault="00412941" w:rsidP="00A3745D">
            <w:pPr>
              <w:pStyle w:val="Paragrafi"/>
              <w:ind w:firstLine="0"/>
              <w:rPr>
                <w:spacing w:val="-4"/>
                <w:sz w:val="22"/>
                <w:lang w:val="sq-AL"/>
              </w:rPr>
            </w:pPr>
            <w:r w:rsidRPr="003E3C7E">
              <w:rPr>
                <w:spacing w:val="-4"/>
                <w:sz w:val="22"/>
                <w:lang w:val="sq-AL"/>
              </w:rPr>
              <w:t>01 Grant</w:t>
            </w:r>
            <w:r w:rsidR="001407AB" w:rsidRPr="003E3C7E">
              <w:rPr>
                <w:spacing w:val="-4"/>
                <w:sz w:val="22"/>
                <w:lang w:val="sq-AL"/>
              </w:rPr>
              <w:t xml:space="preserve"> </w:t>
            </w:r>
            <w:r w:rsidR="003F3B6F" w:rsidRPr="003E3C7E">
              <w:rPr>
                <w:spacing w:val="-4"/>
                <w:sz w:val="22"/>
                <w:lang w:val="sq-AL"/>
              </w:rPr>
              <w:t>jo</w:t>
            </w:r>
            <w:r w:rsidRPr="003E3C7E">
              <w:rPr>
                <w:spacing w:val="-4"/>
                <w:sz w:val="22"/>
                <w:lang w:val="sq-AL"/>
              </w:rPr>
              <w:t>ripagueshëm</w:t>
            </w:r>
          </w:p>
        </w:tc>
        <w:tc>
          <w:tcPr>
            <w:tcW w:w="1557" w:type="dxa"/>
          </w:tcPr>
          <w:p w:rsidR="00517745" w:rsidRPr="003E3C7E" w:rsidRDefault="00412941" w:rsidP="00412941">
            <w:pPr>
              <w:pStyle w:val="Paragrafi"/>
              <w:rPr>
                <w:spacing w:val="-4"/>
                <w:sz w:val="22"/>
                <w:lang w:val="sq-AL"/>
              </w:rPr>
            </w:pPr>
            <w:r w:rsidRPr="003E3C7E">
              <w:rPr>
                <w:spacing w:val="-4"/>
                <w:sz w:val="22"/>
                <w:lang w:val="sq-AL"/>
              </w:rPr>
              <w:t>22.064.398</w:t>
            </w:r>
          </w:p>
        </w:tc>
      </w:tr>
      <w:tr w:rsidR="00064BAD" w:rsidRPr="003E3C7E" w:rsidTr="001C74BE">
        <w:tc>
          <w:tcPr>
            <w:tcW w:w="1368" w:type="dxa"/>
          </w:tcPr>
          <w:p w:rsidR="00064BAD" w:rsidRPr="003E3C7E" w:rsidRDefault="00412941" w:rsidP="00B20443">
            <w:pPr>
              <w:pStyle w:val="Paragrafi"/>
              <w:rPr>
                <w:spacing w:val="-4"/>
                <w:sz w:val="22"/>
                <w:lang w:val="sq-AL"/>
              </w:rPr>
            </w:pPr>
            <w:r w:rsidRPr="003E3C7E">
              <w:rPr>
                <w:spacing w:val="-4"/>
                <w:sz w:val="22"/>
                <w:lang w:val="sq-AL"/>
              </w:rPr>
              <w:t>3</w:t>
            </w:r>
          </w:p>
        </w:tc>
        <w:tc>
          <w:tcPr>
            <w:tcW w:w="6930" w:type="dxa"/>
          </w:tcPr>
          <w:p w:rsidR="00064BAD" w:rsidRPr="003E3C7E" w:rsidRDefault="00B20443" w:rsidP="00A3745D">
            <w:pPr>
              <w:pStyle w:val="Paragrafi"/>
              <w:ind w:firstLine="0"/>
              <w:rPr>
                <w:spacing w:val="-4"/>
                <w:sz w:val="22"/>
                <w:lang w:val="sq-AL"/>
              </w:rPr>
            </w:pPr>
            <w:r w:rsidRPr="003E3C7E">
              <w:rPr>
                <w:rFonts w:cs="Arial"/>
                <w:spacing w:val="-4"/>
                <w:sz w:val="22"/>
                <w:lang w:val="sq-AL"/>
              </w:rPr>
              <w:t>01 Grant</w:t>
            </w:r>
            <w:r w:rsidR="001407AB" w:rsidRPr="003E3C7E">
              <w:rPr>
                <w:rFonts w:cs="Arial"/>
                <w:spacing w:val="-4"/>
                <w:sz w:val="22"/>
                <w:lang w:val="sq-AL"/>
              </w:rPr>
              <w:t xml:space="preserve"> </w:t>
            </w:r>
            <w:r w:rsidR="003F3B6F" w:rsidRPr="003E3C7E">
              <w:rPr>
                <w:rFonts w:cs="Arial"/>
                <w:spacing w:val="-4"/>
                <w:sz w:val="22"/>
                <w:lang w:val="sq-AL"/>
              </w:rPr>
              <w:t>jo</w:t>
            </w:r>
            <w:r w:rsidRPr="003E3C7E">
              <w:rPr>
                <w:rFonts w:cs="Arial"/>
                <w:spacing w:val="-4"/>
                <w:sz w:val="22"/>
                <w:lang w:val="sq-AL"/>
              </w:rPr>
              <w:t>ripagueshëm</w:t>
            </w:r>
            <w:r w:rsidRPr="003E3C7E">
              <w:rPr>
                <w:spacing w:val="-4"/>
                <w:sz w:val="22"/>
                <w:lang w:val="sq-AL"/>
              </w:rPr>
              <w:tab/>
            </w:r>
          </w:p>
        </w:tc>
        <w:tc>
          <w:tcPr>
            <w:tcW w:w="1557" w:type="dxa"/>
          </w:tcPr>
          <w:p w:rsidR="00064BAD" w:rsidRPr="003E3C7E" w:rsidRDefault="00B20443" w:rsidP="00B20443">
            <w:pPr>
              <w:pStyle w:val="Paragrafi"/>
              <w:rPr>
                <w:spacing w:val="-4"/>
                <w:sz w:val="22"/>
                <w:lang w:val="sq-AL"/>
              </w:rPr>
            </w:pPr>
            <w:r w:rsidRPr="003E3C7E">
              <w:rPr>
                <w:rFonts w:cs="Arial"/>
                <w:spacing w:val="-4"/>
                <w:sz w:val="22"/>
                <w:lang w:val="sq-AL"/>
              </w:rPr>
              <w:t>19.700.356</w:t>
            </w:r>
          </w:p>
        </w:tc>
      </w:tr>
      <w:tr w:rsidR="00412941" w:rsidRPr="003E3C7E" w:rsidTr="001C74BE">
        <w:tc>
          <w:tcPr>
            <w:tcW w:w="1368" w:type="dxa"/>
          </w:tcPr>
          <w:p w:rsidR="00412941" w:rsidRPr="003E3C7E" w:rsidRDefault="00412941" w:rsidP="00B20443">
            <w:pPr>
              <w:pStyle w:val="Paragrafi"/>
              <w:rPr>
                <w:spacing w:val="-4"/>
                <w:sz w:val="22"/>
                <w:lang w:val="sq-AL"/>
              </w:rPr>
            </w:pPr>
            <w:r w:rsidRPr="003E3C7E">
              <w:rPr>
                <w:spacing w:val="-4"/>
                <w:sz w:val="22"/>
                <w:lang w:val="sq-AL"/>
              </w:rPr>
              <w:t>4</w:t>
            </w:r>
          </w:p>
        </w:tc>
        <w:tc>
          <w:tcPr>
            <w:tcW w:w="6930" w:type="dxa"/>
          </w:tcPr>
          <w:p w:rsidR="00412941" w:rsidRPr="003E3C7E" w:rsidRDefault="00B20443" w:rsidP="00A3745D">
            <w:pPr>
              <w:pStyle w:val="Paragrafi"/>
              <w:ind w:firstLine="0"/>
              <w:rPr>
                <w:spacing w:val="-4"/>
                <w:sz w:val="22"/>
                <w:lang w:val="sq-AL"/>
              </w:rPr>
            </w:pPr>
            <w:r w:rsidRPr="003E3C7E">
              <w:rPr>
                <w:rFonts w:cs="Arial"/>
                <w:spacing w:val="-4"/>
                <w:sz w:val="22"/>
                <w:lang w:val="sq-AL"/>
              </w:rPr>
              <w:t>01 Grant</w:t>
            </w:r>
            <w:r w:rsidR="001407AB" w:rsidRPr="003E3C7E">
              <w:rPr>
                <w:rFonts w:cs="Arial"/>
                <w:spacing w:val="-4"/>
                <w:sz w:val="22"/>
                <w:lang w:val="sq-AL"/>
              </w:rPr>
              <w:t xml:space="preserve"> </w:t>
            </w:r>
            <w:r w:rsidR="003F3B6F" w:rsidRPr="003E3C7E">
              <w:rPr>
                <w:rFonts w:cs="Arial"/>
                <w:spacing w:val="-4"/>
                <w:sz w:val="22"/>
                <w:lang w:val="sq-AL"/>
              </w:rPr>
              <w:t>jo</w:t>
            </w:r>
            <w:r w:rsidRPr="003E3C7E">
              <w:rPr>
                <w:rFonts w:cs="Arial"/>
                <w:spacing w:val="-4"/>
                <w:sz w:val="22"/>
                <w:lang w:val="sq-AL"/>
              </w:rPr>
              <w:t>ripagueshëm</w:t>
            </w:r>
            <w:r w:rsidRPr="003E3C7E">
              <w:rPr>
                <w:spacing w:val="-4"/>
                <w:sz w:val="22"/>
                <w:lang w:val="sq-AL"/>
              </w:rPr>
              <w:tab/>
            </w:r>
          </w:p>
        </w:tc>
        <w:tc>
          <w:tcPr>
            <w:tcW w:w="1557" w:type="dxa"/>
          </w:tcPr>
          <w:p w:rsidR="00412941" w:rsidRPr="003E3C7E" w:rsidRDefault="00B20443" w:rsidP="00B20443">
            <w:pPr>
              <w:pStyle w:val="Paragrafi"/>
              <w:rPr>
                <w:spacing w:val="-4"/>
                <w:sz w:val="22"/>
                <w:lang w:val="sq-AL"/>
              </w:rPr>
            </w:pPr>
            <w:r w:rsidRPr="003E3C7E">
              <w:rPr>
                <w:rFonts w:cs="Arial"/>
                <w:spacing w:val="-4"/>
                <w:sz w:val="22"/>
                <w:lang w:val="sq-AL"/>
              </w:rPr>
              <w:t>13.396.242</w:t>
            </w:r>
          </w:p>
        </w:tc>
      </w:tr>
      <w:tr w:rsidR="00412941" w:rsidRPr="003E3C7E" w:rsidTr="001C74BE">
        <w:tc>
          <w:tcPr>
            <w:tcW w:w="1368" w:type="dxa"/>
          </w:tcPr>
          <w:p w:rsidR="00412941" w:rsidRPr="003E3C7E" w:rsidRDefault="00D14CBB" w:rsidP="00140A41">
            <w:pPr>
              <w:pStyle w:val="Paragrafi"/>
              <w:rPr>
                <w:spacing w:val="-4"/>
                <w:sz w:val="22"/>
                <w:lang w:val="sq-AL"/>
              </w:rPr>
            </w:pPr>
            <w:r w:rsidRPr="003E3C7E">
              <w:rPr>
                <w:spacing w:val="-4"/>
                <w:sz w:val="22"/>
                <w:lang w:val="sq-AL"/>
              </w:rPr>
              <w:t>5</w:t>
            </w:r>
          </w:p>
        </w:tc>
        <w:tc>
          <w:tcPr>
            <w:tcW w:w="6930" w:type="dxa"/>
          </w:tcPr>
          <w:p w:rsidR="00412941" w:rsidRPr="003E3C7E" w:rsidRDefault="00D14CBB" w:rsidP="00A3745D">
            <w:pPr>
              <w:pStyle w:val="Paragrafi"/>
              <w:ind w:firstLine="0"/>
              <w:rPr>
                <w:spacing w:val="-4"/>
                <w:sz w:val="22"/>
                <w:lang w:val="sq-AL"/>
              </w:rPr>
            </w:pPr>
            <w:r w:rsidRPr="003E3C7E">
              <w:rPr>
                <w:spacing w:val="-4"/>
                <w:sz w:val="22"/>
                <w:lang w:val="sq-AL"/>
              </w:rPr>
              <w:t>01 Grant</w:t>
            </w:r>
            <w:r w:rsidR="001407AB" w:rsidRPr="003E3C7E">
              <w:rPr>
                <w:spacing w:val="-4"/>
                <w:sz w:val="22"/>
                <w:lang w:val="sq-AL"/>
              </w:rPr>
              <w:t xml:space="preserve"> </w:t>
            </w:r>
            <w:r w:rsidR="003F3B6F" w:rsidRPr="003E3C7E">
              <w:rPr>
                <w:spacing w:val="-4"/>
                <w:sz w:val="22"/>
                <w:lang w:val="sq-AL"/>
              </w:rPr>
              <w:t>jo</w:t>
            </w:r>
            <w:r w:rsidRPr="003E3C7E">
              <w:rPr>
                <w:spacing w:val="-4"/>
                <w:sz w:val="22"/>
                <w:lang w:val="sq-AL"/>
              </w:rPr>
              <w:t>ripagueshëm</w:t>
            </w:r>
          </w:p>
        </w:tc>
        <w:tc>
          <w:tcPr>
            <w:tcW w:w="1557" w:type="dxa"/>
          </w:tcPr>
          <w:p w:rsidR="00412941" w:rsidRPr="003E3C7E" w:rsidRDefault="00D14CBB" w:rsidP="00D14CBB">
            <w:pPr>
              <w:pStyle w:val="Paragrafi"/>
              <w:rPr>
                <w:spacing w:val="-4"/>
                <w:sz w:val="22"/>
                <w:lang w:val="sq-AL"/>
              </w:rPr>
            </w:pPr>
            <w:r w:rsidRPr="003E3C7E">
              <w:rPr>
                <w:spacing w:val="-4"/>
                <w:sz w:val="22"/>
                <w:lang w:val="sq-AL"/>
              </w:rPr>
              <w:t>7.880.142</w:t>
            </w:r>
          </w:p>
        </w:tc>
      </w:tr>
    </w:tbl>
    <w:p w:rsidR="001954A6" w:rsidRPr="003E3C7E" w:rsidRDefault="001954A6" w:rsidP="00677C5B">
      <w:pPr>
        <w:pStyle w:val="Paragrafi"/>
        <w:rPr>
          <w:spacing w:val="-4"/>
          <w:sz w:val="18"/>
          <w:lang w:val="sq-AL"/>
        </w:rPr>
      </w:pPr>
    </w:p>
    <w:p w:rsidR="001954A6" w:rsidRPr="004566BE" w:rsidRDefault="00324D4B" w:rsidP="001C74BE">
      <w:pPr>
        <w:pStyle w:val="Paragrafi"/>
        <w:rPr>
          <w:spacing w:val="-4"/>
          <w:lang w:val="sq-AL"/>
        </w:rPr>
      </w:pPr>
      <w:r w:rsidRPr="004566BE">
        <w:rPr>
          <w:spacing w:val="-4"/>
          <w:lang w:val="sq-AL"/>
        </w:rPr>
        <w:t>T</w:t>
      </w:r>
      <w:r w:rsidR="001C74BE" w:rsidRPr="004566BE">
        <w:rPr>
          <w:spacing w:val="-4"/>
          <w:lang w:val="sq-AL"/>
        </w:rPr>
        <w:t>abela 7: Dimensioni 3: Lloji i t</w:t>
      </w:r>
      <w:r w:rsidRPr="004566BE">
        <w:rPr>
          <w:spacing w:val="-4"/>
          <w:lang w:val="sq-AL"/>
        </w:rPr>
        <w:t>erritori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
        <w:gridCol w:w="6930"/>
        <w:gridCol w:w="1557"/>
      </w:tblGrid>
      <w:tr w:rsidR="00324D4B" w:rsidRPr="003E3C7E" w:rsidTr="001C74BE">
        <w:tc>
          <w:tcPr>
            <w:tcW w:w="1368" w:type="dxa"/>
          </w:tcPr>
          <w:p w:rsidR="00324D4B" w:rsidRPr="003E3C7E" w:rsidRDefault="00324D4B" w:rsidP="00A3745D">
            <w:pPr>
              <w:pStyle w:val="Paragrafi"/>
              <w:ind w:firstLine="0"/>
              <w:jc w:val="center"/>
              <w:rPr>
                <w:b/>
                <w:spacing w:val="-4"/>
                <w:sz w:val="22"/>
                <w:lang w:val="sq-AL"/>
              </w:rPr>
            </w:pPr>
            <w:r w:rsidRPr="003E3C7E">
              <w:rPr>
                <w:b/>
                <w:spacing w:val="-4"/>
                <w:sz w:val="22"/>
                <w:lang w:val="sq-AL"/>
              </w:rPr>
              <w:t>Aksi prioritar</w:t>
            </w:r>
          </w:p>
        </w:tc>
        <w:tc>
          <w:tcPr>
            <w:tcW w:w="6930" w:type="dxa"/>
          </w:tcPr>
          <w:p w:rsidR="00324D4B" w:rsidRPr="003E3C7E" w:rsidRDefault="00324D4B" w:rsidP="00A3745D">
            <w:pPr>
              <w:pStyle w:val="Paragrafi"/>
              <w:ind w:firstLine="0"/>
              <w:jc w:val="center"/>
              <w:rPr>
                <w:b/>
                <w:spacing w:val="-4"/>
                <w:sz w:val="22"/>
                <w:lang w:val="sq-AL"/>
              </w:rPr>
            </w:pPr>
            <w:r w:rsidRPr="003E3C7E">
              <w:rPr>
                <w:b/>
                <w:spacing w:val="-4"/>
                <w:sz w:val="22"/>
                <w:lang w:val="sq-AL"/>
              </w:rPr>
              <w:t>Kodi</w:t>
            </w:r>
          </w:p>
        </w:tc>
        <w:tc>
          <w:tcPr>
            <w:tcW w:w="1557" w:type="dxa"/>
          </w:tcPr>
          <w:p w:rsidR="00324D4B" w:rsidRPr="003E3C7E" w:rsidRDefault="00324D4B" w:rsidP="00A3745D">
            <w:pPr>
              <w:pStyle w:val="Paragrafi"/>
              <w:ind w:firstLine="0"/>
              <w:jc w:val="center"/>
              <w:rPr>
                <w:b/>
                <w:spacing w:val="-4"/>
                <w:sz w:val="22"/>
                <w:lang w:val="sq-AL"/>
              </w:rPr>
            </w:pPr>
            <w:r w:rsidRPr="003E3C7E">
              <w:rPr>
                <w:b/>
                <w:spacing w:val="-4"/>
                <w:sz w:val="22"/>
                <w:lang w:val="sq-AL"/>
              </w:rPr>
              <w:t>Shuma në €</w:t>
            </w:r>
          </w:p>
        </w:tc>
      </w:tr>
      <w:tr w:rsidR="001065CA" w:rsidRPr="003E3C7E" w:rsidTr="001C74BE">
        <w:tc>
          <w:tcPr>
            <w:tcW w:w="1368" w:type="dxa"/>
            <w:vMerge w:val="restart"/>
          </w:tcPr>
          <w:p w:rsidR="001065CA" w:rsidRPr="003E3C7E" w:rsidRDefault="001065CA" w:rsidP="001065CA">
            <w:pPr>
              <w:pStyle w:val="paragrafi0"/>
              <w:rPr>
                <w:rFonts w:ascii="Garamond" w:hAnsi="Garamond"/>
                <w:spacing w:val="-4"/>
                <w:sz w:val="22"/>
                <w:szCs w:val="22"/>
              </w:rPr>
            </w:pPr>
            <w:r w:rsidRPr="003E3C7E">
              <w:rPr>
                <w:rFonts w:ascii="Garamond" w:hAnsi="Garamond"/>
                <w:spacing w:val="-4"/>
                <w:sz w:val="22"/>
                <w:szCs w:val="22"/>
              </w:rPr>
              <w:t>1</w:t>
            </w:r>
          </w:p>
        </w:tc>
        <w:tc>
          <w:tcPr>
            <w:tcW w:w="6930" w:type="dxa"/>
          </w:tcPr>
          <w:p w:rsidR="001065CA" w:rsidRPr="003E3C7E" w:rsidRDefault="001065CA" w:rsidP="001065CA">
            <w:pPr>
              <w:pStyle w:val="paragrafi0"/>
              <w:rPr>
                <w:rFonts w:ascii="Garamond" w:hAnsi="Garamond" w:cs="Arial"/>
                <w:spacing w:val="-4"/>
                <w:sz w:val="22"/>
                <w:szCs w:val="22"/>
              </w:rPr>
            </w:pPr>
            <w:r w:rsidRPr="003E3C7E">
              <w:rPr>
                <w:rFonts w:ascii="Garamond" w:hAnsi="Garamond" w:cs="Arial"/>
                <w:spacing w:val="-4"/>
                <w:sz w:val="22"/>
                <w:szCs w:val="22"/>
              </w:rPr>
              <w:t>01 Zona të mëdha urbane (me dendësi popullsie &gt; 50 000 banorë)</w:t>
            </w:r>
          </w:p>
        </w:tc>
        <w:tc>
          <w:tcPr>
            <w:tcW w:w="1557" w:type="dxa"/>
          </w:tcPr>
          <w:p w:rsidR="001065CA" w:rsidRPr="003E3C7E" w:rsidRDefault="001065CA" w:rsidP="001C74BE">
            <w:pPr>
              <w:pStyle w:val="paragrafi0"/>
              <w:jc w:val="right"/>
              <w:rPr>
                <w:rFonts w:ascii="Garamond" w:hAnsi="Garamond"/>
                <w:spacing w:val="-4"/>
                <w:sz w:val="22"/>
                <w:szCs w:val="22"/>
              </w:rPr>
            </w:pPr>
            <w:r w:rsidRPr="003E3C7E">
              <w:rPr>
                <w:rFonts w:ascii="Garamond" w:hAnsi="Garamond" w:cs="Arial"/>
                <w:spacing w:val="-4"/>
                <w:sz w:val="22"/>
                <w:szCs w:val="22"/>
              </w:rPr>
              <w:t>12.608.227,20</w:t>
            </w:r>
          </w:p>
        </w:tc>
      </w:tr>
      <w:tr w:rsidR="001065CA" w:rsidRPr="003E3C7E" w:rsidTr="001C74BE">
        <w:tc>
          <w:tcPr>
            <w:tcW w:w="1368" w:type="dxa"/>
            <w:vMerge/>
          </w:tcPr>
          <w:p w:rsidR="001065CA" w:rsidRPr="003E3C7E" w:rsidRDefault="001065CA" w:rsidP="001065CA">
            <w:pPr>
              <w:pStyle w:val="paragrafi0"/>
              <w:rPr>
                <w:rFonts w:ascii="Garamond" w:hAnsi="Garamond"/>
                <w:spacing w:val="-4"/>
                <w:sz w:val="22"/>
                <w:szCs w:val="22"/>
              </w:rPr>
            </w:pPr>
          </w:p>
        </w:tc>
        <w:tc>
          <w:tcPr>
            <w:tcW w:w="6930" w:type="dxa"/>
          </w:tcPr>
          <w:p w:rsidR="001065CA" w:rsidRPr="003E3C7E" w:rsidRDefault="001065CA" w:rsidP="001065CA">
            <w:pPr>
              <w:pStyle w:val="paragrafi0"/>
              <w:rPr>
                <w:rFonts w:ascii="Garamond" w:hAnsi="Garamond" w:cs="Arial"/>
                <w:spacing w:val="-4"/>
                <w:sz w:val="22"/>
                <w:szCs w:val="22"/>
              </w:rPr>
            </w:pPr>
            <w:r w:rsidRPr="003E3C7E">
              <w:rPr>
                <w:rFonts w:ascii="Garamond" w:hAnsi="Garamond" w:cs="Arial"/>
                <w:spacing w:val="-4"/>
                <w:sz w:val="22"/>
                <w:szCs w:val="22"/>
              </w:rPr>
              <w:t>02 Zona të vogla urbane (dendësi e ndërmjetme&gt; 5 000 banorë)</w:t>
            </w:r>
          </w:p>
        </w:tc>
        <w:tc>
          <w:tcPr>
            <w:tcW w:w="1557" w:type="dxa"/>
          </w:tcPr>
          <w:p w:rsidR="001065CA" w:rsidRPr="003E3C7E" w:rsidRDefault="001065CA" w:rsidP="001C74BE">
            <w:pPr>
              <w:pStyle w:val="paragrafi0"/>
              <w:jc w:val="right"/>
              <w:rPr>
                <w:rFonts w:ascii="Garamond" w:hAnsi="Garamond"/>
                <w:spacing w:val="-4"/>
                <w:sz w:val="22"/>
                <w:szCs w:val="22"/>
              </w:rPr>
            </w:pPr>
            <w:r w:rsidRPr="003E3C7E">
              <w:rPr>
                <w:rFonts w:ascii="Garamond" w:hAnsi="Garamond" w:cs="Arial"/>
                <w:spacing w:val="-4"/>
                <w:sz w:val="22"/>
                <w:szCs w:val="22"/>
              </w:rPr>
              <w:t xml:space="preserve">3.152.056,80 </w:t>
            </w:r>
          </w:p>
        </w:tc>
      </w:tr>
      <w:tr w:rsidR="001065CA" w:rsidRPr="003E3C7E" w:rsidTr="001C74BE">
        <w:tc>
          <w:tcPr>
            <w:tcW w:w="1368" w:type="dxa"/>
            <w:vMerge w:val="restart"/>
          </w:tcPr>
          <w:p w:rsidR="001065CA" w:rsidRPr="003E3C7E" w:rsidRDefault="001065CA" w:rsidP="001065CA">
            <w:pPr>
              <w:pStyle w:val="paragrafi0"/>
              <w:rPr>
                <w:rFonts w:ascii="Garamond" w:hAnsi="Garamond"/>
                <w:spacing w:val="-4"/>
                <w:sz w:val="22"/>
                <w:szCs w:val="22"/>
              </w:rPr>
            </w:pPr>
            <w:r w:rsidRPr="003E3C7E">
              <w:rPr>
                <w:rFonts w:ascii="Garamond" w:hAnsi="Garamond"/>
                <w:spacing w:val="-4"/>
                <w:sz w:val="22"/>
                <w:szCs w:val="22"/>
              </w:rPr>
              <w:t>2</w:t>
            </w:r>
          </w:p>
        </w:tc>
        <w:tc>
          <w:tcPr>
            <w:tcW w:w="6930" w:type="dxa"/>
          </w:tcPr>
          <w:p w:rsidR="001065CA" w:rsidRPr="003E3C7E" w:rsidRDefault="007D3482" w:rsidP="00A3745D">
            <w:pPr>
              <w:pStyle w:val="Paragrafi"/>
              <w:ind w:firstLine="0"/>
              <w:rPr>
                <w:spacing w:val="-4"/>
                <w:sz w:val="22"/>
                <w:lang w:val="sq-AL"/>
              </w:rPr>
            </w:pPr>
            <w:r w:rsidRPr="003E3C7E">
              <w:rPr>
                <w:spacing w:val="-4"/>
                <w:sz w:val="22"/>
                <w:lang w:val="sq-AL"/>
              </w:rPr>
              <w:t>01 Zona të mëdha urbane (me dendësi popullsie &gt;50 000 banorë)</w:t>
            </w:r>
          </w:p>
        </w:tc>
        <w:tc>
          <w:tcPr>
            <w:tcW w:w="1557" w:type="dxa"/>
          </w:tcPr>
          <w:p w:rsidR="001065CA" w:rsidRPr="003E3C7E" w:rsidRDefault="007D3482" w:rsidP="001C74BE">
            <w:pPr>
              <w:pStyle w:val="Paragrafi"/>
              <w:jc w:val="right"/>
              <w:rPr>
                <w:rFonts w:ascii="Times New Roman" w:hAnsi="Times New Roman"/>
                <w:spacing w:val="-4"/>
                <w:sz w:val="22"/>
                <w:lang w:val="sq-AL"/>
              </w:rPr>
            </w:pPr>
            <w:r w:rsidRPr="003E3C7E">
              <w:rPr>
                <w:spacing w:val="-4"/>
                <w:sz w:val="22"/>
                <w:lang w:val="sq-AL"/>
              </w:rPr>
              <w:t xml:space="preserve">5.516.099,50 </w:t>
            </w:r>
          </w:p>
        </w:tc>
      </w:tr>
      <w:tr w:rsidR="001065CA" w:rsidRPr="003E3C7E" w:rsidTr="001C74BE">
        <w:tc>
          <w:tcPr>
            <w:tcW w:w="1368" w:type="dxa"/>
            <w:vMerge/>
          </w:tcPr>
          <w:p w:rsidR="001065CA" w:rsidRPr="003E3C7E" w:rsidRDefault="001065CA" w:rsidP="001065CA">
            <w:pPr>
              <w:pStyle w:val="paragrafi0"/>
              <w:rPr>
                <w:rFonts w:ascii="Garamond" w:hAnsi="Garamond"/>
                <w:spacing w:val="-4"/>
                <w:sz w:val="22"/>
                <w:szCs w:val="22"/>
              </w:rPr>
            </w:pPr>
          </w:p>
        </w:tc>
        <w:tc>
          <w:tcPr>
            <w:tcW w:w="6930" w:type="dxa"/>
          </w:tcPr>
          <w:p w:rsidR="001065CA" w:rsidRPr="003E3C7E" w:rsidRDefault="007D3482" w:rsidP="00A3745D">
            <w:pPr>
              <w:pStyle w:val="Paragrafi"/>
              <w:ind w:firstLine="0"/>
              <w:rPr>
                <w:spacing w:val="-4"/>
                <w:sz w:val="22"/>
                <w:lang w:val="sq-AL"/>
              </w:rPr>
            </w:pPr>
            <w:r w:rsidRPr="003E3C7E">
              <w:rPr>
                <w:spacing w:val="-4"/>
                <w:sz w:val="22"/>
                <w:lang w:val="sq-AL"/>
              </w:rPr>
              <w:t>02 Zona të vogla urbane (dendësi e ndërmjetme&gt; 5 000 banorë)</w:t>
            </w:r>
          </w:p>
        </w:tc>
        <w:tc>
          <w:tcPr>
            <w:tcW w:w="1557" w:type="dxa"/>
          </w:tcPr>
          <w:p w:rsidR="001065CA" w:rsidRPr="003E3C7E" w:rsidRDefault="007D3482" w:rsidP="001C74BE">
            <w:pPr>
              <w:pStyle w:val="Paragrafi"/>
              <w:jc w:val="right"/>
              <w:rPr>
                <w:rFonts w:ascii="Times New Roman" w:hAnsi="Times New Roman"/>
                <w:spacing w:val="-4"/>
                <w:sz w:val="22"/>
                <w:lang w:val="sq-AL"/>
              </w:rPr>
            </w:pPr>
            <w:r w:rsidRPr="003E3C7E">
              <w:rPr>
                <w:spacing w:val="-4"/>
                <w:sz w:val="22"/>
                <w:lang w:val="sq-AL"/>
              </w:rPr>
              <w:t xml:space="preserve">6.619.319,40 </w:t>
            </w:r>
          </w:p>
        </w:tc>
      </w:tr>
      <w:tr w:rsidR="001065CA" w:rsidRPr="003E3C7E" w:rsidTr="001C74BE">
        <w:tc>
          <w:tcPr>
            <w:tcW w:w="1368" w:type="dxa"/>
            <w:vMerge/>
          </w:tcPr>
          <w:p w:rsidR="001065CA" w:rsidRPr="003E3C7E" w:rsidRDefault="001065CA" w:rsidP="001065CA">
            <w:pPr>
              <w:pStyle w:val="paragrafi0"/>
              <w:rPr>
                <w:rFonts w:ascii="Garamond" w:hAnsi="Garamond"/>
                <w:spacing w:val="-4"/>
                <w:sz w:val="22"/>
                <w:szCs w:val="22"/>
              </w:rPr>
            </w:pPr>
          </w:p>
        </w:tc>
        <w:tc>
          <w:tcPr>
            <w:tcW w:w="6930" w:type="dxa"/>
          </w:tcPr>
          <w:p w:rsidR="001065CA" w:rsidRPr="003E3C7E" w:rsidRDefault="001A3F0A" w:rsidP="00A3745D">
            <w:pPr>
              <w:pStyle w:val="Paragrafi"/>
              <w:ind w:firstLine="0"/>
              <w:rPr>
                <w:rFonts w:ascii="Times New Roman" w:hAnsi="Times New Roman"/>
                <w:spacing w:val="-4"/>
                <w:sz w:val="22"/>
                <w:lang w:val="sq-AL"/>
              </w:rPr>
            </w:pPr>
            <w:r w:rsidRPr="003E3C7E">
              <w:rPr>
                <w:spacing w:val="-4"/>
                <w:sz w:val="22"/>
                <w:lang w:val="sq-AL"/>
              </w:rPr>
              <w:t>03 Zonat rurale (pak e populluar)</w:t>
            </w:r>
          </w:p>
        </w:tc>
        <w:tc>
          <w:tcPr>
            <w:tcW w:w="1557" w:type="dxa"/>
          </w:tcPr>
          <w:p w:rsidR="001065CA" w:rsidRPr="003E3C7E" w:rsidRDefault="001A3F0A" w:rsidP="001C74BE">
            <w:pPr>
              <w:pStyle w:val="Paragrafi"/>
              <w:jc w:val="right"/>
              <w:rPr>
                <w:rFonts w:ascii="Times New Roman" w:hAnsi="Times New Roman"/>
                <w:spacing w:val="-4"/>
                <w:sz w:val="22"/>
                <w:lang w:val="sq-AL"/>
              </w:rPr>
            </w:pPr>
            <w:r w:rsidRPr="003E3C7E">
              <w:rPr>
                <w:spacing w:val="-4"/>
                <w:sz w:val="22"/>
                <w:lang w:val="sq-AL"/>
              </w:rPr>
              <w:t xml:space="preserve">9.928.979,10 </w:t>
            </w:r>
          </w:p>
        </w:tc>
      </w:tr>
      <w:tr w:rsidR="0075311A" w:rsidRPr="003E3C7E" w:rsidTr="001C74BE">
        <w:tc>
          <w:tcPr>
            <w:tcW w:w="1368" w:type="dxa"/>
            <w:vMerge w:val="restart"/>
          </w:tcPr>
          <w:p w:rsidR="0075311A" w:rsidRPr="003E3C7E" w:rsidRDefault="0075311A" w:rsidP="001065CA">
            <w:pPr>
              <w:pStyle w:val="paragrafi0"/>
              <w:rPr>
                <w:rFonts w:ascii="Garamond" w:hAnsi="Garamond"/>
                <w:spacing w:val="-4"/>
                <w:sz w:val="22"/>
                <w:szCs w:val="22"/>
              </w:rPr>
            </w:pPr>
            <w:r w:rsidRPr="003E3C7E">
              <w:rPr>
                <w:rFonts w:ascii="Garamond" w:hAnsi="Garamond"/>
                <w:spacing w:val="-4"/>
                <w:sz w:val="22"/>
                <w:szCs w:val="22"/>
              </w:rPr>
              <w:t>3</w:t>
            </w:r>
          </w:p>
        </w:tc>
        <w:tc>
          <w:tcPr>
            <w:tcW w:w="6930" w:type="dxa"/>
          </w:tcPr>
          <w:p w:rsidR="0075311A" w:rsidRPr="003E3C7E" w:rsidRDefault="0075311A" w:rsidP="00A3745D">
            <w:pPr>
              <w:pStyle w:val="Paragrafi"/>
              <w:ind w:firstLine="0"/>
              <w:rPr>
                <w:spacing w:val="-4"/>
                <w:sz w:val="22"/>
                <w:lang w:val="sq-AL"/>
              </w:rPr>
            </w:pPr>
            <w:r w:rsidRPr="003E3C7E">
              <w:rPr>
                <w:spacing w:val="-4"/>
                <w:sz w:val="22"/>
                <w:lang w:val="sq-AL"/>
              </w:rPr>
              <w:t>01 Zona të mëdha urbane (me dendësi popullsie &gt; 50 000 banorë)</w:t>
            </w:r>
          </w:p>
        </w:tc>
        <w:tc>
          <w:tcPr>
            <w:tcW w:w="1557" w:type="dxa"/>
          </w:tcPr>
          <w:p w:rsidR="0075311A" w:rsidRPr="003E3C7E" w:rsidRDefault="0075311A" w:rsidP="001C74BE">
            <w:pPr>
              <w:pStyle w:val="Paragrafi"/>
              <w:jc w:val="right"/>
              <w:rPr>
                <w:rFonts w:ascii="Times New Roman" w:hAnsi="Times New Roman"/>
                <w:spacing w:val="-4"/>
                <w:sz w:val="22"/>
                <w:lang w:val="sq-AL"/>
              </w:rPr>
            </w:pPr>
            <w:r w:rsidRPr="003E3C7E">
              <w:rPr>
                <w:spacing w:val="-4"/>
                <w:sz w:val="22"/>
                <w:lang w:val="sq-AL"/>
              </w:rPr>
              <w:t xml:space="preserve">5.910.106,80 </w:t>
            </w:r>
          </w:p>
        </w:tc>
      </w:tr>
      <w:tr w:rsidR="0075311A" w:rsidRPr="003E3C7E" w:rsidTr="001C74BE">
        <w:tc>
          <w:tcPr>
            <w:tcW w:w="1368" w:type="dxa"/>
            <w:vMerge/>
          </w:tcPr>
          <w:p w:rsidR="0075311A" w:rsidRPr="003E3C7E" w:rsidRDefault="0075311A" w:rsidP="001065CA">
            <w:pPr>
              <w:pStyle w:val="paragrafi0"/>
              <w:rPr>
                <w:rFonts w:ascii="Garamond" w:hAnsi="Garamond"/>
                <w:spacing w:val="-4"/>
                <w:sz w:val="22"/>
                <w:szCs w:val="22"/>
              </w:rPr>
            </w:pPr>
          </w:p>
        </w:tc>
        <w:tc>
          <w:tcPr>
            <w:tcW w:w="6930" w:type="dxa"/>
          </w:tcPr>
          <w:p w:rsidR="0075311A" w:rsidRPr="003E3C7E" w:rsidRDefault="001C74BE" w:rsidP="00A3745D">
            <w:pPr>
              <w:pStyle w:val="Paragrafi"/>
              <w:ind w:firstLine="0"/>
              <w:rPr>
                <w:rFonts w:ascii="Times New Roman" w:hAnsi="Times New Roman"/>
                <w:spacing w:val="-4"/>
                <w:sz w:val="22"/>
                <w:lang w:val="sq-AL"/>
              </w:rPr>
            </w:pPr>
            <w:r w:rsidRPr="003E3C7E">
              <w:rPr>
                <w:spacing w:val="-4"/>
                <w:sz w:val="22"/>
                <w:lang w:val="sq-AL"/>
              </w:rPr>
              <w:t>04 Zonat e bashkëpunimit makro</w:t>
            </w:r>
            <w:r w:rsidR="0075311A" w:rsidRPr="003E3C7E">
              <w:rPr>
                <w:spacing w:val="-4"/>
                <w:sz w:val="22"/>
                <w:lang w:val="sq-AL"/>
              </w:rPr>
              <w:t>rajonal</w:t>
            </w:r>
          </w:p>
        </w:tc>
        <w:tc>
          <w:tcPr>
            <w:tcW w:w="1557" w:type="dxa"/>
          </w:tcPr>
          <w:p w:rsidR="0075311A" w:rsidRPr="003E3C7E" w:rsidRDefault="0075311A" w:rsidP="001C74BE">
            <w:pPr>
              <w:pStyle w:val="Paragrafi"/>
              <w:ind w:firstLine="0"/>
              <w:jc w:val="right"/>
              <w:rPr>
                <w:rFonts w:ascii="Times New Roman" w:hAnsi="Times New Roman"/>
                <w:spacing w:val="-4"/>
                <w:sz w:val="22"/>
                <w:lang w:val="sq-AL"/>
              </w:rPr>
            </w:pPr>
            <w:r w:rsidRPr="003E3C7E">
              <w:rPr>
                <w:spacing w:val="-4"/>
                <w:sz w:val="22"/>
                <w:lang w:val="sq-AL"/>
              </w:rPr>
              <w:t xml:space="preserve">13.790.249,20 </w:t>
            </w:r>
          </w:p>
        </w:tc>
      </w:tr>
      <w:tr w:rsidR="0075311A" w:rsidRPr="003E3C7E" w:rsidTr="001C74BE">
        <w:tc>
          <w:tcPr>
            <w:tcW w:w="1368" w:type="dxa"/>
            <w:vMerge w:val="restart"/>
          </w:tcPr>
          <w:p w:rsidR="0075311A" w:rsidRPr="003E3C7E" w:rsidRDefault="0075311A" w:rsidP="001065CA">
            <w:pPr>
              <w:pStyle w:val="paragrafi0"/>
              <w:rPr>
                <w:rFonts w:ascii="Garamond" w:hAnsi="Garamond"/>
                <w:spacing w:val="-4"/>
                <w:sz w:val="22"/>
                <w:szCs w:val="22"/>
              </w:rPr>
            </w:pPr>
            <w:r w:rsidRPr="003E3C7E">
              <w:rPr>
                <w:rFonts w:ascii="Garamond" w:hAnsi="Garamond"/>
                <w:spacing w:val="-4"/>
                <w:sz w:val="22"/>
                <w:szCs w:val="22"/>
              </w:rPr>
              <w:t>4</w:t>
            </w:r>
          </w:p>
        </w:tc>
        <w:tc>
          <w:tcPr>
            <w:tcW w:w="6930" w:type="dxa"/>
          </w:tcPr>
          <w:p w:rsidR="0075311A" w:rsidRPr="003E3C7E" w:rsidRDefault="0075311A" w:rsidP="00A3745D">
            <w:pPr>
              <w:pStyle w:val="Paragrafi"/>
              <w:ind w:firstLine="0"/>
              <w:rPr>
                <w:spacing w:val="-4"/>
                <w:sz w:val="22"/>
                <w:lang w:val="sq-AL"/>
              </w:rPr>
            </w:pPr>
            <w:r w:rsidRPr="003E3C7E">
              <w:rPr>
                <w:spacing w:val="-4"/>
                <w:sz w:val="22"/>
                <w:lang w:val="sq-AL"/>
              </w:rPr>
              <w:t>01 Zona të mëdha urbane (me dendësi popullsie &gt; 50 000 banorë)</w:t>
            </w:r>
          </w:p>
        </w:tc>
        <w:tc>
          <w:tcPr>
            <w:tcW w:w="1557" w:type="dxa"/>
          </w:tcPr>
          <w:p w:rsidR="0075311A" w:rsidRPr="003E3C7E" w:rsidRDefault="0075311A" w:rsidP="001C74BE">
            <w:pPr>
              <w:pStyle w:val="Paragrafi"/>
              <w:jc w:val="right"/>
              <w:rPr>
                <w:rFonts w:ascii="Times New Roman" w:hAnsi="Times New Roman"/>
                <w:spacing w:val="-4"/>
                <w:sz w:val="22"/>
                <w:lang w:val="sq-AL"/>
              </w:rPr>
            </w:pPr>
            <w:r w:rsidRPr="003E3C7E">
              <w:rPr>
                <w:spacing w:val="-4"/>
                <w:sz w:val="22"/>
                <w:lang w:val="sq-AL"/>
              </w:rPr>
              <w:t xml:space="preserve">5.358.496,80 </w:t>
            </w:r>
          </w:p>
        </w:tc>
      </w:tr>
      <w:tr w:rsidR="0075311A" w:rsidRPr="003E3C7E" w:rsidTr="001C74BE">
        <w:tc>
          <w:tcPr>
            <w:tcW w:w="1368" w:type="dxa"/>
            <w:vMerge/>
          </w:tcPr>
          <w:p w:rsidR="0075311A" w:rsidRPr="003E3C7E" w:rsidRDefault="0075311A" w:rsidP="001065CA">
            <w:pPr>
              <w:pStyle w:val="paragrafi0"/>
              <w:rPr>
                <w:rFonts w:ascii="Garamond" w:hAnsi="Garamond"/>
                <w:spacing w:val="-4"/>
                <w:sz w:val="22"/>
                <w:szCs w:val="22"/>
              </w:rPr>
            </w:pPr>
          </w:p>
        </w:tc>
        <w:tc>
          <w:tcPr>
            <w:tcW w:w="6930" w:type="dxa"/>
          </w:tcPr>
          <w:p w:rsidR="0075311A" w:rsidRPr="003E3C7E" w:rsidRDefault="001C74BE" w:rsidP="00A3745D">
            <w:pPr>
              <w:pStyle w:val="Paragrafi"/>
              <w:ind w:firstLine="0"/>
              <w:rPr>
                <w:rFonts w:ascii="Times New Roman" w:hAnsi="Times New Roman"/>
                <w:spacing w:val="-4"/>
                <w:sz w:val="22"/>
                <w:lang w:val="sq-AL"/>
              </w:rPr>
            </w:pPr>
            <w:r w:rsidRPr="003E3C7E">
              <w:rPr>
                <w:spacing w:val="-4"/>
                <w:sz w:val="22"/>
                <w:lang w:val="sq-AL"/>
              </w:rPr>
              <w:t>04 Zonat e bashkëpunimit makro</w:t>
            </w:r>
            <w:r w:rsidR="0075311A" w:rsidRPr="003E3C7E">
              <w:rPr>
                <w:spacing w:val="-4"/>
                <w:sz w:val="22"/>
                <w:lang w:val="sq-AL"/>
              </w:rPr>
              <w:t>rajonal</w:t>
            </w:r>
          </w:p>
        </w:tc>
        <w:tc>
          <w:tcPr>
            <w:tcW w:w="1557" w:type="dxa"/>
          </w:tcPr>
          <w:p w:rsidR="0075311A" w:rsidRPr="003E3C7E" w:rsidRDefault="0075311A" w:rsidP="001C74BE">
            <w:pPr>
              <w:pStyle w:val="Paragrafi"/>
              <w:jc w:val="right"/>
              <w:rPr>
                <w:rFonts w:ascii="Times New Roman" w:hAnsi="Times New Roman"/>
                <w:spacing w:val="-4"/>
                <w:sz w:val="22"/>
                <w:lang w:val="sq-AL"/>
              </w:rPr>
            </w:pPr>
            <w:r w:rsidRPr="003E3C7E">
              <w:rPr>
                <w:spacing w:val="-4"/>
                <w:sz w:val="22"/>
                <w:lang w:val="sq-AL"/>
              </w:rPr>
              <w:t xml:space="preserve">8.037.745,20 </w:t>
            </w:r>
          </w:p>
        </w:tc>
      </w:tr>
      <w:tr w:rsidR="0075311A" w:rsidRPr="003E3C7E" w:rsidTr="001C74BE">
        <w:tc>
          <w:tcPr>
            <w:tcW w:w="1368" w:type="dxa"/>
          </w:tcPr>
          <w:p w:rsidR="0075311A" w:rsidRPr="003E3C7E" w:rsidRDefault="00A26FBF" w:rsidP="001C74BE">
            <w:pPr>
              <w:pStyle w:val="Paragrafi"/>
              <w:ind w:firstLine="0"/>
              <w:rPr>
                <w:spacing w:val="-4"/>
                <w:sz w:val="22"/>
                <w:lang w:val="sq-AL"/>
              </w:rPr>
            </w:pPr>
            <w:r w:rsidRPr="003E3C7E">
              <w:rPr>
                <w:spacing w:val="-4"/>
                <w:sz w:val="22"/>
                <w:lang w:val="sq-AL"/>
              </w:rPr>
              <w:t>5</w:t>
            </w:r>
          </w:p>
        </w:tc>
        <w:tc>
          <w:tcPr>
            <w:tcW w:w="6930" w:type="dxa"/>
          </w:tcPr>
          <w:p w:rsidR="0075311A" w:rsidRPr="003E3C7E" w:rsidRDefault="00A26FBF" w:rsidP="001C74BE">
            <w:pPr>
              <w:pStyle w:val="Paragrafi"/>
              <w:ind w:firstLine="0"/>
              <w:rPr>
                <w:spacing w:val="-4"/>
                <w:sz w:val="22"/>
                <w:lang w:val="sq-AL"/>
              </w:rPr>
            </w:pPr>
            <w:r w:rsidRPr="003E3C7E">
              <w:rPr>
                <w:spacing w:val="-4"/>
                <w:sz w:val="22"/>
                <w:lang w:val="sq-AL"/>
              </w:rPr>
              <w:t>07</w:t>
            </w:r>
            <w:r w:rsidR="001C74BE" w:rsidRPr="003E3C7E">
              <w:rPr>
                <w:spacing w:val="-4"/>
                <w:sz w:val="22"/>
                <w:lang w:val="sq-AL"/>
              </w:rPr>
              <w:t xml:space="preserve"> </w:t>
            </w:r>
            <w:r w:rsidRPr="003E3C7E">
              <w:rPr>
                <w:spacing w:val="-4"/>
                <w:sz w:val="22"/>
                <w:lang w:val="sq-AL"/>
              </w:rPr>
              <w:t>Jo e aplikueshme</w:t>
            </w:r>
          </w:p>
        </w:tc>
        <w:tc>
          <w:tcPr>
            <w:tcW w:w="1557" w:type="dxa"/>
          </w:tcPr>
          <w:p w:rsidR="0075311A" w:rsidRPr="003E3C7E" w:rsidRDefault="00A26FBF" w:rsidP="001C74BE">
            <w:pPr>
              <w:pStyle w:val="Paragrafi"/>
              <w:ind w:firstLine="0"/>
              <w:jc w:val="right"/>
              <w:rPr>
                <w:spacing w:val="-4"/>
                <w:sz w:val="22"/>
                <w:lang w:val="sq-AL"/>
              </w:rPr>
            </w:pPr>
            <w:r w:rsidRPr="003E3C7E">
              <w:rPr>
                <w:spacing w:val="-4"/>
                <w:sz w:val="22"/>
                <w:lang w:val="sq-AL"/>
              </w:rPr>
              <w:t>7.880.142,00</w:t>
            </w:r>
          </w:p>
        </w:tc>
      </w:tr>
    </w:tbl>
    <w:p w:rsidR="0067595F" w:rsidRPr="003E3C7E" w:rsidRDefault="0067595F" w:rsidP="0067595F">
      <w:pPr>
        <w:pStyle w:val="Paragrafi"/>
        <w:rPr>
          <w:spacing w:val="-4"/>
          <w:sz w:val="16"/>
          <w:lang w:val="sq-AL"/>
        </w:rPr>
      </w:pPr>
    </w:p>
    <w:p w:rsidR="001954A6" w:rsidRPr="004566BE" w:rsidRDefault="0067595F" w:rsidP="001C74BE">
      <w:pPr>
        <w:pStyle w:val="Paragrafi"/>
        <w:rPr>
          <w:spacing w:val="-4"/>
          <w:lang w:val="sq-AL"/>
        </w:rPr>
      </w:pPr>
      <w:r w:rsidRPr="004566BE">
        <w:rPr>
          <w:spacing w:val="-4"/>
          <w:lang w:val="sq-AL"/>
        </w:rPr>
        <w:t>Tabela 8: Dimensioni 6: Mekanizmat e shpërndarjes territoriale</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6930"/>
        <w:gridCol w:w="1530"/>
      </w:tblGrid>
      <w:tr w:rsidR="001C74BE" w:rsidRPr="003E3C7E" w:rsidTr="001C74BE">
        <w:tc>
          <w:tcPr>
            <w:tcW w:w="1350" w:type="dxa"/>
          </w:tcPr>
          <w:p w:rsidR="00F0733B" w:rsidRPr="003E3C7E" w:rsidRDefault="001C74BE" w:rsidP="00A3745D">
            <w:pPr>
              <w:pStyle w:val="Paragrafi"/>
              <w:ind w:firstLine="0"/>
              <w:jc w:val="center"/>
              <w:rPr>
                <w:b/>
                <w:spacing w:val="-4"/>
                <w:sz w:val="22"/>
                <w:lang w:val="sq-AL"/>
              </w:rPr>
            </w:pPr>
            <w:r w:rsidRPr="003E3C7E">
              <w:rPr>
                <w:b/>
                <w:spacing w:val="-4"/>
                <w:sz w:val="22"/>
                <w:lang w:val="sq-AL"/>
              </w:rPr>
              <w:t>Aksi p</w:t>
            </w:r>
            <w:r w:rsidR="00F0733B" w:rsidRPr="003E3C7E">
              <w:rPr>
                <w:b/>
                <w:spacing w:val="-4"/>
                <w:sz w:val="22"/>
                <w:lang w:val="sq-AL"/>
              </w:rPr>
              <w:t>rioritar</w:t>
            </w:r>
          </w:p>
        </w:tc>
        <w:tc>
          <w:tcPr>
            <w:tcW w:w="6930" w:type="dxa"/>
          </w:tcPr>
          <w:p w:rsidR="00F0733B" w:rsidRPr="003E3C7E" w:rsidRDefault="00F0733B" w:rsidP="00A3745D">
            <w:pPr>
              <w:pStyle w:val="Paragrafi"/>
              <w:ind w:firstLine="0"/>
              <w:jc w:val="center"/>
              <w:rPr>
                <w:b/>
                <w:spacing w:val="-4"/>
                <w:sz w:val="22"/>
                <w:lang w:val="sq-AL"/>
              </w:rPr>
            </w:pPr>
            <w:r w:rsidRPr="003E3C7E">
              <w:rPr>
                <w:b/>
                <w:spacing w:val="-4"/>
                <w:sz w:val="22"/>
                <w:lang w:val="sq-AL"/>
              </w:rPr>
              <w:t>Kodi</w:t>
            </w:r>
          </w:p>
        </w:tc>
        <w:tc>
          <w:tcPr>
            <w:tcW w:w="1530" w:type="dxa"/>
          </w:tcPr>
          <w:p w:rsidR="00F0733B" w:rsidRPr="003E3C7E" w:rsidRDefault="001C74BE" w:rsidP="00A3745D">
            <w:pPr>
              <w:pStyle w:val="Paragrafi"/>
              <w:ind w:firstLine="0"/>
              <w:jc w:val="center"/>
              <w:rPr>
                <w:b/>
                <w:spacing w:val="-4"/>
                <w:sz w:val="22"/>
                <w:lang w:val="sq-AL"/>
              </w:rPr>
            </w:pPr>
            <w:r w:rsidRPr="003E3C7E">
              <w:rPr>
                <w:b/>
                <w:spacing w:val="-4"/>
                <w:sz w:val="22"/>
                <w:lang w:val="sq-AL"/>
              </w:rPr>
              <w:t>Shuma në e</w:t>
            </w:r>
            <w:r w:rsidR="00F0733B" w:rsidRPr="003E3C7E">
              <w:rPr>
                <w:b/>
                <w:spacing w:val="-4"/>
                <w:sz w:val="22"/>
                <w:lang w:val="sq-AL"/>
              </w:rPr>
              <w:t>uro</w:t>
            </w:r>
          </w:p>
        </w:tc>
      </w:tr>
      <w:tr w:rsidR="001C74BE" w:rsidRPr="003E3C7E" w:rsidTr="001C74BE">
        <w:tc>
          <w:tcPr>
            <w:tcW w:w="1350" w:type="dxa"/>
          </w:tcPr>
          <w:p w:rsidR="00F0733B" w:rsidRPr="003E3C7E" w:rsidRDefault="00F0733B" w:rsidP="00F0733B">
            <w:pPr>
              <w:pStyle w:val="Paragrafi"/>
              <w:rPr>
                <w:spacing w:val="-4"/>
                <w:sz w:val="22"/>
                <w:lang w:val="sq-AL"/>
              </w:rPr>
            </w:pPr>
            <w:r w:rsidRPr="003E3C7E">
              <w:rPr>
                <w:spacing w:val="-4"/>
                <w:sz w:val="22"/>
                <w:lang w:val="sq-AL"/>
              </w:rPr>
              <w:t>1</w:t>
            </w:r>
          </w:p>
        </w:tc>
        <w:tc>
          <w:tcPr>
            <w:tcW w:w="6930" w:type="dxa"/>
          </w:tcPr>
          <w:p w:rsidR="00F0733B" w:rsidRPr="003E3C7E" w:rsidRDefault="00F0733B" w:rsidP="00F0733B">
            <w:pPr>
              <w:pStyle w:val="Paragrafi"/>
              <w:rPr>
                <w:spacing w:val="-4"/>
                <w:sz w:val="22"/>
                <w:lang w:val="sq-AL"/>
              </w:rPr>
            </w:pPr>
            <w:r w:rsidRPr="003E3C7E">
              <w:rPr>
                <w:spacing w:val="-4"/>
                <w:sz w:val="22"/>
                <w:lang w:val="sq-AL"/>
              </w:rPr>
              <w:t>07 E pazbatueshme</w:t>
            </w:r>
          </w:p>
        </w:tc>
        <w:tc>
          <w:tcPr>
            <w:tcW w:w="1530" w:type="dxa"/>
          </w:tcPr>
          <w:p w:rsidR="00F0733B" w:rsidRPr="003E3C7E" w:rsidRDefault="00F0733B" w:rsidP="001C74BE">
            <w:pPr>
              <w:pStyle w:val="Paragrafi"/>
              <w:jc w:val="right"/>
              <w:rPr>
                <w:spacing w:val="-4"/>
                <w:sz w:val="22"/>
                <w:lang w:val="sq-AL"/>
              </w:rPr>
            </w:pPr>
            <w:r w:rsidRPr="003E3C7E">
              <w:rPr>
                <w:spacing w:val="-4"/>
                <w:sz w:val="22"/>
                <w:lang w:val="sq-AL"/>
              </w:rPr>
              <w:t>15.760.284</w:t>
            </w:r>
          </w:p>
        </w:tc>
      </w:tr>
      <w:tr w:rsidR="001C74BE" w:rsidRPr="003E3C7E" w:rsidTr="001C74BE">
        <w:tc>
          <w:tcPr>
            <w:tcW w:w="1350" w:type="dxa"/>
          </w:tcPr>
          <w:p w:rsidR="00F0733B" w:rsidRPr="003E3C7E" w:rsidRDefault="00F0733B" w:rsidP="00F0733B">
            <w:pPr>
              <w:pStyle w:val="Paragrafi"/>
              <w:rPr>
                <w:spacing w:val="-4"/>
                <w:sz w:val="22"/>
                <w:lang w:val="sq-AL"/>
              </w:rPr>
            </w:pPr>
            <w:r w:rsidRPr="003E3C7E">
              <w:rPr>
                <w:spacing w:val="-4"/>
                <w:sz w:val="22"/>
                <w:lang w:val="sq-AL"/>
              </w:rPr>
              <w:t>2</w:t>
            </w:r>
          </w:p>
        </w:tc>
        <w:tc>
          <w:tcPr>
            <w:tcW w:w="6930" w:type="dxa"/>
          </w:tcPr>
          <w:p w:rsidR="00F0733B" w:rsidRPr="003E3C7E" w:rsidRDefault="00F0733B" w:rsidP="00F0733B">
            <w:pPr>
              <w:pStyle w:val="Paragrafi"/>
              <w:rPr>
                <w:spacing w:val="-4"/>
                <w:sz w:val="22"/>
                <w:lang w:val="sq-AL"/>
              </w:rPr>
            </w:pPr>
            <w:r w:rsidRPr="003E3C7E">
              <w:rPr>
                <w:spacing w:val="-4"/>
                <w:sz w:val="22"/>
                <w:lang w:val="sq-AL"/>
              </w:rPr>
              <w:t>07 E pazbatueshme</w:t>
            </w:r>
          </w:p>
        </w:tc>
        <w:tc>
          <w:tcPr>
            <w:tcW w:w="1530" w:type="dxa"/>
          </w:tcPr>
          <w:p w:rsidR="00F0733B" w:rsidRPr="003E3C7E" w:rsidRDefault="00F0733B" w:rsidP="001C74BE">
            <w:pPr>
              <w:pStyle w:val="Paragrafi"/>
              <w:jc w:val="right"/>
              <w:rPr>
                <w:spacing w:val="-4"/>
                <w:sz w:val="22"/>
                <w:lang w:val="sq-AL"/>
              </w:rPr>
            </w:pPr>
            <w:r w:rsidRPr="003E3C7E">
              <w:rPr>
                <w:spacing w:val="-4"/>
                <w:sz w:val="22"/>
                <w:lang w:val="sq-AL"/>
              </w:rPr>
              <w:t>22.064.398</w:t>
            </w:r>
          </w:p>
        </w:tc>
      </w:tr>
      <w:tr w:rsidR="001C74BE" w:rsidRPr="003E3C7E" w:rsidTr="001C74BE">
        <w:tc>
          <w:tcPr>
            <w:tcW w:w="1350" w:type="dxa"/>
          </w:tcPr>
          <w:p w:rsidR="00F0733B" w:rsidRPr="003E3C7E" w:rsidRDefault="00F0733B" w:rsidP="00F0733B">
            <w:pPr>
              <w:pStyle w:val="Paragrafi"/>
              <w:rPr>
                <w:spacing w:val="-4"/>
                <w:sz w:val="22"/>
                <w:lang w:val="sq-AL"/>
              </w:rPr>
            </w:pPr>
            <w:r w:rsidRPr="003E3C7E">
              <w:rPr>
                <w:spacing w:val="-4"/>
                <w:sz w:val="22"/>
                <w:lang w:val="sq-AL"/>
              </w:rPr>
              <w:t>3</w:t>
            </w:r>
          </w:p>
        </w:tc>
        <w:tc>
          <w:tcPr>
            <w:tcW w:w="6930" w:type="dxa"/>
          </w:tcPr>
          <w:p w:rsidR="00F0733B" w:rsidRPr="003E3C7E" w:rsidRDefault="00F0733B" w:rsidP="00F0733B">
            <w:pPr>
              <w:pStyle w:val="Paragrafi"/>
              <w:rPr>
                <w:spacing w:val="-4"/>
                <w:sz w:val="22"/>
                <w:lang w:val="sq-AL"/>
              </w:rPr>
            </w:pPr>
            <w:r w:rsidRPr="003E3C7E">
              <w:rPr>
                <w:spacing w:val="-4"/>
                <w:sz w:val="22"/>
                <w:lang w:val="sq-AL"/>
              </w:rPr>
              <w:t>07 E pazbatueshme</w:t>
            </w:r>
          </w:p>
        </w:tc>
        <w:tc>
          <w:tcPr>
            <w:tcW w:w="1530" w:type="dxa"/>
          </w:tcPr>
          <w:p w:rsidR="00F0733B" w:rsidRPr="003E3C7E" w:rsidRDefault="00F0733B" w:rsidP="001C74BE">
            <w:pPr>
              <w:pStyle w:val="Paragrafi"/>
              <w:jc w:val="right"/>
              <w:rPr>
                <w:spacing w:val="-4"/>
                <w:sz w:val="22"/>
                <w:lang w:val="sq-AL"/>
              </w:rPr>
            </w:pPr>
            <w:r w:rsidRPr="003E3C7E">
              <w:rPr>
                <w:spacing w:val="-4"/>
                <w:sz w:val="22"/>
                <w:lang w:val="sq-AL"/>
              </w:rPr>
              <w:t>19.700.356</w:t>
            </w:r>
          </w:p>
        </w:tc>
      </w:tr>
      <w:tr w:rsidR="001C74BE" w:rsidRPr="003E3C7E" w:rsidTr="001C74BE">
        <w:tc>
          <w:tcPr>
            <w:tcW w:w="1350" w:type="dxa"/>
          </w:tcPr>
          <w:p w:rsidR="00F0733B" w:rsidRPr="003E3C7E" w:rsidRDefault="00F0733B" w:rsidP="00F0733B">
            <w:pPr>
              <w:pStyle w:val="Paragrafi"/>
              <w:rPr>
                <w:spacing w:val="-4"/>
                <w:sz w:val="22"/>
                <w:lang w:val="sq-AL"/>
              </w:rPr>
            </w:pPr>
            <w:r w:rsidRPr="003E3C7E">
              <w:rPr>
                <w:spacing w:val="-4"/>
                <w:sz w:val="22"/>
                <w:lang w:val="sq-AL"/>
              </w:rPr>
              <w:t>4</w:t>
            </w:r>
          </w:p>
        </w:tc>
        <w:tc>
          <w:tcPr>
            <w:tcW w:w="6930" w:type="dxa"/>
          </w:tcPr>
          <w:p w:rsidR="00F0733B" w:rsidRPr="003E3C7E" w:rsidRDefault="00F0733B" w:rsidP="00F0733B">
            <w:pPr>
              <w:pStyle w:val="Paragrafi"/>
              <w:rPr>
                <w:spacing w:val="-4"/>
                <w:sz w:val="22"/>
                <w:lang w:val="sq-AL"/>
              </w:rPr>
            </w:pPr>
            <w:r w:rsidRPr="003E3C7E">
              <w:rPr>
                <w:spacing w:val="-4"/>
                <w:sz w:val="22"/>
                <w:lang w:val="sq-AL"/>
              </w:rPr>
              <w:t>07 E pazbatueshme</w:t>
            </w:r>
          </w:p>
        </w:tc>
        <w:tc>
          <w:tcPr>
            <w:tcW w:w="1530" w:type="dxa"/>
          </w:tcPr>
          <w:p w:rsidR="00F0733B" w:rsidRPr="003E3C7E" w:rsidRDefault="00F0733B" w:rsidP="001C74BE">
            <w:pPr>
              <w:pStyle w:val="Paragrafi"/>
              <w:jc w:val="right"/>
              <w:rPr>
                <w:spacing w:val="-4"/>
                <w:sz w:val="22"/>
                <w:lang w:val="sq-AL"/>
              </w:rPr>
            </w:pPr>
            <w:r w:rsidRPr="003E3C7E">
              <w:rPr>
                <w:spacing w:val="-4"/>
                <w:sz w:val="22"/>
                <w:lang w:val="sq-AL"/>
              </w:rPr>
              <w:t>13.396.242</w:t>
            </w:r>
          </w:p>
        </w:tc>
      </w:tr>
      <w:tr w:rsidR="001C74BE" w:rsidRPr="003E3C7E" w:rsidTr="001C74BE">
        <w:tc>
          <w:tcPr>
            <w:tcW w:w="1350" w:type="dxa"/>
          </w:tcPr>
          <w:p w:rsidR="00F0733B" w:rsidRPr="003E3C7E" w:rsidRDefault="00F0733B" w:rsidP="00F0733B">
            <w:pPr>
              <w:pStyle w:val="Paragrafi"/>
              <w:rPr>
                <w:spacing w:val="-4"/>
                <w:sz w:val="22"/>
                <w:lang w:val="sq-AL"/>
              </w:rPr>
            </w:pPr>
            <w:r w:rsidRPr="003E3C7E">
              <w:rPr>
                <w:spacing w:val="-4"/>
                <w:sz w:val="22"/>
                <w:lang w:val="sq-AL"/>
              </w:rPr>
              <w:t>5</w:t>
            </w:r>
          </w:p>
        </w:tc>
        <w:tc>
          <w:tcPr>
            <w:tcW w:w="6930" w:type="dxa"/>
          </w:tcPr>
          <w:p w:rsidR="00F0733B" w:rsidRPr="003E3C7E" w:rsidRDefault="00F0733B" w:rsidP="00F0733B">
            <w:pPr>
              <w:pStyle w:val="Paragrafi"/>
              <w:rPr>
                <w:spacing w:val="-4"/>
                <w:sz w:val="22"/>
                <w:lang w:val="sq-AL"/>
              </w:rPr>
            </w:pPr>
            <w:r w:rsidRPr="003E3C7E">
              <w:rPr>
                <w:spacing w:val="-4"/>
                <w:sz w:val="22"/>
                <w:lang w:val="sq-AL"/>
              </w:rPr>
              <w:t>07 E pazbatueshme</w:t>
            </w:r>
          </w:p>
        </w:tc>
        <w:tc>
          <w:tcPr>
            <w:tcW w:w="1530" w:type="dxa"/>
          </w:tcPr>
          <w:p w:rsidR="00F0733B" w:rsidRPr="003E3C7E" w:rsidRDefault="00F0733B" w:rsidP="001C74BE">
            <w:pPr>
              <w:pStyle w:val="Paragrafi"/>
              <w:jc w:val="right"/>
              <w:rPr>
                <w:spacing w:val="-4"/>
                <w:sz w:val="22"/>
                <w:lang w:val="sq-AL"/>
              </w:rPr>
            </w:pPr>
            <w:r w:rsidRPr="003E3C7E">
              <w:rPr>
                <w:spacing w:val="-4"/>
                <w:sz w:val="22"/>
                <w:lang w:val="sq-AL"/>
              </w:rPr>
              <w:t>7.880.142</w:t>
            </w:r>
          </w:p>
        </w:tc>
      </w:tr>
    </w:tbl>
    <w:p w:rsidR="00DF440F" w:rsidRPr="00DF440F" w:rsidRDefault="00B31E81" w:rsidP="00DF440F">
      <w:pPr>
        <w:pStyle w:val="Paragrafi"/>
        <w:rPr>
          <w:spacing w:val="-4"/>
          <w:lang w:val="sq-AL"/>
        </w:rPr>
      </w:pPr>
      <w:r w:rsidRPr="004566BE">
        <w:rPr>
          <w:spacing w:val="-4"/>
          <w:sz w:val="28"/>
          <w:szCs w:val="28"/>
          <w:lang w:val="sq-AL"/>
        </w:rPr>
        <w:t>S</w:t>
      </w:r>
      <w:r w:rsidRPr="004566BE">
        <w:rPr>
          <w:spacing w:val="-4"/>
          <w:lang w:val="sq-AL"/>
        </w:rPr>
        <w:t>EKSIONI</w:t>
      </w:r>
      <w:r w:rsidRPr="004566BE">
        <w:rPr>
          <w:spacing w:val="-4"/>
          <w:sz w:val="28"/>
          <w:szCs w:val="28"/>
          <w:lang w:val="sq-AL"/>
        </w:rPr>
        <w:t xml:space="preserve"> 2.3 </w:t>
      </w:r>
      <w:r w:rsidRPr="004566BE">
        <w:rPr>
          <w:spacing w:val="-4"/>
          <w:lang w:val="sq-AL"/>
        </w:rPr>
        <w:t>TABELA</w:t>
      </w:r>
      <w:r w:rsidR="001407AB" w:rsidRPr="004566BE">
        <w:rPr>
          <w:spacing w:val="-4"/>
          <w:lang w:val="sq-AL"/>
        </w:rPr>
        <w:t xml:space="preserve"> </w:t>
      </w:r>
      <w:r w:rsidRPr="004566BE">
        <w:rPr>
          <w:spacing w:val="-4"/>
          <w:lang w:val="sq-AL"/>
        </w:rPr>
        <w:t>E</w:t>
      </w:r>
      <w:r w:rsidR="001407AB" w:rsidRPr="004566BE">
        <w:rPr>
          <w:spacing w:val="-4"/>
          <w:lang w:val="sq-AL"/>
        </w:rPr>
        <w:t xml:space="preserve"> </w:t>
      </w:r>
      <w:r w:rsidRPr="004566BE">
        <w:rPr>
          <w:spacing w:val="-4"/>
          <w:lang w:val="sq-AL"/>
        </w:rPr>
        <w:t>PËRGJITHSHME</w:t>
      </w:r>
      <w:r w:rsidR="001407AB" w:rsidRPr="004566BE">
        <w:rPr>
          <w:spacing w:val="-4"/>
          <w:lang w:val="sq-AL"/>
        </w:rPr>
        <w:t xml:space="preserve"> </w:t>
      </w:r>
      <w:r w:rsidRPr="004566BE">
        <w:rPr>
          <w:spacing w:val="-4"/>
          <w:lang w:val="sq-AL"/>
        </w:rPr>
        <w:t>E</w:t>
      </w:r>
      <w:r w:rsidR="001407AB" w:rsidRPr="004566BE">
        <w:rPr>
          <w:spacing w:val="-4"/>
          <w:lang w:val="sq-AL"/>
        </w:rPr>
        <w:t xml:space="preserve"> </w:t>
      </w:r>
      <w:r w:rsidRPr="004566BE">
        <w:rPr>
          <w:spacing w:val="-4"/>
          <w:lang w:val="sq-AL"/>
        </w:rPr>
        <w:t>INDIKATORËVE</w:t>
      </w:r>
      <w:r w:rsidR="001407AB" w:rsidRPr="004566BE">
        <w:rPr>
          <w:spacing w:val="-4"/>
          <w:lang w:val="sq-AL"/>
        </w:rPr>
        <w:t xml:space="preserve"> </w:t>
      </w:r>
      <w:r w:rsidRPr="004566BE">
        <w:rPr>
          <w:spacing w:val="-4"/>
          <w:lang w:val="sq-AL"/>
        </w:rPr>
        <w:t>SIPAS</w:t>
      </w:r>
      <w:r w:rsidR="001407AB" w:rsidRPr="004566BE">
        <w:rPr>
          <w:spacing w:val="-4"/>
          <w:lang w:val="sq-AL"/>
        </w:rPr>
        <w:t xml:space="preserve"> </w:t>
      </w:r>
      <w:r w:rsidRPr="004566BE">
        <w:rPr>
          <w:spacing w:val="-4"/>
          <w:lang w:val="sq-AL"/>
        </w:rPr>
        <w:t>AKSIT</w:t>
      </w:r>
      <w:r w:rsidR="001407AB" w:rsidRPr="004566BE">
        <w:rPr>
          <w:spacing w:val="-4"/>
          <w:lang w:val="sq-AL"/>
        </w:rPr>
        <w:t xml:space="preserve"> </w:t>
      </w:r>
      <w:r w:rsidRPr="004566BE">
        <w:rPr>
          <w:spacing w:val="-4"/>
          <w:lang w:val="sq-AL"/>
        </w:rPr>
        <w:t>PRIORITAR</w:t>
      </w:r>
      <w:r w:rsidR="001407AB" w:rsidRPr="004566BE">
        <w:rPr>
          <w:spacing w:val="-4"/>
          <w:lang w:val="sq-AL"/>
        </w:rPr>
        <w:t xml:space="preserve"> </w:t>
      </w:r>
      <w:r w:rsidRPr="004566BE">
        <w:rPr>
          <w:spacing w:val="-4"/>
          <w:lang w:val="sq-AL"/>
        </w:rPr>
        <w:t>DHE</w:t>
      </w:r>
      <w:r w:rsidR="001407AB" w:rsidRPr="004566BE">
        <w:rPr>
          <w:spacing w:val="-4"/>
          <w:lang w:val="sq-AL"/>
        </w:rPr>
        <w:t xml:space="preserve"> </w:t>
      </w:r>
      <w:r w:rsidRPr="004566BE">
        <w:rPr>
          <w:spacing w:val="-4"/>
          <w:lang w:val="sq-AL"/>
        </w:rPr>
        <w:t xml:space="preserve">PRIORITETIT TEMATIK </w:t>
      </w:r>
    </w:p>
    <w:p w:rsidR="00B31E81" w:rsidRPr="00DF440F" w:rsidRDefault="00DF440F" w:rsidP="00B31E81">
      <w:pPr>
        <w:pStyle w:val="Paragrafi"/>
        <w:rPr>
          <w:spacing w:val="-4"/>
          <w:sz w:val="20"/>
          <w:szCs w:val="20"/>
          <w:lang w:val="sq-AL"/>
        </w:rPr>
      </w:pPr>
      <w:r w:rsidRPr="00DF440F">
        <w:rPr>
          <w:spacing w:val="-4"/>
          <w:sz w:val="20"/>
          <w:szCs w:val="20"/>
          <w:lang w:val="sq-AL"/>
        </w:rPr>
        <w:t>T</w:t>
      </w:r>
      <w:r>
        <w:rPr>
          <w:spacing w:val="-4"/>
          <w:sz w:val="20"/>
          <w:szCs w:val="20"/>
          <w:lang w:val="sq-AL"/>
        </w:rPr>
        <w:t>a</w:t>
      </w:r>
      <w:r w:rsidRPr="00DF440F">
        <w:rPr>
          <w:spacing w:val="-4"/>
          <w:sz w:val="20"/>
          <w:szCs w:val="20"/>
          <w:lang w:val="sq-AL"/>
        </w:rPr>
        <w:t xml:space="preserve">bela 9: Tabela e indikatorëve të prodhimit dhe e rezultateve të përbashkëta dhe specifike. </w:t>
      </w:r>
    </w:p>
    <w:tbl>
      <w:tblPr>
        <w:tblStyle w:val="TableGrid"/>
        <w:tblW w:w="5000" w:type="pct"/>
        <w:tblLook w:val="04A0" w:firstRow="1" w:lastRow="0" w:firstColumn="1" w:lastColumn="0" w:noHBand="0" w:noVBand="1"/>
      </w:tblPr>
      <w:tblGrid>
        <w:gridCol w:w="1836"/>
        <w:gridCol w:w="2401"/>
        <w:gridCol w:w="1897"/>
        <w:gridCol w:w="1560"/>
        <w:gridCol w:w="2161"/>
      </w:tblGrid>
      <w:tr w:rsidR="00EB089C" w:rsidRPr="003E3C7E" w:rsidTr="00EB089C">
        <w:tc>
          <w:tcPr>
            <w:tcW w:w="943" w:type="pct"/>
          </w:tcPr>
          <w:p w:rsidR="00EB089C" w:rsidRPr="003E3C7E" w:rsidRDefault="00EB089C" w:rsidP="00EB089C">
            <w:pPr>
              <w:spacing w:after="0" w:line="240" w:lineRule="auto"/>
              <w:ind w:firstLine="0"/>
              <w:jc w:val="center"/>
              <w:rPr>
                <w:rFonts w:ascii="Garamond" w:hAnsi="Garamond"/>
                <w:b/>
                <w:spacing w:val="-4"/>
                <w:sz w:val="19"/>
                <w:szCs w:val="19"/>
              </w:rPr>
            </w:pPr>
            <w:r w:rsidRPr="003E3C7E">
              <w:rPr>
                <w:rFonts w:ascii="Garamond" w:hAnsi="Garamond"/>
                <w:b/>
                <w:spacing w:val="-4"/>
                <w:sz w:val="19"/>
                <w:szCs w:val="19"/>
              </w:rPr>
              <w:t>Aksi prioritar</w:t>
            </w:r>
          </w:p>
        </w:tc>
        <w:tc>
          <w:tcPr>
            <w:tcW w:w="1230" w:type="pct"/>
          </w:tcPr>
          <w:p w:rsidR="00EB089C" w:rsidRPr="003E3C7E" w:rsidRDefault="00EB089C" w:rsidP="00EB089C">
            <w:pPr>
              <w:spacing w:after="0" w:line="240" w:lineRule="auto"/>
              <w:ind w:firstLine="0"/>
              <w:jc w:val="center"/>
              <w:rPr>
                <w:rFonts w:ascii="Garamond" w:hAnsi="Garamond"/>
                <w:b/>
                <w:spacing w:val="-4"/>
                <w:sz w:val="19"/>
                <w:szCs w:val="19"/>
              </w:rPr>
            </w:pPr>
            <w:r w:rsidRPr="003E3C7E">
              <w:rPr>
                <w:rFonts w:ascii="Garamond" w:hAnsi="Garamond"/>
                <w:b/>
                <w:spacing w:val="-4"/>
                <w:sz w:val="19"/>
                <w:szCs w:val="19"/>
              </w:rPr>
              <w:t>Prioriteti tematik</w:t>
            </w:r>
          </w:p>
        </w:tc>
        <w:tc>
          <w:tcPr>
            <w:tcW w:w="974" w:type="pct"/>
          </w:tcPr>
          <w:p w:rsidR="00EB089C" w:rsidRPr="003E3C7E" w:rsidRDefault="00EB089C" w:rsidP="00EB089C">
            <w:pPr>
              <w:spacing w:after="0" w:line="240" w:lineRule="auto"/>
              <w:ind w:firstLine="0"/>
              <w:jc w:val="center"/>
              <w:rPr>
                <w:rFonts w:ascii="Garamond" w:hAnsi="Garamond"/>
                <w:b/>
                <w:spacing w:val="-4"/>
                <w:sz w:val="19"/>
                <w:szCs w:val="19"/>
              </w:rPr>
            </w:pPr>
            <w:r w:rsidRPr="003E3C7E">
              <w:rPr>
                <w:rFonts w:ascii="Garamond" w:hAnsi="Garamond"/>
                <w:b/>
                <w:spacing w:val="-4"/>
                <w:sz w:val="19"/>
                <w:szCs w:val="19"/>
              </w:rPr>
              <w:t>Objektivi (ët) specifik</w:t>
            </w:r>
          </w:p>
        </w:tc>
        <w:tc>
          <w:tcPr>
            <w:tcW w:w="745" w:type="pct"/>
          </w:tcPr>
          <w:p w:rsidR="00EB089C" w:rsidRPr="003E3C7E" w:rsidRDefault="00EB089C" w:rsidP="00EB089C">
            <w:pPr>
              <w:spacing w:after="0" w:line="240" w:lineRule="auto"/>
              <w:ind w:firstLine="0"/>
              <w:jc w:val="center"/>
              <w:rPr>
                <w:rFonts w:ascii="Garamond" w:hAnsi="Garamond"/>
                <w:b/>
                <w:spacing w:val="-4"/>
                <w:sz w:val="19"/>
                <w:szCs w:val="19"/>
              </w:rPr>
            </w:pPr>
            <w:r w:rsidRPr="003E3C7E">
              <w:rPr>
                <w:rFonts w:ascii="Garamond" w:hAnsi="Garamond"/>
                <w:b/>
                <w:spacing w:val="-4"/>
                <w:sz w:val="19"/>
                <w:szCs w:val="19"/>
              </w:rPr>
              <w:t>Indikatorët e përzgjedhur të rezultateve</w:t>
            </w:r>
          </w:p>
        </w:tc>
        <w:tc>
          <w:tcPr>
            <w:tcW w:w="1109" w:type="pct"/>
          </w:tcPr>
          <w:p w:rsidR="00EB089C" w:rsidRPr="003E3C7E" w:rsidRDefault="00EB089C" w:rsidP="00EB089C">
            <w:pPr>
              <w:spacing w:after="0" w:line="240" w:lineRule="auto"/>
              <w:ind w:firstLine="0"/>
              <w:jc w:val="center"/>
              <w:rPr>
                <w:rFonts w:ascii="Garamond" w:hAnsi="Garamond"/>
                <w:b/>
                <w:spacing w:val="-4"/>
                <w:sz w:val="19"/>
                <w:szCs w:val="19"/>
              </w:rPr>
            </w:pPr>
            <w:r w:rsidRPr="003E3C7E">
              <w:rPr>
                <w:rFonts w:ascii="Garamond" w:hAnsi="Garamond"/>
                <w:b/>
                <w:spacing w:val="-4"/>
                <w:sz w:val="19"/>
                <w:szCs w:val="19"/>
              </w:rPr>
              <w:t>Indikatorët e përzgjedhur të prodhimit</w:t>
            </w:r>
          </w:p>
        </w:tc>
      </w:tr>
      <w:tr w:rsidR="00EB089C" w:rsidRPr="003E3C7E" w:rsidTr="00EB089C">
        <w:tc>
          <w:tcPr>
            <w:tcW w:w="943" w:type="pct"/>
          </w:tcPr>
          <w:p w:rsidR="00EB089C" w:rsidRPr="003E3C7E" w:rsidRDefault="00EB089C" w:rsidP="00EB089C">
            <w:pPr>
              <w:spacing w:after="0" w:line="240" w:lineRule="auto"/>
              <w:ind w:firstLine="0"/>
              <w:jc w:val="left"/>
              <w:rPr>
                <w:rFonts w:ascii="Garamond" w:hAnsi="Garamond"/>
                <w:spacing w:val="-4"/>
                <w:sz w:val="19"/>
                <w:szCs w:val="19"/>
              </w:rPr>
            </w:pPr>
          </w:p>
          <w:p w:rsidR="00EB089C" w:rsidRPr="003E3C7E" w:rsidRDefault="00EB089C" w:rsidP="00EB089C">
            <w:pPr>
              <w:spacing w:after="0" w:line="240" w:lineRule="auto"/>
              <w:ind w:firstLine="0"/>
              <w:jc w:val="left"/>
              <w:rPr>
                <w:rFonts w:ascii="Garamond" w:hAnsi="Garamond"/>
                <w:spacing w:val="-4"/>
                <w:sz w:val="19"/>
                <w:szCs w:val="19"/>
              </w:rPr>
            </w:pPr>
          </w:p>
          <w:p w:rsidR="00EB089C" w:rsidRPr="003E3C7E" w:rsidRDefault="00EB089C" w:rsidP="00EB089C">
            <w:pPr>
              <w:spacing w:after="0" w:line="240" w:lineRule="auto"/>
              <w:ind w:firstLine="0"/>
              <w:jc w:val="left"/>
              <w:rPr>
                <w:rFonts w:ascii="Garamond" w:hAnsi="Garamond"/>
                <w:spacing w:val="-4"/>
                <w:sz w:val="19"/>
                <w:szCs w:val="19"/>
              </w:rPr>
            </w:pPr>
          </w:p>
          <w:p w:rsidR="00EB089C" w:rsidRPr="003E3C7E" w:rsidRDefault="00EB089C" w:rsidP="00EB089C">
            <w:pPr>
              <w:spacing w:after="0" w:line="240" w:lineRule="auto"/>
              <w:ind w:firstLine="0"/>
              <w:jc w:val="left"/>
              <w:rPr>
                <w:rFonts w:ascii="Garamond" w:hAnsi="Garamond"/>
                <w:spacing w:val="-4"/>
                <w:sz w:val="19"/>
                <w:szCs w:val="19"/>
              </w:rPr>
            </w:pPr>
            <w:r w:rsidRPr="003E3C7E">
              <w:rPr>
                <w:rFonts w:ascii="Garamond" w:hAnsi="Garamond"/>
                <w:spacing w:val="-4"/>
                <w:sz w:val="19"/>
                <w:szCs w:val="19"/>
              </w:rPr>
              <w:t>AP1: Forcimi i bashkëpunimit ndërkufitar dhe konkurueshmëria e SMS-ve</w:t>
            </w:r>
          </w:p>
          <w:p w:rsidR="00EB089C" w:rsidRPr="003E3C7E" w:rsidRDefault="00EB089C" w:rsidP="00EB089C">
            <w:pPr>
              <w:spacing w:after="0" w:line="240" w:lineRule="auto"/>
              <w:ind w:firstLine="0"/>
              <w:jc w:val="left"/>
              <w:rPr>
                <w:rFonts w:ascii="Garamond" w:hAnsi="Garamond"/>
                <w:spacing w:val="-4"/>
                <w:sz w:val="19"/>
                <w:szCs w:val="19"/>
              </w:rPr>
            </w:pPr>
          </w:p>
        </w:tc>
        <w:tc>
          <w:tcPr>
            <w:tcW w:w="1230" w:type="pct"/>
          </w:tcPr>
          <w:p w:rsidR="00EB089C" w:rsidRPr="003E3C7E" w:rsidRDefault="00EB089C" w:rsidP="00EB089C">
            <w:pPr>
              <w:widowControl w:val="0"/>
              <w:autoSpaceDE w:val="0"/>
              <w:autoSpaceDN w:val="0"/>
              <w:adjustRightInd w:val="0"/>
              <w:spacing w:after="0" w:line="240" w:lineRule="auto"/>
              <w:ind w:firstLine="0"/>
              <w:jc w:val="left"/>
              <w:rPr>
                <w:rFonts w:ascii="Garamond" w:hAnsi="Garamond"/>
                <w:spacing w:val="-4"/>
                <w:sz w:val="19"/>
                <w:szCs w:val="19"/>
              </w:rPr>
            </w:pPr>
            <w:r w:rsidRPr="003E3C7E">
              <w:rPr>
                <w:rFonts w:ascii="Garamond" w:hAnsi="Garamond"/>
                <w:spacing w:val="-4"/>
                <w:sz w:val="19"/>
                <w:szCs w:val="19"/>
              </w:rPr>
              <w:t>PT1. Rritje  e konkurrencës, rrjetit të biznesit dhe zhvillimit të ndërmarjeve të vogla dhe të mesme, tregtisë dhe investimeve përmes ndër të tjera, promovimit dhe mbështetjes së sipërmarrjes, në veçanti ndërmarjet e vogla dhe të mesme, si dhe zhvillimin e tregjeve ndërkufitare lokale dhe ndërkombëtarizimi.</w:t>
            </w:r>
          </w:p>
        </w:tc>
        <w:tc>
          <w:tcPr>
            <w:tcW w:w="974" w:type="pct"/>
          </w:tcPr>
          <w:p w:rsidR="00EB089C" w:rsidRPr="003E3C7E" w:rsidRDefault="00EB089C" w:rsidP="00EB089C">
            <w:pPr>
              <w:spacing w:after="0" w:line="240" w:lineRule="auto"/>
              <w:ind w:firstLine="0"/>
              <w:jc w:val="left"/>
              <w:rPr>
                <w:rFonts w:ascii="Garamond" w:hAnsi="Garamond"/>
                <w:spacing w:val="-4"/>
                <w:sz w:val="19"/>
                <w:szCs w:val="19"/>
              </w:rPr>
            </w:pPr>
          </w:p>
          <w:p w:rsidR="00EB089C" w:rsidRPr="003E3C7E" w:rsidRDefault="00EB089C" w:rsidP="00EB089C">
            <w:pPr>
              <w:spacing w:after="0" w:line="240" w:lineRule="auto"/>
              <w:ind w:firstLine="0"/>
              <w:jc w:val="left"/>
              <w:rPr>
                <w:rFonts w:ascii="Garamond" w:hAnsi="Garamond"/>
                <w:spacing w:val="-4"/>
                <w:sz w:val="19"/>
                <w:szCs w:val="19"/>
              </w:rPr>
            </w:pPr>
            <w:r w:rsidRPr="003E3C7E">
              <w:rPr>
                <w:rFonts w:ascii="Garamond" w:hAnsi="Garamond"/>
                <w:spacing w:val="-4"/>
                <w:sz w:val="19"/>
                <w:szCs w:val="19"/>
              </w:rPr>
              <w:t xml:space="preserve">Objectivi specifik 1.1: </w:t>
            </w:r>
          </w:p>
          <w:p w:rsidR="00EB089C" w:rsidRPr="003E3C7E" w:rsidRDefault="00EB089C" w:rsidP="00EB089C">
            <w:pPr>
              <w:spacing w:after="0" w:line="240" w:lineRule="auto"/>
              <w:ind w:firstLine="0"/>
              <w:jc w:val="left"/>
              <w:rPr>
                <w:rFonts w:ascii="Garamond" w:hAnsi="Garamond"/>
                <w:spacing w:val="-4"/>
                <w:sz w:val="19"/>
                <w:szCs w:val="19"/>
              </w:rPr>
            </w:pPr>
          </w:p>
          <w:p w:rsidR="00EB089C" w:rsidRPr="003E3C7E" w:rsidRDefault="00EB089C" w:rsidP="00EB089C">
            <w:pPr>
              <w:spacing w:after="0" w:line="240" w:lineRule="auto"/>
              <w:ind w:firstLine="0"/>
              <w:jc w:val="left"/>
              <w:rPr>
                <w:rFonts w:ascii="Garamond" w:hAnsi="Garamond"/>
                <w:spacing w:val="-4"/>
                <w:sz w:val="19"/>
                <w:szCs w:val="19"/>
              </w:rPr>
            </w:pPr>
            <w:r w:rsidRPr="003E3C7E">
              <w:rPr>
                <w:rFonts w:ascii="Garamond" w:hAnsi="Garamond"/>
                <w:spacing w:val="-4"/>
                <w:sz w:val="19"/>
                <w:szCs w:val="19"/>
              </w:rPr>
              <w:t>Përmirësimi i kushteve për zhvillimin e tregut ndërkufitar të NVM-ve.</w:t>
            </w:r>
          </w:p>
        </w:tc>
        <w:tc>
          <w:tcPr>
            <w:tcW w:w="745" w:type="pct"/>
          </w:tcPr>
          <w:p w:rsidR="00EB089C" w:rsidRPr="003E3C7E" w:rsidRDefault="00EB089C" w:rsidP="00EB089C">
            <w:pPr>
              <w:widowControl w:val="0"/>
              <w:autoSpaceDE w:val="0"/>
              <w:autoSpaceDN w:val="0"/>
              <w:adjustRightInd w:val="0"/>
              <w:spacing w:after="0" w:line="240" w:lineRule="auto"/>
              <w:ind w:firstLine="0"/>
              <w:jc w:val="left"/>
              <w:rPr>
                <w:rFonts w:ascii="Garamond" w:hAnsi="Garamond"/>
                <w:spacing w:val="-4"/>
                <w:sz w:val="19"/>
                <w:szCs w:val="19"/>
              </w:rPr>
            </w:pPr>
          </w:p>
          <w:p w:rsidR="00EB089C" w:rsidRPr="003E3C7E" w:rsidRDefault="00EB089C" w:rsidP="00EB089C">
            <w:pPr>
              <w:widowControl w:val="0"/>
              <w:autoSpaceDE w:val="0"/>
              <w:autoSpaceDN w:val="0"/>
              <w:adjustRightInd w:val="0"/>
              <w:spacing w:after="0" w:line="240" w:lineRule="auto"/>
              <w:ind w:firstLine="0"/>
              <w:jc w:val="left"/>
              <w:rPr>
                <w:rFonts w:ascii="Garamond" w:hAnsi="Garamond"/>
                <w:spacing w:val="-4"/>
                <w:sz w:val="19"/>
                <w:szCs w:val="19"/>
              </w:rPr>
            </w:pPr>
            <w:r w:rsidRPr="003E3C7E">
              <w:rPr>
                <w:rFonts w:ascii="Garamond" w:hAnsi="Garamond"/>
                <w:spacing w:val="-4"/>
                <w:sz w:val="19"/>
                <w:szCs w:val="19"/>
              </w:rPr>
              <w:t xml:space="preserve">Ndërhyrje të përbashkëta që kanë për qëllim të përmirësojnë </w:t>
            </w:r>
            <w:r w:rsidRPr="003E3C7E">
              <w:rPr>
                <w:rFonts w:ascii="Garamond" w:hAnsi="Garamond"/>
                <w:spacing w:val="-4"/>
                <w:sz w:val="19"/>
                <w:szCs w:val="19"/>
              </w:rPr>
              <w:br w:type="column"/>
            </w:r>
          </w:p>
          <w:p w:rsidR="00EB089C" w:rsidRPr="003E3C7E" w:rsidRDefault="00EB089C" w:rsidP="00EB089C">
            <w:pPr>
              <w:spacing w:after="0" w:line="240" w:lineRule="auto"/>
              <w:ind w:firstLine="0"/>
              <w:jc w:val="left"/>
              <w:rPr>
                <w:rFonts w:ascii="Garamond" w:hAnsi="Garamond"/>
                <w:spacing w:val="-4"/>
                <w:sz w:val="19"/>
                <w:szCs w:val="19"/>
              </w:rPr>
            </w:pPr>
            <w:r w:rsidRPr="003E3C7E">
              <w:rPr>
                <w:rFonts w:ascii="Garamond" w:hAnsi="Garamond"/>
                <w:spacing w:val="-4"/>
                <w:sz w:val="19"/>
                <w:szCs w:val="19"/>
              </w:rPr>
              <w:t>kushtet e kuadrit ndërkufitar, ku operojnë lehtësuesit e konkurrueshmërisë</w:t>
            </w:r>
          </w:p>
        </w:tc>
        <w:tc>
          <w:tcPr>
            <w:tcW w:w="1109" w:type="pct"/>
          </w:tcPr>
          <w:p w:rsidR="00EB089C" w:rsidRPr="003E3C7E" w:rsidRDefault="00EB089C" w:rsidP="00EB089C">
            <w:pPr>
              <w:spacing w:after="0" w:line="240" w:lineRule="auto"/>
              <w:ind w:firstLine="0"/>
              <w:jc w:val="left"/>
              <w:rPr>
                <w:rFonts w:ascii="Garamond" w:hAnsi="Garamond"/>
                <w:spacing w:val="-4"/>
                <w:sz w:val="19"/>
                <w:szCs w:val="19"/>
              </w:rPr>
            </w:pPr>
          </w:p>
          <w:p w:rsidR="00EB089C" w:rsidRPr="003E3C7E" w:rsidRDefault="00EB089C" w:rsidP="00EB089C">
            <w:pPr>
              <w:spacing w:after="0" w:line="240" w:lineRule="auto"/>
              <w:ind w:firstLine="0"/>
              <w:jc w:val="left"/>
              <w:rPr>
                <w:rFonts w:ascii="Garamond" w:hAnsi="Garamond"/>
                <w:spacing w:val="-4"/>
                <w:sz w:val="19"/>
                <w:szCs w:val="19"/>
              </w:rPr>
            </w:pPr>
            <w:r w:rsidRPr="003E3C7E">
              <w:rPr>
                <w:rFonts w:ascii="Garamond" w:hAnsi="Garamond"/>
                <w:spacing w:val="-4"/>
                <w:sz w:val="19"/>
                <w:szCs w:val="19"/>
              </w:rPr>
              <w:t>Numri i ndërmarrjeve që marrin mbështetje jo-financiare (indikator i përbashkët - referenca te Shtojca e Rregullores (BE) Nr. 1299/2013);</w:t>
            </w:r>
          </w:p>
          <w:p w:rsidR="00EB089C" w:rsidRPr="003E3C7E" w:rsidRDefault="00EB089C" w:rsidP="00EB089C">
            <w:pPr>
              <w:widowControl w:val="0"/>
              <w:autoSpaceDE w:val="0"/>
              <w:autoSpaceDN w:val="0"/>
              <w:adjustRightInd w:val="0"/>
              <w:spacing w:after="0" w:line="240" w:lineRule="auto"/>
              <w:ind w:firstLine="0"/>
              <w:jc w:val="left"/>
              <w:rPr>
                <w:rFonts w:ascii="Garamond" w:hAnsi="Garamond"/>
                <w:spacing w:val="-4"/>
                <w:sz w:val="19"/>
                <w:szCs w:val="19"/>
              </w:rPr>
            </w:pPr>
            <w:r w:rsidRPr="003E3C7E">
              <w:rPr>
                <w:rFonts w:ascii="Garamond" w:hAnsi="Garamond"/>
                <w:spacing w:val="-4"/>
                <w:sz w:val="19"/>
                <w:szCs w:val="19"/>
              </w:rPr>
              <w:t xml:space="preserve">Numri i bizneseve </w:t>
            </w:r>
          </w:p>
          <w:p w:rsidR="00EB089C" w:rsidRPr="003E3C7E" w:rsidRDefault="00EB089C" w:rsidP="00EB089C">
            <w:pPr>
              <w:widowControl w:val="0"/>
              <w:autoSpaceDE w:val="0"/>
              <w:autoSpaceDN w:val="0"/>
              <w:adjustRightInd w:val="0"/>
              <w:spacing w:after="0" w:line="240" w:lineRule="auto"/>
              <w:ind w:firstLine="0"/>
              <w:jc w:val="left"/>
              <w:rPr>
                <w:rFonts w:ascii="Garamond" w:hAnsi="Garamond"/>
                <w:spacing w:val="-4"/>
                <w:sz w:val="19"/>
                <w:szCs w:val="19"/>
              </w:rPr>
            </w:pPr>
            <w:r w:rsidRPr="003E3C7E">
              <w:rPr>
                <w:rFonts w:ascii="Garamond" w:hAnsi="Garamond"/>
                <w:spacing w:val="-4"/>
                <w:sz w:val="19"/>
                <w:szCs w:val="19"/>
              </w:rPr>
              <w:t>dhe kërkimit/</w:t>
            </w:r>
          </w:p>
          <w:p w:rsidR="00EB089C" w:rsidRPr="003E3C7E" w:rsidRDefault="00EB089C" w:rsidP="00EB089C">
            <w:pPr>
              <w:spacing w:after="0" w:line="240" w:lineRule="auto"/>
              <w:ind w:firstLine="0"/>
              <w:jc w:val="left"/>
              <w:rPr>
                <w:rFonts w:ascii="Garamond" w:hAnsi="Garamond"/>
                <w:spacing w:val="-4"/>
                <w:sz w:val="19"/>
                <w:szCs w:val="19"/>
              </w:rPr>
            </w:pPr>
            <w:r w:rsidRPr="003E3C7E">
              <w:rPr>
                <w:rFonts w:ascii="Garamond" w:hAnsi="Garamond"/>
                <w:spacing w:val="-4"/>
                <w:sz w:val="19"/>
                <w:szCs w:val="19"/>
              </w:rPr>
              <w:t>hulumtimit</w:t>
            </w:r>
          </w:p>
        </w:tc>
      </w:tr>
      <w:tr w:rsidR="00EB089C" w:rsidRPr="003E3C7E" w:rsidTr="00EB089C">
        <w:tc>
          <w:tcPr>
            <w:tcW w:w="943" w:type="pct"/>
            <w:vMerge w:val="restart"/>
          </w:tcPr>
          <w:p w:rsidR="00EB089C" w:rsidRPr="003E3C7E" w:rsidRDefault="00EB089C" w:rsidP="00EB089C">
            <w:pPr>
              <w:widowControl w:val="0"/>
              <w:autoSpaceDE w:val="0"/>
              <w:autoSpaceDN w:val="0"/>
              <w:adjustRightInd w:val="0"/>
              <w:spacing w:after="0" w:line="240" w:lineRule="auto"/>
              <w:ind w:firstLine="0"/>
              <w:jc w:val="left"/>
              <w:rPr>
                <w:rFonts w:ascii="Garamond" w:hAnsi="Garamond"/>
                <w:spacing w:val="-4"/>
                <w:sz w:val="19"/>
                <w:szCs w:val="19"/>
              </w:rPr>
            </w:pPr>
            <w:r w:rsidRPr="003E3C7E">
              <w:rPr>
                <w:rFonts w:ascii="Garamond" w:hAnsi="Garamond"/>
                <w:spacing w:val="-4"/>
                <w:sz w:val="19"/>
                <w:szCs w:val="19"/>
              </w:rPr>
              <w:t>AP2: Menaxhimi  zgjuar  i</w:t>
            </w:r>
          </w:p>
          <w:p w:rsidR="00EB089C" w:rsidRPr="003E3C7E" w:rsidRDefault="00EB089C" w:rsidP="00EB089C">
            <w:pPr>
              <w:widowControl w:val="0"/>
              <w:autoSpaceDE w:val="0"/>
              <w:autoSpaceDN w:val="0"/>
              <w:adjustRightInd w:val="0"/>
              <w:spacing w:after="0" w:line="240" w:lineRule="auto"/>
              <w:ind w:firstLine="0"/>
              <w:jc w:val="left"/>
              <w:rPr>
                <w:rFonts w:ascii="Garamond" w:hAnsi="Garamond"/>
                <w:spacing w:val="-4"/>
                <w:sz w:val="19"/>
                <w:szCs w:val="19"/>
              </w:rPr>
            </w:pPr>
            <w:r w:rsidRPr="003E3C7E">
              <w:rPr>
                <w:rFonts w:ascii="Garamond" w:hAnsi="Garamond"/>
                <w:spacing w:val="-4"/>
                <w:sz w:val="19"/>
                <w:szCs w:val="19"/>
              </w:rPr>
              <w:t xml:space="preserve">Trashëgimsë kulturore dhe natyrore për shrytëzimin e </w:t>
            </w:r>
          </w:p>
          <w:p w:rsidR="00EB089C" w:rsidRPr="003E3C7E" w:rsidRDefault="00EB089C" w:rsidP="00EB089C">
            <w:pPr>
              <w:widowControl w:val="0"/>
              <w:autoSpaceDE w:val="0"/>
              <w:autoSpaceDN w:val="0"/>
              <w:adjustRightInd w:val="0"/>
              <w:spacing w:after="0" w:line="240" w:lineRule="auto"/>
              <w:ind w:firstLine="0"/>
              <w:jc w:val="left"/>
              <w:rPr>
                <w:rFonts w:ascii="Garamond" w:hAnsi="Garamond"/>
                <w:spacing w:val="-4"/>
                <w:sz w:val="19"/>
                <w:szCs w:val="19"/>
              </w:rPr>
            </w:pPr>
            <w:r w:rsidRPr="003E3C7E">
              <w:rPr>
                <w:rFonts w:ascii="Garamond" w:hAnsi="Garamond"/>
                <w:spacing w:val="-4"/>
                <w:sz w:val="19"/>
                <w:szCs w:val="19"/>
              </w:rPr>
              <w:t>turizimit  të  qënd- rueshëm ndërkufitar</w:t>
            </w:r>
          </w:p>
          <w:p w:rsidR="00EB089C" w:rsidRPr="003E3C7E" w:rsidRDefault="00EB089C" w:rsidP="00EB089C">
            <w:pPr>
              <w:widowControl w:val="0"/>
              <w:autoSpaceDE w:val="0"/>
              <w:autoSpaceDN w:val="0"/>
              <w:adjustRightInd w:val="0"/>
              <w:spacing w:after="0" w:line="240" w:lineRule="auto"/>
              <w:ind w:firstLine="0"/>
              <w:jc w:val="left"/>
              <w:rPr>
                <w:rFonts w:ascii="Garamond" w:hAnsi="Garamond"/>
                <w:spacing w:val="-4"/>
                <w:sz w:val="19"/>
                <w:szCs w:val="19"/>
              </w:rPr>
            </w:pPr>
            <w:r w:rsidRPr="003E3C7E">
              <w:rPr>
                <w:rFonts w:ascii="Garamond" w:hAnsi="Garamond"/>
                <w:spacing w:val="-4"/>
                <w:sz w:val="19"/>
                <w:szCs w:val="19"/>
              </w:rPr>
              <w:t xml:space="preserve">dhe atraktivitet </w:t>
            </w:r>
          </w:p>
          <w:p w:rsidR="00EB089C" w:rsidRPr="003E3C7E" w:rsidRDefault="00EB089C" w:rsidP="00EB089C">
            <w:pPr>
              <w:widowControl w:val="0"/>
              <w:autoSpaceDE w:val="0"/>
              <w:autoSpaceDN w:val="0"/>
              <w:adjustRightInd w:val="0"/>
              <w:spacing w:after="0" w:line="240" w:lineRule="auto"/>
              <w:ind w:firstLine="0"/>
              <w:jc w:val="left"/>
              <w:rPr>
                <w:rFonts w:ascii="Garamond" w:hAnsi="Garamond"/>
                <w:spacing w:val="-4"/>
                <w:sz w:val="19"/>
                <w:szCs w:val="19"/>
              </w:rPr>
            </w:pPr>
            <w:r w:rsidRPr="003E3C7E">
              <w:rPr>
                <w:rFonts w:ascii="Garamond" w:hAnsi="Garamond"/>
                <w:spacing w:val="-4"/>
                <w:sz w:val="19"/>
                <w:szCs w:val="19"/>
              </w:rPr>
              <w:t>qëndrueshëm ndërkufitar dhe</w:t>
            </w:r>
          </w:p>
          <w:p w:rsidR="00EB089C" w:rsidRPr="003E3C7E" w:rsidRDefault="00EB089C" w:rsidP="00EB089C">
            <w:pPr>
              <w:widowControl w:val="0"/>
              <w:autoSpaceDE w:val="0"/>
              <w:autoSpaceDN w:val="0"/>
              <w:adjustRightInd w:val="0"/>
              <w:spacing w:after="0" w:line="240" w:lineRule="auto"/>
              <w:ind w:firstLine="0"/>
              <w:jc w:val="left"/>
              <w:rPr>
                <w:rFonts w:ascii="Garamond" w:hAnsi="Garamond"/>
                <w:spacing w:val="-4"/>
                <w:sz w:val="19"/>
                <w:szCs w:val="19"/>
              </w:rPr>
            </w:pPr>
            <w:r w:rsidRPr="003E3C7E">
              <w:rPr>
                <w:rFonts w:ascii="Garamond" w:hAnsi="Garamond"/>
                <w:spacing w:val="-4"/>
                <w:sz w:val="19"/>
                <w:szCs w:val="19"/>
              </w:rPr>
              <w:t>atraktivitet territorial.</w:t>
            </w:r>
          </w:p>
          <w:p w:rsidR="00EB089C" w:rsidRPr="003E3C7E" w:rsidRDefault="00EB089C" w:rsidP="00EB089C">
            <w:pPr>
              <w:spacing w:after="0" w:line="240" w:lineRule="auto"/>
              <w:ind w:firstLine="0"/>
              <w:jc w:val="left"/>
              <w:rPr>
                <w:rFonts w:ascii="Garamond" w:hAnsi="Garamond"/>
                <w:spacing w:val="-4"/>
                <w:sz w:val="19"/>
                <w:szCs w:val="19"/>
              </w:rPr>
            </w:pPr>
          </w:p>
        </w:tc>
        <w:tc>
          <w:tcPr>
            <w:tcW w:w="1230" w:type="pct"/>
            <w:vMerge w:val="restart"/>
          </w:tcPr>
          <w:p w:rsidR="00EB089C" w:rsidRPr="003E3C7E" w:rsidRDefault="00EB089C" w:rsidP="00EB089C">
            <w:pPr>
              <w:spacing w:after="0" w:line="240" w:lineRule="auto"/>
              <w:ind w:firstLine="0"/>
              <w:jc w:val="left"/>
              <w:rPr>
                <w:rFonts w:ascii="Garamond" w:hAnsi="Garamond"/>
                <w:spacing w:val="-4"/>
                <w:sz w:val="19"/>
                <w:szCs w:val="19"/>
              </w:rPr>
            </w:pPr>
          </w:p>
          <w:p w:rsidR="00EB089C" w:rsidRPr="003E3C7E" w:rsidRDefault="00EB089C" w:rsidP="00EB089C">
            <w:pPr>
              <w:widowControl w:val="0"/>
              <w:autoSpaceDE w:val="0"/>
              <w:autoSpaceDN w:val="0"/>
              <w:adjustRightInd w:val="0"/>
              <w:spacing w:after="0" w:line="240" w:lineRule="auto"/>
              <w:ind w:firstLine="0"/>
              <w:jc w:val="left"/>
              <w:rPr>
                <w:rFonts w:ascii="Garamond" w:hAnsi="Garamond"/>
                <w:spacing w:val="-4"/>
                <w:sz w:val="19"/>
                <w:szCs w:val="19"/>
              </w:rPr>
            </w:pPr>
            <w:r w:rsidRPr="003E3C7E">
              <w:rPr>
                <w:rFonts w:ascii="Garamond" w:hAnsi="Garamond"/>
                <w:spacing w:val="-4"/>
                <w:sz w:val="19"/>
                <w:szCs w:val="19"/>
              </w:rPr>
              <w:t>TP 2: Nxitja e Numri  i turizimit dhe trashëgimisë kulturore dhe  natyrale</w:t>
            </w:r>
          </w:p>
          <w:p w:rsidR="00EB089C" w:rsidRPr="003E3C7E" w:rsidRDefault="00EB089C" w:rsidP="00EB089C">
            <w:pPr>
              <w:spacing w:after="0" w:line="240" w:lineRule="auto"/>
              <w:ind w:firstLine="0"/>
              <w:jc w:val="left"/>
              <w:rPr>
                <w:rFonts w:ascii="Garamond" w:hAnsi="Garamond"/>
                <w:spacing w:val="-4"/>
                <w:sz w:val="19"/>
                <w:szCs w:val="19"/>
              </w:rPr>
            </w:pPr>
          </w:p>
        </w:tc>
        <w:tc>
          <w:tcPr>
            <w:tcW w:w="974" w:type="pct"/>
          </w:tcPr>
          <w:p w:rsidR="00EB089C" w:rsidRPr="003E3C7E" w:rsidRDefault="00EB089C" w:rsidP="00EB089C">
            <w:pPr>
              <w:spacing w:after="0" w:line="240" w:lineRule="auto"/>
              <w:ind w:firstLine="0"/>
              <w:jc w:val="left"/>
              <w:rPr>
                <w:rFonts w:ascii="Garamond" w:hAnsi="Garamond"/>
                <w:spacing w:val="-4"/>
                <w:sz w:val="19"/>
                <w:szCs w:val="19"/>
              </w:rPr>
            </w:pPr>
            <w:r w:rsidRPr="003E3C7E">
              <w:rPr>
                <w:rFonts w:ascii="Garamond" w:hAnsi="Garamond"/>
                <w:spacing w:val="-4"/>
                <w:sz w:val="19"/>
                <w:szCs w:val="19"/>
              </w:rPr>
              <w:t>Objektivi specifik 2.1:</w:t>
            </w:r>
          </w:p>
          <w:p w:rsidR="00EB089C" w:rsidRPr="003E3C7E" w:rsidRDefault="00EB089C" w:rsidP="00EB089C">
            <w:pPr>
              <w:widowControl w:val="0"/>
              <w:autoSpaceDE w:val="0"/>
              <w:autoSpaceDN w:val="0"/>
              <w:adjustRightInd w:val="0"/>
              <w:spacing w:after="0" w:line="240" w:lineRule="auto"/>
              <w:ind w:firstLine="0"/>
              <w:jc w:val="left"/>
              <w:rPr>
                <w:rFonts w:ascii="Garamond" w:hAnsi="Garamond"/>
                <w:spacing w:val="-4"/>
                <w:sz w:val="19"/>
                <w:szCs w:val="19"/>
              </w:rPr>
            </w:pPr>
            <w:r w:rsidRPr="003E3C7E">
              <w:rPr>
                <w:rFonts w:ascii="Garamond" w:hAnsi="Garamond"/>
                <w:spacing w:val="-4"/>
                <w:sz w:val="19"/>
                <w:szCs w:val="19"/>
              </w:rPr>
              <w:t>Inkurajimi i atraktiviteteve të aseteve natyrore dhe kulturore për  të  përmirësuar rritjen  e shpejtë dhe të qëndrueshme</w:t>
            </w:r>
          </w:p>
          <w:p w:rsidR="00EB089C" w:rsidRPr="003E3C7E" w:rsidRDefault="00EB089C" w:rsidP="00EB089C">
            <w:pPr>
              <w:spacing w:after="0" w:line="240" w:lineRule="auto"/>
              <w:ind w:firstLine="0"/>
              <w:jc w:val="left"/>
              <w:rPr>
                <w:rFonts w:ascii="Garamond" w:hAnsi="Garamond"/>
                <w:spacing w:val="-4"/>
                <w:sz w:val="19"/>
                <w:szCs w:val="19"/>
              </w:rPr>
            </w:pPr>
            <w:r w:rsidRPr="003E3C7E">
              <w:rPr>
                <w:rFonts w:ascii="Garamond" w:hAnsi="Garamond"/>
                <w:spacing w:val="-4"/>
                <w:sz w:val="19"/>
                <w:szCs w:val="19"/>
              </w:rPr>
              <w:t>ekonomike</w:t>
            </w:r>
          </w:p>
        </w:tc>
        <w:tc>
          <w:tcPr>
            <w:tcW w:w="745" w:type="pct"/>
          </w:tcPr>
          <w:p w:rsidR="00EB089C" w:rsidRPr="003E3C7E" w:rsidRDefault="00EB089C" w:rsidP="00EB089C">
            <w:pPr>
              <w:spacing w:after="0" w:line="240" w:lineRule="auto"/>
              <w:ind w:firstLine="0"/>
              <w:jc w:val="left"/>
              <w:rPr>
                <w:rFonts w:ascii="Garamond" w:hAnsi="Garamond"/>
                <w:spacing w:val="-4"/>
                <w:sz w:val="19"/>
                <w:szCs w:val="19"/>
              </w:rPr>
            </w:pPr>
            <w:r w:rsidRPr="003E3C7E">
              <w:rPr>
                <w:rFonts w:ascii="Garamond" w:hAnsi="Garamond"/>
                <w:spacing w:val="-4"/>
                <w:sz w:val="19"/>
                <w:szCs w:val="19"/>
              </w:rPr>
              <w:t xml:space="preserve">Planet e përbashkëta të veprimit për menaxhimin e e zgjuar të destinacioneve turistike që do të miratohen nga autoritete publike. </w:t>
            </w:r>
          </w:p>
        </w:tc>
        <w:tc>
          <w:tcPr>
            <w:tcW w:w="1109" w:type="pct"/>
          </w:tcPr>
          <w:p w:rsidR="00EB089C" w:rsidRPr="003E3C7E" w:rsidRDefault="00EB089C" w:rsidP="00EB089C">
            <w:pPr>
              <w:spacing w:after="0" w:line="240" w:lineRule="auto"/>
              <w:ind w:firstLine="0"/>
              <w:jc w:val="left"/>
              <w:rPr>
                <w:rFonts w:ascii="Garamond" w:hAnsi="Garamond"/>
                <w:spacing w:val="-4"/>
                <w:sz w:val="19"/>
                <w:szCs w:val="19"/>
              </w:rPr>
            </w:pPr>
            <w:r w:rsidRPr="003E3C7E">
              <w:rPr>
                <w:rFonts w:ascii="Garamond" w:hAnsi="Garamond"/>
                <w:spacing w:val="-4"/>
                <w:sz w:val="19"/>
                <w:szCs w:val="19"/>
              </w:rPr>
              <w:t xml:space="preserve">Numri i  produkteve të reja shërbimeve ose demostrimi i projekteve të realizuar. </w:t>
            </w:r>
          </w:p>
        </w:tc>
      </w:tr>
      <w:tr w:rsidR="00EB089C" w:rsidRPr="003E3C7E" w:rsidTr="00EB089C">
        <w:tc>
          <w:tcPr>
            <w:tcW w:w="943" w:type="pct"/>
            <w:vMerge/>
          </w:tcPr>
          <w:p w:rsidR="00EB089C" w:rsidRPr="003E3C7E" w:rsidRDefault="00EB089C" w:rsidP="00EB089C">
            <w:pPr>
              <w:spacing w:after="0" w:line="240" w:lineRule="auto"/>
              <w:ind w:firstLine="0"/>
              <w:jc w:val="left"/>
              <w:rPr>
                <w:rFonts w:ascii="Garamond" w:hAnsi="Garamond"/>
                <w:spacing w:val="-4"/>
                <w:sz w:val="19"/>
                <w:szCs w:val="19"/>
              </w:rPr>
            </w:pPr>
          </w:p>
        </w:tc>
        <w:tc>
          <w:tcPr>
            <w:tcW w:w="1230" w:type="pct"/>
            <w:vMerge/>
          </w:tcPr>
          <w:p w:rsidR="00EB089C" w:rsidRPr="003E3C7E" w:rsidRDefault="00EB089C" w:rsidP="00EB089C">
            <w:pPr>
              <w:spacing w:after="0" w:line="240" w:lineRule="auto"/>
              <w:ind w:firstLine="0"/>
              <w:jc w:val="left"/>
              <w:rPr>
                <w:rFonts w:ascii="Garamond" w:hAnsi="Garamond"/>
                <w:spacing w:val="-4"/>
                <w:sz w:val="19"/>
                <w:szCs w:val="19"/>
              </w:rPr>
            </w:pPr>
          </w:p>
        </w:tc>
        <w:tc>
          <w:tcPr>
            <w:tcW w:w="974" w:type="pct"/>
            <w:vMerge w:val="restart"/>
          </w:tcPr>
          <w:p w:rsidR="00EB089C" w:rsidRPr="003E3C7E" w:rsidRDefault="00EB089C" w:rsidP="00EB089C">
            <w:pPr>
              <w:widowControl w:val="0"/>
              <w:autoSpaceDE w:val="0"/>
              <w:autoSpaceDN w:val="0"/>
              <w:adjustRightInd w:val="0"/>
              <w:spacing w:after="0" w:line="240" w:lineRule="auto"/>
              <w:ind w:firstLine="0"/>
              <w:jc w:val="left"/>
              <w:rPr>
                <w:rFonts w:ascii="Garamond" w:hAnsi="Garamond"/>
                <w:spacing w:val="-4"/>
                <w:sz w:val="19"/>
                <w:szCs w:val="19"/>
              </w:rPr>
            </w:pPr>
            <w:r w:rsidRPr="003E3C7E">
              <w:rPr>
                <w:rFonts w:ascii="Garamond" w:hAnsi="Garamond"/>
                <w:spacing w:val="-4"/>
                <w:sz w:val="19"/>
                <w:szCs w:val="19"/>
              </w:rPr>
              <w:t xml:space="preserve">Objektivi </w:t>
            </w:r>
          </w:p>
          <w:p w:rsidR="00EB089C" w:rsidRPr="003E3C7E" w:rsidRDefault="00EB089C" w:rsidP="00EB089C">
            <w:pPr>
              <w:widowControl w:val="0"/>
              <w:autoSpaceDE w:val="0"/>
              <w:autoSpaceDN w:val="0"/>
              <w:adjustRightInd w:val="0"/>
              <w:spacing w:after="0" w:line="240" w:lineRule="auto"/>
              <w:ind w:firstLine="0"/>
              <w:jc w:val="left"/>
              <w:rPr>
                <w:rFonts w:ascii="Garamond" w:hAnsi="Garamond"/>
                <w:spacing w:val="-4"/>
                <w:sz w:val="19"/>
                <w:szCs w:val="19"/>
              </w:rPr>
            </w:pPr>
            <w:r w:rsidRPr="003E3C7E">
              <w:rPr>
                <w:rFonts w:ascii="Garamond" w:hAnsi="Garamond"/>
                <w:spacing w:val="-4"/>
                <w:sz w:val="19"/>
                <w:szCs w:val="19"/>
              </w:rPr>
              <w:t>specifik 2.2: Rritje e bashkëpunimit të  aktorëve kyç përkatësë të zonës për ofrimin  e produkteve të reja kulturore  dhe krijuese.</w:t>
            </w:r>
          </w:p>
          <w:p w:rsidR="00EB089C" w:rsidRPr="003E3C7E" w:rsidRDefault="00EB089C" w:rsidP="00EB089C">
            <w:pPr>
              <w:spacing w:after="0" w:line="240" w:lineRule="auto"/>
              <w:ind w:firstLine="0"/>
              <w:jc w:val="left"/>
              <w:rPr>
                <w:rFonts w:ascii="Garamond" w:hAnsi="Garamond"/>
                <w:spacing w:val="-4"/>
                <w:sz w:val="19"/>
                <w:szCs w:val="19"/>
              </w:rPr>
            </w:pPr>
          </w:p>
        </w:tc>
        <w:tc>
          <w:tcPr>
            <w:tcW w:w="745" w:type="pct"/>
            <w:vMerge w:val="restart"/>
          </w:tcPr>
          <w:p w:rsidR="00EB089C" w:rsidRPr="003E3C7E" w:rsidRDefault="00EB089C" w:rsidP="00EB089C">
            <w:pPr>
              <w:spacing w:after="0" w:line="240" w:lineRule="auto"/>
              <w:ind w:firstLine="0"/>
              <w:jc w:val="left"/>
              <w:rPr>
                <w:rFonts w:ascii="Garamond" w:hAnsi="Garamond"/>
                <w:spacing w:val="-4"/>
                <w:sz w:val="19"/>
                <w:szCs w:val="19"/>
              </w:rPr>
            </w:pPr>
          </w:p>
          <w:p w:rsidR="00EB089C" w:rsidRPr="003E3C7E" w:rsidRDefault="00EB089C" w:rsidP="00EB089C">
            <w:pPr>
              <w:widowControl w:val="0"/>
              <w:autoSpaceDE w:val="0"/>
              <w:autoSpaceDN w:val="0"/>
              <w:adjustRightInd w:val="0"/>
              <w:spacing w:after="0" w:line="240" w:lineRule="auto"/>
              <w:ind w:firstLine="0"/>
              <w:jc w:val="left"/>
              <w:rPr>
                <w:rFonts w:ascii="Garamond" w:hAnsi="Garamond"/>
                <w:spacing w:val="-4"/>
                <w:sz w:val="19"/>
                <w:szCs w:val="19"/>
              </w:rPr>
            </w:pPr>
            <w:r w:rsidRPr="003E3C7E">
              <w:rPr>
                <w:rFonts w:ascii="Garamond" w:hAnsi="Garamond"/>
                <w:spacing w:val="-4"/>
                <w:sz w:val="19"/>
                <w:szCs w:val="19"/>
              </w:rPr>
              <w:t>a) Rrjete</w:t>
            </w:r>
          </w:p>
          <w:p w:rsidR="00EB089C" w:rsidRPr="003E3C7E" w:rsidRDefault="00EB089C" w:rsidP="00EB089C">
            <w:pPr>
              <w:widowControl w:val="0"/>
              <w:autoSpaceDE w:val="0"/>
              <w:autoSpaceDN w:val="0"/>
              <w:adjustRightInd w:val="0"/>
              <w:spacing w:after="0" w:line="240" w:lineRule="auto"/>
              <w:ind w:firstLine="0"/>
              <w:jc w:val="left"/>
              <w:rPr>
                <w:rFonts w:ascii="Garamond" w:hAnsi="Garamond"/>
                <w:spacing w:val="-4"/>
                <w:sz w:val="19"/>
                <w:szCs w:val="19"/>
              </w:rPr>
            </w:pPr>
            <w:r w:rsidRPr="003E3C7E">
              <w:rPr>
                <w:rFonts w:ascii="Garamond" w:hAnsi="Garamond"/>
                <w:spacing w:val="-4"/>
                <w:sz w:val="19"/>
                <w:szCs w:val="19"/>
              </w:rPr>
              <w:t>ndërkufitare në</w:t>
            </w:r>
          </w:p>
          <w:p w:rsidR="00EB089C" w:rsidRPr="003E3C7E" w:rsidRDefault="00EB089C" w:rsidP="00EB089C">
            <w:pPr>
              <w:spacing w:after="0" w:line="240" w:lineRule="auto"/>
              <w:ind w:firstLine="0"/>
              <w:jc w:val="left"/>
              <w:rPr>
                <w:rFonts w:ascii="Garamond" w:hAnsi="Garamond"/>
                <w:spacing w:val="-4"/>
                <w:sz w:val="19"/>
                <w:szCs w:val="19"/>
              </w:rPr>
            </w:pPr>
            <w:r w:rsidRPr="003E3C7E">
              <w:rPr>
                <w:rFonts w:ascii="Garamond" w:hAnsi="Garamond"/>
                <w:spacing w:val="-4"/>
                <w:sz w:val="19"/>
                <w:szCs w:val="19"/>
              </w:rPr>
              <w:t>fushat kulturore dhe krijuese;</w:t>
            </w:r>
          </w:p>
          <w:p w:rsidR="00EB089C" w:rsidRPr="003E3C7E" w:rsidRDefault="00EB089C" w:rsidP="00EB089C">
            <w:pPr>
              <w:spacing w:after="0" w:line="240" w:lineRule="auto"/>
              <w:ind w:firstLine="0"/>
              <w:jc w:val="left"/>
              <w:rPr>
                <w:rFonts w:ascii="Garamond" w:hAnsi="Garamond"/>
                <w:spacing w:val="-4"/>
                <w:sz w:val="19"/>
                <w:szCs w:val="19"/>
              </w:rPr>
            </w:pPr>
          </w:p>
          <w:p w:rsidR="00EB089C" w:rsidRPr="003E3C7E" w:rsidRDefault="00EB089C" w:rsidP="00EB089C">
            <w:pPr>
              <w:spacing w:after="0" w:line="240" w:lineRule="auto"/>
              <w:ind w:firstLine="0"/>
              <w:jc w:val="left"/>
              <w:rPr>
                <w:rFonts w:ascii="Garamond" w:hAnsi="Garamond"/>
                <w:spacing w:val="-4"/>
                <w:sz w:val="19"/>
                <w:szCs w:val="19"/>
              </w:rPr>
            </w:pPr>
            <w:r w:rsidRPr="003E3C7E">
              <w:rPr>
                <w:rFonts w:ascii="Garamond" w:hAnsi="Garamond"/>
                <w:spacing w:val="-4"/>
                <w:sz w:val="19"/>
                <w:szCs w:val="19"/>
              </w:rPr>
              <w:t>b) Marrëveshje ndërkufitare në fushat kulturore krijuese.</w:t>
            </w:r>
          </w:p>
        </w:tc>
        <w:tc>
          <w:tcPr>
            <w:tcW w:w="1109" w:type="pct"/>
          </w:tcPr>
          <w:p w:rsidR="00EB089C" w:rsidRPr="003E3C7E" w:rsidRDefault="00EB089C" w:rsidP="00EB089C">
            <w:pPr>
              <w:spacing w:after="0" w:line="240" w:lineRule="auto"/>
              <w:ind w:firstLine="0"/>
              <w:jc w:val="left"/>
              <w:rPr>
                <w:rFonts w:ascii="Garamond" w:hAnsi="Garamond"/>
                <w:spacing w:val="-4"/>
                <w:sz w:val="19"/>
                <w:szCs w:val="19"/>
              </w:rPr>
            </w:pPr>
            <w:r w:rsidRPr="003E3C7E">
              <w:rPr>
                <w:rFonts w:ascii="Garamond" w:hAnsi="Garamond"/>
                <w:spacing w:val="-4"/>
                <w:sz w:val="19"/>
                <w:szCs w:val="19"/>
              </w:rPr>
              <w:t>Numri i vendeve të vlerësuara</w:t>
            </w:r>
          </w:p>
        </w:tc>
      </w:tr>
      <w:tr w:rsidR="00EB089C" w:rsidRPr="003E3C7E" w:rsidTr="00EB089C">
        <w:tc>
          <w:tcPr>
            <w:tcW w:w="943" w:type="pct"/>
            <w:vMerge/>
          </w:tcPr>
          <w:p w:rsidR="00EB089C" w:rsidRPr="003E3C7E" w:rsidRDefault="00EB089C" w:rsidP="00EB089C">
            <w:pPr>
              <w:spacing w:after="0" w:line="240" w:lineRule="auto"/>
              <w:ind w:firstLine="0"/>
              <w:jc w:val="left"/>
              <w:rPr>
                <w:rFonts w:ascii="Garamond" w:hAnsi="Garamond"/>
                <w:spacing w:val="-4"/>
                <w:sz w:val="19"/>
                <w:szCs w:val="19"/>
              </w:rPr>
            </w:pPr>
          </w:p>
        </w:tc>
        <w:tc>
          <w:tcPr>
            <w:tcW w:w="1230" w:type="pct"/>
            <w:vMerge/>
          </w:tcPr>
          <w:p w:rsidR="00EB089C" w:rsidRPr="003E3C7E" w:rsidRDefault="00EB089C" w:rsidP="00EB089C">
            <w:pPr>
              <w:spacing w:after="0" w:line="240" w:lineRule="auto"/>
              <w:ind w:firstLine="0"/>
              <w:jc w:val="left"/>
              <w:rPr>
                <w:rFonts w:ascii="Garamond" w:hAnsi="Garamond"/>
                <w:spacing w:val="-4"/>
                <w:sz w:val="19"/>
                <w:szCs w:val="19"/>
              </w:rPr>
            </w:pPr>
          </w:p>
        </w:tc>
        <w:tc>
          <w:tcPr>
            <w:tcW w:w="974" w:type="pct"/>
            <w:vMerge/>
          </w:tcPr>
          <w:p w:rsidR="00EB089C" w:rsidRPr="003E3C7E" w:rsidRDefault="00EB089C" w:rsidP="00EB089C">
            <w:pPr>
              <w:spacing w:after="0" w:line="240" w:lineRule="auto"/>
              <w:ind w:firstLine="0"/>
              <w:jc w:val="left"/>
              <w:rPr>
                <w:rFonts w:ascii="Garamond" w:hAnsi="Garamond"/>
                <w:spacing w:val="-4"/>
                <w:sz w:val="19"/>
                <w:szCs w:val="19"/>
              </w:rPr>
            </w:pPr>
          </w:p>
        </w:tc>
        <w:tc>
          <w:tcPr>
            <w:tcW w:w="745" w:type="pct"/>
            <w:vMerge/>
          </w:tcPr>
          <w:p w:rsidR="00EB089C" w:rsidRPr="003E3C7E" w:rsidRDefault="00EB089C" w:rsidP="00EB089C">
            <w:pPr>
              <w:spacing w:after="0" w:line="240" w:lineRule="auto"/>
              <w:ind w:firstLine="0"/>
              <w:jc w:val="left"/>
              <w:rPr>
                <w:rFonts w:ascii="Garamond" w:hAnsi="Garamond"/>
                <w:spacing w:val="-4"/>
                <w:sz w:val="19"/>
                <w:szCs w:val="19"/>
              </w:rPr>
            </w:pPr>
          </w:p>
        </w:tc>
        <w:tc>
          <w:tcPr>
            <w:tcW w:w="1109" w:type="pct"/>
          </w:tcPr>
          <w:p w:rsidR="00EB089C" w:rsidRPr="003E3C7E" w:rsidRDefault="00EB089C" w:rsidP="00EB089C">
            <w:pPr>
              <w:widowControl w:val="0"/>
              <w:autoSpaceDE w:val="0"/>
              <w:autoSpaceDN w:val="0"/>
              <w:adjustRightInd w:val="0"/>
              <w:spacing w:after="0" w:line="240" w:lineRule="auto"/>
              <w:ind w:firstLine="0"/>
              <w:jc w:val="left"/>
              <w:rPr>
                <w:rFonts w:ascii="Garamond" w:hAnsi="Garamond"/>
                <w:spacing w:val="-4"/>
                <w:sz w:val="19"/>
                <w:szCs w:val="19"/>
              </w:rPr>
            </w:pPr>
            <w:r w:rsidRPr="003E3C7E">
              <w:rPr>
                <w:rFonts w:ascii="Garamond" w:hAnsi="Garamond"/>
                <w:spacing w:val="-4"/>
                <w:sz w:val="19"/>
                <w:szCs w:val="19"/>
              </w:rPr>
              <w:t>Numri  i ndërmarreve</w:t>
            </w:r>
          </w:p>
          <w:p w:rsidR="00EB089C" w:rsidRPr="003E3C7E" w:rsidRDefault="00EB089C" w:rsidP="00EB089C">
            <w:pPr>
              <w:widowControl w:val="0"/>
              <w:tabs>
                <w:tab w:val="left" w:pos="4914"/>
                <w:tab w:val="left" w:pos="6421"/>
                <w:tab w:val="left" w:pos="8084"/>
              </w:tabs>
              <w:autoSpaceDE w:val="0"/>
              <w:autoSpaceDN w:val="0"/>
              <w:adjustRightInd w:val="0"/>
              <w:spacing w:after="0" w:line="240" w:lineRule="auto"/>
              <w:ind w:firstLine="0"/>
              <w:jc w:val="left"/>
              <w:rPr>
                <w:rFonts w:ascii="Garamond" w:hAnsi="Garamond"/>
                <w:spacing w:val="-4"/>
                <w:sz w:val="19"/>
                <w:szCs w:val="19"/>
              </w:rPr>
            </w:pPr>
            <w:r w:rsidRPr="003E3C7E">
              <w:rPr>
                <w:rFonts w:ascii="Garamond" w:hAnsi="Garamond"/>
                <w:spacing w:val="-4"/>
                <w:sz w:val="19"/>
                <w:szCs w:val="19"/>
              </w:rPr>
              <w:t>që nuk marrin ndihmë financiare ( referencë indikative e përbashkët në Aneksin e Rregullores (BE) Nr. 1299/2013</w:t>
            </w:r>
          </w:p>
          <w:p w:rsidR="00EB089C" w:rsidRPr="003E3C7E" w:rsidRDefault="00EB089C" w:rsidP="00EB089C">
            <w:pPr>
              <w:spacing w:after="0" w:line="240" w:lineRule="auto"/>
              <w:ind w:firstLine="0"/>
              <w:jc w:val="left"/>
              <w:rPr>
                <w:rFonts w:ascii="Garamond" w:hAnsi="Garamond"/>
                <w:spacing w:val="-4"/>
                <w:sz w:val="19"/>
                <w:szCs w:val="19"/>
              </w:rPr>
            </w:pPr>
          </w:p>
        </w:tc>
      </w:tr>
      <w:tr w:rsidR="00EB089C" w:rsidRPr="003E3C7E" w:rsidTr="00EB089C">
        <w:trPr>
          <w:trHeight w:val="547"/>
        </w:trPr>
        <w:tc>
          <w:tcPr>
            <w:tcW w:w="943" w:type="pct"/>
            <w:vMerge/>
          </w:tcPr>
          <w:p w:rsidR="00EB089C" w:rsidRPr="003E3C7E" w:rsidRDefault="00EB089C" w:rsidP="00EB089C">
            <w:pPr>
              <w:spacing w:after="0" w:line="240" w:lineRule="auto"/>
              <w:ind w:firstLine="0"/>
              <w:jc w:val="left"/>
              <w:rPr>
                <w:rFonts w:ascii="Garamond" w:hAnsi="Garamond"/>
                <w:spacing w:val="-4"/>
                <w:sz w:val="19"/>
                <w:szCs w:val="19"/>
              </w:rPr>
            </w:pPr>
          </w:p>
        </w:tc>
        <w:tc>
          <w:tcPr>
            <w:tcW w:w="1230" w:type="pct"/>
            <w:vMerge/>
          </w:tcPr>
          <w:p w:rsidR="00EB089C" w:rsidRPr="003E3C7E" w:rsidRDefault="00EB089C" w:rsidP="00EB089C">
            <w:pPr>
              <w:spacing w:after="0" w:line="240" w:lineRule="auto"/>
              <w:ind w:firstLine="0"/>
              <w:jc w:val="left"/>
              <w:rPr>
                <w:rFonts w:ascii="Garamond" w:hAnsi="Garamond"/>
                <w:spacing w:val="-4"/>
                <w:sz w:val="19"/>
                <w:szCs w:val="19"/>
              </w:rPr>
            </w:pPr>
          </w:p>
        </w:tc>
        <w:tc>
          <w:tcPr>
            <w:tcW w:w="974" w:type="pct"/>
            <w:vMerge/>
          </w:tcPr>
          <w:p w:rsidR="00EB089C" w:rsidRPr="003E3C7E" w:rsidRDefault="00EB089C" w:rsidP="00EB089C">
            <w:pPr>
              <w:spacing w:after="0" w:line="240" w:lineRule="auto"/>
              <w:ind w:firstLine="0"/>
              <w:jc w:val="left"/>
              <w:rPr>
                <w:rFonts w:ascii="Garamond" w:hAnsi="Garamond"/>
                <w:spacing w:val="-4"/>
                <w:sz w:val="19"/>
                <w:szCs w:val="19"/>
              </w:rPr>
            </w:pPr>
          </w:p>
        </w:tc>
        <w:tc>
          <w:tcPr>
            <w:tcW w:w="745" w:type="pct"/>
            <w:vMerge/>
          </w:tcPr>
          <w:p w:rsidR="00EB089C" w:rsidRPr="003E3C7E" w:rsidRDefault="00EB089C" w:rsidP="00EB089C">
            <w:pPr>
              <w:spacing w:after="0" w:line="240" w:lineRule="auto"/>
              <w:ind w:firstLine="0"/>
              <w:jc w:val="left"/>
              <w:rPr>
                <w:rFonts w:ascii="Garamond" w:hAnsi="Garamond"/>
                <w:spacing w:val="-4"/>
                <w:sz w:val="19"/>
                <w:szCs w:val="19"/>
              </w:rPr>
            </w:pPr>
          </w:p>
        </w:tc>
        <w:tc>
          <w:tcPr>
            <w:tcW w:w="1109" w:type="pct"/>
          </w:tcPr>
          <w:p w:rsidR="00EB089C" w:rsidRPr="003E3C7E" w:rsidRDefault="00EB089C" w:rsidP="00EB089C">
            <w:pPr>
              <w:spacing w:after="0" w:line="240" w:lineRule="auto"/>
              <w:ind w:firstLine="0"/>
              <w:jc w:val="left"/>
              <w:rPr>
                <w:rFonts w:ascii="Garamond" w:hAnsi="Garamond"/>
                <w:spacing w:val="-4"/>
                <w:sz w:val="19"/>
                <w:szCs w:val="19"/>
              </w:rPr>
            </w:pPr>
            <w:r w:rsidRPr="003E3C7E">
              <w:rPr>
                <w:rFonts w:ascii="Garamond" w:hAnsi="Garamond"/>
                <w:spacing w:val="-4"/>
                <w:sz w:val="19"/>
                <w:szCs w:val="19"/>
              </w:rPr>
              <w:t>Numri i platformave krijuese ndërkufitare</w:t>
            </w:r>
          </w:p>
        </w:tc>
      </w:tr>
      <w:tr w:rsidR="00EB089C" w:rsidRPr="003E3C7E" w:rsidTr="00EB089C">
        <w:trPr>
          <w:trHeight w:val="234"/>
        </w:trPr>
        <w:tc>
          <w:tcPr>
            <w:tcW w:w="943" w:type="pct"/>
            <w:vMerge w:val="restart"/>
          </w:tcPr>
          <w:p w:rsidR="00EB089C" w:rsidRPr="003E3C7E" w:rsidRDefault="00EB089C" w:rsidP="00EB089C">
            <w:pPr>
              <w:widowControl w:val="0"/>
              <w:autoSpaceDE w:val="0"/>
              <w:autoSpaceDN w:val="0"/>
              <w:adjustRightInd w:val="0"/>
              <w:spacing w:after="0" w:line="240" w:lineRule="auto"/>
              <w:ind w:firstLine="0"/>
              <w:jc w:val="left"/>
              <w:rPr>
                <w:rFonts w:ascii="Garamond" w:hAnsi="Garamond"/>
                <w:spacing w:val="-4"/>
                <w:sz w:val="19"/>
                <w:szCs w:val="19"/>
              </w:rPr>
            </w:pPr>
            <w:r w:rsidRPr="003E3C7E">
              <w:rPr>
                <w:rFonts w:ascii="Garamond" w:hAnsi="Garamond"/>
                <w:spacing w:val="-4"/>
                <w:sz w:val="19"/>
                <w:szCs w:val="19"/>
              </w:rPr>
              <w:t xml:space="preserve">AP3: Mbrojtja e mjedisit, menaxhimi i </w:t>
            </w:r>
          </w:p>
          <w:p w:rsidR="00EB089C" w:rsidRPr="003E3C7E" w:rsidRDefault="00EB089C" w:rsidP="00EB089C">
            <w:pPr>
              <w:widowControl w:val="0"/>
              <w:autoSpaceDE w:val="0"/>
              <w:autoSpaceDN w:val="0"/>
              <w:adjustRightInd w:val="0"/>
              <w:spacing w:after="0" w:line="240" w:lineRule="auto"/>
              <w:ind w:firstLine="0"/>
              <w:jc w:val="left"/>
              <w:rPr>
                <w:rFonts w:ascii="Garamond" w:hAnsi="Garamond"/>
                <w:spacing w:val="-4"/>
                <w:sz w:val="19"/>
                <w:szCs w:val="19"/>
              </w:rPr>
            </w:pPr>
            <w:r w:rsidRPr="003E3C7E">
              <w:rPr>
                <w:rFonts w:ascii="Garamond" w:hAnsi="Garamond"/>
                <w:spacing w:val="-4"/>
                <w:sz w:val="19"/>
                <w:szCs w:val="19"/>
              </w:rPr>
              <w:t xml:space="preserve">riskut dhe </w:t>
            </w:r>
          </w:p>
          <w:p w:rsidR="00EB089C" w:rsidRPr="003E3C7E" w:rsidRDefault="00EB089C" w:rsidP="00EB089C">
            <w:pPr>
              <w:widowControl w:val="0"/>
              <w:autoSpaceDE w:val="0"/>
              <w:autoSpaceDN w:val="0"/>
              <w:adjustRightInd w:val="0"/>
              <w:spacing w:after="0" w:line="240" w:lineRule="auto"/>
              <w:ind w:firstLine="0"/>
              <w:jc w:val="left"/>
              <w:rPr>
                <w:rFonts w:ascii="Garamond" w:hAnsi="Garamond"/>
                <w:spacing w:val="-4"/>
                <w:sz w:val="19"/>
                <w:szCs w:val="19"/>
              </w:rPr>
            </w:pPr>
            <w:r w:rsidRPr="003E3C7E">
              <w:rPr>
                <w:rFonts w:ascii="Garamond" w:hAnsi="Garamond"/>
                <w:spacing w:val="-4"/>
                <w:sz w:val="19"/>
                <w:szCs w:val="19"/>
              </w:rPr>
              <w:t xml:space="preserve">strategjia për karbonin e ulët. </w:t>
            </w:r>
          </w:p>
          <w:p w:rsidR="00EB089C" w:rsidRPr="003E3C7E" w:rsidRDefault="00EB089C" w:rsidP="00EB089C">
            <w:pPr>
              <w:spacing w:after="0" w:line="240" w:lineRule="auto"/>
              <w:ind w:firstLine="0"/>
              <w:jc w:val="left"/>
              <w:rPr>
                <w:rFonts w:ascii="Garamond" w:hAnsi="Garamond"/>
                <w:spacing w:val="-4"/>
                <w:sz w:val="19"/>
                <w:szCs w:val="19"/>
              </w:rPr>
            </w:pPr>
          </w:p>
        </w:tc>
        <w:tc>
          <w:tcPr>
            <w:tcW w:w="1230" w:type="pct"/>
            <w:vMerge w:val="restart"/>
          </w:tcPr>
          <w:p w:rsidR="00EB089C" w:rsidRPr="003E3C7E" w:rsidRDefault="00EB089C" w:rsidP="00EB089C">
            <w:pPr>
              <w:widowControl w:val="0"/>
              <w:autoSpaceDE w:val="0"/>
              <w:autoSpaceDN w:val="0"/>
              <w:adjustRightInd w:val="0"/>
              <w:spacing w:after="0" w:line="240" w:lineRule="auto"/>
              <w:ind w:firstLine="0"/>
              <w:jc w:val="left"/>
              <w:rPr>
                <w:rFonts w:ascii="Garamond" w:hAnsi="Garamond"/>
                <w:spacing w:val="-4"/>
                <w:sz w:val="19"/>
                <w:szCs w:val="19"/>
              </w:rPr>
            </w:pPr>
            <w:r w:rsidRPr="003E3C7E">
              <w:rPr>
                <w:rFonts w:ascii="Garamond" w:hAnsi="Garamond"/>
                <w:spacing w:val="-4"/>
                <w:sz w:val="19"/>
                <w:szCs w:val="19"/>
              </w:rPr>
              <w:t>TP 3: Mbrojtja e</w:t>
            </w:r>
          </w:p>
          <w:p w:rsidR="00EB089C" w:rsidRPr="003E3C7E" w:rsidRDefault="00EB089C" w:rsidP="00EB089C">
            <w:pPr>
              <w:widowControl w:val="0"/>
              <w:autoSpaceDE w:val="0"/>
              <w:autoSpaceDN w:val="0"/>
              <w:adjustRightInd w:val="0"/>
              <w:spacing w:after="0" w:line="240" w:lineRule="auto"/>
              <w:ind w:firstLine="0"/>
              <w:jc w:val="left"/>
              <w:rPr>
                <w:rFonts w:ascii="Garamond" w:hAnsi="Garamond"/>
                <w:spacing w:val="-4"/>
                <w:sz w:val="19"/>
                <w:szCs w:val="19"/>
              </w:rPr>
            </w:pPr>
            <w:r w:rsidRPr="003E3C7E">
              <w:rPr>
                <w:rFonts w:ascii="Garamond" w:hAnsi="Garamond"/>
                <w:spacing w:val="-4"/>
                <w:sz w:val="19"/>
                <w:szCs w:val="19"/>
              </w:rPr>
              <w:t>mjedisit dhe promovimi i</w:t>
            </w:r>
          </w:p>
          <w:p w:rsidR="00EB089C" w:rsidRPr="003E3C7E" w:rsidRDefault="00EB089C" w:rsidP="00EB089C">
            <w:pPr>
              <w:widowControl w:val="0"/>
              <w:autoSpaceDE w:val="0"/>
              <w:autoSpaceDN w:val="0"/>
              <w:adjustRightInd w:val="0"/>
              <w:spacing w:after="0" w:line="240" w:lineRule="auto"/>
              <w:ind w:firstLine="0"/>
              <w:jc w:val="left"/>
              <w:rPr>
                <w:rFonts w:ascii="Garamond" w:hAnsi="Garamond"/>
                <w:spacing w:val="-4"/>
                <w:sz w:val="19"/>
                <w:szCs w:val="19"/>
              </w:rPr>
            </w:pPr>
            <w:r w:rsidRPr="003E3C7E">
              <w:rPr>
                <w:rFonts w:ascii="Garamond" w:hAnsi="Garamond"/>
                <w:spacing w:val="-4"/>
                <w:sz w:val="19"/>
                <w:szCs w:val="19"/>
              </w:rPr>
              <w:t>përshtatjes ndaj ndryshimeve klimatike dhe zbutjes, parandalimit dhe menaxhimit të rrezikut</w:t>
            </w:r>
          </w:p>
          <w:p w:rsidR="00EB089C" w:rsidRPr="003E3C7E" w:rsidRDefault="00EB089C" w:rsidP="00EB089C">
            <w:pPr>
              <w:widowControl w:val="0"/>
              <w:autoSpaceDE w:val="0"/>
              <w:autoSpaceDN w:val="0"/>
              <w:adjustRightInd w:val="0"/>
              <w:spacing w:after="0" w:line="240" w:lineRule="auto"/>
              <w:ind w:firstLine="0"/>
              <w:jc w:val="left"/>
              <w:rPr>
                <w:rFonts w:ascii="Garamond" w:hAnsi="Garamond"/>
                <w:spacing w:val="-4"/>
                <w:sz w:val="19"/>
                <w:szCs w:val="19"/>
              </w:rPr>
            </w:pPr>
            <w:r w:rsidRPr="003E3C7E">
              <w:rPr>
                <w:rFonts w:ascii="Garamond" w:hAnsi="Garamond"/>
                <w:spacing w:val="-4"/>
                <w:sz w:val="19"/>
                <w:szCs w:val="19"/>
              </w:rPr>
              <w:t>përmes, ndër të tjera, aksioneve të përbashkëta</w:t>
            </w:r>
          </w:p>
          <w:p w:rsidR="00EB089C" w:rsidRPr="003E3C7E" w:rsidRDefault="00EB089C" w:rsidP="00EB089C">
            <w:pPr>
              <w:spacing w:after="0" w:line="240" w:lineRule="auto"/>
              <w:ind w:firstLine="0"/>
              <w:jc w:val="left"/>
              <w:rPr>
                <w:rFonts w:ascii="Garamond" w:hAnsi="Garamond"/>
                <w:spacing w:val="-4"/>
                <w:sz w:val="19"/>
                <w:szCs w:val="19"/>
              </w:rPr>
            </w:pPr>
            <w:r w:rsidRPr="003E3C7E">
              <w:rPr>
                <w:rFonts w:ascii="Garamond" w:hAnsi="Garamond"/>
                <w:spacing w:val="-4"/>
                <w:sz w:val="19"/>
                <w:szCs w:val="19"/>
              </w:rPr>
              <w:t>për mbrojtjen e mjedisit;promovimi i përdorimit të qëndrueshëm të burimeve natyrore,  efikasitetit të  burimeve,  të burimeve të rinovueshme të energjisë dhe kalimi drejt  një ekonomie të sigurtë , të qëndrueshme  me nivel të ulët të karbonit;  promovimi i investimeve për të  adresuar rreziqe specifike, duke siguruar  reagimin ndaj  fatkeqësive dhe  duke zhvilluar sisteme për menaxhimin e  katastrofave  dhe  gatishmërinë e emergjencave.</w:t>
            </w:r>
          </w:p>
        </w:tc>
        <w:tc>
          <w:tcPr>
            <w:tcW w:w="974" w:type="pct"/>
          </w:tcPr>
          <w:p w:rsidR="00EB089C" w:rsidRPr="003E3C7E" w:rsidRDefault="00EB089C" w:rsidP="00EB089C">
            <w:pPr>
              <w:widowControl w:val="0"/>
              <w:autoSpaceDE w:val="0"/>
              <w:autoSpaceDN w:val="0"/>
              <w:adjustRightInd w:val="0"/>
              <w:spacing w:after="0" w:line="240" w:lineRule="auto"/>
              <w:ind w:firstLine="0"/>
              <w:jc w:val="left"/>
              <w:rPr>
                <w:rFonts w:ascii="Garamond" w:hAnsi="Garamond"/>
                <w:spacing w:val="-4"/>
                <w:sz w:val="19"/>
                <w:szCs w:val="19"/>
              </w:rPr>
            </w:pPr>
            <w:r w:rsidRPr="003E3C7E">
              <w:rPr>
                <w:rFonts w:ascii="Garamond" w:hAnsi="Garamond"/>
                <w:spacing w:val="-4"/>
                <w:sz w:val="19"/>
                <w:szCs w:val="19"/>
              </w:rPr>
              <w:t xml:space="preserve">Objektivi </w:t>
            </w:r>
          </w:p>
          <w:p w:rsidR="00EB089C" w:rsidRPr="003E3C7E" w:rsidRDefault="00EB089C" w:rsidP="00EB089C">
            <w:pPr>
              <w:widowControl w:val="0"/>
              <w:autoSpaceDE w:val="0"/>
              <w:autoSpaceDN w:val="0"/>
              <w:adjustRightInd w:val="0"/>
              <w:spacing w:after="0" w:line="240" w:lineRule="auto"/>
              <w:ind w:firstLine="0"/>
              <w:jc w:val="left"/>
              <w:rPr>
                <w:rFonts w:ascii="Garamond" w:hAnsi="Garamond"/>
                <w:spacing w:val="-4"/>
                <w:sz w:val="19"/>
                <w:szCs w:val="19"/>
              </w:rPr>
            </w:pPr>
            <w:r w:rsidRPr="003E3C7E">
              <w:rPr>
                <w:rFonts w:ascii="Garamond" w:hAnsi="Garamond"/>
                <w:spacing w:val="-4"/>
                <w:sz w:val="19"/>
                <w:szCs w:val="19"/>
              </w:rPr>
              <w:t>Specifik</w:t>
            </w:r>
          </w:p>
          <w:p w:rsidR="00EB089C" w:rsidRPr="003E3C7E" w:rsidRDefault="00EB089C" w:rsidP="00EB089C">
            <w:pPr>
              <w:widowControl w:val="0"/>
              <w:autoSpaceDE w:val="0"/>
              <w:autoSpaceDN w:val="0"/>
              <w:adjustRightInd w:val="0"/>
              <w:spacing w:after="0" w:line="240" w:lineRule="auto"/>
              <w:ind w:firstLine="0"/>
              <w:jc w:val="left"/>
              <w:rPr>
                <w:rFonts w:ascii="Garamond" w:hAnsi="Garamond"/>
                <w:spacing w:val="-4"/>
                <w:sz w:val="19"/>
                <w:szCs w:val="19"/>
              </w:rPr>
            </w:pPr>
            <w:r w:rsidRPr="003E3C7E">
              <w:rPr>
                <w:rFonts w:ascii="Garamond" w:hAnsi="Garamond"/>
                <w:spacing w:val="-4"/>
                <w:sz w:val="19"/>
                <w:szCs w:val="19"/>
              </w:rPr>
              <w:t>3.1: Përmirësim i  strategjive të bashkëpunimit ndërkufitar për peisazhet ujore</w:t>
            </w:r>
          </w:p>
          <w:p w:rsidR="00EB089C" w:rsidRPr="003E3C7E" w:rsidRDefault="00EB089C" w:rsidP="00EB089C">
            <w:pPr>
              <w:widowControl w:val="0"/>
              <w:autoSpaceDE w:val="0"/>
              <w:autoSpaceDN w:val="0"/>
              <w:adjustRightInd w:val="0"/>
              <w:spacing w:after="0" w:line="240" w:lineRule="auto"/>
              <w:ind w:firstLine="0"/>
              <w:jc w:val="left"/>
              <w:rPr>
                <w:rFonts w:ascii="Garamond" w:hAnsi="Garamond"/>
                <w:spacing w:val="-4"/>
                <w:sz w:val="19"/>
                <w:szCs w:val="19"/>
              </w:rPr>
            </w:pPr>
          </w:p>
        </w:tc>
        <w:tc>
          <w:tcPr>
            <w:tcW w:w="745" w:type="pct"/>
          </w:tcPr>
          <w:p w:rsidR="00EB089C" w:rsidRPr="003E3C7E" w:rsidRDefault="00EB089C" w:rsidP="00EB089C">
            <w:pPr>
              <w:widowControl w:val="0"/>
              <w:autoSpaceDE w:val="0"/>
              <w:autoSpaceDN w:val="0"/>
              <w:adjustRightInd w:val="0"/>
              <w:spacing w:after="0" w:line="240" w:lineRule="auto"/>
              <w:ind w:firstLine="0"/>
              <w:jc w:val="left"/>
              <w:rPr>
                <w:rFonts w:ascii="Garamond" w:hAnsi="Garamond"/>
                <w:spacing w:val="-4"/>
                <w:sz w:val="19"/>
                <w:szCs w:val="19"/>
              </w:rPr>
            </w:pPr>
            <w:r w:rsidRPr="003E3C7E">
              <w:rPr>
                <w:rFonts w:ascii="Garamond" w:hAnsi="Garamond"/>
                <w:spacing w:val="-4"/>
                <w:sz w:val="19"/>
                <w:szCs w:val="19"/>
              </w:rPr>
              <w:t>Plane të përbashkët</w:t>
            </w:r>
            <w:r w:rsidR="008A0139">
              <w:rPr>
                <w:rFonts w:ascii="Garamond" w:hAnsi="Garamond"/>
                <w:spacing w:val="-4"/>
                <w:sz w:val="19"/>
                <w:szCs w:val="19"/>
              </w:rPr>
              <w:t>a</w:t>
            </w:r>
            <w:r w:rsidRPr="003E3C7E">
              <w:rPr>
                <w:rFonts w:ascii="Garamond" w:hAnsi="Garamond"/>
                <w:spacing w:val="-4"/>
                <w:sz w:val="19"/>
                <w:szCs w:val="19"/>
              </w:rPr>
              <w:t xml:space="preserve"> </w:t>
            </w:r>
          </w:p>
          <w:p w:rsidR="00EB089C" w:rsidRPr="003E3C7E" w:rsidRDefault="00EB089C" w:rsidP="00EB089C">
            <w:pPr>
              <w:widowControl w:val="0"/>
              <w:autoSpaceDE w:val="0"/>
              <w:autoSpaceDN w:val="0"/>
              <w:adjustRightInd w:val="0"/>
              <w:spacing w:after="0" w:line="240" w:lineRule="auto"/>
              <w:ind w:firstLine="0"/>
              <w:jc w:val="left"/>
              <w:rPr>
                <w:rFonts w:ascii="Garamond" w:hAnsi="Garamond"/>
                <w:spacing w:val="-4"/>
                <w:sz w:val="19"/>
                <w:szCs w:val="19"/>
              </w:rPr>
            </w:pPr>
            <w:r w:rsidRPr="003E3C7E">
              <w:rPr>
                <w:rFonts w:ascii="Garamond" w:hAnsi="Garamond"/>
                <w:spacing w:val="-4"/>
                <w:sz w:val="19"/>
                <w:szCs w:val="19"/>
              </w:rPr>
              <w:t>që rrisin dhe</w:t>
            </w:r>
          </w:p>
          <w:p w:rsidR="00EB089C" w:rsidRPr="003E3C7E" w:rsidRDefault="00EB089C" w:rsidP="00EB089C">
            <w:pPr>
              <w:widowControl w:val="0"/>
              <w:autoSpaceDE w:val="0"/>
              <w:autoSpaceDN w:val="0"/>
              <w:adjustRightInd w:val="0"/>
              <w:spacing w:after="0" w:line="240" w:lineRule="auto"/>
              <w:ind w:firstLine="0"/>
              <w:jc w:val="left"/>
              <w:rPr>
                <w:rFonts w:ascii="Garamond" w:hAnsi="Garamond"/>
                <w:spacing w:val="-4"/>
                <w:sz w:val="19"/>
                <w:szCs w:val="19"/>
              </w:rPr>
            </w:pPr>
            <w:r w:rsidRPr="003E3C7E">
              <w:rPr>
                <w:rFonts w:ascii="Garamond" w:hAnsi="Garamond"/>
                <w:spacing w:val="-4"/>
                <w:sz w:val="19"/>
                <w:szCs w:val="19"/>
              </w:rPr>
              <w:t>ruajnë</w:t>
            </w:r>
          </w:p>
          <w:p w:rsidR="00EB089C" w:rsidRPr="003E3C7E" w:rsidRDefault="00EB089C" w:rsidP="00EB089C">
            <w:pPr>
              <w:widowControl w:val="0"/>
              <w:autoSpaceDE w:val="0"/>
              <w:autoSpaceDN w:val="0"/>
              <w:adjustRightInd w:val="0"/>
              <w:spacing w:after="0" w:line="240" w:lineRule="auto"/>
              <w:ind w:firstLine="0"/>
              <w:jc w:val="left"/>
              <w:rPr>
                <w:rFonts w:ascii="Garamond" w:hAnsi="Garamond"/>
                <w:spacing w:val="-4"/>
                <w:sz w:val="19"/>
                <w:szCs w:val="19"/>
              </w:rPr>
            </w:pPr>
            <w:r w:rsidRPr="003E3C7E">
              <w:rPr>
                <w:rFonts w:ascii="Garamond" w:hAnsi="Garamond"/>
                <w:spacing w:val="-4"/>
                <w:sz w:val="19"/>
                <w:szCs w:val="19"/>
              </w:rPr>
              <w:t>peisazhet ujore (përfshi edhe ato detare).</w:t>
            </w:r>
          </w:p>
          <w:p w:rsidR="00EB089C" w:rsidRPr="003E3C7E" w:rsidRDefault="00EB089C" w:rsidP="00EB089C">
            <w:pPr>
              <w:spacing w:after="0" w:line="240" w:lineRule="auto"/>
              <w:ind w:firstLine="0"/>
              <w:jc w:val="left"/>
              <w:rPr>
                <w:rFonts w:ascii="Garamond" w:hAnsi="Garamond"/>
                <w:spacing w:val="-4"/>
                <w:sz w:val="19"/>
                <w:szCs w:val="19"/>
              </w:rPr>
            </w:pPr>
          </w:p>
        </w:tc>
        <w:tc>
          <w:tcPr>
            <w:tcW w:w="1109" w:type="pct"/>
          </w:tcPr>
          <w:p w:rsidR="00EB089C" w:rsidRPr="003E3C7E" w:rsidRDefault="00EB089C" w:rsidP="00EB089C">
            <w:pPr>
              <w:spacing w:after="0" w:line="240" w:lineRule="auto"/>
              <w:ind w:firstLine="0"/>
              <w:jc w:val="left"/>
              <w:rPr>
                <w:rFonts w:ascii="Garamond" w:hAnsi="Garamond"/>
                <w:spacing w:val="-4"/>
                <w:sz w:val="19"/>
                <w:szCs w:val="19"/>
              </w:rPr>
            </w:pPr>
            <w:r w:rsidRPr="003E3C7E">
              <w:rPr>
                <w:rFonts w:ascii="Garamond" w:hAnsi="Garamond"/>
                <w:spacing w:val="-4"/>
                <w:sz w:val="19"/>
                <w:szCs w:val="19"/>
              </w:rPr>
              <w:t>Numri i produkteve të reja dhe shërbimeve si dhe demonstrimi i projekteve pilot të realizuar;</w:t>
            </w:r>
          </w:p>
        </w:tc>
      </w:tr>
      <w:tr w:rsidR="00EB089C" w:rsidRPr="003E3C7E" w:rsidTr="00EB089C">
        <w:trPr>
          <w:trHeight w:val="705"/>
        </w:trPr>
        <w:tc>
          <w:tcPr>
            <w:tcW w:w="943" w:type="pct"/>
            <w:vMerge/>
          </w:tcPr>
          <w:p w:rsidR="00EB089C" w:rsidRPr="003E3C7E" w:rsidRDefault="00EB089C" w:rsidP="00EB089C">
            <w:pPr>
              <w:spacing w:after="0" w:line="240" w:lineRule="auto"/>
              <w:ind w:firstLine="0"/>
              <w:jc w:val="left"/>
              <w:rPr>
                <w:rFonts w:ascii="Garamond" w:hAnsi="Garamond"/>
                <w:spacing w:val="-4"/>
                <w:sz w:val="19"/>
                <w:szCs w:val="19"/>
              </w:rPr>
            </w:pPr>
          </w:p>
        </w:tc>
        <w:tc>
          <w:tcPr>
            <w:tcW w:w="1230" w:type="pct"/>
            <w:vMerge/>
          </w:tcPr>
          <w:p w:rsidR="00EB089C" w:rsidRPr="003E3C7E" w:rsidRDefault="00EB089C" w:rsidP="00EB089C">
            <w:pPr>
              <w:spacing w:after="0" w:line="240" w:lineRule="auto"/>
              <w:ind w:firstLine="0"/>
              <w:jc w:val="left"/>
              <w:rPr>
                <w:rFonts w:ascii="Garamond" w:hAnsi="Garamond"/>
                <w:spacing w:val="-4"/>
                <w:sz w:val="19"/>
                <w:szCs w:val="19"/>
              </w:rPr>
            </w:pPr>
          </w:p>
        </w:tc>
        <w:tc>
          <w:tcPr>
            <w:tcW w:w="974" w:type="pct"/>
            <w:vMerge w:val="restart"/>
          </w:tcPr>
          <w:p w:rsidR="00EB089C" w:rsidRPr="003E3C7E" w:rsidRDefault="00EB089C" w:rsidP="00EB089C">
            <w:pPr>
              <w:widowControl w:val="0"/>
              <w:autoSpaceDE w:val="0"/>
              <w:autoSpaceDN w:val="0"/>
              <w:adjustRightInd w:val="0"/>
              <w:spacing w:after="0" w:line="240" w:lineRule="auto"/>
              <w:ind w:firstLine="0"/>
              <w:jc w:val="left"/>
              <w:rPr>
                <w:rFonts w:ascii="Garamond" w:hAnsi="Garamond"/>
                <w:spacing w:val="-4"/>
                <w:sz w:val="19"/>
                <w:szCs w:val="19"/>
              </w:rPr>
            </w:pPr>
            <w:r w:rsidRPr="003E3C7E">
              <w:rPr>
                <w:rFonts w:ascii="Garamond" w:hAnsi="Garamond"/>
                <w:spacing w:val="-4"/>
                <w:sz w:val="19"/>
                <w:szCs w:val="19"/>
              </w:rPr>
              <w:t>Objektivi specifik</w:t>
            </w:r>
          </w:p>
          <w:p w:rsidR="00EB089C" w:rsidRPr="003E3C7E" w:rsidRDefault="00EB089C" w:rsidP="00EB089C">
            <w:pPr>
              <w:widowControl w:val="0"/>
              <w:autoSpaceDE w:val="0"/>
              <w:autoSpaceDN w:val="0"/>
              <w:adjustRightInd w:val="0"/>
              <w:spacing w:after="0" w:line="240" w:lineRule="auto"/>
              <w:ind w:firstLine="0"/>
              <w:jc w:val="left"/>
              <w:rPr>
                <w:rFonts w:ascii="Garamond" w:hAnsi="Garamond"/>
                <w:spacing w:val="-4"/>
                <w:sz w:val="19"/>
                <w:szCs w:val="19"/>
              </w:rPr>
            </w:pPr>
            <w:r w:rsidRPr="003E3C7E">
              <w:rPr>
                <w:rFonts w:ascii="Garamond" w:hAnsi="Garamond"/>
                <w:spacing w:val="-4"/>
                <w:sz w:val="19"/>
                <w:szCs w:val="19"/>
              </w:rPr>
              <w:t xml:space="preserve">3.2: </w:t>
            </w:r>
          </w:p>
          <w:p w:rsidR="00EB089C" w:rsidRPr="003E3C7E" w:rsidRDefault="00EB089C" w:rsidP="00EB089C">
            <w:pPr>
              <w:spacing w:after="0" w:line="240" w:lineRule="auto"/>
              <w:ind w:firstLine="0"/>
              <w:jc w:val="left"/>
              <w:rPr>
                <w:rFonts w:ascii="Garamond" w:hAnsi="Garamond"/>
                <w:spacing w:val="-4"/>
                <w:sz w:val="19"/>
                <w:szCs w:val="19"/>
              </w:rPr>
            </w:pPr>
            <w:r w:rsidRPr="003E3C7E">
              <w:rPr>
                <w:rFonts w:ascii="Garamond" w:hAnsi="Garamond"/>
                <w:spacing w:val="-4"/>
                <w:sz w:val="19"/>
                <w:szCs w:val="19"/>
              </w:rPr>
              <w:t xml:space="preserve">Promovimi i  praktikave dhe mjeteve  novatore për të zvogëluar  emisionin e  për të përmirësuar efikasitetin e energjisë në sektorët publik. </w:t>
            </w:r>
          </w:p>
        </w:tc>
        <w:tc>
          <w:tcPr>
            <w:tcW w:w="745" w:type="pct"/>
            <w:vMerge w:val="restart"/>
          </w:tcPr>
          <w:p w:rsidR="00EB089C" w:rsidRPr="003E3C7E" w:rsidRDefault="00EB089C" w:rsidP="00EB089C">
            <w:pPr>
              <w:widowControl w:val="0"/>
              <w:autoSpaceDE w:val="0"/>
              <w:autoSpaceDN w:val="0"/>
              <w:adjustRightInd w:val="0"/>
              <w:spacing w:after="0" w:line="240" w:lineRule="auto"/>
              <w:ind w:firstLine="0"/>
              <w:jc w:val="left"/>
              <w:rPr>
                <w:rFonts w:ascii="Garamond" w:hAnsi="Garamond"/>
                <w:spacing w:val="-4"/>
                <w:sz w:val="19"/>
                <w:szCs w:val="19"/>
              </w:rPr>
            </w:pPr>
            <w:r w:rsidRPr="003E3C7E">
              <w:rPr>
                <w:rFonts w:ascii="Garamond" w:hAnsi="Garamond"/>
                <w:spacing w:val="-4"/>
                <w:sz w:val="19"/>
                <w:szCs w:val="19"/>
              </w:rPr>
              <w:t>Plane të përbashkët</w:t>
            </w:r>
            <w:r w:rsidR="008A0139">
              <w:rPr>
                <w:rFonts w:ascii="Garamond" w:hAnsi="Garamond"/>
                <w:spacing w:val="-4"/>
                <w:sz w:val="19"/>
                <w:szCs w:val="19"/>
              </w:rPr>
              <w:t>a</w:t>
            </w:r>
            <w:r w:rsidRPr="003E3C7E">
              <w:rPr>
                <w:rFonts w:ascii="Garamond" w:hAnsi="Garamond"/>
                <w:spacing w:val="-4"/>
                <w:sz w:val="19"/>
                <w:szCs w:val="19"/>
              </w:rPr>
              <w:t xml:space="preserve"> </w:t>
            </w:r>
          </w:p>
          <w:p w:rsidR="00EB089C" w:rsidRPr="003E3C7E" w:rsidRDefault="00EB089C" w:rsidP="00EB089C">
            <w:pPr>
              <w:widowControl w:val="0"/>
              <w:autoSpaceDE w:val="0"/>
              <w:autoSpaceDN w:val="0"/>
              <w:adjustRightInd w:val="0"/>
              <w:spacing w:after="0" w:line="240" w:lineRule="auto"/>
              <w:ind w:firstLine="0"/>
              <w:jc w:val="left"/>
              <w:rPr>
                <w:rFonts w:ascii="Garamond" w:hAnsi="Garamond"/>
                <w:spacing w:val="-4"/>
                <w:sz w:val="19"/>
                <w:szCs w:val="19"/>
              </w:rPr>
            </w:pPr>
            <w:r w:rsidRPr="003E3C7E">
              <w:rPr>
                <w:rFonts w:ascii="Garamond" w:hAnsi="Garamond"/>
                <w:spacing w:val="-4"/>
                <w:sz w:val="19"/>
                <w:szCs w:val="19"/>
              </w:rPr>
              <w:t>për efikasitetin e</w:t>
            </w:r>
          </w:p>
          <w:p w:rsidR="00EB089C" w:rsidRPr="003E3C7E" w:rsidRDefault="00EB089C" w:rsidP="00EB089C">
            <w:pPr>
              <w:widowControl w:val="0"/>
              <w:autoSpaceDE w:val="0"/>
              <w:autoSpaceDN w:val="0"/>
              <w:adjustRightInd w:val="0"/>
              <w:spacing w:after="0" w:line="240" w:lineRule="auto"/>
              <w:ind w:firstLine="0"/>
              <w:jc w:val="left"/>
              <w:rPr>
                <w:rFonts w:ascii="Garamond" w:hAnsi="Garamond"/>
                <w:spacing w:val="-4"/>
                <w:sz w:val="19"/>
                <w:szCs w:val="19"/>
              </w:rPr>
            </w:pPr>
            <w:r w:rsidRPr="003E3C7E">
              <w:rPr>
                <w:rFonts w:ascii="Garamond" w:hAnsi="Garamond"/>
                <w:spacing w:val="-4"/>
                <w:sz w:val="19"/>
                <w:szCs w:val="19"/>
              </w:rPr>
              <w:t xml:space="preserve">energjisë dhe </w:t>
            </w:r>
          </w:p>
          <w:p w:rsidR="00EB089C" w:rsidRPr="003E3C7E" w:rsidRDefault="00EB089C" w:rsidP="00EB089C">
            <w:pPr>
              <w:widowControl w:val="0"/>
              <w:autoSpaceDE w:val="0"/>
              <w:autoSpaceDN w:val="0"/>
              <w:adjustRightInd w:val="0"/>
              <w:spacing w:after="0" w:line="240" w:lineRule="auto"/>
              <w:ind w:firstLine="0"/>
              <w:jc w:val="left"/>
              <w:rPr>
                <w:rFonts w:ascii="Garamond" w:hAnsi="Garamond"/>
                <w:spacing w:val="-4"/>
                <w:sz w:val="19"/>
                <w:szCs w:val="19"/>
              </w:rPr>
            </w:pPr>
            <w:r w:rsidRPr="003E3C7E">
              <w:rPr>
                <w:rFonts w:ascii="Garamond" w:hAnsi="Garamond"/>
                <w:spacing w:val="-4"/>
                <w:sz w:val="19"/>
                <w:szCs w:val="19"/>
              </w:rPr>
              <w:t xml:space="preserve">prodhimin e </w:t>
            </w:r>
          </w:p>
          <w:p w:rsidR="00EB089C" w:rsidRPr="003E3C7E" w:rsidRDefault="008A0139" w:rsidP="00EB089C">
            <w:pPr>
              <w:spacing w:after="0" w:line="240" w:lineRule="auto"/>
              <w:ind w:firstLine="0"/>
              <w:jc w:val="left"/>
              <w:rPr>
                <w:rFonts w:ascii="Garamond" w:hAnsi="Garamond"/>
                <w:spacing w:val="-4"/>
                <w:sz w:val="19"/>
                <w:szCs w:val="19"/>
              </w:rPr>
            </w:pPr>
            <w:r>
              <w:rPr>
                <w:rFonts w:ascii="Garamond" w:hAnsi="Garamond"/>
                <w:spacing w:val="-4"/>
                <w:sz w:val="19"/>
                <w:szCs w:val="19"/>
              </w:rPr>
              <w:t>qëndrue</w:t>
            </w:r>
            <w:r w:rsidR="00EB089C" w:rsidRPr="003E3C7E">
              <w:rPr>
                <w:rFonts w:ascii="Garamond" w:hAnsi="Garamond"/>
                <w:spacing w:val="-4"/>
                <w:sz w:val="19"/>
                <w:szCs w:val="19"/>
              </w:rPr>
              <w:t xml:space="preserve">shëm të energjisë. </w:t>
            </w:r>
          </w:p>
        </w:tc>
        <w:tc>
          <w:tcPr>
            <w:tcW w:w="1109" w:type="pct"/>
          </w:tcPr>
          <w:p w:rsidR="00EB089C" w:rsidRPr="003E3C7E" w:rsidRDefault="00EB089C" w:rsidP="00EB089C">
            <w:pPr>
              <w:spacing w:after="0" w:line="240" w:lineRule="auto"/>
              <w:ind w:firstLine="0"/>
              <w:jc w:val="left"/>
              <w:rPr>
                <w:rFonts w:ascii="Garamond" w:hAnsi="Garamond"/>
                <w:spacing w:val="-4"/>
                <w:sz w:val="19"/>
                <w:szCs w:val="19"/>
              </w:rPr>
            </w:pPr>
            <w:r w:rsidRPr="003E3C7E">
              <w:rPr>
                <w:rFonts w:ascii="Garamond" w:hAnsi="Garamond"/>
                <w:spacing w:val="-4"/>
                <w:sz w:val="19"/>
                <w:szCs w:val="19"/>
              </w:rPr>
              <w:t>Numri i përdoruesve të përfshirë (në projektet pilot ose të demonstruara)</w:t>
            </w:r>
          </w:p>
        </w:tc>
      </w:tr>
      <w:tr w:rsidR="00EB089C" w:rsidRPr="003E3C7E" w:rsidTr="00EB089C">
        <w:trPr>
          <w:trHeight w:val="705"/>
        </w:trPr>
        <w:tc>
          <w:tcPr>
            <w:tcW w:w="943" w:type="pct"/>
            <w:vMerge/>
          </w:tcPr>
          <w:p w:rsidR="00EB089C" w:rsidRPr="003E3C7E" w:rsidRDefault="00EB089C" w:rsidP="00EB089C">
            <w:pPr>
              <w:spacing w:after="0" w:line="240" w:lineRule="auto"/>
              <w:ind w:firstLine="0"/>
              <w:jc w:val="left"/>
              <w:rPr>
                <w:rFonts w:ascii="Garamond" w:hAnsi="Garamond"/>
                <w:spacing w:val="-4"/>
                <w:sz w:val="19"/>
                <w:szCs w:val="19"/>
              </w:rPr>
            </w:pPr>
          </w:p>
        </w:tc>
        <w:tc>
          <w:tcPr>
            <w:tcW w:w="1230" w:type="pct"/>
            <w:vMerge/>
          </w:tcPr>
          <w:p w:rsidR="00EB089C" w:rsidRPr="003E3C7E" w:rsidRDefault="00EB089C" w:rsidP="00EB089C">
            <w:pPr>
              <w:spacing w:after="0" w:line="240" w:lineRule="auto"/>
              <w:ind w:firstLine="0"/>
              <w:jc w:val="left"/>
              <w:rPr>
                <w:rFonts w:ascii="Garamond" w:hAnsi="Garamond"/>
                <w:spacing w:val="-4"/>
                <w:sz w:val="19"/>
                <w:szCs w:val="19"/>
              </w:rPr>
            </w:pPr>
          </w:p>
        </w:tc>
        <w:tc>
          <w:tcPr>
            <w:tcW w:w="974" w:type="pct"/>
            <w:vMerge/>
          </w:tcPr>
          <w:p w:rsidR="00EB089C" w:rsidRPr="003E3C7E" w:rsidRDefault="00EB089C" w:rsidP="00EB089C">
            <w:pPr>
              <w:widowControl w:val="0"/>
              <w:autoSpaceDE w:val="0"/>
              <w:autoSpaceDN w:val="0"/>
              <w:adjustRightInd w:val="0"/>
              <w:spacing w:after="0" w:line="240" w:lineRule="auto"/>
              <w:ind w:firstLine="0"/>
              <w:jc w:val="left"/>
              <w:rPr>
                <w:rFonts w:ascii="Garamond" w:hAnsi="Garamond"/>
                <w:spacing w:val="-4"/>
                <w:sz w:val="19"/>
                <w:szCs w:val="19"/>
              </w:rPr>
            </w:pPr>
          </w:p>
        </w:tc>
        <w:tc>
          <w:tcPr>
            <w:tcW w:w="745" w:type="pct"/>
            <w:vMerge/>
          </w:tcPr>
          <w:p w:rsidR="00EB089C" w:rsidRPr="003E3C7E" w:rsidRDefault="00EB089C" w:rsidP="00EB089C">
            <w:pPr>
              <w:widowControl w:val="0"/>
              <w:autoSpaceDE w:val="0"/>
              <w:autoSpaceDN w:val="0"/>
              <w:adjustRightInd w:val="0"/>
              <w:spacing w:after="0" w:line="240" w:lineRule="auto"/>
              <w:ind w:firstLine="0"/>
              <w:jc w:val="left"/>
              <w:rPr>
                <w:rFonts w:ascii="Garamond" w:hAnsi="Garamond"/>
                <w:spacing w:val="-4"/>
                <w:sz w:val="19"/>
                <w:szCs w:val="19"/>
              </w:rPr>
            </w:pPr>
          </w:p>
        </w:tc>
        <w:tc>
          <w:tcPr>
            <w:tcW w:w="1109" w:type="pct"/>
          </w:tcPr>
          <w:p w:rsidR="00EB089C" w:rsidRPr="003E3C7E" w:rsidRDefault="00EB089C" w:rsidP="00EB089C">
            <w:pPr>
              <w:widowControl w:val="0"/>
              <w:autoSpaceDE w:val="0"/>
              <w:autoSpaceDN w:val="0"/>
              <w:adjustRightInd w:val="0"/>
              <w:spacing w:after="0" w:line="240" w:lineRule="auto"/>
              <w:ind w:firstLine="0"/>
              <w:jc w:val="left"/>
              <w:rPr>
                <w:rFonts w:ascii="Garamond" w:hAnsi="Garamond"/>
                <w:spacing w:val="-4"/>
                <w:sz w:val="19"/>
                <w:szCs w:val="19"/>
              </w:rPr>
            </w:pPr>
            <w:r w:rsidRPr="003E3C7E">
              <w:rPr>
                <w:rFonts w:ascii="Garamond" w:hAnsi="Garamond"/>
                <w:spacing w:val="-4"/>
                <w:sz w:val="19"/>
                <w:szCs w:val="19"/>
              </w:rPr>
              <w:t xml:space="preserve">Numri i </w:t>
            </w:r>
          </w:p>
          <w:p w:rsidR="00EB089C" w:rsidRPr="003E3C7E" w:rsidRDefault="00EB089C" w:rsidP="00EB089C">
            <w:pPr>
              <w:widowControl w:val="0"/>
              <w:autoSpaceDE w:val="0"/>
              <w:autoSpaceDN w:val="0"/>
              <w:adjustRightInd w:val="0"/>
              <w:spacing w:after="0" w:line="240" w:lineRule="auto"/>
              <w:ind w:firstLine="0"/>
              <w:jc w:val="left"/>
              <w:rPr>
                <w:rFonts w:ascii="Garamond" w:hAnsi="Garamond"/>
                <w:spacing w:val="-4"/>
                <w:sz w:val="19"/>
                <w:szCs w:val="19"/>
              </w:rPr>
            </w:pPr>
            <w:r w:rsidRPr="003E3C7E">
              <w:rPr>
                <w:rFonts w:ascii="Garamond" w:hAnsi="Garamond"/>
                <w:spacing w:val="-4"/>
                <w:sz w:val="19"/>
                <w:szCs w:val="19"/>
              </w:rPr>
              <w:t xml:space="preserve">produkteve të reja, </w:t>
            </w:r>
          </w:p>
          <w:p w:rsidR="00EB089C" w:rsidRPr="003E3C7E" w:rsidRDefault="00EB089C" w:rsidP="00EB089C">
            <w:pPr>
              <w:widowControl w:val="0"/>
              <w:autoSpaceDE w:val="0"/>
              <w:autoSpaceDN w:val="0"/>
              <w:adjustRightInd w:val="0"/>
              <w:spacing w:after="0" w:line="240" w:lineRule="auto"/>
              <w:ind w:firstLine="0"/>
              <w:jc w:val="left"/>
              <w:rPr>
                <w:rFonts w:ascii="Garamond" w:hAnsi="Garamond"/>
                <w:spacing w:val="-4"/>
                <w:sz w:val="19"/>
                <w:szCs w:val="19"/>
              </w:rPr>
            </w:pPr>
            <w:r w:rsidRPr="003E3C7E">
              <w:rPr>
                <w:rFonts w:ascii="Garamond" w:hAnsi="Garamond"/>
                <w:spacing w:val="-4"/>
                <w:sz w:val="19"/>
                <w:szCs w:val="19"/>
              </w:rPr>
              <w:t>shërbimeve , si dhe demonstrimi i projekteve pilot</w:t>
            </w:r>
          </w:p>
          <w:p w:rsidR="00EB089C" w:rsidRPr="003E3C7E" w:rsidRDefault="00EB089C" w:rsidP="00EB089C">
            <w:pPr>
              <w:spacing w:after="0" w:line="240" w:lineRule="auto"/>
              <w:ind w:firstLine="0"/>
              <w:jc w:val="left"/>
              <w:rPr>
                <w:rFonts w:ascii="Garamond" w:hAnsi="Garamond"/>
                <w:spacing w:val="-4"/>
                <w:sz w:val="19"/>
                <w:szCs w:val="19"/>
              </w:rPr>
            </w:pPr>
          </w:p>
        </w:tc>
      </w:tr>
      <w:tr w:rsidR="00EB089C" w:rsidRPr="003E3C7E" w:rsidTr="00EB089C">
        <w:trPr>
          <w:trHeight w:val="705"/>
        </w:trPr>
        <w:tc>
          <w:tcPr>
            <w:tcW w:w="943" w:type="pct"/>
            <w:vMerge/>
          </w:tcPr>
          <w:p w:rsidR="00EB089C" w:rsidRPr="003E3C7E" w:rsidRDefault="00EB089C" w:rsidP="00EB089C">
            <w:pPr>
              <w:spacing w:after="0" w:line="240" w:lineRule="auto"/>
              <w:ind w:firstLine="0"/>
              <w:jc w:val="left"/>
              <w:rPr>
                <w:rFonts w:ascii="Garamond" w:hAnsi="Garamond"/>
                <w:spacing w:val="-4"/>
                <w:sz w:val="19"/>
                <w:szCs w:val="19"/>
              </w:rPr>
            </w:pPr>
          </w:p>
        </w:tc>
        <w:tc>
          <w:tcPr>
            <w:tcW w:w="1230" w:type="pct"/>
            <w:vMerge/>
          </w:tcPr>
          <w:p w:rsidR="00EB089C" w:rsidRPr="003E3C7E" w:rsidRDefault="00EB089C" w:rsidP="00EB089C">
            <w:pPr>
              <w:spacing w:after="0" w:line="240" w:lineRule="auto"/>
              <w:ind w:firstLine="0"/>
              <w:jc w:val="left"/>
              <w:rPr>
                <w:rFonts w:ascii="Garamond" w:hAnsi="Garamond"/>
                <w:spacing w:val="-4"/>
                <w:sz w:val="19"/>
                <w:szCs w:val="19"/>
              </w:rPr>
            </w:pPr>
          </w:p>
        </w:tc>
        <w:tc>
          <w:tcPr>
            <w:tcW w:w="974" w:type="pct"/>
            <w:vMerge/>
          </w:tcPr>
          <w:p w:rsidR="00EB089C" w:rsidRPr="003E3C7E" w:rsidRDefault="00EB089C" w:rsidP="00EB089C">
            <w:pPr>
              <w:widowControl w:val="0"/>
              <w:autoSpaceDE w:val="0"/>
              <w:autoSpaceDN w:val="0"/>
              <w:adjustRightInd w:val="0"/>
              <w:spacing w:after="0" w:line="240" w:lineRule="auto"/>
              <w:ind w:firstLine="0"/>
              <w:jc w:val="left"/>
              <w:rPr>
                <w:rFonts w:ascii="Garamond" w:hAnsi="Garamond"/>
                <w:spacing w:val="-4"/>
                <w:sz w:val="19"/>
                <w:szCs w:val="19"/>
              </w:rPr>
            </w:pPr>
          </w:p>
        </w:tc>
        <w:tc>
          <w:tcPr>
            <w:tcW w:w="745" w:type="pct"/>
            <w:vMerge/>
          </w:tcPr>
          <w:p w:rsidR="00EB089C" w:rsidRPr="003E3C7E" w:rsidRDefault="00EB089C" w:rsidP="00EB089C">
            <w:pPr>
              <w:widowControl w:val="0"/>
              <w:autoSpaceDE w:val="0"/>
              <w:autoSpaceDN w:val="0"/>
              <w:adjustRightInd w:val="0"/>
              <w:spacing w:after="0" w:line="240" w:lineRule="auto"/>
              <w:ind w:firstLine="0"/>
              <w:jc w:val="left"/>
              <w:rPr>
                <w:rFonts w:ascii="Garamond" w:hAnsi="Garamond"/>
                <w:spacing w:val="-4"/>
                <w:sz w:val="19"/>
                <w:szCs w:val="19"/>
              </w:rPr>
            </w:pPr>
          </w:p>
        </w:tc>
        <w:tc>
          <w:tcPr>
            <w:tcW w:w="1109" w:type="pct"/>
          </w:tcPr>
          <w:p w:rsidR="00EB089C" w:rsidRPr="003E3C7E" w:rsidRDefault="00EB089C" w:rsidP="00EB089C">
            <w:pPr>
              <w:spacing w:after="0" w:line="240" w:lineRule="auto"/>
              <w:ind w:firstLine="0"/>
              <w:jc w:val="left"/>
              <w:rPr>
                <w:rFonts w:ascii="Garamond" w:hAnsi="Garamond"/>
                <w:spacing w:val="-4"/>
                <w:sz w:val="19"/>
                <w:szCs w:val="19"/>
              </w:rPr>
            </w:pPr>
            <w:r w:rsidRPr="003E3C7E">
              <w:rPr>
                <w:rFonts w:ascii="Garamond" w:hAnsi="Garamond"/>
                <w:spacing w:val="-4"/>
                <w:sz w:val="19"/>
                <w:szCs w:val="19"/>
              </w:rPr>
              <w:t>Numri i përdorueve të fundit të përfshirë (në projektet pilot të demonstruara)</w:t>
            </w:r>
          </w:p>
        </w:tc>
      </w:tr>
      <w:tr w:rsidR="00EB089C" w:rsidRPr="003E3C7E" w:rsidTr="00EB089C">
        <w:trPr>
          <w:trHeight w:val="1972"/>
        </w:trPr>
        <w:tc>
          <w:tcPr>
            <w:tcW w:w="943" w:type="pct"/>
            <w:vMerge w:val="restart"/>
          </w:tcPr>
          <w:p w:rsidR="00EB089C" w:rsidRPr="003E3C7E" w:rsidRDefault="00EB089C" w:rsidP="00EB089C">
            <w:pPr>
              <w:spacing w:after="0" w:line="240" w:lineRule="auto"/>
              <w:ind w:firstLine="0"/>
              <w:jc w:val="left"/>
              <w:rPr>
                <w:rFonts w:ascii="Garamond" w:hAnsi="Garamond"/>
                <w:spacing w:val="-4"/>
                <w:sz w:val="19"/>
                <w:szCs w:val="19"/>
              </w:rPr>
            </w:pPr>
          </w:p>
          <w:p w:rsidR="00EB089C" w:rsidRPr="003E3C7E" w:rsidRDefault="00EB089C" w:rsidP="00EB089C">
            <w:pPr>
              <w:spacing w:after="0" w:line="240" w:lineRule="auto"/>
              <w:ind w:firstLine="0"/>
              <w:jc w:val="left"/>
              <w:rPr>
                <w:rFonts w:ascii="Garamond" w:hAnsi="Garamond"/>
                <w:spacing w:val="-4"/>
                <w:sz w:val="19"/>
                <w:szCs w:val="19"/>
              </w:rPr>
            </w:pPr>
            <w:r w:rsidRPr="003E3C7E">
              <w:rPr>
                <w:rFonts w:ascii="Garamond" w:hAnsi="Garamond"/>
                <w:spacing w:val="-4"/>
                <w:sz w:val="19"/>
                <w:szCs w:val="19"/>
              </w:rPr>
              <w:t xml:space="preserve">AP4: </w:t>
            </w:r>
            <w:r w:rsidRPr="003E3C7E">
              <w:rPr>
                <w:rFonts w:ascii="Garamond" w:hAnsi="Garamond"/>
                <w:spacing w:val="-4"/>
                <w:sz w:val="19"/>
                <w:szCs w:val="19"/>
              </w:rPr>
              <w:tab/>
              <w:t>Rritje e aksesit   ndërkufitar, nxitja</w:t>
            </w:r>
            <w:r w:rsidR="00D44509">
              <w:rPr>
                <w:rFonts w:ascii="Garamond" w:hAnsi="Garamond"/>
                <w:spacing w:val="-4"/>
                <w:sz w:val="19"/>
                <w:szCs w:val="19"/>
              </w:rPr>
              <w:t xml:space="preserve"> e transportit të udhëtarëve dhe</w:t>
            </w:r>
            <w:r w:rsidRPr="003E3C7E">
              <w:rPr>
                <w:rFonts w:ascii="Garamond" w:hAnsi="Garamond"/>
                <w:spacing w:val="-4"/>
                <w:sz w:val="19"/>
                <w:szCs w:val="19"/>
              </w:rPr>
              <w:t xml:space="preserve"> shërbimit të transportit dhe facilitetet, dhe përmirësimi i infrastrukturës publike.</w:t>
            </w:r>
          </w:p>
        </w:tc>
        <w:tc>
          <w:tcPr>
            <w:tcW w:w="1230" w:type="pct"/>
            <w:vMerge w:val="restart"/>
          </w:tcPr>
          <w:p w:rsidR="00EB089C" w:rsidRPr="003E3C7E" w:rsidRDefault="00EB089C" w:rsidP="00EB089C">
            <w:pPr>
              <w:spacing w:after="0" w:line="240" w:lineRule="auto"/>
              <w:ind w:firstLine="0"/>
              <w:jc w:val="left"/>
              <w:rPr>
                <w:rFonts w:ascii="Garamond" w:hAnsi="Garamond"/>
                <w:spacing w:val="-4"/>
                <w:sz w:val="19"/>
                <w:szCs w:val="19"/>
              </w:rPr>
            </w:pPr>
            <w:r w:rsidRPr="003E3C7E">
              <w:rPr>
                <w:rFonts w:ascii="Garamond" w:hAnsi="Garamond"/>
                <w:spacing w:val="-4"/>
                <w:sz w:val="19"/>
                <w:szCs w:val="19"/>
              </w:rPr>
              <w:t>TP4: Promovimi i transportit të qëndrueshëm dhje përmirësimi i infrastrukturës nga, ndër të dhe qëndrueshme e demonstyrimit nëpërmjet rritjes së aksesit në transport, informacion dhe komunikim rrjete dhe shërbime dhe duke investuar në sistemet e ujësjellësit, kalalizime të energjisë dhe facilitetet (pajisjet)</w:t>
            </w:r>
          </w:p>
        </w:tc>
        <w:tc>
          <w:tcPr>
            <w:tcW w:w="974" w:type="pct"/>
            <w:vMerge w:val="restart"/>
          </w:tcPr>
          <w:p w:rsidR="00EB089C" w:rsidRPr="003E3C7E" w:rsidRDefault="00EB089C" w:rsidP="00EB089C">
            <w:pPr>
              <w:widowControl w:val="0"/>
              <w:autoSpaceDE w:val="0"/>
              <w:autoSpaceDN w:val="0"/>
              <w:adjustRightInd w:val="0"/>
              <w:spacing w:after="0" w:line="240" w:lineRule="auto"/>
              <w:ind w:firstLine="0"/>
              <w:jc w:val="left"/>
              <w:rPr>
                <w:rFonts w:ascii="Garamond" w:hAnsi="Garamond"/>
                <w:spacing w:val="-4"/>
                <w:sz w:val="19"/>
                <w:szCs w:val="19"/>
              </w:rPr>
            </w:pPr>
            <w:r w:rsidRPr="003E3C7E">
              <w:rPr>
                <w:rFonts w:ascii="Garamond" w:hAnsi="Garamond"/>
                <w:spacing w:val="-4"/>
                <w:sz w:val="19"/>
                <w:szCs w:val="19"/>
              </w:rPr>
              <w:t xml:space="preserve">Objektivi Specifik 4.1 Rritje e koordinimit midis aktorëve përkatës  për të nxitur  lidhjet e qëndrueshme  ndërkufitare në zonën e bashkëpunimit. </w:t>
            </w:r>
          </w:p>
        </w:tc>
        <w:tc>
          <w:tcPr>
            <w:tcW w:w="745" w:type="pct"/>
            <w:vMerge w:val="restart"/>
          </w:tcPr>
          <w:p w:rsidR="00EB089C" w:rsidRPr="003E3C7E" w:rsidRDefault="00EB089C" w:rsidP="00EB089C">
            <w:pPr>
              <w:widowControl w:val="0"/>
              <w:autoSpaceDE w:val="0"/>
              <w:autoSpaceDN w:val="0"/>
              <w:adjustRightInd w:val="0"/>
              <w:spacing w:after="0" w:line="240" w:lineRule="auto"/>
              <w:ind w:firstLine="0"/>
              <w:jc w:val="left"/>
              <w:rPr>
                <w:rFonts w:ascii="Garamond" w:hAnsi="Garamond"/>
                <w:spacing w:val="-4"/>
                <w:sz w:val="19"/>
                <w:szCs w:val="19"/>
              </w:rPr>
            </w:pPr>
            <w:r w:rsidRPr="003E3C7E">
              <w:rPr>
                <w:rFonts w:ascii="Garamond" w:hAnsi="Garamond"/>
                <w:spacing w:val="-4"/>
                <w:sz w:val="19"/>
                <w:szCs w:val="19"/>
              </w:rPr>
              <w:t xml:space="preserve">Marrëveshjet për lidhjet e qëndrueshme ndërkufitare të sistemeve të tjera të tjera, zvogëlimi i izolimit të pasagjerëve dhe të mallrave si dhe zgjidhjet multimodale të lëvizjes. </w:t>
            </w:r>
          </w:p>
        </w:tc>
        <w:tc>
          <w:tcPr>
            <w:tcW w:w="1109" w:type="pct"/>
          </w:tcPr>
          <w:p w:rsidR="00EB089C" w:rsidRPr="003E3C7E" w:rsidRDefault="00EB089C" w:rsidP="00EB089C">
            <w:pPr>
              <w:spacing w:after="0" w:line="240" w:lineRule="auto"/>
              <w:ind w:firstLine="0"/>
              <w:jc w:val="left"/>
              <w:rPr>
                <w:rFonts w:ascii="Garamond" w:hAnsi="Garamond"/>
                <w:spacing w:val="-4"/>
                <w:sz w:val="19"/>
                <w:szCs w:val="19"/>
              </w:rPr>
            </w:pPr>
            <w:r w:rsidRPr="003E3C7E">
              <w:rPr>
                <w:rFonts w:ascii="Garamond" w:hAnsi="Garamond"/>
                <w:spacing w:val="-4"/>
                <w:sz w:val="19"/>
                <w:szCs w:val="19"/>
              </w:rPr>
              <w:t>Numri i produkteve të reja, shërbimet, pilot dhe demonstri</w:t>
            </w:r>
            <w:r w:rsidR="00D44509">
              <w:rPr>
                <w:rFonts w:ascii="Garamond" w:hAnsi="Garamond"/>
                <w:spacing w:val="-4"/>
                <w:sz w:val="19"/>
                <w:szCs w:val="19"/>
              </w:rPr>
              <w:t>m</w:t>
            </w:r>
            <w:r w:rsidRPr="003E3C7E">
              <w:rPr>
                <w:rFonts w:ascii="Garamond" w:hAnsi="Garamond"/>
                <w:spacing w:val="-4"/>
                <w:sz w:val="19"/>
                <w:szCs w:val="19"/>
              </w:rPr>
              <w:t>i i projektev</w:t>
            </w:r>
            <w:r w:rsidR="00D44509">
              <w:rPr>
                <w:rFonts w:ascii="Garamond" w:hAnsi="Garamond"/>
                <w:spacing w:val="-4"/>
                <w:sz w:val="19"/>
                <w:szCs w:val="19"/>
              </w:rPr>
              <w:t>e</w:t>
            </w:r>
            <w:r w:rsidRPr="003E3C7E">
              <w:rPr>
                <w:rFonts w:ascii="Garamond" w:hAnsi="Garamond"/>
                <w:spacing w:val="-4"/>
                <w:sz w:val="19"/>
                <w:szCs w:val="19"/>
              </w:rPr>
              <w:t xml:space="preserve"> të realizuar</w:t>
            </w:r>
            <w:r w:rsidR="00D44509">
              <w:rPr>
                <w:rFonts w:ascii="Garamond" w:hAnsi="Garamond"/>
                <w:spacing w:val="-4"/>
                <w:sz w:val="19"/>
                <w:szCs w:val="19"/>
              </w:rPr>
              <w:t>a.</w:t>
            </w:r>
          </w:p>
        </w:tc>
      </w:tr>
      <w:tr w:rsidR="00EB089C" w:rsidRPr="003E3C7E" w:rsidTr="00EB089C">
        <w:trPr>
          <w:trHeight w:val="838"/>
        </w:trPr>
        <w:tc>
          <w:tcPr>
            <w:tcW w:w="943" w:type="pct"/>
            <w:vMerge/>
            <w:tcBorders>
              <w:bottom w:val="single" w:sz="4" w:space="0" w:color="000000" w:themeColor="text1"/>
            </w:tcBorders>
          </w:tcPr>
          <w:p w:rsidR="00EB089C" w:rsidRPr="003E3C7E" w:rsidRDefault="00EB089C" w:rsidP="00EB089C">
            <w:pPr>
              <w:spacing w:after="0" w:line="240" w:lineRule="auto"/>
              <w:ind w:firstLine="0"/>
              <w:jc w:val="left"/>
              <w:rPr>
                <w:rFonts w:ascii="Garamond" w:hAnsi="Garamond"/>
                <w:spacing w:val="-4"/>
                <w:sz w:val="19"/>
                <w:szCs w:val="19"/>
              </w:rPr>
            </w:pPr>
          </w:p>
        </w:tc>
        <w:tc>
          <w:tcPr>
            <w:tcW w:w="1230" w:type="pct"/>
            <w:vMerge/>
            <w:tcBorders>
              <w:bottom w:val="single" w:sz="4" w:space="0" w:color="000000" w:themeColor="text1"/>
            </w:tcBorders>
          </w:tcPr>
          <w:p w:rsidR="00EB089C" w:rsidRPr="003E3C7E" w:rsidRDefault="00EB089C" w:rsidP="00EB089C">
            <w:pPr>
              <w:spacing w:after="0" w:line="240" w:lineRule="auto"/>
              <w:ind w:firstLine="0"/>
              <w:jc w:val="left"/>
              <w:rPr>
                <w:rFonts w:ascii="Garamond" w:hAnsi="Garamond"/>
                <w:spacing w:val="-4"/>
                <w:sz w:val="19"/>
                <w:szCs w:val="19"/>
              </w:rPr>
            </w:pPr>
          </w:p>
        </w:tc>
        <w:tc>
          <w:tcPr>
            <w:tcW w:w="974" w:type="pct"/>
            <w:vMerge/>
            <w:tcBorders>
              <w:bottom w:val="single" w:sz="4" w:space="0" w:color="000000" w:themeColor="text1"/>
            </w:tcBorders>
          </w:tcPr>
          <w:p w:rsidR="00EB089C" w:rsidRPr="003E3C7E" w:rsidRDefault="00EB089C" w:rsidP="00EB089C">
            <w:pPr>
              <w:widowControl w:val="0"/>
              <w:autoSpaceDE w:val="0"/>
              <w:autoSpaceDN w:val="0"/>
              <w:adjustRightInd w:val="0"/>
              <w:spacing w:after="0" w:line="240" w:lineRule="auto"/>
              <w:ind w:firstLine="0"/>
              <w:jc w:val="left"/>
              <w:rPr>
                <w:rFonts w:ascii="Garamond" w:hAnsi="Garamond"/>
                <w:spacing w:val="-4"/>
                <w:sz w:val="19"/>
                <w:szCs w:val="19"/>
              </w:rPr>
            </w:pPr>
          </w:p>
        </w:tc>
        <w:tc>
          <w:tcPr>
            <w:tcW w:w="745" w:type="pct"/>
            <w:vMerge/>
            <w:tcBorders>
              <w:bottom w:val="single" w:sz="4" w:space="0" w:color="000000" w:themeColor="text1"/>
            </w:tcBorders>
          </w:tcPr>
          <w:p w:rsidR="00EB089C" w:rsidRPr="003E3C7E" w:rsidRDefault="00EB089C" w:rsidP="00EB089C">
            <w:pPr>
              <w:widowControl w:val="0"/>
              <w:autoSpaceDE w:val="0"/>
              <w:autoSpaceDN w:val="0"/>
              <w:adjustRightInd w:val="0"/>
              <w:spacing w:after="0" w:line="240" w:lineRule="auto"/>
              <w:ind w:firstLine="0"/>
              <w:jc w:val="left"/>
              <w:rPr>
                <w:rFonts w:ascii="Garamond" w:hAnsi="Garamond"/>
                <w:spacing w:val="-4"/>
                <w:sz w:val="19"/>
                <w:szCs w:val="19"/>
              </w:rPr>
            </w:pPr>
          </w:p>
        </w:tc>
        <w:tc>
          <w:tcPr>
            <w:tcW w:w="1109" w:type="pct"/>
            <w:tcBorders>
              <w:bottom w:val="single" w:sz="4" w:space="0" w:color="000000" w:themeColor="text1"/>
            </w:tcBorders>
          </w:tcPr>
          <w:p w:rsidR="00EB089C" w:rsidRPr="003E3C7E" w:rsidRDefault="00EB089C" w:rsidP="00EB089C">
            <w:pPr>
              <w:spacing w:after="0" w:line="240" w:lineRule="auto"/>
              <w:ind w:firstLine="0"/>
              <w:jc w:val="left"/>
              <w:rPr>
                <w:rFonts w:ascii="Garamond" w:hAnsi="Garamond"/>
                <w:spacing w:val="-4"/>
                <w:sz w:val="19"/>
                <w:szCs w:val="19"/>
              </w:rPr>
            </w:pPr>
            <w:r w:rsidRPr="003E3C7E">
              <w:rPr>
                <w:rFonts w:ascii="Garamond" w:hAnsi="Garamond"/>
                <w:spacing w:val="-4"/>
                <w:sz w:val="19"/>
                <w:szCs w:val="19"/>
              </w:rPr>
              <w:t xml:space="preserve">Numri i pasagjerëve dhe mallrave që përfitojnë nga lidhjet e reja multimodale. </w:t>
            </w:r>
          </w:p>
        </w:tc>
      </w:tr>
      <w:tr w:rsidR="00EB089C" w:rsidRPr="003E3C7E" w:rsidTr="00EB089C">
        <w:trPr>
          <w:trHeight w:val="705"/>
        </w:trPr>
        <w:tc>
          <w:tcPr>
            <w:tcW w:w="943" w:type="pct"/>
            <w:tcBorders>
              <w:bottom w:val="single" w:sz="4" w:space="0" w:color="auto"/>
            </w:tcBorders>
          </w:tcPr>
          <w:p w:rsidR="00EB089C" w:rsidRPr="003E3C7E" w:rsidRDefault="00EB089C" w:rsidP="00EB089C">
            <w:pPr>
              <w:spacing w:after="0" w:line="240" w:lineRule="auto"/>
              <w:ind w:firstLine="0"/>
              <w:jc w:val="left"/>
              <w:rPr>
                <w:rFonts w:ascii="Garamond" w:hAnsi="Garamond"/>
                <w:spacing w:val="-4"/>
                <w:sz w:val="19"/>
                <w:szCs w:val="19"/>
              </w:rPr>
            </w:pPr>
            <w:r w:rsidRPr="003E3C7E">
              <w:rPr>
                <w:rFonts w:ascii="Garamond" w:hAnsi="Garamond"/>
                <w:spacing w:val="-4"/>
                <w:sz w:val="19"/>
                <w:szCs w:val="19"/>
              </w:rPr>
              <w:t>AP 5: Asistenca Teknike</w:t>
            </w:r>
          </w:p>
        </w:tc>
        <w:tc>
          <w:tcPr>
            <w:tcW w:w="1230" w:type="pct"/>
            <w:tcBorders>
              <w:bottom w:val="single" w:sz="4" w:space="0" w:color="auto"/>
            </w:tcBorders>
          </w:tcPr>
          <w:p w:rsidR="00EB089C" w:rsidRPr="003E3C7E" w:rsidRDefault="00EB089C" w:rsidP="00EB089C">
            <w:pPr>
              <w:spacing w:after="0" w:line="240" w:lineRule="auto"/>
              <w:ind w:firstLine="0"/>
              <w:jc w:val="left"/>
              <w:rPr>
                <w:rFonts w:ascii="Garamond" w:hAnsi="Garamond"/>
                <w:spacing w:val="-4"/>
                <w:sz w:val="19"/>
                <w:szCs w:val="19"/>
              </w:rPr>
            </w:pPr>
            <w:r w:rsidRPr="003E3C7E">
              <w:rPr>
                <w:rFonts w:ascii="Garamond" w:hAnsi="Garamond"/>
                <w:spacing w:val="-4"/>
                <w:sz w:val="19"/>
                <w:szCs w:val="19"/>
              </w:rPr>
              <w:t>N/A</w:t>
            </w:r>
          </w:p>
        </w:tc>
        <w:tc>
          <w:tcPr>
            <w:tcW w:w="974" w:type="pct"/>
            <w:tcBorders>
              <w:bottom w:val="single" w:sz="4" w:space="0" w:color="auto"/>
            </w:tcBorders>
          </w:tcPr>
          <w:p w:rsidR="00EB089C" w:rsidRPr="003E3C7E" w:rsidRDefault="00EB089C" w:rsidP="00EB089C">
            <w:pPr>
              <w:widowControl w:val="0"/>
              <w:autoSpaceDE w:val="0"/>
              <w:autoSpaceDN w:val="0"/>
              <w:adjustRightInd w:val="0"/>
              <w:spacing w:after="0" w:line="240" w:lineRule="auto"/>
              <w:ind w:firstLine="0"/>
              <w:jc w:val="left"/>
              <w:rPr>
                <w:rFonts w:ascii="Garamond" w:hAnsi="Garamond"/>
                <w:spacing w:val="-4"/>
                <w:sz w:val="19"/>
                <w:szCs w:val="19"/>
              </w:rPr>
            </w:pPr>
            <w:r w:rsidRPr="003E3C7E">
              <w:rPr>
                <w:rFonts w:ascii="Garamond" w:hAnsi="Garamond"/>
                <w:spacing w:val="-4"/>
                <w:sz w:val="19"/>
                <w:szCs w:val="19"/>
              </w:rPr>
              <w:t>5.1Aksione për të mb</w:t>
            </w:r>
            <w:r w:rsidR="00D44509" w:rsidRPr="00D44509">
              <w:rPr>
                <w:rFonts w:ascii="Garamond" w:hAnsi="Garamond"/>
                <w:spacing w:val="-4"/>
                <w:sz w:val="19"/>
                <w:szCs w:val="19"/>
              </w:rPr>
              <w:t>ë</w:t>
            </w:r>
            <w:r w:rsidRPr="003E3C7E">
              <w:rPr>
                <w:rFonts w:ascii="Garamond" w:hAnsi="Garamond"/>
                <w:spacing w:val="-4"/>
                <w:sz w:val="19"/>
                <w:szCs w:val="19"/>
              </w:rPr>
              <w:t>shtetur</w:t>
            </w:r>
            <w:r w:rsidR="00D44509">
              <w:rPr>
                <w:rFonts w:ascii="Garamond" w:hAnsi="Garamond"/>
                <w:spacing w:val="-4"/>
                <w:sz w:val="19"/>
                <w:szCs w:val="19"/>
              </w:rPr>
              <w:t xml:space="preserve"> </w:t>
            </w:r>
            <w:r w:rsidRPr="003E3C7E">
              <w:rPr>
                <w:rFonts w:ascii="Garamond" w:hAnsi="Garamond"/>
                <w:spacing w:val="-4"/>
                <w:sz w:val="19"/>
                <w:szCs w:val="19"/>
              </w:rPr>
              <w:t xml:space="preserve">strukturën e programit me menaxhimin të shëndoshë të programit të bashkëpunimit në aspektin e efikasitetit dhe efektivitetit. </w:t>
            </w:r>
          </w:p>
        </w:tc>
        <w:tc>
          <w:tcPr>
            <w:tcW w:w="745" w:type="pct"/>
            <w:tcBorders>
              <w:bottom w:val="single" w:sz="4" w:space="0" w:color="auto"/>
            </w:tcBorders>
          </w:tcPr>
          <w:p w:rsidR="00EB089C" w:rsidRPr="003E3C7E" w:rsidRDefault="00EB089C" w:rsidP="00EB089C">
            <w:pPr>
              <w:spacing w:after="0" w:line="240" w:lineRule="auto"/>
              <w:ind w:firstLine="0"/>
              <w:jc w:val="left"/>
              <w:rPr>
                <w:rFonts w:ascii="Garamond" w:hAnsi="Garamond"/>
                <w:spacing w:val="-4"/>
                <w:sz w:val="19"/>
                <w:szCs w:val="19"/>
              </w:rPr>
            </w:pPr>
            <w:r w:rsidRPr="003E3C7E">
              <w:rPr>
                <w:rFonts w:ascii="Garamond" w:hAnsi="Garamond"/>
                <w:spacing w:val="-4"/>
                <w:sz w:val="19"/>
                <w:szCs w:val="19"/>
              </w:rPr>
              <w:t>N/A</w:t>
            </w:r>
          </w:p>
        </w:tc>
        <w:tc>
          <w:tcPr>
            <w:tcW w:w="1109" w:type="pct"/>
            <w:tcBorders>
              <w:bottom w:val="single" w:sz="4" w:space="0" w:color="auto"/>
            </w:tcBorders>
          </w:tcPr>
          <w:p w:rsidR="00EB089C" w:rsidRPr="003E3C7E" w:rsidRDefault="00EB089C" w:rsidP="00EB089C">
            <w:pPr>
              <w:spacing w:after="0" w:line="240" w:lineRule="auto"/>
              <w:ind w:firstLine="0"/>
              <w:jc w:val="left"/>
              <w:rPr>
                <w:rFonts w:ascii="Garamond" w:hAnsi="Garamond"/>
                <w:spacing w:val="-4"/>
                <w:sz w:val="19"/>
                <w:szCs w:val="19"/>
              </w:rPr>
            </w:pPr>
            <w:r w:rsidRPr="003E3C7E">
              <w:rPr>
                <w:rFonts w:ascii="Garamond" w:hAnsi="Garamond"/>
                <w:spacing w:val="-4"/>
                <w:sz w:val="19"/>
                <w:szCs w:val="19"/>
              </w:rPr>
              <w:t>Numri i punonjësve (kohë e plotë ekuivalente nga strukturat e menaxhimit të programit)</w:t>
            </w:r>
          </w:p>
        </w:tc>
      </w:tr>
    </w:tbl>
    <w:p w:rsidR="00906C6C" w:rsidRPr="004566BE" w:rsidRDefault="00906C6C" w:rsidP="00B31E81">
      <w:pPr>
        <w:pStyle w:val="Paragrafi"/>
        <w:rPr>
          <w:spacing w:val="-4"/>
          <w:lang w:val="sq-AL"/>
        </w:rPr>
      </w:pPr>
    </w:p>
    <w:p w:rsidR="007461D7" w:rsidRPr="004566BE" w:rsidRDefault="007461D7" w:rsidP="007461D7">
      <w:pPr>
        <w:pStyle w:val="NeniNr"/>
        <w:rPr>
          <w:spacing w:val="-4"/>
          <w:lang w:val="sq-AL"/>
        </w:rPr>
      </w:pPr>
      <w:r w:rsidRPr="004566BE">
        <w:rPr>
          <w:spacing w:val="-4"/>
          <w:lang w:val="sq-AL"/>
        </w:rPr>
        <w:t>PËRMBLEDHJE E PËRDORIMIT TË PLANIFIKUAR TË ASISTENCES TEKNIKE</w:t>
      </w:r>
    </w:p>
    <w:p w:rsidR="007461D7" w:rsidRPr="00427122" w:rsidRDefault="007461D7" w:rsidP="007461D7">
      <w:pPr>
        <w:pStyle w:val="Paragrafi"/>
        <w:rPr>
          <w:spacing w:val="-4"/>
          <w:sz w:val="14"/>
          <w:lang w:val="sq-AL"/>
        </w:rPr>
      </w:pPr>
    </w:p>
    <w:p w:rsidR="007461D7" w:rsidRPr="004566BE" w:rsidRDefault="007461D7" w:rsidP="007461D7">
      <w:pPr>
        <w:pStyle w:val="Paragrafi"/>
        <w:rPr>
          <w:spacing w:val="-4"/>
          <w:lang w:val="sq-AL"/>
        </w:rPr>
      </w:pPr>
      <w:r w:rsidRPr="004566BE">
        <w:rPr>
          <w:spacing w:val="-4"/>
          <w:lang w:val="sq-AL"/>
        </w:rPr>
        <w:t>(Referenca:</w:t>
      </w:r>
      <w:r w:rsidR="001407AB" w:rsidRPr="004566BE">
        <w:rPr>
          <w:spacing w:val="-4"/>
          <w:lang w:val="sq-AL"/>
        </w:rPr>
        <w:t xml:space="preserve"> </w:t>
      </w:r>
      <w:r w:rsidR="00E374F9" w:rsidRPr="004566BE">
        <w:rPr>
          <w:spacing w:val="-4"/>
          <w:lang w:val="sq-AL"/>
        </w:rPr>
        <w:t>pika (b)(vi) e nenit 8(2) e Rregullores (BE) n</w:t>
      </w:r>
      <w:r w:rsidR="00F62296" w:rsidRPr="004566BE">
        <w:rPr>
          <w:spacing w:val="-4"/>
          <w:lang w:val="sq-AL"/>
        </w:rPr>
        <w:t>r</w:t>
      </w:r>
      <w:r w:rsidR="00E374F9" w:rsidRPr="004566BE">
        <w:rPr>
          <w:spacing w:val="-4"/>
          <w:lang w:val="sq-AL"/>
        </w:rPr>
        <w:t>.</w:t>
      </w:r>
      <w:r w:rsidR="00F62296" w:rsidRPr="004566BE">
        <w:rPr>
          <w:spacing w:val="-4"/>
          <w:lang w:val="sq-AL"/>
        </w:rPr>
        <w:t xml:space="preserve"> </w:t>
      </w:r>
      <w:r w:rsidRPr="004566BE">
        <w:rPr>
          <w:spacing w:val="-4"/>
          <w:lang w:val="sq-AL"/>
        </w:rPr>
        <w:t xml:space="preserve">1299/2013) </w:t>
      </w:r>
    </w:p>
    <w:p w:rsidR="007461D7" w:rsidRPr="004566BE" w:rsidRDefault="007461D7" w:rsidP="007461D7">
      <w:pPr>
        <w:pStyle w:val="Paragrafi"/>
        <w:rPr>
          <w:spacing w:val="-4"/>
          <w:lang w:val="sq-AL"/>
        </w:rPr>
      </w:pPr>
    </w:p>
    <w:p w:rsidR="007461D7" w:rsidRPr="004566BE" w:rsidRDefault="007461D7" w:rsidP="007461D7">
      <w:pPr>
        <w:pStyle w:val="NeniNr"/>
        <w:rPr>
          <w:spacing w:val="-4"/>
          <w:lang w:val="sq-AL"/>
        </w:rPr>
      </w:pPr>
      <w:r w:rsidRPr="004566BE">
        <w:rPr>
          <w:spacing w:val="-4"/>
          <w:lang w:val="sq-AL"/>
        </w:rPr>
        <w:t>AKSI</w:t>
      </w:r>
      <w:r w:rsidR="001407AB" w:rsidRPr="004566BE">
        <w:rPr>
          <w:spacing w:val="-4"/>
          <w:lang w:val="sq-AL"/>
        </w:rPr>
        <w:t xml:space="preserve"> </w:t>
      </w:r>
      <w:r w:rsidR="00066D70" w:rsidRPr="004566BE">
        <w:rPr>
          <w:spacing w:val="-4"/>
          <w:lang w:val="sq-AL"/>
        </w:rPr>
        <w:t xml:space="preserve">PRIORITAR </w:t>
      </w:r>
      <w:r w:rsidR="00D44509">
        <w:rPr>
          <w:spacing w:val="-4"/>
          <w:lang w:val="sq-AL"/>
        </w:rPr>
        <w:t xml:space="preserve">             </w:t>
      </w:r>
      <w:r w:rsidRPr="004566BE">
        <w:rPr>
          <w:spacing w:val="-4"/>
          <w:lang w:val="sq-AL"/>
        </w:rPr>
        <w:t>ASISTENCA</w:t>
      </w:r>
      <w:r w:rsidR="001407AB" w:rsidRPr="004566BE">
        <w:rPr>
          <w:spacing w:val="-4"/>
          <w:lang w:val="sq-AL"/>
        </w:rPr>
        <w:t xml:space="preserve"> </w:t>
      </w:r>
      <w:r w:rsidRPr="004566BE">
        <w:rPr>
          <w:spacing w:val="-4"/>
          <w:lang w:val="sq-AL"/>
        </w:rPr>
        <w:t xml:space="preserve">TEKNIKE </w:t>
      </w:r>
    </w:p>
    <w:p w:rsidR="007461D7" w:rsidRPr="00427122" w:rsidRDefault="007461D7" w:rsidP="007461D7">
      <w:pPr>
        <w:pStyle w:val="Paragrafi"/>
        <w:rPr>
          <w:spacing w:val="-4"/>
          <w:sz w:val="16"/>
          <w:lang w:val="sq-AL"/>
        </w:rPr>
      </w:pPr>
    </w:p>
    <w:p w:rsidR="007461D7" w:rsidRPr="004566BE" w:rsidRDefault="007461D7" w:rsidP="007461D7">
      <w:pPr>
        <w:pStyle w:val="Paragrafi"/>
        <w:rPr>
          <w:spacing w:val="-4"/>
          <w:lang w:val="sq-AL"/>
        </w:rPr>
      </w:pPr>
      <w:r w:rsidRPr="004566BE">
        <w:rPr>
          <w:spacing w:val="-4"/>
          <w:lang w:val="sq-AL"/>
        </w:rPr>
        <w:t xml:space="preserve"> Nuk ka asnjë veprim që kufizon rolin zbatues të një akti prioritar specifik. Aksione ndihmëse teknike lidhur me të gjitha </w:t>
      </w:r>
      <w:r w:rsidR="00066D70" w:rsidRPr="004566BE">
        <w:rPr>
          <w:spacing w:val="-4"/>
          <w:lang w:val="sq-AL"/>
        </w:rPr>
        <w:t xml:space="preserve">akset prioritare </w:t>
      </w:r>
      <w:r w:rsidRPr="004566BE">
        <w:rPr>
          <w:spacing w:val="-4"/>
          <w:lang w:val="sq-AL"/>
        </w:rPr>
        <w:t>marrin zhvillim në seksionin 2.b.</w:t>
      </w:r>
    </w:p>
    <w:p w:rsidR="007461D7" w:rsidRPr="004566BE" w:rsidRDefault="007461D7" w:rsidP="007461D7">
      <w:pPr>
        <w:pStyle w:val="Paragrafi"/>
        <w:rPr>
          <w:spacing w:val="-4"/>
          <w:lang w:val="sq-AL"/>
        </w:rPr>
      </w:pPr>
      <w:r w:rsidRPr="004566BE">
        <w:rPr>
          <w:spacing w:val="-4"/>
          <w:lang w:val="sq-AL"/>
        </w:rPr>
        <w:t>SEKSIONI 2.B. PERSHKRIM I AKSIT PRIORITAR PËR ASISTENC</w:t>
      </w:r>
      <w:r w:rsidR="00930251" w:rsidRPr="00930251">
        <w:rPr>
          <w:spacing w:val="-4"/>
          <w:lang w:val="sq-AL"/>
        </w:rPr>
        <w:t>Ë</w:t>
      </w:r>
      <w:r w:rsidR="001407AB" w:rsidRPr="004566BE">
        <w:rPr>
          <w:spacing w:val="-4"/>
          <w:lang w:val="sq-AL"/>
        </w:rPr>
        <w:t xml:space="preserve"> </w:t>
      </w:r>
      <w:r w:rsidRPr="004566BE">
        <w:rPr>
          <w:spacing w:val="-4"/>
          <w:lang w:val="sq-AL"/>
        </w:rPr>
        <w:t xml:space="preserve">TEKNIKE </w:t>
      </w:r>
    </w:p>
    <w:p w:rsidR="007461D7" w:rsidRPr="004566BE" w:rsidRDefault="00361430" w:rsidP="007461D7">
      <w:pPr>
        <w:pStyle w:val="Paragrafi"/>
        <w:rPr>
          <w:spacing w:val="-4"/>
          <w:lang w:val="sq-AL"/>
        </w:rPr>
      </w:pPr>
      <w:r w:rsidRPr="004566BE">
        <w:rPr>
          <w:spacing w:val="-4"/>
          <w:lang w:val="sq-AL"/>
        </w:rPr>
        <w:t>2.B.1</w:t>
      </w:r>
      <w:r w:rsidR="007461D7" w:rsidRPr="004566BE">
        <w:rPr>
          <w:spacing w:val="-4"/>
          <w:lang w:val="sq-AL"/>
        </w:rPr>
        <w:tab/>
        <w:t>AKSI</w:t>
      </w:r>
      <w:r w:rsidR="00066D70" w:rsidRPr="004566BE">
        <w:rPr>
          <w:spacing w:val="-4"/>
          <w:lang w:val="sq-AL"/>
        </w:rPr>
        <w:t xml:space="preserve"> </w:t>
      </w:r>
      <w:r w:rsidR="007461D7" w:rsidRPr="004566BE">
        <w:rPr>
          <w:spacing w:val="-4"/>
          <w:lang w:val="sq-AL"/>
        </w:rPr>
        <w:t xml:space="preserve">PRIORITAR 5 </w:t>
      </w:r>
    </w:p>
    <w:p w:rsidR="007461D7" w:rsidRPr="004566BE" w:rsidRDefault="007461D7" w:rsidP="007461D7">
      <w:pPr>
        <w:pStyle w:val="Paragrafi"/>
        <w:rPr>
          <w:spacing w:val="-4"/>
          <w:lang w:val="sq-AL"/>
        </w:rPr>
      </w:pPr>
      <w:r w:rsidRPr="004566BE">
        <w:rPr>
          <w:spacing w:val="-4"/>
          <w:lang w:val="sq-AL"/>
        </w:rPr>
        <w:t xml:space="preserve">ID </w:t>
      </w:r>
      <w:r w:rsidRPr="004566BE">
        <w:rPr>
          <w:spacing w:val="-4"/>
          <w:lang w:val="sq-AL"/>
        </w:rPr>
        <w:tab/>
      </w:r>
      <w:r w:rsidRPr="004566BE">
        <w:rPr>
          <w:spacing w:val="-4"/>
          <w:lang w:val="sq-AL"/>
        </w:rPr>
        <w:tab/>
        <w:t>AKSI</w:t>
      </w:r>
      <w:r w:rsidR="001407AB" w:rsidRPr="004566BE">
        <w:rPr>
          <w:spacing w:val="-4"/>
          <w:lang w:val="sq-AL"/>
        </w:rPr>
        <w:t xml:space="preserve"> </w:t>
      </w:r>
      <w:r w:rsidRPr="004566BE">
        <w:rPr>
          <w:spacing w:val="-4"/>
          <w:lang w:val="sq-AL"/>
        </w:rPr>
        <w:t>PRIORITAR</w:t>
      </w:r>
      <w:r w:rsidR="001407AB" w:rsidRPr="004566BE">
        <w:rPr>
          <w:spacing w:val="-4"/>
          <w:lang w:val="sq-AL"/>
        </w:rPr>
        <w:t xml:space="preserve"> </w:t>
      </w:r>
      <w:r w:rsidRPr="004566BE">
        <w:rPr>
          <w:spacing w:val="-4"/>
          <w:lang w:val="sq-AL"/>
        </w:rPr>
        <w:t xml:space="preserve">5 </w:t>
      </w:r>
    </w:p>
    <w:p w:rsidR="007461D7" w:rsidRPr="004566BE" w:rsidRDefault="007461D7" w:rsidP="007461D7">
      <w:pPr>
        <w:pStyle w:val="Paragrafi"/>
        <w:rPr>
          <w:spacing w:val="-4"/>
          <w:lang w:val="sq-AL"/>
        </w:rPr>
      </w:pPr>
      <w:r w:rsidRPr="004566BE">
        <w:rPr>
          <w:spacing w:val="-4"/>
          <w:lang w:val="sq-AL"/>
        </w:rPr>
        <w:t xml:space="preserve">Titulli </w:t>
      </w:r>
      <w:r w:rsidRPr="004566BE">
        <w:rPr>
          <w:spacing w:val="-4"/>
          <w:lang w:val="sq-AL"/>
        </w:rPr>
        <w:tab/>
        <w:t>ASISTENCA</w:t>
      </w:r>
      <w:r w:rsidR="001407AB" w:rsidRPr="004566BE">
        <w:rPr>
          <w:spacing w:val="-4"/>
          <w:lang w:val="sq-AL"/>
        </w:rPr>
        <w:t xml:space="preserve"> </w:t>
      </w:r>
      <w:r w:rsidRPr="004566BE">
        <w:rPr>
          <w:spacing w:val="-4"/>
          <w:lang w:val="sq-AL"/>
        </w:rPr>
        <w:t>TEKNIKE</w:t>
      </w:r>
    </w:p>
    <w:p w:rsidR="007461D7" w:rsidRPr="004566BE" w:rsidRDefault="007461D7" w:rsidP="007461D7">
      <w:pPr>
        <w:pStyle w:val="Paragrafi"/>
        <w:rPr>
          <w:spacing w:val="-4"/>
          <w:lang w:val="sq-AL"/>
        </w:rPr>
      </w:pPr>
      <w:r w:rsidRPr="004566BE">
        <w:rPr>
          <w:spacing w:val="-4"/>
          <w:lang w:val="sq-AL"/>
        </w:rPr>
        <w:t xml:space="preserve">2.B.2. Fondet dhe procesi i llogaritjes për mbështetjen e Unionit </w:t>
      </w:r>
    </w:p>
    <w:p w:rsidR="007461D7" w:rsidRPr="004566BE" w:rsidRDefault="007461D7" w:rsidP="007461D7">
      <w:pPr>
        <w:pStyle w:val="Paragrafi"/>
        <w:rPr>
          <w:spacing w:val="-4"/>
          <w:lang w:val="sq-AL"/>
        </w:rPr>
      </w:pPr>
      <w:r w:rsidRPr="004566BE">
        <w:rPr>
          <w:spacing w:val="-4"/>
          <w:lang w:val="sq-AL"/>
        </w:rPr>
        <w:t xml:space="preserve">Fondi IPA </w:t>
      </w:r>
    </w:p>
    <w:p w:rsidR="007461D7" w:rsidRPr="004566BE" w:rsidRDefault="007461D7" w:rsidP="007461D7">
      <w:pPr>
        <w:pStyle w:val="Paragrafi"/>
        <w:rPr>
          <w:spacing w:val="-4"/>
          <w:lang w:val="sq-AL"/>
        </w:rPr>
      </w:pPr>
      <w:r w:rsidRPr="004566BE">
        <w:rPr>
          <w:spacing w:val="-4"/>
          <w:lang w:val="sq-AL"/>
        </w:rPr>
        <w:t>Procesi i llogaritjes</w:t>
      </w:r>
      <w:r w:rsidR="001407AB" w:rsidRPr="004566BE">
        <w:rPr>
          <w:spacing w:val="-4"/>
          <w:lang w:val="sq-AL"/>
        </w:rPr>
        <w:t xml:space="preserve"> </w:t>
      </w:r>
      <w:r w:rsidRPr="004566BE">
        <w:rPr>
          <w:spacing w:val="-4"/>
          <w:lang w:val="sq-AL"/>
        </w:rPr>
        <w:t>(shpenzimet e mundshme në total)</w:t>
      </w:r>
      <w:r w:rsidR="00066D70" w:rsidRPr="004566BE">
        <w:rPr>
          <w:spacing w:val="-4"/>
          <w:lang w:val="sq-AL"/>
        </w:rPr>
        <w:t xml:space="preserve"> </w:t>
      </w:r>
      <w:r w:rsidRPr="004566BE">
        <w:rPr>
          <w:spacing w:val="-4"/>
          <w:lang w:val="sq-AL"/>
        </w:rPr>
        <w:tab/>
      </w:r>
    </w:p>
    <w:p w:rsidR="007461D7" w:rsidRPr="004566BE" w:rsidRDefault="007461D7" w:rsidP="007461D7">
      <w:pPr>
        <w:pStyle w:val="Paragrafi"/>
        <w:rPr>
          <w:spacing w:val="-4"/>
          <w:lang w:val="sq-AL"/>
        </w:rPr>
      </w:pPr>
      <w:r w:rsidRPr="004566BE">
        <w:rPr>
          <w:spacing w:val="-4"/>
          <w:lang w:val="sq-AL"/>
        </w:rPr>
        <w:t>2.B.3. Objektivat</w:t>
      </w:r>
      <w:r w:rsidR="001407AB" w:rsidRPr="004566BE">
        <w:rPr>
          <w:spacing w:val="-4"/>
          <w:lang w:val="sq-AL"/>
        </w:rPr>
        <w:t xml:space="preserve"> </w:t>
      </w:r>
      <w:r w:rsidR="00066D70" w:rsidRPr="004566BE">
        <w:rPr>
          <w:spacing w:val="-4"/>
          <w:lang w:val="sq-AL"/>
        </w:rPr>
        <w:t>specifikë</w:t>
      </w:r>
      <w:r w:rsidR="001407AB" w:rsidRPr="004566BE">
        <w:rPr>
          <w:spacing w:val="-4"/>
          <w:lang w:val="sq-AL"/>
        </w:rPr>
        <w:t xml:space="preserve"> </w:t>
      </w:r>
      <w:r w:rsidR="00066D70" w:rsidRPr="004566BE">
        <w:rPr>
          <w:spacing w:val="-4"/>
          <w:lang w:val="sq-AL"/>
        </w:rPr>
        <w:t>dhe r</w:t>
      </w:r>
      <w:r w:rsidRPr="004566BE">
        <w:rPr>
          <w:spacing w:val="-4"/>
          <w:lang w:val="sq-AL"/>
        </w:rPr>
        <w:t>ezultatet</w:t>
      </w:r>
      <w:r w:rsidR="001407AB" w:rsidRPr="004566BE">
        <w:rPr>
          <w:spacing w:val="-4"/>
          <w:lang w:val="sq-AL"/>
        </w:rPr>
        <w:t xml:space="preserve"> </w:t>
      </w:r>
      <w:r w:rsidRPr="004566BE">
        <w:rPr>
          <w:spacing w:val="-4"/>
          <w:lang w:val="sq-AL"/>
        </w:rPr>
        <w:t xml:space="preserve">e pritshme </w:t>
      </w:r>
    </w:p>
    <w:p w:rsidR="007461D7" w:rsidRPr="004566BE" w:rsidRDefault="007461D7" w:rsidP="007461D7">
      <w:pPr>
        <w:pStyle w:val="Paragrafi"/>
        <w:rPr>
          <w:spacing w:val="-4"/>
          <w:lang w:val="sq-AL"/>
        </w:rPr>
      </w:pPr>
      <w:r w:rsidRPr="004566BE">
        <w:rPr>
          <w:spacing w:val="-4"/>
          <w:lang w:val="sq-AL"/>
        </w:rPr>
        <w:t>(Ref</w:t>
      </w:r>
      <w:r w:rsidR="00066D70" w:rsidRPr="004566BE">
        <w:rPr>
          <w:spacing w:val="-4"/>
          <w:lang w:val="sq-AL"/>
        </w:rPr>
        <w:t>erenca: pika (c)(i) dhe (ii) e nenit 8(2) të Rregullores (BE) n</w:t>
      </w:r>
      <w:r w:rsidRPr="004566BE">
        <w:rPr>
          <w:spacing w:val="-4"/>
          <w:lang w:val="sq-AL"/>
        </w:rPr>
        <w:t xml:space="preserve">r. 1299/2013) </w:t>
      </w:r>
    </w:p>
    <w:p w:rsidR="007461D7" w:rsidRPr="004566BE" w:rsidRDefault="007461D7" w:rsidP="007461D7">
      <w:pPr>
        <w:pStyle w:val="Paragrafi"/>
        <w:rPr>
          <w:spacing w:val="-4"/>
          <w:lang w:val="sq-AL"/>
        </w:rPr>
      </w:pPr>
      <w:r w:rsidRPr="004566BE">
        <w:rPr>
          <w:spacing w:val="-4"/>
          <w:lang w:val="sq-AL"/>
        </w:rPr>
        <w:t>Qëllimi specifik (përsëritur</w:t>
      </w:r>
      <w:r w:rsidR="001407AB" w:rsidRPr="004566BE">
        <w:rPr>
          <w:spacing w:val="-4"/>
          <w:lang w:val="sq-AL"/>
        </w:rPr>
        <w:t xml:space="preserve"> </w:t>
      </w:r>
      <w:r w:rsidRPr="004566BE">
        <w:rPr>
          <w:spacing w:val="-4"/>
          <w:lang w:val="sq-AL"/>
        </w:rPr>
        <w:t>për secilin qëllim</w:t>
      </w:r>
      <w:r w:rsidR="001407AB" w:rsidRPr="004566BE">
        <w:rPr>
          <w:spacing w:val="-4"/>
          <w:lang w:val="sq-AL"/>
        </w:rPr>
        <w:t xml:space="preserve"> </w:t>
      </w:r>
      <w:r w:rsidRPr="004566BE">
        <w:rPr>
          <w:spacing w:val="-4"/>
          <w:lang w:val="sq-AL"/>
        </w:rPr>
        <w:t>specifik)</w:t>
      </w:r>
    </w:p>
    <w:p w:rsidR="007461D7" w:rsidRPr="004566BE" w:rsidRDefault="007461D7" w:rsidP="007461D7">
      <w:pPr>
        <w:pStyle w:val="Paragrafi"/>
        <w:rPr>
          <w:spacing w:val="-4"/>
          <w:lang w:val="sq-AL"/>
        </w:rPr>
      </w:pPr>
    </w:p>
    <w:tbl>
      <w:tblPr>
        <w:tblW w:w="0" w:type="auto"/>
        <w:tblInd w:w="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0"/>
        <w:gridCol w:w="7308"/>
      </w:tblGrid>
      <w:tr w:rsidR="007461D7" w:rsidRPr="00427122" w:rsidTr="00A3745D">
        <w:tc>
          <w:tcPr>
            <w:tcW w:w="1690" w:type="dxa"/>
            <w:shd w:val="clear" w:color="auto" w:fill="DBE5F1"/>
          </w:tcPr>
          <w:p w:rsidR="007461D7" w:rsidRPr="00427122" w:rsidRDefault="007461D7" w:rsidP="00A3745D">
            <w:pPr>
              <w:pStyle w:val="Paragrafi"/>
              <w:ind w:firstLine="0"/>
              <w:rPr>
                <w:spacing w:val="-4"/>
                <w:sz w:val="22"/>
                <w:lang w:val="sq-AL"/>
              </w:rPr>
            </w:pPr>
            <w:r w:rsidRPr="00427122">
              <w:rPr>
                <w:spacing w:val="-4"/>
                <w:sz w:val="22"/>
                <w:lang w:val="sq-AL"/>
              </w:rPr>
              <w:t>D</w:t>
            </w:r>
          </w:p>
        </w:tc>
        <w:tc>
          <w:tcPr>
            <w:tcW w:w="7308" w:type="dxa"/>
            <w:shd w:val="clear" w:color="auto" w:fill="DBE5F1"/>
          </w:tcPr>
          <w:p w:rsidR="007461D7" w:rsidRPr="00427122" w:rsidRDefault="007461D7" w:rsidP="00A3745D">
            <w:pPr>
              <w:pStyle w:val="Paragrafi"/>
              <w:ind w:firstLine="0"/>
              <w:rPr>
                <w:spacing w:val="-4"/>
                <w:sz w:val="22"/>
                <w:lang w:val="sq-AL"/>
              </w:rPr>
            </w:pPr>
            <w:r w:rsidRPr="00427122">
              <w:rPr>
                <w:spacing w:val="-4"/>
                <w:sz w:val="22"/>
                <w:lang w:val="sq-AL"/>
              </w:rPr>
              <w:t>5.1</w:t>
            </w:r>
          </w:p>
        </w:tc>
      </w:tr>
      <w:tr w:rsidR="007461D7" w:rsidRPr="00427122" w:rsidTr="00A3745D">
        <w:tc>
          <w:tcPr>
            <w:tcW w:w="1690" w:type="dxa"/>
          </w:tcPr>
          <w:p w:rsidR="007461D7" w:rsidRPr="00427122" w:rsidRDefault="003E3C7E" w:rsidP="00A3745D">
            <w:pPr>
              <w:pStyle w:val="Paragrafi"/>
              <w:ind w:firstLine="0"/>
              <w:rPr>
                <w:spacing w:val="-4"/>
                <w:sz w:val="22"/>
                <w:lang w:val="sq-AL"/>
              </w:rPr>
            </w:pPr>
            <w:r w:rsidRPr="00427122">
              <w:rPr>
                <w:spacing w:val="-4"/>
                <w:sz w:val="22"/>
                <w:lang w:val="sq-AL"/>
              </w:rPr>
              <w:t>Qëllimi specifik</w:t>
            </w:r>
          </w:p>
        </w:tc>
        <w:tc>
          <w:tcPr>
            <w:tcW w:w="7308" w:type="dxa"/>
          </w:tcPr>
          <w:p w:rsidR="007461D7" w:rsidRPr="00427122" w:rsidRDefault="007461D7" w:rsidP="00A3745D">
            <w:pPr>
              <w:pStyle w:val="Paragrafi"/>
              <w:ind w:firstLine="0"/>
              <w:rPr>
                <w:spacing w:val="-4"/>
                <w:sz w:val="22"/>
                <w:lang w:val="sq-AL"/>
              </w:rPr>
            </w:pPr>
            <w:r w:rsidRPr="00427122">
              <w:rPr>
                <w:spacing w:val="-4"/>
                <w:sz w:val="22"/>
                <w:lang w:val="sq-AL"/>
              </w:rPr>
              <w:t>Të rrisë efikasitetin dhe efektivitetin në menaxhimin dhe zbatimin e</w:t>
            </w:r>
            <w:r w:rsidR="001407AB" w:rsidRPr="00427122">
              <w:rPr>
                <w:spacing w:val="-4"/>
                <w:sz w:val="22"/>
                <w:lang w:val="sq-AL"/>
              </w:rPr>
              <w:t xml:space="preserve"> </w:t>
            </w:r>
            <w:r w:rsidRPr="00427122">
              <w:rPr>
                <w:spacing w:val="-4"/>
                <w:sz w:val="22"/>
                <w:lang w:val="sq-AL"/>
              </w:rPr>
              <w:t xml:space="preserve">Programit të Bashkëpunimit </w:t>
            </w:r>
          </w:p>
        </w:tc>
      </w:tr>
    </w:tbl>
    <w:p w:rsidR="007461D7" w:rsidRPr="004566BE" w:rsidRDefault="007461D7" w:rsidP="007461D7">
      <w:pPr>
        <w:pStyle w:val="Paragrafi"/>
        <w:rPr>
          <w:spacing w:val="-4"/>
          <w:lang w:val="sq-AL"/>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341"/>
      </w:tblGrid>
      <w:tr w:rsidR="007461D7" w:rsidRPr="00427122" w:rsidTr="00A3745D">
        <w:tc>
          <w:tcPr>
            <w:tcW w:w="1701" w:type="dxa"/>
          </w:tcPr>
          <w:p w:rsidR="007461D7" w:rsidRPr="00427122" w:rsidRDefault="007461D7" w:rsidP="00A3745D">
            <w:pPr>
              <w:pStyle w:val="Paragrafi"/>
              <w:ind w:firstLine="0"/>
              <w:rPr>
                <w:spacing w:val="-4"/>
                <w:sz w:val="22"/>
                <w:lang w:val="sq-AL"/>
              </w:rPr>
            </w:pPr>
            <w:r w:rsidRPr="00427122">
              <w:rPr>
                <w:spacing w:val="-4"/>
                <w:sz w:val="22"/>
                <w:lang w:val="sq-AL"/>
              </w:rPr>
              <w:t>Rezultatet e pritshme</w:t>
            </w:r>
          </w:p>
        </w:tc>
        <w:tc>
          <w:tcPr>
            <w:tcW w:w="7341" w:type="dxa"/>
          </w:tcPr>
          <w:p w:rsidR="007461D7" w:rsidRPr="00427122" w:rsidRDefault="007461D7" w:rsidP="00A3745D">
            <w:pPr>
              <w:pStyle w:val="Paragrafi"/>
              <w:ind w:firstLine="0"/>
              <w:rPr>
                <w:spacing w:val="-4"/>
                <w:sz w:val="22"/>
                <w:lang w:val="sq-AL"/>
              </w:rPr>
            </w:pPr>
            <w:r w:rsidRPr="00427122">
              <w:rPr>
                <w:spacing w:val="-4"/>
                <w:sz w:val="22"/>
                <w:lang w:val="sq-AL"/>
              </w:rPr>
              <w:t>Menaxhimi i mirë i Progra</w:t>
            </w:r>
            <w:r w:rsidR="0046567A" w:rsidRPr="00427122">
              <w:rPr>
                <w:spacing w:val="-4"/>
                <w:sz w:val="22"/>
                <w:lang w:val="sq-AL"/>
              </w:rPr>
              <w:t>mit të Bashkëpunimit është para</w:t>
            </w:r>
            <w:r w:rsidRPr="00427122">
              <w:rPr>
                <w:spacing w:val="-4"/>
                <w:sz w:val="22"/>
                <w:lang w:val="sq-AL"/>
              </w:rPr>
              <w:t>kusht</w:t>
            </w:r>
            <w:r w:rsidR="001407AB" w:rsidRPr="00427122">
              <w:rPr>
                <w:spacing w:val="-4"/>
                <w:sz w:val="22"/>
                <w:lang w:val="sq-AL"/>
              </w:rPr>
              <w:t xml:space="preserve"> </w:t>
            </w:r>
            <w:r w:rsidRPr="00427122">
              <w:rPr>
                <w:spacing w:val="-4"/>
                <w:sz w:val="22"/>
                <w:lang w:val="sq-AL"/>
              </w:rPr>
              <w:t xml:space="preserve">zbatimin efektiv të tij. Programi është një </w:t>
            </w:r>
            <w:r w:rsidR="004B0AEE" w:rsidRPr="00427122">
              <w:rPr>
                <w:spacing w:val="-4"/>
                <w:sz w:val="22"/>
                <w:lang w:val="sq-AL"/>
              </w:rPr>
              <w:t>“</w:t>
            </w:r>
            <w:r w:rsidRPr="00427122">
              <w:rPr>
                <w:spacing w:val="-4"/>
                <w:sz w:val="22"/>
                <w:lang w:val="sq-AL"/>
              </w:rPr>
              <w:t>Program CBC</w:t>
            </w:r>
            <w:r w:rsidR="004B0AEE" w:rsidRPr="00427122">
              <w:rPr>
                <w:spacing w:val="-4"/>
                <w:sz w:val="22"/>
                <w:lang w:val="sq-AL"/>
              </w:rPr>
              <w:t>”</w:t>
            </w:r>
            <w:r w:rsidR="004D4BB0" w:rsidRPr="00427122">
              <w:rPr>
                <w:spacing w:val="-4"/>
                <w:sz w:val="22"/>
                <w:lang w:val="sq-AL"/>
              </w:rPr>
              <w:t>,</w:t>
            </w:r>
            <w:r w:rsidRPr="00427122">
              <w:rPr>
                <w:spacing w:val="-4"/>
                <w:sz w:val="22"/>
                <w:lang w:val="sq-AL"/>
              </w:rPr>
              <w:t xml:space="preserve"> i cili mund </w:t>
            </w:r>
            <w:r w:rsidR="00EF297E" w:rsidRPr="00427122">
              <w:rPr>
                <w:spacing w:val="-4"/>
                <w:sz w:val="22"/>
                <w:lang w:val="sq-AL"/>
              </w:rPr>
              <w:t>t’i</w:t>
            </w:r>
            <w:r w:rsidRPr="00427122">
              <w:rPr>
                <w:spacing w:val="-4"/>
                <w:sz w:val="22"/>
                <w:lang w:val="sq-AL"/>
              </w:rPr>
              <w:t xml:space="preserve"> referohet</w:t>
            </w:r>
            <w:r w:rsidR="001407AB" w:rsidRPr="00427122">
              <w:rPr>
                <w:spacing w:val="-4"/>
                <w:sz w:val="22"/>
                <w:lang w:val="sq-AL"/>
              </w:rPr>
              <w:t xml:space="preserve"> </w:t>
            </w:r>
            <w:r w:rsidRPr="00427122">
              <w:rPr>
                <w:spacing w:val="-4"/>
                <w:sz w:val="22"/>
                <w:lang w:val="sq-AL"/>
              </w:rPr>
              <w:t>një game të gjerë përvojash dhe mësimesh të nxjerra nga programet e bashkëpunimit transnacionale dhe ndërkufitare të zbatuara në periudhën e programimit 2007-2013 të BE-së, përkatësisht në programet Med, South East Europe (Evropa Juglindore) dhe IPA CBC Adriatik. Gjatë vlerësimit të programit IPA dhe South East Europe 2007-2013 u vu re se barra administrative në kuadër të zbatimit mund të reduktohet.</w:t>
            </w:r>
          </w:p>
          <w:p w:rsidR="007461D7" w:rsidRPr="00427122" w:rsidRDefault="007461D7" w:rsidP="00A3745D">
            <w:pPr>
              <w:pStyle w:val="Paragrafi"/>
              <w:ind w:firstLine="0"/>
              <w:rPr>
                <w:spacing w:val="-4"/>
                <w:sz w:val="22"/>
                <w:lang w:val="sq-AL"/>
              </w:rPr>
            </w:pPr>
          </w:p>
          <w:p w:rsidR="00427122" w:rsidRDefault="007461D7" w:rsidP="00A3745D">
            <w:pPr>
              <w:pStyle w:val="Paragrafi"/>
              <w:ind w:firstLine="0"/>
              <w:rPr>
                <w:spacing w:val="-4"/>
                <w:sz w:val="22"/>
                <w:lang w:val="sq-AL"/>
              </w:rPr>
            </w:pPr>
            <w:r w:rsidRPr="00427122">
              <w:rPr>
                <w:spacing w:val="-4"/>
                <w:sz w:val="22"/>
                <w:lang w:val="sq-AL"/>
              </w:rPr>
              <w:t>Prandaj, ndryshimi i nxitur nga programi i referohet kryesisht përmirësimit të mëtejshëm dhe lehtësimit të procedurave administrative për zbatim më të shpejtë dhe më efikas të programit dhe një mbështetje më të mirë për përfituesit në mënyrë që ata të zbatojnë</w:t>
            </w:r>
            <w:r w:rsidR="001407AB" w:rsidRPr="00427122">
              <w:rPr>
                <w:spacing w:val="-4"/>
                <w:sz w:val="22"/>
                <w:lang w:val="sq-AL"/>
              </w:rPr>
              <w:t xml:space="preserve"> </w:t>
            </w:r>
            <w:r w:rsidRPr="00427122">
              <w:rPr>
                <w:spacing w:val="-4"/>
                <w:sz w:val="22"/>
                <w:lang w:val="sq-AL"/>
              </w:rPr>
              <w:t>në kushte më të mira dhe me një cilësi më të mirë projektet e dëshiruara. Rezultatet kryesore të pritshme</w:t>
            </w:r>
            <w:r w:rsidR="00427122">
              <w:rPr>
                <w:spacing w:val="-4"/>
                <w:sz w:val="22"/>
                <w:lang w:val="sq-AL"/>
              </w:rPr>
              <w:t xml:space="preserve"> janë:</w:t>
            </w:r>
          </w:p>
          <w:p w:rsidR="007461D7" w:rsidRPr="00427122" w:rsidRDefault="007461D7" w:rsidP="00A3745D">
            <w:pPr>
              <w:pStyle w:val="Paragrafi"/>
              <w:ind w:firstLine="0"/>
              <w:rPr>
                <w:spacing w:val="-4"/>
                <w:sz w:val="22"/>
                <w:lang w:val="sq-AL"/>
              </w:rPr>
            </w:pPr>
            <w:r w:rsidRPr="00427122">
              <w:rPr>
                <w:spacing w:val="-4"/>
                <w:sz w:val="22"/>
                <w:lang w:val="sq-AL"/>
              </w:rPr>
              <w:t>a) duhet të garantohet një menaxhim i duhur dhe kontroll ambienti i programit, siç përshkruhet në seksionin</w:t>
            </w:r>
            <w:r w:rsidR="001407AB" w:rsidRPr="00427122">
              <w:rPr>
                <w:spacing w:val="-4"/>
                <w:sz w:val="22"/>
                <w:lang w:val="sq-AL"/>
              </w:rPr>
              <w:t xml:space="preserve"> </w:t>
            </w:r>
            <w:r w:rsidR="004D4BB0" w:rsidRPr="00427122">
              <w:rPr>
                <w:spacing w:val="-4"/>
                <w:sz w:val="22"/>
                <w:lang w:val="sq-AL"/>
              </w:rPr>
              <w:t>5.3.</w:t>
            </w:r>
          </w:p>
          <w:p w:rsidR="007461D7" w:rsidRPr="00427122" w:rsidRDefault="007461D7" w:rsidP="00A3745D">
            <w:pPr>
              <w:pStyle w:val="Paragrafi"/>
              <w:ind w:firstLine="0"/>
              <w:rPr>
                <w:spacing w:val="-4"/>
                <w:sz w:val="22"/>
                <w:lang w:val="sq-AL"/>
              </w:rPr>
            </w:pPr>
            <w:r w:rsidRPr="00427122">
              <w:rPr>
                <w:spacing w:val="-4"/>
                <w:sz w:val="22"/>
                <w:lang w:val="sq-AL"/>
              </w:rPr>
              <w:t xml:space="preserve">b) duhet të garantohet që do të zbatohen si duhet dhe brenda afatit të gjithë </w:t>
            </w:r>
            <w:r w:rsidR="00F62296" w:rsidRPr="00427122">
              <w:rPr>
                <w:spacing w:val="-4"/>
                <w:sz w:val="22"/>
                <w:lang w:val="sq-AL"/>
              </w:rPr>
              <w:t>hapat e zbatimit të programit (</w:t>
            </w:r>
            <w:r w:rsidRPr="00427122">
              <w:rPr>
                <w:spacing w:val="-4"/>
                <w:sz w:val="22"/>
                <w:lang w:val="sq-AL"/>
              </w:rPr>
              <w:t>përfshirë thirrjet, kontraktimin, monitorimin e operacioneve, arritjet e programi</w:t>
            </w:r>
            <w:r w:rsidR="004D4BB0" w:rsidRPr="00427122">
              <w:rPr>
                <w:spacing w:val="-4"/>
                <w:sz w:val="22"/>
                <w:lang w:val="sq-AL"/>
              </w:rPr>
              <w:t>t, rimbursimin e shpenzimeve</w:t>
            </w:r>
            <w:r w:rsidRPr="00427122">
              <w:rPr>
                <w:spacing w:val="-4"/>
                <w:sz w:val="22"/>
                <w:lang w:val="sq-AL"/>
              </w:rPr>
              <w:t xml:space="preserve"> etj</w:t>
            </w:r>
            <w:r w:rsidR="004D4BB0" w:rsidRPr="00427122">
              <w:rPr>
                <w:spacing w:val="-4"/>
                <w:sz w:val="22"/>
                <w:lang w:val="sq-AL"/>
              </w:rPr>
              <w:t>.</w:t>
            </w:r>
            <w:r w:rsidRPr="00427122">
              <w:rPr>
                <w:spacing w:val="-4"/>
                <w:sz w:val="22"/>
                <w:lang w:val="sq-AL"/>
              </w:rPr>
              <w:t>)</w:t>
            </w:r>
            <w:r w:rsidR="004D4BB0" w:rsidRPr="00427122">
              <w:rPr>
                <w:spacing w:val="-4"/>
                <w:sz w:val="22"/>
                <w:lang w:val="sq-AL"/>
              </w:rPr>
              <w:t>.</w:t>
            </w:r>
            <w:r w:rsidRPr="00427122">
              <w:rPr>
                <w:spacing w:val="-4"/>
                <w:sz w:val="22"/>
                <w:lang w:val="sq-AL"/>
              </w:rPr>
              <w:t> </w:t>
            </w:r>
          </w:p>
        </w:tc>
      </w:tr>
    </w:tbl>
    <w:p w:rsidR="007461D7" w:rsidRPr="004566BE" w:rsidRDefault="007461D7" w:rsidP="007461D7">
      <w:pPr>
        <w:pStyle w:val="Paragrafi"/>
        <w:rPr>
          <w:spacing w:val="-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6678"/>
      </w:tblGrid>
      <w:tr w:rsidR="007461D7" w:rsidRPr="00427122" w:rsidTr="00A3745D">
        <w:trPr>
          <w:trHeight w:val="440"/>
        </w:trPr>
        <w:tc>
          <w:tcPr>
            <w:tcW w:w="2898" w:type="dxa"/>
            <w:shd w:val="clear" w:color="auto" w:fill="DBE5F1"/>
          </w:tcPr>
          <w:p w:rsidR="007461D7" w:rsidRPr="00427122" w:rsidRDefault="007461D7" w:rsidP="007461D7">
            <w:pPr>
              <w:pStyle w:val="Paragrafi"/>
              <w:rPr>
                <w:spacing w:val="-4"/>
                <w:sz w:val="22"/>
                <w:lang w:val="sq-AL"/>
              </w:rPr>
            </w:pPr>
          </w:p>
          <w:p w:rsidR="007461D7" w:rsidRPr="00427122" w:rsidRDefault="007461D7" w:rsidP="007461D7">
            <w:pPr>
              <w:pStyle w:val="Paragrafi"/>
              <w:rPr>
                <w:spacing w:val="-4"/>
                <w:sz w:val="22"/>
                <w:lang w:val="sq-AL"/>
              </w:rPr>
            </w:pPr>
            <w:r w:rsidRPr="00427122">
              <w:rPr>
                <w:spacing w:val="-4"/>
                <w:sz w:val="22"/>
                <w:lang w:val="sq-AL"/>
              </w:rPr>
              <w:t>D</w:t>
            </w:r>
          </w:p>
        </w:tc>
        <w:tc>
          <w:tcPr>
            <w:tcW w:w="6678" w:type="dxa"/>
            <w:shd w:val="clear" w:color="auto" w:fill="DBE5F1"/>
          </w:tcPr>
          <w:p w:rsidR="007461D7" w:rsidRPr="00427122" w:rsidRDefault="007461D7" w:rsidP="007461D7">
            <w:pPr>
              <w:pStyle w:val="Paragrafi"/>
              <w:rPr>
                <w:spacing w:val="-4"/>
                <w:sz w:val="22"/>
                <w:lang w:val="sq-AL"/>
              </w:rPr>
            </w:pPr>
          </w:p>
          <w:p w:rsidR="007461D7" w:rsidRPr="00427122" w:rsidRDefault="007461D7" w:rsidP="007461D7">
            <w:pPr>
              <w:pStyle w:val="Paragrafi"/>
              <w:rPr>
                <w:spacing w:val="-4"/>
                <w:sz w:val="22"/>
                <w:lang w:val="sq-AL"/>
              </w:rPr>
            </w:pPr>
            <w:r w:rsidRPr="00427122">
              <w:rPr>
                <w:spacing w:val="-4"/>
                <w:sz w:val="22"/>
                <w:lang w:val="sq-AL"/>
              </w:rPr>
              <w:t>5.2</w:t>
            </w:r>
          </w:p>
        </w:tc>
      </w:tr>
      <w:tr w:rsidR="007461D7" w:rsidRPr="00427122" w:rsidTr="00A3745D">
        <w:tc>
          <w:tcPr>
            <w:tcW w:w="2898" w:type="dxa"/>
          </w:tcPr>
          <w:p w:rsidR="007461D7" w:rsidRPr="00427122" w:rsidRDefault="00427122" w:rsidP="00427122">
            <w:pPr>
              <w:pStyle w:val="Paragrafi"/>
              <w:rPr>
                <w:spacing w:val="-4"/>
                <w:sz w:val="22"/>
                <w:lang w:val="sq-AL"/>
              </w:rPr>
            </w:pPr>
            <w:r w:rsidRPr="00427122">
              <w:rPr>
                <w:spacing w:val="-4"/>
                <w:sz w:val="22"/>
                <w:lang w:val="sq-AL"/>
              </w:rPr>
              <w:t>Qëllimi specifik</w:t>
            </w:r>
          </w:p>
        </w:tc>
        <w:tc>
          <w:tcPr>
            <w:tcW w:w="6678" w:type="dxa"/>
          </w:tcPr>
          <w:p w:rsidR="007461D7" w:rsidRPr="00427122" w:rsidRDefault="007461D7" w:rsidP="00A3745D">
            <w:pPr>
              <w:pStyle w:val="Paragrafi"/>
              <w:ind w:firstLine="0"/>
              <w:rPr>
                <w:spacing w:val="-4"/>
                <w:sz w:val="22"/>
                <w:lang w:val="sq-AL"/>
              </w:rPr>
            </w:pPr>
            <w:r w:rsidRPr="00427122">
              <w:rPr>
                <w:spacing w:val="-4"/>
                <w:sz w:val="22"/>
                <w:lang w:val="sq-AL"/>
              </w:rPr>
              <w:t>Për të përmirësuar mbështetjen ndaj aplikantëve dhe përfituesve dhe për të forcuar përfshirjen e partnerëve përkatës në zbatimin e pr</w:t>
            </w:r>
            <w:r w:rsidR="00427122" w:rsidRPr="00427122">
              <w:rPr>
                <w:spacing w:val="-4"/>
                <w:sz w:val="22"/>
                <w:lang w:val="sq-AL"/>
              </w:rPr>
              <w:t>ogramit</w:t>
            </w:r>
          </w:p>
        </w:tc>
      </w:tr>
    </w:tbl>
    <w:p w:rsidR="007461D7" w:rsidRPr="004566BE" w:rsidRDefault="007461D7" w:rsidP="007461D7">
      <w:pPr>
        <w:pStyle w:val="Paragrafi"/>
        <w:rPr>
          <w:spacing w:val="-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6678"/>
      </w:tblGrid>
      <w:tr w:rsidR="007461D7" w:rsidRPr="00427122" w:rsidTr="00A3745D">
        <w:tc>
          <w:tcPr>
            <w:tcW w:w="2898" w:type="dxa"/>
          </w:tcPr>
          <w:p w:rsidR="007461D7" w:rsidRPr="00427122" w:rsidRDefault="007461D7" w:rsidP="00A3745D">
            <w:pPr>
              <w:pStyle w:val="Paragrafi"/>
              <w:ind w:firstLine="0"/>
              <w:rPr>
                <w:spacing w:val="-4"/>
                <w:sz w:val="22"/>
                <w:lang w:val="sq-AL"/>
              </w:rPr>
            </w:pPr>
            <w:r w:rsidRPr="00427122">
              <w:rPr>
                <w:spacing w:val="-4"/>
                <w:sz w:val="22"/>
                <w:lang w:val="sq-AL"/>
              </w:rPr>
              <w:t>Rezultatet e pritshme</w:t>
            </w:r>
          </w:p>
        </w:tc>
        <w:tc>
          <w:tcPr>
            <w:tcW w:w="6678" w:type="dxa"/>
          </w:tcPr>
          <w:p w:rsidR="007461D7" w:rsidRPr="00427122" w:rsidRDefault="007461D7" w:rsidP="00A3745D">
            <w:pPr>
              <w:pStyle w:val="Paragrafi"/>
              <w:ind w:firstLine="0"/>
              <w:rPr>
                <w:spacing w:val="-4"/>
                <w:sz w:val="22"/>
                <w:lang w:val="sq-AL"/>
              </w:rPr>
            </w:pPr>
            <w:r w:rsidRPr="00427122">
              <w:rPr>
                <w:spacing w:val="-4"/>
                <w:sz w:val="22"/>
                <w:lang w:val="sq-AL"/>
              </w:rPr>
              <w:t>Përveç një mirëmenaxhimi</w:t>
            </w:r>
            <w:r w:rsidR="001407AB" w:rsidRPr="00427122">
              <w:rPr>
                <w:spacing w:val="-4"/>
                <w:sz w:val="22"/>
                <w:lang w:val="sq-AL"/>
              </w:rPr>
              <w:t xml:space="preserve"> </w:t>
            </w:r>
            <w:r w:rsidRPr="00427122">
              <w:rPr>
                <w:spacing w:val="-4"/>
                <w:sz w:val="22"/>
                <w:lang w:val="sq-AL"/>
              </w:rPr>
              <w:t>të programit, kapaciteti i aplikantëve dhe përfituesve për të marrë pjesë në program, dhe për më tepër përfshirja e drejtpërdrejtë e partnerëve përkat</w:t>
            </w:r>
            <w:r w:rsidR="00BD78A6" w:rsidRPr="00427122">
              <w:rPr>
                <w:spacing w:val="-4"/>
                <w:sz w:val="22"/>
                <w:lang w:val="sq-AL"/>
              </w:rPr>
              <w:t>ës, në përputhje me qasjen disa</w:t>
            </w:r>
            <w:r w:rsidR="008E6FA9" w:rsidRPr="00427122">
              <w:rPr>
                <w:spacing w:val="-4"/>
                <w:sz w:val="22"/>
                <w:lang w:val="sq-AL"/>
              </w:rPr>
              <w:t>nivel</w:t>
            </w:r>
            <w:r w:rsidR="008E6FA9" w:rsidRPr="00427122">
              <w:rPr>
                <w:spacing w:val="-4"/>
                <w:sz w:val="22"/>
                <w:lang w:val="sq-AL" w:eastAsia="sq-AL"/>
              </w:rPr>
              <w:t>ë</w:t>
            </w:r>
            <w:r w:rsidRPr="00427122">
              <w:rPr>
                <w:spacing w:val="-4"/>
                <w:sz w:val="22"/>
                <w:lang w:val="sq-AL"/>
              </w:rPr>
              <w:t>sh</w:t>
            </w:r>
            <w:r w:rsidR="00BD78A6" w:rsidRPr="00427122">
              <w:rPr>
                <w:spacing w:val="-4"/>
                <w:sz w:val="22"/>
                <w:lang w:val="sq-AL"/>
              </w:rPr>
              <w:t>e</w:t>
            </w:r>
            <w:r w:rsidR="001407AB" w:rsidRPr="00427122">
              <w:rPr>
                <w:spacing w:val="-4"/>
                <w:sz w:val="22"/>
                <w:lang w:val="sq-AL"/>
              </w:rPr>
              <w:t xml:space="preserve"> </w:t>
            </w:r>
            <w:r w:rsidRPr="00427122">
              <w:rPr>
                <w:spacing w:val="-4"/>
                <w:sz w:val="22"/>
                <w:lang w:val="sq-AL"/>
              </w:rPr>
              <w:t>të qeverisë, siç përcaktohet në nenin 5 të Rregullores (BE) 1</w:t>
            </w:r>
            <w:r w:rsidR="004D4BB0" w:rsidRPr="00427122">
              <w:rPr>
                <w:spacing w:val="-4"/>
                <w:sz w:val="22"/>
                <w:lang w:val="sq-AL"/>
              </w:rPr>
              <w:t>303/2013</w:t>
            </w:r>
            <w:r w:rsidRPr="00427122">
              <w:rPr>
                <w:spacing w:val="-4"/>
                <w:sz w:val="22"/>
                <w:lang w:val="sq-AL"/>
              </w:rPr>
              <w:t xml:space="preserve"> (d.m.th. organet kompetente kombëtare, rajonale dhe lokale që përfaqësojnë institucione publike në të gjitha nivelet përkatëse, organet</w:t>
            </w:r>
            <w:r w:rsidR="001407AB" w:rsidRPr="00427122">
              <w:rPr>
                <w:spacing w:val="-4"/>
                <w:sz w:val="22"/>
                <w:lang w:val="sq-AL"/>
              </w:rPr>
              <w:t xml:space="preserve"> </w:t>
            </w:r>
            <w:r w:rsidRPr="00427122">
              <w:rPr>
                <w:spacing w:val="-4"/>
                <w:sz w:val="22"/>
                <w:lang w:val="sq-AL"/>
              </w:rPr>
              <w:t xml:space="preserve">socio-ekonomike dhe shoqëria civile), janë aspektet kryesore që </w:t>
            </w:r>
            <w:r w:rsidR="005B4857" w:rsidRPr="00427122">
              <w:rPr>
                <w:spacing w:val="-4"/>
                <w:sz w:val="22"/>
                <w:lang w:val="sq-AL"/>
              </w:rPr>
              <w:t>çojnë</w:t>
            </w:r>
            <w:r w:rsidRPr="00427122">
              <w:rPr>
                <w:spacing w:val="-4"/>
                <w:sz w:val="22"/>
                <w:lang w:val="sq-AL"/>
              </w:rPr>
              <w:t xml:space="preserve"> në zbatimin e tij të suksesshëm.</w:t>
            </w:r>
            <w:r w:rsidR="001407AB" w:rsidRPr="00427122">
              <w:rPr>
                <w:spacing w:val="-4"/>
                <w:sz w:val="22"/>
                <w:lang w:val="sq-AL"/>
              </w:rPr>
              <w:t xml:space="preserve"> </w:t>
            </w:r>
          </w:p>
          <w:p w:rsidR="007461D7" w:rsidRPr="00427122" w:rsidRDefault="007461D7" w:rsidP="00A3745D">
            <w:pPr>
              <w:pStyle w:val="Paragrafi"/>
              <w:ind w:firstLine="0"/>
              <w:rPr>
                <w:spacing w:val="-4"/>
                <w:sz w:val="22"/>
                <w:lang w:val="sq-AL"/>
              </w:rPr>
            </w:pPr>
            <w:r w:rsidRPr="00427122">
              <w:rPr>
                <w:spacing w:val="-4"/>
                <w:sz w:val="22"/>
                <w:lang w:val="sq-AL"/>
              </w:rPr>
              <w:t xml:space="preserve">Në kuadrin e këtij qëllimi specifik, programi do të trajtojë nevojën </w:t>
            </w:r>
            <w:r w:rsidR="005B4857" w:rsidRPr="00427122">
              <w:rPr>
                <w:spacing w:val="-4"/>
                <w:sz w:val="22"/>
                <w:lang w:val="sq-AL"/>
              </w:rPr>
              <w:t>për të rritur numrin e aplikantë</w:t>
            </w:r>
            <w:r w:rsidRPr="00427122">
              <w:rPr>
                <w:spacing w:val="-4"/>
                <w:sz w:val="22"/>
                <w:lang w:val="sq-AL"/>
              </w:rPr>
              <w:t>ve dhe përfituesve në pjesëmarrjen e këtyre proceseve dhe në arritjen e rezultateve sa më efektive që synojnë përmirësimin e politikave dhe strategjive dhe/ose të investimeve afatgjata.</w:t>
            </w:r>
          </w:p>
          <w:p w:rsidR="007461D7" w:rsidRPr="00427122" w:rsidRDefault="007461D7" w:rsidP="00A3745D">
            <w:pPr>
              <w:pStyle w:val="Paragrafi"/>
              <w:ind w:firstLine="0"/>
              <w:rPr>
                <w:spacing w:val="-4"/>
                <w:sz w:val="22"/>
                <w:lang w:val="sq-AL"/>
              </w:rPr>
            </w:pPr>
          </w:p>
          <w:p w:rsidR="007461D7" w:rsidRPr="00427122" w:rsidRDefault="007461D7" w:rsidP="00A3745D">
            <w:pPr>
              <w:pStyle w:val="Paragrafi"/>
              <w:ind w:firstLine="0"/>
              <w:rPr>
                <w:spacing w:val="-4"/>
                <w:sz w:val="22"/>
                <w:lang w:val="sq-AL"/>
              </w:rPr>
            </w:pPr>
            <w:r w:rsidRPr="00427122">
              <w:rPr>
                <w:spacing w:val="-4"/>
                <w:sz w:val="22"/>
                <w:lang w:val="sq-AL"/>
              </w:rPr>
              <w:t>Ndryshimi kryesor i kërkuar është përmirësimi i cilësisë së projekteve,</w:t>
            </w:r>
          </w:p>
          <w:p w:rsidR="007461D7" w:rsidRPr="00427122" w:rsidRDefault="007461D7" w:rsidP="00A3745D">
            <w:pPr>
              <w:pStyle w:val="Paragrafi"/>
              <w:ind w:firstLine="0"/>
              <w:rPr>
                <w:spacing w:val="-4"/>
                <w:sz w:val="22"/>
                <w:lang w:val="sq-AL"/>
              </w:rPr>
            </w:pPr>
            <w:r w:rsidRPr="00427122">
              <w:rPr>
                <w:spacing w:val="-4"/>
                <w:sz w:val="22"/>
                <w:lang w:val="sq-AL"/>
              </w:rPr>
              <w:t>që nënkupton përdorimin e aplikacioneve që korrespondojnë më mirë me kërkesat e programit.</w:t>
            </w:r>
          </w:p>
          <w:p w:rsidR="007461D7" w:rsidRPr="00427122" w:rsidRDefault="007461D7" w:rsidP="00A3745D">
            <w:pPr>
              <w:pStyle w:val="Paragrafi"/>
              <w:ind w:firstLine="0"/>
              <w:rPr>
                <w:spacing w:val="-4"/>
                <w:sz w:val="22"/>
                <w:lang w:val="sq-AL"/>
              </w:rPr>
            </w:pPr>
            <w:r w:rsidRPr="00427122">
              <w:rPr>
                <w:spacing w:val="-4"/>
                <w:sz w:val="22"/>
                <w:lang w:val="sq-AL"/>
              </w:rPr>
              <w:t>Ky ndryshim do të kërkojë një përshtatje të kërkesave për propozime (atyre</w:t>
            </w:r>
            <w:r w:rsidR="001407AB" w:rsidRPr="00427122">
              <w:rPr>
                <w:spacing w:val="-4"/>
                <w:sz w:val="22"/>
                <w:lang w:val="sq-AL"/>
              </w:rPr>
              <w:t xml:space="preserve"> </w:t>
            </w:r>
            <w:r w:rsidRPr="00427122">
              <w:rPr>
                <w:spacing w:val="-4"/>
                <w:sz w:val="22"/>
                <w:lang w:val="sq-AL"/>
              </w:rPr>
              <w:t>strategji</w:t>
            </w:r>
            <w:r w:rsidR="000C7D4C" w:rsidRPr="00427122">
              <w:rPr>
                <w:spacing w:val="-4"/>
                <w:sz w:val="22"/>
                <w:lang w:val="sq-AL"/>
              </w:rPr>
              <w:t>ke dhe të synuara), procedura t</w:t>
            </w:r>
            <w:r w:rsidR="000C7D4C" w:rsidRPr="00427122">
              <w:rPr>
                <w:spacing w:val="-4"/>
                <w:sz w:val="22"/>
                <w:lang w:val="sq-AL" w:eastAsia="sq-AL"/>
              </w:rPr>
              <w:t>ë</w:t>
            </w:r>
            <w:r w:rsidRPr="00427122">
              <w:rPr>
                <w:spacing w:val="-4"/>
                <w:sz w:val="22"/>
                <w:lang w:val="sq-AL"/>
              </w:rPr>
              <w:t xml:space="preserve"> thjeshtësuara dhe më</w:t>
            </w:r>
            <w:r w:rsidR="000C7D4C" w:rsidRPr="00427122">
              <w:rPr>
                <w:spacing w:val="-4"/>
                <w:sz w:val="22"/>
                <w:lang w:val="sq-AL"/>
              </w:rPr>
              <w:t xml:space="preserve"> shumë mbështetje ndaj aplikant</w:t>
            </w:r>
            <w:r w:rsidR="000C7D4C" w:rsidRPr="00427122">
              <w:rPr>
                <w:spacing w:val="-4"/>
                <w:sz w:val="22"/>
                <w:lang w:val="sq-AL" w:eastAsia="sq-AL"/>
              </w:rPr>
              <w:t>ë</w:t>
            </w:r>
            <w:r w:rsidRPr="00427122">
              <w:rPr>
                <w:spacing w:val="-4"/>
                <w:sz w:val="22"/>
                <w:lang w:val="sq-AL"/>
              </w:rPr>
              <w:t>ve dhe përfituesve (që trajnohen në përgatitjen e aplikacioneve, në menaxhimin e projekteve, mobilizimin e sekretariatit të përbashkët (SP), përmes konsultimeve individuale, informacionit, animacionit dhe mobilizimit të Pikave Kombëtare të</w:t>
            </w:r>
            <w:r w:rsidR="001407AB" w:rsidRPr="00427122">
              <w:rPr>
                <w:spacing w:val="-4"/>
                <w:sz w:val="22"/>
                <w:lang w:val="sq-AL"/>
              </w:rPr>
              <w:t xml:space="preserve"> </w:t>
            </w:r>
            <w:r w:rsidRPr="00427122">
              <w:rPr>
                <w:spacing w:val="-4"/>
                <w:sz w:val="22"/>
                <w:lang w:val="sq-AL"/>
              </w:rPr>
              <w:t>Informacionit).</w:t>
            </w:r>
          </w:p>
          <w:p w:rsidR="007461D7" w:rsidRPr="00427122" w:rsidRDefault="007461D7" w:rsidP="00A3745D">
            <w:pPr>
              <w:pStyle w:val="Paragrafi"/>
              <w:ind w:firstLine="0"/>
              <w:rPr>
                <w:spacing w:val="-4"/>
                <w:sz w:val="22"/>
                <w:lang w:val="sq-AL"/>
              </w:rPr>
            </w:pPr>
          </w:p>
          <w:p w:rsidR="007461D7" w:rsidRPr="00427122" w:rsidRDefault="000C7D4C" w:rsidP="00A3745D">
            <w:pPr>
              <w:pStyle w:val="Paragrafi"/>
              <w:ind w:firstLine="0"/>
              <w:rPr>
                <w:spacing w:val="-4"/>
                <w:sz w:val="22"/>
                <w:lang w:val="sq-AL"/>
              </w:rPr>
            </w:pPr>
            <w:r w:rsidRPr="00427122">
              <w:rPr>
                <w:spacing w:val="-4"/>
                <w:sz w:val="22"/>
                <w:lang w:val="sq-AL"/>
              </w:rPr>
              <w:t>Në bazë t</w:t>
            </w:r>
            <w:r w:rsidRPr="00427122">
              <w:rPr>
                <w:spacing w:val="-4"/>
                <w:sz w:val="22"/>
                <w:lang w:val="sq-AL" w:eastAsia="sq-AL"/>
              </w:rPr>
              <w:t>ë</w:t>
            </w:r>
            <w:r w:rsidR="007461D7" w:rsidRPr="00427122">
              <w:rPr>
                <w:spacing w:val="-4"/>
                <w:sz w:val="22"/>
                <w:lang w:val="sq-AL"/>
              </w:rPr>
              <w:t xml:space="preserve"> kësaj, dy përfundime kryesore janë paramenduar:</w:t>
            </w:r>
          </w:p>
          <w:p w:rsidR="007461D7" w:rsidRPr="00427122" w:rsidRDefault="007461D7" w:rsidP="00A3745D">
            <w:pPr>
              <w:pStyle w:val="Paragrafi"/>
              <w:ind w:firstLine="0"/>
              <w:rPr>
                <w:spacing w:val="-4"/>
                <w:sz w:val="22"/>
                <w:lang w:val="sq-AL"/>
              </w:rPr>
            </w:pPr>
            <w:r w:rsidRPr="00427122">
              <w:rPr>
                <w:spacing w:val="-4"/>
                <w:sz w:val="22"/>
                <w:lang w:val="sq-AL"/>
              </w:rPr>
              <w:t>- rritja e numrit të aplikuesve dhe përfituesve që u jepet mundësia të marrin pjesë në program;</w:t>
            </w:r>
          </w:p>
          <w:p w:rsidR="007461D7" w:rsidRPr="00427122" w:rsidRDefault="007461D7" w:rsidP="00A3745D">
            <w:pPr>
              <w:pStyle w:val="Paragrafi"/>
              <w:ind w:firstLine="0"/>
              <w:rPr>
                <w:spacing w:val="-4"/>
                <w:sz w:val="22"/>
                <w:lang w:val="sq-AL"/>
              </w:rPr>
            </w:pPr>
            <w:r w:rsidRPr="00427122">
              <w:rPr>
                <w:spacing w:val="-4"/>
                <w:sz w:val="22"/>
                <w:lang w:val="sq-AL"/>
              </w:rPr>
              <w:t>- një përfshirje më e fuqishme e partnerëve përkatës në zbatimin e programit.</w:t>
            </w:r>
          </w:p>
        </w:tc>
      </w:tr>
    </w:tbl>
    <w:p w:rsidR="007461D7" w:rsidRPr="004566BE" w:rsidRDefault="007461D7" w:rsidP="007461D7">
      <w:pPr>
        <w:pStyle w:val="Paragrafi"/>
        <w:rPr>
          <w:spacing w:val="-4"/>
          <w:lang w:val="sq-AL"/>
        </w:rPr>
      </w:pPr>
    </w:p>
    <w:p w:rsidR="007461D7" w:rsidRPr="004566BE" w:rsidRDefault="005B4857" w:rsidP="007461D7">
      <w:pPr>
        <w:pStyle w:val="Paragrafi"/>
        <w:rPr>
          <w:spacing w:val="-4"/>
          <w:lang w:val="sq-AL"/>
        </w:rPr>
      </w:pPr>
      <w:r w:rsidRPr="004566BE">
        <w:rPr>
          <w:spacing w:val="-4"/>
          <w:lang w:val="sq-AL"/>
        </w:rPr>
        <w:t>2.B.4</w:t>
      </w:r>
      <w:r w:rsidR="007461D7" w:rsidRPr="004566BE">
        <w:rPr>
          <w:spacing w:val="-4"/>
          <w:lang w:val="sq-AL"/>
        </w:rPr>
        <w:t xml:space="preserve"> Treguesit e rezultatit</w:t>
      </w:r>
    </w:p>
    <w:p w:rsidR="007461D7" w:rsidRPr="004566BE" w:rsidRDefault="007461D7" w:rsidP="0068085A">
      <w:pPr>
        <w:pStyle w:val="Paragrafi"/>
        <w:rPr>
          <w:spacing w:val="-4"/>
          <w:lang w:val="sq-AL"/>
        </w:rPr>
      </w:pPr>
      <w:r w:rsidRPr="004566BE">
        <w:rPr>
          <w:spacing w:val="-4"/>
          <w:lang w:val="sq-AL"/>
        </w:rPr>
        <w:t>I papërshtatshëm përderisa mbështetja e Unionit për asistencë teknike në programin Interreg Itali-Shqipëri-Mal i Zi IPA II CBC nuk i kalon 15 milionë euro</w:t>
      </w:r>
      <w:r w:rsidR="005B4857" w:rsidRPr="004566BE">
        <w:rPr>
          <w:spacing w:val="-4"/>
          <w:lang w:val="sq-AL"/>
        </w:rPr>
        <w:t>.</w:t>
      </w:r>
    </w:p>
    <w:p w:rsidR="007461D7" w:rsidRPr="004566BE" w:rsidRDefault="005B4857" w:rsidP="007461D7">
      <w:pPr>
        <w:pStyle w:val="Paragrafi"/>
        <w:rPr>
          <w:spacing w:val="-4"/>
          <w:lang w:val="sq-AL"/>
        </w:rPr>
      </w:pPr>
      <w:r w:rsidRPr="004566BE">
        <w:rPr>
          <w:spacing w:val="-4"/>
          <w:lang w:val="sq-AL"/>
        </w:rPr>
        <w:t>2.B.5</w:t>
      </w:r>
      <w:r w:rsidR="007461D7" w:rsidRPr="004566BE">
        <w:rPr>
          <w:spacing w:val="-4"/>
          <w:lang w:val="sq-AL"/>
        </w:rPr>
        <w:t xml:space="preserve"> Aktet që duhen mbështetur dhe</w:t>
      </w:r>
      <w:r w:rsidR="001407AB" w:rsidRPr="004566BE">
        <w:rPr>
          <w:spacing w:val="-4"/>
          <w:lang w:val="sq-AL"/>
        </w:rPr>
        <w:t xml:space="preserve"> </w:t>
      </w:r>
      <w:r w:rsidR="007461D7" w:rsidRPr="004566BE">
        <w:rPr>
          <w:spacing w:val="-4"/>
          <w:lang w:val="sq-AL"/>
        </w:rPr>
        <w:t>kontributi i tyre i pritshëm në shërbim të qëllimit specifik</w:t>
      </w:r>
    </w:p>
    <w:p w:rsidR="007461D7" w:rsidRPr="004566BE" w:rsidRDefault="005B4857" w:rsidP="000C7D4C">
      <w:pPr>
        <w:pStyle w:val="Paragrafi"/>
        <w:rPr>
          <w:spacing w:val="-4"/>
          <w:lang w:val="sq-AL"/>
        </w:rPr>
      </w:pPr>
      <w:r w:rsidRPr="004566BE">
        <w:rPr>
          <w:spacing w:val="-4"/>
          <w:lang w:val="sq-AL"/>
        </w:rPr>
        <w:t>2.B.5.1</w:t>
      </w:r>
      <w:r w:rsidR="007461D7" w:rsidRPr="004566BE">
        <w:rPr>
          <w:spacing w:val="-4"/>
          <w:lang w:val="sq-AL"/>
        </w:rPr>
        <w:t xml:space="preserve"> Përshkrim i akteve që duhen mbështetur dhe kontributi i tyre i pritshëm në shërbim të qëllimit specifik</w:t>
      </w:r>
      <w:r w:rsidRPr="004566BE">
        <w:rPr>
          <w:spacing w:val="-4"/>
          <w:lang w:val="sq-AL"/>
        </w:rPr>
        <w:t>.</w:t>
      </w:r>
    </w:p>
    <w:p w:rsidR="007461D7" w:rsidRPr="004566BE" w:rsidRDefault="007461D7" w:rsidP="007461D7">
      <w:pPr>
        <w:pStyle w:val="Paragrafi"/>
        <w:rPr>
          <w:spacing w:val="-4"/>
          <w:lang w:val="sq-AL"/>
        </w:rPr>
      </w:pPr>
      <w:r w:rsidRPr="004566BE">
        <w:rPr>
          <w:spacing w:val="-4"/>
          <w:lang w:val="sq-AL"/>
        </w:rPr>
        <w:t>(Referenca: pika (c)(iii) e</w:t>
      </w:r>
      <w:r w:rsidR="000C7D4C" w:rsidRPr="004566BE">
        <w:rPr>
          <w:spacing w:val="-4"/>
          <w:lang w:val="sq-AL"/>
        </w:rPr>
        <w:t xml:space="preserve"> nenit 8(2) t</w:t>
      </w:r>
      <w:r w:rsidR="000C7D4C" w:rsidRPr="004566BE">
        <w:rPr>
          <w:spacing w:val="-4"/>
          <w:lang w:val="sq-AL" w:eastAsia="sq-AL"/>
        </w:rPr>
        <w:t>ë</w:t>
      </w:r>
      <w:r w:rsidR="005B4857" w:rsidRPr="004566BE">
        <w:rPr>
          <w:spacing w:val="-4"/>
          <w:lang w:val="sq-AL"/>
        </w:rPr>
        <w:t xml:space="preserve"> Rregullores (BE) n</w:t>
      </w:r>
      <w:r w:rsidRPr="004566BE">
        <w:rPr>
          <w:spacing w:val="-4"/>
          <w:lang w:val="sq-AL"/>
        </w:rPr>
        <w:t xml:space="preserve">r. 1299/2013 </w:t>
      </w:r>
    </w:p>
    <w:p w:rsidR="00427122" w:rsidRDefault="00427122" w:rsidP="007461D7">
      <w:pPr>
        <w:pStyle w:val="Paragrafi"/>
        <w:rPr>
          <w:spacing w:val="-4"/>
          <w:lang w:val="sq-AL"/>
        </w:rPr>
      </w:pPr>
    </w:p>
    <w:p w:rsidR="00427122" w:rsidRDefault="00427122" w:rsidP="007461D7">
      <w:pPr>
        <w:pStyle w:val="Paragrafi"/>
        <w:rPr>
          <w:spacing w:val="-4"/>
          <w:lang w:val="sq-AL"/>
        </w:rPr>
      </w:pPr>
    </w:p>
    <w:p w:rsidR="00427122" w:rsidRDefault="00427122" w:rsidP="007461D7">
      <w:pPr>
        <w:pStyle w:val="Paragrafi"/>
        <w:rPr>
          <w:spacing w:val="-4"/>
          <w:lang w:val="sq-AL"/>
        </w:rPr>
      </w:pPr>
    </w:p>
    <w:p w:rsidR="00427122" w:rsidRDefault="00427122" w:rsidP="007461D7">
      <w:pPr>
        <w:pStyle w:val="Paragrafi"/>
        <w:rPr>
          <w:spacing w:val="-4"/>
          <w:lang w:val="sq-AL"/>
        </w:rPr>
      </w:pPr>
    </w:p>
    <w:p w:rsidR="00427122" w:rsidRDefault="00427122" w:rsidP="007461D7">
      <w:pPr>
        <w:pStyle w:val="Paragrafi"/>
        <w:rPr>
          <w:spacing w:val="-4"/>
          <w:lang w:val="sq-AL"/>
        </w:rPr>
      </w:pPr>
    </w:p>
    <w:p w:rsidR="00427122" w:rsidRDefault="00427122" w:rsidP="007461D7">
      <w:pPr>
        <w:pStyle w:val="Paragrafi"/>
        <w:rPr>
          <w:spacing w:val="-4"/>
          <w:lang w:val="sq-AL"/>
        </w:rPr>
      </w:pPr>
    </w:p>
    <w:p w:rsidR="00427122" w:rsidRDefault="00427122" w:rsidP="007461D7">
      <w:pPr>
        <w:pStyle w:val="Paragrafi"/>
        <w:rPr>
          <w:spacing w:val="-4"/>
          <w:lang w:val="sq-AL"/>
        </w:rPr>
        <w:sectPr w:rsidR="00427122" w:rsidSect="00BE6EBC">
          <w:footnotePr>
            <w:numRestart w:val="eachPage"/>
          </w:footnotePr>
          <w:type w:val="continuous"/>
          <w:pgSz w:w="11907" w:h="16840" w:code="9"/>
          <w:pgMar w:top="720" w:right="1134" w:bottom="720" w:left="1134" w:header="851" w:footer="851" w:gutter="0"/>
          <w:cols w:space="720"/>
          <w:docGrid w:linePitch="360"/>
        </w:sectPr>
      </w:pPr>
    </w:p>
    <w:p w:rsidR="007461D7" w:rsidRDefault="005B4857" w:rsidP="007461D7">
      <w:pPr>
        <w:pStyle w:val="Paragrafi"/>
        <w:rPr>
          <w:spacing w:val="-4"/>
          <w:lang w:val="sq-AL"/>
        </w:rPr>
      </w:pPr>
      <w:r w:rsidRPr="004566BE">
        <w:rPr>
          <w:spacing w:val="-4"/>
          <w:lang w:val="sq-AL"/>
        </w:rPr>
        <w:t>Aksi p</w:t>
      </w:r>
      <w:r w:rsidR="007461D7" w:rsidRPr="004566BE">
        <w:rPr>
          <w:spacing w:val="-4"/>
          <w:lang w:val="sq-AL"/>
        </w:rPr>
        <w:t>rioritar 5</w:t>
      </w:r>
      <w:r w:rsidR="007461D7" w:rsidRPr="004566BE">
        <w:rPr>
          <w:spacing w:val="-4"/>
          <w:lang w:val="sq-AL"/>
        </w:rPr>
        <w:tab/>
      </w:r>
    </w:p>
    <w:p w:rsidR="00427122" w:rsidRPr="00E252B9" w:rsidRDefault="00427122" w:rsidP="007461D7">
      <w:pPr>
        <w:pStyle w:val="NeniNr"/>
        <w:rPr>
          <w:rStyle w:val="NeniNrChar"/>
          <w:spacing w:val="-4"/>
          <w:sz w:val="10"/>
          <w:lang w:val="sq-AL"/>
        </w:rPr>
      </w:pPr>
    </w:p>
    <w:p w:rsidR="007461D7" w:rsidRPr="004566BE" w:rsidRDefault="007461D7" w:rsidP="007461D7">
      <w:pPr>
        <w:pStyle w:val="NeniNr"/>
        <w:rPr>
          <w:spacing w:val="-4"/>
          <w:lang w:val="sq-AL"/>
        </w:rPr>
      </w:pPr>
      <w:r w:rsidRPr="004566BE">
        <w:rPr>
          <w:rStyle w:val="NeniNrChar"/>
          <w:spacing w:val="-4"/>
          <w:lang w:val="sq-AL"/>
        </w:rPr>
        <w:t>ASISTENCA T</w:t>
      </w:r>
      <w:r w:rsidRPr="004566BE">
        <w:rPr>
          <w:spacing w:val="-4"/>
          <w:lang w:val="sq-AL"/>
        </w:rPr>
        <w:t>EKNIKE</w:t>
      </w:r>
    </w:p>
    <w:p w:rsidR="007461D7" w:rsidRPr="00E252B9" w:rsidRDefault="007461D7" w:rsidP="007461D7">
      <w:pPr>
        <w:pStyle w:val="Paragrafi"/>
        <w:rPr>
          <w:spacing w:val="-4"/>
          <w:sz w:val="10"/>
          <w:lang w:val="sq-AL"/>
        </w:rPr>
      </w:pPr>
    </w:p>
    <w:p w:rsidR="007461D7" w:rsidRPr="004566BE" w:rsidRDefault="007461D7" w:rsidP="007461D7">
      <w:pPr>
        <w:pStyle w:val="Paragrafi"/>
        <w:rPr>
          <w:spacing w:val="-4"/>
          <w:lang w:val="sq-AL"/>
        </w:rPr>
      </w:pPr>
      <w:r w:rsidRPr="004566BE">
        <w:rPr>
          <w:spacing w:val="-4"/>
          <w:lang w:val="sq-AL"/>
        </w:rPr>
        <w:t>Lloje dhe shembuj të akteve dhe kontributi i pritshëm në shërbim</w:t>
      </w:r>
      <w:r w:rsidR="001407AB" w:rsidRPr="004566BE">
        <w:rPr>
          <w:spacing w:val="-4"/>
          <w:lang w:val="sq-AL"/>
        </w:rPr>
        <w:t xml:space="preserve"> </w:t>
      </w:r>
      <w:r w:rsidRPr="004566BE">
        <w:rPr>
          <w:spacing w:val="-4"/>
          <w:lang w:val="sq-AL"/>
        </w:rPr>
        <w:t>të qëllimit specifik:</w:t>
      </w:r>
    </w:p>
    <w:p w:rsidR="007461D7" w:rsidRPr="004566BE" w:rsidRDefault="007461D7" w:rsidP="007461D7">
      <w:pPr>
        <w:pStyle w:val="Paragrafi"/>
        <w:rPr>
          <w:spacing w:val="-4"/>
          <w:lang w:val="sq-AL"/>
        </w:rPr>
      </w:pPr>
      <w:r w:rsidRPr="004566BE">
        <w:rPr>
          <w:spacing w:val="-4"/>
          <w:lang w:val="sq-AL"/>
        </w:rPr>
        <w:t>Lista e mëposhtme e akteve të mundshme është vetëm një listë treguese dhe</w:t>
      </w:r>
      <w:r w:rsidR="001407AB" w:rsidRPr="004566BE">
        <w:rPr>
          <w:spacing w:val="-4"/>
          <w:lang w:val="sq-AL"/>
        </w:rPr>
        <w:t xml:space="preserve"> </w:t>
      </w:r>
      <w:r w:rsidRPr="004566BE">
        <w:rPr>
          <w:spacing w:val="-4"/>
          <w:lang w:val="sq-AL"/>
        </w:rPr>
        <w:t>që mund të plotësohet me akte të tjera të përshtatshme që i shërbejnë qëllimit</w:t>
      </w:r>
      <w:r w:rsidR="001407AB" w:rsidRPr="004566BE">
        <w:rPr>
          <w:spacing w:val="-4"/>
          <w:lang w:val="sq-AL"/>
        </w:rPr>
        <w:t xml:space="preserve"> </w:t>
      </w:r>
      <w:r w:rsidRPr="004566BE">
        <w:rPr>
          <w:spacing w:val="-4"/>
          <w:lang w:val="sq-AL"/>
        </w:rPr>
        <w:t>të objektivit specifik.</w:t>
      </w:r>
    </w:p>
    <w:p w:rsidR="007461D7" w:rsidRPr="004566BE" w:rsidRDefault="007461D7" w:rsidP="007461D7">
      <w:pPr>
        <w:pStyle w:val="Paragrafi"/>
        <w:rPr>
          <w:spacing w:val="-4"/>
          <w:lang w:val="sq-AL"/>
        </w:rPr>
      </w:pPr>
      <w:r w:rsidRPr="004566BE">
        <w:rPr>
          <w:b/>
          <w:spacing w:val="-4"/>
          <w:lang w:val="sq-AL"/>
        </w:rPr>
        <w:t>Objektivi specifik 5</w:t>
      </w:r>
      <w:r w:rsidRPr="004566BE">
        <w:rPr>
          <w:spacing w:val="-4"/>
          <w:lang w:val="sq-AL"/>
        </w:rPr>
        <w:t>: Veprime që mbështesin</w:t>
      </w:r>
      <w:r w:rsidR="001407AB" w:rsidRPr="004566BE">
        <w:rPr>
          <w:spacing w:val="-4"/>
          <w:lang w:val="sq-AL"/>
        </w:rPr>
        <w:t xml:space="preserve"> </w:t>
      </w:r>
      <w:r w:rsidRPr="004566BE">
        <w:rPr>
          <w:spacing w:val="-4"/>
          <w:lang w:val="sq-AL"/>
        </w:rPr>
        <w:t>strukturën e programit të bashkëpunimit me një menaxhim të mirë të tij në aspektin e efikasitetit dhe efektivitetit.</w:t>
      </w:r>
    </w:p>
    <w:p w:rsidR="007461D7" w:rsidRPr="004566BE" w:rsidRDefault="007461D7" w:rsidP="007461D7">
      <w:pPr>
        <w:pStyle w:val="Paragrafi"/>
        <w:rPr>
          <w:spacing w:val="-4"/>
          <w:lang w:val="sq-AL"/>
        </w:rPr>
      </w:pPr>
      <w:r w:rsidRPr="004566BE">
        <w:rPr>
          <w:spacing w:val="-4"/>
          <w:lang w:val="sq-AL"/>
        </w:rPr>
        <w:t>Në përputhje me nenin 59 të Rregullores (BE-së) 1303/2013 (CPR), aktet brenda qëllimit specifik 5.1 synojnë përgatitjen, menaxhimin, monitorimin, vlerësimin, informacionin, komunikimin, rrjetin dhe kontrollin e vazhdueshëm të cilësisë së programit.</w:t>
      </w:r>
    </w:p>
    <w:p w:rsidR="007461D7" w:rsidRPr="004566BE" w:rsidRDefault="007461D7" w:rsidP="007461D7">
      <w:pPr>
        <w:pStyle w:val="Paragrafi"/>
        <w:rPr>
          <w:spacing w:val="-4"/>
          <w:lang w:val="sq-AL"/>
        </w:rPr>
      </w:pPr>
      <w:r w:rsidRPr="004566BE">
        <w:rPr>
          <w:spacing w:val="-4"/>
          <w:lang w:val="sq-AL"/>
        </w:rPr>
        <w:t>Për më tepër, aktet që i referohen këtij qëllimi specifik</w:t>
      </w:r>
      <w:r w:rsidR="00917A98" w:rsidRPr="004566BE">
        <w:rPr>
          <w:spacing w:val="-4"/>
          <w:lang w:val="sq-AL"/>
        </w:rPr>
        <w:t>,</w:t>
      </w:r>
      <w:r w:rsidRPr="004566BE">
        <w:rPr>
          <w:spacing w:val="-4"/>
          <w:lang w:val="sq-AL"/>
        </w:rPr>
        <w:t xml:space="preserve"> gjithashtu</w:t>
      </w:r>
      <w:r w:rsidR="00917A98" w:rsidRPr="004566BE">
        <w:rPr>
          <w:spacing w:val="-4"/>
          <w:lang w:val="sq-AL"/>
        </w:rPr>
        <w:t>,</w:t>
      </w:r>
      <w:r w:rsidRPr="004566BE">
        <w:rPr>
          <w:spacing w:val="-4"/>
          <w:lang w:val="sq-AL"/>
        </w:rPr>
        <w:t xml:space="preserve"> trajtojnë reduktimin e barrës administrative për përfituesit, duke aplikuar parimet e thjeshtimit dhe</w:t>
      </w:r>
      <w:r w:rsidR="001407AB" w:rsidRPr="004566BE">
        <w:rPr>
          <w:spacing w:val="-4"/>
          <w:lang w:val="sq-AL"/>
        </w:rPr>
        <w:t xml:space="preserve"> </w:t>
      </w:r>
      <w:r w:rsidRPr="004566BE">
        <w:rPr>
          <w:spacing w:val="-4"/>
          <w:lang w:val="sq-AL"/>
        </w:rPr>
        <w:t>harmonizimit të rregullave, fleksibilitetin dhe proporcionalitetin në rritje.</w:t>
      </w:r>
    </w:p>
    <w:p w:rsidR="007461D7" w:rsidRPr="004566BE" w:rsidRDefault="007461D7" w:rsidP="007461D7">
      <w:pPr>
        <w:pStyle w:val="Paragrafi"/>
        <w:rPr>
          <w:spacing w:val="-4"/>
          <w:lang w:val="sq-AL"/>
        </w:rPr>
      </w:pPr>
      <w:r w:rsidRPr="004566BE">
        <w:rPr>
          <w:spacing w:val="-4"/>
          <w:lang w:val="sq-AL"/>
        </w:rPr>
        <w:t xml:space="preserve">Aksionet treguese të mbështetura në </w:t>
      </w:r>
      <w:r w:rsidR="002F071F" w:rsidRPr="004566BE">
        <w:rPr>
          <w:spacing w:val="-4"/>
          <w:lang w:val="sq-AL"/>
        </w:rPr>
        <w:t>o</w:t>
      </w:r>
      <w:r w:rsidRPr="004566BE">
        <w:rPr>
          <w:spacing w:val="-4"/>
          <w:lang w:val="sq-AL"/>
        </w:rPr>
        <w:t xml:space="preserve">bjektivin </w:t>
      </w:r>
      <w:r w:rsidR="002F071F" w:rsidRPr="004566BE">
        <w:rPr>
          <w:spacing w:val="-4"/>
          <w:lang w:val="sq-AL"/>
        </w:rPr>
        <w:t>s</w:t>
      </w:r>
      <w:r w:rsidRPr="004566BE">
        <w:rPr>
          <w:spacing w:val="-4"/>
          <w:lang w:val="sq-AL"/>
        </w:rPr>
        <w:t>pecifik 5.1 janë renditur më poshtë dhe i referohen parimeve dhe detyrave të përshkruara në seksionet 5.3 dhe 7:</w:t>
      </w:r>
    </w:p>
    <w:p w:rsidR="007461D7" w:rsidRPr="004566BE" w:rsidRDefault="007461D7" w:rsidP="007461D7">
      <w:pPr>
        <w:pStyle w:val="Paragrafi"/>
        <w:rPr>
          <w:spacing w:val="-4"/>
          <w:lang w:val="sq-AL"/>
        </w:rPr>
      </w:pPr>
      <w:r w:rsidRPr="004566BE">
        <w:rPr>
          <w:spacing w:val="-4"/>
          <w:lang w:val="sq-AL"/>
        </w:rPr>
        <w:t>- Ngritja dhe menaxhimi i Sekretariat</w:t>
      </w:r>
      <w:r w:rsidR="00826CA9" w:rsidRPr="004566BE">
        <w:rPr>
          <w:spacing w:val="-4"/>
          <w:lang w:val="sq-AL"/>
        </w:rPr>
        <w:t>it të Përbashkët që mbështet MA/</w:t>
      </w:r>
      <w:r w:rsidRPr="004566BE">
        <w:rPr>
          <w:spacing w:val="-4"/>
          <w:lang w:val="sq-AL"/>
        </w:rPr>
        <w:t>CA dhe</w:t>
      </w:r>
      <w:r w:rsidR="001407AB" w:rsidRPr="004566BE">
        <w:rPr>
          <w:spacing w:val="-4"/>
          <w:lang w:val="sq-AL"/>
        </w:rPr>
        <w:t xml:space="preserve"> </w:t>
      </w:r>
      <w:r w:rsidRPr="004566BE">
        <w:rPr>
          <w:spacing w:val="-4"/>
          <w:lang w:val="sq-AL"/>
        </w:rPr>
        <w:t>ndihmon (Komitetin monitorues) MC, në menaxhimin</w:t>
      </w:r>
      <w:r w:rsidR="00960DBA" w:rsidRPr="004566BE">
        <w:rPr>
          <w:spacing w:val="-4"/>
          <w:lang w:val="sq-AL"/>
        </w:rPr>
        <w:t>, p</w:t>
      </w:r>
      <w:r w:rsidRPr="004566BE">
        <w:rPr>
          <w:spacing w:val="-4"/>
          <w:lang w:val="sq-AL"/>
        </w:rPr>
        <w:t>rogram</w:t>
      </w:r>
      <w:r w:rsidR="00960DBA" w:rsidRPr="004566BE">
        <w:rPr>
          <w:spacing w:val="-4"/>
          <w:lang w:val="sq-AL"/>
        </w:rPr>
        <w:t>in, administrativ dhe financiar</w:t>
      </w:r>
      <w:r w:rsidRPr="004566BE">
        <w:rPr>
          <w:spacing w:val="-4"/>
          <w:lang w:val="sq-AL"/>
        </w:rPr>
        <w:t>;</w:t>
      </w:r>
    </w:p>
    <w:p w:rsidR="007461D7" w:rsidRPr="004566BE" w:rsidRDefault="007461D7" w:rsidP="007461D7">
      <w:pPr>
        <w:pStyle w:val="Paragrafi"/>
        <w:rPr>
          <w:spacing w:val="-4"/>
          <w:lang w:val="sq-AL"/>
        </w:rPr>
      </w:pPr>
      <w:r w:rsidRPr="004566BE">
        <w:rPr>
          <w:spacing w:val="-4"/>
          <w:lang w:val="sq-AL"/>
        </w:rPr>
        <w:t>- Vendosja e AA-së (Autoriteti i Auditimit) dhe GA-së (Grupi i Audituesve), për zbatimin, menaxhimin financiar dhe monitorimin e përditshëm të Programit;</w:t>
      </w:r>
    </w:p>
    <w:p w:rsidR="007461D7" w:rsidRPr="00E252B9" w:rsidRDefault="007461D7" w:rsidP="007461D7">
      <w:pPr>
        <w:pStyle w:val="Paragrafi"/>
        <w:rPr>
          <w:spacing w:val="-6"/>
          <w:lang w:val="sq-AL"/>
        </w:rPr>
      </w:pPr>
      <w:r w:rsidRPr="00E252B9">
        <w:rPr>
          <w:spacing w:val="-6"/>
          <w:lang w:val="sq-AL"/>
        </w:rPr>
        <w:t>- Përgatitja dhe zbatimi i thirrjeve për propozime, duke përfshirë zhvillimin e dokumenteve udhëzuese, që përcaktojnë kushtet për mbështetjen e proceseve, kriteret e pranueshmëise dhe prioritetet</w:t>
      </w:r>
      <w:r w:rsidR="001407AB" w:rsidRPr="00E252B9">
        <w:rPr>
          <w:spacing w:val="-6"/>
          <w:lang w:val="sq-AL"/>
        </w:rPr>
        <w:t xml:space="preserve"> </w:t>
      </w:r>
      <w:r w:rsidRPr="00E252B9">
        <w:rPr>
          <w:spacing w:val="-6"/>
          <w:lang w:val="sq-AL"/>
        </w:rPr>
        <w:t>në përzgjedhjen e projekteve;</w:t>
      </w:r>
    </w:p>
    <w:p w:rsidR="007461D7" w:rsidRPr="004566BE" w:rsidRDefault="007461D7" w:rsidP="007461D7">
      <w:pPr>
        <w:pStyle w:val="Paragrafi"/>
        <w:rPr>
          <w:spacing w:val="-4"/>
          <w:lang w:val="sq-AL"/>
        </w:rPr>
      </w:pPr>
      <w:r w:rsidRPr="004566BE">
        <w:rPr>
          <w:spacing w:val="-4"/>
          <w:lang w:val="sq-AL"/>
        </w:rPr>
        <w:t>- Krijimi dhe</w:t>
      </w:r>
      <w:r w:rsidR="001407AB" w:rsidRPr="004566BE">
        <w:rPr>
          <w:spacing w:val="-4"/>
          <w:lang w:val="sq-AL"/>
        </w:rPr>
        <w:t xml:space="preserve"> </w:t>
      </w:r>
      <w:r w:rsidRPr="004566BE">
        <w:rPr>
          <w:spacing w:val="-4"/>
          <w:lang w:val="sq-AL"/>
        </w:rPr>
        <w:t>vënia në zbatim e procedurave</w:t>
      </w:r>
      <w:r w:rsidR="001407AB" w:rsidRPr="004566BE">
        <w:rPr>
          <w:spacing w:val="-4"/>
          <w:lang w:val="sq-AL"/>
        </w:rPr>
        <w:t xml:space="preserve"> </w:t>
      </w:r>
      <w:r w:rsidRPr="004566BE">
        <w:rPr>
          <w:spacing w:val="-4"/>
          <w:lang w:val="sq-AL"/>
        </w:rPr>
        <w:t>për vlerësimin e cilësisë, monitorimin dhe kontrollin e proceseve të zbatuara në kuadër të Programit të Bashkëpunimit, me ndihmën e ekspertëve</w:t>
      </w:r>
      <w:r w:rsidR="001407AB" w:rsidRPr="004566BE">
        <w:rPr>
          <w:spacing w:val="-4"/>
          <w:lang w:val="sq-AL"/>
        </w:rPr>
        <w:t xml:space="preserve"> </w:t>
      </w:r>
      <w:r w:rsidRPr="004566BE">
        <w:rPr>
          <w:spacing w:val="-4"/>
          <w:lang w:val="sq-AL"/>
        </w:rPr>
        <w:t>të jashtëm kur është e nevojshme;</w:t>
      </w:r>
    </w:p>
    <w:p w:rsidR="007461D7" w:rsidRPr="004566BE" w:rsidRDefault="007461D7" w:rsidP="007461D7">
      <w:pPr>
        <w:pStyle w:val="Paragrafi"/>
        <w:rPr>
          <w:spacing w:val="-4"/>
          <w:lang w:val="sq-AL"/>
        </w:rPr>
      </w:pPr>
      <w:r w:rsidRPr="004566BE">
        <w:rPr>
          <w:spacing w:val="-4"/>
          <w:lang w:val="sq-AL"/>
        </w:rPr>
        <w:t>- Zhvillimin e procedurave që kontribuojnë në uljen e barrës administrative për përfituesit, të tilla si rregulloret e përbashkëta ofrimit me programe të tjera ETC, futja e menaxhimit të standardizuar dhe mjetet monitoruese,</w:t>
      </w:r>
      <w:r w:rsidR="001407AB" w:rsidRPr="004566BE">
        <w:rPr>
          <w:spacing w:val="-4"/>
          <w:lang w:val="sq-AL"/>
        </w:rPr>
        <w:t xml:space="preserve"> </w:t>
      </w:r>
      <w:r w:rsidRPr="004566BE">
        <w:rPr>
          <w:spacing w:val="-4"/>
          <w:lang w:val="sq-AL"/>
        </w:rPr>
        <w:t>formate të gatshme dokumentesh, dhe dixhitalizimi i tyre;</w:t>
      </w:r>
    </w:p>
    <w:p w:rsidR="007461D7" w:rsidRPr="004566BE" w:rsidRDefault="007461D7" w:rsidP="007461D7">
      <w:pPr>
        <w:pStyle w:val="Paragrafi"/>
        <w:rPr>
          <w:spacing w:val="-4"/>
          <w:lang w:val="sq-AL"/>
        </w:rPr>
      </w:pPr>
      <w:r w:rsidRPr="004566BE">
        <w:rPr>
          <w:spacing w:val="-4"/>
          <w:lang w:val="sq-AL"/>
        </w:rPr>
        <w:t xml:space="preserve">- Mbledhja e të dhënave në lidhje me ecurinë e Programit në arritjen e objektivave të tij, të dhënat financiare dhe ato që lidhen me treguesit dhe aksionet që shënojnë ndryshime të rëndësishme, dhe raportimi i tyre ndaj Komitetit </w:t>
      </w:r>
      <w:r w:rsidR="00695DF4" w:rsidRPr="004566BE">
        <w:rPr>
          <w:spacing w:val="-4"/>
          <w:lang w:val="sq-AL"/>
        </w:rPr>
        <w:t>të Monitorimit dhe Komisionit Ev</w:t>
      </w:r>
      <w:r w:rsidRPr="004566BE">
        <w:rPr>
          <w:spacing w:val="-4"/>
          <w:lang w:val="sq-AL"/>
        </w:rPr>
        <w:t>ropian;</w:t>
      </w:r>
    </w:p>
    <w:p w:rsidR="007461D7" w:rsidRPr="004566BE" w:rsidRDefault="007461D7" w:rsidP="007461D7">
      <w:pPr>
        <w:pStyle w:val="Paragrafi"/>
        <w:rPr>
          <w:spacing w:val="-4"/>
          <w:lang w:val="sq-AL"/>
        </w:rPr>
      </w:pPr>
      <w:r w:rsidRPr="004566BE">
        <w:rPr>
          <w:spacing w:val="-4"/>
          <w:lang w:val="sq-AL"/>
        </w:rPr>
        <w:t>- Hartimi dhe zbatimi i Strategjisë Komunikative të Programit, duke përfshirë këtu vendosjen dhe zbatimin e masave</w:t>
      </w:r>
      <w:r w:rsidR="001407AB" w:rsidRPr="004566BE">
        <w:rPr>
          <w:spacing w:val="-4"/>
          <w:lang w:val="sq-AL"/>
        </w:rPr>
        <w:t xml:space="preserve"> </w:t>
      </w:r>
      <w:r w:rsidRPr="004566BE">
        <w:rPr>
          <w:spacing w:val="-4"/>
          <w:lang w:val="sq-AL"/>
        </w:rPr>
        <w:t>komunikative dhe</w:t>
      </w:r>
      <w:r w:rsidR="001407AB" w:rsidRPr="004566BE">
        <w:rPr>
          <w:spacing w:val="-4"/>
          <w:lang w:val="sq-AL"/>
        </w:rPr>
        <w:t xml:space="preserve"> </w:t>
      </w:r>
      <w:r w:rsidRPr="004566BE">
        <w:rPr>
          <w:spacing w:val="-4"/>
          <w:lang w:val="sq-AL"/>
        </w:rPr>
        <w:t>informative dhe mjetet e duhura sipas asaj që parashikon</w:t>
      </w:r>
      <w:r w:rsidR="001407AB" w:rsidRPr="004566BE">
        <w:rPr>
          <w:spacing w:val="-4"/>
          <w:lang w:val="sq-AL"/>
        </w:rPr>
        <w:t xml:space="preserve"> </w:t>
      </w:r>
      <w:r w:rsidRPr="004566BE">
        <w:rPr>
          <w:spacing w:val="-4"/>
          <w:lang w:val="sq-AL"/>
        </w:rPr>
        <w:t>neni 115 i Rregullores (BE-së) 1303/2013 (CPR);</w:t>
      </w:r>
    </w:p>
    <w:p w:rsidR="007461D7" w:rsidRPr="004566BE" w:rsidRDefault="007461D7" w:rsidP="007461D7">
      <w:pPr>
        <w:pStyle w:val="Paragrafi"/>
        <w:rPr>
          <w:spacing w:val="-4"/>
          <w:lang w:val="sq-AL"/>
        </w:rPr>
      </w:pPr>
      <w:r w:rsidRPr="004566BE">
        <w:rPr>
          <w:spacing w:val="-4"/>
          <w:lang w:val="sq-AL"/>
        </w:rPr>
        <w:t>-</w:t>
      </w:r>
      <w:r w:rsidR="000C7D4C" w:rsidRPr="004566BE">
        <w:rPr>
          <w:spacing w:val="-4"/>
          <w:lang w:val="sq-AL"/>
        </w:rPr>
        <w:t xml:space="preserve"> Hartimi dhe zbatimi i planit t</w:t>
      </w:r>
      <w:r w:rsidR="000C7D4C" w:rsidRPr="004566BE">
        <w:rPr>
          <w:spacing w:val="-4"/>
          <w:lang w:val="sq-AL" w:eastAsia="sq-AL"/>
        </w:rPr>
        <w:t>ë</w:t>
      </w:r>
      <w:r w:rsidRPr="004566BE">
        <w:rPr>
          <w:spacing w:val="-4"/>
          <w:lang w:val="sq-AL"/>
        </w:rPr>
        <w:t xml:space="preserve"> vlerësimit të programit dhe vëzhgimi i informacioneve</w:t>
      </w:r>
      <w:r w:rsidR="001407AB" w:rsidRPr="004566BE">
        <w:rPr>
          <w:spacing w:val="-4"/>
          <w:lang w:val="sq-AL"/>
        </w:rPr>
        <w:t xml:space="preserve"> </w:t>
      </w:r>
      <w:r w:rsidR="000C7D4C" w:rsidRPr="004566BE">
        <w:rPr>
          <w:spacing w:val="-4"/>
          <w:lang w:val="sq-AL"/>
        </w:rPr>
        <w:t>të vlerësimeve t</w:t>
      </w:r>
      <w:r w:rsidR="000C7D4C" w:rsidRPr="004566BE">
        <w:rPr>
          <w:spacing w:val="-4"/>
          <w:lang w:val="sq-AL" w:eastAsia="sq-AL"/>
        </w:rPr>
        <w:t>ë</w:t>
      </w:r>
      <w:r w:rsidR="000C7D4C" w:rsidRPr="004566BE">
        <w:rPr>
          <w:spacing w:val="-4"/>
          <w:lang w:val="sq-AL"/>
        </w:rPr>
        <w:t xml:space="preserve"> pavarura t</w:t>
      </w:r>
      <w:r w:rsidR="000C7D4C" w:rsidRPr="004566BE">
        <w:rPr>
          <w:spacing w:val="-4"/>
          <w:lang w:val="sq-AL" w:eastAsia="sq-AL"/>
        </w:rPr>
        <w:t>ë</w:t>
      </w:r>
      <w:r w:rsidRPr="004566BE">
        <w:rPr>
          <w:spacing w:val="-4"/>
          <w:lang w:val="sq-AL"/>
        </w:rPr>
        <w:t xml:space="preserve"> programit;</w:t>
      </w:r>
    </w:p>
    <w:p w:rsidR="007461D7" w:rsidRPr="004566BE" w:rsidRDefault="007461D7" w:rsidP="007461D7">
      <w:pPr>
        <w:pStyle w:val="Paragrafi"/>
        <w:rPr>
          <w:spacing w:val="-4"/>
          <w:lang w:val="sq-AL"/>
        </w:rPr>
      </w:pPr>
      <w:r w:rsidRPr="004566BE">
        <w:rPr>
          <w:spacing w:val="-4"/>
          <w:lang w:val="sq-AL"/>
        </w:rPr>
        <w:t>-</w:t>
      </w:r>
      <w:r w:rsidR="000C7D4C" w:rsidRPr="004566BE">
        <w:rPr>
          <w:spacing w:val="-4"/>
          <w:lang w:val="sq-AL"/>
        </w:rPr>
        <w:t xml:space="preserve"> </w:t>
      </w:r>
      <w:r w:rsidRPr="004566BE">
        <w:rPr>
          <w:spacing w:val="-4"/>
          <w:lang w:val="sq-AL"/>
        </w:rPr>
        <w:t>Krijimi, drejtimi dhe mirëmbajtja e një sistemi të kompjuterizuar p</w:t>
      </w:r>
      <w:r w:rsidR="000C7D4C" w:rsidRPr="004566BE">
        <w:rPr>
          <w:spacing w:val="-4"/>
          <w:lang w:val="sq-AL"/>
        </w:rPr>
        <w:t>ër të regjistruar dhe për t</w:t>
      </w:r>
      <w:r w:rsidR="000C7D4C" w:rsidRPr="004566BE">
        <w:rPr>
          <w:spacing w:val="-4"/>
          <w:lang w:val="sq-AL" w:eastAsia="sq-AL"/>
        </w:rPr>
        <w:t>ë</w:t>
      </w:r>
      <w:r w:rsidR="001407AB" w:rsidRPr="004566BE">
        <w:rPr>
          <w:spacing w:val="-4"/>
          <w:lang w:val="sq-AL"/>
        </w:rPr>
        <w:t xml:space="preserve"> </w:t>
      </w:r>
      <w:r w:rsidRPr="004566BE">
        <w:rPr>
          <w:spacing w:val="-4"/>
          <w:lang w:val="sq-AL"/>
        </w:rPr>
        <w:t>ruajtur të dhënat e</w:t>
      </w:r>
      <w:r w:rsidR="001407AB" w:rsidRPr="004566BE">
        <w:rPr>
          <w:spacing w:val="-4"/>
          <w:lang w:val="sq-AL"/>
        </w:rPr>
        <w:t xml:space="preserve"> </w:t>
      </w:r>
      <w:r w:rsidR="000C7D4C" w:rsidRPr="004566BE">
        <w:rPr>
          <w:spacing w:val="-4"/>
          <w:lang w:val="sq-AL"/>
        </w:rPr>
        <w:t>çdo veprimi t</w:t>
      </w:r>
      <w:r w:rsidR="000C7D4C" w:rsidRPr="004566BE">
        <w:rPr>
          <w:spacing w:val="-4"/>
          <w:lang w:val="sq-AL" w:eastAsia="sq-AL"/>
        </w:rPr>
        <w:t>ë</w:t>
      </w:r>
      <w:r w:rsidRPr="004566BE">
        <w:rPr>
          <w:spacing w:val="-4"/>
          <w:lang w:val="sq-AL"/>
        </w:rPr>
        <w:t xml:space="preserve"> nevojshëm për monitorim, vlerësim, menaxhim financiar, kontroll dhe verifikim, në përputhje me kërkesat e zbatueshme elektronike shkëmbimit të</w:t>
      </w:r>
      <w:r w:rsidR="001407AB" w:rsidRPr="004566BE">
        <w:rPr>
          <w:spacing w:val="-4"/>
          <w:lang w:val="sq-AL"/>
        </w:rPr>
        <w:t xml:space="preserve"> </w:t>
      </w:r>
      <w:r w:rsidRPr="004566BE">
        <w:rPr>
          <w:spacing w:val="-4"/>
          <w:lang w:val="sq-AL"/>
        </w:rPr>
        <w:t>të dhënave dhe të kontribuojnë në uljen e barrës administrative për përfituesit;</w:t>
      </w:r>
    </w:p>
    <w:p w:rsidR="007461D7" w:rsidRPr="004566BE" w:rsidRDefault="007461D7" w:rsidP="007461D7">
      <w:pPr>
        <w:pStyle w:val="Paragrafi"/>
        <w:rPr>
          <w:spacing w:val="-4"/>
          <w:lang w:val="sq-AL"/>
        </w:rPr>
      </w:pPr>
      <w:r w:rsidRPr="00427122">
        <w:rPr>
          <w:spacing w:val="-4"/>
          <w:lang w:val="sq-AL"/>
        </w:rPr>
        <w:t>Ngritja</w:t>
      </w:r>
      <w:r w:rsidRPr="004566BE">
        <w:rPr>
          <w:spacing w:val="-4"/>
          <w:lang w:val="sq-AL"/>
        </w:rPr>
        <w:t xml:space="preserve"> e një rrjeti</w:t>
      </w:r>
      <w:r w:rsidR="001407AB" w:rsidRPr="004566BE">
        <w:rPr>
          <w:spacing w:val="-4"/>
          <w:lang w:val="sq-AL"/>
        </w:rPr>
        <w:t xml:space="preserve"> </w:t>
      </w:r>
      <w:r w:rsidRPr="004566BE">
        <w:rPr>
          <w:spacing w:val="-4"/>
          <w:lang w:val="sq-AL"/>
        </w:rPr>
        <w:t>kombëtare</w:t>
      </w:r>
      <w:r w:rsidR="001407AB" w:rsidRPr="004566BE">
        <w:rPr>
          <w:spacing w:val="-4"/>
          <w:lang w:val="sq-AL"/>
        </w:rPr>
        <w:t xml:space="preserve"> </w:t>
      </w:r>
      <w:r w:rsidRPr="004566BE">
        <w:rPr>
          <w:spacing w:val="-4"/>
          <w:lang w:val="sq-AL"/>
        </w:rPr>
        <w:t>kontrolluesish të</w:t>
      </w:r>
      <w:r w:rsidR="001407AB" w:rsidRPr="004566BE">
        <w:rPr>
          <w:spacing w:val="-4"/>
          <w:lang w:val="sq-AL"/>
        </w:rPr>
        <w:t xml:space="preserve"> </w:t>
      </w:r>
      <w:r w:rsidRPr="004566BE">
        <w:rPr>
          <w:spacing w:val="-4"/>
          <w:lang w:val="sq-AL"/>
        </w:rPr>
        <w:t>nivelit të</w:t>
      </w:r>
      <w:r w:rsidR="001407AB" w:rsidRPr="004566BE">
        <w:rPr>
          <w:spacing w:val="-4"/>
          <w:lang w:val="sq-AL"/>
        </w:rPr>
        <w:t xml:space="preserve"> </w:t>
      </w:r>
      <w:r w:rsidRPr="004566BE">
        <w:rPr>
          <w:spacing w:val="-4"/>
          <w:lang w:val="sq-AL"/>
        </w:rPr>
        <w:t>parë, të koordinuar</w:t>
      </w:r>
      <w:r w:rsidR="001407AB" w:rsidRPr="004566BE">
        <w:rPr>
          <w:spacing w:val="-4"/>
          <w:lang w:val="sq-AL"/>
        </w:rPr>
        <w:t xml:space="preserve"> </w:t>
      </w:r>
      <w:r w:rsidRPr="004566BE">
        <w:rPr>
          <w:spacing w:val="-4"/>
          <w:lang w:val="sq-AL"/>
        </w:rPr>
        <w:t>nga MA / Sekretariati i përbashkët, në</w:t>
      </w:r>
      <w:r w:rsidR="00695DF4" w:rsidRPr="004566BE">
        <w:rPr>
          <w:spacing w:val="-4"/>
          <w:lang w:val="sq-AL"/>
        </w:rPr>
        <w:t xml:space="preserve"> përputhje me Rregulloren (BE) n</w:t>
      </w:r>
      <w:r w:rsidRPr="004566BE">
        <w:rPr>
          <w:spacing w:val="-4"/>
          <w:lang w:val="sq-AL"/>
        </w:rPr>
        <w:t>r. 1299/2013, me qëllim shkëmbimin e informacionit dhe praktikave më të mira në nivel CBC.</w:t>
      </w:r>
    </w:p>
    <w:p w:rsidR="007461D7" w:rsidRPr="004566BE" w:rsidRDefault="007461D7" w:rsidP="007461D7">
      <w:pPr>
        <w:pStyle w:val="Paragrafi"/>
        <w:rPr>
          <w:spacing w:val="-4"/>
          <w:lang w:val="sq-AL"/>
        </w:rPr>
      </w:pPr>
      <w:r w:rsidRPr="004566BE">
        <w:rPr>
          <w:spacing w:val="-4"/>
          <w:lang w:val="sq-AL"/>
        </w:rPr>
        <w:t xml:space="preserve"> -</w:t>
      </w:r>
      <w:r w:rsidR="000C7D4C" w:rsidRPr="004566BE">
        <w:rPr>
          <w:spacing w:val="-4"/>
          <w:lang w:val="sq-AL"/>
        </w:rPr>
        <w:t xml:space="preserve"> </w:t>
      </w:r>
      <w:r w:rsidRPr="004566BE">
        <w:rPr>
          <w:spacing w:val="-4"/>
          <w:lang w:val="sq-AL"/>
        </w:rPr>
        <w:t>Ngritja dhe zbatimi i kontrolleve mbi</w:t>
      </w:r>
      <w:r w:rsidR="001407AB" w:rsidRPr="004566BE">
        <w:rPr>
          <w:spacing w:val="-4"/>
          <w:lang w:val="sq-AL"/>
        </w:rPr>
        <w:t xml:space="preserve"> </w:t>
      </w:r>
      <w:r w:rsidRPr="004566BE">
        <w:rPr>
          <w:spacing w:val="-4"/>
          <w:lang w:val="sq-AL"/>
        </w:rPr>
        <w:t>programin</w:t>
      </w:r>
      <w:r w:rsidR="001407AB" w:rsidRPr="004566BE">
        <w:rPr>
          <w:spacing w:val="-4"/>
          <w:lang w:val="sq-AL"/>
        </w:rPr>
        <w:t xml:space="preserve"> </w:t>
      </w:r>
      <w:r w:rsidRPr="004566BE">
        <w:rPr>
          <w:spacing w:val="-4"/>
          <w:lang w:val="sq-AL"/>
        </w:rPr>
        <w:t>e menaxhimit, sistemin e kontrolleve</w:t>
      </w:r>
      <w:r w:rsidR="001407AB" w:rsidRPr="004566BE">
        <w:rPr>
          <w:spacing w:val="-4"/>
          <w:lang w:val="sq-AL"/>
        </w:rPr>
        <w:t xml:space="preserve"> </w:t>
      </w:r>
      <w:r w:rsidRPr="004566BE">
        <w:rPr>
          <w:spacing w:val="-4"/>
          <w:lang w:val="sq-AL"/>
        </w:rPr>
        <w:t>dhe</w:t>
      </w:r>
      <w:r w:rsidR="001407AB" w:rsidRPr="004566BE">
        <w:rPr>
          <w:spacing w:val="-4"/>
          <w:lang w:val="sq-AL"/>
        </w:rPr>
        <w:t xml:space="preserve"> </w:t>
      </w:r>
      <w:r w:rsidRPr="004566BE">
        <w:rPr>
          <w:spacing w:val="-4"/>
          <w:lang w:val="sq-AL"/>
        </w:rPr>
        <w:t>proceset;</w:t>
      </w:r>
    </w:p>
    <w:p w:rsidR="007461D7" w:rsidRPr="004566BE" w:rsidRDefault="007461D7" w:rsidP="007461D7">
      <w:pPr>
        <w:pStyle w:val="Paragrafi"/>
        <w:rPr>
          <w:spacing w:val="-4"/>
          <w:lang w:val="sq-AL"/>
        </w:rPr>
      </w:pPr>
      <w:r w:rsidRPr="004566BE">
        <w:rPr>
          <w:spacing w:val="-4"/>
          <w:lang w:val="sq-AL"/>
        </w:rPr>
        <w:t>- Trajnim për organet e programit;</w:t>
      </w:r>
    </w:p>
    <w:p w:rsidR="007461D7" w:rsidRPr="004566BE" w:rsidRDefault="007461D7" w:rsidP="007461D7">
      <w:pPr>
        <w:pStyle w:val="Paragrafi"/>
        <w:rPr>
          <w:spacing w:val="-4"/>
          <w:lang w:val="sq-AL"/>
        </w:rPr>
      </w:pPr>
      <w:r w:rsidRPr="004566BE">
        <w:rPr>
          <w:spacing w:val="-4"/>
          <w:lang w:val="sq-AL"/>
        </w:rPr>
        <w:t>- Organizim i ngjarjeve dhe konferencave, si dhe prodhimi i materialeve promocionale në nivel kombëtar për shpërndarjen e aktiviteteve të Programit.</w:t>
      </w:r>
    </w:p>
    <w:p w:rsidR="007461D7" w:rsidRPr="004566BE" w:rsidRDefault="007461D7" w:rsidP="007461D7">
      <w:pPr>
        <w:pStyle w:val="Paragrafi"/>
        <w:rPr>
          <w:spacing w:val="-4"/>
          <w:lang w:val="sq-AL"/>
        </w:rPr>
      </w:pPr>
      <w:r w:rsidRPr="004566BE">
        <w:rPr>
          <w:spacing w:val="-4"/>
          <w:lang w:val="sq-AL"/>
        </w:rPr>
        <w:t>Për ngritjen e menaxhimit dhe monitorimit të strukturave të saj (Sekretariatit të Përbashkët,</w:t>
      </w:r>
      <w:r w:rsidR="001407AB" w:rsidRPr="004566BE">
        <w:rPr>
          <w:spacing w:val="-4"/>
          <w:lang w:val="sq-AL"/>
        </w:rPr>
        <w:t xml:space="preserve"> </w:t>
      </w:r>
      <w:r w:rsidRPr="004566BE">
        <w:rPr>
          <w:spacing w:val="-4"/>
          <w:lang w:val="sq-AL"/>
        </w:rPr>
        <w:t>Pikat Kombëtare të Informacionit në Shqipëri dhe Malin e Zi, FLC,</w:t>
      </w:r>
      <w:r w:rsidR="001407AB" w:rsidRPr="004566BE">
        <w:rPr>
          <w:spacing w:val="-4"/>
          <w:lang w:val="sq-AL"/>
        </w:rPr>
        <w:t xml:space="preserve"> </w:t>
      </w:r>
      <w:r w:rsidRPr="004566BE">
        <w:rPr>
          <w:spacing w:val="-4"/>
          <w:lang w:val="sq-AL"/>
        </w:rPr>
        <w:t>njësia e asistencës teknike të Autoritetit Certifikues, Autoriteti Menaxhues, Autoriteti</w:t>
      </w:r>
      <w:r w:rsidR="001407AB" w:rsidRPr="004566BE">
        <w:rPr>
          <w:spacing w:val="-4"/>
          <w:lang w:val="sq-AL"/>
        </w:rPr>
        <w:t xml:space="preserve"> </w:t>
      </w:r>
      <w:r w:rsidRPr="004566BE">
        <w:rPr>
          <w:spacing w:val="-4"/>
          <w:lang w:val="sq-AL"/>
        </w:rPr>
        <w:t>i Auditimit dhe Autoriteti Kombëtar), Programi parashikon rekrutimin e stafit, rrogat e të cilëve do të paguhen nga burimet e Asistencës Teknike të Programit</w:t>
      </w:r>
    </w:p>
    <w:p w:rsidR="007461D7" w:rsidRPr="004566BE" w:rsidRDefault="00695DF4" w:rsidP="007461D7">
      <w:pPr>
        <w:pStyle w:val="Paragrafi"/>
        <w:rPr>
          <w:spacing w:val="-4"/>
          <w:lang w:val="sq-AL"/>
        </w:rPr>
      </w:pPr>
      <w:r w:rsidRPr="004566BE">
        <w:rPr>
          <w:b/>
          <w:spacing w:val="-4"/>
          <w:lang w:val="sq-AL"/>
        </w:rPr>
        <w:t>Qëllimi s</w:t>
      </w:r>
      <w:r w:rsidR="007461D7" w:rsidRPr="004566BE">
        <w:rPr>
          <w:b/>
          <w:spacing w:val="-4"/>
          <w:lang w:val="sq-AL"/>
        </w:rPr>
        <w:t>pecifik 5.2:</w:t>
      </w:r>
      <w:r w:rsidR="007461D7" w:rsidRPr="004566BE">
        <w:rPr>
          <w:spacing w:val="-4"/>
          <w:lang w:val="sq-AL"/>
        </w:rPr>
        <w:t>Aksionet për të përmirësuar mbështetjen ndaj aplikanteve dhe përfituesve dhe për të forcuar përfshirjen e partnerëve përkatës në zbatimin e Programit.</w:t>
      </w:r>
    </w:p>
    <w:p w:rsidR="007461D7" w:rsidRPr="004566BE" w:rsidRDefault="007461D7" w:rsidP="007461D7">
      <w:pPr>
        <w:pStyle w:val="Paragrafi"/>
        <w:rPr>
          <w:spacing w:val="-4"/>
          <w:lang w:val="sq-AL"/>
        </w:rPr>
      </w:pPr>
      <w:r w:rsidRPr="004566BE">
        <w:rPr>
          <w:spacing w:val="-4"/>
          <w:lang w:val="sq-AL"/>
        </w:rPr>
        <w:t>Në</w:t>
      </w:r>
      <w:r w:rsidR="001407AB" w:rsidRPr="004566BE">
        <w:rPr>
          <w:spacing w:val="-4"/>
          <w:lang w:val="sq-AL"/>
        </w:rPr>
        <w:t xml:space="preserve"> </w:t>
      </w:r>
      <w:r w:rsidRPr="004566BE">
        <w:rPr>
          <w:spacing w:val="-4"/>
          <w:lang w:val="sq-AL"/>
        </w:rPr>
        <w:t xml:space="preserve">përputhje me nenin 59 të Rregullores (BE-së) 1303/2013 (CPR), aktet brenda </w:t>
      </w:r>
      <w:r w:rsidR="005345B9" w:rsidRPr="004566BE">
        <w:rPr>
          <w:spacing w:val="-4"/>
          <w:lang w:val="sq-AL"/>
        </w:rPr>
        <w:t xml:space="preserve">qëllimit specifik </w:t>
      </w:r>
      <w:r w:rsidRPr="004566BE">
        <w:rPr>
          <w:spacing w:val="-4"/>
          <w:lang w:val="sq-AL"/>
        </w:rPr>
        <w:t>5.2</w:t>
      </w:r>
      <w:r w:rsidR="005345B9" w:rsidRPr="004566BE">
        <w:rPr>
          <w:spacing w:val="-4"/>
          <w:lang w:val="sq-AL"/>
        </w:rPr>
        <w:t xml:space="preserve"> </w:t>
      </w:r>
      <w:r w:rsidRPr="004566BE">
        <w:rPr>
          <w:spacing w:val="-4"/>
          <w:lang w:val="sq-AL"/>
        </w:rPr>
        <w:t>synojnë</w:t>
      </w:r>
      <w:r w:rsidR="001407AB" w:rsidRPr="004566BE">
        <w:rPr>
          <w:spacing w:val="-4"/>
          <w:lang w:val="sq-AL"/>
        </w:rPr>
        <w:t xml:space="preserve"> </w:t>
      </w:r>
      <w:r w:rsidRPr="004566BE">
        <w:rPr>
          <w:spacing w:val="-4"/>
          <w:lang w:val="sq-AL"/>
        </w:rPr>
        <w:t>rritjen e numrit të aplikuesve dhe përfituesve për të përdorur fondet, si dhe përfshirjen e partnerëve përkatës, duke përfshirë edhe shkëmbimin e praktikave të mira midis tyre.</w:t>
      </w:r>
    </w:p>
    <w:p w:rsidR="007461D7" w:rsidRPr="004566BE" w:rsidRDefault="007461D7" w:rsidP="007461D7">
      <w:pPr>
        <w:pStyle w:val="Paragrafi"/>
        <w:rPr>
          <w:spacing w:val="-4"/>
          <w:lang w:val="sq-AL"/>
        </w:rPr>
      </w:pPr>
      <w:r w:rsidRPr="004566BE">
        <w:rPr>
          <w:spacing w:val="-4"/>
          <w:lang w:val="sq-AL"/>
        </w:rPr>
        <w:t>Aksionet</w:t>
      </w:r>
      <w:r w:rsidR="001407AB" w:rsidRPr="004566BE">
        <w:rPr>
          <w:spacing w:val="-4"/>
          <w:lang w:val="sq-AL"/>
        </w:rPr>
        <w:t xml:space="preserve"> </w:t>
      </w:r>
      <w:r w:rsidR="005345B9" w:rsidRPr="004566BE">
        <w:rPr>
          <w:spacing w:val="-4"/>
          <w:lang w:val="sq-AL"/>
        </w:rPr>
        <w:t>indikative mbështetur në qëllimin s</w:t>
      </w:r>
      <w:r w:rsidRPr="004566BE">
        <w:rPr>
          <w:spacing w:val="-4"/>
          <w:lang w:val="sq-AL"/>
        </w:rPr>
        <w:t>pecifik 5.2 janë renditur më poshtë dhe</w:t>
      </w:r>
      <w:r w:rsidR="001407AB" w:rsidRPr="004566BE">
        <w:rPr>
          <w:spacing w:val="-4"/>
          <w:lang w:val="sq-AL"/>
        </w:rPr>
        <w:t xml:space="preserve"> </w:t>
      </w:r>
      <w:r w:rsidRPr="004566BE">
        <w:rPr>
          <w:spacing w:val="-4"/>
          <w:lang w:val="sq-AL"/>
        </w:rPr>
        <w:t>i referohen parimeve dhe detyrave të</w:t>
      </w:r>
      <w:r w:rsidR="001407AB" w:rsidRPr="004566BE">
        <w:rPr>
          <w:spacing w:val="-4"/>
          <w:lang w:val="sq-AL"/>
        </w:rPr>
        <w:t xml:space="preserve"> </w:t>
      </w:r>
      <w:r w:rsidRPr="004566BE">
        <w:rPr>
          <w:spacing w:val="-4"/>
          <w:lang w:val="sq-AL"/>
        </w:rPr>
        <w:t xml:space="preserve">përshkruara në </w:t>
      </w:r>
      <w:r w:rsidR="005345B9" w:rsidRPr="004566BE">
        <w:rPr>
          <w:spacing w:val="-4"/>
          <w:lang w:val="sq-AL"/>
        </w:rPr>
        <w:t>s</w:t>
      </w:r>
      <w:r w:rsidRPr="004566BE">
        <w:rPr>
          <w:spacing w:val="-4"/>
          <w:lang w:val="sq-AL"/>
        </w:rPr>
        <w:t>eksionin 5.</w:t>
      </w:r>
    </w:p>
    <w:p w:rsidR="007461D7" w:rsidRPr="004566BE" w:rsidRDefault="007461D7" w:rsidP="007461D7">
      <w:pPr>
        <w:pStyle w:val="Paragrafi"/>
        <w:rPr>
          <w:spacing w:val="-4"/>
          <w:lang w:val="sq-AL"/>
        </w:rPr>
      </w:pPr>
      <w:r w:rsidRPr="004566BE">
        <w:rPr>
          <w:spacing w:val="-4"/>
          <w:lang w:val="sq-AL"/>
        </w:rPr>
        <w:t xml:space="preserve">- Hartimi i dokumenteve të informacionit për aplikantët dhe përfituesit me qëllimin për </w:t>
      </w:r>
      <w:r w:rsidR="00EF297E" w:rsidRPr="004566BE">
        <w:rPr>
          <w:spacing w:val="-4"/>
          <w:lang w:val="sq-AL"/>
        </w:rPr>
        <w:t>t’i</w:t>
      </w:r>
      <w:r w:rsidR="001407AB" w:rsidRPr="004566BE">
        <w:rPr>
          <w:spacing w:val="-4"/>
          <w:lang w:val="sq-AL"/>
        </w:rPr>
        <w:t xml:space="preserve"> </w:t>
      </w:r>
      <w:r w:rsidRPr="004566BE">
        <w:rPr>
          <w:spacing w:val="-4"/>
          <w:lang w:val="sq-AL"/>
        </w:rPr>
        <w:t>udhëzuar ata në përgatitjen e aplikacioneve dhe zbatimin e tyre, vlerësimin, kontrollin dhe komunikimin e proceseve të miratuara;</w:t>
      </w:r>
    </w:p>
    <w:p w:rsidR="007461D7" w:rsidRPr="004566BE" w:rsidRDefault="007461D7" w:rsidP="007461D7">
      <w:pPr>
        <w:pStyle w:val="Paragrafi"/>
        <w:rPr>
          <w:spacing w:val="-4"/>
          <w:lang w:val="sq-AL"/>
        </w:rPr>
      </w:pPr>
      <w:r w:rsidRPr="004566BE">
        <w:rPr>
          <w:spacing w:val="-4"/>
          <w:lang w:val="sq-AL"/>
        </w:rPr>
        <w:t xml:space="preserve"> -</w:t>
      </w:r>
      <w:r w:rsidR="005345B9" w:rsidRPr="004566BE">
        <w:rPr>
          <w:spacing w:val="-4"/>
          <w:lang w:val="sq-AL"/>
        </w:rPr>
        <w:t xml:space="preserve"> </w:t>
      </w:r>
      <w:r w:rsidRPr="004566BE">
        <w:rPr>
          <w:spacing w:val="-4"/>
          <w:lang w:val="sq-AL"/>
        </w:rPr>
        <w:t>Organizimi i konsultimit, informacionit, trajnimit dhe eventeve shkëmbyese për të rritur</w:t>
      </w:r>
      <w:r w:rsidR="005345B9" w:rsidRPr="004566BE">
        <w:rPr>
          <w:spacing w:val="-4"/>
          <w:lang w:val="sq-AL"/>
        </w:rPr>
        <w:t>;</w:t>
      </w:r>
    </w:p>
    <w:p w:rsidR="007461D7" w:rsidRPr="004566BE" w:rsidRDefault="007461D7" w:rsidP="007461D7">
      <w:pPr>
        <w:pStyle w:val="Paragrafi"/>
        <w:rPr>
          <w:spacing w:val="-4"/>
          <w:lang w:val="sq-AL"/>
        </w:rPr>
      </w:pPr>
      <w:r w:rsidRPr="004566BE">
        <w:rPr>
          <w:spacing w:val="-4"/>
          <w:lang w:val="sq-AL"/>
        </w:rPr>
        <w:t> numrin e</w:t>
      </w:r>
      <w:r w:rsidR="001407AB" w:rsidRPr="004566BE">
        <w:rPr>
          <w:spacing w:val="-4"/>
          <w:lang w:val="sq-AL"/>
        </w:rPr>
        <w:t xml:space="preserve"> </w:t>
      </w:r>
      <w:r w:rsidRPr="004566BE">
        <w:rPr>
          <w:spacing w:val="-4"/>
          <w:lang w:val="sq-AL"/>
        </w:rPr>
        <w:t>aplikantëve për zhvillimin e aplikacioneve duke kontribuar drejtpërdrejtë</w:t>
      </w:r>
      <w:r w:rsidR="001407AB" w:rsidRPr="004566BE">
        <w:rPr>
          <w:spacing w:val="-4"/>
          <w:lang w:val="sq-AL"/>
        </w:rPr>
        <w:t xml:space="preserve"> </w:t>
      </w:r>
      <w:r w:rsidRPr="004566BE">
        <w:rPr>
          <w:spacing w:val="-4"/>
          <w:lang w:val="sq-AL"/>
        </w:rPr>
        <w:t xml:space="preserve">në programin </w:t>
      </w:r>
      <w:r w:rsidR="004B0AEE" w:rsidRPr="004566BE">
        <w:rPr>
          <w:spacing w:val="-4"/>
          <w:lang w:val="sq-AL"/>
        </w:rPr>
        <w:t>“</w:t>
      </w:r>
      <w:r w:rsidRPr="004566BE">
        <w:rPr>
          <w:spacing w:val="-4"/>
          <w:lang w:val="sq-AL"/>
        </w:rPr>
        <w:t>Qëllimet specifike</w:t>
      </w:r>
      <w:r w:rsidR="004B0AEE" w:rsidRPr="004566BE">
        <w:rPr>
          <w:spacing w:val="-4"/>
          <w:lang w:val="sq-AL"/>
        </w:rPr>
        <w:t>”</w:t>
      </w:r>
      <w:r w:rsidRPr="004566BE">
        <w:rPr>
          <w:spacing w:val="-4"/>
          <w:lang w:val="sq-AL"/>
        </w:rPr>
        <w:t xml:space="preserve"> dhe rezultatet e pritshme; </w:t>
      </w:r>
    </w:p>
    <w:p w:rsidR="007461D7" w:rsidRPr="004566BE" w:rsidRDefault="007461D7" w:rsidP="007461D7">
      <w:pPr>
        <w:pStyle w:val="Paragrafi"/>
        <w:rPr>
          <w:spacing w:val="-4"/>
          <w:lang w:val="sq-AL"/>
        </w:rPr>
      </w:pPr>
      <w:r w:rsidRPr="004566BE">
        <w:rPr>
          <w:spacing w:val="-4"/>
          <w:lang w:val="sq-AL"/>
        </w:rPr>
        <w:t>-</w:t>
      </w:r>
      <w:r w:rsidR="005345B9" w:rsidRPr="004566BE">
        <w:rPr>
          <w:spacing w:val="-4"/>
          <w:lang w:val="sq-AL"/>
        </w:rPr>
        <w:t xml:space="preserve"> </w:t>
      </w:r>
      <w:r w:rsidRPr="004566BE">
        <w:rPr>
          <w:spacing w:val="-4"/>
          <w:lang w:val="sq-AL"/>
        </w:rPr>
        <w:t>Organizimi i trajnimeve për çështje specifike zbatimi</w:t>
      </w:r>
      <w:r w:rsidR="005345B9" w:rsidRPr="004566BE">
        <w:rPr>
          <w:spacing w:val="-4"/>
          <w:lang w:val="sq-AL"/>
        </w:rPr>
        <w:t>,</w:t>
      </w:r>
      <w:r w:rsidRPr="004566BE">
        <w:rPr>
          <w:spacing w:val="-4"/>
          <w:lang w:val="sq-AL"/>
        </w:rPr>
        <w:t xml:space="preserve"> të tilla si</w:t>
      </w:r>
      <w:r w:rsidR="005345B9" w:rsidRPr="004566BE">
        <w:rPr>
          <w:spacing w:val="-4"/>
          <w:lang w:val="sq-AL"/>
        </w:rPr>
        <w:t>:</w:t>
      </w:r>
      <w:r w:rsidRPr="004566BE">
        <w:rPr>
          <w:spacing w:val="-4"/>
          <w:lang w:val="sq-AL"/>
        </w:rPr>
        <w:t xml:space="preserve"> menaxhim projekti dhe finan</w:t>
      </w:r>
      <w:r w:rsidR="00E252B9">
        <w:rPr>
          <w:spacing w:val="-4"/>
          <w:lang w:val="sq-AL"/>
        </w:rPr>
        <w:t>-</w:t>
      </w:r>
      <w:r w:rsidRPr="004566BE">
        <w:rPr>
          <w:spacing w:val="-4"/>
          <w:lang w:val="sq-AL"/>
        </w:rPr>
        <w:t>cimi, raportim, kontroll, auditim, rrjet dhe k</w:t>
      </w:r>
      <w:r w:rsidR="000C7D4C" w:rsidRPr="004566BE">
        <w:rPr>
          <w:spacing w:val="-4"/>
          <w:lang w:val="sq-AL"/>
        </w:rPr>
        <w:t>omunikim për shtimin e numrit t</w:t>
      </w:r>
      <w:r w:rsidR="000C7D4C" w:rsidRPr="004566BE">
        <w:rPr>
          <w:spacing w:val="-4"/>
          <w:lang w:val="sq-AL" w:eastAsia="sq-AL"/>
        </w:rPr>
        <w:t>ë</w:t>
      </w:r>
      <w:r w:rsidRPr="004566BE">
        <w:rPr>
          <w:spacing w:val="-4"/>
          <w:lang w:val="sq-AL"/>
        </w:rPr>
        <w:t xml:space="preserve"> përfit</w:t>
      </w:r>
      <w:r w:rsidR="000C7D4C" w:rsidRPr="004566BE">
        <w:rPr>
          <w:spacing w:val="-4"/>
          <w:lang w:val="sq-AL"/>
        </w:rPr>
        <w:t>uesve në zbatimin e proceseve t</w:t>
      </w:r>
      <w:r w:rsidR="000C7D4C" w:rsidRPr="004566BE">
        <w:rPr>
          <w:spacing w:val="-4"/>
          <w:lang w:val="sq-AL" w:eastAsia="sq-AL"/>
        </w:rPr>
        <w:t>ë</w:t>
      </w:r>
      <w:r w:rsidRPr="004566BE">
        <w:rPr>
          <w:spacing w:val="-4"/>
          <w:lang w:val="sq-AL"/>
        </w:rPr>
        <w:t xml:space="preserve"> miratuara;</w:t>
      </w:r>
    </w:p>
    <w:p w:rsidR="007461D7" w:rsidRPr="004566BE" w:rsidRDefault="007461D7" w:rsidP="007461D7">
      <w:pPr>
        <w:pStyle w:val="Paragrafi"/>
        <w:rPr>
          <w:spacing w:val="-4"/>
          <w:lang w:val="sq-AL"/>
        </w:rPr>
      </w:pPr>
      <w:r w:rsidRPr="004566BE">
        <w:rPr>
          <w:spacing w:val="-4"/>
          <w:lang w:val="sq-AL"/>
        </w:rPr>
        <w:t>-</w:t>
      </w:r>
      <w:r w:rsidR="005345B9" w:rsidRPr="004566BE">
        <w:rPr>
          <w:spacing w:val="-4"/>
          <w:lang w:val="sq-AL"/>
        </w:rPr>
        <w:t xml:space="preserve"> </w:t>
      </w:r>
      <w:r w:rsidRPr="004566BE">
        <w:rPr>
          <w:spacing w:val="-4"/>
          <w:lang w:val="sq-AL"/>
        </w:rPr>
        <w:t>Organizimi i vizitës monitoruese për projektet në proces zhvillimi të kryera nga Sekretariati i Përbashkët synon</w:t>
      </w:r>
      <w:r w:rsidR="001407AB" w:rsidRPr="004566BE">
        <w:rPr>
          <w:spacing w:val="-4"/>
          <w:lang w:val="sq-AL"/>
        </w:rPr>
        <w:t xml:space="preserve"> </w:t>
      </w:r>
      <w:r w:rsidRPr="004566BE">
        <w:rPr>
          <w:spacing w:val="-4"/>
          <w:lang w:val="sq-AL"/>
        </w:rPr>
        <w:t>kryerjen e vlerësimit të cilësisë së produkteve / rezultateve, dhe mundësinë për të kërkuar përmirësime.</w:t>
      </w:r>
    </w:p>
    <w:p w:rsidR="007461D7" w:rsidRPr="004566BE" w:rsidRDefault="007461D7" w:rsidP="007461D7">
      <w:pPr>
        <w:pStyle w:val="Paragrafi"/>
        <w:rPr>
          <w:spacing w:val="-4"/>
          <w:lang w:val="sq-AL"/>
        </w:rPr>
      </w:pPr>
      <w:r w:rsidRPr="004566BE">
        <w:rPr>
          <w:spacing w:val="-4"/>
          <w:lang w:val="sq-AL"/>
        </w:rPr>
        <w:t>- Zhvillimi i informacionit dhe mjeteve shkëmbyese (p.sh.</w:t>
      </w:r>
      <w:r w:rsidR="005345B9" w:rsidRPr="004566BE">
        <w:rPr>
          <w:spacing w:val="-4"/>
          <w:lang w:val="sq-AL"/>
        </w:rPr>
        <w:t>:</w:t>
      </w:r>
      <w:r w:rsidRPr="004566BE">
        <w:rPr>
          <w:spacing w:val="-4"/>
          <w:lang w:val="sq-AL"/>
        </w:rPr>
        <w:t xml:space="preserve"> dokumente analitike, takimet </w:t>
      </w:r>
      <w:r w:rsidRPr="00E252B9">
        <w:rPr>
          <w:spacing w:val="-6"/>
          <w:lang w:val="sq-AL"/>
        </w:rPr>
        <w:t>bilaterale, eventet e synuara etj</w:t>
      </w:r>
      <w:r w:rsidR="005345B9" w:rsidRPr="00E252B9">
        <w:rPr>
          <w:spacing w:val="-6"/>
          <w:lang w:val="sq-AL"/>
        </w:rPr>
        <w:t>.</w:t>
      </w:r>
      <w:r w:rsidRPr="00E252B9">
        <w:rPr>
          <w:spacing w:val="-6"/>
          <w:lang w:val="sq-AL"/>
        </w:rPr>
        <w:t>) dhe organizimi i CBC-së dhe eventeve kombëtare për të forcuar përfshirjen e partnerëve përkatës në zbatimin e programit (duke përfshirë edhe autoritetet e përfshira në zhvillimin ose zbatimin e strategjive</w:t>
      </w:r>
      <w:r w:rsidR="00A97CEA" w:rsidRPr="00E252B9">
        <w:rPr>
          <w:spacing w:val="-6"/>
          <w:lang w:val="sq-AL"/>
        </w:rPr>
        <w:t xml:space="preserve"> makro</w:t>
      </w:r>
      <w:r w:rsidRPr="00E252B9">
        <w:rPr>
          <w:spacing w:val="-6"/>
          <w:lang w:val="sq-AL"/>
        </w:rPr>
        <w:t>rajonale, organet e përbashkëta lig</w:t>
      </w:r>
      <w:r w:rsidR="00A97CEA" w:rsidRPr="00E252B9">
        <w:rPr>
          <w:spacing w:val="-6"/>
          <w:lang w:val="sq-AL"/>
        </w:rPr>
        <w:t>jore që veprojnë në zonën (EGTC</w:t>
      </w:r>
      <w:r w:rsidRPr="00E252B9">
        <w:rPr>
          <w:spacing w:val="-6"/>
          <w:lang w:val="sq-AL"/>
        </w:rPr>
        <w:t>...) dhe organizatat ombrellë (lidhje mes organizatash që bashkëpunojnë për koordinimin e aktiviteteve)</w:t>
      </w:r>
      <w:r w:rsidR="001407AB" w:rsidRPr="00E252B9">
        <w:rPr>
          <w:spacing w:val="-6"/>
          <w:lang w:val="sq-AL"/>
        </w:rPr>
        <w:t xml:space="preserve"> </w:t>
      </w:r>
      <w:r w:rsidRPr="00E252B9">
        <w:rPr>
          <w:spacing w:val="-6"/>
          <w:lang w:val="sq-AL"/>
        </w:rPr>
        <w:t>në nivel EU/CBC;</w:t>
      </w:r>
    </w:p>
    <w:p w:rsidR="007461D7" w:rsidRPr="004566BE" w:rsidRDefault="007461D7" w:rsidP="007461D7">
      <w:pPr>
        <w:pStyle w:val="Paragrafi"/>
        <w:rPr>
          <w:spacing w:val="-4"/>
          <w:lang w:val="sq-AL"/>
        </w:rPr>
      </w:pPr>
      <w:r w:rsidRPr="00427122">
        <w:rPr>
          <w:spacing w:val="-4"/>
          <w:lang w:val="sq-AL"/>
        </w:rPr>
        <w:t>Krijimi</w:t>
      </w:r>
      <w:r w:rsidRPr="004566BE">
        <w:rPr>
          <w:spacing w:val="-4"/>
          <w:lang w:val="sq-AL"/>
        </w:rPr>
        <w:t xml:space="preserve"> i një rrjeti të Pikave</w:t>
      </w:r>
      <w:r w:rsidR="00A966C4" w:rsidRPr="004566BE">
        <w:rPr>
          <w:spacing w:val="-4"/>
          <w:lang w:val="sq-AL"/>
        </w:rPr>
        <w:t xml:space="preserve"> Kombëtare të Informacionit në v</w:t>
      </w:r>
      <w:r w:rsidRPr="004566BE">
        <w:rPr>
          <w:spacing w:val="-4"/>
          <w:lang w:val="sq-AL"/>
        </w:rPr>
        <w:t>endet pjesëmarrëse, duke bashkëpunuar me Sekretariatin e Përbashkët dhe Autoritetet Kombëtare përgjegjëse për Programin e Bashkëpunimit;</w:t>
      </w:r>
    </w:p>
    <w:p w:rsidR="007461D7" w:rsidRPr="004566BE" w:rsidRDefault="007461D7" w:rsidP="007461D7">
      <w:pPr>
        <w:pStyle w:val="Paragrafi"/>
        <w:rPr>
          <w:spacing w:val="-4"/>
          <w:lang w:val="sq-AL"/>
        </w:rPr>
      </w:pPr>
      <w:r w:rsidRPr="004566BE">
        <w:rPr>
          <w:spacing w:val="-4"/>
          <w:lang w:val="sq-AL"/>
        </w:rPr>
        <w:t>- Kryerja e studimeve, raporteve dhe sondazheve</w:t>
      </w:r>
      <w:r w:rsidR="001407AB" w:rsidRPr="004566BE">
        <w:rPr>
          <w:spacing w:val="-4"/>
          <w:lang w:val="sq-AL"/>
        </w:rPr>
        <w:t xml:space="preserve"> </w:t>
      </w:r>
      <w:r w:rsidRPr="004566BE">
        <w:rPr>
          <w:spacing w:val="-4"/>
          <w:lang w:val="sq-AL"/>
        </w:rPr>
        <w:t>mbi çështjet strategjike në lidhje me Programin që mund të kontribuojnë në</w:t>
      </w:r>
      <w:r w:rsidR="00A966C4" w:rsidRPr="004566BE">
        <w:rPr>
          <w:spacing w:val="-4"/>
          <w:lang w:val="sq-AL"/>
        </w:rPr>
        <w:t>:</w:t>
      </w:r>
      <w:r w:rsidRPr="004566BE">
        <w:rPr>
          <w:spacing w:val="-4"/>
          <w:lang w:val="sq-AL"/>
        </w:rPr>
        <w:t xml:space="preserve"> qëndrueshmëri, arritje rezultatesh, hartim politikash, strategji, investime me interes publik, nëse është e nevojshme me ndihmën e ekspertëve.</w:t>
      </w:r>
    </w:p>
    <w:p w:rsidR="007461D7" w:rsidRPr="004566BE" w:rsidRDefault="007461D7" w:rsidP="007461D7">
      <w:pPr>
        <w:pStyle w:val="Paragrafi"/>
        <w:rPr>
          <w:spacing w:val="-4"/>
          <w:lang w:val="sq-AL"/>
        </w:rPr>
      </w:pPr>
      <w:r w:rsidRPr="004566BE">
        <w:rPr>
          <w:spacing w:val="-4"/>
          <w:lang w:val="sq-AL"/>
        </w:rPr>
        <w:t>Në zbatimin e aktiviteteve menaxhuese dhe monitoruese, të gjitha strukturat dhe organet e Programit të</w:t>
      </w:r>
      <w:r w:rsidR="001407AB" w:rsidRPr="004566BE">
        <w:rPr>
          <w:spacing w:val="-4"/>
          <w:lang w:val="sq-AL"/>
        </w:rPr>
        <w:t xml:space="preserve"> </w:t>
      </w:r>
      <w:r w:rsidR="00A966C4" w:rsidRPr="004566BE">
        <w:rPr>
          <w:spacing w:val="-4"/>
          <w:lang w:val="sq-AL"/>
        </w:rPr>
        <w:t>renditura në s</w:t>
      </w:r>
      <w:r w:rsidRPr="004566BE">
        <w:rPr>
          <w:spacing w:val="-4"/>
          <w:lang w:val="sq-AL"/>
        </w:rPr>
        <w:t>eksionin 5.3 do të financohen me anë të burimeve të disponueshme të Asistencës Teknike të</w:t>
      </w:r>
      <w:r w:rsidR="001407AB" w:rsidRPr="004566BE">
        <w:rPr>
          <w:spacing w:val="-4"/>
          <w:lang w:val="sq-AL"/>
        </w:rPr>
        <w:t xml:space="preserve"> </w:t>
      </w:r>
      <w:r w:rsidRPr="004566BE">
        <w:rPr>
          <w:spacing w:val="-4"/>
          <w:lang w:val="sq-AL"/>
        </w:rPr>
        <w:t xml:space="preserve">këtij </w:t>
      </w:r>
      <w:r w:rsidR="00A966C4" w:rsidRPr="004566BE">
        <w:rPr>
          <w:spacing w:val="-4"/>
          <w:lang w:val="sq-AL"/>
        </w:rPr>
        <w:t>objektivi specifik</w:t>
      </w:r>
      <w:r w:rsidRPr="004566BE">
        <w:rPr>
          <w:spacing w:val="-4"/>
          <w:lang w:val="sq-AL"/>
        </w:rPr>
        <w:t>.</w:t>
      </w:r>
    </w:p>
    <w:p w:rsidR="007461D7" w:rsidRPr="004566BE" w:rsidRDefault="007461D7" w:rsidP="007461D7">
      <w:pPr>
        <w:pStyle w:val="Paragrafi"/>
        <w:rPr>
          <w:spacing w:val="-4"/>
          <w:lang w:val="sq-AL"/>
        </w:rPr>
      </w:pPr>
      <w:r w:rsidRPr="004566BE">
        <w:rPr>
          <w:spacing w:val="-4"/>
          <w:lang w:val="sq-AL"/>
        </w:rPr>
        <w:t>SEKSIONI 3.</w:t>
      </w:r>
      <w:r w:rsidR="001407AB" w:rsidRPr="004566BE">
        <w:rPr>
          <w:spacing w:val="-4"/>
          <w:lang w:val="sq-AL"/>
        </w:rPr>
        <w:t xml:space="preserve"> </w:t>
      </w:r>
      <w:r w:rsidRPr="004566BE">
        <w:rPr>
          <w:spacing w:val="-4"/>
          <w:lang w:val="sq-AL"/>
        </w:rPr>
        <w:t>PLANIFIKIMI</w:t>
      </w:r>
      <w:r w:rsidR="001407AB" w:rsidRPr="004566BE">
        <w:rPr>
          <w:spacing w:val="-4"/>
          <w:lang w:val="sq-AL"/>
        </w:rPr>
        <w:t xml:space="preserve"> </w:t>
      </w:r>
      <w:r w:rsidRPr="004566BE">
        <w:rPr>
          <w:spacing w:val="-4"/>
          <w:lang w:val="sq-AL"/>
        </w:rPr>
        <w:t xml:space="preserve">FINANCIAR </w:t>
      </w:r>
    </w:p>
    <w:p w:rsidR="007461D7" w:rsidRPr="004566BE" w:rsidRDefault="007461D7" w:rsidP="007461D7">
      <w:pPr>
        <w:pStyle w:val="Paragrafi"/>
        <w:rPr>
          <w:spacing w:val="-4"/>
          <w:lang w:val="sq-AL"/>
        </w:rPr>
      </w:pPr>
      <w:r w:rsidRPr="004566BE">
        <w:rPr>
          <w:spacing w:val="-4"/>
          <w:lang w:val="sq-AL"/>
        </w:rPr>
        <w:t xml:space="preserve">(Referencë: shkronja </w:t>
      </w:r>
      <w:r w:rsidR="004B0AEE" w:rsidRPr="004566BE">
        <w:rPr>
          <w:spacing w:val="-4"/>
          <w:lang w:val="sq-AL"/>
        </w:rPr>
        <w:t>“</w:t>
      </w:r>
      <w:r w:rsidRPr="004566BE">
        <w:rPr>
          <w:spacing w:val="-4"/>
          <w:lang w:val="sq-AL"/>
        </w:rPr>
        <w:t>d</w:t>
      </w:r>
      <w:r w:rsidR="004B0AEE" w:rsidRPr="004566BE">
        <w:rPr>
          <w:spacing w:val="-4"/>
          <w:lang w:val="sq-AL"/>
        </w:rPr>
        <w:t>”</w:t>
      </w:r>
      <w:r w:rsidRPr="004566BE">
        <w:rPr>
          <w:spacing w:val="-4"/>
          <w:lang w:val="sq-AL"/>
        </w:rPr>
        <w:t xml:space="preserve"> e nenit</w:t>
      </w:r>
      <w:r w:rsidR="00EB524B" w:rsidRPr="004566BE">
        <w:rPr>
          <w:spacing w:val="-4"/>
          <w:lang w:val="sq-AL"/>
        </w:rPr>
        <w:t xml:space="preserve"> 8, pika 2, e Rregullores (BE) n</w:t>
      </w:r>
      <w:r w:rsidRPr="004566BE">
        <w:rPr>
          <w:spacing w:val="-4"/>
          <w:lang w:val="sq-AL"/>
        </w:rPr>
        <w:t xml:space="preserve">r. 1299/2013) </w:t>
      </w:r>
    </w:p>
    <w:p w:rsidR="007461D7" w:rsidRPr="004566BE" w:rsidRDefault="007461D7" w:rsidP="00361430">
      <w:pPr>
        <w:pStyle w:val="Paragrafi"/>
        <w:rPr>
          <w:spacing w:val="-4"/>
          <w:lang w:val="sq-AL"/>
        </w:rPr>
      </w:pPr>
      <w:r w:rsidRPr="004566BE">
        <w:rPr>
          <w:spacing w:val="-4"/>
          <w:lang w:val="sq-AL"/>
        </w:rPr>
        <w:t>3.1. SHUMA</w:t>
      </w:r>
      <w:r w:rsidR="001407AB" w:rsidRPr="004566BE">
        <w:rPr>
          <w:spacing w:val="-4"/>
          <w:lang w:val="sq-AL"/>
        </w:rPr>
        <w:t xml:space="preserve"> </w:t>
      </w:r>
      <w:r w:rsidRPr="004566BE">
        <w:rPr>
          <w:spacing w:val="-4"/>
          <w:lang w:val="sq-AL"/>
        </w:rPr>
        <w:t>FINANCIARE</w:t>
      </w:r>
      <w:r w:rsidR="001407AB" w:rsidRPr="004566BE">
        <w:rPr>
          <w:spacing w:val="-4"/>
          <w:lang w:val="sq-AL"/>
        </w:rPr>
        <w:t xml:space="preserve"> </w:t>
      </w:r>
      <w:r w:rsidRPr="004566BE">
        <w:rPr>
          <w:spacing w:val="-4"/>
          <w:lang w:val="sq-AL"/>
        </w:rPr>
        <w:t>NGA</w:t>
      </w:r>
      <w:r w:rsidR="001407AB" w:rsidRPr="004566BE">
        <w:rPr>
          <w:spacing w:val="-4"/>
          <w:lang w:val="sq-AL"/>
        </w:rPr>
        <w:t xml:space="preserve"> </w:t>
      </w:r>
      <w:r w:rsidRPr="004566BE">
        <w:rPr>
          <w:spacing w:val="-4"/>
          <w:lang w:val="sq-AL"/>
        </w:rPr>
        <w:t>IPA</w:t>
      </w:r>
      <w:r w:rsidR="001407AB" w:rsidRPr="004566BE">
        <w:rPr>
          <w:spacing w:val="-4"/>
          <w:lang w:val="sq-AL"/>
        </w:rPr>
        <w:t xml:space="preserve"> </w:t>
      </w:r>
      <w:r w:rsidRPr="004566BE">
        <w:rPr>
          <w:spacing w:val="-4"/>
          <w:lang w:val="sq-AL"/>
        </w:rPr>
        <w:t xml:space="preserve">(në EURO) </w:t>
      </w:r>
    </w:p>
    <w:p w:rsidR="007461D7" w:rsidRPr="004566BE" w:rsidRDefault="007461D7" w:rsidP="007461D7">
      <w:pPr>
        <w:pStyle w:val="Paragrafi"/>
        <w:rPr>
          <w:spacing w:val="-4"/>
          <w:lang w:val="sq-AL"/>
        </w:rPr>
      </w:pPr>
      <w:r w:rsidRPr="004566BE">
        <w:rPr>
          <w:spacing w:val="-4"/>
          <w:lang w:val="sq-AL"/>
        </w:rPr>
        <w:t xml:space="preserve">(Referencë: shkronja </w:t>
      </w:r>
      <w:r w:rsidR="004B0AEE" w:rsidRPr="004566BE">
        <w:rPr>
          <w:spacing w:val="-4"/>
          <w:lang w:val="sq-AL"/>
        </w:rPr>
        <w:t>“</w:t>
      </w:r>
      <w:r w:rsidRPr="004566BE">
        <w:rPr>
          <w:spacing w:val="-4"/>
          <w:lang w:val="sq-AL"/>
        </w:rPr>
        <w:t>d</w:t>
      </w:r>
      <w:r w:rsidR="004B0AEE" w:rsidRPr="004566BE">
        <w:rPr>
          <w:spacing w:val="-4"/>
          <w:lang w:val="sq-AL"/>
        </w:rPr>
        <w:t>”</w:t>
      </w:r>
      <w:r w:rsidRPr="004566BE">
        <w:rPr>
          <w:spacing w:val="-4"/>
          <w:lang w:val="sq-AL"/>
        </w:rPr>
        <w:t xml:space="preserve"> dhe </w:t>
      </w:r>
      <w:r w:rsidR="004B0AEE" w:rsidRPr="004566BE">
        <w:rPr>
          <w:spacing w:val="-4"/>
          <w:lang w:val="sq-AL"/>
        </w:rPr>
        <w:t>“</w:t>
      </w:r>
      <w:r w:rsidRPr="004566BE">
        <w:rPr>
          <w:spacing w:val="-4"/>
          <w:lang w:val="sq-AL"/>
        </w:rPr>
        <w:t>i</w:t>
      </w:r>
      <w:r w:rsidR="004B0AEE" w:rsidRPr="004566BE">
        <w:rPr>
          <w:spacing w:val="-4"/>
          <w:lang w:val="sq-AL"/>
        </w:rPr>
        <w:t>”</w:t>
      </w:r>
      <w:r w:rsidRPr="004566BE">
        <w:rPr>
          <w:spacing w:val="-4"/>
          <w:lang w:val="sq-AL"/>
        </w:rPr>
        <w:t xml:space="preserve"> e nenit</w:t>
      </w:r>
      <w:r w:rsidR="00EB524B" w:rsidRPr="004566BE">
        <w:rPr>
          <w:spacing w:val="-4"/>
          <w:lang w:val="sq-AL"/>
        </w:rPr>
        <w:t xml:space="preserve"> 8, pika 2, e Rregullores (BE) n</w:t>
      </w:r>
      <w:r w:rsidRPr="004566BE">
        <w:rPr>
          <w:spacing w:val="-4"/>
          <w:lang w:val="sq-AL"/>
        </w:rPr>
        <w:t>r. 1299/2013)</w:t>
      </w:r>
    </w:p>
    <w:p w:rsidR="00427122" w:rsidRDefault="00427122" w:rsidP="007461D7">
      <w:pPr>
        <w:pStyle w:val="Paragrafi"/>
        <w:rPr>
          <w:spacing w:val="-4"/>
          <w:lang w:val="sq-AL"/>
        </w:rPr>
        <w:sectPr w:rsidR="00427122" w:rsidSect="00427122">
          <w:footnotePr>
            <w:numRestart w:val="eachPage"/>
          </w:footnotePr>
          <w:type w:val="continuous"/>
          <w:pgSz w:w="11907" w:h="16840" w:code="9"/>
          <w:pgMar w:top="720" w:right="1134" w:bottom="720" w:left="1134" w:header="851" w:footer="851" w:gutter="0"/>
          <w:cols w:num="2" w:space="454"/>
          <w:docGrid w:linePitch="360"/>
        </w:sectPr>
      </w:pPr>
    </w:p>
    <w:p w:rsidR="00361430" w:rsidRPr="00E252B9" w:rsidRDefault="00361430" w:rsidP="007461D7">
      <w:pPr>
        <w:pStyle w:val="Paragrafi"/>
        <w:rPr>
          <w:spacing w:val="-4"/>
          <w:sz w:val="16"/>
          <w:lang w:val="sq-AL"/>
        </w:rPr>
      </w:pPr>
    </w:p>
    <w:p w:rsidR="007461D7" w:rsidRPr="004566BE" w:rsidRDefault="007461D7" w:rsidP="007461D7">
      <w:pPr>
        <w:pStyle w:val="Paragrafi"/>
        <w:rPr>
          <w:spacing w:val="-4"/>
          <w:lang w:val="sq-AL"/>
        </w:rPr>
      </w:pPr>
      <w:r w:rsidRPr="004566BE">
        <w:rPr>
          <w:spacing w:val="-4"/>
          <w:lang w:val="sq-AL"/>
        </w:rPr>
        <w:t>Tabela</w:t>
      </w:r>
      <w:r w:rsidR="001407AB" w:rsidRPr="004566BE">
        <w:rPr>
          <w:spacing w:val="-4"/>
          <w:lang w:val="sq-AL"/>
        </w:rPr>
        <w:t xml:space="preserve"> </w:t>
      </w:r>
      <w:r w:rsidRPr="004566BE">
        <w:rPr>
          <w:spacing w:val="-4"/>
          <w:lang w:val="sq-AL"/>
        </w:rPr>
        <w:t>15</w:t>
      </w:r>
      <w:r w:rsidR="001407AB" w:rsidRPr="004566BE">
        <w:rPr>
          <w:spacing w:val="-4"/>
          <w:lang w:val="sq-AL"/>
        </w:rPr>
        <w:t xml:space="preserve"> </w:t>
      </w:r>
      <w:r w:rsidRPr="004566BE">
        <w:rPr>
          <w:spacing w:val="-4"/>
          <w:lang w:val="sq-AL"/>
        </w:rPr>
        <w:t>(duke përfshirë</w:t>
      </w:r>
      <w:r w:rsidR="001407AB" w:rsidRPr="004566BE">
        <w:rPr>
          <w:spacing w:val="-4"/>
          <w:lang w:val="sq-AL"/>
        </w:rPr>
        <w:t xml:space="preserve"> </w:t>
      </w:r>
      <w:r w:rsidR="00EB524B" w:rsidRPr="004566BE">
        <w:rPr>
          <w:spacing w:val="-4"/>
          <w:lang w:val="sq-AL"/>
        </w:rPr>
        <w:t>ERDF-në) Fondin Ev</w:t>
      </w:r>
      <w:r w:rsidRPr="004566BE">
        <w:rPr>
          <w:spacing w:val="-4"/>
          <w:lang w:val="sq-AL"/>
        </w:rPr>
        <w:t>ropian për Zhvillimin Rajonal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974"/>
        <w:gridCol w:w="1105"/>
        <w:gridCol w:w="1183"/>
        <w:gridCol w:w="1217"/>
        <w:gridCol w:w="1098"/>
        <w:gridCol w:w="1098"/>
        <w:gridCol w:w="1217"/>
        <w:gridCol w:w="1217"/>
      </w:tblGrid>
      <w:tr w:rsidR="00C915B3" w:rsidRPr="00E252B9" w:rsidTr="00A3745D">
        <w:tc>
          <w:tcPr>
            <w:tcW w:w="768" w:type="dxa"/>
          </w:tcPr>
          <w:p w:rsidR="007461D7" w:rsidRPr="00E252B9" w:rsidRDefault="007461D7" w:rsidP="00EB524B">
            <w:pPr>
              <w:pStyle w:val="Paragrafi"/>
              <w:ind w:firstLine="0"/>
              <w:jc w:val="center"/>
              <w:rPr>
                <w:spacing w:val="-4"/>
                <w:sz w:val="22"/>
                <w:lang w:val="sq-AL"/>
              </w:rPr>
            </w:pPr>
            <w:r w:rsidRPr="00E252B9">
              <w:rPr>
                <w:spacing w:val="-4"/>
                <w:sz w:val="22"/>
                <w:lang w:val="sq-AL"/>
              </w:rPr>
              <w:t>Fondi</w:t>
            </w:r>
          </w:p>
        </w:tc>
        <w:tc>
          <w:tcPr>
            <w:tcW w:w="1160" w:type="dxa"/>
          </w:tcPr>
          <w:p w:rsidR="007461D7" w:rsidRPr="00E252B9" w:rsidRDefault="007461D7" w:rsidP="00EB524B">
            <w:pPr>
              <w:pStyle w:val="Paragrafi"/>
              <w:ind w:firstLine="0"/>
              <w:jc w:val="center"/>
              <w:rPr>
                <w:spacing w:val="-4"/>
                <w:sz w:val="22"/>
                <w:lang w:val="sq-AL"/>
              </w:rPr>
            </w:pPr>
            <w:r w:rsidRPr="00E252B9">
              <w:rPr>
                <w:spacing w:val="-4"/>
                <w:sz w:val="22"/>
                <w:lang w:val="sq-AL"/>
              </w:rPr>
              <w:t>2014</w:t>
            </w:r>
          </w:p>
        </w:tc>
        <w:tc>
          <w:tcPr>
            <w:tcW w:w="1160" w:type="dxa"/>
          </w:tcPr>
          <w:p w:rsidR="007461D7" w:rsidRPr="00E252B9" w:rsidRDefault="007461D7" w:rsidP="00EB524B">
            <w:pPr>
              <w:pStyle w:val="Paragrafi"/>
              <w:ind w:firstLine="0"/>
              <w:jc w:val="center"/>
              <w:rPr>
                <w:spacing w:val="-4"/>
                <w:sz w:val="22"/>
                <w:lang w:val="sq-AL"/>
              </w:rPr>
            </w:pPr>
            <w:r w:rsidRPr="00E252B9">
              <w:rPr>
                <w:spacing w:val="-4"/>
                <w:sz w:val="22"/>
                <w:lang w:val="sq-AL"/>
              </w:rPr>
              <w:t>2015</w:t>
            </w:r>
          </w:p>
        </w:tc>
        <w:tc>
          <w:tcPr>
            <w:tcW w:w="1278" w:type="dxa"/>
          </w:tcPr>
          <w:p w:rsidR="007461D7" w:rsidRPr="00E252B9" w:rsidRDefault="007461D7" w:rsidP="00EB524B">
            <w:pPr>
              <w:pStyle w:val="Paragrafi"/>
              <w:ind w:firstLine="0"/>
              <w:jc w:val="center"/>
              <w:rPr>
                <w:spacing w:val="-4"/>
                <w:sz w:val="22"/>
                <w:lang w:val="sq-AL"/>
              </w:rPr>
            </w:pPr>
            <w:r w:rsidRPr="00E252B9">
              <w:rPr>
                <w:spacing w:val="-4"/>
                <w:sz w:val="22"/>
                <w:lang w:val="sq-AL"/>
              </w:rPr>
              <w:t>2016</w:t>
            </w:r>
          </w:p>
        </w:tc>
        <w:tc>
          <w:tcPr>
            <w:tcW w:w="1278" w:type="dxa"/>
          </w:tcPr>
          <w:p w:rsidR="007461D7" w:rsidRPr="00E252B9" w:rsidRDefault="007461D7" w:rsidP="00EB524B">
            <w:pPr>
              <w:pStyle w:val="Paragrafi"/>
              <w:ind w:firstLine="0"/>
              <w:jc w:val="center"/>
              <w:rPr>
                <w:spacing w:val="-4"/>
                <w:sz w:val="22"/>
                <w:lang w:val="sq-AL"/>
              </w:rPr>
            </w:pPr>
            <w:r w:rsidRPr="00E252B9">
              <w:rPr>
                <w:spacing w:val="-4"/>
                <w:sz w:val="22"/>
                <w:lang w:val="sq-AL"/>
              </w:rPr>
              <w:t>2017</w:t>
            </w:r>
          </w:p>
        </w:tc>
        <w:tc>
          <w:tcPr>
            <w:tcW w:w="688" w:type="dxa"/>
          </w:tcPr>
          <w:p w:rsidR="007461D7" w:rsidRPr="00E252B9" w:rsidRDefault="007461D7" w:rsidP="00EB524B">
            <w:pPr>
              <w:pStyle w:val="Paragrafi"/>
              <w:ind w:firstLine="0"/>
              <w:jc w:val="center"/>
              <w:rPr>
                <w:spacing w:val="-4"/>
                <w:sz w:val="22"/>
                <w:lang w:val="sq-AL"/>
              </w:rPr>
            </w:pPr>
            <w:r w:rsidRPr="00E252B9">
              <w:rPr>
                <w:spacing w:val="-4"/>
                <w:sz w:val="22"/>
                <w:lang w:val="sq-AL"/>
              </w:rPr>
              <w:t>2018</w:t>
            </w:r>
          </w:p>
        </w:tc>
        <w:tc>
          <w:tcPr>
            <w:tcW w:w="688" w:type="dxa"/>
          </w:tcPr>
          <w:p w:rsidR="007461D7" w:rsidRPr="00E252B9" w:rsidRDefault="007461D7" w:rsidP="00EB524B">
            <w:pPr>
              <w:pStyle w:val="Paragrafi"/>
              <w:ind w:firstLine="0"/>
              <w:jc w:val="center"/>
              <w:rPr>
                <w:spacing w:val="-4"/>
                <w:sz w:val="22"/>
                <w:lang w:val="sq-AL"/>
              </w:rPr>
            </w:pPr>
            <w:r w:rsidRPr="00E252B9">
              <w:rPr>
                <w:spacing w:val="-4"/>
                <w:sz w:val="22"/>
                <w:lang w:val="sq-AL"/>
              </w:rPr>
              <w:t>2019</w:t>
            </w:r>
          </w:p>
        </w:tc>
        <w:tc>
          <w:tcPr>
            <w:tcW w:w="1278" w:type="dxa"/>
          </w:tcPr>
          <w:p w:rsidR="007461D7" w:rsidRPr="00E252B9" w:rsidRDefault="007461D7" w:rsidP="00EB524B">
            <w:pPr>
              <w:pStyle w:val="Paragrafi"/>
              <w:ind w:firstLine="0"/>
              <w:jc w:val="center"/>
              <w:rPr>
                <w:spacing w:val="-4"/>
                <w:sz w:val="22"/>
                <w:lang w:val="sq-AL"/>
              </w:rPr>
            </w:pPr>
            <w:r w:rsidRPr="00E252B9">
              <w:rPr>
                <w:spacing w:val="-4"/>
                <w:sz w:val="22"/>
                <w:lang w:val="sq-AL"/>
              </w:rPr>
              <w:t>2020</w:t>
            </w:r>
          </w:p>
        </w:tc>
        <w:tc>
          <w:tcPr>
            <w:tcW w:w="1278" w:type="dxa"/>
          </w:tcPr>
          <w:p w:rsidR="007461D7" w:rsidRPr="00E252B9" w:rsidRDefault="007461D7" w:rsidP="00EB524B">
            <w:pPr>
              <w:pStyle w:val="Paragrafi"/>
              <w:ind w:firstLine="0"/>
              <w:jc w:val="center"/>
              <w:rPr>
                <w:spacing w:val="-4"/>
                <w:sz w:val="22"/>
                <w:lang w:val="sq-AL"/>
              </w:rPr>
            </w:pPr>
            <w:r w:rsidRPr="00E252B9">
              <w:rPr>
                <w:spacing w:val="-4"/>
                <w:sz w:val="22"/>
                <w:lang w:val="sq-AL"/>
              </w:rPr>
              <w:t>TOTAL</w:t>
            </w:r>
          </w:p>
        </w:tc>
      </w:tr>
      <w:tr w:rsidR="00C915B3" w:rsidRPr="00E252B9" w:rsidTr="00A3745D">
        <w:tc>
          <w:tcPr>
            <w:tcW w:w="768" w:type="dxa"/>
          </w:tcPr>
          <w:p w:rsidR="007461D7" w:rsidRPr="00E252B9" w:rsidRDefault="007461D7" w:rsidP="00A3745D">
            <w:pPr>
              <w:pStyle w:val="Paragrafi"/>
              <w:ind w:firstLine="0"/>
              <w:rPr>
                <w:spacing w:val="-4"/>
                <w:sz w:val="22"/>
                <w:lang w:val="sq-AL"/>
              </w:rPr>
            </w:pPr>
            <w:r w:rsidRPr="00E252B9">
              <w:rPr>
                <w:spacing w:val="-4"/>
                <w:sz w:val="22"/>
                <w:lang w:val="sq-AL"/>
              </w:rPr>
              <w:t>IPA</w:t>
            </w:r>
          </w:p>
        </w:tc>
        <w:tc>
          <w:tcPr>
            <w:tcW w:w="1160" w:type="dxa"/>
          </w:tcPr>
          <w:p w:rsidR="007461D7" w:rsidRPr="00E252B9" w:rsidRDefault="007461D7" w:rsidP="00A3745D">
            <w:pPr>
              <w:pStyle w:val="Paragrafi"/>
              <w:ind w:firstLine="0"/>
              <w:rPr>
                <w:spacing w:val="-4"/>
                <w:sz w:val="22"/>
                <w:lang w:val="sq-AL"/>
              </w:rPr>
            </w:pPr>
          </w:p>
        </w:tc>
        <w:tc>
          <w:tcPr>
            <w:tcW w:w="1160" w:type="dxa"/>
          </w:tcPr>
          <w:p w:rsidR="007461D7" w:rsidRPr="00E252B9" w:rsidRDefault="007461D7" w:rsidP="00A3745D">
            <w:pPr>
              <w:pStyle w:val="Paragrafi"/>
              <w:ind w:firstLine="0"/>
              <w:rPr>
                <w:spacing w:val="-4"/>
                <w:sz w:val="22"/>
                <w:lang w:val="sq-AL"/>
              </w:rPr>
            </w:pPr>
            <w:r w:rsidRPr="00E252B9">
              <w:rPr>
                <w:spacing w:val="-4"/>
                <w:sz w:val="22"/>
                <w:lang w:val="sq-AL"/>
              </w:rPr>
              <w:t>5.707.102</w:t>
            </w:r>
          </w:p>
        </w:tc>
        <w:tc>
          <w:tcPr>
            <w:tcW w:w="1278" w:type="dxa"/>
          </w:tcPr>
          <w:p w:rsidR="007461D7" w:rsidRPr="00E252B9" w:rsidRDefault="007461D7" w:rsidP="00A3745D">
            <w:pPr>
              <w:pStyle w:val="Paragrafi"/>
              <w:ind w:firstLine="0"/>
              <w:rPr>
                <w:spacing w:val="-4"/>
                <w:sz w:val="22"/>
                <w:lang w:val="sq-AL"/>
              </w:rPr>
            </w:pPr>
            <w:r w:rsidRPr="00E252B9">
              <w:rPr>
                <w:spacing w:val="-4"/>
                <w:sz w:val="22"/>
                <w:lang w:val="sq-AL"/>
              </w:rPr>
              <w:t>8.150.102</w:t>
            </w:r>
          </w:p>
        </w:tc>
        <w:tc>
          <w:tcPr>
            <w:tcW w:w="1278" w:type="dxa"/>
          </w:tcPr>
          <w:p w:rsidR="007461D7" w:rsidRPr="00E252B9" w:rsidRDefault="007461D7" w:rsidP="00A3745D">
            <w:pPr>
              <w:pStyle w:val="Paragrafi"/>
              <w:ind w:firstLine="0"/>
              <w:rPr>
                <w:spacing w:val="-4"/>
                <w:sz w:val="22"/>
                <w:lang w:val="sq-AL"/>
              </w:rPr>
            </w:pPr>
            <w:r w:rsidRPr="00E252B9">
              <w:rPr>
                <w:spacing w:val="-4"/>
                <w:sz w:val="22"/>
                <w:lang w:val="sq-AL"/>
              </w:rPr>
              <w:t>18.717.298</w:t>
            </w:r>
          </w:p>
        </w:tc>
        <w:tc>
          <w:tcPr>
            <w:tcW w:w="688" w:type="dxa"/>
          </w:tcPr>
          <w:p w:rsidR="007461D7" w:rsidRPr="00E252B9" w:rsidRDefault="007461D7" w:rsidP="00A3745D">
            <w:pPr>
              <w:pStyle w:val="Paragrafi"/>
              <w:ind w:firstLine="0"/>
              <w:rPr>
                <w:spacing w:val="-4"/>
                <w:sz w:val="22"/>
                <w:lang w:val="sq-AL"/>
              </w:rPr>
            </w:pPr>
            <w:r w:rsidRPr="00E252B9">
              <w:rPr>
                <w:spacing w:val="-4"/>
                <w:sz w:val="22"/>
                <w:lang w:val="sq-AL"/>
              </w:rPr>
              <w:t>15.104.862</w:t>
            </w:r>
          </w:p>
        </w:tc>
        <w:tc>
          <w:tcPr>
            <w:tcW w:w="688" w:type="dxa"/>
          </w:tcPr>
          <w:p w:rsidR="007461D7" w:rsidRPr="00E252B9" w:rsidRDefault="007461D7" w:rsidP="00A3745D">
            <w:pPr>
              <w:pStyle w:val="Paragrafi"/>
              <w:ind w:firstLine="0"/>
              <w:rPr>
                <w:spacing w:val="-4"/>
                <w:sz w:val="22"/>
                <w:lang w:val="sq-AL"/>
              </w:rPr>
            </w:pPr>
            <w:r w:rsidRPr="00E252B9">
              <w:rPr>
                <w:spacing w:val="-4"/>
                <w:sz w:val="22"/>
                <w:lang w:val="sq-AL"/>
              </w:rPr>
              <w:t>15.406.960</w:t>
            </w:r>
          </w:p>
        </w:tc>
        <w:tc>
          <w:tcPr>
            <w:tcW w:w="1278" w:type="dxa"/>
          </w:tcPr>
          <w:p w:rsidR="007461D7" w:rsidRPr="00E252B9" w:rsidRDefault="007461D7" w:rsidP="00A3745D">
            <w:pPr>
              <w:pStyle w:val="Paragrafi"/>
              <w:ind w:firstLine="0"/>
              <w:rPr>
                <w:spacing w:val="-4"/>
                <w:sz w:val="22"/>
                <w:lang w:val="sq-AL"/>
              </w:rPr>
            </w:pPr>
            <w:r w:rsidRPr="00E252B9">
              <w:rPr>
                <w:spacing w:val="-4"/>
                <w:sz w:val="22"/>
                <w:lang w:val="sq-AL"/>
              </w:rPr>
              <w:t>15.715.098</w:t>
            </w:r>
          </w:p>
        </w:tc>
        <w:tc>
          <w:tcPr>
            <w:tcW w:w="1278" w:type="dxa"/>
          </w:tcPr>
          <w:p w:rsidR="007461D7" w:rsidRPr="00E252B9" w:rsidRDefault="007461D7" w:rsidP="00A3745D">
            <w:pPr>
              <w:pStyle w:val="Paragrafi"/>
              <w:ind w:firstLine="0"/>
              <w:rPr>
                <w:spacing w:val="-4"/>
                <w:sz w:val="22"/>
                <w:lang w:val="sq-AL"/>
              </w:rPr>
            </w:pPr>
            <w:r w:rsidRPr="00E252B9">
              <w:rPr>
                <w:spacing w:val="-4"/>
                <w:sz w:val="22"/>
                <w:lang w:val="sq-AL"/>
              </w:rPr>
              <w:t>78.801.422</w:t>
            </w:r>
          </w:p>
        </w:tc>
      </w:tr>
    </w:tbl>
    <w:p w:rsidR="007461D7" w:rsidRPr="00E252B9" w:rsidRDefault="007461D7" w:rsidP="007461D7">
      <w:pPr>
        <w:pStyle w:val="Paragrafi"/>
        <w:rPr>
          <w:spacing w:val="-4"/>
          <w:sz w:val="18"/>
          <w:lang w:val="sq-AL"/>
        </w:rPr>
      </w:pPr>
    </w:p>
    <w:p w:rsidR="007461D7" w:rsidRPr="004566BE" w:rsidRDefault="007461D7" w:rsidP="007461D7">
      <w:pPr>
        <w:pStyle w:val="Paragrafi"/>
        <w:rPr>
          <w:spacing w:val="-4"/>
          <w:lang w:val="sq-AL"/>
        </w:rPr>
      </w:pPr>
      <w:r w:rsidRPr="004566BE">
        <w:rPr>
          <w:spacing w:val="-4"/>
          <w:lang w:val="sq-AL"/>
        </w:rPr>
        <w:t>3.2.A.</w:t>
      </w:r>
      <w:r w:rsidR="001407AB" w:rsidRPr="004566BE">
        <w:rPr>
          <w:spacing w:val="-4"/>
          <w:lang w:val="sq-AL"/>
        </w:rPr>
        <w:t xml:space="preserve"> </w:t>
      </w:r>
      <w:r w:rsidRPr="004566BE">
        <w:rPr>
          <w:spacing w:val="-4"/>
          <w:lang w:val="sq-AL"/>
        </w:rPr>
        <w:t>SHUMA</w:t>
      </w:r>
      <w:r w:rsidR="001407AB" w:rsidRPr="004566BE">
        <w:rPr>
          <w:spacing w:val="-4"/>
          <w:lang w:val="sq-AL"/>
        </w:rPr>
        <w:t xml:space="preserve"> </w:t>
      </w:r>
      <w:r w:rsidRPr="004566BE">
        <w:rPr>
          <w:spacing w:val="-4"/>
          <w:lang w:val="sq-AL"/>
        </w:rPr>
        <w:t>FINANCIARE TOTALE</w:t>
      </w:r>
      <w:r w:rsidR="001407AB" w:rsidRPr="004566BE">
        <w:rPr>
          <w:spacing w:val="-4"/>
          <w:lang w:val="sq-AL"/>
        </w:rPr>
        <w:t xml:space="preserve"> </w:t>
      </w:r>
      <w:r w:rsidRPr="004566BE">
        <w:rPr>
          <w:spacing w:val="-4"/>
          <w:lang w:val="sq-AL"/>
        </w:rPr>
        <w:t>NGA</w:t>
      </w:r>
      <w:r w:rsidR="001407AB" w:rsidRPr="004566BE">
        <w:rPr>
          <w:spacing w:val="-4"/>
          <w:lang w:val="sq-AL"/>
        </w:rPr>
        <w:t xml:space="preserve"> </w:t>
      </w:r>
      <w:r w:rsidRPr="004566BE">
        <w:rPr>
          <w:spacing w:val="-4"/>
          <w:lang w:val="sq-AL"/>
        </w:rPr>
        <w:t>IPA</w:t>
      </w:r>
      <w:r w:rsidR="001407AB" w:rsidRPr="004566BE">
        <w:rPr>
          <w:spacing w:val="-4"/>
          <w:lang w:val="sq-AL"/>
        </w:rPr>
        <w:t xml:space="preserve"> </w:t>
      </w:r>
      <w:r w:rsidRPr="004566BE">
        <w:rPr>
          <w:spacing w:val="-4"/>
          <w:lang w:val="sq-AL"/>
        </w:rPr>
        <w:t>DHE</w:t>
      </w:r>
      <w:r w:rsidR="001407AB" w:rsidRPr="004566BE">
        <w:rPr>
          <w:spacing w:val="-4"/>
          <w:lang w:val="sq-AL"/>
        </w:rPr>
        <w:t xml:space="preserve"> </w:t>
      </w:r>
      <w:r w:rsidRPr="004566BE">
        <w:rPr>
          <w:spacing w:val="-4"/>
          <w:lang w:val="sq-AL"/>
        </w:rPr>
        <w:t>BASHKËFINANCIMI</w:t>
      </w:r>
      <w:r w:rsidR="001407AB" w:rsidRPr="004566BE">
        <w:rPr>
          <w:spacing w:val="-4"/>
          <w:lang w:val="sq-AL"/>
        </w:rPr>
        <w:t xml:space="preserve"> </w:t>
      </w:r>
      <w:r w:rsidRPr="004566BE">
        <w:rPr>
          <w:spacing w:val="-4"/>
          <w:lang w:val="sq-AL"/>
        </w:rPr>
        <w:t>KOMBËTAR</w:t>
      </w:r>
      <w:r w:rsidR="001407AB" w:rsidRPr="004566BE">
        <w:rPr>
          <w:spacing w:val="-4"/>
          <w:lang w:val="sq-AL"/>
        </w:rPr>
        <w:t xml:space="preserve"> </w:t>
      </w:r>
      <w:r w:rsidRPr="004566BE">
        <w:rPr>
          <w:spacing w:val="-4"/>
          <w:lang w:val="sq-AL"/>
        </w:rPr>
        <w:t xml:space="preserve">(në EURO) </w:t>
      </w:r>
    </w:p>
    <w:p w:rsidR="007461D7" w:rsidRPr="004566BE" w:rsidRDefault="007461D7" w:rsidP="007461D7">
      <w:pPr>
        <w:pStyle w:val="Paragrafi"/>
        <w:rPr>
          <w:spacing w:val="-4"/>
          <w:lang w:val="sq-AL"/>
        </w:rPr>
      </w:pPr>
      <w:r w:rsidRPr="004566BE">
        <w:rPr>
          <w:spacing w:val="-4"/>
          <w:lang w:val="sq-AL"/>
        </w:rPr>
        <w:t xml:space="preserve">(Referencë: shkronja </w:t>
      </w:r>
      <w:r w:rsidR="004B0AEE" w:rsidRPr="004566BE">
        <w:rPr>
          <w:spacing w:val="-4"/>
          <w:lang w:val="sq-AL"/>
        </w:rPr>
        <w:t>“</w:t>
      </w:r>
      <w:r w:rsidRPr="004566BE">
        <w:rPr>
          <w:spacing w:val="-4"/>
          <w:lang w:val="sq-AL"/>
        </w:rPr>
        <w:t>d</w:t>
      </w:r>
      <w:r w:rsidR="004B0AEE" w:rsidRPr="004566BE">
        <w:rPr>
          <w:spacing w:val="-4"/>
          <w:lang w:val="sq-AL"/>
        </w:rPr>
        <w:t>”</w:t>
      </w:r>
      <w:r w:rsidRPr="004566BE">
        <w:rPr>
          <w:spacing w:val="-4"/>
          <w:lang w:val="sq-AL"/>
        </w:rPr>
        <w:t xml:space="preserve"> dhe </w:t>
      </w:r>
      <w:r w:rsidR="004B0AEE" w:rsidRPr="004566BE">
        <w:rPr>
          <w:spacing w:val="-4"/>
          <w:lang w:val="sq-AL"/>
        </w:rPr>
        <w:t>“</w:t>
      </w:r>
      <w:r w:rsidRPr="004566BE">
        <w:rPr>
          <w:spacing w:val="-4"/>
          <w:lang w:val="sq-AL"/>
        </w:rPr>
        <w:t>ii</w:t>
      </w:r>
      <w:r w:rsidR="004B0AEE" w:rsidRPr="004566BE">
        <w:rPr>
          <w:spacing w:val="-4"/>
          <w:lang w:val="sq-AL"/>
        </w:rPr>
        <w:t>”</w:t>
      </w:r>
      <w:r w:rsidRPr="004566BE">
        <w:rPr>
          <w:spacing w:val="-4"/>
          <w:lang w:val="sq-AL"/>
        </w:rPr>
        <w:t xml:space="preserve"> e nenit</w:t>
      </w:r>
      <w:r w:rsidR="00EB524B" w:rsidRPr="004566BE">
        <w:rPr>
          <w:spacing w:val="-4"/>
          <w:lang w:val="sq-AL"/>
        </w:rPr>
        <w:t xml:space="preserve"> 8, pika 2, e Rregullores (BE) n</w:t>
      </w:r>
      <w:r w:rsidRPr="004566BE">
        <w:rPr>
          <w:spacing w:val="-4"/>
          <w:lang w:val="sq-AL"/>
        </w:rPr>
        <w:t>r. 1299/2013)</w:t>
      </w:r>
    </w:p>
    <w:p w:rsidR="00427122" w:rsidRPr="00E252B9" w:rsidRDefault="00427122" w:rsidP="007461D7">
      <w:pPr>
        <w:pStyle w:val="Paragrafi"/>
        <w:rPr>
          <w:spacing w:val="-4"/>
          <w:sz w:val="8"/>
          <w:lang w:val="sq-AL"/>
        </w:rPr>
      </w:pPr>
    </w:p>
    <w:p w:rsidR="007461D7" w:rsidRPr="004566BE" w:rsidRDefault="007461D7" w:rsidP="007461D7">
      <w:pPr>
        <w:pStyle w:val="Paragrafi"/>
        <w:rPr>
          <w:spacing w:val="-4"/>
          <w:lang w:val="sq-AL"/>
        </w:rPr>
      </w:pPr>
      <w:r w:rsidRPr="004566BE">
        <w:rPr>
          <w:spacing w:val="-4"/>
          <w:lang w:val="sq-AL"/>
        </w:rPr>
        <w:t>Tabela 16: Planifikimi</w:t>
      </w:r>
      <w:r w:rsidR="001407AB" w:rsidRPr="004566BE">
        <w:rPr>
          <w:spacing w:val="-4"/>
          <w:lang w:val="sq-AL"/>
        </w:rPr>
        <w:t xml:space="preserve"> </w:t>
      </w:r>
      <w:r w:rsidRPr="004566BE">
        <w:rPr>
          <w:spacing w:val="-4"/>
          <w:lang w:val="sq-AL"/>
        </w:rPr>
        <w:t>financiar</w:t>
      </w:r>
      <w:r w:rsidR="001407AB" w:rsidRPr="004566BE">
        <w:rPr>
          <w:spacing w:val="-4"/>
          <w:lang w:val="sq-AL"/>
        </w:rPr>
        <w:t xml:space="preserve"> </w:t>
      </w:r>
      <w:r w:rsidRPr="004566BE">
        <w:rPr>
          <w:spacing w:val="-4"/>
          <w:lang w:val="sq-AL"/>
        </w:rPr>
        <w:t>(duke përfshirë</w:t>
      </w:r>
      <w:r w:rsidR="001407AB" w:rsidRPr="004566BE">
        <w:rPr>
          <w:spacing w:val="-4"/>
          <w:lang w:val="sq-AL"/>
        </w:rPr>
        <w:t xml:space="preserve"> </w:t>
      </w:r>
      <w:r w:rsidRPr="004566BE">
        <w:rPr>
          <w:spacing w:val="-4"/>
          <w:lang w:val="sq-AL"/>
        </w:rPr>
        <w:t>ERDF-në)</w:t>
      </w:r>
    </w:p>
    <w:tbl>
      <w:tblPr>
        <w:tblW w:w="10427" w:type="dxa"/>
        <w:jc w:val="center"/>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7"/>
        <w:gridCol w:w="1170"/>
        <w:gridCol w:w="1080"/>
        <w:gridCol w:w="1155"/>
        <w:gridCol w:w="1028"/>
        <w:gridCol w:w="1028"/>
        <w:gridCol w:w="839"/>
        <w:gridCol w:w="1440"/>
        <w:gridCol w:w="990"/>
        <w:gridCol w:w="990"/>
      </w:tblGrid>
      <w:tr w:rsidR="007461D7" w:rsidRPr="004566BE" w:rsidTr="00427122">
        <w:trPr>
          <w:trHeight w:val="463"/>
          <w:jc w:val="center"/>
        </w:trPr>
        <w:tc>
          <w:tcPr>
            <w:tcW w:w="707" w:type="dxa"/>
            <w:vMerge w:val="restart"/>
            <w:vAlign w:val="center"/>
          </w:tcPr>
          <w:p w:rsidR="007461D7" w:rsidRPr="004566BE" w:rsidRDefault="007461D7" w:rsidP="00EB524B">
            <w:pPr>
              <w:pStyle w:val="Paragrafi"/>
              <w:ind w:firstLine="0"/>
              <w:jc w:val="center"/>
              <w:rPr>
                <w:b/>
                <w:spacing w:val="-4"/>
                <w:sz w:val="14"/>
                <w:szCs w:val="14"/>
                <w:lang w:val="sq-AL"/>
              </w:rPr>
            </w:pPr>
            <w:r w:rsidRPr="004566BE">
              <w:rPr>
                <w:b/>
                <w:spacing w:val="-4"/>
                <w:sz w:val="14"/>
                <w:szCs w:val="14"/>
                <w:lang w:val="sq-AL"/>
              </w:rPr>
              <w:t>Aksi prioritar</w:t>
            </w:r>
          </w:p>
        </w:tc>
        <w:tc>
          <w:tcPr>
            <w:tcW w:w="1170" w:type="dxa"/>
            <w:vMerge w:val="restart"/>
            <w:vAlign w:val="center"/>
          </w:tcPr>
          <w:p w:rsidR="007461D7" w:rsidRPr="004566BE" w:rsidRDefault="007461D7" w:rsidP="00EB524B">
            <w:pPr>
              <w:pStyle w:val="Paragrafi"/>
              <w:ind w:firstLine="0"/>
              <w:jc w:val="center"/>
              <w:rPr>
                <w:b/>
                <w:spacing w:val="-4"/>
                <w:sz w:val="14"/>
                <w:szCs w:val="14"/>
                <w:lang w:val="sq-AL"/>
              </w:rPr>
            </w:pPr>
            <w:r w:rsidRPr="004566BE">
              <w:rPr>
                <w:b/>
                <w:spacing w:val="-4"/>
                <w:sz w:val="14"/>
                <w:szCs w:val="14"/>
                <w:lang w:val="sq-AL"/>
              </w:rPr>
              <w:t>Baza për</w:t>
            </w:r>
          </w:p>
          <w:p w:rsidR="007461D7" w:rsidRPr="004566BE" w:rsidRDefault="007461D7" w:rsidP="00EB524B">
            <w:pPr>
              <w:pStyle w:val="Paragrafi"/>
              <w:ind w:firstLine="0"/>
              <w:jc w:val="center"/>
              <w:rPr>
                <w:b/>
                <w:spacing w:val="-4"/>
                <w:sz w:val="14"/>
                <w:szCs w:val="14"/>
                <w:lang w:val="sq-AL"/>
              </w:rPr>
            </w:pPr>
            <w:r w:rsidRPr="004566BE">
              <w:rPr>
                <w:b/>
                <w:spacing w:val="-4"/>
                <w:sz w:val="14"/>
                <w:szCs w:val="14"/>
                <w:lang w:val="sq-AL"/>
              </w:rPr>
              <w:t>llogaritjen e</w:t>
            </w:r>
            <w:r w:rsidR="001407AB" w:rsidRPr="004566BE">
              <w:rPr>
                <w:b/>
                <w:spacing w:val="-4"/>
                <w:sz w:val="14"/>
                <w:szCs w:val="14"/>
                <w:lang w:val="sq-AL"/>
              </w:rPr>
              <w:t xml:space="preserve"> </w:t>
            </w:r>
            <w:r w:rsidRPr="004566BE">
              <w:rPr>
                <w:b/>
                <w:spacing w:val="-4"/>
                <w:sz w:val="14"/>
                <w:szCs w:val="14"/>
                <w:lang w:val="sq-AL"/>
              </w:rPr>
              <w:t>mbështetjes nga BE</w:t>
            </w:r>
            <w:r w:rsidR="00EB524B" w:rsidRPr="004566BE">
              <w:rPr>
                <w:b/>
                <w:spacing w:val="-4"/>
                <w:sz w:val="14"/>
                <w:szCs w:val="14"/>
                <w:lang w:val="sq-AL"/>
              </w:rPr>
              <w:t>-ja</w:t>
            </w:r>
          </w:p>
        </w:tc>
        <w:tc>
          <w:tcPr>
            <w:tcW w:w="1080" w:type="dxa"/>
            <w:vMerge w:val="restart"/>
            <w:vAlign w:val="center"/>
          </w:tcPr>
          <w:p w:rsidR="007461D7" w:rsidRPr="004566BE" w:rsidRDefault="007461D7" w:rsidP="00EB524B">
            <w:pPr>
              <w:pStyle w:val="Paragrafi"/>
              <w:ind w:firstLine="0"/>
              <w:jc w:val="center"/>
              <w:rPr>
                <w:b/>
                <w:spacing w:val="-4"/>
                <w:sz w:val="14"/>
                <w:szCs w:val="14"/>
                <w:lang w:val="sq-AL"/>
              </w:rPr>
            </w:pPr>
            <w:r w:rsidRPr="004566BE">
              <w:rPr>
                <w:b/>
                <w:spacing w:val="-4"/>
                <w:sz w:val="14"/>
                <w:szCs w:val="14"/>
                <w:lang w:val="sq-AL"/>
              </w:rPr>
              <w:t>Mbështetje BE (a)</w:t>
            </w:r>
          </w:p>
        </w:tc>
        <w:tc>
          <w:tcPr>
            <w:tcW w:w="1155" w:type="dxa"/>
            <w:vMerge w:val="restart"/>
            <w:vAlign w:val="center"/>
          </w:tcPr>
          <w:p w:rsidR="007461D7" w:rsidRPr="004566BE" w:rsidRDefault="007461D7" w:rsidP="00EB524B">
            <w:pPr>
              <w:pStyle w:val="Paragrafi"/>
              <w:ind w:firstLine="0"/>
              <w:jc w:val="center"/>
              <w:rPr>
                <w:b/>
                <w:spacing w:val="-4"/>
                <w:sz w:val="14"/>
                <w:szCs w:val="14"/>
                <w:lang w:val="sq-AL"/>
              </w:rPr>
            </w:pPr>
            <w:r w:rsidRPr="004566BE">
              <w:rPr>
                <w:b/>
                <w:spacing w:val="-4"/>
                <w:sz w:val="14"/>
                <w:szCs w:val="14"/>
                <w:lang w:val="sq-AL"/>
              </w:rPr>
              <w:t>Homolog kombëtar (b) = (c) + (d)</w:t>
            </w:r>
          </w:p>
        </w:tc>
        <w:tc>
          <w:tcPr>
            <w:tcW w:w="2056" w:type="dxa"/>
            <w:gridSpan w:val="2"/>
            <w:vAlign w:val="center"/>
          </w:tcPr>
          <w:p w:rsidR="007461D7" w:rsidRPr="004566BE" w:rsidRDefault="007461D7" w:rsidP="00EB524B">
            <w:pPr>
              <w:pStyle w:val="Paragrafi"/>
              <w:ind w:firstLine="0"/>
              <w:jc w:val="center"/>
              <w:rPr>
                <w:b/>
                <w:spacing w:val="-4"/>
                <w:sz w:val="14"/>
                <w:szCs w:val="14"/>
                <w:lang w:val="sq-AL"/>
              </w:rPr>
            </w:pPr>
            <w:r w:rsidRPr="004566BE">
              <w:rPr>
                <w:b/>
                <w:spacing w:val="-4"/>
                <w:sz w:val="14"/>
                <w:szCs w:val="14"/>
                <w:lang w:val="sq-AL"/>
              </w:rPr>
              <w:t>Ndarje indikative e homologut kombëtar</w:t>
            </w:r>
          </w:p>
        </w:tc>
        <w:tc>
          <w:tcPr>
            <w:tcW w:w="839" w:type="dxa"/>
            <w:vMerge w:val="restart"/>
            <w:vAlign w:val="center"/>
          </w:tcPr>
          <w:p w:rsidR="007461D7" w:rsidRPr="004566BE" w:rsidRDefault="007461D7" w:rsidP="00EB524B">
            <w:pPr>
              <w:pStyle w:val="Paragrafi"/>
              <w:ind w:firstLine="0"/>
              <w:jc w:val="center"/>
              <w:rPr>
                <w:b/>
                <w:spacing w:val="-4"/>
                <w:sz w:val="14"/>
                <w:szCs w:val="14"/>
                <w:lang w:val="sq-AL"/>
              </w:rPr>
            </w:pPr>
            <w:r w:rsidRPr="004566BE">
              <w:rPr>
                <w:b/>
                <w:spacing w:val="-4"/>
                <w:sz w:val="14"/>
                <w:szCs w:val="14"/>
                <w:lang w:val="sq-AL"/>
              </w:rPr>
              <w:t>Financimi total</w:t>
            </w:r>
          </w:p>
          <w:p w:rsidR="007461D7" w:rsidRPr="004566BE" w:rsidRDefault="007461D7" w:rsidP="00EB524B">
            <w:pPr>
              <w:pStyle w:val="Paragrafi"/>
              <w:ind w:firstLine="0"/>
              <w:jc w:val="center"/>
              <w:rPr>
                <w:b/>
                <w:spacing w:val="-4"/>
                <w:sz w:val="14"/>
                <w:szCs w:val="14"/>
                <w:lang w:val="sq-AL"/>
              </w:rPr>
            </w:pPr>
            <w:r w:rsidRPr="004566BE">
              <w:rPr>
                <w:b/>
                <w:spacing w:val="-4"/>
                <w:sz w:val="14"/>
                <w:szCs w:val="14"/>
                <w:lang w:val="sq-AL"/>
              </w:rPr>
              <w:t>(e) = (a) + (b) (2)</w:t>
            </w:r>
          </w:p>
        </w:tc>
        <w:tc>
          <w:tcPr>
            <w:tcW w:w="1440" w:type="dxa"/>
            <w:vMerge w:val="restart"/>
            <w:vAlign w:val="center"/>
          </w:tcPr>
          <w:p w:rsidR="007461D7" w:rsidRPr="004566BE" w:rsidRDefault="007461D7" w:rsidP="00EB524B">
            <w:pPr>
              <w:pStyle w:val="Paragrafi"/>
              <w:ind w:firstLine="0"/>
              <w:jc w:val="center"/>
              <w:rPr>
                <w:b/>
                <w:spacing w:val="-4"/>
                <w:sz w:val="14"/>
                <w:szCs w:val="14"/>
                <w:lang w:val="sq-AL"/>
              </w:rPr>
            </w:pPr>
            <w:r w:rsidRPr="004566BE">
              <w:rPr>
                <w:b/>
                <w:spacing w:val="-4"/>
                <w:sz w:val="14"/>
                <w:szCs w:val="14"/>
                <w:lang w:val="sq-AL"/>
              </w:rPr>
              <w:t>Raporti i bashkëfinancimit</w:t>
            </w:r>
          </w:p>
          <w:p w:rsidR="007461D7" w:rsidRPr="004566BE" w:rsidRDefault="007461D7" w:rsidP="00EB524B">
            <w:pPr>
              <w:pStyle w:val="Paragrafi"/>
              <w:ind w:firstLine="0"/>
              <w:jc w:val="center"/>
              <w:rPr>
                <w:b/>
                <w:spacing w:val="-4"/>
                <w:sz w:val="14"/>
                <w:szCs w:val="14"/>
                <w:lang w:val="sq-AL"/>
              </w:rPr>
            </w:pPr>
            <w:r w:rsidRPr="004566BE">
              <w:rPr>
                <w:b/>
                <w:spacing w:val="-4"/>
                <w:sz w:val="14"/>
                <w:szCs w:val="14"/>
                <w:lang w:val="sq-AL"/>
              </w:rPr>
              <w:t>(f) = (a)/(e)</w:t>
            </w:r>
          </w:p>
        </w:tc>
        <w:tc>
          <w:tcPr>
            <w:tcW w:w="1980" w:type="dxa"/>
            <w:gridSpan w:val="2"/>
            <w:vAlign w:val="center"/>
          </w:tcPr>
          <w:p w:rsidR="007461D7" w:rsidRPr="004566BE" w:rsidRDefault="007461D7" w:rsidP="00EB524B">
            <w:pPr>
              <w:pStyle w:val="Paragrafi"/>
              <w:ind w:firstLine="0"/>
              <w:jc w:val="center"/>
              <w:rPr>
                <w:b/>
                <w:spacing w:val="-4"/>
                <w:sz w:val="14"/>
                <w:szCs w:val="14"/>
                <w:lang w:val="sq-AL"/>
              </w:rPr>
            </w:pPr>
            <w:r w:rsidRPr="004566BE">
              <w:rPr>
                <w:b/>
                <w:spacing w:val="-4"/>
                <w:sz w:val="14"/>
                <w:szCs w:val="14"/>
                <w:lang w:val="sq-AL"/>
              </w:rPr>
              <w:t>Për informacion</w:t>
            </w:r>
          </w:p>
        </w:tc>
      </w:tr>
      <w:tr w:rsidR="007461D7" w:rsidRPr="004566BE" w:rsidTr="00427122">
        <w:trPr>
          <w:trHeight w:val="538"/>
          <w:jc w:val="center"/>
        </w:trPr>
        <w:tc>
          <w:tcPr>
            <w:tcW w:w="707" w:type="dxa"/>
            <w:vMerge/>
            <w:vAlign w:val="center"/>
          </w:tcPr>
          <w:p w:rsidR="007461D7" w:rsidRPr="004566BE" w:rsidRDefault="007461D7" w:rsidP="00EB524B">
            <w:pPr>
              <w:pStyle w:val="Paragrafi"/>
              <w:ind w:firstLine="0"/>
              <w:jc w:val="center"/>
              <w:rPr>
                <w:b/>
                <w:spacing w:val="-4"/>
                <w:sz w:val="14"/>
                <w:szCs w:val="14"/>
                <w:lang w:val="sq-AL"/>
              </w:rPr>
            </w:pPr>
          </w:p>
        </w:tc>
        <w:tc>
          <w:tcPr>
            <w:tcW w:w="1170" w:type="dxa"/>
            <w:vMerge/>
            <w:vAlign w:val="center"/>
          </w:tcPr>
          <w:p w:rsidR="007461D7" w:rsidRPr="004566BE" w:rsidRDefault="007461D7" w:rsidP="00EB524B">
            <w:pPr>
              <w:pStyle w:val="Paragrafi"/>
              <w:ind w:firstLine="0"/>
              <w:jc w:val="center"/>
              <w:rPr>
                <w:b/>
                <w:spacing w:val="-4"/>
                <w:sz w:val="14"/>
                <w:szCs w:val="14"/>
                <w:lang w:val="sq-AL"/>
              </w:rPr>
            </w:pPr>
          </w:p>
        </w:tc>
        <w:tc>
          <w:tcPr>
            <w:tcW w:w="1080" w:type="dxa"/>
            <w:vMerge/>
            <w:vAlign w:val="center"/>
          </w:tcPr>
          <w:p w:rsidR="007461D7" w:rsidRPr="004566BE" w:rsidRDefault="007461D7" w:rsidP="00EB524B">
            <w:pPr>
              <w:pStyle w:val="Paragrafi"/>
              <w:ind w:firstLine="0"/>
              <w:jc w:val="center"/>
              <w:rPr>
                <w:b/>
                <w:spacing w:val="-4"/>
                <w:sz w:val="14"/>
                <w:szCs w:val="14"/>
                <w:lang w:val="sq-AL"/>
              </w:rPr>
            </w:pPr>
          </w:p>
        </w:tc>
        <w:tc>
          <w:tcPr>
            <w:tcW w:w="1155" w:type="dxa"/>
            <w:vMerge/>
            <w:vAlign w:val="center"/>
          </w:tcPr>
          <w:p w:rsidR="007461D7" w:rsidRPr="004566BE" w:rsidRDefault="007461D7" w:rsidP="00EB524B">
            <w:pPr>
              <w:pStyle w:val="Paragrafi"/>
              <w:ind w:firstLine="0"/>
              <w:jc w:val="center"/>
              <w:rPr>
                <w:b/>
                <w:spacing w:val="-4"/>
                <w:sz w:val="14"/>
                <w:szCs w:val="14"/>
                <w:lang w:val="sq-AL"/>
              </w:rPr>
            </w:pPr>
          </w:p>
        </w:tc>
        <w:tc>
          <w:tcPr>
            <w:tcW w:w="1028" w:type="dxa"/>
            <w:vAlign w:val="center"/>
          </w:tcPr>
          <w:p w:rsidR="007461D7" w:rsidRPr="004566BE" w:rsidRDefault="007461D7" w:rsidP="00EB524B">
            <w:pPr>
              <w:pStyle w:val="Paragrafi"/>
              <w:ind w:firstLine="0"/>
              <w:jc w:val="center"/>
              <w:rPr>
                <w:b/>
                <w:spacing w:val="-4"/>
                <w:sz w:val="14"/>
                <w:szCs w:val="14"/>
                <w:lang w:val="sq-AL"/>
              </w:rPr>
            </w:pPr>
            <w:r w:rsidRPr="004566BE">
              <w:rPr>
                <w:b/>
                <w:spacing w:val="-4"/>
                <w:sz w:val="14"/>
                <w:szCs w:val="14"/>
                <w:lang w:val="sq-AL"/>
              </w:rPr>
              <w:t>Financimi publik kombëtar</w:t>
            </w:r>
          </w:p>
        </w:tc>
        <w:tc>
          <w:tcPr>
            <w:tcW w:w="1028" w:type="dxa"/>
            <w:vAlign w:val="center"/>
          </w:tcPr>
          <w:p w:rsidR="007461D7" w:rsidRPr="004566BE" w:rsidRDefault="007461D7" w:rsidP="00EB524B">
            <w:pPr>
              <w:pStyle w:val="Paragrafi"/>
              <w:ind w:firstLine="0"/>
              <w:jc w:val="center"/>
              <w:rPr>
                <w:b/>
                <w:spacing w:val="-4"/>
                <w:sz w:val="14"/>
                <w:szCs w:val="14"/>
                <w:lang w:val="sq-AL"/>
              </w:rPr>
            </w:pPr>
            <w:r w:rsidRPr="004566BE">
              <w:rPr>
                <w:b/>
                <w:spacing w:val="-4"/>
                <w:sz w:val="14"/>
                <w:szCs w:val="14"/>
                <w:lang w:val="sq-AL"/>
              </w:rPr>
              <w:t>Financimi privat kombëtar</w:t>
            </w:r>
          </w:p>
        </w:tc>
        <w:tc>
          <w:tcPr>
            <w:tcW w:w="839" w:type="dxa"/>
            <w:vMerge/>
            <w:vAlign w:val="center"/>
          </w:tcPr>
          <w:p w:rsidR="007461D7" w:rsidRPr="004566BE" w:rsidRDefault="007461D7" w:rsidP="00EB524B">
            <w:pPr>
              <w:pStyle w:val="Paragrafi"/>
              <w:ind w:firstLine="0"/>
              <w:jc w:val="center"/>
              <w:rPr>
                <w:b/>
                <w:spacing w:val="-4"/>
                <w:sz w:val="14"/>
                <w:szCs w:val="14"/>
                <w:lang w:val="sq-AL"/>
              </w:rPr>
            </w:pPr>
          </w:p>
        </w:tc>
        <w:tc>
          <w:tcPr>
            <w:tcW w:w="1440" w:type="dxa"/>
            <w:vMerge/>
            <w:vAlign w:val="center"/>
          </w:tcPr>
          <w:p w:rsidR="007461D7" w:rsidRPr="004566BE" w:rsidRDefault="007461D7" w:rsidP="00EB524B">
            <w:pPr>
              <w:pStyle w:val="Paragrafi"/>
              <w:ind w:firstLine="0"/>
              <w:jc w:val="center"/>
              <w:rPr>
                <w:b/>
                <w:spacing w:val="-4"/>
                <w:sz w:val="14"/>
                <w:szCs w:val="14"/>
                <w:lang w:val="sq-AL"/>
              </w:rPr>
            </w:pPr>
          </w:p>
        </w:tc>
        <w:tc>
          <w:tcPr>
            <w:tcW w:w="990" w:type="dxa"/>
            <w:vAlign w:val="center"/>
          </w:tcPr>
          <w:p w:rsidR="007461D7" w:rsidRPr="004566BE" w:rsidRDefault="007461D7" w:rsidP="00EB524B">
            <w:pPr>
              <w:pStyle w:val="Paragrafi"/>
              <w:ind w:firstLine="0"/>
              <w:jc w:val="center"/>
              <w:rPr>
                <w:b/>
                <w:spacing w:val="-4"/>
                <w:sz w:val="14"/>
                <w:szCs w:val="14"/>
                <w:lang w:val="sq-AL"/>
              </w:rPr>
            </w:pPr>
            <w:r w:rsidRPr="004566BE">
              <w:rPr>
                <w:b/>
                <w:spacing w:val="-4"/>
                <w:sz w:val="14"/>
                <w:szCs w:val="14"/>
                <w:lang w:val="sq-AL"/>
              </w:rPr>
              <w:t>Kontributet nga vendet e treta</w:t>
            </w:r>
          </w:p>
        </w:tc>
        <w:tc>
          <w:tcPr>
            <w:tcW w:w="990" w:type="dxa"/>
            <w:vAlign w:val="center"/>
          </w:tcPr>
          <w:p w:rsidR="007461D7" w:rsidRPr="004566BE" w:rsidRDefault="007461D7" w:rsidP="00EB524B">
            <w:pPr>
              <w:pStyle w:val="Paragrafi"/>
              <w:ind w:firstLine="0"/>
              <w:jc w:val="center"/>
              <w:rPr>
                <w:b/>
                <w:spacing w:val="-4"/>
                <w:sz w:val="14"/>
                <w:szCs w:val="14"/>
                <w:lang w:val="sq-AL"/>
              </w:rPr>
            </w:pPr>
            <w:r w:rsidRPr="004566BE">
              <w:rPr>
                <w:b/>
                <w:spacing w:val="-4"/>
                <w:sz w:val="14"/>
                <w:szCs w:val="14"/>
                <w:lang w:val="sq-AL"/>
              </w:rPr>
              <w:t>Kontributet nga BEI</w:t>
            </w:r>
          </w:p>
        </w:tc>
      </w:tr>
      <w:tr w:rsidR="007461D7" w:rsidRPr="004566BE" w:rsidTr="00427122">
        <w:trPr>
          <w:trHeight w:val="200"/>
          <w:jc w:val="center"/>
        </w:trPr>
        <w:tc>
          <w:tcPr>
            <w:tcW w:w="707" w:type="dxa"/>
            <w:vMerge w:val="restart"/>
          </w:tcPr>
          <w:p w:rsidR="007461D7" w:rsidRPr="004566BE" w:rsidRDefault="007461D7" w:rsidP="007461D7">
            <w:pPr>
              <w:pStyle w:val="Paragrafi"/>
              <w:ind w:firstLine="0"/>
              <w:rPr>
                <w:spacing w:val="-4"/>
                <w:sz w:val="14"/>
                <w:szCs w:val="14"/>
                <w:lang w:val="sq-AL"/>
              </w:rPr>
            </w:pPr>
            <w:r w:rsidRPr="004566BE">
              <w:rPr>
                <w:spacing w:val="-4"/>
                <w:sz w:val="14"/>
                <w:szCs w:val="14"/>
                <w:lang w:val="sq-AL"/>
              </w:rPr>
              <w:t>AP 1</w:t>
            </w:r>
          </w:p>
          <w:p w:rsidR="007461D7" w:rsidRPr="004566BE" w:rsidRDefault="007461D7" w:rsidP="007461D7">
            <w:pPr>
              <w:pStyle w:val="Paragrafi"/>
              <w:ind w:firstLine="0"/>
              <w:rPr>
                <w:spacing w:val="-4"/>
                <w:sz w:val="14"/>
                <w:szCs w:val="14"/>
                <w:lang w:val="sq-AL"/>
              </w:rPr>
            </w:pPr>
            <w:r w:rsidRPr="004566BE">
              <w:rPr>
                <w:spacing w:val="-4"/>
                <w:sz w:val="14"/>
                <w:szCs w:val="14"/>
                <w:lang w:val="sq-AL"/>
              </w:rPr>
              <w:t>AP 2</w:t>
            </w:r>
          </w:p>
        </w:tc>
        <w:tc>
          <w:tcPr>
            <w:tcW w:w="1170" w:type="dxa"/>
          </w:tcPr>
          <w:p w:rsidR="007461D7" w:rsidRPr="004566BE" w:rsidRDefault="007461D7" w:rsidP="007461D7">
            <w:pPr>
              <w:pStyle w:val="Paragrafi"/>
              <w:ind w:firstLine="0"/>
              <w:rPr>
                <w:spacing w:val="-4"/>
                <w:sz w:val="14"/>
                <w:szCs w:val="14"/>
                <w:lang w:val="sq-AL"/>
              </w:rPr>
            </w:pPr>
            <w:r w:rsidRPr="004566BE">
              <w:rPr>
                <w:spacing w:val="-4"/>
                <w:sz w:val="14"/>
                <w:szCs w:val="14"/>
                <w:lang w:val="sq-AL"/>
              </w:rPr>
              <w:t>Total</w:t>
            </w:r>
          </w:p>
        </w:tc>
        <w:tc>
          <w:tcPr>
            <w:tcW w:w="1080" w:type="dxa"/>
          </w:tcPr>
          <w:p w:rsidR="007461D7" w:rsidRPr="004566BE" w:rsidRDefault="007461D7" w:rsidP="007461D7">
            <w:pPr>
              <w:pStyle w:val="Paragrafi"/>
              <w:ind w:firstLine="0"/>
              <w:rPr>
                <w:spacing w:val="-4"/>
                <w:sz w:val="14"/>
                <w:szCs w:val="14"/>
                <w:lang w:val="sq-AL"/>
              </w:rPr>
            </w:pPr>
            <w:r w:rsidRPr="004566BE">
              <w:rPr>
                <w:spacing w:val="-4"/>
                <w:sz w:val="14"/>
                <w:szCs w:val="14"/>
                <w:lang w:val="sq-AL"/>
              </w:rPr>
              <w:t>15.760.284</w:t>
            </w:r>
          </w:p>
        </w:tc>
        <w:tc>
          <w:tcPr>
            <w:tcW w:w="1155" w:type="dxa"/>
          </w:tcPr>
          <w:p w:rsidR="007461D7" w:rsidRPr="004566BE" w:rsidRDefault="007461D7" w:rsidP="007461D7">
            <w:pPr>
              <w:pStyle w:val="Paragrafi"/>
              <w:ind w:firstLine="0"/>
              <w:rPr>
                <w:spacing w:val="-4"/>
                <w:sz w:val="14"/>
                <w:szCs w:val="14"/>
                <w:lang w:val="sq-AL"/>
              </w:rPr>
            </w:pPr>
            <w:r w:rsidRPr="004566BE">
              <w:rPr>
                <w:spacing w:val="-4"/>
                <w:sz w:val="14"/>
                <w:szCs w:val="14"/>
                <w:lang w:val="sq-AL"/>
              </w:rPr>
              <w:t>2.781.227</w:t>
            </w:r>
          </w:p>
        </w:tc>
        <w:tc>
          <w:tcPr>
            <w:tcW w:w="1028" w:type="dxa"/>
          </w:tcPr>
          <w:p w:rsidR="007461D7" w:rsidRPr="004566BE" w:rsidRDefault="007461D7" w:rsidP="007461D7">
            <w:pPr>
              <w:pStyle w:val="Paragrafi"/>
              <w:ind w:firstLine="0"/>
              <w:rPr>
                <w:spacing w:val="-4"/>
                <w:sz w:val="14"/>
                <w:szCs w:val="14"/>
                <w:lang w:val="sq-AL"/>
              </w:rPr>
            </w:pPr>
            <w:r w:rsidRPr="004566BE">
              <w:rPr>
                <w:spacing w:val="-4"/>
                <w:sz w:val="14"/>
                <w:szCs w:val="14"/>
                <w:lang w:val="sq-AL"/>
              </w:rPr>
              <w:t>2.224.981</w:t>
            </w:r>
          </w:p>
        </w:tc>
        <w:tc>
          <w:tcPr>
            <w:tcW w:w="1028" w:type="dxa"/>
          </w:tcPr>
          <w:p w:rsidR="00427122" w:rsidRPr="004566BE" w:rsidRDefault="00427122" w:rsidP="007461D7">
            <w:pPr>
              <w:pStyle w:val="Paragrafi"/>
              <w:ind w:firstLine="0"/>
              <w:rPr>
                <w:spacing w:val="-4"/>
                <w:sz w:val="14"/>
                <w:szCs w:val="14"/>
                <w:lang w:val="sq-AL"/>
              </w:rPr>
            </w:pPr>
            <w:r>
              <w:rPr>
                <w:spacing w:val="-4"/>
                <w:sz w:val="14"/>
                <w:szCs w:val="14"/>
                <w:lang w:val="sq-AL"/>
              </w:rPr>
              <w:t>556.246</w:t>
            </w:r>
          </w:p>
        </w:tc>
        <w:tc>
          <w:tcPr>
            <w:tcW w:w="839" w:type="dxa"/>
          </w:tcPr>
          <w:p w:rsidR="007461D7" w:rsidRPr="004566BE" w:rsidRDefault="007461D7" w:rsidP="007461D7">
            <w:pPr>
              <w:pStyle w:val="Paragrafi"/>
              <w:ind w:firstLine="0"/>
              <w:rPr>
                <w:spacing w:val="-4"/>
                <w:sz w:val="14"/>
                <w:szCs w:val="14"/>
                <w:lang w:val="sq-AL"/>
              </w:rPr>
            </w:pPr>
            <w:r w:rsidRPr="004566BE">
              <w:rPr>
                <w:spacing w:val="-4"/>
                <w:sz w:val="14"/>
                <w:szCs w:val="14"/>
                <w:lang w:val="sq-AL"/>
              </w:rPr>
              <w:t>18.541.511</w:t>
            </w:r>
          </w:p>
        </w:tc>
        <w:tc>
          <w:tcPr>
            <w:tcW w:w="1440" w:type="dxa"/>
          </w:tcPr>
          <w:p w:rsidR="007461D7" w:rsidRPr="004566BE" w:rsidRDefault="007461D7" w:rsidP="007461D7">
            <w:pPr>
              <w:pStyle w:val="Paragrafi"/>
              <w:ind w:firstLine="0"/>
              <w:rPr>
                <w:spacing w:val="-4"/>
                <w:sz w:val="14"/>
                <w:szCs w:val="14"/>
                <w:lang w:val="sq-AL"/>
              </w:rPr>
            </w:pPr>
            <w:r w:rsidRPr="004566BE">
              <w:rPr>
                <w:spacing w:val="-4"/>
                <w:sz w:val="14"/>
                <w:szCs w:val="14"/>
                <w:lang w:val="sq-AL"/>
              </w:rPr>
              <w:tab/>
              <w:t>84,9999981123%</w:t>
            </w:r>
          </w:p>
        </w:tc>
        <w:tc>
          <w:tcPr>
            <w:tcW w:w="990" w:type="dxa"/>
          </w:tcPr>
          <w:p w:rsidR="007461D7" w:rsidRPr="004566BE" w:rsidRDefault="007461D7" w:rsidP="007461D7">
            <w:pPr>
              <w:pStyle w:val="Paragrafi"/>
              <w:ind w:firstLine="0"/>
              <w:rPr>
                <w:spacing w:val="-4"/>
                <w:sz w:val="14"/>
                <w:szCs w:val="14"/>
                <w:lang w:val="sq-AL"/>
              </w:rPr>
            </w:pPr>
          </w:p>
        </w:tc>
        <w:tc>
          <w:tcPr>
            <w:tcW w:w="990" w:type="dxa"/>
          </w:tcPr>
          <w:p w:rsidR="007461D7" w:rsidRPr="004566BE" w:rsidRDefault="007461D7" w:rsidP="007461D7">
            <w:pPr>
              <w:pStyle w:val="Paragrafi"/>
              <w:ind w:firstLine="0"/>
              <w:rPr>
                <w:spacing w:val="-4"/>
                <w:sz w:val="14"/>
                <w:szCs w:val="14"/>
                <w:lang w:val="sq-AL"/>
              </w:rPr>
            </w:pPr>
          </w:p>
        </w:tc>
      </w:tr>
      <w:tr w:rsidR="007461D7" w:rsidRPr="004566BE" w:rsidTr="00427122">
        <w:trPr>
          <w:trHeight w:val="149"/>
          <w:jc w:val="center"/>
        </w:trPr>
        <w:tc>
          <w:tcPr>
            <w:tcW w:w="707" w:type="dxa"/>
            <w:vMerge/>
          </w:tcPr>
          <w:p w:rsidR="007461D7" w:rsidRPr="004566BE" w:rsidRDefault="007461D7" w:rsidP="007461D7">
            <w:pPr>
              <w:pStyle w:val="Paragrafi"/>
              <w:ind w:firstLine="0"/>
              <w:rPr>
                <w:spacing w:val="-4"/>
                <w:sz w:val="14"/>
                <w:szCs w:val="14"/>
                <w:lang w:val="sq-AL"/>
              </w:rPr>
            </w:pPr>
          </w:p>
        </w:tc>
        <w:tc>
          <w:tcPr>
            <w:tcW w:w="1170" w:type="dxa"/>
          </w:tcPr>
          <w:p w:rsidR="007461D7" w:rsidRPr="004566BE" w:rsidRDefault="007461D7" w:rsidP="007461D7">
            <w:pPr>
              <w:pStyle w:val="Paragrafi"/>
              <w:ind w:firstLine="0"/>
              <w:rPr>
                <w:spacing w:val="-4"/>
                <w:sz w:val="14"/>
                <w:szCs w:val="14"/>
                <w:lang w:val="sq-AL"/>
              </w:rPr>
            </w:pPr>
            <w:r w:rsidRPr="004566BE">
              <w:rPr>
                <w:spacing w:val="-4"/>
                <w:sz w:val="14"/>
                <w:szCs w:val="14"/>
                <w:lang w:val="sq-AL"/>
              </w:rPr>
              <w:t>Total</w:t>
            </w:r>
          </w:p>
        </w:tc>
        <w:tc>
          <w:tcPr>
            <w:tcW w:w="1080" w:type="dxa"/>
          </w:tcPr>
          <w:p w:rsidR="007461D7" w:rsidRPr="004566BE" w:rsidRDefault="007461D7" w:rsidP="007461D7">
            <w:pPr>
              <w:pStyle w:val="Paragrafi"/>
              <w:ind w:firstLine="0"/>
              <w:rPr>
                <w:spacing w:val="-4"/>
                <w:sz w:val="14"/>
                <w:szCs w:val="14"/>
                <w:lang w:val="sq-AL"/>
              </w:rPr>
            </w:pPr>
            <w:r w:rsidRPr="004566BE">
              <w:rPr>
                <w:spacing w:val="-4"/>
                <w:sz w:val="14"/>
                <w:szCs w:val="14"/>
                <w:lang w:val="sq-AL"/>
              </w:rPr>
              <w:t>22.064.398</w:t>
            </w:r>
          </w:p>
        </w:tc>
        <w:tc>
          <w:tcPr>
            <w:tcW w:w="1155" w:type="dxa"/>
          </w:tcPr>
          <w:p w:rsidR="007461D7" w:rsidRPr="004566BE" w:rsidRDefault="007461D7" w:rsidP="007461D7">
            <w:pPr>
              <w:pStyle w:val="Paragrafi"/>
              <w:ind w:firstLine="0"/>
              <w:rPr>
                <w:spacing w:val="-4"/>
                <w:sz w:val="14"/>
                <w:szCs w:val="14"/>
                <w:lang w:val="sq-AL"/>
              </w:rPr>
            </w:pPr>
            <w:r w:rsidRPr="004566BE">
              <w:rPr>
                <w:spacing w:val="-4"/>
                <w:sz w:val="14"/>
                <w:szCs w:val="14"/>
                <w:lang w:val="sq-AL"/>
              </w:rPr>
              <w:t>3.893.718</w:t>
            </w:r>
          </w:p>
        </w:tc>
        <w:tc>
          <w:tcPr>
            <w:tcW w:w="1028" w:type="dxa"/>
          </w:tcPr>
          <w:p w:rsidR="007461D7" w:rsidRPr="004566BE" w:rsidRDefault="007461D7" w:rsidP="007461D7">
            <w:pPr>
              <w:pStyle w:val="Paragrafi"/>
              <w:ind w:firstLine="0"/>
              <w:rPr>
                <w:spacing w:val="-4"/>
                <w:sz w:val="14"/>
                <w:szCs w:val="14"/>
                <w:lang w:val="sq-AL"/>
              </w:rPr>
            </w:pPr>
            <w:r w:rsidRPr="004566BE">
              <w:rPr>
                <w:spacing w:val="-4"/>
                <w:sz w:val="14"/>
                <w:szCs w:val="14"/>
                <w:lang w:val="sq-AL"/>
              </w:rPr>
              <w:t>3.504.346</w:t>
            </w:r>
          </w:p>
        </w:tc>
        <w:tc>
          <w:tcPr>
            <w:tcW w:w="1028" w:type="dxa"/>
          </w:tcPr>
          <w:p w:rsidR="007461D7" w:rsidRPr="004566BE" w:rsidRDefault="007461D7" w:rsidP="007461D7">
            <w:pPr>
              <w:pStyle w:val="Paragrafi"/>
              <w:ind w:firstLine="0"/>
              <w:rPr>
                <w:spacing w:val="-4"/>
                <w:sz w:val="14"/>
                <w:szCs w:val="14"/>
                <w:lang w:val="sq-AL"/>
              </w:rPr>
            </w:pPr>
            <w:r w:rsidRPr="004566BE">
              <w:rPr>
                <w:spacing w:val="-4"/>
                <w:sz w:val="14"/>
                <w:szCs w:val="14"/>
                <w:lang w:val="sq-AL"/>
              </w:rPr>
              <w:t>389.372</w:t>
            </w:r>
          </w:p>
        </w:tc>
        <w:tc>
          <w:tcPr>
            <w:tcW w:w="839" w:type="dxa"/>
          </w:tcPr>
          <w:p w:rsidR="007461D7" w:rsidRPr="004566BE" w:rsidRDefault="007461D7" w:rsidP="007461D7">
            <w:pPr>
              <w:pStyle w:val="Paragrafi"/>
              <w:ind w:firstLine="0"/>
              <w:rPr>
                <w:spacing w:val="-4"/>
                <w:sz w:val="14"/>
                <w:szCs w:val="14"/>
                <w:lang w:val="sq-AL"/>
              </w:rPr>
            </w:pPr>
            <w:r w:rsidRPr="004566BE">
              <w:rPr>
                <w:spacing w:val="-4"/>
                <w:sz w:val="14"/>
                <w:szCs w:val="14"/>
                <w:lang w:val="sq-AL"/>
              </w:rPr>
              <w:t>25.958.116</w:t>
            </w:r>
          </w:p>
        </w:tc>
        <w:tc>
          <w:tcPr>
            <w:tcW w:w="1440" w:type="dxa"/>
          </w:tcPr>
          <w:p w:rsidR="007461D7" w:rsidRPr="004566BE" w:rsidRDefault="007461D7" w:rsidP="007461D7">
            <w:pPr>
              <w:pStyle w:val="Paragrafi"/>
              <w:ind w:firstLine="0"/>
              <w:rPr>
                <w:spacing w:val="-4"/>
                <w:sz w:val="14"/>
                <w:szCs w:val="14"/>
                <w:lang w:val="sq-AL"/>
              </w:rPr>
            </w:pPr>
            <w:r w:rsidRPr="004566BE">
              <w:rPr>
                <w:spacing w:val="-4"/>
                <w:sz w:val="14"/>
                <w:szCs w:val="14"/>
                <w:lang w:val="sq-AL"/>
              </w:rPr>
              <w:t>84,9999976886%</w:t>
            </w:r>
          </w:p>
        </w:tc>
        <w:tc>
          <w:tcPr>
            <w:tcW w:w="990" w:type="dxa"/>
          </w:tcPr>
          <w:p w:rsidR="007461D7" w:rsidRPr="004566BE" w:rsidRDefault="007461D7" w:rsidP="007461D7">
            <w:pPr>
              <w:pStyle w:val="Paragrafi"/>
              <w:ind w:firstLine="0"/>
              <w:rPr>
                <w:spacing w:val="-4"/>
                <w:sz w:val="14"/>
                <w:szCs w:val="14"/>
                <w:lang w:val="sq-AL"/>
              </w:rPr>
            </w:pPr>
          </w:p>
        </w:tc>
        <w:tc>
          <w:tcPr>
            <w:tcW w:w="990" w:type="dxa"/>
          </w:tcPr>
          <w:p w:rsidR="007461D7" w:rsidRPr="004566BE" w:rsidRDefault="007461D7" w:rsidP="007461D7">
            <w:pPr>
              <w:pStyle w:val="Paragrafi"/>
              <w:ind w:firstLine="0"/>
              <w:rPr>
                <w:spacing w:val="-4"/>
                <w:sz w:val="14"/>
                <w:szCs w:val="14"/>
                <w:lang w:val="sq-AL"/>
              </w:rPr>
            </w:pPr>
          </w:p>
        </w:tc>
      </w:tr>
      <w:tr w:rsidR="007461D7" w:rsidRPr="004566BE" w:rsidTr="00427122">
        <w:trPr>
          <w:trHeight w:val="159"/>
          <w:jc w:val="center"/>
        </w:trPr>
        <w:tc>
          <w:tcPr>
            <w:tcW w:w="707" w:type="dxa"/>
          </w:tcPr>
          <w:p w:rsidR="007461D7" w:rsidRPr="004566BE" w:rsidRDefault="007461D7" w:rsidP="007461D7">
            <w:pPr>
              <w:pStyle w:val="Paragrafi"/>
              <w:ind w:firstLine="0"/>
              <w:rPr>
                <w:spacing w:val="-4"/>
                <w:sz w:val="14"/>
                <w:szCs w:val="14"/>
                <w:lang w:val="sq-AL"/>
              </w:rPr>
            </w:pPr>
            <w:r w:rsidRPr="004566BE">
              <w:rPr>
                <w:spacing w:val="-4"/>
                <w:sz w:val="14"/>
                <w:szCs w:val="14"/>
                <w:lang w:val="sq-AL"/>
              </w:rPr>
              <w:t>AP 3</w:t>
            </w:r>
          </w:p>
        </w:tc>
        <w:tc>
          <w:tcPr>
            <w:tcW w:w="1170" w:type="dxa"/>
          </w:tcPr>
          <w:p w:rsidR="007461D7" w:rsidRPr="004566BE" w:rsidRDefault="007461D7" w:rsidP="007461D7">
            <w:pPr>
              <w:pStyle w:val="Paragrafi"/>
              <w:ind w:firstLine="0"/>
              <w:rPr>
                <w:spacing w:val="-4"/>
                <w:sz w:val="14"/>
                <w:szCs w:val="14"/>
                <w:lang w:val="sq-AL"/>
              </w:rPr>
            </w:pPr>
            <w:r w:rsidRPr="004566BE">
              <w:rPr>
                <w:spacing w:val="-4"/>
                <w:sz w:val="14"/>
                <w:szCs w:val="14"/>
                <w:lang w:val="sq-AL"/>
              </w:rPr>
              <w:t>Total</w:t>
            </w:r>
          </w:p>
        </w:tc>
        <w:tc>
          <w:tcPr>
            <w:tcW w:w="1080" w:type="dxa"/>
          </w:tcPr>
          <w:p w:rsidR="007461D7" w:rsidRPr="004566BE" w:rsidRDefault="007461D7" w:rsidP="007461D7">
            <w:pPr>
              <w:pStyle w:val="Paragrafi"/>
              <w:ind w:firstLine="0"/>
              <w:rPr>
                <w:spacing w:val="-4"/>
                <w:sz w:val="14"/>
                <w:szCs w:val="14"/>
                <w:lang w:val="sq-AL"/>
              </w:rPr>
            </w:pPr>
            <w:r w:rsidRPr="004566BE">
              <w:rPr>
                <w:spacing w:val="-4"/>
                <w:sz w:val="14"/>
                <w:szCs w:val="14"/>
                <w:lang w:val="sq-AL"/>
              </w:rPr>
              <w:t>19.700.356</w:t>
            </w:r>
          </w:p>
        </w:tc>
        <w:tc>
          <w:tcPr>
            <w:tcW w:w="1155" w:type="dxa"/>
          </w:tcPr>
          <w:p w:rsidR="007461D7" w:rsidRPr="004566BE" w:rsidRDefault="007461D7" w:rsidP="007461D7">
            <w:pPr>
              <w:pStyle w:val="Paragrafi"/>
              <w:ind w:firstLine="0"/>
              <w:rPr>
                <w:spacing w:val="-4"/>
                <w:sz w:val="14"/>
                <w:szCs w:val="14"/>
                <w:lang w:val="sq-AL"/>
              </w:rPr>
            </w:pPr>
            <w:r w:rsidRPr="004566BE">
              <w:rPr>
                <w:spacing w:val="-4"/>
                <w:sz w:val="14"/>
                <w:szCs w:val="14"/>
                <w:lang w:val="sq-AL"/>
              </w:rPr>
              <w:t>3.476.534</w:t>
            </w:r>
          </w:p>
        </w:tc>
        <w:tc>
          <w:tcPr>
            <w:tcW w:w="1028" w:type="dxa"/>
          </w:tcPr>
          <w:p w:rsidR="007461D7" w:rsidRPr="004566BE" w:rsidRDefault="007461D7" w:rsidP="007461D7">
            <w:pPr>
              <w:pStyle w:val="Paragrafi"/>
              <w:ind w:firstLine="0"/>
              <w:rPr>
                <w:spacing w:val="-4"/>
                <w:sz w:val="14"/>
                <w:szCs w:val="14"/>
                <w:lang w:val="sq-AL"/>
              </w:rPr>
            </w:pPr>
            <w:r w:rsidRPr="004566BE">
              <w:rPr>
                <w:spacing w:val="-4"/>
                <w:sz w:val="14"/>
                <w:szCs w:val="14"/>
                <w:lang w:val="sq-AL"/>
              </w:rPr>
              <w:t>2.781.227</w:t>
            </w:r>
          </w:p>
        </w:tc>
        <w:tc>
          <w:tcPr>
            <w:tcW w:w="1028" w:type="dxa"/>
          </w:tcPr>
          <w:p w:rsidR="007461D7" w:rsidRPr="004566BE" w:rsidRDefault="007461D7" w:rsidP="007461D7">
            <w:pPr>
              <w:pStyle w:val="Paragrafi"/>
              <w:ind w:firstLine="0"/>
              <w:rPr>
                <w:spacing w:val="-4"/>
                <w:sz w:val="14"/>
                <w:szCs w:val="14"/>
                <w:lang w:val="sq-AL"/>
              </w:rPr>
            </w:pPr>
            <w:r w:rsidRPr="004566BE">
              <w:rPr>
                <w:spacing w:val="-4"/>
                <w:sz w:val="14"/>
                <w:szCs w:val="14"/>
                <w:lang w:val="sq-AL"/>
              </w:rPr>
              <w:t>695.307</w:t>
            </w:r>
          </w:p>
        </w:tc>
        <w:tc>
          <w:tcPr>
            <w:tcW w:w="839" w:type="dxa"/>
          </w:tcPr>
          <w:p w:rsidR="007461D7" w:rsidRPr="004566BE" w:rsidRDefault="007461D7" w:rsidP="007461D7">
            <w:pPr>
              <w:pStyle w:val="Paragrafi"/>
              <w:ind w:firstLine="0"/>
              <w:rPr>
                <w:spacing w:val="-4"/>
                <w:sz w:val="14"/>
                <w:szCs w:val="14"/>
                <w:lang w:val="sq-AL"/>
              </w:rPr>
            </w:pPr>
            <w:r w:rsidRPr="004566BE">
              <w:rPr>
                <w:spacing w:val="-4"/>
                <w:sz w:val="14"/>
                <w:szCs w:val="14"/>
                <w:lang w:val="sq-AL"/>
              </w:rPr>
              <w:t>23.176.890</w:t>
            </w:r>
          </w:p>
        </w:tc>
        <w:tc>
          <w:tcPr>
            <w:tcW w:w="1440" w:type="dxa"/>
          </w:tcPr>
          <w:p w:rsidR="007461D7" w:rsidRPr="004566BE" w:rsidRDefault="007461D7" w:rsidP="007461D7">
            <w:pPr>
              <w:pStyle w:val="Paragrafi"/>
              <w:ind w:firstLine="0"/>
              <w:rPr>
                <w:spacing w:val="-4"/>
                <w:sz w:val="14"/>
                <w:szCs w:val="14"/>
                <w:lang w:val="sq-AL"/>
              </w:rPr>
            </w:pPr>
            <w:r w:rsidRPr="004566BE">
              <w:rPr>
                <w:spacing w:val="-4"/>
                <w:sz w:val="14"/>
                <w:szCs w:val="14"/>
                <w:lang w:val="sq-AL"/>
              </w:rPr>
              <w:t>84,9999978427%</w:t>
            </w:r>
          </w:p>
        </w:tc>
        <w:tc>
          <w:tcPr>
            <w:tcW w:w="990" w:type="dxa"/>
          </w:tcPr>
          <w:p w:rsidR="007461D7" w:rsidRPr="004566BE" w:rsidRDefault="007461D7" w:rsidP="007461D7">
            <w:pPr>
              <w:pStyle w:val="Paragrafi"/>
              <w:ind w:firstLine="0"/>
              <w:rPr>
                <w:spacing w:val="-4"/>
                <w:sz w:val="14"/>
                <w:szCs w:val="14"/>
                <w:lang w:val="sq-AL"/>
              </w:rPr>
            </w:pPr>
          </w:p>
        </w:tc>
        <w:tc>
          <w:tcPr>
            <w:tcW w:w="990" w:type="dxa"/>
          </w:tcPr>
          <w:p w:rsidR="007461D7" w:rsidRPr="004566BE" w:rsidRDefault="007461D7" w:rsidP="007461D7">
            <w:pPr>
              <w:pStyle w:val="Paragrafi"/>
              <w:ind w:firstLine="0"/>
              <w:rPr>
                <w:spacing w:val="-4"/>
                <w:sz w:val="14"/>
                <w:szCs w:val="14"/>
                <w:lang w:val="sq-AL"/>
              </w:rPr>
            </w:pPr>
          </w:p>
        </w:tc>
      </w:tr>
      <w:tr w:rsidR="007461D7" w:rsidRPr="004566BE" w:rsidTr="00427122">
        <w:trPr>
          <w:trHeight w:val="132"/>
          <w:jc w:val="center"/>
        </w:trPr>
        <w:tc>
          <w:tcPr>
            <w:tcW w:w="707" w:type="dxa"/>
          </w:tcPr>
          <w:p w:rsidR="007461D7" w:rsidRPr="004566BE" w:rsidRDefault="007461D7" w:rsidP="007461D7">
            <w:pPr>
              <w:pStyle w:val="Paragrafi"/>
              <w:ind w:firstLine="0"/>
              <w:rPr>
                <w:spacing w:val="-4"/>
                <w:sz w:val="14"/>
                <w:szCs w:val="14"/>
                <w:lang w:val="sq-AL"/>
              </w:rPr>
            </w:pPr>
            <w:r w:rsidRPr="004566BE">
              <w:rPr>
                <w:spacing w:val="-4"/>
                <w:sz w:val="14"/>
                <w:szCs w:val="14"/>
                <w:lang w:val="sq-AL"/>
              </w:rPr>
              <w:t>AP 4</w:t>
            </w:r>
          </w:p>
        </w:tc>
        <w:tc>
          <w:tcPr>
            <w:tcW w:w="1170" w:type="dxa"/>
          </w:tcPr>
          <w:p w:rsidR="007461D7" w:rsidRPr="004566BE" w:rsidRDefault="007461D7" w:rsidP="007461D7">
            <w:pPr>
              <w:pStyle w:val="Paragrafi"/>
              <w:ind w:firstLine="0"/>
              <w:rPr>
                <w:spacing w:val="-4"/>
                <w:sz w:val="14"/>
                <w:szCs w:val="14"/>
                <w:lang w:val="sq-AL"/>
              </w:rPr>
            </w:pPr>
            <w:r w:rsidRPr="004566BE">
              <w:rPr>
                <w:spacing w:val="-4"/>
                <w:sz w:val="14"/>
                <w:szCs w:val="14"/>
                <w:lang w:val="sq-AL"/>
              </w:rPr>
              <w:t>Total</w:t>
            </w:r>
          </w:p>
        </w:tc>
        <w:tc>
          <w:tcPr>
            <w:tcW w:w="1080" w:type="dxa"/>
          </w:tcPr>
          <w:p w:rsidR="007461D7" w:rsidRPr="004566BE" w:rsidRDefault="007461D7" w:rsidP="007461D7">
            <w:pPr>
              <w:pStyle w:val="Paragrafi"/>
              <w:ind w:firstLine="0"/>
              <w:rPr>
                <w:spacing w:val="-4"/>
                <w:sz w:val="14"/>
                <w:szCs w:val="14"/>
                <w:lang w:val="sq-AL"/>
              </w:rPr>
            </w:pPr>
            <w:r w:rsidRPr="004566BE">
              <w:rPr>
                <w:spacing w:val="-4"/>
                <w:sz w:val="14"/>
                <w:szCs w:val="14"/>
                <w:lang w:val="sq-AL"/>
              </w:rPr>
              <w:t>13.396.242</w:t>
            </w:r>
          </w:p>
        </w:tc>
        <w:tc>
          <w:tcPr>
            <w:tcW w:w="1155" w:type="dxa"/>
          </w:tcPr>
          <w:p w:rsidR="007461D7" w:rsidRPr="004566BE" w:rsidRDefault="007461D7" w:rsidP="007461D7">
            <w:pPr>
              <w:pStyle w:val="Paragrafi"/>
              <w:ind w:firstLine="0"/>
              <w:rPr>
                <w:spacing w:val="-4"/>
                <w:sz w:val="14"/>
                <w:szCs w:val="14"/>
                <w:lang w:val="sq-AL"/>
              </w:rPr>
            </w:pPr>
            <w:r w:rsidRPr="004566BE">
              <w:rPr>
                <w:spacing w:val="-4"/>
                <w:sz w:val="14"/>
                <w:szCs w:val="14"/>
                <w:lang w:val="sq-AL"/>
              </w:rPr>
              <w:t>2.364.043</w:t>
            </w:r>
          </w:p>
        </w:tc>
        <w:tc>
          <w:tcPr>
            <w:tcW w:w="1028" w:type="dxa"/>
          </w:tcPr>
          <w:p w:rsidR="007461D7" w:rsidRPr="004566BE" w:rsidRDefault="007461D7" w:rsidP="007461D7">
            <w:pPr>
              <w:pStyle w:val="Paragrafi"/>
              <w:ind w:firstLine="0"/>
              <w:rPr>
                <w:spacing w:val="-4"/>
                <w:sz w:val="14"/>
                <w:szCs w:val="14"/>
                <w:lang w:val="sq-AL"/>
              </w:rPr>
            </w:pPr>
            <w:r w:rsidRPr="004566BE">
              <w:rPr>
                <w:spacing w:val="-4"/>
                <w:sz w:val="14"/>
                <w:szCs w:val="14"/>
                <w:lang w:val="sq-AL"/>
              </w:rPr>
              <w:t>1.891.234</w:t>
            </w:r>
          </w:p>
        </w:tc>
        <w:tc>
          <w:tcPr>
            <w:tcW w:w="1028" w:type="dxa"/>
          </w:tcPr>
          <w:p w:rsidR="007461D7" w:rsidRPr="004566BE" w:rsidRDefault="007461D7" w:rsidP="007461D7">
            <w:pPr>
              <w:pStyle w:val="Paragrafi"/>
              <w:ind w:firstLine="0"/>
              <w:rPr>
                <w:spacing w:val="-4"/>
                <w:sz w:val="14"/>
                <w:szCs w:val="14"/>
                <w:lang w:val="sq-AL"/>
              </w:rPr>
            </w:pPr>
            <w:r w:rsidRPr="004566BE">
              <w:rPr>
                <w:spacing w:val="-4"/>
                <w:sz w:val="14"/>
                <w:szCs w:val="14"/>
                <w:lang w:val="sq-AL"/>
              </w:rPr>
              <w:t>472.809</w:t>
            </w:r>
          </w:p>
        </w:tc>
        <w:tc>
          <w:tcPr>
            <w:tcW w:w="839" w:type="dxa"/>
          </w:tcPr>
          <w:p w:rsidR="007461D7" w:rsidRPr="004566BE" w:rsidRDefault="007461D7" w:rsidP="007461D7">
            <w:pPr>
              <w:pStyle w:val="Paragrafi"/>
              <w:ind w:firstLine="0"/>
              <w:rPr>
                <w:spacing w:val="-4"/>
                <w:sz w:val="14"/>
                <w:szCs w:val="14"/>
                <w:lang w:val="sq-AL"/>
              </w:rPr>
            </w:pPr>
            <w:r w:rsidRPr="004566BE">
              <w:rPr>
                <w:spacing w:val="-4"/>
                <w:sz w:val="14"/>
                <w:szCs w:val="14"/>
                <w:lang w:val="sq-AL"/>
              </w:rPr>
              <w:t>15.760.285</w:t>
            </w:r>
          </w:p>
        </w:tc>
        <w:tc>
          <w:tcPr>
            <w:tcW w:w="1440" w:type="dxa"/>
          </w:tcPr>
          <w:p w:rsidR="007461D7" w:rsidRPr="004566BE" w:rsidRDefault="007461D7" w:rsidP="007461D7">
            <w:pPr>
              <w:pStyle w:val="Paragrafi"/>
              <w:ind w:firstLine="0"/>
              <w:rPr>
                <w:spacing w:val="-4"/>
                <w:sz w:val="14"/>
                <w:szCs w:val="14"/>
                <w:lang w:val="sq-AL"/>
              </w:rPr>
            </w:pPr>
            <w:r w:rsidRPr="004566BE">
              <w:rPr>
                <w:spacing w:val="-4"/>
                <w:sz w:val="14"/>
                <w:szCs w:val="14"/>
                <w:lang w:val="sq-AL"/>
              </w:rPr>
              <w:t>84,9999984137%</w:t>
            </w:r>
          </w:p>
        </w:tc>
        <w:tc>
          <w:tcPr>
            <w:tcW w:w="990" w:type="dxa"/>
          </w:tcPr>
          <w:p w:rsidR="007461D7" w:rsidRPr="004566BE" w:rsidRDefault="007461D7" w:rsidP="007461D7">
            <w:pPr>
              <w:pStyle w:val="Paragrafi"/>
              <w:ind w:firstLine="0"/>
              <w:rPr>
                <w:spacing w:val="-4"/>
                <w:sz w:val="14"/>
                <w:szCs w:val="14"/>
                <w:lang w:val="sq-AL"/>
              </w:rPr>
            </w:pPr>
          </w:p>
        </w:tc>
        <w:tc>
          <w:tcPr>
            <w:tcW w:w="990" w:type="dxa"/>
          </w:tcPr>
          <w:p w:rsidR="007461D7" w:rsidRPr="004566BE" w:rsidRDefault="007461D7" w:rsidP="007461D7">
            <w:pPr>
              <w:pStyle w:val="Paragrafi"/>
              <w:ind w:firstLine="0"/>
              <w:rPr>
                <w:spacing w:val="-4"/>
                <w:sz w:val="14"/>
                <w:szCs w:val="14"/>
                <w:lang w:val="sq-AL"/>
              </w:rPr>
            </w:pPr>
          </w:p>
        </w:tc>
      </w:tr>
      <w:tr w:rsidR="007461D7" w:rsidRPr="004566BE" w:rsidTr="00427122">
        <w:trPr>
          <w:trHeight w:val="106"/>
          <w:jc w:val="center"/>
        </w:trPr>
        <w:tc>
          <w:tcPr>
            <w:tcW w:w="707" w:type="dxa"/>
          </w:tcPr>
          <w:p w:rsidR="007461D7" w:rsidRPr="004566BE" w:rsidRDefault="007461D7" w:rsidP="007461D7">
            <w:pPr>
              <w:pStyle w:val="Paragrafi"/>
              <w:ind w:firstLine="0"/>
              <w:rPr>
                <w:spacing w:val="-4"/>
                <w:sz w:val="14"/>
                <w:szCs w:val="14"/>
                <w:lang w:val="sq-AL"/>
              </w:rPr>
            </w:pPr>
            <w:r w:rsidRPr="004566BE">
              <w:rPr>
                <w:spacing w:val="-4"/>
                <w:sz w:val="14"/>
                <w:szCs w:val="14"/>
                <w:lang w:val="sq-AL"/>
              </w:rPr>
              <w:t>AP 5</w:t>
            </w:r>
          </w:p>
        </w:tc>
        <w:tc>
          <w:tcPr>
            <w:tcW w:w="1170" w:type="dxa"/>
          </w:tcPr>
          <w:p w:rsidR="007461D7" w:rsidRPr="004566BE" w:rsidRDefault="007461D7" w:rsidP="007461D7">
            <w:pPr>
              <w:pStyle w:val="Paragrafi"/>
              <w:ind w:firstLine="0"/>
              <w:rPr>
                <w:spacing w:val="-4"/>
                <w:sz w:val="14"/>
                <w:szCs w:val="14"/>
                <w:lang w:val="sq-AL"/>
              </w:rPr>
            </w:pPr>
            <w:r w:rsidRPr="004566BE">
              <w:rPr>
                <w:spacing w:val="-4"/>
                <w:sz w:val="14"/>
                <w:szCs w:val="14"/>
                <w:lang w:val="sq-AL"/>
              </w:rPr>
              <w:t xml:space="preserve">Publik </w:t>
            </w:r>
          </w:p>
        </w:tc>
        <w:tc>
          <w:tcPr>
            <w:tcW w:w="1080" w:type="dxa"/>
          </w:tcPr>
          <w:p w:rsidR="007461D7" w:rsidRPr="004566BE" w:rsidRDefault="007461D7" w:rsidP="007461D7">
            <w:pPr>
              <w:pStyle w:val="Paragrafi"/>
              <w:ind w:firstLine="0"/>
              <w:rPr>
                <w:spacing w:val="-4"/>
                <w:sz w:val="14"/>
                <w:szCs w:val="14"/>
                <w:lang w:val="sq-AL"/>
              </w:rPr>
            </w:pPr>
            <w:r w:rsidRPr="004566BE">
              <w:rPr>
                <w:spacing w:val="-4"/>
                <w:sz w:val="14"/>
                <w:szCs w:val="14"/>
                <w:lang w:val="sq-AL"/>
              </w:rPr>
              <w:t>7.880.142</w:t>
            </w:r>
          </w:p>
        </w:tc>
        <w:tc>
          <w:tcPr>
            <w:tcW w:w="1155" w:type="dxa"/>
          </w:tcPr>
          <w:p w:rsidR="007461D7" w:rsidRPr="004566BE" w:rsidRDefault="007461D7" w:rsidP="007461D7">
            <w:pPr>
              <w:pStyle w:val="Paragrafi"/>
              <w:ind w:firstLine="0"/>
              <w:rPr>
                <w:spacing w:val="-4"/>
                <w:sz w:val="14"/>
                <w:szCs w:val="14"/>
                <w:lang w:val="sq-AL"/>
              </w:rPr>
            </w:pPr>
            <w:r w:rsidRPr="004566BE">
              <w:rPr>
                <w:spacing w:val="-4"/>
                <w:sz w:val="14"/>
                <w:szCs w:val="14"/>
                <w:lang w:val="sq-AL"/>
              </w:rPr>
              <w:t>1.390.614</w:t>
            </w:r>
          </w:p>
        </w:tc>
        <w:tc>
          <w:tcPr>
            <w:tcW w:w="1028" w:type="dxa"/>
          </w:tcPr>
          <w:p w:rsidR="007461D7" w:rsidRPr="004566BE" w:rsidRDefault="007461D7" w:rsidP="007461D7">
            <w:pPr>
              <w:pStyle w:val="Paragrafi"/>
              <w:ind w:firstLine="0"/>
              <w:rPr>
                <w:spacing w:val="-4"/>
                <w:sz w:val="14"/>
                <w:szCs w:val="14"/>
                <w:lang w:val="sq-AL"/>
              </w:rPr>
            </w:pPr>
            <w:r w:rsidRPr="004566BE">
              <w:rPr>
                <w:spacing w:val="-4"/>
                <w:sz w:val="14"/>
                <w:szCs w:val="14"/>
                <w:lang w:val="sq-AL"/>
              </w:rPr>
              <w:t>1.390.614</w:t>
            </w:r>
          </w:p>
        </w:tc>
        <w:tc>
          <w:tcPr>
            <w:tcW w:w="1028" w:type="dxa"/>
          </w:tcPr>
          <w:p w:rsidR="007461D7" w:rsidRPr="004566BE" w:rsidRDefault="007461D7" w:rsidP="007461D7">
            <w:pPr>
              <w:pStyle w:val="Paragrafi"/>
              <w:ind w:firstLine="0"/>
              <w:rPr>
                <w:spacing w:val="-4"/>
                <w:sz w:val="14"/>
                <w:szCs w:val="14"/>
                <w:lang w:val="sq-AL"/>
              </w:rPr>
            </w:pPr>
          </w:p>
        </w:tc>
        <w:tc>
          <w:tcPr>
            <w:tcW w:w="839" w:type="dxa"/>
          </w:tcPr>
          <w:p w:rsidR="007461D7" w:rsidRPr="004566BE" w:rsidRDefault="007461D7" w:rsidP="007461D7">
            <w:pPr>
              <w:pStyle w:val="Paragrafi"/>
              <w:ind w:firstLine="0"/>
              <w:rPr>
                <w:spacing w:val="-4"/>
                <w:sz w:val="14"/>
                <w:szCs w:val="14"/>
                <w:lang w:val="sq-AL"/>
              </w:rPr>
            </w:pPr>
            <w:r w:rsidRPr="004566BE">
              <w:rPr>
                <w:spacing w:val="-4"/>
                <w:sz w:val="14"/>
                <w:szCs w:val="14"/>
                <w:lang w:val="sq-AL"/>
              </w:rPr>
              <w:t>9.270.756</w:t>
            </w:r>
          </w:p>
        </w:tc>
        <w:tc>
          <w:tcPr>
            <w:tcW w:w="1440" w:type="dxa"/>
          </w:tcPr>
          <w:p w:rsidR="007461D7" w:rsidRPr="004566BE" w:rsidRDefault="007461D7" w:rsidP="007461D7">
            <w:pPr>
              <w:pStyle w:val="Paragrafi"/>
              <w:ind w:firstLine="0"/>
              <w:rPr>
                <w:spacing w:val="-4"/>
                <w:sz w:val="14"/>
                <w:szCs w:val="14"/>
                <w:lang w:val="sq-AL"/>
              </w:rPr>
            </w:pPr>
            <w:r w:rsidRPr="004566BE">
              <w:rPr>
                <w:spacing w:val="-4"/>
                <w:sz w:val="14"/>
                <w:szCs w:val="14"/>
                <w:lang w:val="sq-AL"/>
              </w:rPr>
              <w:t>84,9999935280%</w:t>
            </w:r>
          </w:p>
        </w:tc>
        <w:tc>
          <w:tcPr>
            <w:tcW w:w="990" w:type="dxa"/>
          </w:tcPr>
          <w:p w:rsidR="007461D7" w:rsidRPr="004566BE" w:rsidRDefault="007461D7" w:rsidP="007461D7">
            <w:pPr>
              <w:pStyle w:val="Paragrafi"/>
              <w:ind w:firstLine="0"/>
              <w:rPr>
                <w:spacing w:val="-4"/>
                <w:sz w:val="14"/>
                <w:szCs w:val="14"/>
                <w:lang w:val="sq-AL"/>
              </w:rPr>
            </w:pPr>
          </w:p>
        </w:tc>
        <w:tc>
          <w:tcPr>
            <w:tcW w:w="990" w:type="dxa"/>
          </w:tcPr>
          <w:p w:rsidR="007461D7" w:rsidRPr="004566BE" w:rsidRDefault="007461D7" w:rsidP="007461D7">
            <w:pPr>
              <w:pStyle w:val="Paragrafi"/>
              <w:ind w:firstLine="0"/>
              <w:rPr>
                <w:spacing w:val="-4"/>
                <w:sz w:val="14"/>
                <w:szCs w:val="14"/>
                <w:lang w:val="sq-AL"/>
              </w:rPr>
            </w:pPr>
          </w:p>
        </w:tc>
      </w:tr>
      <w:tr w:rsidR="007461D7" w:rsidRPr="004566BE" w:rsidTr="00427122">
        <w:trPr>
          <w:trHeight w:val="133"/>
          <w:jc w:val="center"/>
        </w:trPr>
        <w:tc>
          <w:tcPr>
            <w:tcW w:w="707" w:type="dxa"/>
          </w:tcPr>
          <w:p w:rsidR="007461D7" w:rsidRPr="004566BE" w:rsidRDefault="007461D7" w:rsidP="007461D7">
            <w:pPr>
              <w:pStyle w:val="Paragrafi"/>
              <w:ind w:firstLine="0"/>
              <w:rPr>
                <w:spacing w:val="-4"/>
                <w:sz w:val="14"/>
                <w:szCs w:val="14"/>
                <w:lang w:val="sq-AL"/>
              </w:rPr>
            </w:pPr>
            <w:r w:rsidRPr="004566BE">
              <w:rPr>
                <w:spacing w:val="-4"/>
                <w:sz w:val="14"/>
                <w:szCs w:val="14"/>
                <w:lang w:val="sq-AL"/>
              </w:rPr>
              <w:t>TOTAL</w:t>
            </w:r>
          </w:p>
        </w:tc>
        <w:tc>
          <w:tcPr>
            <w:tcW w:w="1170" w:type="dxa"/>
          </w:tcPr>
          <w:p w:rsidR="007461D7" w:rsidRPr="004566BE" w:rsidRDefault="007461D7" w:rsidP="007461D7">
            <w:pPr>
              <w:pStyle w:val="Paragrafi"/>
              <w:ind w:firstLine="0"/>
              <w:rPr>
                <w:spacing w:val="-4"/>
                <w:sz w:val="14"/>
                <w:szCs w:val="14"/>
                <w:lang w:val="sq-AL"/>
              </w:rPr>
            </w:pPr>
          </w:p>
        </w:tc>
        <w:tc>
          <w:tcPr>
            <w:tcW w:w="1080" w:type="dxa"/>
          </w:tcPr>
          <w:p w:rsidR="007461D7" w:rsidRPr="004566BE" w:rsidRDefault="007461D7" w:rsidP="007461D7">
            <w:pPr>
              <w:pStyle w:val="Paragrafi"/>
              <w:ind w:firstLine="0"/>
              <w:rPr>
                <w:spacing w:val="-4"/>
                <w:sz w:val="14"/>
                <w:szCs w:val="14"/>
                <w:lang w:val="sq-AL"/>
              </w:rPr>
            </w:pPr>
            <w:r w:rsidRPr="004566BE">
              <w:rPr>
                <w:spacing w:val="-4"/>
                <w:sz w:val="14"/>
                <w:szCs w:val="14"/>
                <w:lang w:val="sq-AL"/>
              </w:rPr>
              <w:t>78.801.422</w:t>
            </w:r>
          </w:p>
        </w:tc>
        <w:tc>
          <w:tcPr>
            <w:tcW w:w="1155" w:type="dxa"/>
          </w:tcPr>
          <w:p w:rsidR="007461D7" w:rsidRPr="004566BE" w:rsidRDefault="007461D7" w:rsidP="007461D7">
            <w:pPr>
              <w:pStyle w:val="Paragrafi"/>
              <w:ind w:firstLine="0"/>
              <w:rPr>
                <w:spacing w:val="-4"/>
                <w:sz w:val="14"/>
                <w:szCs w:val="14"/>
                <w:lang w:val="sq-AL"/>
              </w:rPr>
            </w:pPr>
            <w:r w:rsidRPr="004566BE">
              <w:rPr>
                <w:spacing w:val="-4"/>
                <w:sz w:val="14"/>
                <w:szCs w:val="14"/>
                <w:lang w:val="sq-AL"/>
              </w:rPr>
              <w:t>13.906.136</w:t>
            </w:r>
          </w:p>
        </w:tc>
        <w:tc>
          <w:tcPr>
            <w:tcW w:w="1028" w:type="dxa"/>
          </w:tcPr>
          <w:p w:rsidR="007461D7" w:rsidRPr="004566BE" w:rsidRDefault="007461D7" w:rsidP="007461D7">
            <w:pPr>
              <w:pStyle w:val="Paragrafi"/>
              <w:ind w:firstLine="0"/>
              <w:rPr>
                <w:spacing w:val="-4"/>
                <w:sz w:val="14"/>
                <w:szCs w:val="14"/>
                <w:lang w:val="sq-AL"/>
              </w:rPr>
            </w:pPr>
            <w:r w:rsidRPr="004566BE">
              <w:rPr>
                <w:spacing w:val="-4"/>
                <w:sz w:val="14"/>
                <w:szCs w:val="14"/>
                <w:lang w:val="sq-AL"/>
              </w:rPr>
              <w:t>11.792.402</w:t>
            </w:r>
          </w:p>
        </w:tc>
        <w:tc>
          <w:tcPr>
            <w:tcW w:w="1028" w:type="dxa"/>
          </w:tcPr>
          <w:p w:rsidR="007461D7" w:rsidRPr="004566BE" w:rsidRDefault="007461D7" w:rsidP="007461D7">
            <w:pPr>
              <w:pStyle w:val="Paragrafi"/>
              <w:ind w:firstLine="0"/>
              <w:rPr>
                <w:spacing w:val="-4"/>
                <w:sz w:val="14"/>
                <w:szCs w:val="14"/>
                <w:lang w:val="sq-AL"/>
              </w:rPr>
            </w:pPr>
            <w:r w:rsidRPr="004566BE">
              <w:rPr>
                <w:spacing w:val="-4"/>
                <w:sz w:val="14"/>
                <w:szCs w:val="14"/>
                <w:lang w:val="sq-AL"/>
              </w:rPr>
              <w:t>2.113.734</w:t>
            </w:r>
          </w:p>
        </w:tc>
        <w:tc>
          <w:tcPr>
            <w:tcW w:w="839" w:type="dxa"/>
          </w:tcPr>
          <w:p w:rsidR="007461D7" w:rsidRPr="004566BE" w:rsidRDefault="007461D7" w:rsidP="007461D7">
            <w:pPr>
              <w:pStyle w:val="Paragrafi"/>
              <w:ind w:firstLine="0"/>
              <w:rPr>
                <w:spacing w:val="-4"/>
                <w:sz w:val="14"/>
                <w:szCs w:val="14"/>
                <w:lang w:val="sq-AL"/>
              </w:rPr>
            </w:pPr>
            <w:r w:rsidRPr="004566BE">
              <w:rPr>
                <w:spacing w:val="-4"/>
                <w:sz w:val="14"/>
                <w:szCs w:val="14"/>
                <w:lang w:val="sq-AL"/>
              </w:rPr>
              <w:t>92.707.558</w:t>
            </w:r>
          </w:p>
        </w:tc>
        <w:tc>
          <w:tcPr>
            <w:tcW w:w="1440" w:type="dxa"/>
          </w:tcPr>
          <w:p w:rsidR="007461D7" w:rsidRPr="004566BE" w:rsidRDefault="007461D7" w:rsidP="007461D7">
            <w:pPr>
              <w:pStyle w:val="Paragrafi"/>
              <w:ind w:firstLine="0"/>
              <w:rPr>
                <w:spacing w:val="-4"/>
                <w:sz w:val="14"/>
                <w:szCs w:val="14"/>
                <w:lang w:val="sq-AL"/>
              </w:rPr>
            </w:pPr>
            <w:r w:rsidRPr="004566BE">
              <w:rPr>
                <w:spacing w:val="-4"/>
                <w:sz w:val="14"/>
                <w:szCs w:val="14"/>
                <w:lang w:val="sq-AL"/>
              </w:rPr>
              <w:t>84,9999975191%</w:t>
            </w:r>
          </w:p>
        </w:tc>
        <w:tc>
          <w:tcPr>
            <w:tcW w:w="990" w:type="dxa"/>
          </w:tcPr>
          <w:p w:rsidR="007461D7" w:rsidRPr="004566BE" w:rsidRDefault="007461D7" w:rsidP="007461D7">
            <w:pPr>
              <w:pStyle w:val="Paragrafi"/>
              <w:ind w:firstLine="0"/>
              <w:rPr>
                <w:spacing w:val="-4"/>
                <w:sz w:val="14"/>
                <w:szCs w:val="14"/>
                <w:lang w:val="sq-AL"/>
              </w:rPr>
            </w:pPr>
          </w:p>
        </w:tc>
        <w:tc>
          <w:tcPr>
            <w:tcW w:w="990" w:type="dxa"/>
          </w:tcPr>
          <w:p w:rsidR="007461D7" w:rsidRPr="004566BE" w:rsidRDefault="007461D7" w:rsidP="007461D7">
            <w:pPr>
              <w:pStyle w:val="Paragrafi"/>
              <w:ind w:firstLine="0"/>
              <w:rPr>
                <w:spacing w:val="-4"/>
                <w:sz w:val="14"/>
                <w:szCs w:val="14"/>
                <w:lang w:val="sq-AL"/>
              </w:rPr>
            </w:pPr>
          </w:p>
        </w:tc>
      </w:tr>
    </w:tbl>
    <w:p w:rsidR="007461D7" w:rsidRPr="004566BE" w:rsidRDefault="007461D7" w:rsidP="007461D7">
      <w:pPr>
        <w:pStyle w:val="Paragrafi"/>
        <w:rPr>
          <w:spacing w:val="-4"/>
          <w:lang w:val="sq-AL"/>
        </w:rPr>
      </w:pPr>
      <w:r w:rsidRPr="004566BE">
        <w:rPr>
          <w:spacing w:val="-4"/>
          <w:lang w:val="sq-AL"/>
        </w:rPr>
        <w:t>(1) Të plotësohet vetëm kur akset prioritare shprehen në kostot totale.</w:t>
      </w:r>
    </w:p>
    <w:p w:rsidR="007461D7" w:rsidRPr="004566BE" w:rsidRDefault="007461D7" w:rsidP="007461D7">
      <w:pPr>
        <w:pStyle w:val="Paragrafi"/>
        <w:rPr>
          <w:spacing w:val="-4"/>
          <w:lang w:val="sq-AL"/>
        </w:rPr>
      </w:pPr>
      <w:r w:rsidRPr="004566BE">
        <w:rPr>
          <w:spacing w:val="-4"/>
          <w:lang w:val="sq-AL"/>
        </w:rPr>
        <w:t>(2) Kjo normë mund të rrumbullakohet me numrin më të afërt në tabelë. Shkalla e saktë që përdoret për të rimbursuar pagesat është raporti (f).</w:t>
      </w:r>
    </w:p>
    <w:p w:rsidR="007461D7" w:rsidRPr="00427122" w:rsidRDefault="007461D7" w:rsidP="007461D7">
      <w:pPr>
        <w:pStyle w:val="Paragrafi"/>
        <w:rPr>
          <w:spacing w:val="-4"/>
          <w:sz w:val="10"/>
          <w:lang w:val="sq-AL"/>
        </w:rPr>
      </w:pPr>
    </w:p>
    <w:p w:rsidR="007461D7" w:rsidRPr="004566BE" w:rsidRDefault="007461D7" w:rsidP="007461D7">
      <w:pPr>
        <w:pStyle w:val="Paragrafi"/>
        <w:rPr>
          <w:spacing w:val="-4"/>
          <w:lang w:val="sq-AL"/>
        </w:rPr>
      </w:pPr>
      <w:r w:rsidRPr="004566BE">
        <w:rPr>
          <w:spacing w:val="-4"/>
          <w:lang w:val="sq-AL"/>
        </w:rPr>
        <w:t>3.2.B. NDARJA</w:t>
      </w:r>
      <w:r w:rsidR="001407AB" w:rsidRPr="004566BE">
        <w:rPr>
          <w:spacing w:val="-4"/>
          <w:lang w:val="sq-AL"/>
        </w:rPr>
        <w:t xml:space="preserve"> </w:t>
      </w:r>
      <w:r w:rsidRPr="004566BE">
        <w:rPr>
          <w:spacing w:val="-4"/>
          <w:lang w:val="sq-AL"/>
        </w:rPr>
        <w:t>SIPAS</w:t>
      </w:r>
      <w:r w:rsidR="001407AB" w:rsidRPr="004566BE">
        <w:rPr>
          <w:spacing w:val="-4"/>
          <w:lang w:val="sq-AL"/>
        </w:rPr>
        <w:t xml:space="preserve"> </w:t>
      </w:r>
      <w:r w:rsidRPr="004566BE">
        <w:rPr>
          <w:spacing w:val="-4"/>
          <w:lang w:val="sq-AL"/>
        </w:rPr>
        <w:t>AKSIT</w:t>
      </w:r>
      <w:r w:rsidR="001407AB" w:rsidRPr="004566BE">
        <w:rPr>
          <w:spacing w:val="-4"/>
          <w:lang w:val="sq-AL"/>
        </w:rPr>
        <w:t xml:space="preserve"> </w:t>
      </w:r>
      <w:r w:rsidRPr="004566BE">
        <w:rPr>
          <w:spacing w:val="-4"/>
          <w:lang w:val="sq-AL"/>
        </w:rPr>
        <w:t>PRIORITAR</w:t>
      </w:r>
      <w:r w:rsidR="001407AB" w:rsidRPr="004566BE">
        <w:rPr>
          <w:spacing w:val="-4"/>
          <w:lang w:val="sq-AL"/>
        </w:rPr>
        <w:t xml:space="preserve"> </w:t>
      </w:r>
      <w:r w:rsidRPr="004566BE">
        <w:rPr>
          <w:spacing w:val="-4"/>
          <w:lang w:val="sq-AL"/>
        </w:rPr>
        <w:t>DHE PRIORITETIT</w:t>
      </w:r>
      <w:r w:rsidR="001407AB" w:rsidRPr="004566BE">
        <w:rPr>
          <w:spacing w:val="-4"/>
          <w:lang w:val="sq-AL"/>
        </w:rPr>
        <w:t xml:space="preserve"> </w:t>
      </w:r>
      <w:r w:rsidRPr="004566BE">
        <w:rPr>
          <w:spacing w:val="-4"/>
          <w:lang w:val="sq-AL"/>
        </w:rPr>
        <w:t>TEMATIK</w:t>
      </w:r>
    </w:p>
    <w:p w:rsidR="007461D7" w:rsidRPr="004566BE" w:rsidRDefault="007461D7" w:rsidP="007461D7">
      <w:pPr>
        <w:pStyle w:val="Paragrafi"/>
        <w:rPr>
          <w:spacing w:val="-4"/>
          <w:lang w:val="sq-AL"/>
        </w:rPr>
      </w:pPr>
      <w:r w:rsidRPr="004566BE">
        <w:rPr>
          <w:spacing w:val="-4"/>
          <w:lang w:val="sq-AL"/>
        </w:rPr>
        <w:t xml:space="preserve">(Referencë: shkronja </w:t>
      </w:r>
      <w:r w:rsidR="004B0AEE" w:rsidRPr="004566BE">
        <w:rPr>
          <w:spacing w:val="-4"/>
          <w:lang w:val="sq-AL"/>
        </w:rPr>
        <w:t>“</w:t>
      </w:r>
      <w:r w:rsidRPr="004566BE">
        <w:rPr>
          <w:spacing w:val="-4"/>
          <w:lang w:val="sq-AL"/>
        </w:rPr>
        <w:t>d</w:t>
      </w:r>
      <w:r w:rsidR="004B0AEE" w:rsidRPr="004566BE">
        <w:rPr>
          <w:spacing w:val="-4"/>
          <w:lang w:val="sq-AL"/>
        </w:rPr>
        <w:t>”</w:t>
      </w:r>
      <w:r w:rsidRPr="004566BE">
        <w:rPr>
          <w:spacing w:val="-4"/>
          <w:lang w:val="sq-AL"/>
        </w:rPr>
        <w:t xml:space="preserve"> dhe </w:t>
      </w:r>
      <w:r w:rsidR="004B0AEE" w:rsidRPr="004566BE">
        <w:rPr>
          <w:spacing w:val="-4"/>
          <w:lang w:val="sq-AL"/>
        </w:rPr>
        <w:t>“</w:t>
      </w:r>
      <w:r w:rsidRPr="004566BE">
        <w:rPr>
          <w:spacing w:val="-4"/>
          <w:lang w:val="sq-AL"/>
        </w:rPr>
        <w:t>ii</w:t>
      </w:r>
      <w:r w:rsidR="004B0AEE" w:rsidRPr="004566BE">
        <w:rPr>
          <w:spacing w:val="-4"/>
          <w:lang w:val="sq-AL"/>
        </w:rPr>
        <w:t>”</w:t>
      </w:r>
      <w:r w:rsidRPr="004566BE">
        <w:rPr>
          <w:spacing w:val="-4"/>
          <w:lang w:val="sq-AL"/>
        </w:rPr>
        <w:t xml:space="preserve"> e nenit 8, pika 2, e Rreg</w:t>
      </w:r>
      <w:r w:rsidR="00EB524B" w:rsidRPr="004566BE">
        <w:rPr>
          <w:spacing w:val="-4"/>
          <w:lang w:val="sq-AL"/>
        </w:rPr>
        <w:t>ullores (BE) n</w:t>
      </w:r>
      <w:r w:rsidRPr="004566BE">
        <w:rPr>
          <w:spacing w:val="-4"/>
          <w:lang w:val="sq-AL"/>
        </w:rPr>
        <w:t>r. 1299/2013)</w:t>
      </w:r>
    </w:p>
    <w:p w:rsidR="00427122" w:rsidRPr="00427122" w:rsidRDefault="00427122" w:rsidP="007461D7">
      <w:pPr>
        <w:pStyle w:val="Paragrafi"/>
        <w:rPr>
          <w:spacing w:val="-4"/>
          <w:sz w:val="10"/>
          <w:lang w:val="sq-AL"/>
        </w:rPr>
      </w:pPr>
    </w:p>
    <w:p w:rsidR="007461D7" w:rsidRPr="004566BE" w:rsidRDefault="007461D7" w:rsidP="007461D7">
      <w:pPr>
        <w:pStyle w:val="Paragrafi"/>
        <w:rPr>
          <w:spacing w:val="-4"/>
          <w:lang w:val="sq-AL"/>
        </w:rPr>
      </w:pPr>
      <w:r w:rsidRPr="004566BE">
        <w:rPr>
          <w:spacing w:val="-4"/>
          <w:lang w:val="sq-AL"/>
        </w:rPr>
        <w:t>Tabela</w:t>
      </w:r>
      <w:r w:rsidR="001407AB" w:rsidRPr="004566BE">
        <w:rPr>
          <w:spacing w:val="-4"/>
          <w:lang w:val="sq-AL"/>
        </w:rPr>
        <w:t xml:space="preserve"> </w:t>
      </w:r>
      <w:r w:rsidRPr="004566BE">
        <w:rPr>
          <w:spacing w:val="-4"/>
          <w:lang w:val="sq-AL"/>
        </w:rPr>
        <w:t>17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8"/>
        <w:gridCol w:w="1350"/>
        <w:gridCol w:w="1800"/>
        <w:gridCol w:w="2160"/>
        <w:gridCol w:w="2250"/>
      </w:tblGrid>
      <w:tr w:rsidR="00C915B3" w:rsidRPr="004566BE" w:rsidTr="00A3745D">
        <w:trPr>
          <w:jc w:val="center"/>
        </w:trPr>
        <w:tc>
          <w:tcPr>
            <w:tcW w:w="1728" w:type="dxa"/>
          </w:tcPr>
          <w:p w:rsidR="007461D7" w:rsidRPr="004566BE" w:rsidRDefault="007461D7" w:rsidP="00EB524B">
            <w:pPr>
              <w:pStyle w:val="Paragrafi"/>
              <w:ind w:firstLine="0"/>
              <w:jc w:val="center"/>
              <w:rPr>
                <w:b/>
                <w:spacing w:val="-4"/>
                <w:sz w:val="18"/>
                <w:szCs w:val="18"/>
                <w:lang w:val="sq-AL"/>
              </w:rPr>
            </w:pPr>
          </w:p>
        </w:tc>
        <w:tc>
          <w:tcPr>
            <w:tcW w:w="1350" w:type="dxa"/>
          </w:tcPr>
          <w:p w:rsidR="007461D7" w:rsidRPr="004566BE" w:rsidRDefault="007461D7" w:rsidP="00EB524B">
            <w:pPr>
              <w:pStyle w:val="Paragrafi"/>
              <w:ind w:firstLine="0"/>
              <w:jc w:val="center"/>
              <w:rPr>
                <w:b/>
                <w:spacing w:val="-4"/>
                <w:sz w:val="18"/>
                <w:szCs w:val="18"/>
                <w:lang w:val="sq-AL"/>
              </w:rPr>
            </w:pPr>
            <w:r w:rsidRPr="004566BE">
              <w:rPr>
                <w:b/>
                <w:spacing w:val="-4"/>
                <w:sz w:val="18"/>
                <w:szCs w:val="18"/>
                <w:lang w:val="sq-AL"/>
              </w:rPr>
              <w:t>PRIORITETI TEMATIK</w:t>
            </w:r>
          </w:p>
        </w:tc>
        <w:tc>
          <w:tcPr>
            <w:tcW w:w="1800" w:type="dxa"/>
          </w:tcPr>
          <w:p w:rsidR="007461D7" w:rsidRPr="004566BE" w:rsidRDefault="007461D7" w:rsidP="00EB524B">
            <w:pPr>
              <w:pStyle w:val="Paragrafi"/>
              <w:ind w:firstLine="0"/>
              <w:jc w:val="center"/>
              <w:rPr>
                <w:b/>
                <w:spacing w:val="-4"/>
                <w:sz w:val="18"/>
                <w:szCs w:val="18"/>
                <w:lang w:val="sq-AL"/>
              </w:rPr>
            </w:pPr>
            <w:r w:rsidRPr="004566BE">
              <w:rPr>
                <w:b/>
                <w:spacing w:val="-4"/>
                <w:sz w:val="18"/>
                <w:szCs w:val="18"/>
                <w:lang w:val="sq-AL"/>
              </w:rPr>
              <w:t>MBËSHTETJA E UNIONIT</w:t>
            </w:r>
          </w:p>
        </w:tc>
        <w:tc>
          <w:tcPr>
            <w:tcW w:w="2160" w:type="dxa"/>
          </w:tcPr>
          <w:p w:rsidR="007461D7" w:rsidRPr="004566BE" w:rsidRDefault="007461D7" w:rsidP="00EB524B">
            <w:pPr>
              <w:pStyle w:val="Paragrafi"/>
              <w:ind w:firstLine="0"/>
              <w:jc w:val="center"/>
              <w:rPr>
                <w:b/>
                <w:spacing w:val="-4"/>
                <w:sz w:val="18"/>
                <w:szCs w:val="18"/>
                <w:lang w:val="sq-AL"/>
              </w:rPr>
            </w:pPr>
            <w:r w:rsidRPr="004566BE">
              <w:rPr>
                <w:b/>
                <w:spacing w:val="-4"/>
                <w:sz w:val="18"/>
                <w:szCs w:val="18"/>
                <w:lang w:val="sq-AL"/>
              </w:rPr>
              <w:t>HOMOLOGU KOMBETAR</w:t>
            </w:r>
          </w:p>
        </w:tc>
        <w:tc>
          <w:tcPr>
            <w:tcW w:w="2250" w:type="dxa"/>
          </w:tcPr>
          <w:p w:rsidR="007461D7" w:rsidRPr="004566BE" w:rsidRDefault="007461D7" w:rsidP="00EB524B">
            <w:pPr>
              <w:pStyle w:val="Paragrafi"/>
              <w:ind w:firstLine="0"/>
              <w:jc w:val="center"/>
              <w:rPr>
                <w:b/>
                <w:spacing w:val="-4"/>
                <w:sz w:val="18"/>
                <w:szCs w:val="18"/>
                <w:lang w:val="sq-AL"/>
              </w:rPr>
            </w:pPr>
            <w:r w:rsidRPr="004566BE">
              <w:rPr>
                <w:b/>
                <w:spacing w:val="-4"/>
                <w:sz w:val="18"/>
                <w:szCs w:val="18"/>
                <w:lang w:val="sq-AL"/>
              </w:rPr>
              <w:t>TOTALI</w:t>
            </w:r>
          </w:p>
        </w:tc>
      </w:tr>
      <w:tr w:rsidR="00C915B3" w:rsidRPr="004566BE" w:rsidTr="00A3745D">
        <w:trPr>
          <w:jc w:val="center"/>
        </w:trPr>
        <w:tc>
          <w:tcPr>
            <w:tcW w:w="1728" w:type="dxa"/>
          </w:tcPr>
          <w:p w:rsidR="007461D7" w:rsidRPr="004566BE" w:rsidRDefault="007461D7" w:rsidP="00A3745D">
            <w:pPr>
              <w:pStyle w:val="Paragrafi"/>
              <w:ind w:firstLine="0"/>
              <w:rPr>
                <w:spacing w:val="-4"/>
                <w:sz w:val="18"/>
                <w:szCs w:val="18"/>
                <w:lang w:val="sq-AL"/>
              </w:rPr>
            </w:pPr>
            <w:r w:rsidRPr="004566BE">
              <w:rPr>
                <w:spacing w:val="-4"/>
                <w:sz w:val="18"/>
                <w:szCs w:val="18"/>
                <w:lang w:val="sq-AL"/>
              </w:rPr>
              <w:t>Aksi prioritar 1</w:t>
            </w:r>
          </w:p>
        </w:tc>
        <w:tc>
          <w:tcPr>
            <w:tcW w:w="1350" w:type="dxa"/>
          </w:tcPr>
          <w:p w:rsidR="007461D7" w:rsidRPr="004566BE" w:rsidRDefault="007461D7" w:rsidP="00A3745D">
            <w:pPr>
              <w:pStyle w:val="Paragrafi"/>
              <w:ind w:firstLine="0"/>
              <w:rPr>
                <w:spacing w:val="-4"/>
                <w:sz w:val="18"/>
                <w:szCs w:val="18"/>
                <w:lang w:val="sq-AL"/>
              </w:rPr>
            </w:pPr>
            <w:r w:rsidRPr="004566BE">
              <w:rPr>
                <w:spacing w:val="-4"/>
                <w:sz w:val="18"/>
                <w:szCs w:val="18"/>
                <w:lang w:val="sq-AL"/>
              </w:rPr>
              <w:t>PT G</w:t>
            </w:r>
          </w:p>
        </w:tc>
        <w:tc>
          <w:tcPr>
            <w:tcW w:w="1800" w:type="dxa"/>
          </w:tcPr>
          <w:p w:rsidR="007461D7" w:rsidRPr="004566BE" w:rsidRDefault="007461D7" w:rsidP="00EB524B">
            <w:pPr>
              <w:pStyle w:val="Paragrafi"/>
              <w:ind w:firstLine="0"/>
              <w:jc w:val="right"/>
              <w:rPr>
                <w:spacing w:val="-4"/>
                <w:sz w:val="18"/>
                <w:szCs w:val="18"/>
                <w:lang w:val="sq-AL"/>
              </w:rPr>
            </w:pPr>
            <w:r w:rsidRPr="004566BE">
              <w:rPr>
                <w:spacing w:val="-4"/>
                <w:sz w:val="18"/>
                <w:szCs w:val="18"/>
                <w:lang w:val="sq-AL"/>
              </w:rPr>
              <w:t>15.760.284</w:t>
            </w:r>
          </w:p>
        </w:tc>
        <w:tc>
          <w:tcPr>
            <w:tcW w:w="2160" w:type="dxa"/>
          </w:tcPr>
          <w:p w:rsidR="007461D7" w:rsidRPr="004566BE" w:rsidRDefault="007461D7" w:rsidP="00EB524B">
            <w:pPr>
              <w:pStyle w:val="Paragrafi"/>
              <w:ind w:firstLine="0"/>
              <w:jc w:val="right"/>
              <w:rPr>
                <w:spacing w:val="-4"/>
                <w:sz w:val="18"/>
                <w:szCs w:val="18"/>
                <w:lang w:val="sq-AL"/>
              </w:rPr>
            </w:pPr>
            <w:r w:rsidRPr="004566BE">
              <w:rPr>
                <w:spacing w:val="-4"/>
                <w:sz w:val="18"/>
                <w:szCs w:val="18"/>
                <w:lang w:val="sq-AL"/>
              </w:rPr>
              <w:t>2.781.227</w:t>
            </w:r>
          </w:p>
        </w:tc>
        <w:tc>
          <w:tcPr>
            <w:tcW w:w="2250" w:type="dxa"/>
          </w:tcPr>
          <w:p w:rsidR="007461D7" w:rsidRPr="004566BE" w:rsidRDefault="007461D7" w:rsidP="00EB524B">
            <w:pPr>
              <w:pStyle w:val="Paragrafi"/>
              <w:ind w:firstLine="0"/>
              <w:jc w:val="right"/>
              <w:rPr>
                <w:spacing w:val="-4"/>
                <w:sz w:val="18"/>
                <w:szCs w:val="18"/>
                <w:lang w:val="sq-AL"/>
              </w:rPr>
            </w:pPr>
            <w:r w:rsidRPr="004566BE">
              <w:rPr>
                <w:spacing w:val="-4"/>
                <w:sz w:val="18"/>
                <w:szCs w:val="18"/>
                <w:lang w:val="sq-AL"/>
              </w:rPr>
              <w:t>18.541.511</w:t>
            </w:r>
          </w:p>
        </w:tc>
      </w:tr>
      <w:tr w:rsidR="00C915B3" w:rsidRPr="004566BE" w:rsidTr="00A3745D">
        <w:trPr>
          <w:jc w:val="center"/>
        </w:trPr>
        <w:tc>
          <w:tcPr>
            <w:tcW w:w="1728" w:type="dxa"/>
          </w:tcPr>
          <w:p w:rsidR="007461D7" w:rsidRPr="004566BE" w:rsidRDefault="007461D7" w:rsidP="00A3745D">
            <w:pPr>
              <w:pStyle w:val="Paragrafi"/>
              <w:ind w:firstLine="0"/>
              <w:rPr>
                <w:spacing w:val="-4"/>
                <w:sz w:val="18"/>
                <w:szCs w:val="18"/>
                <w:lang w:val="sq-AL"/>
              </w:rPr>
            </w:pPr>
            <w:r w:rsidRPr="004566BE">
              <w:rPr>
                <w:spacing w:val="-4"/>
                <w:sz w:val="18"/>
                <w:szCs w:val="18"/>
                <w:lang w:val="sq-AL"/>
              </w:rPr>
              <w:t>Aksi prioritar 2</w:t>
            </w:r>
          </w:p>
        </w:tc>
        <w:tc>
          <w:tcPr>
            <w:tcW w:w="1350" w:type="dxa"/>
          </w:tcPr>
          <w:p w:rsidR="007461D7" w:rsidRPr="004566BE" w:rsidRDefault="007461D7" w:rsidP="00A3745D">
            <w:pPr>
              <w:pStyle w:val="Paragrafi"/>
              <w:ind w:firstLine="0"/>
              <w:rPr>
                <w:spacing w:val="-4"/>
                <w:sz w:val="18"/>
                <w:szCs w:val="18"/>
                <w:lang w:val="sq-AL"/>
              </w:rPr>
            </w:pPr>
            <w:r w:rsidRPr="004566BE">
              <w:rPr>
                <w:spacing w:val="-4"/>
                <w:sz w:val="18"/>
                <w:szCs w:val="18"/>
                <w:lang w:val="sq-AL"/>
              </w:rPr>
              <w:t>PT D</w:t>
            </w:r>
          </w:p>
        </w:tc>
        <w:tc>
          <w:tcPr>
            <w:tcW w:w="1800" w:type="dxa"/>
          </w:tcPr>
          <w:p w:rsidR="007461D7" w:rsidRPr="004566BE" w:rsidRDefault="007461D7" w:rsidP="00EB524B">
            <w:pPr>
              <w:pStyle w:val="Paragrafi"/>
              <w:ind w:firstLine="0"/>
              <w:jc w:val="right"/>
              <w:rPr>
                <w:spacing w:val="-4"/>
                <w:sz w:val="18"/>
                <w:szCs w:val="18"/>
                <w:lang w:val="sq-AL"/>
              </w:rPr>
            </w:pPr>
            <w:r w:rsidRPr="004566BE">
              <w:rPr>
                <w:spacing w:val="-4"/>
                <w:sz w:val="18"/>
                <w:szCs w:val="18"/>
                <w:lang w:val="sq-AL"/>
              </w:rPr>
              <w:t>22.064.398</w:t>
            </w:r>
          </w:p>
        </w:tc>
        <w:tc>
          <w:tcPr>
            <w:tcW w:w="2160" w:type="dxa"/>
          </w:tcPr>
          <w:p w:rsidR="007461D7" w:rsidRPr="004566BE" w:rsidRDefault="007461D7" w:rsidP="00EB524B">
            <w:pPr>
              <w:pStyle w:val="Paragrafi"/>
              <w:ind w:firstLine="0"/>
              <w:jc w:val="right"/>
              <w:rPr>
                <w:spacing w:val="-4"/>
                <w:sz w:val="18"/>
                <w:szCs w:val="18"/>
                <w:lang w:val="sq-AL"/>
              </w:rPr>
            </w:pPr>
            <w:r w:rsidRPr="004566BE">
              <w:rPr>
                <w:spacing w:val="-4"/>
                <w:sz w:val="18"/>
                <w:szCs w:val="18"/>
                <w:lang w:val="sq-AL"/>
              </w:rPr>
              <w:t>3.893.718</w:t>
            </w:r>
          </w:p>
        </w:tc>
        <w:tc>
          <w:tcPr>
            <w:tcW w:w="2250" w:type="dxa"/>
          </w:tcPr>
          <w:p w:rsidR="007461D7" w:rsidRPr="004566BE" w:rsidRDefault="007461D7" w:rsidP="00EB524B">
            <w:pPr>
              <w:pStyle w:val="Paragrafi"/>
              <w:ind w:firstLine="0"/>
              <w:jc w:val="right"/>
              <w:rPr>
                <w:spacing w:val="-4"/>
                <w:sz w:val="18"/>
                <w:szCs w:val="18"/>
                <w:lang w:val="sq-AL"/>
              </w:rPr>
            </w:pPr>
            <w:r w:rsidRPr="004566BE">
              <w:rPr>
                <w:spacing w:val="-4"/>
                <w:sz w:val="18"/>
                <w:szCs w:val="18"/>
                <w:lang w:val="sq-AL"/>
              </w:rPr>
              <w:t>25.958.116</w:t>
            </w:r>
          </w:p>
        </w:tc>
      </w:tr>
      <w:tr w:rsidR="00C915B3" w:rsidRPr="004566BE" w:rsidTr="00A3745D">
        <w:trPr>
          <w:jc w:val="center"/>
        </w:trPr>
        <w:tc>
          <w:tcPr>
            <w:tcW w:w="1728" w:type="dxa"/>
          </w:tcPr>
          <w:p w:rsidR="007461D7" w:rsidRPr="004566BE" w:rsidRDefault="007461D7" w:rsidP="00A3745D">
            <w:pPr>
              <w:pStyle w:val="Paragrafi"/>
              <w:ind w:firstLine="0"/>
              <w:rPr>
                <w:spacing w:val="-4"/>
                <w:sz w:val="18"/>
                <w:szCs w:val="18"/>
                <w:lang w:val="sq-AL"/>
              </w:rPr>
            </w:pPr>
            <w:r w:rsidRPr="004566BE">
              <w:rPr>
                <w:spacing w:val="-4"/>
                <w:sz w:val="18"/>
                <w:szCs w:val="18"/>
                <w:lang w:val="sq-AL"/>
              </w:rPr>
              <w:t>Aksi prioritar 3</w:t>
            </w:r>
          </w:p>
        </w:tc>
        <w:tc>
          <w:tcPr>
            <w:tcW w:w="1350" w:type="dxa"/>
          </w:tcPr>
          <w:p w:rsidR="007461D7" w:rsidRPr="004566BE" w:rsidRDefault="007461D7" w:rsidP="00A3745D">
            <w:pPr>
              <w:pStyle w:val="Paragrafi"/>
              <w:ind w:firstLine="0"/>
              <w:rPr>
                <w:spacing w:val="-4"/>
                <w:sz w:val="18"/>
                <w:szCs w:val="18"/>
                <w:lang w:val="sq-AL"/>
              </w:rPr>
            </w:pPr>
            <w:r w:rsidRPr="004566BE">
              <w:rPr>
                <w:spacing w:val="-4"/>
                <w:sz w:val="18"/>
                <w:szCs w:val="18"/>
                <w:lang w:val="sq-AL"/>
              </w:rPr>
              <w:t>PT B</w:t>
            </w:r>
          </w:p>
        </w:tc>
        <w:tc>
          <w:tcPr>
            <w:tcW w:w="1800" w:type="dxa"/>
          </w:tcPr>
          <w:p w:rsidR="007461D7" w:rsidRPr="004566BE" w:rsidRDefault="007461D7" w:rsidP="00EB524B">
            <w:pPr>
              <w:pStyle w:val="Paragrafi"/>
              <w:ind w:firstLine="0"/>
              <w:jc w:val="right"/>
              <w:rPr>
                <w:spacing w:val="-4"/>
                <w:sz w:val="18"/>
                <w:szCs w:val="18"/>
                <w:lang w:val="sq-AL"/>
              </w:rPr>
            </w:pPr>
            <w:r w:rsidRPr="004566BE">
              <w:rPr>
                <w:spacing w:val="-4"/>
                <w:sz w:val="18"/>
                <w:szCs w:val="18"/>
                <w:lang w:val="sq-AL"/>
              </w:rPr>
              <w:t>19.700.356</w:t>
            </w:r>
          </w:p>
        </w:tc>
        <w:tc>
          <w:tcPr>
            <w:tcW w:w="2160" w:type="dxa"/>
          </w:tcPr>
          <w:p w:rsidR="007461D7" w:rsidRPr="004566BE" w:rsidRDefault="007461D7" w:rsidP="00EB524B">
            <w:pPr>
              <w:pStyle w:val="Paragrafi"/>
              <w:ind w:firstLine="0"/>
              <w:jc w:val="right"/>
              <w:rPr>
                <w:spacing w:val="-4"/>
                <w:sz w:val="18"/>
                <w:szCs w:val="18"/>
                <w:lang w:val="sq-AL"/>
              </w:rPr>
            </w:pPr>
            <w:r w:rsidRPr="004566BE">
              <w:rPr>
                <w:spacing w:val="-4"/>
                <w:sz w:val="18"/>
                <w:szCs w:val="18"/>
                <w:lang w:val="sq-AL"/>
              </w:rPr>
              <w:t>3.476.534</w:t>
            </w:r>
          </w:p>
        </w:tc>
        <w:tc>
          <w:tcPr>
            <w:tcW w:w="2250" w:type="dxa"/>
          </w:tcPr>
          <w:p w:rsidR="007461D7" w:rsidRPr="004566BE" w:rsidRDefault="007461D7" w:rsidP="00EB524B">
            <w:pPr>
              <w:pStyle w:val="Paragrafi"/>
              <w:ind w:firstLine="0"/>
              <w:jc w:val="right"/>
              <w:rPr>
                <w:spacing w:val="-4"/>
                <w:sz w:val="18"/>
                <w:szCs w:val="18"/>
                <w:lang w:val="sq-AL"/>
              </w:rPr>
            </w:pPr>
            <w:r w:rsidRPr="004566BE">
              <w:rPr>
                <w:spacing w:val="-4"/>
                <w:sz w:val="18"/>
                <w:szCs w:val="18"/>
                <w:lang w:val="sq-AL"/>
              </w:rPr>
              <w:t>23.176.890</w:t>
            </w:r>
          </w:p>
        </w:tc>
      </w:tr>
      <w:tr w:rsidR="00C915B3" w:rsidRPr="004566BE" w:rsidTr="00A3745D">
        <w:trPr>
          <w:jc w:val="center"/>
        </w:trPr>
        <w:tc>
          <w:tcPr>
            <w:tcW w:w="1728" w:type="dxa"/>
          </w:tcPr>
          <w:p w:rsidR="007461D7" w:rsidRPr="004566BE" w:rsidRDefault="007461D7" w:rsidP="00A3745D">
            <w:pPr>
              <w:pStyle w:val="Paragrafi"/>
              <w:ind w:firstLine="0"/>
              <w:rPr>
                <w:spacing w:val="-4"/>
                <w:sz w:val="18"/>
                <w:szCs w:val="18"/>
                <w:lang w:val="sq-AL"/>
              </w:rPr>
            </w:pPr>
            <w:r w:rsidRPr="004566BE">
              <w:rPr>
                <w:spacing w:val="-4"/>
                <w:sz w:val="18"/>
                <w:szCs w:val="18"/>
                <w:lang w:val="sq-AL"/>
              </w:rPr>
              <w:t>Aksi prioritar 4</w:t>
            </w:r>
          </w:p>
        </w:tc>
        <w:tc>
          <w:tcPr>
            <w:tcW w:w="1350" w:type="dxa"/>
          </w:tcPr>
          <w:p w:rsidR="007461D7" w:rsidRPr="004566BE" w:rsidRDefault="007461D7" w:rsidP="00A3745D">
            <w:pPr>
              <w:pStyle w:val="Paragrafi"/>
              <w:ind w:firstLine="0"/>
              <w:rPr>
                <w:spacing w:val="-4"/>
                <w:sz w:val="18"/>
                <w:szCs w:val="18"/>
                <w:lang w:val="sq-AL"/>
              </w:rPr>
            </w:pPr>
            <w:r w:rsidRPr="004566BE">
              <w:rPr>
                <w:spacing w:val="-4"/>
                <w:sz w:val="18"/>
                <w:szCs w:val="18"/>
                <w:lang w:val="sq-AL"/>
              </w:rPr>
              <w:t>PT C</w:t>
            </w:r>
          </w:p>
        </w:tc>
        <w:tc>
          <w:tcPr>
            <w:tcW w:w="1800" w:type="dxa"/>
          </w:tcPr>
          <w:p w:rsidR="007461D7" w:rsidRPr="004566BE" w:rsidRDefault="007461D7" w:rsidP="00EB524B">
            <w:pPr>
              <w:pStyle w:val="Paragrafi"/>
              <w:ind w:firstLine="0"/>
              <w:jc w:val="right"/>
              <w:rPr>
                <w:spacing w:val="-4"/>
                <w:sz w:val="18"/>
                <w:szCs w:val="18"/>
                <w:lang w:val="sq-AL"/>
              </w:rPr>
            </w:pPr>
            <w:r w:rsidRPr="004566BE">
              <w:rPr>
                <w:spacing w:val="-4"/>
                <w:sz w:val="18"/>
                <w:szCs w:val="18"/>
                <w:lang w:val="sq-AL"/>
              </w:rPr>
              <w:t>13.396.242</w:t>
            </w:r>
          </w:p>
        </w:tc>
        <w:tc>
          <w:tcPr>
            <w:tcW w:w="2160" w:type="dxa"/>
          </w:tcPr>
          <w:p w:rsidR="007461D7" w:rsidRPr="004566BE" w:rsidRDefault="007461D7" w:rsidP="00EB524B">
            <w:pPr>
              <w:pStyle w:val="Paragrafi"/>
              <w:ind w:firstLine="0"/>
              <w:jc w:val="right"/>
              <w:rPr>
                <w:spacing w:val="-4"/>
                <w:sz w:val="18"/>
                <w:szCs w:val="18"/>
                <w:lang w:val="sq-AL"/>
              </w:rPr>
            </w:pPr>
            <w:r w:rsidRPr="004566BE">
              <w:rPr>
                <w:spacing w:val="-4"/>
                <w:sz w:val="18"/>
                <w:szCs w:val="18"/>
                <w:lang w:val="sq-AL"/>
              </w:rPr>
              <w:t>2.364.043</w:t>
            </w:r>
          </w:p>
        </w:tc>
        <w:tc>
          <w:tcPr>
            <w:tcW w:w="2250" w:type="dxa"/>
          </w:tcPr>
          <w:p w:rsidR="007461D7" w:rsidRPr="004566BE" w:rsidRDefault="007461D7" w:rsidP="00EB524B">
            <w:pPr>
              <w:pStyle w:val="Paragrafi"/>
              <w:ind w:firstLine="0"/>
              <w:jc w:val="right"/>
              <w:rPr>
                <w:spacing w:val="-4"/>
                <w:sz w:val="18"/>
                <w:szCs w:val="18"/>
                <w:lang w:val="sq-AL"/>
              </w:rPr>
            </w:pPr>
            <w:r w:rsidRPr="004566BE">
              <w:rPr>
                <w:spacing w:val="-4"/>
                <w:sz w:val="18"/>
                <w:szCs w:val="18"/>
                <w:lang w:val="sq-AL"/>
              </w:rPr>
              <w:t>15.760.285</w:t>
            </w:r>
          </w:p>
        </w:tc>
      </w:tr>
      <w:tr w:rsidR="00C915B3" w:rsidRPr="004566BE" w:rsidTr="00A3745D">
        <w:trPr>
          <w:jc w:val="center"/>
        </w:trPr>
        <w:tc>
          <w:tcPr>
            <w:tcW w:w="1728" w:type="dxa"/>
          </w:tcPr>
          <w:p w:rsidR="007461D7" w:rsidRPr="004566BE" w:rsidRDefault="007461D7" w:rsidP="00A3745D">
            <w:pPr>
              <w:pStyle w:val="Paragrafi"/>
              <w:ind w:firstLine="0"/>
              <w:rPr>
                <w:spacing w:val="-4"/>
                <w:sz w:val="18"/>
                <w:szCs w:val="18"/>
                <w:lang w:val="sq-AL"/>
              </w:rPr>
            </w:pPr>
            <w:r w:rsidRPr="004566BE">
              <w:rPr>
                <w:spacing w:val="-4"/>
                <w:sz w:val="18"/>
                <w:szCs w:val="18"/>
                <w:lang w:val="sq-AL"/>
              </w:rPr>
              <w:t>Aksi prioritar 5</w:t>
            </w:r>
          </w:p>
        </w:tc>
        <w:tc>
          <w:tcPr>
            <w:tcW w:w="1350" w:type="dxa"/>
          </w:tcPr>
          <w:p w:rsidR="007461D7" w:rsidRPr="004566BE" w:rsidRDefault="007461D7" w:rsidP="00A3745D">
            <w:pPr>
              <w:pStyle w:val="Paragrafi"/>
              <w:ind w:firstLine="0"/>
              <w:rPr>
                <w:spacing w:val="-4"/>
                <w:sz w:val="18"/>
                <w:szCs w:val="18"/>
                <w:lang w:val="sq-AL"/>
              </w:rPr>
            </w:pPr>
          </w:p>
        </w:tc>
        <w:tc>
          <w:tcPr>
            <w:tcW w:w="1800" w:type="dxa"/>
          </w:tcPr>
          <w:p w:rsidR="007461D7" w:rsidRPr="004566BE" w:rsidRDefault="007461D7" w:rsidP="00EB524B">
            <w:pPr>
              <w:pStyle w:val="Paragrafi"/>
              <w:ind w:firstLine="0"/>
              <w:jc w:val="right"/>
              <w:rPr>
                <w:spacing w:val="-4"/>
                <w:sz w:val="18"/>
                <w:szCs w:val="18"/>
                <w:lang w:val="sq-AL"/>
              </w:rPr>
            </w:pPr>
            <w:r w:rsidRPr="004566BE">
              <w:rPr>
                <w:spacing w:val="-4"/>
                <w:sz w:val="18"/>
                <w:szCs w:val="18"/>
                <w:lang w:val="sq-AL"/>
              </w:rPr>
              <w:t>7.880.142</w:t>
            </w:r>
          </w:p>
        </w:tc>
        <w:tc>
          <w:tcPr>
            <w:tcW w:w="2160" w:type="dxa"/>
          </w:tcPr>
          <w:p w:rsidR="007461D7" w:rsidRPr="004566BE" w:rsidRDefault="007461D7" w:rsidP="00EB524B">
            <w:pPr>
              <w:pStyle w:val="Paragrafi"/>
              <w:ind w:firstLine="0"/>
              <w:jc w:val="right"/>
              <w:rPr>
                <w:spacing w:val="-4"/>
                <w:sz w:val="18"/>
                <w:szCs w:val="18"/>
                <w:lang w:val="sq-AL"/>
              </w:rPr>
            </w:pPr>
            <w:r w:rsidRPr="004566BE">
              <w:rPr>
                <w:spacing w:val="-4"/>
                <w:sz w:val="18"/>
                <w:szCs w:val="18"/>
                <w:lang w:val="sq-AL"/>
              </w:rPr>
              <w:t>1.390.614</w:t>
            </w:r>
          </w:p>
        </w:tc>
        <w:tc>
          <w:tcPr>
            <w:tcW w:w="2250" w:type="dxa"/>
          </w:tcPr>
          <w:p w:rsidR="007461D7" w:rsidRPr="004566BE" w:rsidRDefault="007461D7" w:rsidP="00EB524B">
            <w:pPr>
              <w:pStyle w:val="Paragrafi"/>
              <w:ind w:firstLine="0"/>
              <w:jc w:val="right"/>
              <w:rPr>
                <w:spacing w:val="-4"/>
                <w:sz w:val="18"/>
                <w:szCs w:val="18"/>
                <w:lang w:val="sq-AL"/>
              </w:rPr>
            </w:pPr>
            <w:r w:rsidRPr="004566BE">
              <w:rPr>
                <w:spacing w:val="-4"/>
                <w:sz w:val="18"/>
                <w:szCs w:val="18"/>
                <w:lang w:val="sq-AL"/>
              </w:rPr>
              <w:t>9.270.756</w:t>
            </w:r>
          </w:p>
        </w:tc>
      </w:tr>
      <w:tr w:rsidR="00C915B3" w:rsidRPr="004566BE" w:rsidTr="00A3745D">
        <w:trPr>
          <w:jc w:val="center"/>
        </w:trPr>
        <w:tc>
          <w:tcPr>
            <w:tcW w:w="1728" w:type="dxa"/>
          </w:tcPr>
          <w:p w:rsidR="007461D7" w:rsidRPr="004566BE" w:rsidRDefault="007461D7" w:rsidP="00A3745D">
            <w:pPr>
              <w:pStyle w:val="Paragrafi"/>
              <w:ind w:firstLine="0"/>
              <w:rPr>
                <w:b/>
                <w:spacing w:val="-4"/>
                <w:sz w:val="18"/>
                <w:szCs w:val="18"/>
                <w:lang w:val="sq-AL"/>
              </w:rPr>
            </w:pPr>
            <w:r w:rsidRPr="004566BE">
              <w:rPr>
                <w:b/>
                <w:spacing w:val="-4"/>
                <w:sz w:val="18"/>
                <w:szCs w:val="18"/>
                <w:lang w:val="sq-AL"/>
              </w:rPr>
              <w:t>TOTALI</w:t>
            </w:r>
          </w:p>
        </w:tc>
        <w:tc>
          <w:tcPr>
            <w:tcW w:w="1350" w:type="dxa"/>
          </w:tcPr>
          <w:p w:rsidR="007461D7" w:rsidRPr="004566BE" w:rsidRDefault="007461D7" w:rsidP="00A3745D">
            <w:pPr>
              <w:pStyle w:val="Paragrafi"/>
              <w:ind w:firstLine="0"/>
              <w:rPr>
                <w:b/>
                <w:spacing w:val="-4"/>
                <w:sz w:val="18"/>
                <w:szCs w:val="18"/>
                <w:lang w:val="sq-AL"/>
              </w:rPr>
            </w:pPr>
          </w:p>
        </w:tc>
        <w:tc>
          <w:tcPr>
            <w:tcW w:w="1800" w:type="dxa"/>
          </w:tcPr>
          <w:p w:rsidR="007461D7" w:rsidRPr="004566BE" w:rsidRDefault="007461D7" w:rsidP="00EB524B">
            <w:pPr>
              <w:pStyle w:val="Paragrafi"/>
              <w:ind w:firstLine="0"/>
              <w:jc w:val="right"/>
              <w:rPr>
                <w:b/>
                <w:spacing w:val="-4"/>
                <w:sz w:val="18"/>
                <w:szCs w:val="18"/>
                <w:lang w:val="sq-AL"/>
              </w:rPr>
            </w:pPr>
            <w:r w:rsidRPr="004566BE">
              <w:rPr>
                <w:b/>
                <w:spacing w:val="-4"/>
                <w:sz w:val="18"/>
                <w:szCs w:val="18"/>
                <w:lang w:val="sq-AL"/>
              </w:rPr>
              <w:t>78.801.422</w:t>
            </w:r>
          </w:p>
        </w:tc>
        <w:tc>
          <w:tcPr>
            <w:tcW w:w="2160" w:type="dxa"/>
          </w:tcPr>
          <w:p w:rsidR="007461D7" w:rsidRPr="004566BE" w:rsidRDefault="007461D7" w:rsidP="00EB524B">
            <w:pPr>
              <w:pStyle w:val="Paragrafi"/>
              <w:ind w:firstLine="0"/>
              <w:jc w:val="right"/>
              <w:rPr>
                <w:b/>
                <w:spacing w:val="-4"/>
                <w:sz w:val="18"/>
                <w:szCs w:val="18"/>
                <w:lang w:val="sq-AL"/>
              </w:rPr>
            </w:pPr>
            <w:r w:rsidRPr="004566BE">
              <w:rPr>
                <w:b/>
                <w:spacing w:val="-4"/>
                <w:sz w:val="18"/>
                <w:szCs w:val="18"/>
                <w:lang w:val="sq-AL"/>
              </w:rPr>
              <w:t>13.906.136</w:t>
            </w:r>
          </w:p>
        </w:tc>
        <w:tc>
          <w:tcPr>
            <w:tcW w:w="2250" w:type="dxa"/>
          </w:tcPr>
          <w:p w:rsidR="007461D7" w:rsidRPr="004566BE" w:rsidRDefault="007461D7" w:rsidP="00EB524B">
            <w:pPr>
              <w:pStyle w:val="Paragrafi"/>
              <w:ind w:firstLine="0"/>
              <w:jc w:val="right"/>
              <w:rPr>
                <w:b/>
                <w:spacing w:val="-4"/>
                <w:sz w:val="18"/>
                <w:szCs w:val="18"/>
                <w:lang w:val="sq-AL"/>
              </w:rPr>
            </w:pPr>
            <w:r w:rsidRPr="004566BE">
              <w:rPr>
                <w:b/>
                <w:spacing w:val="-4"/>
                <w:sz w:val="18"/>
                <w:szCs w:val="18"/>
                <w:lang w:val="sq-AL"/>
              </w:rPr>
              <w:t>92.707.558</w:t>
            </w:r>
          </w:p>
        </w:tc>
      </w:tr>
    </w:tbl>
    <w:p w:rsidR="007461D7" w:rsidRPr="00427122" w:rsidRDefault="007461D7" w:rsidP="007461D7">
      <w:pPr>
        <w:pStyle w:val="Paragrafi"/>
        <w:rPr>
          <w:spacing w:val="-4"/>
          <w:sz w:val="14"/>
          <w:lang w:val="sq-AL"/>
        </w:rPr>
      </w:pPr>
    </w:p>
    <w:p w:rsidR="00266EDB" w:rsidRDefault="00266EDB" w:rsidP="007461D7">
      <w:pPr>
        <w:pStyle w:val="Paragrafi"/>
        <w:rPr>
          <w:spacing w:val="-4"/>
          <w:lang w:val="sq-AL"/>
        </w:rPr>
        <w:sectPr w:rsidR="00266EDB" w:rsidSect="00BE6EBC">
          <w:footnotePr>
            <w:numRestart w:val="eachPage"/>
          </w:footnotePr>
          <w:type w:val="continuous"/>
          <w:pgSz w:w="11907" w:h="16840" w:code="9"/>
          <w:pgMar w:top="720" w:right="1134" w:bottom="720" w:left="1134" w:header="851" w:footer="851" w:gutter="0"/>
          <w:cols w:space="720"/>
          <w:docGrid w:linePitch="360"/>
        </w:sectPr>
      </w:pPr>
    </w:p>
    <w:p w:rsidR="007461D7" w:rsidRPr="004566BE" w:rsidRDefault="007461D7" w:rsidP="007461D7">
      <w:pPr>
        <w:pStyle w:val="Paragrafi"/>
        <w:rPr>
          <w:spacing w:val="-4"/>
          <w:lang w:val="sq-AL"/>
        </w:rPr>
      </w:pPr>
      <w:r w:rsidRPr="004566BE">
        <w:rPr>
          <w:spacing w:val="-4"/>
          <w:lang w:val="sq-AL"/>
        </w:rPr>
        <w:t>REZERVONI jo më pak se 50% të shumës totale të burimeve financiare për thirrjet tematike dhe projektet strategjike.</w:t>
      </w:r>
    </w:p>
    <w:p w:rsidR="007461D7" w:rsidRPr="004566BE" w:rsidRDefault="007461D7" w:rsidP="007461D7">
      <w:pPr>
        <w:pStyle w:val="Paragrafi"/>
        <w:rPr>
          <w:spacing w:val="-4"/>
          <w:lang w:val="sq-AL"/>
        </w:rPr>
      </w:pPr>
      <w:r w:rsidRPr="004566BE">
        <w:rPr>
          <w:spacing w:val="-4"/>
          <w:lang w:val="sq-AL"/>
        </w:rPr>
        <w:t>SEKSIONI</w:t>
      </w:r>
      <w:r w:rsidR="001407AB" w:rsidRPr="004566BE">
        <w:rPr>
          <w:spacing w:val="-4"/>
          <w:lang w:val="sq-AL"/>
        </w:rPr>
        <w:t xml:space="preserve"> </w:t>
      </w:r>
      <w:r w:rsidRPr="004566BE">
        <w:rPr>
          <w:spacing w:val="-4"/>
          <w:lang w:val="sq-AL"/>
        </w:rPr>
        <w:t>4:</w:t>
      </w:r>
      <w:r w:rsidR="001407AB" w:rsidRPr="004566BE">
        <w:rPr>
          <w:spacing w:val="-4"/>
          <w:lang w:val="sq-AL"/>
        </w:rPr>
        <w:t xml:space="preserve"> </w:t>
      </w:r>
      <w:r w:rsidRPr="004566BE">
        <w:rPr>
          <w:spacing w:val="-4"/>
          <w:lang w:val="sq-AL"/>
        </w:rPr>
        <w:t>QASJE</w:t>
      </w:r>
      <w:r w:rsidR="001407AB" w:rsidRPr="004566BE">
        <w:rPr>
          <w:spacing w:val="-4"/>
          <w:lang w:val="sq-AL"/>
        </w:rPr>
        <w:t xml:space="preserve"> </w:t>
      </w:r>
      <w:r w:rsidRPr="004566BE">
        <w:rPr>
          <w:spacing w:val="-4"/>
          <w:lang w:val="sq-AL"/>
        </w:rPr>
        <w:t>E</w:t>
      </w:r>
      <w:r w:rsidR="001407AB" w:rsidRPr="004566BE">
        <w:rPr>
          <w:spacing w:val="-4"/>
          <w:lang w:val="sq-AL"/>
        </w:rPr>
        <w:t xml:space="preserve"> </w:t>
      </w:r>
      <w:r w:rsidRPr="004566BE">
        <w:rPr>
          <w:spacing w:val="-4"/>
          <w:lang w:val="sq-AL"/>
        </w:rPr>
        <w:t>INTEGRUAR</w:t>
      </w:r>
      <w:r w:rsidR="001407AB" w:rsidRPr="004566BE">
        <w:rPr>
          <w:spacing w:val="-4"/>
          <w:lang w:val="sq-AL"/>
        </w:rPr>
        <w:t xml:space="preserve"> </w:t>
      </w:r>
      <w:r w:rsidRPr="004566BE">
        <w:rPr>
          <w:spacing w:val="-4"/>
          <w:lang w:val="sq-AL"/>
        </w:rPr>
        <w:t>PËR</w:t>
      </w:r>
      <w:r w:rsidR="001407AB" w:rsidRPr="004566BE">
        <w:rPr>
          <w:spacing w:val="-4"/>
          <w:lang w:val="sq-AL"/>
        </w:rPr>
        <w:t xml:space="preserve"> </w:t>
      </w:r>
      <w:r w:rsidRPr="004566BE">
        <w:rPr>
          <w:spacing w:val="-4"/>
          <w:lang w:val="sq-AL"/>
        </w:rPr>
        <w:t>ZHVILLIMIN</w:t>
      </w:r>
      <w:r w:rsidR="001407AB" w:rsidRPr="004566BE">
        <w:rPr>
          <w:spacing w:val="-4"/>
          <w:lang w:val="sq-AL"/>
        </w:rPr>
        <w:t xml:space="preserve"> </w:t>
      </w:r>
      <w:r w:rsidR="00F62296" w:rsidRPr="004566BE">
        <w:rPr>
          <w:spacing w:val="-4"/>
          <w:lang w:val="sq-AL"/>
        </w:rPr>
        <w:t>TERRITORIAL (</w:t>
      </w:r>
      <w:r w:rsidRPr="004566BE">
        <w:rPr>
          <w:spacing w:val="-4"/>
          <w:lang w:val="sq-AL"/>
        </w:rPr>
        <w:t>NËSE</w:t>
      </w:r>
      <w:r w:rsidR="001407AB" w:rsidRPr="004566BE">
        <w:rPr>
          <w:spacing w:val="-4"/>
          <w:lang w:val="sq-AL"/>
        </w:rPr>
        <w:t xml:space="preserve"> </w:t>
      </w:r>
      <w:r w:rsidRPr="004566BE">
        <w:rPr>
          <w:spacing w:val="-4"/>
          <w:lang w:val="sq-AL"/>
        </w:rPr>
        <w:t>ËSHT</w:t>
      </w:r>
      <w:r w:rsidR="00F62296" w:rsidRPr="004566BE">
        <w:rPr>
          <w:spacing w:val="-4"/>
          <w:lang w:val="sq-AL"/>
        </w:rPr>
        <w:t>Ë</w:t>
      </w:r>
      <w:r w:rsidR="001407AB" w:rsidRPr="004566BE">
        <w:rPr>
          <w:spacing w:val="-4"/>
          <w:lang w:val="sq-AL"/>
        </w:rPr>
        <w:t xml:space="preserve"> </w:t>
      </w:r>
      <w:r w:rsidRPr="004566BE">
        <w:rPr>
          <w:spacing w:val="-4"/>
          <w:lang w:val="sq-AL"/>
        </w:rPr>
        <w:t>E NEVOJSHME)</w:t>
      </w:r>
    </w:p>
    <w:p w:rsidR="007461D7" w:rsidRPr="004566BE" w:rsidRDefault="007461D7" w:rsidP="007461D7">
      <w:pPr>
        <w:pStyle w:val="Paragrafi"/>
        <w:rPr>
          <w:spacing w:val="-4"/>
          <w:lang w:val="sq-AL"/>
        </w:rPr>
      </w:pPr>
      <w:r w:rsidRPr="004566BE">
        <w:rPr>
          <w:spacing w:val="-4"/>
          <w:lang w:val="sq-AL"/>
        </w:rPr>
        <w:t>(Referenca:</w:t>
      </w:r>
      <w:r w:rsidR="001407AB" w:rsidRPr="004566BE">
        <w:rPr>
          <w:spacing w:val="-4"/>
          <w:lang w:val="sq-AL"/>
        </w:rPr>
        <w:t xml:space="preserve"> </w:t>
      </w:r>
      <w:r w:rsidRPr="004566BE">
        <w:rPr>
          <w:spacing w:val="-4"/>
          <w:lang w:val="sq-AL"/>
        </w:rPr>
        <w:t>Neni 35 (2) i R</w:t>
      </w:r>
      <w:r w:rsidR="006E2A0D" w:rsidRPr="004566BE">
        <w:rPr>
          <w:spacing w:val="-4"/>
          <w:lang w:val="sq-AL"/>
        </w:rPr>
        <w:t xml:space="preserve">regullores Zbatuese IPA II dhe neni 8 (3) të </w:t>
      </w:r>
      <w:r w:rsidR="00F62296" w:rsidRPr="004566BE">
        <w:rPr>
          <w:spacing w:val="-4"/>
          <w:lang w:val="sq-AL"/>
        </w:rPr>
        <w:t xml:space="preserve">Rregullores </w:t>
      </w:r>
      <w:r w:rsidR="006E2A0D" w:rsidRPr="004566BE">
        <w:rPr>
          <w:spacing w:val="-4"/>
          <w:lang w:val="sq-AL"/>
        </w:rPr>
        <w:t>(BE) nr.</w:t>
      </w:r>
      <w:r w:rsidRPr="004566BE">
        <w:rPr>
          <w:spacing w:val="-4"/>
          <w:lang w:val="sq-AL"/>
        </w:rPr>
        <w:t xml:space="preserve"> 1299/2013)</w:t>
      </w:r>
    </w:p>
    <w:p w:rsidR="007461D7" w:rsidRPr="004566BE" w:rsidRDefault="007461D7" w:rsidP="007461D7">
      <w:pPr>
        <w:pStyle w:val="Paragrafi"/>
        <w:rPr>
          <w:spacing w:val="-4"/>
          <w:lang w:val="sq-AL"/>
        </w:rPr>
      </w:pPr>
      <w:r w:rsidRPr="004566BE">
        <w:rPr>
          <w:spacing w:val="-4"/>
          <w:lang w:val="sq-AL"/>
        </w:rPr>
        <w:t>Përshkrimi i qasjes së integruar për zhvillimin territorial, duke marrë parasysh përmbajtjen dhe objektivat e programit të bashkëpunimit dhe duke treguar sesi kontribuon në arritjen e objektivave të programit dhe rezultateve të pritshme.</w:t>
      </w:r>
    </w:p>
    <w:p w:rsidR="007461D7" w:rsidRPr="004566BE" w:rsidRDefault="007461D7" w:rsidP="007461D7">
      <w:pPr>
        <w:pStyle w:val="Paragrafi"/>
        <w:rPr>
          <w:spacing w:val="-4"/>
          <w:lang w:val="sq-AL"/>
        </w:rPr>
      </w:pPr>
      <w:r w:rsidRPr="004566BE">
        <w:rPr>
          <w:spacing w:val="-4"/>
          <w:lang w:val="sq-AL"/>
        </w:rPr>
        <w:t xml:space="preserve">Strategjia e programit evidenton sfidat territoriale të përbashkëta në të gjithë zonën e bashkëpunimit duke reflektuar nevojat e përbashkëta </w:t>
      </w:r>
      <w:r w:rsidR="005F2E11" w:rsidRPr="004566BE">
        <w:rPr>
          <w:spacing w:val="-4"/>
          <w:lang w:val="sq-AL"/>
        </w:rPr>
        <w:t>ndër</w:t>
      </w:r>
      <w:r w:rsidRPr="004566BE">
        <w:rPr>
          <w:spacing w:val="-4"/>
          <w:lang w:val="sq-AL"/>
        </w:rPr>
        <w:t xml:space="preserve">kufitare dhe potencialet që mund të trajtohen në mënyrë efektive nëpërmjet bashkëpunimit ndërkombëtar dhe miratimin e një qasjeje të integruar për zhvillimin territorial. </w:t>
      </w:r>
    </w:p>
    <w:p w:rsidR="007461D7" w:rsidRPr="004566BE" w:rsidRDefault="007461D7" w:rsidP="007461D7">
      <w:pPr>
        <w:pStyle w:val="Paragrafi"/>
        <w:rPr>
          <w:spacing w:val="-4"/>
          <w:lang w:val="sq-AL"/>
        </w:rPr>
      </w:pPr>
      <w:r w:rsidRPr="004566BE">
        <w:rPr>
          <w:spacing w:val="-4"/>
          <w:lang w:val="sq-AL"/>
        </w:rPr>
        <w:t>Kjo qasje ka një dimension të dyfishtë, duke kombinuar një perspektivë horizontale (integrimin e sektorëve të ndryshëm të ndërhyrjes: turizëm-mjedis-transport, NVM-ve kulturë-turizëm, efikasitetin e energjisë- riskun e mbrojtjes etj</w:t>
      </w:r>
      <w:r w:rsidR="006E2A0D" w:rsidRPr="004566BE">
        <w:rPr>
          <w:spacing w:val="-4"/>
          <w:lang w:val="sq-AL"/>
        </w:rPr>
        <w:t>.</w:t>
      </w:r>
      <w:r w:rsidRPr="004566BE">
        <w:rPr>
          <w:spacing w:val="-4"/>
          <w:lang w:val="sq-AL"/>
        </w:rPr>
        <w:t>) me një integrim vertikal të niveleve të ndryshme institucionale, programe interesante dhe strategjitë e zbatuara në zonën e bashkëpunimit. Zhvillimi i integruar territorial do të garantohet nga një numër mjetesh duke siguruar pjesëmarrjen në proceset e vendimmarrjes, duke lehtësuar punën e përbashkët të menaxhimit të programeve dhe implementimin e strukturave (si p.sh</w:t>
      </w:r>
      <w:r w:rsidR="006E2A0D" w:rsidRPr="004566BE">
        <w:rPr>
          <w:spacing w:val="-4"/>
          <w:lang w:val="sq-AL"/>
        </w:rPr>
        <w:t>.:</w:t>
      </w:r>
      <w:r w:rsidRPr="004566BE">
        <w:rPr>
          <w:spacing w:val="-4"/>
          <w:lang w:val="sq-AL"/>
        </w:rPr>
        <w:t xml:space="preserve"> Autoriteti Menaxhues, Komiteti Monitorimit, Koordinatorët IPA)</w:t>
      </w:r>
      <w:r w:rsidR="006E2A0D" w:rsidRPr="004566BE">
        <w:rPr>
          <w:spacing w:val="-4"/>
          <w:lang w:val="sq-AL"/>
        </w:rPr>
        <w:t xml:space="preserve"> </w:t>
      </w:r>
      <w:r w:rsidRPr="004566BE">
        <w:rPr>
          <w:spacing w:val="-4"/>
          <w:lang w:val="sq-AL"/>
        </w:rPr>
        <w:t xml:space="preserve">dhe përfshirjen e tyre në ngjarjet kombëtare dhe ndërkombëtare. Programi do të inkurajojë sinergji në mes të niveleve të ndryshme të qeverisjes, integrimin e programeve dhe fondeve, për ndarjen e veprimeve të përbashkëta të implementimit dhe përputhshmërinë e tyre me strategjitë </w:t>
      </w:r>
      <w:r w:rsidR="00A97CEA" w:rsidRPr="004566BE">
        <w:rPr>
          <w:spacing w:val="-4"/>
          <w:lang w:val="sq-AL"/>
        </w:rPr>
        <w:t>makro</w:t>
      </w:r>
      <w:r w:rsidRPr="004566BE">
        <w:rPr>
          <w:spacing w:val="-4"/>
          <w:lang w:val="sq-AL"/>
        </w:rPr>
        <w:t xml:space="preserve">rajonale (në veçanti EUSAIR). </w:t>
      </w:r>
    </w:p>
    <w:p w:rsidR="007461D7" w:rsidRPr="004566BE" w:rsidRDefault="007461D7" w:rsidP="007461D7">
      <w:pPr>
        <w:pStyle w:val="Paragrafi"/>
        <w:rPr>
          <w:spacing w:val="-4"/>
          <w:lang w:val="sq-AL"/>
        </w:rPr>
      </w:pPr>
      <w:r w:rsidRPr="004566BE">
        <w:rPr>
          <w:spacing w:val="-4"/>
          <w:lang w:val="sq-AL"/>
        </w:rPr>
        <w:t xml:space="preserve">Secili prej prioriteteve të përzgjedhura do të trajtojë nevojat specifike dhe potencialet e zhvillimit të zonës së programit, në koherencë dhe komplementaritet me Marrëveshjen e Partneritetit Italian dhe dokumentet strategjike të shteteve partnere të IPA-s, duke arritur synimin e </w:t>
      </w:r>
      <w:r w:rsidR="004B0AEE" w:rsidRPr="004566BE">
        <w:rPr>
          <w:spacing w:val="-4"/>
          <w:lang w:val="sq-AL"/>
        </w:rPr>
        <w:t>“</w:t>
      </w:r>
      <w:r w:rsidRPr="004566BE">
        <w:rPr>
          <w:spacing w:val="-4"/>
          <w:lang w:val="sq-AL"/>
        </w:rPr>
        <w:t>Investim</w:t>
      </w:r>
      <w:r w:rsidR="006E2A0D" w:rsidRPr="004566BE">
        <w:rPr>
          <w:spacing w:val="-4"/>
          <w:lang w:val="sq-AL"/>
        </w:rPr>
        <w:t>eve për zhvillim dhe p</w:t>
      </w:r>
      <w:r w:rsidRPr="004566BE">
        <w:rPr>
          <w:spacing w:val="-4"/>
          <w:lang w:val="sq-AL"/>
        </w:rPr>
        <w:t>unë</w:t>
      </w:r>
      <w:r w:rsidR="004B0AEE" w:rsidRPr="004566BE">
        <w:rPr>
          <w:spacing w:val="-4"/>
          <w:lang w:val="sq-AL"/>
        </w:rPr>
        <w:t>”</w:t>
      </w:r>
      <w:r w:rsidRPr="004566BE">
        <w:rPr>
          <w:spacing w:val="-4"/>
          <w:lang w:val="sq-AL"/>
        </w:rPr>
        <w:t>,</w:t>
      </w:r>
      <w:r w:rsidR="001407AB" w:rsidRPr="004566BE">
        <w:rPr>
          <w:spacing w:val="-4"/>
          <w:lang w:val="sq-AL"/>
        </w:rPr>
        <w:t xml:space="preserve"> </w:t>
      </w:r>
      <w:r w:rsidRPr="004566BE">
        <w:rPr>
          <w:spacing w:val="-4"/>
          <w:lang w:val="sq-AL"/>
        </w:rPr>
        <w:t>siç tregohet më poshtë:</w:t>
      </w:r>
    </w:p>
    <w:p w:rsidR="007461D7" w:rsidRPr="004566BE" w:rsidRDefault="005F6628" w:rsidP="007461D7">
      <w:pPr>
        <w:pStyle w:val="Paragrafi"/>
        <w:rPr>
          <w:spacing w:val="-4"/>
          <w:lang w:val="sq-AL"/>
        </w:rPr>
      </w:pPr>
      <w:r>
        <w:rPr>
          <w:spacing w:val="-4"/>
          <w:lang w:val="sq-AL"/>
        </w:rPr>
        <w:t xml:space="preserve">- </w:t>
      </w:r>
      <w:r w:rsidR="007461D7" w:rsidRPr="004566BE">
        <w:rPr>
          <w:spacing w:val="-4"/>
          <w:lang w:val="sq-AL"/>
        </w:rPr>
        <w:t xml:space="preserve">Prioriteti 1: Zona e Programit ka një prani të rëndësishme të NVM-ve, me një nevojë të lartë të konkurrencës dhe inovacionit; Fuqia ekonomike është e shpërndarë në mënyrë të pabarabartë në zonë, me Investime për Kërkimin dhe zhvillim të përqendruara në disa pole të rritjes dhe zona periferike /rajone me konkurrencë të ulët dhe transferimi teknologjie të kufizuar. Ky prioritet synon reduktimin e pabarazive rajonale forcimin e lidhjeve brenda dhe midis rajoneve, duke mbështetur rrjetet e inovacionit në disa sektor të rëndësishëm siç janë ekonomia blu dhe agro-biznesi. Aksionet e pritshme kanë për qëllim stimulimin e investimeve të NVM-ve në inovacione, fuqizimin e dimensioneve ndërkufitare dhe qasjet në tregjet ndërkombëtare. </w:t>
      </w:r>
    </w:p>
    <w:p w:rsidR="007461D7" w:rsidRPr="004566BE" w:rsidRDefault="00C6302C" w:rsidP="007461D7">
      <w:pPr>
        <w:pStyle w:val="Paragrafi"/>
        <w:rPr>
          <w:spacing w:val="-4"/>
          <w:lang w:val="sq-AL"/>
        </w:rPr>
      </w:pPr>
      <w:r>
        <w:rPr>
          <w:spacing w:val="-4"/>
          <w:lang w:val="sq-AL"/>
        </w:rPr>
        <w:t xml:space="preserve">- </w:t>
      </w:r>
      <w:r w:rsidR="007461D7" w:rsidRPr="004566BE">
        <w:rPr>
          <w:spacing w:val="-4"/>
          <w:lang w:val="sq-AL"/>
        </w:rPr>
        <w:t xml:space="preserve">Prioriteti 2: Trashëgimia natyrore dhe kulturore përfaqëson faktorë të rëndësishëm të zhvillimit rajonal; nëse integrohen në një strategji të qëndrueshme të marketingut territorial, mund të jetë një drejtues i fortë ekonomik i zonës së programit. Prioriteti synon përmirësimin e atraktivitetit të aseteve natyrore dhe kulturore, duke i lidhur ato me oferta turistike, si edhe duke zhvilluar produkte të reja novatore kulturore/ krijuese që, në vitet e fundit, po drejtojnë ekonominë e re. </w:t>
      </w:r>
    </w:p>
    <w:p w:rsidR="007461D7" w:rsidRPr="004566BE" w:rsidRDefault="00C6302C" w:rsidP="00F7632C">
      <w:pPr>
        <w:pStyle w:val="Paragrafi"/>
        <w:rPr>
          <w:spacing w:val="-4"/>
          <w:lang w:val="sq-AL"/>
        </w:rPr>
      </w:pPr>
      <w:r>
        <w:rPr>
          <w:spacing w:val="-4"/>
          <w:lang w:val="sq-AL"/>
        </w:rPr>
        <w:t xml:space="preserve">- </w:t>
      </w:r>
      <w:r w:rsidR="007461D7" w:rsidRPr="004566BE">
        <w:rPr>
          <w:spacing w:val="-4"/>
          <w:lang w:val="sq-AL"/>
        </w:rPr>
        <w:t>Pri</w:t>
      </w:r>
      <w:r w:rsidR="002E409B" w:rsidRPr="004566BE">
        <w:rPr>
          <w:spacing w:val="-4"/>
          <w:lang w:val="sq-AL"/>
        </w:rPr>
        <w:t>oriteti 3: T</w:t>
      </w:r>
      <w:r w:rsidR="007461D7" w:rsidRPr="004566BE">
        <w:rPr>
          <w:spacing w:val="-4"/>
          <w:lang w:val="sq-AL"/>
        </w:rPr>
        <w:t>ë dyja ndërhyrjet e objektivave strategjik</w:t>
      </w:r>
      <w:r w:rsidR="00F7632C" w:rsidRPr="004566BE">
        <w:rPr>
          <w:spacing w:val="-4"/>
          <w:lang w:val="sq-AL" w:eastAsia="sq-AL"/>
        </w:rPr>
        <w:t>ë</w:t>
      </w:r>
      <w:r w:rsidR="007461D7" w:rsidRPr="004566BE">
        <w:rPr>
          <w:spacing w:val="-4"/>
          <w:lang w:val="sq-AL"/>
        </w:rPr>
        <w:t xml:space="preserve"> </w:t>
      </w:r>
      <w:r w:rsidR="00982C96">
        <w:rPr>
          <w:spacing w:val="-4"/>
          <w:lang w:val="sq-AL"/>
        </w:rPr>
        <w:t xml:space="preserve">që </w:t>
      </w:r>
      <w:r w:rsidR="007461D7" w:rsidRPr="00266EDB">
        <w:rPr>
          <w:spacing w:val="-4"/>
          <w:lang w:val="sq-AL"/>
        </w:rPr>
        <w:t>trajtohen janë</w:t>
      </w:r>
      <w:r w:rsidR="007461D7" w:rsidRPr="004566BE">
        <w:rPr>
          <w:spacing w:val="-4"/>
          <w:lang w:val="sq-AL"/>
        </w:rPr>
        <w:t xml:space="preserve"> adresuar për të përmirësuar menaxhimin e burimeve natyrore (veçanërisht në ujë dhe energji) përmes promovimit/miratimit të mjeteve të reja të përbashkëta rregullues dhe standardeve që kërkojnë një qasje të integruar në qeverisjen territoriale. Menaxhimi i qëndrueshëm do të kontribuojë për të minimizuar ndikimin e ndryshimeve klimaterike dhe rrezikun mjedisor (p.sh. duke luftuar kundër ndotjes në brendësi të vendit dhe ndotjes së ujërave b</w:t>
      </w:r>
      <w:r w:rsidR="006F1BEF" w:rsidRPr="004566BE">
        <w:rPr>
          <w:spacing w:val="-4"/>
          <w:lang w:val="sq-AL"/>
        </w:rPr>
        <w:t>regdetare</w:t>
      </w:r>
      <w:r w:rsidR="007461D7" w:rsidRPr="004566BE">
        <w:rPr>
          <w:spacing w:val="-4"/>
          <w:lang w:val="sq-AL"/>
        </w:rPr>
        <w:t xml:space="preserve"> apo rritja e përdorimit të RES</w:t>
      </w:r>
      <w:r w:rsidR="006F1BEF" w:rsidRPr="004566BE">
        <w:rPr>
          <w:spacing w:val="-4"/>
          <w:lang w:val="sq-AL"/>
        </w:rPr>
        <w:t>-it</w:t>
      </w:r>
      <w:r w:rsidR="007461D7" w:rsidRPr="004566BE">
        <w:rPr>
          <w:spacing w:val="-4"/>
          <w:lang w:val="sq-AL"/>
        </w:rPr>
        <w:t xml:space="preserve">). </w:t>
      </w:r>
    </w:p>
    <w:p w:rsidR="007461D7" w:rsidRPr="004566BE" w:rsidRDefault="00C6302C" w:rsidP="007461D7">
      <w:pPr>
        <w:pStyle w:val="Paragrafi"/>
        <w:rPr>
          <w:spacing w:val="-4"/>
          <w:lang w:val="sq-AL"/>
        </w:rPr>
      </w:pPr>
      <w:r>
        <w:rPr>
          <w:spacing w:val="-4"/>
          <w:lang w:val="sq-AL"/>
        </w:rPr>
        <w:t xml:space="preserve">- </w:t>
      </w:r>
      <w:r w:rsidR="007461D7" w:rsidRPr="004566BE">
        <w:rPr>
          <w:spacing w:val="-4"/>
          <w:lang w:val="sq-AL"/>
        </w:rPr>
        <w:t>Prioriteti 4:</w:t>
      </w:r>
      <w:r w:rsidR="006F1BEF" w:rsidRPr="004566BE">
        <w:rPr>
          <w:spacing w:val="-4"/>
          <w:lang w:val="sq-AL"/>
        </w:rPr>
        <w:t xml:space="preserve"> </w:t>
      </w:r>
      <w:r w:rsidR="007461D7" w:rsidRPr="004566BE">
        <w:rPr>
          <w:spacing w:val="-4"/>
          <w:lang w:val="sq-AL"/>
        </w:rPr>
        <w:t>Zona karakterizohet nga një fragmentim i lartë, lidhje të kufizuara me zonat periferike dhe ndërveprim të ulët ndërmjet sistemeve të transportit. Prioriteti trajton këto çështje duke përmirësuar koordinimin e sistemeve të transportit të pasagjerëve dhe mallrave me rajonet dhe në të gjithë kufijtë dhe duke përmirësuar koordinimin midis palëve të interesuara të transportit të mallrave për z</w:t>
      </w:r>
      <w:r w:rsidR="000C7D4C" w:rsidRPr="004566BE">
        <w:rPr>
          <w:spacing w:val="-4"/>
          <w:lang w:val="sq-AL"/>
        </w:rPr>
        <w:t>gjidhje t</w:t>
      </w:r>
      <w:r w:rsidR="000C7D4C" w:rsidRPr="004566BE">
        <w:rPr>
          <w:spacing w:val="-4"/>
          <w:lang w:val="sq-AL" w:eastAsia="sq-AL"/>
        </w:rPr>
        <w:t>ë</w:t>
      </w:r>
      <w:r w:rsidR="007461D7" w:rsidRPr="004566BE">
        <w:rPr>
          <w:spacing w:val="-4"/>
          <w:lang w:val="sq-AL"/>
        </w:rPr>
        <w:t xml:space="preserve"> shumëllojshme të transportit të mallrave ekologjike. </w:t>
      </w:r>
    </w:p>
    <w:p w:rsidR="007461D7" w:rsidRPr="004566BE" w:rsidRDefault="007461D7" w:rsidP="007461D7">
      <w:pPr>
        <w:pStyle w:val="Paragrafi"/>
        <w:rPr>
          <w:spacing w:val="-4"/>
          <w:lang w:val="sq-AL"/>
        </w:rPr>
      </w:pPr>
      <w:r w:rsidRPr="004566BE">
        <w:rPr>
          <w:spacing w:val="-4"/>
          <w:lang w:val="sq-AL"/>
        </w:rPr>
        <w:t xml:space="preserve">Analiza </w:t>
      </w:r>
      <w:r w:rsidR="004D00B4">
        <w:rPr>
          <w:spacing w:val="-4"/>
          <w:lang w:val="sq-AL"/>
        </w:rPr>
        <w:t>t</w:t>
      </w:r>
      <w:r w:rsidRPr="004566BE">
        <w:rPr>
          <w:spacing w:val="-4"/>
          <w:lang w:val="sq-AL"/>
        </w:rPr>
        <w:t>erritoriale ka theksuar fragmentim të lartë në zonën e Programit, duke identifikuar dallimet të forta ndërmjet rritjes në zonat urbane dhe rënie në zonat periferike. Zonat bregdetare përfaqësojnë një nivel të lartë tërheqjeje, një përqendrim shumë të rëndësishëm të aktiviteteve të njeriut dhe brishtësinë e burimeve natyrore dhe kulturore; nga ana tjetër, në zonat e populluara rurale dhe të ulëta, turizmi dhe bujqësia paraqesin aktivitetet themelore ekonomike të cilat shpesh janë të kërcënuara nga ndryshimet demografike dhe ato klimaterike. Prioritetet e dedikuara zhvillimit ekonomik, menaxhimit më të mirë të burimeve natyrore dhe pasojave të ndryshimeve klimaterike do të trajtojnë këto sfida. Nuk janë identifikuar zona urbane të veçanta për të zbatuar një zhvillim të qëndrueshëm urban. Partnerët e të gjitha zonave urbane të vendosura në rajonet përfituese të programit mund të marrin pjesë në projekte, duke ndjekur rekomandimet e dhëna në akset e ndryshme prioritare dhe në thirrjet për propozime. Sfidat e veçanta që pasqyrojnë nevojat e zonave të caktuara të programit do të trajtohen edhe përmes thirrjeve të synuara.</w:t>
      </w:r>
    </w:p>
    <w:p w:rsidR="007461D7" w:rsidRPr="004566BE" w:rsidRDefault="007461D7" w:rsidP="007461D7">
      <w:pPr>
        <w:pStyle w:val="Paragrafi"/>
        <w:rPr>
          <w:spacing w:val="-4"/>
          <w:lang w:val="sq-AL"/>
        </w:rPr>
      </w:pPr>
      <w:r w:rsidRPr="004566BE">
        <w:rPr>
          <w:spacing w:val="-4"/>
          <w:lang w:val="sq-AL"/>
        </w:rPr>
        <w:t>4.1 ZHVILLIMI I UDHËHEQUR NGA KOMUNITETI VENDOR (NËSE</w:t>
      </w:r>
      <w:r w:rsidR="001407AB" w:rsidRPr="004566BE">
        <w:rPr>
          <w:spacing w:val="-4"/>
          <w:lang w:val="sq-AL"/>
        </w:rPr>
        <w:t xml:space="preserve"> </w:t>
      </w:r>
      <w:r w:rsidRPr="004566BE">
        <w:rPr>
          <w:spacing w:val="-4"/>
          <w:lang w:val="sq-AL"/>
        </w:rPr>
        <w:t>ËSHT</w:t>
      </w:r>
      <w:r w:rsidR="003D29C0">
        <w:rPr>
          <w:spacing w:val="-4"/>
          <w:lang w:val="sq-AL"/>
        </w:rPr>
        <w:t>Ë</w:t>
      </w:r>
      <w:r w:rsidR="001407AB" w:rsidRPr="004566BE">
        <w:rPr>
          <w:spacing w:val="-4"/>
          <w:lang w:val="sq-AL"/>
        </w:rPr>
        <w:t xml:space="preserve"> </w:t>
      </w:r>
      <w:r w:rsidRPr="004566BE">
        <w:rPr>
          <w:spacing w:val="-4"/>
          <w:lang w:val="sq-AL"/>
        </w:rPr>
        <w:t>E</w:t>
      </w:r>
      <w:r w:rsidR="001407AB" w:rsidRPr="004566BE">
        <w:rPr>
          <w:spacing w:val="-4"/>
          <w:lang w:val="sq-AL"/>
        </w:rPr>
        <w:t xml:space="preserve"> </w:t>
      </w:r>
      <w:r w:rsidRPr="004566BE">
        <w:rPr>
          <w:spacing w:val="-4"/>
          <w:lang w:val="sq-AL"/>
        </w:rPr>
        <w:t>NEVOJSHME)</w:t>
      </w:r>
    </w:p>
    <w:p w:rsidR="007461D7" w:rsidRPr="004566BE" w:rsidRDefault="007461D7" w:rsidP="007461D7">
      <w:pPr>
        <w:pStyle w:val="Paragrafi"/>
        <w:rPr>
          <w:spacing w:val="-4"/>
          <w:lang w:val="sq-AL"/>
        </w:rPr>
      </w:pPr>
      <w:r w:rsidRPr="004566BE">
        <w:rPr>
          <w:spacing w:val="-4"/>
          <w:lang w:val="sq-AL"/>
        </w:rPr>
        <w:t>Qasja</w:t>
      </w:r>
      <w:r w:rsidR="001407AB" w:rsidRPr="004566BE">
        <w:rPr>
          <w:spacing w:val="-4"/>
          <w:lang w:val="sq-AL"/>
        </w:rPr>
        <w:t xml:space="preserve"> </w:t>
      </w:r>
      <w:r w:rsidRPr="004566BE">
        <w:rPr>
          <w:spacing w:val="-4"/>
          <w:lang w:val="sq-AL"/>
        </w:rPr>
        <w:t xml:space="preserve">për përdorimin e instrumenteve për zhvillimi i udhëhequr nga Komuniteti Vendor dhe parimeve për identifikimin e zonave ku do ato do të zbatohen. </w:t>
      </w:r>
    </w:p>
    <w:p w:rsidR="007461D7" w:rsidRPr="004566BE" w:rsidRDefault="007461D7" w:rsidP="007461D7">
      <w:pPr>
        <w:pStyle w:val="Paragrafi"/>
        <w:rPr>
          <w:spacing w:val="-4"/>
          <w:lang w:val="sq-AL"/>
        </w:rPr>
      </w:pPr>
      <w:r w:rsidRPr="004566BE">
        <w:rPr>
          <w:spacing w:val="-4"/>
          <w:lang w:val="sq-AL"/>
        </w:rPr>
        <w:t>Referencë: Neni 35 (2) i Rregullores për implementimin e IPA II dhe pika (a) e nenit</w:t>
      </w:r>
      <w:r w:rsidR="000C7D4C" w:rsidRPr="004566BE">
        <w:rPr>
          <w:spacing w:val="-4"/>
          <w:lang w:val="sq-AL"/>
        </w:rPr>
        <w:t xml:space="preserve"> 8 (3) t</w:t>
      </w:r>
      <w:r w:rsidR="000C7D4C" w:rsidRPr="004566BE">
        <w:rPr>
          <w:spacing w:val="-4"/>
          <w:lang w:val="sq-AL" w:eastAsia="sq-AL"/>
        </w:rPr>
        <w:t>ë</w:t>
      </w:r>
      <w:r w:rsidR="001268EA" w:rsidRPr="004566BE">
        <w:rPr>
          <w:spacing w:val="-4"/>
          <w:lang w:val="sq-AL"/>
        </w:rPr>
        <w:t xml:space="preserve"> Rregullores së BE-së n</w:t>
      </w:r>
      <w:r w:rsidRPr="004566BE">
        <w:rPr>
          <w:spacing w:val="-4"/>
          <w:lang w:val="sq-AL"/>
        </w:rPr>
        <w:t>r. 1299/2013</w:t>
      </w:r>
    </w:p>
    <w:tbl>
      <w:tblPr>
        <w:tblW w:w="39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tblGrid>
      <w:tr w:rsidR="007461D7" w:rsidRPr="004566BE" w:rsidTr="00266EDB">
        <w:trPr>
          <w:trHeight w:val="278"/>
          <w:jc w:val="center"/>
        </w:trPr>
        <w:tc>
          <w:tcPr>
            <w:tcW w:w="3936" w:type="dxa"/>
          </w:tcPr>
          <w:p w:rsidR="007461D7" w:rsidRPr="004566BE" w:rsidRDefault="007461D7" w:rsidP="007461D7">
            <w:pPr>
              <w:pStyle w:val="Paragrafi"/>
              <w:rPr>
                <w:spacing w:val="-4"/>
                <w:szCs w:val="20"/>
                <w:lang w:val="sq-AL"/>
              </w:rPr>
            </w:pPr>
            <w:r w:rsidRPr="004566BE">
              <w:rPr>
                <w:spacing w:val="-4"/>
                <w:szCs w:val="20"/>
                <w:lang w:val="sq-AL"/>
              </w:rPr>
              <w:t>I pazbatueshëm</w:t>
            </w:r>
          </w:p>
        </w:tc>
      </w:tr>
    </w:tbl>
    <w:p w:rsidR="007461D7" w:rsidRPr="00427122" w:rsidRDefault="007461D7" w:rsidP="007461D7">
      <w:pPr>
        <w:pStyle w:val="Paragrafi"/>
        <w:rPr>
          <w:spacing w:val="-4"/>
          <w:sz w:val="14"/>
          <w:lang w:val="sq-AL"/>
        </w:rPr>
      </w:pPr>
    </w:p>
    <w:p w:rsidR="007461D7" w:rsidRPr="004566BE" w:rsidRDefault="007461D7" w:rsidP="007461D7">
      <w:pPr>
        <w:pStyle w:val="Paragrafi"/>
        <w:rPr>
          <w:spacing w:val="-4"/>
          <w:lang w:val="sq-AL"/>
        </w:rPr>
      </w:pPr>
      <w:r w:rsidRPr="004566BE">
        <w:rPr>
          <w:spacing w:val="-4"/>
          <w:lang w:val="sq-AL"/>
        </w:rPr>
        <w:t>4.2</w:t>
      </w:r>
      <w:r w:rsidR="001407AB" w:rsidRPr="004566BE">
        <w:rPr>
          <w:spacing w:val="-4"/>
          <w:lang w:val="sq-AL"/>
        </w:rPr>
        <w:t xml:space="preserve"> </w:t>
      </w:r>
      <w:r w:rsidRPr="004566BE">
        <w:rPr>
          <w:spacing w:val="-4"/>
          <w:lang w:val="sq-AL"/>
        </w:rPr>
        <w:t>INVESTIMET</w:t>
      </w:r>
      <w:r w:rsidR="001407AB" w:rsidRPr="004566BE">
        <w:rPr>
          <w:spacing w:val="-4"/>
          <w:lang w:val="sq-AL"/>
        </w:rPr>
        <w:t xml:space="preserve"> </w:t>
      </w:r>
      <w:r w:rsidRPr="004566BE">
        <w:rPr>
          <w:spacing w:val="-4"/>
          <w:lang w:val="sq-AL"/>
        </w:rPr>
        <w:t>TERRITORIALE TË INTEGRUARA (ITI) (NËSE</w:t>
      </w:r>
      <w:r w:rsidR="001407AB" w:rsidRPr="004566BE">
        <w:rPr>
          <w:spacing w:val="-4"/>
          <w:lang w:val="sq-AL"/>
        </w:rPr>
        <w:t xml:space="preserve"> </w:t>
      </w:r>
      <w:r w:rsidRPr="004566BE">
        <w:rPr>
          <w:spacing w:val="-4"/>
          <w:lang w:val="sq-AL"/>
        </w:rPr>
        <w:t>ËSHT</w:t>
      </w:r>
      <w:r w:rsidR="000C7D4C" w:rsidRPr="004566BE">
        <w:rPr>
          <w:spacing w:val="-4"/>
          <w:lang w:val="sq-AL"/>
        </w:rPr>
        <w:t>Ë</w:t>
      </w:r>
      <w:r w:rsidR="001407AB" w:rsidRPr="004566BE">
        <w:rPr>
          <w:spacing w:val="-4"/>
          <w:lang w:val="sq-AL"/>
        </w:rPr>
        <w:t xml:space="preserve"> </w:t>
      </w:r>
      <w:r w:rsidRPr="004566BE">
        <w:rPr>
          <w:spacing w:val="-4"/>
          <w:lang w:val="sq-AL"/>
        </w:rPr>
        <w:t>E</w:t>
      </w:r>
      <w:r w:rsidR="001407AB" w:rsidRPr="004566BE">
        <w:rPr>
          <w:spacing w:val="-4"/>
          <w:lang w:val="sq-AL"/>
        </w:rPr>
        <w:t xml:space="preserve"> </w:t>
      </w:r>
      <w:r w:rsidRPr="004566BE">
        <w:rPr>
          <w:spacing w:val="-4"/>
          <w:lang w:val="sq-AL"/>
        </w:rPr>
        <w:t>NEVOJSHME)</w:t>
      </w:r>
    </w:p>
    <w:p w:rsidR="007461D7" w:rsidRPr="004566BE" w:rsidRDefault="007461D7" w:rsidP="007461D7">
      <w:pPr>
        <w:pStyle w:val="Paragrafi"/>
        <w:rPr>
          <w:spacing w:val="-4"/>
          <w:lang w:val="sq-AL"/>
        </w:rPr>
      </w:pPr>
      <w:r w:rsidRPr="004566BE">
        <w:rPr>
          <w:spacing w:val="-4"/>
          <w:lang w:val="sq-AL"/>
        </w:rPr>
        <w:t>Qasje</w:t>
      </w:r>
      <w:r w:rsidR="001407AB" w:rsidRPr="004566BE">
        <w:rPr>
          <w:spacing w:val="-4"/>
          <w:lang w:val="sq-AL"/>
        </w:rPr>
        <w:t xml:space="preserve"> </w:t>
      </w:r>
      <w:r w:rsidRPr="004566BE">
        <w:rPr>
          <w:spacing w:val="-4"/>
          <w:lang w:val="sq-AL"/>
        </w:rPr>
        <w:t>për</w:t>
      </w:r>
      <w:r w:rsidR="001407AB" w:rsidRPr="004566BE">
        <w:rPr>
          <w:spacing w:val="-4"/>
          <w:lang w:val="sq-AL"/>
        </w:rPr>
        <w:t xml:space="preserve"> </w:t>
      </w:r>
      <w:r w:rsidRPr="004566BE">
        <w:rPr>
          <w:spacing w:val="-4"/>
          <w:lang w:val="sq-AL"/>
        </w:rPr>
        <w:t>përdorimin e Investimeve Ter</w:t>
      </w:r>
      <w:r w:rsidR="009046F4" w:rsidRPr="004566BE">
        <w:rPr>
          <w:spacing w:val="-4"/>
          <w:lang w:val="sq-AL"/>
        </w:rPr>
        <w:t>ritoriale të Integruara (ITI) (</w:t>
      </w:r>
      <w:r w:rsidRPr="004566BE">
        <w:rPr>
          <w:spacing w:val="-4"/>
          <w:lang w:val="sq-AL"/>
        </w:rPr>
        <w:t>siç përcaktohet në ne</w:t>
      </w:r>
      <w:r w:rsidR="00AD0B0E" w:rsidRPr="004566BE">
        <w:rPr>
          <w:spacing w:val="-4"/>
          <w:lang w:val="sq-AL"/>
        </w:rPr>
        <w:t>nin 36 të Rregullores së BE-së n</w:t>
      </w:r>
      <w:r w:rsidRPr="004566BE">
        <w:rPr>
          <w:spacing w:val="-4"/>
          <w:lang w:val="sq-AL"/>
        </w:rPr>
        <w:t>r. 1303/2013)</w:t>
      </w:r>
      <w:r w:rsidR="00361430" w:rsidRPr="004566BE">
        <w:rPr>
          <w:spacing w:val="-4"/>
          <w:lang w:val="sq-AL"/>
        </w:rPr>
        <w:t>,</w:t>
      </w:r>
      <w:r w:rsidRPr="004566BE">
        <w:rPr>
          <w:spacing w:val="-4"/>
          <w:lang w:val="sq-AL"/>
        </w:rPr>
        <w:t xml:space="preserve"> ndryshe nga rastet e përfshira në pikën 4.2 dhe alokimin indikativ financiar të tyre nga çdo aks prioritar. </w:t>
      </w:r>
    </w:p>
    <w:p w:rsidR="007461D7" w:rsidRPr="004566BE" w:rsidRDefault="007461D7" w:rsidP="007461D7">
      <w:pPr>
        <w:pStyle w:val="Paragrafi"/>
        <w:rPr>
          <w:spacing w:val="-4"/>
          <w:lang w:val="sq-AL"/>
        </w:rPr>
      </w:pPr>
      <w:r w:rsidRPr="004566BE">
        <w:rPr>
          <w:spacing w:val="-4"/>
          <w:lang w:val="sq-AL"/>
        </w:rPr>
        <w:t>Referencë: Neni 35 (2) i Rregullores për implementimin e IPA II dhe pika (c) e nenit</w:t>
      </w:r>
      <w:r w:rsidR="000C7D4C" w:rsidRPr="004566BE">
        <w:rPr>
          <w:spacing w:val="-4"/>
          <w:lang w:val="sq-AL"/>
        </w:rPr>
        <w:t xml:space="preserve"> 8 (3) të</w:t>
      </w:r>
      <w:r w:rsidR="00AD0B0E" w:rsidRPr="004566BE">
        <w:rPr>
          <w:spacing w:val="-4"/>
          <w:lang w:val="sq-AL"/>
        </w:rPr>
        <w:t xml:space="preserve"> Rregullores së BE-së n</w:t>
      </w:r>
      <w:r w:rsidRPr="004566BE">
        <w:rPr>
          <w:spacing w:val="-4"/>
          <w:lang w:val="sq-AL"/>
        </w:rPr>
        <w:t>r. 1299/2013</w:t>
      </w:r>
    </w:p>
    <w:tbl>
      <w:tblPr>
        <w:tblW w:w="39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tblGrid>
      <w:tr w:rsidR="007461D7" w:rsidRPr="004566BE" w:rsidTr="00266EDB">
        <w:trPr>
          <w:trHeight w:val="252"/>
          <w:jc w:val="center"/>
        </w:trPr>
        <w:tc>
          <w:tcPr>
            <w:tcW w:w="3936" w:type="dxa"/>
          </w:tcPr>
          <w:p w:rsidR="007461D7" w:rsidRPr="004566BE" w:rsidRDefault="007461D7" w:rsidP="007461D7">
            <w:pPr>
              <w:pStyle w:val="Paragrafi"/>
              <w:rPr>
                <w:spacing w:val="-4"/>
                <w:szCs w:val="20"/>
                <w:lang w:val="sq-AL"/>
              </w:rPr>
            </w:pPr>
            <w:r w:rsidRPr="004566BE">
              <w:rPr>
                <w:spacing w:val="-4"/>
                <w:szCs w:val="20"/>
                <w:lang w:val="sq-AL"/>
              </w:rPr>
              <w:t>I pazbatueshëm</w:t>
            </w:r>
          </w:p>
        </w:tc>
      </w:tr>
    </w:tbl>
    <w:p w:rsidR="007461D7" w:rsidRPr="00266EDB" w:rsidRDefault="007461D7" w:rsidP="007461D7">
      <w:pPr>
        <w:pStyle w:val="Paragrafi"/>
        <w:rPr>
          <w:spacing w:val="-4"/>
          <w:sz w:val="12"/>
          <w:lang w:val="sq-AL"/>
        </w:rPr>
      </w:pPr>
    </w:p>
    <w:p w:rsidR="007461D7" w:rsidRPr="004566BE" w:rsidRDefault="007461D7" w:rsidP="007461D7">
      <w:pPr>
        <w:pStyle w:val="Paragrafi"/>
        <w:rPr>
          <w:spacing w:val="-4"/>
          <w:lang w:val="sq-AL"/>
        </w:rPr>
      </w:pPr>
      <w:r w:rsidRPr="004566BE">
        <w:rPr>
          <w:spacing w:val="-4"/>
          <w:lang w:val="sq-AL"/>
        </w:rPr>
        <w:t>4.3 KONTRIBUTI I NDËRHYRJEVE TË PLA</w:t>
      </w:r>
      <w:r w:rsidR="00AD0B0E" w:rsidRPr="004566BE">
        <w:rPr>
          <w:spacing w:val="-4"/>
          <w:lang w:val="sq-AL"/>
        </w:rPr>
        <w:t>NIFIKUARA PËR STRATEGJITË MAKRO</w:t>
      </w:r>
      <w:r w:rsidRPr="004566BE">
        <w:rPr>
          <w:spacing w:val="-4"/>
          <w:lang w:val="sq-AL"/>
        </w:rPr>
        <w:t>RAJONALE DHE BASENIT DETAR</w:t>
      </w:r>
    </w:p>
    <w:p w:rsidR="007461D7" w:rsidRPr="004566BE" w:rsidRDefault="007461D7" w:rsidP="007461D7">
      <w:pPr>
        <w:pStyle w:val="Paragrafi"/>
        <w:rPr>
          <w:spacing w:val="-4"/>
          <w:lang w:val="sq-AL"/>
        </w:rPr>
      </w:pPr>
      <w:r w:rsidRPr="004566BE">
        <w:rPr>
          <w:spacing w:val="-4"/>
          <w:lang w:val="sq-AL"/>
        </w:rPr>
        <w:t xml:space="preserve">Kontributi i ndërhyrjeve të planifikuara për strategjitë </w:t>
      </w:r>
      <w:r w:rsidR="00A97CEA" w:rsidRPr="004566BE">
        <w:rPr>
          <w:spacing w:val="-4"/>
          <w:lang w:val="sq-AL"/>
        </w:rPr>
        <w:t>makro</w:t>
      </w:r>
      <w:r w:rsidRPr="004566BE">
        <w:rPr>
          <w:spacing w:val="-4"/>
          <w:lang w:val="sq-AL"/>
        </w:rPr>
        <w:t>rajonale dhe basenit detar janë subjekt i nevojave të zonës së programit si të identifikuara nga shtetet partnere</w:t>
      </w:r>
      <w:r w:rsidR="001407AB" w:rsidRPr="004566BE">
        <w:rPr>
          <w:spacing w:val="-4"/>
          <w:lang w:val="sq-AL"/>
        </w:rPr>
        <w:t xml:space="preserve"> </w:t>
      </w:r>
      <w:r w:rsidRPr="004566BE">
        <w:rPr>
          <w:spacing w:val="-4"/>
          <w:lang w:val="sq-AL"/>
        </w:rPr>
        <w:t>dhe duke marrë në konsideratë, kur janë të zbatueshme, projekte strategjike të rëndësishme të përcaktuara në ato strategji (kur është e nevojshme) (ku shtetet dhe rajonet ma</w:t>
      </w:r>
      <w:r w:rsidR="009046F4" w:rsidRPr="004566BE">
        <w:rPr>
          <w:spacing w:val="-4"/>
          <w:lang w:val="sq-AL"/>
        </w:rPr>
        <w:t>rrin pjesë në strategjitë makro</w:t>
      </w:r>
      <w:r w:rsidRPr="004566BE">
        <w:rPr>
          <w:spacing w:val="-4"/>
          <w:lang w:val="sq-AL"/>
        </w:rPr>
        <w:t>rajonale dhe/ose basenit</w:t>
      </w:r>
      <w:r w:rsidR="001407AB" w:rsidRPr="004566BE">
        <w:rPr>
          <w:spacing w:val="-4"/>
          <w:lang w:val="sq-AL"/>
        </w:rPr>
        <w:t xml:space="preserve"> </w:t>
      </w:r>
      <w:r w:rsidR="009046F4" w:rsidRPr="004566BE">
        <w:rPr>
          <w:spacing w:val="-4"/>
          <w:lang w:val="sq-AL"/>
        </w:rPr>
        <w:t>detar</w:t>
      </w:r>
      <w:r w:rsidRPr="004566BE">
        <w:rPr>
          <w:spacing w:val="-4"/>
          <w:lang w:val="sq-AL"/>
        </w:rPr>
        <w:t>)</w:t>
      </w:r>
      <w:r w:rsidR="009046F4" w:rsidRPr="004566BE">
        <w:rPr>
          <w:spacing w:val="-4"/>
          <w:lang w:val="sq-AL"/>
        </w:rPr>
        <w:t>.</w:t>
      </w:r>
    </w:p>
    <w:p w:rsidR="007461D7" w:rsidRPr="004566BE" w:rsidRDefault="007461D7" w:rsidP="007461D7">
      <w:pPr>
        <w:pStyle w:val="Paragrafi"/>
        <w:rPr>
          <w:spacing w:val="-4"/>
          <w:lang w:val="sq-AL"/>
        </w:rPr>
      </w:pPr>
      <w:r w:rsidRPr="004566BE">
        <w:rPr>
          <w:spacing w:val="-4"/>
          <w:lang w:val="sq-AL"/>
        </w:rPr>
        <w:t>(Referencë: pika (d) e nenit</w:t>
      </w:r>
      <w:r w:rsidR="00AD0B0E" w:rsidRPr="004566BE">
        <w:rPr>
          <w:spacing w:val="-4"/>
          <w:lang w:val="sq-AL"/>
        </w:rPr>
        <w:t xml:space="preserve"> 8 (3) të Rregullores së BE-së n</w:t>
      </w:r>
      <w:r w:rsidRPr="004566BE">
        <w:rPr>
          <w:spacing w:val="-4"/>
          <w:lang w:val="sq-AL"/>
        </w:rPr>
        <w:t>r. 1299/2013)</w:t>
      </w:r>
    </w:p>
    <w:p w:rsidR="007461D7" w:rsidRPr="004566BE" w:rsidRDefault="007461D7" w:rsidP="007461D7">
      <w:pPr>
        <w:pStyle w:val="Paragrafi"/>
        <w:rPr>
          <w:spacing w:val="-4"/>
          <w:lang w:val="sq-AL"/>
        </w:rPr>
      </w:pPr>
      <w:r w:rsidRPr="004566BE">
        <w:rPr>
          <w:spacing w:val="-4"/>
          <w:lang w:val="sq-AL"/>
        </w:rPr>
        <w:t xml:space="preserve">Strategjia e Programit INTERREG IPA II CBC Itali-Shqipëri-Mal i Zi është zhvilluar me kontributin e aksionerëve dhe ekspertëve të kërkimit dhe duke marrë parasysh punën përgatitore për përcaktimin e planit të veprimit EUSAIR Dokument Pune i Stafit (DPS (2014) 190 final). </w:t>
      </w:r>
    </w:p>
    <w:p w:rsidR="007461D7" w:rsidRPr="004566BE" w:rsidRDefault="007461D7" w:rsidP="007461D7">
      <w:pPr>
        <w:pStyle w:val="Paragrafi"/>
        <w:rPr>
          <w:spacing w:val="-4"/>
          <w:lang w:val="sq-AL"/>
        </w:rPr>
      </w:pPr>
      <w:r w:rsidRPr="004566BE">
        <w:rPr>
          <w:spacing w:val="-4"/>
          <w:lang w:val="sq-AL"/>
        </w:rPr>
        <w:t>Koherenca me Marrëveshjet e të Partneritetit dhe PDK</w:t>
      </w:r>
      <w:r w:rsidR="009C5A00" w:rsidRPr="004566BE">
        <w:rPr>
          <w:spacing w:val="-4"/>
          <w:lang w:val="sq-AL"/>
        </w:rPr>
        <w:t>-në</w:t>
      </w:r>
      <w:r w:rsidRPr="004566BE">
        <w:rPr>
          <w:spacing w:val="-4"/>
          <w:lang w:val="sq-AL"/>
        </w:rPr>
        <w:t xml:space="preserve"> e vendeve të IPA-s, përkatësisht është verifikuar duke synuar koordinimin me rrjedhën e ndërhyrjeve ERDF dhe IPA II; orientimi tematik i fokusuar i Programit reflekton konsensusin e përgjithshëm të vendeve pjesëmarrëse.</w:t>
      </w:r>
    </w:p>
    <w:p w:rsidR="007461D7" w:rsidRPr="004566BE" w:rsidRDefault="007461D7" w:rsidP="007461D7">
      <w:pPr>
        <w:pStyle w:val="Paragrafi"/>
        <w:rPr>
          <w:spacing w:val="-4"/>
          <w:lang w:val="sq-AL"/>
        </w:rPr>
      </w:pPr>
      <w:r w:rsidRPr="004566BE">
        <w:rPr>
          <w:spacing w:val="-4"/>
          <w:lang w:val="sq-AL"/>
        </w:rPr>
        <w:t xml:space="preserve">Programi Interreg II IPA CBC Itali </w:t>
      </w:r>
      <w:r w:rsidR="009046F4" w:rsidRPr="004566BE">
        <w:rPr>
          <w:spacing w:val="-4"/>
          <w:lang w:val="sq-AL"/>
        </w:rPr>
        <w:t xml:space="preserve">- </w:t>
      </w:r>
      <w:r w:rsidRPr="004566BE">
        <w:rPr>
          <w:spacing w:val="-4"/>
          <w:lang w:val="sq-AL"/>
        </w:rPr>
        <w:t xml:space="preserve">Shqipëri </w:t>
      </w:r>
      <w:r w:rsidR="009046F4" w:rsidRPr="004566BE">
        <w:rPr>
          <w:spacing w:val="-4"/>
          <w:lang w:val="sq-AL"/>
        </w:rPr>
        <w:t xml:space="preserve">- </w:t>
      </w:r>
      <w:r w:rsidRPr="004566BE">
        <w:rPr>
          <w:spacing w:val="-4"/>
          <w:lang w:val="sq-AL"/>
        </w:rPr>
        <w:t>Mali i Zi</w:t>
      </w:r>
      <w:r w:rsidR="001407AB" w:rsidRPr="004566BE">
        <w:rPr>
          <w:spacing w:val="-4"/>
          <w:lang w:val="sq-AL"/>
        </w:rPr>
        <w:t xml:space="preserve"> </w:t>
      </w:r>
      <w:r w:rsidRPr="004566BE">
        <w:rPr>
          <w:spacing w:val="-4"/>
          <w:lang w:val="sq-AL"/>
        </w:rPr>
        <w:t>përputhet pjesërisht dhe është i përfshirë plotësisht në Zonën gjeografike EUSAIR, kjo do të thotë se Programi do të jetë dakord për zbatimin e Planit të Veprimit EUSAIR.</w:t>
      </w:r>
    </w:p>
    <w:p w:rsidR="007461D7" w:rsidRPr="004566BE" w:rsidRDefault="00341A17" w:rsidP="007461D7">
      <w:pPr>
        <w:pStyle w:val="Paragrafi"/>
        <w:rPr>
          <w:spacing w:val="-4"/>
          <w:lang w:val="sq-AL"/>
        </w:rPr>
      </w:pPr>
      <w:r w:rsidRPr="004566BE">
        <w:rPr>
          <w:spacing w:val="-4"/>
          <w:lang w:val="sq-AL"/>
        </w:rPr>
        <w:t>Dhe, në fakt</w:t>
      </w:r>
      <w:r w:rsidR="00C6302C">
        <w:rPr>
          <w:spacing w:val="-4"/>
          <w:lang w:val="sq-AL"/>
        </w:rPr>
        <w:t>,</w:t>
      </w:r>
      <w:r w:rsidRPr="004566BE">
        <w:rPr>
          <w:spacing w:val="-4"/>
          <w:lang w:val="sq-AL"/>
        </w:rPr>
        <w:t xml:space="preserve"> krahas a</w:t>
      </w:r>
      <w:r w:rsidR="007461D7" w:rsidRPr="004566BE">
        <w:rPr>
          <w:spacing w:val="-4"/>
          <w:lang w:val="sq-AL"/>
        </w:rPr>
        <w:t>nalizës specifike të Programit Territorial duke theksuar nevojat e zhvillimit të zonës, dokumentet EUSAIR janë konsultuar për elemente të tjera frymëzuese, me qëllim të një konvergjence më të gjere mes temave, veprimeve, rezultateve dhe kontributeve dhe në ko</w:t>
      </w:r>
      <w:r w:rsidR="009046F4" w:rsidRPr="004566BE">
        <w:rPr>
          <w:spacing w:val="-4"/>
          <w:lang w:val="sq-AL"/>
        </w:rPr>
        <w:t>herencë me këshillat e vendeve m</w:t>
      </w:r>
      <w:r w:rsidR="007461D7" w:rsidRPr="004566BE">
        <w:rPr>
          <w:spacing w:val="-4"/>
          <w:lang w:val="sq-AL"/>
        </w:rPr>
        <w:t>akrorajonale për të bërë një përdorim më të mirë të burimeve</w:t>
      </w:r>
      <w:r w:rsidR="00AC51A5" w:rsidRPr="004566BE">
        <w:rPr>
          <w:spacing w:val="-4"/>
          <w:lang w:val="sq-AL"/>
        </w:rPr>
        <w:t>,</w:t>
      </w:r>
      <w:r w:rsidR="007461D7" w:rsidRPr="004566BE">
        <w:rPr>
          <w:spacing w:val="-4"/>
          <w:lang w:val="sq-AL"/>
        </w:rPr>
        <w:t xml:space="preserve"> legjislacioneve dhe institucioneve ekzistuese. </w:t>
      </w:r>
    </w:p>
    <w:p w:rsidR="007461D7" w:rsidRPr="004566BE" w:rsidRDefault="007461D7" w:rsidP="007461D7">
      <w:pPr>
        <w:pStyle w:val="Paragrafi"/>
        <w:rPr>
          <w:spacing w:val="-4"/>
          <w:lang w:val="sq-AL"/>
        </w:rPr>
      </w:pPr>
      <w:r w:rsidRPr="004566BE">
        <w:rPr>
          <w:spacing w:val="-4"/>
          <w:lang w:val="sq-AL"/>
        </w:rPr>
        <w:t xml:space="preserve">Të dy EUSAIR dhe Programi Strategjik Interreg II IPA CBC Itali </w:t>
      </w:r>
      <w:r w:rsidR="00341A17" w:rsidRPr="004566BE">
        <w:rPr>
          <w:spacing w:val="-4"/>
          <w:lang w:val="sq-AL"/>
        </w:rPr>
        <w:t xml:space="preserve">- </w:t>
      </w:r>
      <w:r w:rsidRPr="004566BE">
        <w:rPr>
          <w:spacing w:val="-4"/>
          <w:lang w:val="sq-AL"/>
        </w:rPr>
        <w:t xml:space="preserve">Shqipëri </w:t>
      </w:r>
      <w:r w:rsidR="00341A17" w:rsidRPr="004566BE">
        <w:rPr>
          <w:spacing w:val="-4"/>
          <w:lang w:val="sq-AL"/>
        </w:rPr>
        <w:t xml:space="preserve">- </w:t>
      </w:r>
      <w:r w:rsidRPr="004566BE">
        <w:rPr>
          <w:spacing w:val="-4"/>
          <w:lang w:val="sq-AL"/>
        </w:rPr>
        <w:t xml:space="preserve">Mali i Zi mbështeten në një qasje të integruar, dhe Programi i tanishëm do të zhvillojë projekte operacionale që synojnë zbatimin e strategjisë EUSAIR në bazë të kapaciteteve të institucioneve ekzistuese dhe aksionerëve territorialë që bashkëpunojnë në rajon. </w:t>
      </w:r>
    </w:p>
    <w:p w:rsidR="007461D7" w:rsidRPr="004566BE" w:rsidRDefault="007461D7" w:rsidP="007461D7">
      <w:pPr>
        <w:pStyle w:val="Paragrafi"/>
        <w:rPr>
          <w:spacing w:val="-4"/>
          <w:lang w:val="sq-AL"/>
        </w:rPr>
      </w:pPr>
      <w:r w:rsidRPr="004566BE">
        <w:rPr>
          <w:spacing w:val="-4"/>
          <w:lang w:val="sq-AL"/>
        </w:rPr>
        <w:t xml:space="preserve">Në kushtet e korrespondencës së EUSAIR dhe objektivave të Programit: </w:t>
      </w:r>
    </w:p>
    <w:p w:rsidR="007461D7" w:rsidRPr="004566BE" w:rsidRDefault="007461D7" w:rsidP="007461D7">
      <w:pPr>
        <w:pStyle w:val="Paragrafi"/>
        <w:rPr>
          <w:spacing w:val="-4"/>
          <w:lang w:val="sq-AL"/>
        </w:rPr>
      </w:pPr>
      <w:r w:rsidRPr="004566BE">
        <w:rPr>
          <w:spacing w:val="-4"/>
          <w:lang w:val="sq-AL"/>
        </w:rPr>
        <w:t xml:space="preserve">AP1. OS 1.1 Ka për qëllim dhënien e një kuadri më të mirë rregullator me qëllim krijimin e </w:t>
      </w:r>
      <w:r w:rsidR="004B0AEE" w:rsidRPr="004566BE">
        <w:rPr>
          <w:spacing w:val="-4"/>
          <w:lang w:val="sq-AL"/>
        </w:rPr>
        <w:t>“</w:t>
      </w:r>
      <w:r w:rsidRPr="004566BE">
        <w:rPr>
          <w:spacing w:val="-4"/>
          <w:lang w:val="sq-AL"/>
        </w:rPr>
        <w:t>kushteve mjedisore</w:t>
      </w:r>
      <w:r w:rsidR="004B0AEE" w:rsidRPr="004566BE">
        <w:rPr>
          <w:spacing w:val="-4"/>
          <w:lang w:val="sq-AL"/>
        </w:rPr>
        <w:t>”</w:t>
      </w:r>
      <w:r w:rsidRPr="004566BE">
        <w:rPr>
          <w:spacing w:val="-4"/>
          <w:lang w:val="sq-AL"/>
        </w:rPr>
        <w:t xml:space="preserve"> për të stimuluar investimet në zonën e Programit, nga ana tjetër një ndërveprim të forcuar mes organizatave mbështetëse të biznesit dhe NVM-ve, duke promovuar ndërkombëtarizimin dhe inovacionin përmes rrjeteve, bashkëpunimit dhe shkëmbimit të përvojave mes palëve të interesuara. Mbi të gjitha, duke pasur parasysh prioritetin </w:t>
      </w:r>
      <w:r w:rsidR="00F21892" w:rsidRPr="004566BE">
        <w:rPr>
          <w:spacing w:val="-4"/>
          <w:lang w:val="sq-AL"/>
        </w:rPr>
        <w:t>ndërsektorial</w:t>
      </w:r>
      <w:r w:rsidRPr="004566BE">
        <w:rPr>
          <w:spacing w:val="-4"/>
          <w:lang w:val="sq-AL"/>
        </w:rPr>
        <w:t xml:space="preserve"> përmendur këtu, aksionet do të synojnë forcimin dhe fuqizimin e grupimeve novatore dhe rrjeteve, duke theksuar dimensionin e tyre </w:t>
      </w:r>
      <w:r w:rsidR="005F2E11" w:rsidRPr="004566BE">
        <w:rPr>
          <w:spacing w:val="-4"/>
          <w:lang w:val="sq-AL"/>
        </w:rPr>
        <w:t>ndër</w:t>
      </w:r>
      <w:r w:rsidRPr="004566BE">
        <w:rPr>
          <w:spacing w:val="-4"/>
          <w:lang w:val="sq-AL"/>
        </w:rPr>
        <w:t>kufitar, kryesisht në fushën e ekonomisë blu, bujqësisë së qëndrueshme, përpunimit të ushqimit, ekonomisë e gjelbër dhe inovacioneve sociale.</w:t>
      </w:r>
    </w:p>
    <w:p w:rsidR="007461D7" w:rsidRPr="004566BE" w:rsidRDefault="00341A17" w:rsidP="007461D7">
      <w:pPr>
        <w:pStyle w:val="Paragrafi"/>
        <w:rPr>
          <w:spacing w:val="-4"/>
          <w:lang w:val="sq-AL"/>
        </w:rPr>
      </w:pPr>
      <w:r w:rsidRPr="004566BE">
        <w:rPr>
          <w:spacing w:val="-4"/>
          <w:lang w:val="sq-AL"/>
        </w:rPr>
        <w:t>OS 1.1</w:t>
      </w:r>
      <w:r w:rsidR="007461D7" w:rsidRPr="004566BE">
        <w:rPr>
          <w:spacing w:val="-4"/>
          <w:lang w:val="sq-AL"/>
        </w:rPr>
        <w:t xml:space="preserve"> Duke vepruar në </w:t>
      </w:r>
      <w:r w:rsidR="004B0AEE" w:rsidRPr="004566BE">
        <w:rPr>
          <w:spacing w:val="-4"/>
          <w:lang w:val="sq-AL"/>
        </w:rPr>
        <w:t>“</w:t>
      </w:r>
      <w:r w:rsidR="007461D7" w:rsidRPr="004566BE">
        <w:rPr>
          <w:spacing w:val="-4"/>
          <w:lang w:val="sq-AL"/>
        </w:rPr>
        <w:t>mjedisin e biznesit</w:t>
      </w:r>
      <w:r w:rsidR="004B0AEE" w:rsidRPr="004566BE">
        <w:rPr>
          <w:spacing w:val="-4"/>
          <w:lang w:val="sq-AL"/>
        </w:rPr>
        <w:t>”</w:t>
      </w:r>
      <w:r w:rsidR="007461D7" w:rsidRPr="004566BE">
        <w:rPr>
          <w:spacing w:val="-4"/>
          <w:lang w:val="sq-AL"/>
        </w:rPr>
        <w:t xml:space="preserve"> </w:t>
      </w:r>
      <w:r w:rsidR="005F2E11" w:rsidRPr="004566BE">
        <w:rPr>
          <w:spacing w:val="-4"/>
          <w:lang w:val="sq-AL"/>
        </w:rPr>
        <w:t>ndër</w:t>
      </w:r>
      <w:r w:rsidR="007461D7" w:rsidRPr="004566BE">
        <w:rPr>
          <w:spacing w:val="-4"/>
          <w:lang w:val="sq-AL"/>
        </w:rPr>
        <w:t xml:space="preserve">kufitar dhe konkurrencës së NMV-ve, ka një koherencë me </w:t>
      </w:r>
      <w:r w:rsidR="004B0AEE" w:rsidRPr="004566BE">
        <w:rPr>
          <w:spacing w:val="-4"/>
          <w:lang w:val="sq-AL"/>
        </w:rPr>
        <w:t>“</w:t>
      </w:r>
      <w:r w:rsidR="007461D7" w:rsidRPr="004566BE">
        <w:rPr>
          <w:spacing w:val="-4"/>
          <w:lang w:val="sq-AL"/>
        </w:rPr>
        <w:t>rritjen blu</w:t>
      </w:r>
      <w:r w:rsidR="004B0AEE" w:rsidRPr="004566BE">
        <w:rPr>
          <w:spacing w:val="-4"/>
          <w:lang w:val="sq-AL"/>
        </w:rPr>
        <w:t>”</w:t>
      </w:r>
      <w:r w:rsidR="007461D7" w:rsidRPr="004566BE">
        <w:rPr>
          <w:spacing w:val="-4"/>
          <w:lang w:val="sq-AL"/>
        </w:rPr>
        <w:t xml:space="preserve"> në kolonën 1 të Planit të Veprimit të EUSAIR</w:t>
      </w:r>
      <w:r w:rsidR="00D166E4" w:rsidRPr="004566BE">
        <w:rPr>
          <w:spacing w:val="-4"/>
          <w:lang w:val="sq-AL"/>
        </w:rPr>
        <w:t>-it</w:t>
      </w:r>
      <w:r w:rsidR="007461D7" w:rsidRPr="004566BE">
        <w:rPr>
          <w:spacing w:val="-4"/>
          <w:lang w:val="sq-AL"/>
        </w:rPr>
        <w:t xml:space="preserve"> dhe çështje vendore-sektoriale </w:t>
      </w:r>
      <w:r w:rsidR="004B0AEE" w:rsidRPr="004566BE">
        <w:rPr>
          <w:spacing w:val="-4"/>
          <w:lang w:val="sq-AL"/>
        </w:rPr>
        <w:t>“</w:t>
      </w:r>
      <w:r w:rsidR="007461D7" w:rsidRPr="004566BE">
        <w:rPr>
          <w:spacing w:val="-4"/>
          <w:lang w:val="sq-AL"/>
        </w:rPr>
        <w:t>Ndërtimi i kapaciteteve</w:t>
      </w:r>
      <w:r w:rsidR="004B0AEE" w:rsidRPr="004566BE">
        <w:rPr>
          <w:spacing w:val="-4"/>
          <w:lang w:val="sq-AL"/>
        </w:rPr>
        <w:t>”</w:t>
      </w:r>
      <w:r w:rsidR="007461D7" w:rsidRPr="004566BE">
        <w:rPr>
          <w:spacing w:val="-4"/>
          <w:lang w:val="sq-AL"/>
        </w:rPr>
        <w:t xml:space="preserve"> dhe </w:t>
      </w:r>
      <w:r w:rsidR="004B0AEE" w:rsidRPr="004566BE">
        <w:rPr>
          <w:spacing w:val="-4"/>
          <w:lang w:val="sq-AL"/>
        </w:rPr>
        <w:t>“</w:t>
      </w:r>
      <w:r w:rsidR="007461D7" w:rsidRPr="004566BE">
        <w:rPr>
          <w:spacing w:val="-4"/>
          <w:lang w:val="sq-AL"/>
        </w:rPr>
        <w:t>Inovacioni kërkimor dhe zhvillimi i NMV-ve</w:t>
      </w:r>
      <w:r w:rsidR="004B0AEE" w:rsidRPr="004566BE">
        <w:rPr>
          <w:spacing w:val="-4"/>
          <w:lang w:val="sq-AL"/>
        </w:rPr>
        <w:t>”</w:t>
      </w:r>
      <w:r w:rsidR="007461D7" w:rsidRPr="004566BE">
        <w:rPr>
          <w:spacing w:val="-4"/>
          <w:lang w:val="sq-AL"/>
        </w:rPr>
        <w:t xml:space="preserve">. </w:t>
      </w:r>
    </w:p>
    <w:p w:rsidR="007461D7" w:rsidRPr="004566BE" w:rsidRDefault="007461D7" w:rsidP="007461D7">
      <w:pPr>
        <w:pStyle w:val="Paragrafi"/>
        <w:rPr>
          <w:spacing w:val="-4"/>
          <w:lang w:val="sq-AL"/>
        </w:rPr>
      </w:pPr>
      <w:r w:rsidRPr="004566BE">
        <w:rPr>
          <w:spacing w:val="-4"/>
          <w:lang w:val="sq-AL"/>
        </w:rPr>
        <w:t>AP 2. Të dy</w:t>
      </w:r>
      <w:r w:rsidR="001407AB" w:rsidRPr="004566BE">
        <w:rPr>
          <w:spacing w:val="-4"/>
          <w:lang w:val="sq-AL"/>
        </w:rPr>
        <w:t xml:space="preserve"> </w:t>
      </w:r>
      <w:r w:rsidR="002C13C1" w:rsidRPr="004566BE">
        <w:rPr>
          <w:spacing w:val="-4"/>
          <w:lang w:val="sq-AL"/>
        </w:rPr>
        <w:t>o</w:t>
      </w:r>
      <w:r w:rsidRPr="004566BE">
        <w:rPr>
          <w:spacing w:val="-4"/>
          <w:lang w:val="sq-AL"/>
        </w:rPr>
        <w:t xml:space="preserve">bjektivat </w:t>
      </w:r>
      <w:r w:rsidR="00F7632C" w:rsidRPr="004566BE">
        <w:rPr>
          <w:spacing w:val="-4"/>
          <w:lang w:val="sq-AL"/>
        </w:rPr>
        <w:t>s</w:t>
      </w:r>
      <w:r w:rsidRPr="004566BE">
        <w:rPr>
          <w:spacing w:val="-4"/>
          <w:lang w:val="sq-AL"/>
        </w:rPr>
        <w:t>trategjikë janë duke pranuar trashëgiminë e pasur natyrore dhe kulturore të zonës së Programit qoftë si aset i rritjes së turizmit</w:t>
      </w:r>
      <w:r w:rsidR="00D166E4" w:rsidRPr="004566BE">
        <w:rPr>
          <w:spacing w:val="-4"/>
          <w:lang w:val="sq-AL"/>
        </w:rPr>
        <w:t>,</w:t>
      </w:r>
      <w:r w:rsidRPr="004566BE">
        <w:rPr>
          <w:spacing w:val="-4"/>
          <w:lang w:val="sq-AL"/>
        </w:rPr>
        <w:t xml:space="preserve"> por edhe si vlerë për të. Aplikimi i një qasjeje të integruar për trashëgiminë natyrore dhe kulturore do të jetë i lidhur në mënyrë rigoroze me vlerën e shtuar ekonomike dhe vlerësimin e turizmit të qëndrueshëm. Aksionet duhet të ndërtohet mbi njohuritë, aftësitë dhe asetet e trashëgimisë, të cilat do të lidhin dhe promovojnë destinacionet më pak të njohura të zonës. Qasja trajton në mënyrë direkte edhe industrinë krijimtarisë si drejtues për rritjen e ekonomisë dhe atraktivitetin e zonës së Programit.</w:t>
      </w:r>
    </w:p>
    <w:p w:rsidR="007461D7" w:rsidRPr="004566BE" w:rsidRDefault="00341A17" w:rsidP="007461D7">
      <w:pPr>
        <w:pStyle w:val="Paragrafi"/>
        <w:rPr>
          <w:spacing w:val="-4"/>
          <w:lang w:val="sq-AL"/>
        </w:rPr>
      </w:pPr>
      <w:r w:rsidRPr="004566BE">
        <w:rPr>
          <w:spacing w:val="-4"/>
          <w:lang w:val="sq-AL"/>
        </w:rPr>
        <w:t xml:space="preserve">OS.2.1 Është koherente me kolonën 4 të </w:t>
      </w:r>
      <w:r w:rsidR="00D13245" w:rsidRPr="004566BE">
        <w:rPr>
          <w:spacing w:val="-4"/>
          <w:lang w:val="sq-AL"/>
        </w:rPr>
        <w:t>p</w:t>
      </w:r>
      <w:r w:rsidRPr="004566BE">
        <w:rPr>
          <w:spacing w:val="-4"/>
          <w:lang w:val="sq-AL"/>
        </w:rPr>
        <w:t xml:space="preserve">lanit të </w:t>
      </w:r>
      <w:r w:rsidR="00D13245" w:rsidRPr="004566BE">
        <w:rPr>
          <w:spacing w:val="-4"/>
          <w:lang w:val="sq-AL"/>
        </w:rPr>
        <w:t>v</w:t>
      </w:r>
      <w:r w:rsidR="007461D7" w:rsidRPr="004566BE">
        <w:rPr>
          <w:spacing w:val="-4"/>
          <w:lang w:val="sq-AL"/>
        </w:rPr>
        <w:t>eprimit të EUSAIR</w:t>
      </w:r>
      <w:r w:rsidR="00077C9F" w:rsidRPr="004566BE">
        <w:rPr>
          <w:spacing w:val="-4"/>
          <w:lang w:val="sq-AL"/>
        </w:rPr>
        <w:t>-it</w:t>
      </w:r>
      <w:r w:rsidR="007F5272" w:rsidRPr="004566BE">
        <w:rPr>
          <w:spacing w:val="-4"/>
          <w:lang w:val="sq-AL"/>
        </w:rPr>
        <w:t>,</w:t>
      </w:r>
      <w:r w:rsidR="007461D7" w:rsidRPr="004566BE">
        <w:rPr>
          <w:spacing w:val="-4"/>
          <w:lang w:val="sq-AL"/>
        </w:rPr>
        <w:t xml:space="preserve"> kryesisht në mbështetje të</w:t>
      </w:r>
      <w:r w:rsidR="00AC51A5" w:rsidRPr="004566BE">
        <w:rPr>
          <w:spacing w:val="-4"/>
          <w:lang w:val="sq-AL"/>
        </w:rPr>
        <w:t>:</w:t>
      </w:r>
      <w:r w:rsidR="007F5272" w:rsidRPr="004566BE">
        <w:rPr>
          <w:spacing w:val="-4"/>
          <w:lang w:val="sq-AL"/>
        </w:rPr>
        <w:t xml:space="preserve"> a) ndërtesës s</w:t>
      </w:r>
      <w:r w:rsidR="007461D7" w:rsidRPr="004566BE">
        <w:rPr>
          <w:spacing w:val="-4"/>
          <w:lang w:val="sq-AL"/>
        </w:rPr>
        <w:t>ë përbashkët t</w:t>
      </w:r>
      <w:r w:rsidR="007F5272" w:rsidRPr="004566BE">
        <w:rPr>
          <w:spacing w:val="-4"/>
          <w:lang w:val="sq-AL"/>
        </w:rPr>
        <w:t>ë një marke turizmi/territorial;</w:t>
      </w:r>
      <w:r w:rsidR="007461D7" w:rsidRPr="004566BE">
        <w:rPr>
          <w:spacing w:val="-4"/>
          <w:lang w:val="sq-AL"/>
        </w:rPr>
        <w:t xml:space="preserve"> b)</w:t>
      </w:r>
      <w:r w:rsidR="007F5272" w:rsidRPr="004566BE">
        <w:rPr>
          <w:spacing w:val="-4"/>
          <w:lang w:val="sq-AL"/>
        </w:rPr>
        <w:t xml:space="preserve"> </w:t>
      </w:r>
      <w:r w:rsidR="007461D7" w:rsidRPr="004566BE">
        <w:rPr>
          <w:spacing w:val="-4"/>
          <w:lang w:val="sq-AL"/>
        </w:rPr>
        <w:t>ofertave të qëndrue</w:t>
      </w:r>
      <w:r w:rsidR="007F5272" w:rsidRPr="004566BE">
        <w:rPr>
          <w:spacing w:val="-4"/>
          <w:lang w:val="sq-AL"/>
        </w:rPr>
        <w:t>shme dhe të arritshme turistike;</w:t>
      </w:r>
      <w:r w:rsidR="007461D7" w:rsidRPr="004566BE">
        <w:rPr>
          <w:spacing w:val="-4"/>
          <w:lang w:val="sq-AL"/>
        </w:rPr>
        <w:t xml:space="preserve"> c</w:t>
      </w:r>
      <w:r w:rsidR="007F5272" w:rsidRPr="004566BE">
        <w:rPr>
          <w:spacing w:val="-4"/>
          <w:lang w:val="sq-AL"/>
        </w:rPr>
        <w:t>) programeve turistike tematike;</w:t>
      </w:r>
      <w:r w:rsidR="007461D7" w:rsidRPr="004566BE">
        <w:rPr>
          <w:spacing w:val="-4"/>
          <w:lang w:val="sq-AL"/>
        </w:rPr>
        <w:t xml:space="preserve"> d) nx</w:t>
      </w:r>
      <w:r w:rsidR="007F5272" w:rsidRPr="004566BE">
        <w:rPr>
          <w:spacing w:val="-4"/>
          <w:lang w:val="sq-AL"/>
        </w:rPr>
        <w:t>itjes së trashëgimisë kulturore;</w:t>
      </w:r>
      <w:r w:rsidR="007461D7" w:rsidRPr="004566BE">
        <w:rPr>
          <w:spacing w:val="-4"/>
          <w:lang w:val="sq-AL"/>
        </w:rPr>
        <w:t xml:space="preserve"> e) përmirësimit të produkteve turistike. Për më tepër, OS</w:t>
      </w:r>
      <w:r w:rsidR="007F5272" w:rsidRPr="004566BE">
        <w:rPr>
          <w:spacing w:val="-4"/>
          <w:lang w:val="sq-AL"/>
        </w:rPr>
        <w:t>-të</w:t>
      </w:r>
      <w:r w:rsidR="007461D7" w:rsidRPr="004566BE">
        <w:rPr>
          <w:spacing w:val="-4"/>
          <w:lang w:val="sq-AL"/>
        </w:rPr>
        <w:t xml:space="preserve"> janë në t</w:t>
      </w:r>
      <w:r w:rsidR="00BD4E54" w:rsidRPr="004566BE">
        <w:rPr>
          <w:spacing w:val="-4"/>
          <w:lang w:val="sq-AL"/>
        </w:rPr>
        <w:t>ë njëjtën vijë më çështjen ndër</w:t>
      </w:r>
      <w:r w:rsidR="007461D7" w:rsidRPr="004566BE">
        <w:rPr>
          <w:spacing w:val="-4"/>
          <w:lang w:val="sq-AL"/>
        </w:rPr>
        <w:t>sektoriale të EUSAIR</w:t>
      </w:r>
      <w:r w:rsidR="007F5272" w:rsidRPr="004566BE">
        <w:rPr>
          <w:spacing w:val="-4"/>
          <w:lang w:val="sq-AL"/>
        </w:rPr>
        <w:t>-it</w:t>
      </w:r>
      <w:r w:rsidR="007461D7" w:rsidRPr="004566BE">
        <w:rPr>
          <w:spacing w:val="-4"/>
          <w:lang w:val="sq-AL"/>
        </w:rPr>
        <w:t xml:space="preserve"> </w:t>
      </w:r>
      <w:r w:rsidR="004B0AEE" w:rsidRPr="004566BE">
        <w:rPr>
          <w:spacing w:val="-4"/>
          <w:lang w:val="sq-AL"/>
        </w:rPr>
        <w:t>“</w:t>
      </w:r>
      <w:r w:rsidR="007461D7" w:rsidRPr="004566BE">
        <w:rPr>
          <w:spacing w:val="-4"/>
          <w:lang w:val="sq-AL"/>
        </w:rPr>
        <w:t>Ngritje e kapaciteteve</w:t>
      </w:r>
      <w:r w:rsidR="004B0AEE" w:rsidRPr="004566BE">
        <w:rPr>
          <w:spacing w:val="-4"/>
          <w:lang w:val="sq-AL"/>
        </w:rPr>
        <w:t>”</w:t>
      </w:r>
      <w:r w:rsidR="007461D7" w:rsidRPr="004566BE">
        <w:rPr>
          <w:spacing w:val="-4"/>
          <w:lang w:val="sq-AL"/>
        </w:rPr>
        <w:t xml:space="preserve">. </w:t>
      </w:r>
    </w:p>
    <w:p w:rsidR="007461D7" w:rsidRPr="004566BE" w:rsidRDefault="00BD4E54" w:rsidP="007461D7">
      <w:pPr>
        <w:pStyle w:val="Paragrafi"/>
        <w:rPr>
          <w:spacing w:val="-4"/>
          <w:lang w:val="sq-AL"/>
        </w:rPr>
      </w:pPr>
      <w:r w:rsidRPr="004566BE">
        <w:rPr>
          <w:spacing w:val="-4"/>
          <w:lang w:val="sq-AL"/>
        </w:rPr>
        <w:t>OS.2.1</w:t>
      </w:r>
      <w:r w:rsidR="007461D7" w:rsidRPr="004566BE">
        <w:rPr>
          <w:spacing w:val="-4"/>
          <w:lang w:val="sq-AL"/>
        </w:rPr>
        <w:t xml:space="preserve"> Është koherente me kolonën 4 të planit të veprimit të EUSAIR</w:t>
      </w:r>
      <w:r w:rsidR="00077C9F" w:rsidRPr="004566BE">
        <w:rPr>
          <w:spacing w:val="-4"/>
          <w:lang w:val="sq-AL"/>
        </w:rPr>
        <w:t>-it,</w:t>
      </w:r>
      <w:r w:rsidR="007461D7" w:rsidRPr="004566BE">
        <w:rPr>
          <w:spacing w:val="-4"/>
          <w:lang w:val="sq-AL"/>
        </w:rPr>
        <w:t xml:space="preserve"> kryesisht në mbështetje të: a) nxitjes së trashëgimisë kulturore në një rajo</w:t>
      </w:r>
      <w:r w:rsidR="001175A1" w:rsidRPr="004566BE">
        <w:rPr>
          <w:spacing w:val="-4"/>
          <w:lang w:val="sq-AL"/>
        </w:rPr>
        <w:t>n ndër kufitar</w:t>
      </w:r>
      <w:r w:rsidR="00AC51A5" w:rsidRPr="004566BE">
        <w:rPr>
          <w:spacing w:val="-4"/>
          <w:lang w:val="sq-AL"/>
        </w:rPr>
        <w:t>.</w:t>
      </w:r>
      <w:r w:rsidR="007461D7" w:rsidRPr="004566BE">
        <w:rPr>
          <w:spacing w:val="-4"/>
          <w:lang w:val="sq-AL"/>
        </w:rPr>
        <w:t xml:space="preserve"> Për më tepër, OS</w:t>
      </w:r>
      <w:r w:rsidR="001175A1" w:rsidRPr="004566BE">
        <w:rPr>
          <w:spacing w:val="-4"/>
          <w:lang w:val="sq-AL"/>
        </w:rPr>
        <w:t>-të</w:t>
      </w:r>
      <w:r w:rsidR="007461D7" w:rsidRPr="004566BE">
        <w:rPr>
          <w:spacing w:val="-4"/>
          <w:lang w:val="sq-AL"/>
        </w:rPr>
        <w:t xml:space="preserve"> janë në të njëjtën vijë më çështjen </w:t>
      </w:r>
      <w:r w:rsidR="00F21892" w:rsidRPr="004566BE">
        <w:rPr>
          <w:spacing w:val="-4"/>
          <w:lang w:val="sq-AL"/>
        </w:rPr>
        <w:t>ndërsektorial</w:t>
      </w:r>
      <w:r w:rsidR="007461D7" w:rsidRPr="004566BE">
        <w:rPr>
          <w:spacing w:val="-4"/>
          <w:lang w:val="sq-AL"/>
        </w:rPr>
        <w:t>e të EUSAIR</w:t>
      </w:r>
      <w:r w:rsidR="001175A1" w:rsidRPr="004566BE">
        <w:rPr>
          <w:spacing w:val="-4"/>
          <w:lang w:val="sq-AL"/>
        </w:rPr>
        <w:t>-it</w:t>
      </w:r>
      <w:r w:rsidR="007461D7" w:rsidRPr="004566BE">
        <w:rPr>
          <w:spacing w:val="-4"/>
          <w:lang w:val="sq-AL"/>
        </w:rPr>
        <w:t xml:space="preserve"> </w:t>
      </w:r>
      <w:r w:rsidR="004B0AEE" w:rsidRPr="004566BE">
        <w:rPr>
          <w:spacing w:val="-4"/>
          <w:lang w:val="sq-AL"/>
        </w:rPr>
        <w:t>“</w:t>
      </w:r>
      <w:r w:rsidR="007461D7" w:rsidRPr="004566BE">
        <w:rPr>
          <w:spacing w:val="-4"/>
          <w:lang w:val="sq-AL"/>
        </w:rPr>
        <w:t>Ngritje e kapaciteteve</w:t>
      </w:r>
      <w:r w:rsidR="004B0AEE" w:rsidRPr="004566BE">
        <w:rPr>
          <w:spacing w:val="-4"/>
          <w:lang w:val="sq-AL"/>
        </w:rPr>
        <w:t>”</w:t>
      </w:r>
      <w:r w:rsidR="007461D7" w:rsidRPr="004566BE">
        <w:rPr>
          <w:spacing w:val="-4"/>
          <w:lang w:val="sq-AL"/>
        </w:rPr>
        <w:t>.</w:t>
      </w:r>
    </w:p>
    <w:p w:rsidR="007461D7" w:rsidRPr="004566BE" w:rsidRDefault="006105E4" w:rsidP="007461D7">
      <w:pPr>
        <w:pStyle w:val="Paragrafi"/>
        <w:rPr>
          <w:spacing w:val="-4"/>
          <w:lang w:val="sq-AL"/>
        </w:rPr>
      </w:pPr>
      <w:r w:rsidRPr="004566BE">
        <w:rPr>
          <w:spacing w:val="-4"/>
          <w:lang w:val="sq-AL"/>
        </w:rPr>
        <w:t>AP3. Aksi p</w:t>
      </w:r>
      <w:r w:rsidR="007461D7" w:rsidRPr="004566BE">
        <w:rPr>
          <w:spacing w:val="-4"/>
          <w:lang w:val="sq-AL"/>
        </w:rPr>
        <w:t>rioritar trajton nevojën për rritjen e strategjive të bashkëpunimit ndërkufitar në hapësirat ujore, për të reduktuar emetimin e karbonit dhe për të miratuar standardet e efiçencës së energjisë dhe praktikat në sektorin publik, duke përfshirë edhe nevojat e minim</w:t>
      </w:r>
      <w:r w:rsidR="000C7D4C" w:rsidRPr="004566BE">
        <w:rPr>
          <w:spacing w:val="-4"/>
          <w:lang w:val="sq-AL"/>
        </w:rPr>
        <w:t>izimit të</w:t>
      </w:r>
      <w:r w:rsidR="007461D7" w:rsidRPr="004566BE">
        <w:rPr>
          <w:spacing w:val="-4"/>
          <w:lang w:val="sq-AL"/>
        </w:rPr>
        <w:t xml:space="preserve"> ndikimit të ndryshimeve klimatike, reduktimin e rreziqeve mjedisore</w:t>
      </w:r>
      <w:r w:rsidR="000C7D4C" w:rsidRPr="004566BE">
        <w:rPr>
          <w:spacing w:val="-4"/>
          <w:lang w:val="sq-AL"/>
        </w:rPr>
        <w:t>,</w:t>
      </w:r>
      <w:r w:rsidR="007461D7" w:rsidRPr="004566BE">
        <w:rPr>
          <w:spacing w:val="-4"/>
          <w:lang w:val="sq-AL"/>
        </w:rPr>
        <w:t xml:space="preserve"> të tilla si</w:t>
      </w:r>
      <w:r w:rsidR="000C7D4C" w:rsidRPr="004566BE">
        <w:rPr>
          <w:spacing w:val="-4"/>
          <w:lang w:val="sq-AL"/>
        </w:rPr>
        <w:t>:</w:t>
      </w:r>
      <w:r w:rsidR="007461D7" w:rsidRPr="004566BE">
        <w:rPr>
          <w:spacing w:val="-4"/>
          <w:lang w:val="sq-AL"/>
        </w:rPr>
        <w:t xml:space="preserve"> hidrogjeologjike, ndotja në b</w:t>
      </w:r>
      <w:r w:rsidR="000C7D4C" w:rsidRPr="004566BE">
        <w:rPr>
          <w:spacing w:val="-4"/>
          <w:lang w:val="sq-AL"/>
        </w:rPr>
        <w:t>rendësi dhe në ujërat bregdetare</w:t>
      </w:r>
      <w:r w:rsidR="00497DA2" w:rsidRPr="004566BE">
        <w:rPr>
          <w:spacing w:val="-4"/>
          <w:lang w:val="sq-AL"/>
        </w:rPr>
        <w:t>, mungesa e ujit, emetimi i CO</w:t>
      </w:r>
      <w:r w:rsidR="00497DA2" w:rsidRPr="004566BE">
        <w:rPr>
          <w:spacing w:val="-4"/>
          <w:vertAlign w:val="subscript"/>
          <w:lang w:val="sq-AL"/>
        </w:rPr>
        <w:t>2</w:t>
      </w:r>
      <w:r w:rsidR="007461D7" w:rsidRPr="004566BE">
        <w:rPr>
          <w:spacing w:val="-4"/>
          <w:lang w:val="sq-AL"/>
        </w:rPr>
        <w:t xml:space="preserve"> etj. </w:t>
      </w:r>
    </w:p>
    <w:p w:rsidR="007461D7" w:rsidRPr="004566BE" w:rsidRDefault="007461D7" w:rsidP="007461D7">
      <w:pPr>
        <w:pStyle w:val="Paragrafi"/>
        <w:rPr>
          <w:spacing w:val="-4"/>
          <w:lang w:val="sq-AL"/>
        </w:rPr>
      </w:pPr>
      <w:r w:rsidRPr="004566BE">
        <w:rPr>
          <w:spacing w:val="-4"/>
          <w:lang w:val="sq-AL"/>
        </w:rPr>
        <w:t>OS.3.1 është koherente me kolonën 3</w:t>
      </w:r>
      <w:r w:rsidR="00D13245" w:rsidRPr="004566BE">
        <w:rPr>
          <w:spacing w:val="-4"/>
          <w:lang w:val="sq-AL"/>
        </w:rPr>
        <w:t xml:space="preserve"> të planit të veprimit </w:t>
      </w:r>
      <w:r w:rsidR="00323A4C" w:rsidRPr="004566BE">
        <w:rPr>
          <w:spacing w:val="-4"/>
          <w:lang w:val="sq-AL"/>
        </w:rPr>
        <w:t xml:space="preserve">të EUSAIR-it, </w:t>
      </w:r>
      <w:r w:rsidRPr="004566BE">
        <w:rPr>
          <w:spacing w:val="-4"/>
          <w:lang w:val="sq-AL"/>
        </w:rPr>
        <w:t>në lidhje me dy temat e saj:</w:t>
      </w:r>
    </w:p>
    <w:p w:rsidR="007461D7" w:rsidRPr="004566BE" w:rsidRDefault="00497DA2" w:rsidP="007461D7">
      <w:pPr>
        <w:pStyle w:val="Paragrafi"/>
        <w:rPr>
          <w:spacing w:val="-4"/>
          <w:lang w:val="sq-AL"/>
        </w:rPr>
      </w:pPr>
      <w:r w:rsidRPr="004566BE">
        <w:rPr>
          <w:spacing w:val="-4"/>
          <w:lang w:val="sq-AL"/>
        </w:rPr>
        <w:t>1. Mjedisi d</w:t>
      </w:r>
      <w:r w:rsidR="007461D7" w:rsidRPr="004566BE">
        <w:rPr>
          <w:spacing w:val="-4"/>
          <w:lang w:val="sq-AL"/>
        </w:rPr>
        <w:t>etar</w:t>
      </w:r>
    </w:p>
    <w:p w:rsidR="007461D7" w:rsidRPr="004566BE" w:rsidRDefault="007461D7" w:rsidP="007461D7">
      <w:pPr>
        <w:pStyle w:val="Paragrafi"/>
        <w:rPr>
          <w:spacing w:val="-4"/>
          <w:lang w:val="sq-AL"/>
        </w:rPr>
      </w:pPr>
      <w:r w:rsidRPr="004566BE">
        <w:rPr>
          <w:spacing w:val="-4"/>
          <w:lang w:val="sq-AL"/>
        </w:rPr>
        <w:t>2. Habita</w:t>
      </w:r>
      <w:r w:rsidR="00F21892" w:rsidRPr="004566BE">
        <w:rPr>
          <w:spacing w:val="-4"/>
          <w:lang w:val="sq-AL"/>
        </w:rPr>
        <w:t>tet tokësore dhe biodiversiteti</w:t>
      </w:r>
    </w:p>
    <w:p w:rsidR="007461D7" w:rsidRPr="004566BE" w:rsidRDefault="007461D7" w:rsidP="007461D7">
      <w:pPr>
        <w:pStyle w:val="Paragrafi"/>
        <w:rPr>
          <w:spacing w:val="-4"/>
          <w:lang w:val="sq-AL"/>
        </w:rPr>
      </w:pPr>
      <w:r w:rsidRPr="004566BE">
        <w:rPr>
          <w:spacing w:val="-4"/>
          <w:lang w:val="sq-AL"/>
        </w:rPr>
        <w:t>Për më tepër, OS</w:t>
      </w:r>
      <w:r w:rsidR="00497DA2" w:rsidRPr="004566BE">
        <w:rPr>
          <w:spacing w:val="-4"/>
          <w:lang w:val="sq-AL"/>
        </w:rPr>
        <w:t>-të</w:t>
      </w:r>
      <w:r w:rsidRPr="004566BE">
        <w:rPr>
          <w:spacing w:val="-4"/>
          <w:lang w:val="sq-AL"/>
        </w:rPr>
        <w:t xml:space="preserve"> janë në të</w:t>
      </w:r>
      <w:r w:rsidR="006105E4" w:rsidRPr="004566BE">
        <w:rPr>
          <w:spacing w:val="-4"/>
          <w:lang w:val="sq-AL"/>
        </w:rPr>
        <w:t xml:space="preserve"> njëjtën vijë më çështjen ndër</w:t>
      </w:r>
      <w:r w:rsidRPr="004566BE">
        <w:rPr>
          <w:spacing w:val="-4"/>
          <w:lang w:val="sq-AL"/>
        </w:rPr>
        <w:t>sektoriale të EUSAIR</w:t>
      </w:r>
      <w:r w:rsidR="00D13245" w:rsidRPr="004566BE">
        <w:rPr>
          <w:spacing w:val="-4"/>
          <w:lang w:val="sq-AL"/>
        </w:rPr>
        <w:t>-it</w:t>
      </w:r>
      <w:r w:rsidRPr="004566BE">
        <w:rPr>
          <w:spacing w:val="-4"/>
          <w:lang w:val="sq-AL"/>
        </w:rPr>
        <w:t xml:space="preserve"> </w:t>
      </w:r>
      <w:r w:rsidR="004B0AEE" w:rsidRPr="004566BE">
        <w:rPr>
          <w:spacing w:val="-4"/>
          <w:lang w:val="sq-AL"/>
        </w:rPr>
        <w:t>“</w:t>
      </w:r>
      <w:r w:rsidRPr="004566BE">
        <w:rPr>
          <w:spacing w:val="-4"/>
          <w:lang w:val="sq-AL"/>
        </w:rPr>
        <w:t>Ndërtimi i kapaciteteve</w:t>
      </w:r>
      <w:r w:rsidR="004B0AEE" w:rsidRPr="004566BE">
        <w:rPr>
          <w:spacing w:val="-4"/>
          <w:lang w:val="sq-AL"/>
        </w:rPr>
        <w:t>”</w:t>
      </w:r>
      <w:r w:rsidRPr="004566BE">
        <w:rPr>
          <w:spacing w:val="-4"/>
          <w:lang w:val="sq-AL"/>
        </w:rPr>
        <w:t>.</w:t>
      </w:r>
    </w:p>
    <w:p w:rsidR="007461D7" w:rsidRPr="004566BE" w:rsidRDefault="00F21892" w:rsidP="007461D7">
      <w:pPr>
        <w:pStyle w:val="Paragrafi"/>
        <w:rPr>
          <w:spacing w:val="-4"/>
          <w:lang w:val="sq-AL"/>
        </w:rPr>
      </w:pPr>
      <w:r w:rsidRPr="004566BE">
        <w:rPr>
          <w:spacing w:val="-4"/>
          <w:lang w:val="sq-AL"/>
        </w:rPr>
        <w:t>OS 3.2</w:t>
      </w:r>
      <w:r w:rsidR="007461D7" w:rsidRPr="004566BE">
        <w:rPr>
          <w:spacing w:val="-4"/>
          <w:lang w:val="sq-AL"/>
        </w:rPr>
        <w:t xml:space="preserve"> është në përputhje me kolonën 2 të planit të veprimit </w:t>
      </w:r>
      <w:r w:rsidR="00BD4E54" w:rsidRPr="004566BE">
        <w:rPr>
          <w:spacing w:val="-4"/>
          <w:lang w:val="sq-AL"/>
        </w:rPr>
        <w:t>të EUSAIR-it</w:t>
      </w:r>
      <w:r w:rsidR="00D13245" w:rsidRPr="004566BE">
        <w:rPr>
          <w:spacing w:val="-4"/>
          <w:lang w:val="sq-AL"/>
        </w:rPr>
        <w:t>,</w:t>
      </w:r>
      <w:r w:rsidR="007461D7" w:rsidRPr="004566BE">
        <w:rPr>
          <w:spacing w:val="-4"/>
          <w:lang w:val="sq-AL"/>
        </w:rPr>
        <w:t xml:space="preserve"> duke iu referuar temës së tij </w:t>
      </w:r>
      <w:r w:rsidR="004B0AEE" w:rsidRPr="004566BE">
        <w:rPr>
          <w:spacing w:val="-4"/>
          <w:lang w:val="sq-AL"/>
        </w:rPr>
        <w:t>“</w:t>
      </w:r>
      <w:r w:rsidR="00D13245" w:rsidRPr="004566BE">
        <w:rPr>
          <w:spacing w:val="-4"/>
          <w:lang w:val="sq-AL"/>
        </w:rPr>
        <w:t>Rrjetet e e</w:t>
      </w:r>
      <w:r w:rsidR="007461D7" w:rsidRPr="004566BE">
        <w:rPr>
          <w:spacing w:val="-4"/>
          <w:lang w:val="sq-AL"/>
        </w:rPr>
        <w:t>nergjisë</w:t>
      </w:r>
      <w:r w:rsidR="004B0AEE" w:rsidRPr="004566BE">
        <w:rPr>
          <w:spacing w:val="-4"/>
          <w:lang w:val="sq-AL"/>
        </w:rPr>
        <w:t>”</w:t>
      </w:r>
      <w:r w:rsidR="007461D7" w:rsidRPr="004566BE">
        <w:rPr>
          <w:spacing w:val="-4"/>
          <w:lang w:val="sq-AL"/>
        </w:rPr>
        <w:t xml:space="preserve"> pasi të dy</w:t>
      </w:r>
      <w:r w:rsidR="00D13245" w:rsidRPr="004566BE">
        <w:rPr>
          <w:spacing w:val="-4"/>
          <w:lang w:val="sq-AL"/>
        </w:rPr>
        <w:t>ja</w:t>
      </w:r>
      <w:r w:rsidR="007461D7" w:rsidRPr="004566BE">
        <w:rPr>
          <w:spacing w:val="-4"/>
          <w:lang w:val="sq-AL"/>
        </w:rPr>
        <w:t xml:space="preserve"> ndërhyrjet e plotësojnë njëra tjetrën dhe mund të prodhojnë një rritje më të zgjuar dhe më të qëndrueshme në nivel e zonës së Programit.</w:t>
      </w:r>
    </w:p>
    <w:p w:rsidR="007461D7" w:rsidRPr="004566BE" w:rsidRDefault="007461D7" w:rsidP="007461D7">
      <w:pPr>
        <w:pStyle w:val="Paragrafi"/>
        <w:rPr>
          <w:spacing w:val="-4"/>
          <w:lang w:val="sq-AL"/>
        </w:rPr>
      </w:pPr>
      <w:r w:rsidRPr="004566BE">
        <w:rPr>
          <w:spacing w:val="-4"/>
          <w:lang w:val="sq-AL"/>
        </w:rPr>
        <w:t xml:space="preserve"> Për më tepër, OS</w:t>
      </w:r>
      <w:r w:rsidR="00D13245" w:rsidRPr="004566BE">
        <w:rPr>
          <w:spacing w:val="-4"/>
          <w:lang w:val="sq-AL"/>
        </w:rPr>
        <w:t>-të</w:t>
      </w:r>
      <w:r w:rsidRPr="004566BE">
        <w:rPr>
          <w:spacing w:val="-4"/>
          <w:lang w:val="sq-AL"/>
        </w:rPr>
        <w:t xml:space="preserve"> janë në të njëjtën vijë më çështjen </w:t>
      </w:r>
      <w:r w:rsidR="00F21892" w:rsidRPr="004566BE">
        <w:rPr>
          <w:spacing w:val="-4"/>
          <w:lang w:val="sq-AL"/>
        </w:rPr>
        <w:t>ndërsektorial</w:t>
      </w:r>
      <w:r w:rsidRPr="004566BE">
        <w:rPr>
          <w:spacing w:val="-4"/>
          <w:lang w:val="sq-AL"/>
        </w:rPr>
        <w:t>e të EUSAIR</w:t>
      </w:r>
      <w:r w:rsidR="00BD4E54" w:rsidRPr="004566BE">
        <w:rPr>
          <w:spacing w:val="-4"/>
          <w:lang w:val="sq-AL"/>
        </w:rPr>
        <w:t>-it</w:t>
      </w:r>
      <w:r w:rsidRPr="004566BE">
        <w:rPr>
          <w:spacing w:val="-4"/>
          <w:lang w:val="sq-AL"/>
        </w:rPr>
        <w:t xml:space="preserve"> </w:t>
      </w:r>
      <w:r w:rsidR="004B0AEE" w:rsidRPr="004566BE">
        <w:rPr>
          <w:spacing w:val="-4"/>
          <w:lang w:val="sq-AL"/>
        </w:rPr>
        <w:t>“</w:t>
      </w:r>
      <w:r w:rsidRPr="004566BE">
        <w:rPr>
          <w:spacing w:val="-4"/>
          <w:lang w:val="sq-AL"/>
        </w:rPr>
        <w:t>Ndërtimi i kapaciteteve</w:t>
      </w:r>
      <w:r w:rsidR="004B0AEE" w:rsidRPr="004566BE">
        <w:rPr>
          <w:spacing w:val="-4"/>
          <w:lang w:val="sq-AL"/>
        </w:rPr>
        <w:t>”</w:t>
      </w:r>
      <w:r w:rsidRPr="004566BE">
        <w:rPr>
          <w:spacing w:val="-4"/>
          <w:lang w:val="sq-AL"/>
        </w:rPr>
        <w:t>.</w:t>
      </w:r>
    </w:p>
    <w:p w:rsidR="007461D7" w:rsidRPr="004566BE" w:rsidRDefault="00C6302C" w:rsidP="007461D7">
      <w:pPr>
        <w:pStyle w:val="Paragrafi"/>
        <w:rPr>
          <w:spacing w:val="-4"/>
          <w:lang w:val="sq-AL"/>
        </w:rPr>
      </w:pPr>
      <w:r>
        <w:rPr>
          <w:spacing w:val="-4"/>
          <w:lang w:val="sq-AL"/>
        </w:rPr>
        <w:t>AP4. Aksi p</w:t>
      </w:r>
      <w:r w:rsidR="007461D7" w:rsidRPr="004566BE">
        <w:rPr>
          <w:spacing w:val="-4"/>
          <w:lang w:val="sq-AL"/>
        </w:rPr>
        <w:t>rioritar përmban një dimension territorial në vetvete, duke trajtuar lidhjen me detin Adriatik. Programi fokusohet në multimodalitetin, logjistikën, transportin mjedisor dhe lëvizshmërinë, duke kontribuar në këtë mënyrë në përputhje me përdorimet dhe nevojat e ndryshme mes rajoneve dhe përdoruesve, duke iu referuar njerëzve dhe mallrave transportit.</w:t>
      </w:r>
    </w:p>
    <w:p w:rsidR="007461D7" w:rsidRPr="004566BE" w:rsidRDefault="00F21892" w:rsidP="007461D7">
      <w:pPr>
        <w:pStyle w:val="Paragrafi"/>
        <w:rPr>
          <w:spacing w:val="-4"/>
          <w:lang w:val="sq-AL"/>
        </w:rPr>
      </w:pPr>
      <w:r w:rsidRPr="004566BE">
        <w:rPr>
          <w:spacing w:val="-4"/>
          <w:lang w:val="sq-AL"/>
        </w:rPr>
        <w:t>OS4.1</w:t>
      </w:r>
      <w:r w:rsidR="007461D7" w:rsidRPr="004566BE">
        <w:rPr>
          <w:spacing w:val="-4"/>
          <w:lang w:val="sq-AL"/>
        </w:rPr>
        <w:t xml:space="preserve"> </w:t>
      </w:r>
      <w:r w:rsidRPr="004566BE">
        <w:rPr>
          <w:spacing w:val="-4"/>
          <w:lang w:val="sq-AL"/>
        </w:rPr>
        <w:t xml:space="preserve">Është </w:t>
      </w:r>
      <w:r w:rsidR="007461D7" w:rsidRPr="004566BE">
        <w:rPr>
          <w:spacing w:val="-4"/>
          <w:lang w:val="sq-AL"/>
        </w:rPr>
        <w:t xml:space="preserve">në përputhje me kolonën 2 të planit të veprimit </w:t>
      </w:r>
      <w:r w:rsidR="009C7BCA" w:rsidRPr="004566BE">
        <w:rPr>
          <w:spacing w:val="-4"/>
          <w:lang w:val="sq-AL"/>
        </w:rPr>
        <w:t xml:space="preserve">të </w:t>
      </w:r>
      <w:r w:rsidR="007461D7" w:rsidRPr="004566BE">
        <w:rPr>
          <w:spacing w:val="-4"/>
          <w:lang w:val="sq-AL"/>
        </w:rPr>
        <w:t>EUSAIR</w:t>
      </w:r>
      <w:r w:rsidR="009C7BCA" w:rsidRPr="004566BE">
        <w:rPr>
          <w:spacing w:val="-4"/>
          <w:lang w:val="sq-AL"/>
        </w:rPr>
        <w:t>-it,</w:t>
      </w:r>
      <w:r w:rsidR="007461D7" w:rsidRPr="004566BE">
        <w:rPr>
          <w:spacing w:val="-4"/>
          <w:lang w:val="sq-AL"/>
        </w:rPr>
        <w:t xml:space="preserve"> duke iu referuar temave të mëposhtme:</w:t>
      </w:r>
    </w:p>
    <w:p w:rsidR="007461D7" w:rsidRPr="004566BE" w:rsidRDefault="00F21892" w:rsidP="007461D7">
      <w:pPr>
        <w:pStyle w:val="Paragrafi"/>
        <w:rPr>
          <w:spacing w:val="-4"/>
          <w:lang w:val="sq-AL"/>
        </w:rPr>
      </w:pPr>
      <w:r w:rsidRPr="004566BE">
        <w:rPr>
          <w:spacing w:val="-4"/>
          <w:lang w:val="sq-AL"/>
        </w:rPr>
        <w:t>1. Transporti d</w:t>
      </w:r>
      <w:r w:rsidR="007461D7" w:rsidRPr="004566BE">
        <w:rPr>
          <w:spacing w:val="-4"/>
          <w:lang w:val="sq-AL"/>
        </w:rPr>
        <w:t>etar</w:t>
      </w:r>
    </w:p>
    <w:p w:rsidR="007461D7" w:rsidRPr="004566BE" w:rsidRDefault="007461D7" w:rsidP="007461D7">
      <w:pPr>
        <w:pStyle w:val="Paragrafi"/>
        <w:rPr>
          <w:spacing w:val="-4"/>
          <w:lang w:val="sq-AL"/>
        </w:rPr>
      </w:pPr>
      <w:r w:rsidRPr="004566BE">
        <w:rPr>
          <w:spacing w:val="-4"/>
          <w:lang w:val="sq-AL"/>
        </w:rPr>
        <w:t>2. Lidhjet intermodale të brendshme</w:t>
      </w:r>
    </w:p>
    <w:p w:rsidR="007461D7" w:rsidRPr="004566BE" w:rsidRDefault="007461D7" w:rsidP="007461D7">
      <w:pPr>
        <w:pStyle w:val="Paragrafi"/>
        <w:rPr>
          <w:spacing w:val="-4"/>
          <w:lang w:val="sq-AL"/>
        </w:rPr>
      </w:pPr>
      <w:r w:rsidRPr="004566BE">
        <w:rPr>
          <w:spacing w:val="-4"/>
          <w:lang w:val="sq-AL"/>
        </w:rPr>
        <w:t>Përveç kësaj, OS</w:t>
      </w:r>
      <w:r w:rsidR="00A15332" w:rsidRPr="004566BE">
        <w:rPr>
          <w:spacing w:val="-4"/>
          <w:lang w:val="sq-AL"/>
        </w:rPr>
        <w:t>-të</w:t>
      </w:r>
      <w:r w:rsidRPr="004566BE">
        <w:rPr>
          <w:spacing w:val="-4"/>
          <w:lang w:val="sq-AL"/>
        </w:rPr>
        <w:t xml:space="preserve"> janë në të njëjtën vijë më çështjen </w:t>
      </w:r>
      <w:r w:rsidR="00F21892" w:rsidRPr="004566BE">
        <w:rPr>
          <w:spacing w:val="-4"/>
          <w:lang w:val="sq-AL"/>
        </w:rPr>
        <w:t>ndërsektorial</w:t>
      </w:r>
      <w:r w:rsidRPr="004566BE">
        <w:rPr>
          <w:spacing w:val="-4"/>
          <w:lang w:val="sq-AL"/>
        </w:rPr>
        <w:t>e të EUSAIR</w:t>
      </w:r>
      <w:r w:rsidR="009C7BCA" w:rsidRPr="004566BE">
        <w:rPr>
          <w:spacing w:val="-4"/>
          <w:lang w:val="sq-AL"/>
        </w:rPr>
        <w:t>-it</w:t>
      </w:r>
      <w:r w:rsidRPr="004566BE">
        <w:rPr>
          <w:spacing w:val="-4"/>
          <w:lang w:val="sq-AL"/>
        </w:rPr>
        <w:t xml:space="preserve"> </w:t>
      </w:r>
      <w:r w:rsidR="004B0AEE" w:rsidRPr="004566BE">
        <w:rPr>
          <w:spacing w:val="-4"/>
          <w:lang w:val="sq-AL"/>
        </w:rPr>
        <w:t>“</w:t>
      </w:r>
      <w:r w:rsidRPr="004566BE">
        <w:rPr>
          <w:spacing w:val="-4"/>
          <w:lang w:val="sq-AL"/>
        </w:rPr>
        <w:t>Ndërtimi i kapaciteteve</w:t>
      </w:r>
      <w:r w:rsidR="004B0AEE" w:rsidRPr="004566BE">
        <w:rPr>
          <w:spacing w:val="-4"/>
          <w:lang w:val="sq-AL"/>
        </w:rPr>
        <w:t>”</w:t>
      </w:r>
      <w:r w:rsidRPr="004566BE">
        <w:rPr>
          <w:spacing w:val="-4"/>
          <w:lang w:val="sq-AL"/>
        </w:rPr>
        <w:t>.</w:t>
      </w:r>
    </w:p>
    <w:p w:rsidR="007461D7" w:rsidRPr="004566BE" w:rsidRDefault="007461D7" w:rsidP="007461D7">
      <w:pPr>
        <w:pStyle w:val="Paragrafi"/>
        <w:rPr>
          <w:spacing w:val="-4"/>
          <w:lang w:val="sq-AL"/>
        </w:rPr>
      </w:pPr>
      <w:r w:rsidRPr="004566BE">
        <w:rPr>
          <w:spacing w:val="-4"/>
          <w:lang w:val="sq-AL"/>
        </w:rPr>
        <w:t>Në mënyrë për të siguruar ndikim maksimal të aktiviteteve të Programit për implementimin e Strategjisë EUSAIR, përfshirjen dhe konsultimin e organeve qeverisëse të EUSAIR</w:t>
      </w:r>
      <w:r w:rsidR="00A15332" w:rsidRPr="004566BE">
        <w:rPr>
          <w:spacing w:val="-4"/>
          <w:lang w:val="sq-AL"/>
        </w:rPr>
        <w:t>-it</w:t>
      </w:r>
      <w:r w:rsidRPr="004566BE">
        <w:rPr>
          <w:spacing w:val="-4"/>
          <w:lang w:val="sq-AL"/>
        </w:rPr>
        <w:t xml:space="preserve"> (Bordit drejtues dhe të Komitetit Drejtues Tematik) do të sigurohet gjatë gjithë kohëzgjatjes së Programit në fazat më të rëndësishme të planifikimit dhe zbatimit të tij, të tilla si</w:t>
      </w:r>
      <w:r w:rsidR="00A15332" w:rsidRPr="004566BE">
        <w:rPr>
          <w:spacing w:val="-4"/>
          <w:lang w:val="sq-AL"/>
        </w:rPr>
        <w:t>:</w:t>
      </w:r>
      <w:r w:rsidRPr="004566BE">
        <w:rPr>
          <w:spacing w:val="-4"/>
          <w:lang w:val="sq-AL"/>
        </w:rPr>
        <w:t xml:space="preserve"> thirrje për propozime hartimi, vlerësime të projekteve strategjike, pjesëmarrje në mbledhjet e Komitetit të Përbashkët të Monitorimit. Në përputhje me këto, programi do të monitorojë këto nisma etiketuar në kuadër të planit EUSAIR, duke paraqitur</w:t>
      </w:r>
      <w:r w:rsidR="001407AB" w:rsidRPr="004566BE">
        <w:rPr>
          <w:spacing w:val="-4"/>
          <w:lang w:val="sq-AL"/>
        </w:rPr>
        <w:t xml:space="preserve"> </w:t>
      </w:r>
      <w:r w:rsidRPr="004566BE">
        <w:rPr>
          <w:spacing w:val="-4"/>
          <w:lang w:val="sq-AL"/>
        </w:rPr>
        <w:t>kriteret e vlerësimit që i japin përparësi projekteve koherente me strategjinë EUSAIR.</w:t>
      </w:r>
    </w:p>
    <w:p w:rsidR="007461D7" w:rsidRPr="004566BE" w:rsidRDefault="007461D7" w:rsidP="007461D7">
      <w:pPr>
        <w:pStyle w:val="Paragrafi"/>
        <w:rPr>
          <w:spacing w:val="-4"/>
          <w:lang w:val="sq-AL"/>
        </w:rPr>
      </w:pPr>
      <w:r w:rsidRPr="004566BE">
        <w:rPr>
          <w:spacing w:val="-4"/>
          <w:lang w:val="sq-AL"/>
        </w:rPr>
        <w:t>Kapitalizmi dhe aktivitet e komunikimit</w:t>
      </w:r>
      <w:r w:rsidR="000C70A8" w:rsidRPr="004566BE">
        <w:rPr>
          <w:spacing w:val="-4"/>
          <w:lang w:val="sq-AL"/>
        </w:rPr>
        <w:t>,</w:t>
      </w:r>
      <w:r w:rsidRPr="004566BE">
        <w:rPr>
          <w:spacing w:val="-4"/>
          <w:lang w:val="sq-AL"/>
        </w:rPr>
        <w:t xml:space="preserve"> si dhe implementimi i projekteve mund të parashikojë përfshirjen apo konsultimin e programeve të tjera të bashkëpunimit territorial të BE-së</w:t>
      </w:r>
      <w:r w:rsidR="00A91D4F" w:rsidRPr="004566BE">
        <w:rPr>
          <w:spacing w:val="-4"/>
          <w:lang w:val="sq-AL"/>
        </w:rPr>
        <w:t>,</w:t>
      </w:r>
      <w:r w:rsidRPr="004566BE">
        <w:rPr>
          <w:spacing w:val="-4"/>
          <w:lang w:val="sq-AL"/>
        </w:rPr>
        <w:t xml:space="preserve"> siç janë Programet MED dhe ADRION.</w:t>
      </w:r>
    </w:p>
    <w:p w:rsidR="007461D7" w:rsidRPr="004566BE" w:rsidRDefault="007461D7" w:rsidP="007461D7">
      <w:pPr>
        <w:pStyle w:val="Paragrafi"/>
        <w:rPr>
          <w:spacing w:val="-4"/>
          <w:lang w:val="sq-AL"/>
        </w:rPr>
      </w:pPr>
      <w:r w:rsidRPr="004566BE">
        <w:rPr>
          <w:spacing w:val="-4"/>
          <w:lang w:val="sq-AL"/>
        </w:rPr>
        <w:t>Autoriteti Menaxhues do të sigurojë koherencën dhe plotësimin me instrumentet përkatëse të BE-së dhe të financimit kombëtar që kon</w:t>
      </w:r>
      <w:r w:rsidR="00D166E4" w:rsidRPr="004566BE">
        <w:rPr>
          <w:spacing w:val="-4"/>
          <w:lang w:val="sq-AL"/>
        </w:rPr>
        <w:t>tribuojnë në objektiva të njëjt</w:t>
      </w:r>
      <w:r w:rsidR="00D166E4" w:rsidRPr="004566BE">
        <w:rPr>
          <w:spacing w:val="-4"/>
          <w:lang w:val="sq-AL" w:eastAsia="sq-AL"/>
        </w:rPr>
        <w:t>ë</w:t>
      </w:r>
      <w:r w:rsidRPr="004566BE">
        <w:rPr>
          <w:spacing w:val="-4"/>
          <w:lang w:val="sq-AL"/>
        </w:rPr>
        <w:t xml:space="preserve"> ose të ngjash</w:t>
      </w:r>
      <w:r w:rsidR="00D166E4" w:rsidRPr="004566BE">
        <w:rPr>
          <w:spacing w:val="-4"/>
          <w:lang w:val="sq-AL" w:eastAsia="sq-AL"/>
        </w:rPr>
        <w:t>ë</w:t>
      </w:r>
      <w:r w:rsidR="00D166E4" w:rsidRPr="004566BE">
        <w:rPr>
          <w:spacing w:val="-4"/>
          <w:lang w:val="sq-AL"/>
        </w:rPr>
        <w:t>m</w:t>
      </w:r>
      <w:r w:rsidRPr="004566BE">
        <w:rPr>
          <w:spacing w:val="-4"/>
          <w:lang w:val="sq-AL"/>
        </w:rPr>
        <w:t xml:space="preserve"> të programit të bashkëpunimit apo që plotësojnë ndërhyrjet e tij.</w:t>
      </w:r>
    </w:p>
    <w:p w:rsidR="007461D7" w:rsidRPr="004566BE" w:rsidRDefault="007461D7" w:rsidP="007461D7">
      <w:pPr>
        <w:pStyle w:val="Paragrafi"/>
        <w:rPr>
          <w:spacing w:val="-4"/>
          <w:lang w:val="sq-AL"/>
        </w:rPr>
      </w:pPr>
      <w:r w:rsidRPr="004566BE">
        <w:rPr>
          <w:spacing w:val="-4"/>
          <w:lang w:val="sq-AL"/>
        </w:rPr>
        <w:t xml:space="preserve">Përveç kësaj, Programet rajonale tashmë parashikojnë lidhje me këtë CP IPA dhe EUSAIR; </w:t>
      </w:r>
      <w:r w:rsidR="003316A1" w:rsidRPr="004566BE">
        <w:rPr>
          <w:spacing w:val="-4"/>
          <w:lang w:val="sq-AL"/>
        </w:rPr>
        <w:t>a</w:t>
      </w:r>
      <w:r w:rsidRPr="004566BE">
        <w:rPr>
          <w:spacing w:val="-4"/>
          <w:lang w:val="sq-AL"/>
        </w:rPr>
        <w:t>utoritetet përkatëse t</w:t>
      </w:r>
      <w:r w:rsidR="003316A1" w:rsidRPr="004566BE">
        <w:rPr>
          <w:spacing w:val="-4"/>
          <w:lang w:val="sq-AL"/>
        </w:rPr>
        <w:t>ë</w:t>
      </w:r>
      <w:r w:rsidRPr="004566BE">
        <w:rPr>
          <w:spacing w:val="-4"/>
          <w:lang w:val="sq-AL"/>
        </w:rPr>
        <w:t xml:space="preserve"> </w:t>
      </w:r>
      <w:r w:rsidR="003316A1" w:rsidRPr="004566BE">
        <w:rPr>
          <w:spacing w:val="-4"/>
          <w:lang w:val="sq-AL"/>
        </w:rPr>
        <w:t>m</w:t>
      </w:r>
      <w:r w:rsidRPr="004566BE">
        <w:rPr>
          <w:spacing w:val="-4"/>
          <w:lang w:val="sq-AL"/>
        </w:rPr>
        <w:t xml:space="preserve">enaxhimit së bashku me koordinatorët e IPA-s të Shqipërisë dhe Malit të Zi, do të ftohen të marrin pjesë në mbledhjet e Komitetit të Monitorimit në mënyrë që të vënë në vend një mekanizëm të fortë koordinimi dhe të sigurojë një përputhje mes </w:t>
      </w:r>
      <w:r w:rsidR="003529E8" w:rsidRPr="004566BE">
        <w:rPr>
          <w:spacing w:val="-4"/>
          <w:lang w:val="sq-AL"/>
        </w:rPr>
        <w:t>p</w:t>
      </w:r>
      <w:r w:rsidRPr="004566BE">
        <w:rPr>
          <w:spacing w:val="-4"/>
          <w:lang w:val="sq-AL"/>
        </w:rPr>
        <w:t xml:space="preserve">rogrameve të ndryshme </w:t>
      </w:r>
      <w:r w:rsidR="003529E8" w:rsidRPr="004566BE">
        <w:rPr>
          <w:spacing w:val="-4"/>
          <w:lang w:val="sq-AL"/>
        </w:rPr>
        <w:t>o</w:t>
      </w:r>
      <w:r w:rsidRPr="004566BE">
        <w:rPr>
          <w:spacing w:val="-4"/>
          <w:lang w:val="sq-AL"/>
        </w:rPr>
        <w:t>perative të vendeve pjesëmarrëse. Gjithashtu</w:t>
      </w:r>
      <w:r w:rsidR="003529E8" w:rsidRPr="004566BE">
        <w:rPr>
          <w:spacing w:val="-4"/>
          <w:lang w:val="sq-AL"/>
        </w:rPr>
        <w:t>,</w:t>
      </w:r>
      <w:r w:rsidRPr="004566BE">
        <w:rPr>
          <w:spacing w:val="-4"/>
          <w:lang w:val="sq-AL"/>
        </w:rPr>
        <w:t xml:space="preserve"> edhe</w:t>
      </w:r>
      <w:r w:rsidR="001407AB" w:rsidRPr="004566BE">
        <w:rPr>
          <w:spacing w:val="-4"/>
          <w:lang w:val="sq-AL"/>
        </w:rPr>
        <w:t xml:space="preserve"> </w:t>
      </w:r>
      <w:r w:rsidRPr="004566BE">
        <w:rPr>
          <w:spacing w:val="-4"/>
          <w:lang w:val="sq-AL"/>
        </w:rPr>
        <w:t xml:space="preserve">referenti italian i Marrëveshjes së Partneritetit do të marrë pjesë në Komitetin e Monitorimit. </w:t>
      </w:r>
    </w:p>
    <w:p w:rsidR="007461D7" w:rsidRPr="004566BE" w:rsidRDefault="007461D7" w:rsidP="007461D7">
      <w:pPr>
        <w:pStyle w:val="Paragrafi"/>
        <w:rPr>
          <w:spacing w:val="-4"/>
          <w:lang w:val="sq-AL"/>
        </w:rPr>
      </w:pPr>
      <w:r w:rsidRPr="004566BE">
        <w:rPr>
          <w:spacing w:val="-4"/>
          <w:lang w:val="sq-AL"/>
        </w:rPr>
        <w:t>SEKSION I</w:t>
      </w:r>
      <w:r w:rsidR="001407AB" w:rsidRPr="004566BE">
        <w:rPr>
          <w:spacing w:val="-4"/>
          <w:lang w:val="sq-AL"/>
        </w:rPr>
        <w:t xml:space="preserve"> </w:t>
      </w:r>
      <w:r w:rsidRPr="004566BE">
        <w:rPr>
          <w:spacing w:val="-4"/>
          <w:lang w:val="sq-AL"/>
        </w:rPr>
        <w:t>5:</w:t>
      </w:r>
      <w:r w:rsidR="001407AB" w:rsidRPr="004566BE">
        <w:rPr>
          <w:spacing w:val="-4"/>
          <w:lang w:val="sq-AL"/>
        </w:rPr>
        <w:t xml:space="preserve"> </w:t>
      </w:r>
      <w:r w:rsidRPr="004566BE">
        <w:rPr>
          <w:spacing w:val="-4"/>
          <w:lang w:val="sq-AL"/>
        </w:rPr>
        <w:t>DISPOZITAT</w:t>
      </w:r>
      <w:r w:rsidR="001407AB" w:rsidRPr="004566BE">
        <w:rPr>
          <w:spacing w:val="-4"/>
          <w:lang w:val="sq-AL"/>
        </w:rPr>
        <w:t xml:space="preserve"> </w:t>
      </w:r>
      <w:r w:rsidRPr="004566BE">
        <w:rPr>
          <w:spacing w:val="-4"/>
          <w:lang w:val="sq-AL"/>
        </w:rPr>
        <w:t>ZBATUESE</w:t>
      </w:r>
      <w:r w:rsidR="001407AB" w:rsidRPr="004566BE">
        <w:rPr>
          <w:spacing w:val="-4"/>
          <w:lang w:val="sq-AL"/>
        </w:rPr>
        <w:t xml:space="preserve"> </w:t>
      </w:r>
      <w:r w:rsidRPr="004566BE">
        <w:rPr>
          <w:spacing w:val="-4"/>
          <w:lang w:val="sq-AL"/>
        </w:rPr>
        <w:t>PËR</w:t>
      </w:r>
      <w:r w:rsidR="001407AB" w:rsidRPr="004566BE">
        <w:rPr>
          <w:spacing w:val="-4"/>
          <w:lang w:val="sq-AL"/>
        </w:rPr>
        <w:t xml:space="preserve"> </w:t>
      </w:r>
      <w:r w:rsidRPr="004566BE">
        <w:rPr>
          <w:spacing w:val="-4"/>
          <w:lang w:val="sq-AL"/>
        </w:rPr>
        <w:t>PROGRAMIN</w:t>
      </w:r>
      <w:r w:rsidR="001407AB" w:rsidRPr="004566BE">
        <w:rPr>
          <w:spacing w:val="-4"/>
          <w:lang w:val="sq-AL"/>
        </w:rPr>
        <w:t xml:space="preserve"> </w:t>
      </w:r>
      <w:r w:rsidRPr="004566BE">
        <w:rPr>
          <w:spacing w:val="-4"/>
          <w:lang w:val="sq-AL"/>
        </w:rPr>
        <w:t>E</w:t>
      </w:r>
      <w:r w:rsidR="001407AB" w:rsidRPr="004566BE">
        <w:rPr>
          <w:spacing w:val="-4"/>
          <w:lang w:val="sq-AL"/>
        </w:rPr>
        <w:t xml:space="preserve"> </w:t>
      </w:r>
      <w:r w:rsidRPr="004566BE">
        <w:rPr>
          <w:spacing w:val="-4"/>
          <w:lang w:val="sq-AL"/>
        </w:rPr>
        <w:t>BASHKËPUNIMIT</w:t>
      </w:r>
    </w:p>
    <w:p w:rsidR="007461D7" w:rsidRPr="004566BE" w:rsidRDefault="007461D7" w:rsidP="003529E8">
      <w:pPr>
        <w:pStyle w:val="Paragrafi"/>
        <w:rPr>
          <w:spacing w:val="-4"/>
          <w:lang w:val="sq-AL"/>
        </w:rPr>
      </w:pPr>
      <w:r w:rsidRPr="004566BE">
        <w:rPr>
          <w:spacing w:val="-4"/>
          <w:lang w:val="sq-AL"/>
        </w:rPr>
        <w:t>(Referencë: neni 8, pika</w:t>
      </w:r>
      <w:r w:rsidR="001407AB" w:rsidRPr="004566BE">
        <w:rPr>
          <w:spacing w:val="-4"/>
          <w:lang w:val="sq-AL"/>
        </w:rPr>
        <w:t xml:space="preserve"> </w:t>
      </w:r>
      <w:r w:rsidR="003529E8" w:rsidRPr="004566BE">
        <w:rPr>
          <w:spacing w:val="-4"/>
          <w:lang w:val="sq-AL"/>
        </w:rPr>
        <w:t>4, të Rregullores (BE) n</w:t>
      </w:r>
      <w:r w:rsidRPr="004566BE">
        <w:rPr>
          <w:spacing w:val="-4"/>
          <w:lang w:val="sq-AL"/>
        </w:rPr>
        <w:t>r. 1299/2013 siç referohet në nenin 34, pika 1, të Rregullores (BE)</w:t>
      </w:r>
      <w:r w:rsidR="003529E8" w:rsidRPr="004566BE">
        <w:rPr>
          <w:spacing w:val="-4"/>
          <w:lang w:val="sq-AL"/>
        </w:rPr>
        <w:t xml:space="preserve"> nr. 447/2014)</w:t>
      </w:r>
    </w:p>
    <w:p w:rsidR="007461D7" w:rsidRPr="004566BE" w:rsidRDefault="007461D7" w:rsidP="007461D7">
      <w:pPr>
        <w:pStyle w:val="Paragrafi"/>
        <w:rPr>
          <w:spacing w:val="-4"/>
          <w:lang w:val="sq-AL"/>
        </w:rPr>
      </w:pPr>
    </w:p>
    <w:p w:rsidR="00266EDB" w:rsidRDefault="00266EDB" w:rsidP="003529E8">
      <w:pPr>
        <w:pStyle w:val="Paragrafi"/>
        <w:rPr>
          <w:spacing w:val="-4"/>
          <w:lang w:val="sq-AL"/>
        </w:rPr>
        <w:sectPr w:rsidR="00266EDB" w:rsidSect="00266EDB">
          <w:footnotePr>
            <w:numRestart w:val="eachPage"/>
          </w:footnotePr>
          <w:type w:val="continuous"/>
          <w:pgSz w:w="11907" w:h="16840" w:code="9"/>
          <w:pgMar w:top="720" w:right="1134" w:bottom="720" w:left="1134" w:header="851" w:footer="851" w:gutter="0"/>
          <w:cols w:num="2" w:space="454"/>
          <w:docGrid w:linePitch="360"/>
        </w:sectPr>
      </w:pPr>
    </w:p>
    <w:p w:rsidR="007461D7" w:rsidRPr="004566BE" w:rsidRDefault="007461D7" w:rsidP="003529E8">
      <w:pPr>
        <w:pStyle w:val="Paragrafi"/>
        <w:rPr>
          <w:spacing w:val="-4"/>
          <w:lang w:val="sq-AL"/>
        </w:rPr>
      </w:pPr>
      <w:r w:rsidRPr="004566BE">
        <w:rPr>
          <w:spacing w:val="-4"/>
          <w:lang w:val="sq-AL"/>
        </w:rPr>
        <w:t>5.1</w:t>
      </w:r>
      <w:r w:rsidR="001407AB" w:rsidRPr="004566BE">
        <w:rPr>
          <w:spacing w:val="-4"/>
          <w:lang w:val="sq-AL"/>
        </w:rPr>
        <w:t xml:space="preserve"> </w:t>
      </w:r>
      <w:r w:rsidRPr="004566BE">
        <w:rPr>
          <w:spacing w:val="-4"/>
          <w:lang w:val="sq-AL"/>
        </w:rPr>
        <w:t>AUTORITETET</w:t>
      </w:r>
      <w:r w:rsidR="001407AB" w:rsidRPr="004566BE">
        <w:rPr>
          <w:spacing w:val="-4"/>
          <w:lang w:val="sq-AL"/>
        </w:rPr>
        <w:t xml:space="preserve"> </w:t>
      </w:r>
      <w:r w:rsidRPr="004566BE">
        <w:rPr>
          <w:spacing w:val="-4"/>
          <w:lang w:val="sq-AL"/>
        </w:rPr>
        <w:t>DHE</w:t>
      </w:r>
      <w:r w:rsidR="001407AB" w:rsidRPr="004566BE">
        <w:rPr>
          <w:spacing w:val="-4"/>
          <w:lang w:val="sq-AL"/>
        </w:rPr>
        <w:t xml:space="preserve"> </w:t>
      </w:r>
      <w:r w:rsidRPr="004566BE">
        <w:rPr>
          <w:spacing w:val="-4"/>
          <w:lang w:val="sq-AL"/>
        </w:rPr>
        <w:t>ORGANET</w:t>
      </w:r>
      <w:r w:rsidR="001407AB" w:rsidRPr="004566BE">
        <w:rPr>
          <w:spacing w:val="-4"/>
          <w:lang w:val="sq-AL"/>
        </w:rPr>
        <w:t xml:space="preserve"> </w:t>
      </w:r>
      <w:r w:rsidRPr="004566BE">
        <w:rPr>
          <w:spacing w:val="-4"/>
          <w:lang w:val="sq-AL"/>
        </w:rPr>
        <w:t>PËRKATËSE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3301"/>
        <w:gridCol w:w="3301"/>
      </w:tblGrid>
      <w:tr w:rsidR="007461D7" w:rsidRPr="004566BE" w:rsidTr="003529E8">
        <w:tc>
          <w:tcPr>
            <w:tcW w:w="3168" w:type="dxa"/>
            <w:vAlign w:val="center"/>
          </w:tcPr>
          <w:p w:rsidR="007461D7" w:rsidRPr="004566BE" w:rsidRDefault="007461D7" w:rsidP="003529E8">
            <w:pPr>
              <w:pStyle w:val="Paragrafi"/>
              <w:ind w:firstLine="0"/>
              <w:jc w:val="center"/>
              <w:rPr>
                <w:b/>
                <w:spacing w:val="-4"/>
                <w:sz w:val="20"/>
                <w:szCs w:val="20"/>
                <w:lang w:val="sq-AL"/>
              </w:rPr>
            </w:pPr>
            <w:r w:rsidRPr="004566BE">
              <w:rPr>
                <w:b/>
                <w:spacing w:val="-4"/>
                <w:sz w:val="20"/>
                <w:szCs w:val="20"/>
                <w:lang w:val="sq-AL"/>
              </w:rPr>
              <w:t>Autoriteti /</w:t>
            </w:r>
            <w:r w:rsidR="003529E8" w:rsidRPr="004566BE">
              <w:rPr>
                <w:b/>
                <w:spacing w:val="-4"/>
                <w:sz w:val="20"/>
                <w:szCs w:val="20"/>
                <w:lang w:val="sq-AL"/>
              </w:rPr>
              <w:t>o</w:t>
            </w:r>
            <w:r w:rsidRPr="004566BE">
              <w:rPr>
                <w:b/>
                <w:spacing w:val="-4"/>
                <w:sz w:val="20"/>
                <w:szCs w:val="20"/>
                <w:lang w:val="sq-AL"/>
              </w:rPr>
              <w:t>rgani</w:t>
            </w:r>
          </w:p>
        </w:tc>
        <w:tc>
          <w:tcPr>
            <w:tcW w:w="3301" w:type="dxa"/>
            <w:vAlign w:val="center"/>
          </w:tcPr>
          <w:p w:rsidR="007461D7" w:rsidRPr="004566BE" w:rsidRDefault="007461D7" w:rsidP="003529E8">
            <w:pPr>
              <w:pStyle w:val="Paragrafi"/>
              <w:ind w:firstLine="0"/>
              <w:jc w:val="center"/>
              <w:rPr>
                <w:b/>
                <w:spacing w:val="-4"/>
                <w:sz w:val="20"/>
                <w:szCs w:val="20"/>
                <w:lang w:val="sq-AL"/>
              </w:rPr>
            </w:pPr>
            <w:r w:rsidRPr="004566BE">
              <w:rPr>
                <w:b/>
                <w:spacing w:val="-4"/>
                <w:sz w:val="20"/>
                <w:szCs w:val="20"/>
                <w:lang w:val="sq-AL"/>
              </w:rPr>
              <w:t>Emri</w:t>
            </w:r>
            <w:r w:rsidR="001407AB" w:rsidRPr="004566BE">
              <w:rPr>
                <w:b/>
                <w:spacing w:val="-4"/>
                <w:sz w:val="20"/>
                <w:szCs w:val="20"/>
                <w:lang w:val="sq-AL"/>
              </w:rPr>
              <w:t xml:space="preserve"> </w:t>
            </w:r>
            <w:r w:rsidRPr="004566BE">
              <w:rPr>
                <w:b/>
                <w:spacing w:val="-4"/>
                <w:sz w:val="20"/>
                <w:szCs w:val="20"/>
                <w:lang w:val="sq-AL"/>
              </w:rPr>
              <w:t xml:space="preserve">i </w:t>
            </w:r>
            <w:r w:rsidR="003529E8" w:rsidRPr="004566BE">
              <w:rPr>
                <w:b/>
                <w:spacing w:val="-4"/>
                <w:sz w:val="20"/>
                <w:szCs w:val="20"/>
                <w:lang w:val="sq-AL"/>
              </w:rPr>
              <w:t xml:space="preserve">autoritetit/ organit dhe </w:t>
            </w:r>
            <w:r w:rsidR="003529E8" w:rsidRPr="004566BE">
              <w:rPr>
                <w:b/>
                <w:spacing w:val="-4"/>
                <w:sz w:val="20"/>
                <w:szCs w:val="20"/>
                <w:lang w:val="sq-AL"/>
              </w:rPr>
              <w:tab/>
              <w:t xml:space="preserve"> departamenti ose njësia</w:t>
            </w:r>
          </w:p>
        </w:tc>
        <w:tc>
          <w:tcPr>
            <w:tcW w:w="3301" w:type="dxa"/>
            <w:vAlign w:val="center"/>
          </w:tcPr>
          <w:p w:rsidR="007461D7" w:rsidRPr="004566BE" w:rsidRDefault="007461D7" w:rsidP="003529E8">
            <w:pPr>
              <w:pStyle w:val="Paragrafi"/>
              <w:ind w:firstLine="0"/>
              <w:jc w:val="center"/>
              <w:rPr>
                <w:b/>
                <w:spacing w:val="-4"/>
                <w:sz w:val="20"/>
                <w:szCs w:val="20"/>
                <w:lang w:val="sq-AL"/>
              </w:rPr>
            </w:pPr>
            <w:r w:rsidRPr="004566BE">
              <w:rPr>
                <w:b/>
                <w:spacing w:val="-4"/>
                <w:sz w:val="20"/>
                <w:szCs w:val="20"/>
                <w:lang w:val="sq-AL"/>
              </w:rPr>
              <w:t xml:space="preserve">Kryetari i </w:t>
            </w:r>
            <w:r w:rsidR="003529E8" w:rsidRPr="004566BE">
              <w:rPr>
                <w:b/>
                <w:spacing w:val="-4"/>
                <w:sz w:val="20"/>
                <w:szCs w:val="20"/>
                <w:lang w:val="sq-AL"/>
              </w:rPr>
              <w:t>autoritetit /organit</w:t>
            </w:r>
          </w:p>
          <w:p w:rsidR="007461D7" w:rsidRPr="004566BE" w:rsidRDefault="007461D7" w:rsidP="003529E8">
            <w:pPr>
              <w:pStyle w:val="Paragrafi"/>
              <w:ind w:firstLine="0"/>
              <w:jc w:val="center"/>
              <w:rPr>
                <w:b/>
                <w:spacing w:val="-4"/>
                <w:sz w:val="20"/>
                <w:szCs w:val="20"/>
                <w:lang w:val="sq-AL"/>
              </w:rPr>
            </w:pPr>
          </w:p>
        </w:tc>
      </w:tr>
      <w:tr w:rsidR="007461D7" w:rsidRPr="004566BE" w:rsidTr="00A3745D">
        <w:tc>
          <w:tcPr>
            <w:tcW w:w="3168" w:type="dxa"/>
          </w:tcPr>
          <w:p w:rsidR="007461D7" w:rsidRPr="004566BE" w:rsidRDefault="007461D7" w:rsidP="00A3745D">
            <w:pPr>
              <w:pStyle w:val="Paragrafi"/>
              <w:ind w:firstLine="0"/>
              <w:jc w:val="left"/>
              <w:rPr>
                <w:spacing w:val="-4"/>
                <w:sz w:val="20"/>
                <w:szCs w:val="20"/>
                <w:lang w:val="sq-AL"/>
              </w:rPr>
            </w:pPr>
            <w:r w:rsidRPr="004566BE">
              <w:rPr>
                <w:spacing w:val="-4"/>
                <w:sz w:val="20"/>
                <w:szCs w:val="20"/>
                <w:lang w:val="sq-AL"/>
              </w:rPr>
              <w:t>Autoriteti</w:t>
            </w:r>
            <w:r w:rsidR="001407AB" w:rsidRPr="004566BE">
              <w:rPr>
                <w:spacing w:val="-4"/>
                <w:sz w:val="20"/>
                <w:szCs w:val="20"/>
                <w:lang w:val="sq-AL"/>
              </w:rPr>
              <w:t xml:space="preserve"> </w:t>
            </w:r>
            <w:r w:rsidRPr="004566BE">
              <w:rPr>
                <w:spacing w:val="-4"/>
                <w:sz w:val="20"/>
                <w:szCs w:val="20"/>
                <w:lang w:val="sq-AL"/>
              </w:rPr>
              <w:t>Menaxhues</w:t>
            </w:r>
          </w:p>
          <w:p w:rsidR="007461D7" w:rsidRPr="004566BE" w:rsidRDefault="007461D7" w:rsidP="00A3745D">
            <w:pPr>
              <w:pStyle w:val="Paragrafi"/>
              <w:ind w:firstLine="0"/>
              <w:jc w:val="left"/>
              <w:rPr>
                <w:spacing w:val="-4"/>
                <w:sz w:val="20"/>
                <w:szCs w:val="20"/>
                <w:lang w:val="sq-AL"/>
              </w:rPr>
            </w:pPr>
          </w:p>
        </w:tc>
        <w:tc>
          <w:tcPr>
            <w:tcW w:w="3301" w:type="dxa"/>
          </w:tcPr>
          <w:p w:rsidR="007461D7" w:rsidRPr="004566BE" w:rsidRDefault="007461D7" w:rsidP="00A3745D">
            <w:pPr>
              <w:pStyle w:val="Paragrafi"/>
              <w:ind w:firstLine="0"/>
              <w:jc w:val="left"/>
              <w:rPr>
                <w:spacing w:val="-4"/>
                <w:sz w:val="20"/>
                <w:szCs w:val="20"/>
                <w:lang w:val="sq-AL"/>
              </w:rPr>
            </w:pPr>
            <w:r w:rsidRPr="004566BE">
              <w:rPr>
                <w:spacing w:val="-4"/>
                <w:sz w:val="20"/>
                <w:szCs w:val="20"/>
                <w:lang w:val="sq-AL"/>
              </w:rPr>
              <w:t>Rajoni Pulia – Departamenti i Mesdheut – Zyra e Autoritetit Menaxhues</w:t>
            </w:r>
          </w:p>
        </w:tc>
        <w:tc>
          <w:tcPr>
            <w:tcW w:w="3301" w:type="dxa"/>
          </w:tcPr>
          <w:p w:rsidR="007461D7" w:rsidRPr="004566BE" w:rsidRDefault="007461D7" w:rsidP="00A3745D">
            <w:pPr>
              <w:pStyle w:val="Paragrafi"/>
              <w:ind w:firstLine="0"/>
              <w:jc w:val="left"/>
              <w:rPr>
                <w:spacing w:val="-4"/>
                <w:sz w:val="20"/>
                <w:szCs w:val="20"/>
                <w:lang w:val="sq-AL"/>
              </w:rPr>
            </w:pPr>
            <w:r w:rsidRPr="004566BE">
              <w:rPr>
                <w:spacing w:val="-4"/>
                <w:sz w:val="20"/>
                <w:szCs w:val="20"/>
                <w:lang w:val="sq-AL"/>
              </w:rPr>
              <w:t xml:space="preserve">Drejtor i Zyrës së Autoritetit Menaxhues </w:t>
            </w:r>
          </w:p>
        </w:tc>
      </w:tr>
      <w:tr w:rsidR="007461D7" w:rsidRPr="004566BE" w:rsidTr="00A3745D">
        <w:tc>
          <w:tcPr>
            <w:tcW w:w="3168" w:type="dxa"/>
          </w:tcPr>
          <w:p w:rsidR="007461D7" w:rsidRPr="004566BE" w:rsidRDefault="007461D7" w:rsidP="00A3745D">
            <w:pPr>
              <w:pStyle w:val="Paragrafi"/>
              <w:ind w:firstLine="0"/>
              <w:jc w:val="left"/>
              <w:rPr>
                <w:spacing w:val="-4"/>
                <w:sz w:val="20"/>
                <w:szCs w:val="20"/>
                <w:lang w:val="sq-AL"/>
              </w:rPr>
            </w:pPr>
            <w:r w:rsidRPr="004566BE">
              <w:rPr>
                <w:spacing w:val="-4"/>
                <w:sz w:val="20"/>
                <w:szCs w:val="20"/>
                <w:lang w:val="sq-AL"/>
              </w:rPr>
              <w:t>Autoriteti</w:t>
            </w:r>
            <w:r w:rsidR="001407AB" w:rsidRPr="004566BE">
              <w:rPr>
                <w:spacing w:val="-4"/>
                <w:sz w:val="20"/>
                <w:szCs w:val="20"/>
                <w:lang w:val="sq-AL"/>
              </w:rPr>
              <w:t xml:space="preserve"> </w:t>
            </w:r>
            <w:r w:rsidRPr="004566BE">
              <w:rPr>
                <w:spacing w:val="-4"/>
                <w:sz w:val="20"/>
                <w:szCs w:val="20"/>
                <w:lang w:val="sq-AL"/>
              </w:rPr>
              <w:t xml:space="preserve">Certifikues </w:t>
            </w:r>
          </w:p>
          <w:p w:rsidR="007461D7" w:rsidRPr="004566BE" w:rsidRDefault="007461D7" w:rsidP="00A3745D">
            <w:pPr>
              <w:pStyle w:val="Paragrafi"/>
              <w:ind w:firstLine="0"/>
              <w:jc w:val="left"/>
              <w:rPr>
                <w:spacing w:val="-4"/>
                <w:sz w:val="20"/>
                <w:szCs w:val="20"/>
                <w:lang w:val="sq-AL"/>
              </w:rPr>
            </w:pPr>
          </w:p>
        </w:tc>
        <w:tc>
          <w:tcPr>
            <w:tcW w:w="3301" w:type="dxa"/>
          </w:tcPr>
          <w:p w:rsidR="007461D7" w:rsidRPr="004566BE" w:rsidRDefault="007461D7" w:rsidP="00A3745D">
            <w:pPr>
              <w:pStyle w:val="Paragrafi"/>
              <w:ind w:firstLine="0"/>
              <w:jc w:val="left"/>
              <w:rPr>
                <w:spacing w:val="-4"/>
                <w:sz w:val="20"/>
                <w:szCs w:val="20"/>
                <w:lang w:val="sq-AL"/>
              </w:rPr>
            </w:pPr>
            <w:r w:rsidRPr="004566BE">
              <w:rPr>
                <w:spacing w:val="-4"/>
                <w:sz w:val="20"/>
                <w:szCs w:val="20"/>
                <w:lang w:val="sq-AL"/>
              </w:rPr>
              <w:t>Rajoni Pulia</w:t>
            </w:r>
            <w:r w:rsidR="009619D0" w:rsidRPr="004566BE">
              <w:rPr>
                <w:spacing w:val="-4"/>
                <w:sz w:val="20"/>
                <w:szCs w:val="20"/>
                <w:lang w:val="sq-AL"/>
              </w:rPr>
              <w:t xml:space="preserve"> –</w:t>
            </w:r>
            <w:r w:rsidRPr="004566BE">
              <w:rPr>
                <w:spacing w:val="-4"/>
                <w:sz w:val="20"/>
                <w:szCs w:val="20"/>
                <w:lang w:val="sq-AL"/>
              </w:rPr>
              <w:t xml:space="preserve"> Zyra</w:t>
            </w:r>
            <w:r w:rsidR="009619D0" w:rsidRPr="004566BE">
              <w:rPr>
                <w:spacing w:val="-4"/>
                <w:sz w:val="20"/>
                <w:szCs w:val="20"/>
                <w:lang w:val="sq-AL"/>
              </w:rPr>
              <w:t xml:space="preserve"> </w:t>
            </w:r>
            <w:r w:rsidRPr="004566BE">
              <w:rPr>
                <w:spacing w:val="-4"/>
                <w:sz w:val="20"/>
                <w:szCs w:val="20"/>
                <w:lang w:val="sq-AL"/>
              </w:rPr>
              <w:t>e Autoritetit të Certifikimit e Financave dhe</w:t>
            </w:r>
            <w:r w:rsidR="001407AB" w:rsidRPr="004566BE">
              <w:rPr>
                <w:spacing w:val="-4"/>
                <w:sz w:val="20"/>
                <w:szCs w:val="20"/>
                <w:lang w:val="sq-AL"/>
              </w:rPr>
              <w:t xml:space="preserve"> </w:t>
            </w:r>
            <w:r w:rsidRPr="004566BE">
              <w:rPr>
                <w:spacing w:val="-4"/>
                <w:sz w:val="20"/>
                <w:szCs w:val="20"/>
                <w:lang w:val="sq-AL"/>
              </w:rPr>
              <w:t>Kontrollit</w:t>
            </w:r>
            <w:r w:rsidR="001407AB" w:rsidRPr="004566BE">
              <w:rPr>
                <w:spacing w:val="-4"/>
                <w:sz w:val="20"/>
                <w:szCs w:val="20"/>
                <w:lang w:val="sq-AL"/>
              </w:rPr>
              <w:t xml:space="preserve"> </w:t>
            </w:r>
            <w:r w:rsidRPr="004566BE">
              <w:rPr>
                <w:spacing w:val="-4"/>
                <w:sz w:val="20"/>
                <w:szCs w:val="20"/>
                <w:lang w:val="sq-AL"/>
              </w:rPr>
              <w:t xml:space="preserve">të Zonës </w:t>
            </w:r>
          </w:p>
          <w:p w:rsidR="007461D7" w:rsidRPr="004566BE" w:rsidRDefault="007461D7" w:rsidP="00A3745D">
            <w:pPr>
              <w:pStyle w:val="Paragrafi"/>
              <w:ind w:firstLine="0"/>
              <w:jc w:val="left"/>
              <w:rPr>
                <w:spacing w:val="-4"/>
                <w:sz w:val="20"/>
                <w:szCs w:val="20"/>
                <w:lang w:val="sq-AL"/>
              </w:rPr>
            </w:pPr>
            <w:r w:rsidRPr="004566BE">
              <w:rPr>
                <w:spacing w:val="-4"/>
                <w:sz w:val="20"/>
                <w:szCs w:val="20"/>
                <w:lang w:val="sq-AL"/>
              </w:rPr>
              <w:t>Itali</w:t>
            </w:r>
          </w:p>
        </w:tc>
        <w:tc>
          <w:tcPr>
            <w:tcW w:w="3301" w:type="dxa"/>
          </w:tcPr>
          <w:p w:rsidR="007461D7" w:rsidRPr="004566BE" w:rsidRDefault="009619D0" w:rsidP="00A3745D">
            <w:pPr>
              <w:pStyle w:val="Paragrafi"/>
              <w:ind w:firstLine="0"/>
              <w:jc w:val="left"/>
              <w:rPr>
                <w:spacing w:val="-4"/>
                <w:sz w:val="20"/>
                <w:szCs w:val="20"/>
                <w:lang w:val="sq-AL"/>
              </w:rPr>
            </w:pPr>
            <w:r w:rsidRPr="004566BE">
              <w:rPr>
                <w:spacing w:val="-4"/>
                <w:sz w:val="20"/>
                <w:szCs w:val="20"/>
                <w:lang w:val="sq-AL"/>
              </w:rPr>
              <w:t>Drejtori i p</w:t>
            </w:r>
            <w:r w:rsidR="007461D7" w:rsidRPr="004566BE">
              <w:rPr>
                <w:spacing w:val="-4"/>
                <w:sz w:val="20"/>
                <w:szCs w:val="20"/>
                <w:lang w:val="sq-AL"/>
              </w:rPr>
              <w:t xml:space="preserve">ërgjithshëm </w:t>
            </w:r>
          </w:p>
        </w:tc>
      </w:tr>
      <w:tr w:rsidR="007461D7" w:rsidRPr="004566BE" w:rsidTr="0098765B">
        <w:trPr>
          <w:trHeight w:val="656"/>
        </w:trPr>
        <w:tc>
          <w:tcPr>
            <w:tcW w:w="3168" w:type="dxa"/>
          </w:tcPr>
          <w:p w:rsidR="007461D7" w:rsidRPr="004566BE" w:rsidRDefault="007461D7" w:rsidP="00A3745D">
            <w:pPr>
              <w:pStyle w:val="Paragrafi"/>
              <w:ind w:firstLine="0"/>
              <w:jc w:val="left"/>
              <w:rPr>
                <w:spacing w:val="-4"/>
                <w:sz w:val="20"/>
                <w:szCs w:val="20"/>
                <w:lang w:val="sq-AL"/>
              </w:rPr>
            </w:pPr>
            <w:r w:rsidRPr="004566BE">
              <w:rPr>
                <w:spacing w:val="-4"/>
                <w:sz w:val="20"/>
                <w:szCs w:val="20"/>
                <w:lang w:val="sq-AL"/>
              </w:rPr>
              <w:t>Autoriteti</w:t>
            </w:r>
            <w:r w:rsidR="001407AB" w:rsidRPr="004566BE">
              <w:rPr>
                <w:spacing w:val="-4"/>
                <w:sz w:val="20"/>
                <w:szCs w:val="20"/>
                <w:lang w:val="sq-AL"/>
              </w:rPr>
              <w:t xml:space="preserve"> </w:t>
            </w:r>
            <w:r w:rsidRPr="004566BE">
              <w:rPr>
                <w:spacing w:val="-4"/>
                <w:sz w:val="20"/>
                <w:szCs w:val="20"/>
                <w:lang w:val="sq-AL"/>
              </w:rPr>
              <w:t>i</w:t>
            </w:r>
            <w:r w:rsidR="001407AB" w:rsidRPr="004566BE">
              <w:rPr>
                <w:spacing w:val="-4"/>
                <w:sz w:val="20"/>
                <w:szCs w:val="20"/>
                <w:lang w:val="sq-AL"/>
              </w:rPr>
              <w:t xml:space="preserve"> </w:t>
            </w:r>
            <w:r w:rsidRPr="004566BE">
              <w:rPr>
                <w:spacing w:val="-4"/>
                <w:sz w:val="20"/>
                <w:szCs w:val="20"/>
                <w:lang w:val="sq-AL"/>
              </w:rPr>
              <w:t>Auditimit</w:t>
            </w:r>
            <w:r w:rsidR="001407AB" w:rsidRPr="004566BE">
              <w:rPr>
                <w:spacing w:val="-4"/>
                <w:sz w:val="20"/>
                <w:szCs w:val="20"/>
                <w:lang w:val="sq-AL"/>
              </w:rPr>
              <w:t xml:space="preserve"> </w:t>
            </w:r>
          </w:p>
          <w:p w:rsidR="007461D7" w:rsidRPr="004566BE" w:rsidRDefault="007461D7" w:rsidP="00A3745D">
            <w:pPr>
              <w:pStyle w:val="Paragrafi"/>
              <w:ind w:firstLine="0"/>
              <w:jc w:val="left"/>
              <w:rPr>
                <w:spacing w:val="-4"/>
                <w:sz w:val="20"/>
                <w:szCs w:val="20"/>
                <w:lang w:val="sq-AL"/>
              </w:rPr>
            </w:pPr>
          </w:p>
        </w:tc>
        <w:tc>
          <w:tcPr>
            <w:tcW w:w="3301" w:type="dxa"/>
          </w:tcPr>
          <w:p w:rsidR="007461D7" w:rsidRPr="004566BE" w:rsidRDefault="007461D7" w:rsidP="00A3745D">
            <w:pPr>
              <w:pStyle w:val="Paragrafi"/>
              <w:ind w:firstLine="0"/>
              <w:jc w:val="left"/>
              <w:rPr>
                <w:spacing w:val="-4"/>
                <w:sz w:val="20"/>
                <w:szCs w:val="20"/>
                <w:lang w:val="sq-AL"/>
              </w:rPr>
            </w:pPr>
            <w:r w:rsidRPr="004566BE">
              <w:rPr>
                <w:spacing w:val="-4"/>
                <w:sz w:val="20"/>
                <w:szCs w:val="20"/>
                <w:lang w:val="sq-AL"/>
              </w:rPr>
              <w:t>RajoniPulia-</w:t>
            </w:r>
            <w:r w:rsidR="0068085A" w:rsidRPr="004566BE">
              <w:rPr>
                <w:spacing w:val="-4"/>
                <w:sz w:val="20"/>
                <w:szCs w:val="20"/>
                <w:lang w:val="sq-AL"/>
              </w:rPr>
              <w:t xml:space="preserve"> Zyra e Auditit të Politikave Ev</w:t>
            </w:r>
            <w:r w:rsidRPr="004566BE">
              <w:rPr>
                <w:spacing w:val="-4"/>
                <w:sz w:val="20"/>
                <w:szCs w:val="20"/>
                <w:lang w:val="sq-AL"/>
              </w:rPr>
              <w:t xml:space="preserve">ropiane dhe Kontrollit </w:t>
            </w:r>
          </w:p>
          <w:p w:rsidR="007461D7" w:rsidRPr="004566BE" w:rsidRDefault="007461D7" w:rsidP="00A3745D">
            <w:pPr>
              <w:pStyle w:val="Paragrafi"/>
              <w:ind w:firstLine="0"/>
              <w:jc w:val="left"/>
              <w:rPr>
                <w:spacing w:val="-4"/>
                <w:sz w:val="20"/>
                <w:szCs w:val="20"/>
                <w:lang w:val="sq-AL"/>
              </w:rPr>
            </w:pPr>
            <w:r w:rsidRPr="004566BE">
              <w:rPr>
                <w:spacing w:val="-4"/>
                <w:sz w:val="20"/>
                <w:szCs w:val="20"/>
                <w:lang w:val="sq-AL"/>
              </w:rPr>
              <w:t xml:space="preserve">Itali </w:t>
            </w:r>
          </w:p>
        </w:tc>
        <w:tc>
          <w:tcPr>
            <w:tcW w:w="3301" w:type="dxa"/>
          </w:tcPr>
          <w:p w:rsidR="007461D7" w:rsidRPr="004566BE" w:rsidRDefault="007461D7" w:rsidP="00A3745D">
            <w:pPr>
              <w:pStyle w:val="Paragrafi"/>
              <w:ind w:firstLine="0"/>
              <w:jc w:val="left"/>
              <w:rPr>
                <w:spacing w:val="-4"/>
                <w:sz w:val="20"/>
                <w:szCs w:val="20"/>
                <w:lang w:val="sq-AL"/>
              </w:rPr>
            </w:pPr>
            <w:r w:rsidRPr="004566BE">
              <w:rPr>
                <w:spacing w:val="-4"/>
                <w:sz w:val="20"/>
                <w:szCs w:val="20"/>
                <w:lang w:val="sq-AL"/>
              </w:rPr>
              <w:t>Rajoni Pulia – Drejtori i Z</w:t>
            </w:r>
            <w:r w:rsidR="0068085A" w:rsidRPr="004566BE">
              <w:rPr>
                <w:spacing w:val="-4"/>
                <w:sz w:val="20"/>
                <w:szCs w:val="20"/>
                <w:lang w:val="sq-AL"/>
              </w:rPr>
              <w:t>yrës së Auditit të Politikave Ev</w:t>
            </w:r>
            <w:r w:rsidRPr="004566BE">
              <w:rPr>
                <w:spacing w:val="-4"/>
                <w:sz w:val="20"/>
                <w:szCs w:val="20"/>
                <w:lang w:val="sq-AL"/>
              </w:rPr>
              <w:t xml:space="preserve">ropiane dhe Kontrollit </w:t>
            </w:r>
          </w:p>
        </w:tc>
      </w:tr>
    </w:tbl>
    <w:p w:rsidR="007461D7" w:rsidRPr="009C1DCC" w:rsidRDefault="007461D7" w:rsidP="007461D7">
      <w:pPr>
        <w:pStyle w:val="Paragrafi"/>
        <w:rPr>
          <w:spacing w:val="-4"/>
          <w:sz w:val="14"/>
          <w:lang w:val="sq-AL"/>
        </w:rPr>
      </w:pPr>
    </w:p>
    <w:p w:rsidR="007461D7" w:rsidRPr="004566BE" w:rsidRDefault="007461D7" w:rsidP="007461D7">
      <w:pPr>
        <w:pStyle w:val="Paragrafi"/>
        <w:rPr>
          <w:spacing w:val="-4"/>
          <w:lang w:val="sq-AL"/>
        </w:rPr>
      </w:pPr>
      <w:r w:rsidRPr="004566BE">
        <w:rPr>
          <w:spacing w:val="-4"/>
          <w:lang w:val="sq-AL"/>
        </w:rPr>
        <w:t>Autoriteti Certifikues është organi</w:t>
      </w:r>
      <w:r w:rsidR="001407AB" w:rsidRPr="004566BE">
        <w:rPr>
          <w:spacing w:val="-4"/>
          <w:lang w:val="sq-AL"/>
        </w:rPr>
        <w:t xml:space="preserve"> </w:t>
      </w:r>
      <w:r w:rsidRPr="004566BE">
        <w:rPr>
          <w:spacing w:val="-4"/>
          <w:lang w:val="sq-AL"/>
        </w:rPr>
        <w:t>te</w:t>
      </w:r>
      <w:r w:rsidR="0098765B" w:rsidRPr="004566BE">
        <w:rPr>
          <w:spacing w:val="-4"/>
          <w:lang w:val="sq-AL"/>
        </w:rPr>
        <w:t>k</w:t>
      </w:r>
      <w:r w:rsidRPr="004566BE">
        <w:rPr>
          <w:spacing w:val="-4"/>
          <w:lang w:val="sq-AL"/>
        </w:rPr>
        <w:t xml:space="preserve"> i cili do të bëhen</w:t>
      </w:r>
      <w:r w:rsidR="001407AB" w:rsidRPr="004566BE">
        <w:rPr>
          <w:spacing w:val="-4"/>
          <w:lang w:val="sq-AL"/>
        </w:rPr>
        <w:t xml:space="preserve"> </w:t>
      </w:r>
      <w:r w:rsidRPr="004566BE">
        <w:rPr>
          <w:spacing w:val="-4"/>
          <w:lang w:val="sq-AL"/>
        </w:rPr>
        <w:t>pagesat nga Komisioni</w:t>
      </w:r>
      <w:r w:rsidR="00AC51A5" w:rsidRPr="004566BE">
        <w:rPr>
          <w:spacing w:val="-4"/>
          <w:lang w:val="sq-AL"/>
        </w:rPr>
        <w:t>.</w:t>
      </w:r>
      <w:r w:rsidRPr="004566BE">
        <w:rPr>
          <w:spacing w:val="-4"/>
          <w:lang w:val="sq-AL"/>
        </w:rPr>
        <w:t xml:space="preserve"> </w:t>
      </w:r>
    </w:p>
    <w:p w:rsidR="007461D7" w:rsidRPr="004566BE" w:rsidRDefault="007461D7" w:rsidP="007461D7">
      <w:pPr>
        <w:pStyle w:val="Paragrafi"/>
        <w:rPr>
          <w:spacing w:val="-4"/>
          <w:lang w:val="sq-AL"/>
        </w:rPr>
      </w:pPr>
      <w:r w:rsidRPr="004566BE">
        <w:rPr>
          <w:spacing w:val="-4"/>
          <w:lang w:val="sq-AL"/>
        </w:rPr>
        <w:t>(Referencë</w:t>
      </w:r>
      <w:r w:rsidRPr="009C1DCC">
        <w:rPr>
          <w:spacing w:val="-4"/>
          <w:lang w:val="sq-AL"/>
        </w:rPr>
        <w:t>: shkronja</w:t>
      </w:r>
      <w:r w:rsidRPr="004566BE">
        <w:rPr>
          <w:spacing w:val="-4"/>
          <w:lang w:val="sq-AL"/>
        </w:rPr>
        <w:t xml:space="preserve"> </w:t>
      </w:r>
      <w:r w:rsidR="004B0AEE" w:rsidRPr="004566BE">
        <w:rPr>
          <w:spacing w:val="-4"/>
          <w:lang w:val="sq-AL"/>
        </w:rPr>
        <w:t>“</w:t>
      </w:r>
      <w:r w:rsidRPr="004566BE">
        <w:rPr>
          <w:spacing w:val="-4"/>
          <w:lang w:val="sq-AL"/>
        </w:rPr>
        <w:t>b</w:t>
      </w:r>
      <w:r w:rsidR="004B0AEE" w:rsidRPr="004566BE">
        <w:rPr>
          <w:spacing w:val="-4"/>
          <w:lang w:val="sq-AL"/>
        </w:rPr>
        <w:t>”</w:t>
      </w:r>
      <w:r w:rsidR="00690427">
        <w:rPr>
          <w:spacing w:val="-4"/>
          <w:lang w:val="sq-AL"/>
        </w:rPr>
        <w:t>,</w:t>
      </w:r>
      <w:r w:rsidRPr="004566BE">
        <w:rPr>
          <w:spacing w:val="-4"/>
          <w:lang w:val="sq-AL"/>
        </w:rPr>
        <w:t xml:space="preserve"> të nenit 8, pika 4, të Rregullores (BE) </w:t>
      </w:r>
      <w:r w:rsidR="009619D0" w:rsidRPr="004566BE">
        <w:rPr>
          <w:spacing w:val="-4"/>
          <w:lang w:val="sq-AL"/>
        </w:rPr>
        <w:t>n</w:t>
      </w:r>
      <w:r w:rsidRPr="004566BE">
        <w:rPr>
          <w:spacing w:val="-4"/>
          <w:lang w:val="sq-AL"/>
        </w:rPr>
        <w:t xml:space="preserve">r. 1299/2013) </w:t>
      </w:r>
    </w:p>
    <w:p w:rsidR="007461D7" w:rsidRPr="004566BE" w:rsidRDefault="007461D7" w:rsidP="009619D0">
      <w:pPr>
        <w:pStyle w:val="Paragrafi"/>
        <w:rPr>
          <w:spacing w:val="-4"/>
          <w:lang w:val="sq-AL"/>
        </w:rPr>
      </w:pPr>
      <w:r w:rsidRPr="004566BE">
        <w:rPr>
          <w:spacing w:val="-4"/>
          <w:lang w:val="sq-AL"/>
        </w:rPr>
        <w:t>Tabela</w:t>
      </w:r>
      <w:r w:rsidR="001407AB" w:rsidRPr="004566BE">
        <w:rPr>
          <w:spacing w:val="-4"/>
          <w:lang w:val="sq-AL"/>
        </w:rPr>
        <w:t xml:space="preserve"> </w:t>
      </w:r>
      <w:r w:rsidR="00866017" w:rsidRPr="004566BE">
        <w:rPr>
          <w:spacing w:val="-4"/>
          <w:lang w:val="sq-AL"/>
        </w:rPr>
        <w:t>20: Organi ose o</w:t>
      </w:r>
      <w:r w:rsidRPr="004566BE">
        <w:rPr>
          <w:spacing w:val="-4"/>
          <w:lang w:val="sq-AL"/>
        </w:rPr>
        <w:t xml:space="preserve">rganet që kryejnë detyrat e kontrollit dhe auditimit </w:t>
      </w:r>
    </w:p>
    <w:p w:rsidR="007461D7" w:rsidRDefault="007461D7" w:rsidP="009619D0">
      <w:pPr>
        <w:pStyle w:val="Paragrafi"/>
        <w:rPr>
          <w:spacing w:val="-4"/>
          <w:lang w:val="sq-AL"/>
        </w:rPr>
      </w:pPr>
      <w:r w:rsidRPr="004566BE">
        <w:rPr>
          <w:spacing w:val="-4"/>
          <w:lang w:val="sq-AL"/>
        </w:rPr>
        <w:t xml:space="preserve">(Referencë: shkronjat </w:t>
      </w:r>
      <w:r w:rsidR="004B0AEE" w:rsidRPr="004566BE">
        <w:rPr>
          <w:spacing w:val="-4"/>
          <w:lang w:val="sq-AL"/>
        </w:rPr>
        <w:t>“</w:t>
      </w:r>
      <w:r w:rsidRPr="004566BE">
        <w:rPr>
          <w:spacing w:val="-4"/>
          <w:lang w:val="sq-AL"/>
        </w:rPr>
        <w:t>a</w:t>
      </w:r>
      <w:r w:rsidR="004B0AEE" w:rsidRPr="004566BE">
        <w:rPr>
          <w:spacing w:val="-4"/>
          <w:lang w:val="sq-AL"/>
        </w:rPr>
        <w:t>”</w:t>
      </w:r>
      <w:r w:rsidR="00885CEB">
        <w:rPr>
          <w:spacing w:val="-4"/>
          <w:lang w:val="sq-AL"/>
        </w:rPr>
        <w:t>,</w:t>
      </w:r>
      <w:r w:rsidRPr="004566BE">
        <w:rPr>
          <w:spacing w:val="-4"/>
          <w:lang w:val="sq-AL"/>
        </w:rPr>
        <w:t xml:space="preserve"> </w:t>
      </w:r>
      <w:r w:rsidR="004B0AEE" w:rsidRPr="004566BE">
        <w:rPr>
          <w:spacing w:val="-4"/>
          <w:lang w:val="sq-AL"/>
        </w:rPr>
        <w:t>“</w:t>
      </w:r>
      <w:r w:rsidRPr="004566BE">
        <w:rPr>
          <w:spacing w:val="-4"/>
          <w:lang w:val="sq-AL"/>
        </w:rPr>
        <w:t>ii</w:t>
      </w:r>
      <w:r w:rsidR="004B0AEE" w:rsidRPr="004566BE">
        <w:rPr>
          <w:spacing w:val="-4"/>
          <w:lang w:val="sq-AL"/>
        </w:rPr>
        <w:t>”</w:t>
      </w:r>
      <w:r w:rsidRPr="004566BE">
        <w:rPr>
          <w:spacing w:val="-4"/>
          <w:lang w:val="sq-AL"/>
        </w:rPr>
        <w:t xml:space="preserve"> dhe </w:t>
      </w:r>
      <w:r w:rsidR="004B0AEE" w:rsidRPr="004566BE">
        <w:rPr>
          <w:spacing w:val="-4"/>
          <w:lang w:val="sq-AL"/>
        </w:rPr>
        <w:t>“</w:t>
      </w:r>
      <w:r w:rsidRPr="004566BE">
        <w:rPr>
          <w:spacing w:val="-4"/>
          <w:lang w:val="sq-AL"/>
        </w:rPr>
        <w:t>iii</w:t>
      </w:r>
      <w:r w:rsidR="004B0AEE" w:rsidRPr="004566BE">
        <w:rPr>
          <w:spacing w:val="-4"/>
          <w:lang w:val="sq-AL"/>
        </w:rPr>
        <w:t>”</w:t>
      </w:r>
      <w:r w:rsidR="00885CEB">
        <w:rPr>
          <w:spacing w:val="-4"/>
          <w:lang w:val="sq-AL"/>
        </w:rPr>
        <w:t>,</w:t>
      </w:r>
      <w:r w:rsidRPr="004566BE">
        <w:rPr>
          <w:spacing w:val="-4"/>
          <w:lang w:val="sq-AL"/>
        </w:rPr>
        <w:t xml:space="preserve"> të nenit 8, pika 4, të</w:t>
      </w:r>
      <w:r w:rsidR="001407AB" w:rsidRPr="004566BE">
        <w:rPr>
          <w:spacing w:val="-4"/>
          <w:lang w:val="sq-AL"/>
        </w:rPr>
        <w:t xml:space="preserve"> </w:t>
      </w:r>
      <w:r w:rsidRPr="004566BE">
        <w:rPr>
          <w:spacing w:val="-4"/>
          <w:lang w:val="sq-AL"/>
        </w:rPr>
        <w:t xml:space="preserve">Rregullores (BE) </w:t>
      </w:r>
      <w:r w:rsidR="009619D0" w:rsidRPr="004566BE">
        <w:rPr>
          <w:spacing w:val="-4"/>
          <w:lang w:val="sq-AL"/>
        </w:rPr>
        <w:t>n</w:t>
      </w:r>
      <w:r w:rsidRPr="004566BE">
        <w:rPr>
          <w:spacing w:val="-4"/>
          <w:lang w:val="sq-AL"/>
        </w:rPr>
        <w:t>r.</w:t>
      </w:r>
      <w:r w:rsidR="009619D0" w:rsidRPr="004566BE">
        <w:rPr>
          <w:spacing w:val="-4"/>
          <w:lang w:val="sq-AL"/>
        </w:rPr>
        <w:t xml:space="preserve"> </w:t>
      </w:r>
      <w:r w:rsidRPr="004566BE">
        <w:rPr>
          <w:spacing w:val="-4"/>
          <w:lang w:val="sq-AL"/>
        </w:rPr>
        <w:t>1299/2013)</w:t>
      </w:r>
    </w:p>
    <w:p w:rsidR="009C1DCC" w:rsidRDefault="009C1DCC" w:rsidP="009619D0">
      <w:pPr>
        <w:pStyle w:val="Paragrafi"/>
        <w:rPr>
          <w:spacing w:val="-4"/>
          <w:lang w:val="sq-AL"/>
        </w:rPr>
      </w:pPr>
    </w:p>
    <w:p w:rsidR="009C1DCC" w:rsidRDefault="009C1DCC" w:rsidP="009619D0">
      <w:pPr>
        <w:pStyle w:val="Paragrafi"/>
        <w:rPr>
          <w:spacing w:val="-4"/>
          <w:lang w:val="sq-AL"/>
        </w:rPr>
      </w:pPr>
    </w:p>
    <w:p w:rsidR="004B2C9D" w:rsidRDefault="004B2C9D" w:rsidP="009619D0">
      <w:pPr>
        <w:pStyle w:val="Paragrafi"/>
        <w:rPr>
          <w:spacing w:val="-4"/>
          <w:lang w:val="sq-AL"/>
        </w:rPr>
      </w:pPr>
    </w:p>
    <w:p w:rsidR="004B2C9D" w:rsidRPr="004566BE" w:rsidRDefault="004B2C9D" w:rsidP="009619D0">
      <w:pPr>
        <w:pStyle w:val="Paragrafi"/>
        <w:rPr>
          <w:spacing w:val="-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3"/>
        <w:gridCol w:w="3286"/>
        <w:gridCol w:w="3286"/>
      </w:tblGrid>
      <w:tr w:rsidR="007461D7" w:rsidRPr="004566BE" w:rsidTr="009619D0">
        <w:tc>
          <w:tcPr>
            <w:tcW w:w="3300" w:type="dxa"/>
            <w:vAlign w:val="center"/>
          </w:tcPr>
          <w:p w:rsidR="007461D7" w:rsidRPr="004566BE" w:rsidRDefault="009619D0" w:rsidP="009619D0">
            <w:pPr>
              <w:pStyle w:val="Paragrafi"/>
              <w:ind w:firstLine="0"/>
              <w:jc w:val="center"/>
              <w:rPr>
                <w:b/>
                <w:spacing w:val="-4"/>
                <w:sz w:val="18"/>
                <w:szCs w:val="18"/>
                <w:lang w:val="sq-AL"/>
              </w:rPr>
            </w:pPr>
            <w:r w:rsidRPr="004566BE">
              <w:rPr>
                <w:b/>
                <w:spacing w:val="-4"/>
                <w:sz w:val="18"/>
                <w:szCs w:val="18"/>
                <w:lang w:val="sq-AL"/>
              </w:rPr>
              <w:t>Autoriteti /organi</w:t>
            </w:r>
          </w:p>
        </w:tc>
        <w:tc>
          <w:tcPr>
            <w:tcW w:w="3301" w:type="dxa"/>
            <w:vAlign w:val="center"/>
          </w:tcPr>
          <w:p w:rsidR="007461D7" w:rsidRPr="004566BE" w:rsidRDefault="007461D7" w:rsidP="009619D0">
            <w:pPr>
              <w:pStyle w:val="Paragrafi"/>
              <w:ind w:firstLine="0"/>
              <w:jc w:val="center"/>
              <w:rPr>
                <w:b/>
                <w:spacing w:val="-4"/>
                <w:sz w:val="18"/>
                <w:szCs w:val="18"/>
                <w:lang w:val="sq-AL"/>
              </w:rPr>
            </w:pPr>
            <w:r w:rsidRPr="004566BE">
              <w:rPr>
                <w:b/>
                <w:spacing w:val="-4"/>
                <w:sz w:val="18"/>
                <w:szCs w:val="18"/>
                <w:lang w:val="sq-AL"/>
              </w:rPr>
              <w:t>Emri</w:t>
            </w:r>
            <w:r w:rsidR="001407AB" w:rsidRPr="004566BE">
              <w:rPr>
                <w:b/>
                <w:spacing w:val="-4"/>
                <w:sz w:val="18"/>
                <w:szCs w:val="18"/>
                <w:lang w:val="sq-AL"/>
              </w:rPr>
              <w:t xml:space="preserve"> </w:t>
            </w:r>
            <w:r w:rsidR="009619D0" w:rsidRPr="004566BE">
              <w:rPr>
                <w:b/>
                <w:spacing w:val="-4"/>
                <w:sz w:val="18"/>
                <w:szCs w:val="18"/>
                <w:lang w:val="sq-AL"/>
              </w:rPr>
              <w:t>i autoritetit/ organit dhe departamenti ose njësia</w:t>
            </w:r>
          </w:p>
        </w:tc>
        <w:tc>
          <w:tcPr>
            <w:tcW w:w="3301" w:type="dxa"/>
            <w:vAlign w:val="center"/>
          </w:tcPr>
          <w:p w:rsidR="007461D7" w:rsidRPr="004566BE" w:rsidRDefault="009619D0" w:rsidP="009619D0">
            <w:pPr>
              <w:pStyle w:val="Paragrafi"/>
              <w:ind w:firstLine="0"/>
              <w:jc w:val="center"/>
              <w:rPr>
                <w:b/>
                <w:spacing w:val="-4"/>
                <w:sz w:val="18"/>
                <w:szCs w:val="18"/>
                <w:lang w:val="sq-AL"/>
              </w:rPr>
            </w:pPr>
            <w:r w:rsidRPr="004566BE">
              <w:rPr>
                <w:b/>
                <w:spacing w:val="-4"/>
                <w:sz w:val="18"/>
                <w:szCs w:val="18"/>
                <w:lang w:val="sq-AL"/>
              </w:rPr>
              <w:t>Kryetari i autoritetit /organit</w:t>
            </w:r>
          </w:p>
        </w:tc>
      </w:tr>
      <w:tr w:rsidR="007461D7" w:rsidRPr="004566BE" w:rsidTr="00A3745D">
        <w:tc>
          <w:tcPr>
            <w:tcW w:w="3300" w:type="dxa"/>
          </w:tcPr>
          <w:p w:rsidR="007461D7" w:rsidRPr="004566BE" w:rsidRDefault="007461D7" w:rsidP="00A3745D">
            <w:pPr>
              <w:pStyle w:val="Paragrafi"/>
              <w:ind w:firstLine="0"/>
              <w:jc w:val="left"/>
              <w:rPr>
                <w:spacing w:val="-4"/>
                <w:sz w:val="18"/>
                <w:szCs w:val="18"/>
                <w:lang w:val="sq-AL"/>
              </w:rPr>
            </w:pPr>
            <w:r w:rsidRPr="004566BE">
              <w:rPr>
                <w:spacing w:val="-4"/>
                <w:sz w:val="18"/>
                <w:szCs w:val="18"/>
                <w:lang w:val="sq-AL"/>
              </w:rPr>
              <w:t xml:space="preserve">Organ ose </w:t>
            </w:r>
            <w:r w:rsidR="00565667" w:rsidRPr="004566BE">
              <w:rPr>
                <w:spacing w:val="-4"/>
                <w:sz w:val="18"/>
                <w:szCs w:val="18"/>
                <w:lang w:val="sq-AL"/>
              </w:rPr>
              <w:t>o</w:t>
            </w:r>
            <w:r w:rsidRPr="004566BE">
              <w:rPr>
                <w:spacing w:val="-4"/>
                <w:sz w:val="18"/>
                <w:szCs w:val="18"/>
                <w:lang w:val="sq-AL"/>
              </w:rPr>
              <w:t>rgane të caktuara për</w:t>
            </w:r>
            <w:r w:rsidR="001407AB" w:rsidRPr="004566BE">
              <w:rPr>
                <w:spacing w:val="-4"/>
                <w:sz w:val="18"/>
                <w:szCs w:val="18"/>
                <w:lang w:val="sq-AL"/>
              </w:rPr>
              <w:t xml:space="preserve"> </w:t>
            </w:r>
            <w:r w:rsidRPr="004566BE">
              <w:rPr>
                <w:spacing w:val="-4"/>
                <w:sz w:val="18"/>
                <w:szCs w:val="18"/>
                <w:lang w:val="sq-AL"/>
              </w:rPr>
              <w:t>të</w:t>
            </w:r>
            <w:r w:rsidR="001407AB" w:rsidRPr="004566BE">
              <w:rPr>
                <w:spacing w:val="-4"/>
                <w:sz w:val="18"/>
                <w:szCs w:val="18"/>
                <w:lang w:val="sq-AL"/>
              </w:rPr>
              <w:t xml:space="preserve"> </w:t>
            </w:r>
            <w:r w:rsidRPr="004566BE">
              <w:rPr>
                <w:spacing w:val="-4"/>
                <w:sz w:val="18"/>
                <w:szCs w:val="18"/>
                <w:lang w:val="sq-AL"/>
              </w:rPr>
              <w:t>kryer</w:t>
            </w:r>
            <w:r w:rsidR="001407AB" w:rsidRPr="004566BE">
              <w:rPr>
                <w:spacing w:val="-4"/>
                <w:sz w:val="18"/>
                <w:szCs w:val="18"/>
                <w:lang w:val="sq-AL"/>
              </w:rPr>
              <w:t xml:space="preserve"> </w:t>
            </w:r>
            <w:r w:rsidRPr="004566BE">
              <w:rPr>
                <w:spacing w:val="-4"/>
                <w:sz w:val="18"/>
                <w:szCs w:val="18"/>
                <w:lang w:val="sq-AL"/>
              </w:rPr>
              <w:t xml:space="preserve">detyrat e kontrollit </w:t>
            </w:r>
          </w:p>
          <w:p w:rsidR="007461D7" w:rsidRPr="004566BE" w:rsidRDefault="007461D7" w:rsidP="00A3745D">
            <w:pPr>
              <w:pStyle w:val="Paragrafi"/>
              <w:ind w:firstLine="0"/>
              <w:jc w:val="left"/>
              <w:rPr>
                <w:spacing w:val="-4"/>
                <w:sz w:val="18"/>
                <w:szCs w:val="18"/>
                <w:lang w:val="sq-AL"/>
              </w:rPr>
            </w:pPr>
          </w:p>
        </w:tc>
        <w:tc>
          <w:tcPr>
            <w:tcW w:w="3301" w:type="dxa"/>
          </w:tcPr>
          <w:p w:rsidR="007461D7" w:rsidRPr="004566BE" w:rsidRDefault="007461D7" w:rsidP="00A3745D">
            <w:pPr>
              <w:pStyle w:val="Paragrafi"/>
              <w:ind w:firstLine="0"/>
              <w:jc w:val="left"/>
              <w:rPr>
                <w:spacing w:val="-4"/>
                <w:sz w:val="18"/>
                <w:szCs w:val="18"/>
                <w:lang w:val="sq-AL"/>
              </w:rPr>
            </w:pPr>
            <w:r w:rsidRPr="004566BE">
              <w:rPr>
                <w:spacing w:val="-4"/>
                <w:sz w:val="18"/>
                <w:szCs w:val="18"/>
                <w:lang w:val="sq-AL"/>
              </w:rPr>
              <w:t>Itali</w:t>
            </w:r>
          </w:p>
          <w:p w:rsidR="007461D7" w:rsidRPr="004566BE" w:rsidRDefault="007461D7" w:rsidP="00A3745D">
            <w:pPr>
              <w:pStyle w:val="Paragrafi"/>
              <w:ind w:firstLine="0"/>
              <w:jc w:val="left"/>
              <w:rPr>
                <w:spacing w:val="-4"/>
                <w:sz w:val="18"/>
                <w:szCs w:val="18"/>
                <w:lang w:val="sq-AL"/>
              </w:rPr>
            </w:pPr>
            <w:r w:rsidRPr="004566BE">
              <w:rPr>
                <w:spacing w:val="-4"/>
                <w:sz w:val="18"/>
                <w:szCs w:val="18"/>
                <w:lang w:val="sq-AL"/>
              </w:rPr>
              <w:t>Për Italinë, Autoritetit Menaxhues</w:t>
            </w:r>
            <w:r w:rsidR="001407AB" w:rsidRPr="004566BE">
              <w:rPr>
                <w:spacing w:val="-4"/>
                <w:sz w:val="18"/>
                <w:szCs w:val="18"/>
                <w:lang w:val="sq-AL"/>
              </w:rPr>
              <w:t xml:space="preserve"> </w:t>
            </w:r>
            <w:r w:rsidRPr="004566BE">
              <w:rPr>
                <w:spacing w:val="-4"/>
                <w:sz w:val="18"/>
                <w:szCs w:val="18"/>
                <w:lang w:val="sq-AL"/>
              </w:rPr>
              <w:t xml:space="preserve">-kryen verifikimet në lidhje me përfituesit në territorin e tij, në përputhje me nenin 125 (4) (a) të Rregullores (BE) </w:t>
            </w:r>
            <w:r w:rsidR="00565667" w:rsidRPr="004566BE">
              <w:rPr>
                <w:spacing w:val="-4"/>
                <w:sz w:val="18"/>
                <w:szCs w:val="18"/>
                <w:lang w:val="sq-AL"/>
              </w:rPr>
              <w:t>n</w:t>
            </w:r>
            <w:r w:rsidRPr="004566BE">
              <w:rPr>
                <w:spacing w:val="-4"/>
                <w:sz w:val="18"/>
                <w:szCs w:val="18"/>
                <w:lang w:val="sq-AL"/>
              </w:rPr>
              <w:t>r. 1303/2013 (CPR) dhe ne</w:t>
            </w:r>
            <w:r w:rsidR="00565667" w:rsidRPr="004566BE">
              <w:rPr>
                <w:spacing w:val="-4"/>
                <w:sz w:val="18"/>
                <w:szCs w:val="18"/>
                <w:lang w:val="sq-AL"/>
              </w:rPr>
              <w:t>nin 23 (4) të Rregullores (BE) n</w:t>
            </w:r>
            <w:r w:rsidRPr="004566BE">
              <w:rPr>
                <w:spacing w:val="-4"/>
                <w:sz w:val="18"/>
                <w:szCs w:val="18"/>
                <w:lang w:val="sq-AL"/>
              </w:rPr>
              <w:t xml:space="preserve">r. 1299/2013 përmes një sistemi të decentralizuar të regjistrit të audituesve. </w:t>
            </w:r>
          </w:p>
          <w:p w:rsidR="007461D7" w:rsidRPr="004566BE" w:rsidRDefault="007461D7" w:rsidP="00A3745D">
            <w:pPr>
              <w:pStyle w:val="Paragrafi"/>
              <w:ind w:firstLine="0"/>
              <w:jc w:val="left"/>
              <w:rPr>
                <w:spacing w:val="-4"/>
                <w:sz w:val="18"/>
                <w:szCs w:val="18"/>
                <w:lang w:val="sq-AL"/>
              </w:rPr>
            </w:pPr>
          </w:p>
          <w:p w:rsidR="007461D7" w:rsidRPr="004566BE" w:rsidRDefault="007461D7" w:rsidP="00A3745D">
            <w:pPr>
              <w:pStyle w:val="Paragrafi"/>
              <w:ind w:firstLine="0"/>
              <w:jc w:val="left"/>
              <w:rPr>
                <w:spacing w:val="-4"/>
                <w:sz w:val="18"/>
                <w:szCs w:val="18"/>
                <w:lang w:val="sq-AL"/>
              </w:rPr>
            </w:pPr>
            <w:r w:rsidRPr="004566BE">
              <w:rPr>
                <w:spacing w:val="-4"/>
                <w:sz w:val="18"/>
                <w:szCs w:val="18"/>
                <w:lang w:val="sq-AL"/>
              </w:rPr>
              <w:t xml:space="preserve">Shqipëri </w:t>
            </w:r>
          </w:p>
          <w:p w:rsidR="007461D7" w:rsidRPr="004566BE" w:rsidRDefault="007461D7" w:rsidP="00A3745D">
            <w:pPr>
              <w:pStyle w:val="Paragrafi"/>
              <w:ind w:firstLine="0"/>
              <w:jc w:val="left"/>
              <w:rPr>
                <w:spacing w:val="-4"/>
                <w:sz w:val="18"/>
                <w:szCs w:val="18"/>
                <w:lang w:val="sq-AL"/>
              </w:rPr>
            </w:pPr>
            <w:r w:rsidRPr="004566BE">
              <w:rPr>
                <w:spacing w:val="-4"/>
                <w:sz w:val="18"/>
                <w:szCs w:val="18"/>
                <w:lang w:val="sq-AL"/>
              </w:rPr>
              <w:t xml:space="preserve">Në Shqipëri, Sistemi i Centralizuar </w:t>
            </w:r>
            <w:r w:rsidR="00E36FBF" w:rsidRPr="004566BE">
              <w:rPr>
                <w:spacing w:val="-4"/>
                <w:sz w:val="18"/>
                <w:szCs w:val="18"/>
                <w:lang w:val="sq-AL"/>
              </w:rPr>
              <w:t>i</w:t>
            </w:r>
            <w:r w:rsidRPr="004566BE">
              <w:rPr>
                <w:spacing w:val="-4"/>
                <w:sz w:val="18"/>
                <w:szCs w:val="18"/>
                <w:lang w:val="sq-AL"/>
              </w:rPr>
              <w:t xml:space="preserve"> </w:t>
            </w:r>
            <w:r w:rsidR="00E36FBF" w:rsidRPr="004566BE">
              <w:rPr>
                <w:spacing w:val="-4"/>
                <w:sz w:val="18"/>
                <w:szCs w:val="18"/>
                <w:lang w:val="sq-AL"/>
              </w:rPr>
              <w:t>K</w:t>
            </w:r>
            <w:r w:rsidRPr="004566BE">
              <w:rPr>
                <w:spacing w:val="-4"/>
                <w:sz w:val="18"/>
                <w:szCs w:val="18"/>
                <w:lang w:val="sq-AL"/>
              </w:rPr>
              <w:t>ontrollit të Nivelit të Parë aplikon verifikimet e kryera sipas nenit 37 të Rregullores Zbatuese të Komisionit</w:t>
            </w:r>
            <w:r w:rsidRPr="004566BE">
              <w:rPr>
                <w:spacing w:val="-4"/>
                <w:sz w:val="18"/>
                <w:szCs w:val="18"/>
                <w:lang w:val="sq-AL"/>
              </w:rPr>
              <w:tab/>
            </w:r>
          </w:p>
          <w:p w:rsidR="007461D7" w:rsidRPr="004566BE" w:rsidRDefault="007461D7" w:rsidP="00A3745D">
            <w:pPr>
              <w:pStyle w:val="Paragrafi"/>
              <w:ind w:firstLine="0"/>
              <w:jc w:val="left"/>
              <w:rPr>
                <w:spacing w:val="-4"/>
                <w:sz w:val="18"/>
                <w:szCs w:val="18"/>
                <w:lang w:val="sq-AL"/>
              </w:rPr>
            </w:pPr>
            <w:r w:rsidRPr="004566BE">
              <w:rPr>
                <w:spacing w:val="-4"/>
                <w:sz w:val="18"/>
                <w:szCs w:val="18"/>
                <w:lang w:val="sq-AL"/>
              </w:rPr>
              <w:t xml:space="preserve">(BE) </w:t>
            </w:r>
            <w:r w:rsidR="00E36FBF" w:rsidRPr="004566BE">
              <w:rPr>
                <w:spacing w:val="-4"/>
                <w:sz w:val="18"/>
                <w:szCs w:val="18"/>
                <w:lang w:val="sq-AL"/>
              </w:rPr>
              <w:t>n</w:t>
            </w:r>
            <w:r w:rsidRPr="004566BE">
              <w:rPr>
                <w:spacing w:val="-4"/>
                <w:sz w:val="18"/>
                <w:szCs w:val="18"/>
                <w:lang w:val="sq-AL"/>
              </w:rPr>
              <w:t>r. 447/2014. Verifikimet kryhen nga Ministria e Integrimit E</w:t>
            </w:r>
            <w:r w:rsidR="00E36FBF" w:rsidRPr="004566BE">
              <w:rPr>
                <w:spacing w:val="-4"/>
                <w:sz w:val="18"/>
                <w:szCs w:val="18"/>
                <w:lang w:val="sq-AL"/>
              </w:rPr>
              <w:t>v</w:t>
            </w:r>
            <w:r w:rsidRPr="004566BE">
              <w:rPr>
                <w:spacing w:val="-4"/>
                <w:sz w:val="18"/>
                <w:szCs w:val="18"/>
                <w:lang w:val="sq-AL"/>
              </w:rPr>
              <w:t>ropian nëpërmjet kontrollorëve të kontraktuar (financuar nga burime të disponueshme për Asistencën Teknike</w:t>
            </w:r>
          </w:p>
          <w:p w:rsidR="007461D7" w:rsidRPr="004566BE" w:rsidRDefault="007461D7" w:rsidP="00A3745D">
            <w:pPr>
              <w:pStyle w:val="Paragrafi"/>
              <w:ind w:firstLine="0"/>
              <w:jc w:val="left"/>
              <w:rPr>
                <w:spacing w:val="-4"/>
                <w:sz w:val="18"/>
                <w:szCs w:val="18"/>
                <w:lang w:val="sq-AL"/>
              </w:rPr>
            </w:pPr>
          </w:p>
          <w:p w:rsidR="007461D7" w:rsidRPr="004566BE" w:rsidRDefault="007461D7" w:rsidP="00A3745D">
            <w:pPr>
              <w:pStyle w:val="Paragrafi"/>
              <w:ind w:firstLine="0"/>
              <w:jc w:val="left"/>
              <w:rPr>
                <w:spacing w:val="-4"/>
                <w:sz w:val="18"/>
                <w:szCs w:val="18"/>
                <w:lang w:val="sq-AL"/>
              </w:rPr>
            </w:pPr>
            <w:r w:rsidRPr="004566BE">
              <w:rPr>
                <w:spacing w:val="-4"/>
                <w:sz w:val="18"/>
                <w:szCs w:val="18"/>
                <w:lang w:val="sq-AL"/>
              </w:rPr>
              <w:t xml:space="preserve">Mali i Zi </w:t>
            </w:r>
          </w:p>
          <w:p w:rsidR="007461D7" w:rsidRPr="004566BE" w:rsidRDefault="007461D7" w:rsidP="00E36FBF">
            <w:pPr>
              <w:pStyle w:val="Paragrafi"/>
              <w:ind w:firstLine="0"/>
              <w:jc w:val="left"/>
              <w:rPr>
                <w:spacing w:val="-4"/>
                <w:sz w:val="18"/>
                <w:szCs w:val="18"/>
                <w:lang w:val="sq-AL"/>
              </w:rPr>
            </w:pPr>
            <w:r w:rsidRPr="004566BE">
              <w:rPr>
                <w:spacing w:val="-4"/>
                <w:sz w:val="18"/>
                <w:szCs w:val="18"/>
                <w:lang w:val="sq-AL"/>
              </w:rPr>
              <w:t>Në</w:t>
            </w:r>
            <w:r w:rsidR="001407AB" w:rsidRPr="004566BE">
              <w:rPr>
                <w:spacing w:val="-4"/>
                <w:sz w:val="18"/>
                <w:szCs w:val="18"/>
                <w:lang w:val="sq-AL"/>
              </w:rPr>
              <w:t xml:space="preserve"> </w:t>
            </w:r>
            <w:r w:rsidRPr="004566BE">
              <w:rPr>
                <w:spacing w:val="-4"/>
                <w:sz w:val="18"/>
                <w:szCs w:val="18"/>
                <w:lang w:val="sq-AL"/>
              </w:rPr>
              <w:t>Malin e Zi,</w:t>
            </w:r>
            <w:r w:rsidR="001407AB" w:rsidRPr="004566BE">
              <w:rPr>
                <w:spacing w:val="-4"/>
                <w:sz w:val="18"/>
                <w:szCs w:val="18"/>
                <w:lang w:val="sq-AL"/>
              </w:rPr>
              <w:t xml:space="preserve"> </w:t>
            </w:r>
            <w:r w:rsidRPr="004566BE">
              <w:rPr>
                <w:spacing w:val="-4"/>
                <w:sz w:val="18"/>
                <w:szCs w:val="18"/>
                <w:lang w:val="sq-AL"/>
              </w:rPr>
              <w:t>Sistemi</w:t>
            </w:r>
            <w:r w:rsidR="001407AB" w:rsidRPr="004566BE">
              <w:rPr>
                <w:spacing w:val="-4"/>
                <w:sz w:val="18"/>
                <w:szCs w:val="18"/>
                <w:lang w:val="sq-AL"/>
              </w:rPr>
              <w:t xml:space="preserve"> </w:t>
            </w:r>
            <w:r w:rsidRPr="004566BE">
              <w:rPr>
                <w:spacing w:val="-4"/>
                <w:sz w:val="18"/>
                <w:szCs w:val="18"/>
                <w:lang w:val="sq-AL"/>
              </w:rPr>
              <w:t>i Kontrollit të</w:t>
            </w:r>
            <w:r w:rsidR="001407AB" w:rsidRPr="004566BE">
              <w:rPr>
                <w:spacing w:val="-4"/>
                <w:sz w:val="18"/>
                <w:szCs w:val="18"/>
                <w:lang w:val="sq-AL"/>
              </w:rPr>
              <w:t xml:space="preserve"> </w:t>
            </w:r>
            <w:r w:rsidRPr="004566BE">
              <w:rPr>
                <w:spacing w:val="-4"/>
                <w:sz w:val="18"/>
                <w:szCs w:val="18"/>
                <w:lang w:val="sq-AL"/>
              </w:rPr>
              <w:t>Nivelit të Parë i centralizuar aplikohet për Verifikimet e kryera sipas nenit</w:t>
            </w:r>
            <w:r w:rsidR="001407AB" w:rsidRPr="004566BE">
              <w:rPr>
                <w:spacing w:val="-4"/>
                <w:sz w:val="18"/>
                <w:szCs w:val="18"/>
                <w:lang w:val="sq-AL"/>
              </w:rPr>
              <w:t xml:space="preserve"> </w:t>
            </w:r>
            <w:r w:rsidRPr="004566BE">
              <w:rPr>
                <w:spacing w:val="-4"/>
                <w:sz w:val="18"/>
                <w:szCs w:val="18"/>
                <w:lang w:val="sq-AL"/>
              </w:rPr>
              <w:t xml:space="preserve">37 Rregullores Zbatuese (BE) </w:t>
            </w:r>
            <w:r w:rsidR="00E36FBF" w:rsidRPr="004566BE">
              <w:rPr>
                <w:spacing w:val="-4"/>
                <w:sz w:val="18"/>
                <w:szCs w:val="18"/>
                <w:lang w:val="sq-AL"/>
              </w:rPr>
              <w:t>n</w:t>
            </w:r>
            <w:r w:rsidRPr="004566BE">
              <w:rPr>
                <w:spacing w:val="-4"/>
                <w:sz w:val="18"/>
                <w:szCs w:val="18"/>
                <w:lang w:val="sq-AL"/>
              </w:rPr>
              <w:t>r. 447/2014. Verifikimet kryhen nga një kontrollor i</w:t>
            </w:r>
            <w:r w:rsidR="001407AB" w:rsidRPr="004566BE">
              <w:rPr>
                <w:spacing w:val="-4"/>
                <w:sz w:val="18"/>
                <w:szCs w:val="18"/>
                <w:lang w:val="sq-AL"/>
              </w:rPr>
              <w:t xml:space="preserve"> </w:t>
            </w:r>
            <w:r w:rsidRPr="004566BE">
              <w:rPr>
                <w:spacing w:val="-4"/>
                <w:sz w:val="18"/>
                <w:szCs w:val="18"/>
                <w:lang w:val="sq-AL"/>
              </w:rPr>
              <w:t xml:space="preserve">kontraktuar nga </w:t>
            </w:r>
            <w:r w:rsidR="00E36FBF" w:rsidRPr="004566BE">
              <w:rPr>
                <w:spacing w:val="-4"/>
                <w:sz w:val="18"/>
                <w:szCs w:val="18"/>
                <w:lang w:val="sq-AL"/>
              </w:rPr>
              <w:t>m</w:t>
            </w:r>
            <w:r w:rsidRPr="004566BE">
              <w:rPr>
                <w:spacing w:val="-4"/>
                <w:sz w:val="18"/>
                <w:szCs w:val="18"/>
                <w:lang w:val="sq-AL"/>
              </w:rPr>
              <w:t>inistri i Financave,</w:t>
            </w:r>
            <w:r w:rsidR="001407AB" w:rsidRPr="004566BE">
              <w:rPr>
                <w:spacing w:val="-4"/>
                <w:sz w:val="18"/>
                <w:szCs w:val="18"/>
                <w:lang w:val="sq-AL"/>
              </w:rPr>
              <w:t xml:space="preserve"> </w:t>
            </w:r>
            <w:r w:rsidRPr="004566BE">
              <w:rPr>
                <w:spacing w:val="-4"/>
                <w:sz w:val="18"/>
                <w:szCs w:val="18"/>
                <w:lang w:val="sq-AL"/>
              </w:rPr>
              <w:t>Fond (CFCU).</w:t>
            </w:r>
          </w:p>
        </w:tc>
        <w:tc>
          <w:tcPr>
            <w:tcW w:w="3301" w:type="dxa"/>
          </w:tcPr>
          <w:p w:rsidR="007461D7" w:rsidRPr="004566BE" w:rsidRDefault="007461D7" w:rsidP="00A3745D">
            <w:pPr>
              <w:pStyle w:val="Paragrafi"/>
              <w:ind w:firstLine="0"/>
              <w:jc w:val="left"/>
              <w:rPr>
                <w:spacing w:val="-4"/>
                <w:sz w:val="18"/>
                <w:szCs w:val="18"/>
                <w:lang w:val="sq-AL"/>
              </w:rPr>
            </w:pPr>
            <w:r w:rsidRPr="004566BE">
              <w:rPr>
                <w:spacing w:val="-4"/>
                <w:sz w:val="18"/>
                <w:szCs w:val="18"/>
                <w:lang w:val="sq-AL"/>
              </w:rPr>
              <w:t>Itali</w:t>
            </w:r>
          </w:p>
          <w:p w:rsidR="007461D7" w:rsidRPr="004566BE" w:rsidRDefault="007461D7" w:rsidP="00A3745D">
            <w:pPr>
              <w:pStyle w:val="Paragrafi"/>
              <w:ind w:firstLine="0"/>
              <w:jc w:val="left"/>
              <w:rPr>
                <w:spacing w:val="-4"/>
                <w:sz w:val="18"/>
                <w:szCs w:val="18"/>
                <w:lang w:val="sq-AL"/>
              </w:rPr>
            </w:pPr>
            <w:r w:rsidRPr="004566BE">
              <w:rPr>
                <w:spacing w:val="-4"/>
                <w:sz w:val="18"/>
                <w:szCs w:val="18"/>
                <w:lang w:val="sq-AL"/>
              </w:rPr>
              <w:t xml:space="preserve">Drejtori i zyrës së Autoritetit Menaxhues </w:t>
            </w:r>
          </w:p>
          <w:p w:rsidR="007461D7" w:rsidRPr="004566BE" w:rsidRDefault="007461D7" w:rsidP="00A3745D">
            <w:pPr>
              <w:pStyle w:val="Paragrafi"/>
              <w:ind w:firstLine="0"/>
              <w:jc w:val="left"/>
              <w:rPr>
                <w:spacing w:val="-4"/>
                <w:sz w:val="18"/>
                <w:szCs w:val="18"/>
                <w:lang w:val="sq-AL"/>
              </w:rPr>
            </w:pPr>
          </w:p>
          <w:p w:rsidR="007461D7" w:rsidRPr="004566BE" w:rsidRDefault="007461D7" w:rsidP="00A3745D">
            <w:pPr>
              <w:pStyle w:val="Paragrafi"/>
              <w:ind w:firstLine="0"/>
              <w:jc w:val="left"/>
              <w:rPr>
                <w:spacing w:val="-4"/>
                <w:sz w:val="18"/>
                <w:szCs w:val="18"/>
                <w:lang w:val="sq-AL"/>
              </w:rPr>
            </w:pPr>
          </w:p>
          <w:p w:rsidR="007461D7" w:rsidRPr="004566BE" w:rsidRDefault="007461D7" w:rsidP="00A3745D">
            <w:pPr>
              <w:pStyle w:val="Paragrafi"/>
              <w:ind w:firstLine="0"/>
              <w:jc w:val="left"/>
              <w:rPr>
                <w:spacing w:val="-4"/>
                <w:sz w:val="18"/>
                <w:szCs w:val="18"/>
                <w:lang w:val="sq-AL"/>
              </w:rPr>
            </w:pPr>
          </w:p>
          <w:p w:rsidR="007461D7" w:rsidRPr="004566BE" w:rsidRDefault="007461D7" w:rsidP="00A3745D">
            <w:pPr>
              <w:pStyle w:val="Paragrafi"/>
              <w:ind w:firstLine="0"/>
              <w:jc w:val="left"/>
              <w:rPr>
                <w:spacing w:val="-4"/>
                <w:sz w:val="18"/>
                <w:szCs w:val="18"/>
                <w:lang w:val="sq-AL"/>
              </w:rPr>
            </w:pPr>
          </w:p>
          <w:p w:rsidR="007461D7" w:rsidRPr="004566BE" w:rsidRDefault="007461D7" w:rsidP="00A3745D">
            <w:pPr>
              <w:pStyle w:val="Paragrafi"/>
              <w:ind w:firstLine="0"/>
              <w:jc w:val="left"/>
              <w:rPr>
                <w:spacing w:val="-4"/>
                <w:sz w:val="18"/>
                <w:szCs w:val="18"/>
                <w:lang w:val="sq-AL"/>
              </w:rPr>
            </w:pPr>
          </w:p>
          <w:p w:rsidR="007461D7" w:rsidRPr="004566BE" w:rsidRDefault="007461D7" w:rsidP="00A3745D">
            <w:pPr>
              <w:pStyle w:val="Paragrafi"/>
              <w:ind w:firstLine="0"/>
              <w:jc w:val="left"/>
              <w:rPr>
                <w:spacing w:val="-4"/>
                <w:sz w:val="18"/>
                <w:szCs w:val="18"/>
                <w:lang w:val="sq-AL"/>
              </w:rPr>
            </w:pPr>
          </w:p>
          <w:p w:rsidR="007461D7" w:rsidRPr="004566BE" w:rsidRDefault="007461D7" w:rsidP="00A3745D">
            <w:pPr>
              <w:pStyle w:val="Paragrafi"/>
              <w:ind w:firstLine="0"/>
              <w:jc w:val="left"/>
              <w:rPr>
                <w:spacing w:val="-4"/>
                <w:sz w:val="18"/>
                <w:szCs w:val="18"/>
                <w:lang w:val="sq-AL"/>
              </w:rPr>
            </w:pPr>
          </w:p>
          <w:p w:rsidR="007461D7" w:rsidRPr="004566BE" w:rsidRDefault="007461D7" w:rsidP="00A3745D">
            <w:pPr>
              <w:pStyle w:val="Paragrafi"/>
              <w:ind w:firstLine="0"/>
              <w:jc w:val="left"/>
              <w:rPr>
                <w:spacing w:val="-4"/>
                <w:sz w:val="18"/>
                <w:szCs w:val="18"/>
                <w:lang w:val="sq-AL"/>
              </w:rPr>
            </w:pPr>
            <w:r w:rsidRPr="004566BE">
              <w:rPr>
                <w:spacing w:val="-4"/>
                <w:sz w:val="18"/>
                <w:szCs w:val="18"/>
                <w:lang w:val="sq-AL"/>
              </w:rPr>
              <w:t xml:space="preserve">Shqipëri </w:t>
            </w:r>
          </w:p>
          <w:p w:rsidR="007461D7" w:rsidRPr="004566BE" w:rsidRDefault="007461D7" w:rsidP="00A3745D">
            <w:pPr>
              <w:pStyle w:val="Paragrafi"/>
              <w:ind w:firstLine="0"/>
              <w:jc w:val="left"/>
              <w:rPr>
                <w:spacing w:val="-4"/>
                <w:sz w:val="18"/>
                <w:szCs w:val="18"/>
                <w:lang w:val="sq-AL"/>
              </w:rPr>
            </w:pPr>
            <w:r w:rsidRPr="004566BE">
              <w:rPr>
                <w:spacing w:val="-4"/>
                <w:sz w:val="18"/>
                <w:szCs w:val="18"/>
                <w:lang w:val="sq-AL"/>
              </w:rPr>
              <w:t xml:space="preserve">Drejtori </w:t>
            </w:r>
          </w:p>
          <w:p w:rsidR="007461D7" w:rsidRPr="004566BE" w:rsidRDefault="007461D7" w:rsidP="00A3745D">
            <w:pPr>
              <w:pStyle w:val="Paragrafi"/>
              <w:ind w:firstLine="0"/>
              <w:jc w:val="left"/>
              <w:rPr>
                <w:spacing w:val="-4"/>
                <w:sz w:val="18"/>
                <w:szCs w:val="18"/>
                <w:lang w:val="sq-AL"/>
              </w:rPr>
            </w:pPr>
          </w:p>
          <w:p w:rsidR="007461D7" w:rsidRPr="004566BE" w:rsidRDefault="007461D7" w:rsidP="00A3745D">
            <w:pPr>
              <w:pStyle w:val="Paragrafi"/>
              <w:ind w:firstLine="0"/>
              <w:jc w:val="left"/>
              <w:rPr>
                <w:spacing w:val="-4"/>
                <w:sz w:val="18"/>
                <w:szCs w:val="18"/>
                <w:lang w:val="sq-AL"/>
              </w:rPr>
            </w:pPr>
          </w:p>
          <w:p w:rsidR="007461D7" w:rsidRPr="004566BE" w:rsidRDefault="007461D7" w:rsidP="00A3745D">
            <w:pPr>
              <w:pStyle w:val="Paragrafi"/>
              <w:ind w:firstLine="0"/>
              <w:jc w:val="left"/>
              <w:rPr>
                <w:spacing w:val="-4"/>
                <w:sz w:val="18"/>
                <w:szCs w:val="18"/>
                <w:lang w:val="sq-AL"/>
              </w:rPr>
            </w:pPr>
          </w:p>
          <w:p w:rsidR="007461D7" w:rsidRPr="004566BE" w:rsidRDefault="007461D7" w:rsidP="00A3745D">
            <w:pPr>
              <w:pStyle w:val="Paragrafi"/>
              <w:ind w:firstLine="0"/>
              <w:jc w:val="left"/>
              <w:rPr>
                <w:spacing w:val="-4"/>
                <w:sz w:val="18"/>
                <w:szCs w:val="18"/>
                <w:lang w:val="sq-AL"/>
              </w:rPr>
            </w:pPr>
          </w:p>
          <w:p w:rsidR="007461D7" w:rsidRPr="004566BE" w:rsidRDefault="007461D7" w:rsidP="00A3745D">
            <w:pPr>
              <w:pStyle w:val="Paragrafi"/>
              <w:ind w:firstLine="0"/>
              <w:jc w:val="left"/>
              <w:rPr>
                <w:spacing w:val="-4"/>
                <w:sz w:val="18"/>
                <w:szCs w:val="18"/>
                <w:lang w:val="sq-AL"/>
              </w:rPr>
            </w:pPr>
          </w:p>
          <w:p w:rsidR="007461D7" w:rsidRPr="004566BE" w:rsidRDefault="007461D7" w:rsidP="00A3745D">
            <w:pPr>
              <w:pStyle w:val="Paragrafi"/>
              <w:ind w:firstLine="0"/>
              <w:jc w:val="left"/>
              <w:rPr>
                <w:spacing w:val="-4"/>
                <w:sz w:val="18"/>
                <w:szCs w:val="18"/>
                <w:lang w:val="sq-AL"/>
              </w:rPr>
            </w:pPr>
          </w:p>
          <w:p w:rsidR="007461D7" w:rsidRPr="004566BE" w:rsidRDefault="007461D7" w:rsidP="00A3745D">
            <w:pPr>
              <w:pStyle w:val="Paragrafi"/>
              <w:ind w:firstLine="0"/>
              <w:jc w:val="left"/>
              <w:rPr>
                <w:spacing w:val="-4"/>
                <w:sz w:val="18"/>
                <w:szCs w:val="18"/>
                <w:lang w:val="sq-AL"/>
              </w:rPr>
            </w:pPr>
          </w:p>
          <w:p w:rsidR="007461D7" w:rsidRPr="004566BE" w:rsidRDefault="007461D7" w:rsidP="00A3745D">
            <w:pPr>
              <w:pStyle w:val="Paragrafi"/>
              <w:ind w:firstLine="0"/>
              <w:jc w:val="left"/>
              <w:rPr>
                <w:spacing w:val="-4"/>
                <w:sz w:val="18"/>
                <w:szCs w:val="18"/>
                <w:lang w:val="sq-AL"/>
              </w:rPr>
            </w:pPr>
          </w:p>
          <w:p w:rsidR="007461D7" w:rsidRPr="004566BE" w:rsidRDefault="007461D7" w:rsidP="00A3745D">
            <w:pPr>
              <w:pStyle w:val="Paragrafi"/>
              <w:ind w:firstLine="0"/>
              <w:jc w:val="left"/>
              <w:rPr>
                <w:spacing w:val="-4"/>
                <w:sz w:val="18"/>
                <w:szCs w:val="18"/>
                <w:lang w:val="sq-AL"/>
              </w:rPr>
            </w:pPr>
          </w:p>
          <w:p w:rsidR="007461D7" w:rsidRPr="004566BE" w:rsidRDefault="007461D7" w:rsidP="00A3745D">
            <w:pPr>
              <w:pStyle w:val="Paragrafi"/>
              <w:ind w:firstLine="0"/>
              <w:jc w:val="left"/>
              <w:rPr>
                <w:spacing w:val="-4"/>
                <w:sz w:val="18"/>
                <w:szCs w:val="18"/>
                <w:lang w:val="sq-AL"/>
              </w:rPr>
            </w:pPr>
            <w:r w:rsidRPr="004566BE">
              <w:rPr>
                <w:spacing w:val="-4"/>
                <w:sz w:val="18"/>
                <w:szCs w:val="18"/>
                <w:lang w:val="sq-AL"/>
              </w:rPr>
              <w:t xml:space="preserve">Mali i Zi </w:t>
            </w:r>
          </w:p>
          <w:p w:rsidR="007461D7" w:rsidRPr="004566BE" w:rsidRDefault="007461D7" w:rsidP="00E36FBF">
            <w:pPr>
              <w:pStyle w:val="Paragrafi"/>
              <w:ind w:firstLine="0"/>
              <w:jc w:val="left"/>
              <w:rPr>
                <w:spacing w:val="-4"/>
                <w:sz w:val="18"/>
                <w:szCs w:val="18"/>
                <w:lang w:val="sq-AL"/>
              </w:rPr>
            </w:pPr>
            <w:r w:rsidRPr="004566BE">
              <w:rPr>
                <w:spacing w:val="-4"/>
                <w:sz w:val="18"/>
                <w:szCs w:val="18"/>
                <w:lang w:val="sq-AL"/>
              </w:rPr>
              <w:t xml:space="preserve">Drejtori i </w:t>
            </w:r>
            <w:r w:rsidR="00E36FBF" w:rsidRPr="004566BE">
              <w:rPr>
                <w:spacing w:val="-4"/>
                <w:sz w:val="18"/>
                <w:szCs w:val="18"/>
                <w:lang w:val="sq-AL"/>
              </w:rPr>
              <w:t>p</w:t>
            </w:r>
            <w:r w:rsidRPr="004566BE">
              <w:rPr>
                <w:spacing w:val="-4"/>
                <w:sz w:val="18"/>
                <w:szCs w:val="18"/>
                <w:lang w:val="sq-AL"/>
              </w:rPr>
              <w:t xml:space="preserve">ërgjithshëm dhe </w:t>
            </w:r>
            <w:r w:rsidR="00E36FBF" w:rsidRPr="004566BE">
              <w:rPr>
                <w:spacing w:val="-4"/>
                <w:sz w:val="18"/>
                <w:szCs w:val="18"/>
                <w:lang w:val="sq-AL"/>
              </w:rPr>
              <w:t>k</w:t>
            </w:r>
            <w:r w:rsidRPr="004566BE">
              <w:rPr>
                <w:spacing w:val="-4"/>
                <w:sz w:val="18"/>
                <w:szCs w:val="18"/>
                <w:lang w:val="sq-AL"/>
              </w:rPr>
              <w:t xml:space="preserve">ontraktuesi i Fondit të Asistencës </w:t>
            </w:r>
          </w:p>
        </w:tc>
      </w:tr>
      <w:tr w:rsidR="007461D7" w:rsidRPr="004566BE" w:rsidTr="00A3745D">
        <w:tc>
          <w:tcPr>
            <w:tcW w:w="3300" w:type="dxa"/>
          </w:tcPr>
          <w:p w:rsidR="007461D7" w:rsidRPr="004566BE" w:rsidRDefault="00563DB4" w:rsidP="00A3745D">
            <w:pPr>
              <w:pStyle w:val="Paragrafi"/>
              <w:ind w:firstLine="0"/>
              <w:jc w:val="left"/>
              <w:rPr>
                <w:spacing w:val="-4"/>
                <w:sz w:val="18"/>
                <w:szCs w:val="18"/>
                <w:lang w:val="sq-AL"/>
              </w:rPr>
            </w:pPr>
            <w:r w:rsidRPr="004566BE">
              <w:rPr>
                <w:spacing w:val="-4"/>
                <w:sz w:val="18"/>
                <w:szCs w:val="18"/>
                <w:lang w:val="sq-AL"/>
              </w:rPr>
              <w:t>Organi ose o</w:t>
            </w:r>
            <w:r w:rsidR="007461D7" w:rsidRPr="004566BE">
              <w:rPr>
                <w:spacing w:val="-4"/>
                <w:sz w:val="18"/>
                <w:szCs w:val="18"/>
                <w:lang w:val="sq-AL"/>
              </w:rPr>
              <w:t>rganet e caktuara</w:t>
            </w:r>
            <w:r w:rsidR="001407AB" w:rsidRPr="004566BE">
              <w:rPr>
                <w:spacing w:val="-4"/>
                <w:sz w:val="18"/>
                <w:szCs w:val="18"/>
                <w:lang w:val="sq-AL"/>
              </w:rPr>
              <w:t xml:space="preserve"> </w:t>
            </w:r>
            <w:r w:rsidR="007461D7" w:rsidRPr="004566BE">
              <w:rPr>
                <w:spacing w:val="-4"/>
                <w:sz w:val="18"/>
                <w:szCs w:val="18"/>
                <w:lang w:val="sq-AL"/>
              </w:rPr>
              <w:t xml:space="preserve">për të kryer detyrat e auditimit </w:t>
            </w:r>
          </w:p>
          <w:p w:rsidR="007461D7" w:rsidRPr="004566BE" w:rsidRDefault="007461D7" w:rsidP="00A3745D">
            <w:pPr>
              <w:pStyle w:val="Paragrafi"/>
              <w:ind w:firstLine="0"/>
              <w:jc w:val="left"/>
              <w:rPr>
                <w:spacing w:val="-4"/>
                <w:sz w:val="18"/>
                <w:szCs w:val="18"/>
                <w:lang w:val="sq-AL"/>
              </w:rPr>
            </w:pPr>
          </w:p>
        </w:tc>
        <w:tc>
          <w:tcPr>
            <w:tcW w:w="3301" w:type="dxa"/>
          </w:tcPr>
          <w:p w:rsidR="007461D7" w:rsidRPr="004566BE" w:rsidRDefault="007461D7" w:rsidP="00A3745D">
            <w:pPr>
              <w:pStyle w:val="Paragrafi"/>
              <w:ind w:firstLine="0"/>
              <w:jc w:val="left"/>
              <w:rPr>
                <w:spacing w:val="-4"/>
                <w:sz w:val="18"/>
                <w:szCs w:val="18"/>
                <w:lang w:val="sq-AL"/>
              </w:rPr>
            </w:pPr>
            <w:r w:rsidRPr="004566BE">
              <w:rPr>
                <w:spacing w:val="-4"/>
                <w:sz w:val="18"/>
                <w:szCs w:val="18"/>
                <w:lang w:val="sq-AL"/>
              </w:rPr>
              <w:t>Autoriteti Auditues ndihmohet nga një</w:t>
            </w:r>
            <w:r w:rsidR="001407AB" w:rsidRPr="004566BE">
              <w:rPr>
                <w:spacing w:val="-4"/>
                <w:sz w:val="18"/>
                <w:szCs w:val="18"/>
                <w:lang w:val="sq-AL"/>
              </w:rPr>
              <w:t xml:space="preserve"> </w:t>
            </w:r>
            <w:r w:rsidRPr="004566BE">
              <w:rPr>
                <w:spacing w:val="-4"/>
                <w:sz w:val="18"/>
                <w:szCs w:val="18"/>
                <w:lang w:val="sq-AL"/>
              </w:rPr>
              <w:t>Grup Audituesish (GoA). Çdo vend pjesëmarrës cakton organin</w:t>
            </w:r>
          </w:p>
          <w:p w:rsidR="007461D7" w:rsidRPr="004566BE" w:rsidRDefault="007461D7" w:rsidP="00A3745D">
            <w:pPr>
              <w:pStyle w:val="Paragrafi"/>
              <w:ind w:firstLine="0"/>
              <w:jc w:val="left"/>
              <w:rPr>
                <w:spacing w:val="-4"/>
                <w:sz w:val="18"/>
                <w:szCs w:val="18"/>
                <w:lang w:val="sq-AL"/>
              </w:rPr>
            </w:pPr>
            <w:r w:rsidRPr="004566BE">
              <w:rPr>
                <w:spacing w:val="-4"/>
                <w:sz w:val="18"/>
                <w:szCs w:val="18"/>
                <w:lang w:val="sq-AL"/>
              </w:rPr>
              <w:t xml:space="preserve"> ose personin përgjegjës për kryerjen e detyrave të auditimit</w:t>
            </w:r>
          </w:p>
          <w:p w:rsidR="007461D7" w:rsidRPr="004566BE" w:rsidRDefault="007461D7" w:rsidP="00A3745D">
            <w:pPr>
              <w:pStyle w:val="Paragrafi"/>
              <w:ind w:firstLine="0"/>
              <w:jc w:val="left"/>
              <w:rPr>
                <w:spacing w:val="-4"/>
                <w:sz w:val="18"/>
                <w:szCs w:val="18"/>
                <w:lang w:val="sq-AL"/>
              </w:rPr>
            </w:pPr>
            <w:r w:rsidRPr="004566BE">
              <w:rPr>
                <w:spacing w:val="-4"/>
                <w:sz w:val="18"/>
                <w:szCs w:val="18"/>
                <w:lang w:val="sq-AL"/>
              </w:rPr>
              <w:t xml:space="preserve">të parashikuara në nenin 127 të Rregullores(BE) nr. 1303/2013. </w:t>
            </w:r>
          </w:p>
          <w:p w:rsidR="007461D7" w:rsidRPr="004566BE" w:rsidRDefault="007461D7" w:rsidP="00A3745D">
            <w:pPr>
              <w:pStyle w:val="Paragrafi"/>
              <w:ind w:firstLine="0"/>
              <w:jc w:val="left"/>
              <w:rPr>
                <w:spacing w:val="-4"/>
                <w:sz w:val="18"/>
                <w:szCs w:val="18"/>
                <w:lang w:val="sq-AL"/>
              </w:rPr>
            </w:pPr>
          </w:p>
          <w:p w:rsidR="007461D7" w:rsidRPr="004566BE" w:rsidRDefault="007461D7" w:rsidP="00A3745D">
            <w:pPr>
              <w:pStyle w:val="Paragrafi"/>
              <w:ind w:firstLine="0"/>
              <w:jc w:val="left"/>
              <w:rPr>
                <w:spacing w:val="-4"/>
                <w:sz w:val="18"/>
                <w:szCs w:val="18"/>
                <w:lang w:val="sq-AL"/>
              </w:rPr>
            </w:pPr>
            <w:r w:rsidRPr="004566BE">
              <w:rPr>
                <w:spacing w:val="-4"/>
                <w:sz w:val="18"/>
                <w:szCs w:val="18"/>
                <w:lang w:val="sq-AL"/>
              </w:rPr>
              <w:t xml:space="preserve">Çdo vend pjesëmarrës i Programit është përgjegjës për auditimet e kryera në territorin e tij. </w:t>
            </w:r>
          </w:p>
          <w:p w:rsidR="007461D7" w:rsidRPr="004566BE" w:rsidRDefault="007461D7" w:rsidP="00A3745D">
            <w:pPr>
              <w:pStyle w:val="Paragrafi"/>
              <w:ind w:firstLine="0"/>
              <w:jc w:val="left"/>
              <w:rPr>
                <w:spacing w:val="-4"/>
                <w:sz w:val="18"/>
                <w:szCs w:val="18"/>
                <w:lang w:val="sq-AL"/>
              </w:rPr>
            </w:pPr>
          </w:p>
          <w:p w:rsidR="007461D7" w:rsidRPr="004566BE" w:rsidRDefault="007461D7" w:rsidP="00A3745D">
            <w:pPr>
              <w:pStyle w:val="Paragrafi"/>
              <w:ind w:firstLine="0"/>
              <w:jc w:val="left"/>
              <w:rPr>
                <w:spacing w:val="-4"/>
                <w:sz w:val="18"/>
                <w:szCs w:val="18"/>
                <w:lang w:val="sq-AL"/>
              </w:rPr>
            </w:pPr>
            <w:r w:rsidRPr="004566BE">
              <w:rPr>
                <w:spacing w:val="-4"/>
                <w:sz w:val="18"/>
                <w:szCs w:val="18"/>
                <w:lang w:val="sq-AL"/>
              </w:rPr>
              <w:t xml:space="preserve">Kompani e jashtme auditimi mund të kontraktohet për të kryer auditime për funksionimin e duhur të sistemeve të menaxhimit dhe kontrollit dhe për modelin e duhur të projekteve. </w:t>
            </w:r>
          </w:p>
        </w:tc>
        <w:tc>
          <w:tcPr>
            <w:tcW w:w="3301" w:type="dxa"/>
          </w:tcPr>
          <w:p w:rsidR="007461D7" w:rsidRPr="004566BE" w:rsidRDefault="007461D7" w:rsidP="00A3745D">
            <w:pPr>
              <w:pStyle w:val="Paragrafi"/>
              <w:ind w:firstLine="0"/>
              <w:jc w:val="left"/>
              <w:rPr>
                <w:spacing w:val="-4"/>
                <w:sz w:val="18"/>
                <w:szCs w:val="18"/>
                <w:lang w:val="sq-AL"/>
              </w:rPr>
            </w:pPr>
            <w:r w:rsidRPr="004566BE">
              <w:rPr>
                <w:spacing w:val="-4"/>
                <w:sz w:val="18"/>
                <w:szCs w:val="18"/>
                <w:lang w:val="sq-AL"/>
              </w:rPr>
              <w:t>Organi përgjegjës</w:t>
            </w:r>
            <w:r w:rsidR="001407AB" w:rsidRPr="004566BE">
              <w:rPr>
                <w:spacing w:val="-4"/>
                <w:sz w:val="18"/>
                <w:szCs w:val="18"/>
                <w:lang w:val="sq-AL"/>
              </w:rPr>
              <w:t xml:space="preserve"> </w:t>
            </w:r>
            <w:r w:rsidRPr="004566BE">
              <w:rPr>
                <w:spacing w:val="-4"/>
                <w:sz w:val="18"/>
                <w:szCs w:val="18"/>
                <w:lang w:val="sq-AL"/>
              </w:rPr>
              <w:t>përfshihet në</w:t>
            </w:r>
            <w:r w:rsidR="001407AB" w:rsidRPr="004566BE">
              <w:rPr>
                <w:spacing w:val="-4"/>
                <w:sz w:val="18"/>
                <w:szCs w:val="18"/>
                <w:lang w:val="sq-AL"/>
              </w:rPr>
              <w:t xml:space="preserve"> </w:t>
            </w:r>
            <w:r w:rsidRPr="004566BE">
              <w:rPr>
                <w:spacing w:val="-4"/>
                <w:sz w:val="18"/>
                <w:szCs w:val="18"/>
                <w:lang w:val="sq-AL"/>
              </w:rPr>
              <w:t>Marrëveshjen që do të nënshkruhet nga çdo vend pjesëmarrës</w:t>
            </w:r>
            <w:r w:rsidR="001407AB" w:rsidRPr="004566BE">
              <w:rPr>
                <w:spacing w:val="-4"/>
                <w:sz w:val="18"/>
                <w:szCs w:val="18"/>
                <w:lang w:val="sq-AL"/>
              </w:rPr>
              <w:t xml:space="preserve"> </w:t>
            </w:r>
            <w:r w:rsidRPr="004566BE">
              <w:rPr>
                <w:spacing w:val="-4"/>
                <w:sz w:val="18"/>
                <w:szCs w:val="18"/>
                <w:lang w:val="sq-AL"/>
              </w:rPr>
              <w:t xml:space="preserve">pas miratimit të Programit të Bashkëpunimit. </w:t>
            </w:r>
          </w:p>
          <w:p w:rsidR="007461D7" w:rsidRPr="004566BE" w:rsidRDefault="007461D7" w:rsidP="00A3745D">
            <w:pPr>
              <w:pStyle w:val="Paragrafi"/>
              <w:ind w:firstLine="0"/>
              <w:jc w:val="left"/>
              <w:rPr>
                <w:spacing w:val="-4"/>
                <w:sz w:val="18"/>
                <w:szCs w:val="18"/>
                <w:lang w:val="sq-AL"/>
              </w:rPr>
            </w:pPr>
          </w:p>
          <w:p w:rsidR="007461D7" w:rsidRPr="004566BE" w:rsidRDefault="007461D7" w:rsidP="00A3745D">
            <w:pPr>
              <w:pStyle w:val="Paragrafi"/>
              <w:ind w:firstLine="0"/>
              <w:jc w:val="left"/>
              <w:rPr>
                <w:spacing w:val="-4"/>
                <w:sz w:val="18"/>
                <w:szCs w:val="18"/>
                <w:lang w:val="sq-AL"/>
              </w:rPr>
            </w:pPr>
            <w:r w:rsidRPr="004566BE">
              <w:rPr>
                <w:spacing w:val="-4"/>
                <w:sz w:val="18"/>
                <w:szCs w:val="18"/>
                <w:lang w:val="sq-AL"/>
              </w:rPr>
              <w:t>Anëtari shqiptar i grupit të auditit do të jetë përfaqësues i Agjencisë për auditin e Sistemit të Zbaimit të Programeve të BE</w:t>
            </w:r>
            <w:r w:rsidR="008E6FA9" w:rsidRPr="004566BE">
              <w:rPr>
                <w:spacing w:val="-4"/>
                <w:sz w:val="18"/>
                <w:szCs w:val="18"/>
                <w:lang w:val="sq-AL"/>
              </w:rPr>
              <w:t>-së</w:t>
            </w:r>
            <w:r w:rsidRPr="004566BE">
              <w:rPr>
                <w:spacing w:val="-4"/>
                <w:sz w:val="18"/>
                <w:szCs w:val="18"/>
                <w:lang w:val="sq-AL"/>
              </w:rPr>
              <w:t xml:space="preserve">. Kjo agjenci akreditohet në përgjegjësi të Ministrisë së Financave. </w:t>
            </w:r>
          </w:p>
          <w:p w:rsidR="007461D7" w:rsidRPr="004566BE" w:rsidRDefault="007461D7" w:rsidP="00A3745D">
            <w:pPr>
              <w:pStyle w:val="Paragrafi"/>
              <w:ind w:firstLine="0"/>
              <w:jc w:val="left"/>
              <w:rPr>
                <w:spacing w:val="-4"/>
                <w:sz w:val="18"/>
                <w:szCs w:val="18"/>
                <w:lang w:val="sq-AL"/>
              </w:rPr>
            </w:pPr>
            <w:r w:rsidRPr="004566BE">
              <w:rPr>
                <w:spacing w:val="-4"/>
                <w:sz w:val="18"/>
                <w:szCs w:val="18"/>
                <w:lang w:val="sq-AL"/>
              </w:rPr>
              <w:t>Për Malin e Zi, detyrat e audit</w:t>
            </w:r>
            <w:r w:rsidR="00563DB4" w:rsidRPr="004566BE">
              <w:rPr>
                <w:spacing w:val="-4"/>
                <w:sz w:val="18"/>
                <w:szCs w:val="18"/>
                <w:lang w:val="sq-AL"/>
              </w:rPr>
              <w:t>it do të kryhen nga Autoriteti A</w:t>
            </w:r>
            <w:r w:rsidRPr="004566BE">
              <w:rPr>
                <w:spacing w:val="-4"/>
                <w:sz w:val="18"/>
                <w:szCs w:val="18"/>
                <w:lang w:val="sq-AL"/>
              </w:rPr>
              <w:t xml:space="preserve">uditues i Malit të Zi (Beogradska 24b, 81000 Podgorica), nën përgjegjësinë e Audituesit të Përgjithshëm. </w:t>
            </w:r>
          </w:p>
        </w:tc>
      </w:tr>
    </w:tbl>
    <w:p w:rsidR="007461D7" w:rsidRPr="006E3EDD" w:rsidRDefault="007461D7" w:rsidP="00E36FBF">
      <w:pPr>
        <w:pStyle w:val="Paragrafi"/>
        <w:ind w:firstLine="0"/>
        <w:rPr>
          <w:spacing w:val="-4"/>
          <w:sz w:val="16"/>
          <w:lang w:val="sq-AL"/>
        </w:rPr>
      </w:pPr>
    </w:p>
    <w:p w:rsidR="006E3EDD" w:rsidRDefault="006E3EDD" w:rsidP="007461D7">
      <w:pPr>
        <w:pStyle w:val="Paragrafi"/>
        <w:rPr>
          <w:spacing w:val="-4"/>
          <w:lang w:val="sq-AL"/>
        </w:rPr>
        <w:sectPr w:rsidR="006E3EDD" w:rsidSect="00BE6EBC">
          <w:footnotePr>
            <w:numRestart w:val="eachPage"/>
          </w:footnotePr>
          <w:type w:val="continuous"/>
          <w:pgSz w:w="11907" w:h="16840" w:code="9"/>
          <w:pgMar w:top="720" w:right="1134" w:bottom="720" w:left="1134" w:header="851" w:footer="851" w:gutter="0"/>
          <w:cols w:space="720"/>
          <w:docGrid w:linePitch="360"/>
        </w:sectPr>
      </w:pPr>
    </w:p>
    <w:p w:rsidR="007461D7" w:rsidRPr="004566BE" w:rsidRDefault="007461D7" w:rsidP="007461D7">
      <w:pPr>
        <w:pStyle w:val="Paragrafi"/>
        <w:rPr>
          <w:spacing w:val="-4"/>
          <w:lang w:val="sq-AL"/>
        </w:rPr>
      </w:pPr>
      <w:r w:rsidRPr="004566BE">
        <w:rPr>
          <w:spacing w:val="-4"/>
          <w:lang w:val="sq-AL"/>
        </w:rPr>
        <w:t>5.2 PROCEDURA PËR</w:t>
      </w:r>
      <w:r w:rsidR="001407AB" w:rsidRPr="004566BE">
        <w:rPr>
          <w:spacing w:val="-4"/>
          <w:lang w:val="sq-AL"/>
        </w:rPr>
        <w:t xml:space="preserve"> </w:t>
      </w:r>
      <w:r w:rsidRPr="004566BE">
        <w:rPr>
          <w:spacing w:val="-4"/>
          <w:lang w:val="sq-AL"/>
        </w:rPr>
        <w:t>NGRITJEN</w:t>
      </w:r>
      <w:r w:rsidR="001407AB" w:rsidRPr="004566BE">
        <w:rPr>
          <w:spacing w:val="-4"/>
          <w:lang w:val="sq-AL"/>
        </w:rPr>
        <w:t xml:space="preserve"> </w:t>
      </w:r>
      <w:r w:rsidRPr="004566BE">
        <w:rPr>
          <w:spacing w:val="-4"/>
          <w:lang w:val="sq-AL"/>
        </w:rPr>
        <w:t>E</w:t>
      </w:r>
      <w:r w:rsidR="001407AB" w:rsidRPr="004566BE">
        <w:rPr>
          <w:spacing w:val="-4"/>
          <w:lang w:val="sq-AL"/>
        </w:rPr>
        <w:t xml:space="preserve"> </w:t>
      </w:r>
      <w:r w:rsidRPr="004566BE">
        <w:rPr>
          <w:spacing w:val="-4"/>
          <w:lang w:val="sq-AL"/>
        </w:rPr>
        <w:t>SEKRETARIATIT TË</w:t>
      </w:r>
      <w:r w:rsidR="001407AB" w:rsidRPr="004566BE">
        <w:rPr>
          <w:spacing w:val="-4"/>
          <w:lang w:val="sq-AL"/>
        </w:rPr>
        <w:t xml:space="preserve"> </w:t>
      </w:r>
      <w:r w:rsidRPr="004566BE">
        <w:rPr>
          <w:spacing w:val="-4"/>
          <w:lang w:val="sq-AL"/>
        </w:rPr>
        <w:t xml:space="preserve">PËRBASHKËT </w:t>
      </w:r>
    </w:p>
    <w:p w:rsidR="007461D7" w:rsidRPr="004566BE" w:rsidRDefault="007461D7" w:rsidP="007461D7">
      <w:pPr>
        <w:pStyle w:val="Paragrafi"/>
        <w:rPr>
          <w:spacing w:val="-4"/>
          <w:lang w:val="sq-AL"/>
        </w:rPr>
      </w:pPr>
      <w:r w:rsidRPr="004566BE">
        <w:rPr>
          <w:spacing w:val="-4"/>
          <w:lang w:val="sq-AL"/>
        </w:rPr>
        <w:t xml:space="preserve">(Referenca: shkronja </w:t>
      </w:r>
      <w:r w:rsidR="004B0AEE" w:rsidRPr="004566BE">
        <w:rPr>
          <w:spacing w:val="-4"/>
          <w:lang w:val="sq-AL"/>
        </w:rPr>
        <w:t>“</w:t>
      </w:r>
      <w:r w:rsidRPr="004566BE">
        <w:rPr>
          <w:spacing w:val="-4"/>
          <w:lang w:val="sq-AL"/>
        </w:rPr>
        <w:t>a</w:t>
      </w:r>
      <w:r w:rsidR="004B0AEE" w:rsidRPr="004566BE">
        <w:rPr>
          <w:spacing w:val="-4"/>
          <w:lang w:val="sq-AL"/>
        </w:rPr>
        <w:t>”</w:t>
      </w:r>
      <w:r w:rsidRPr="004566BE">
        <w:rPr>
          <w:spacing w:val="-4"/>
          <w:lang w:val="sq-AL"/>
        </w:rPr>
        <w:t xml:space="preserve"> (iv) e nenit </w:t>
      </w:r>
      <w:r w:rsidR="00563DB4" w:rsidRPr="004566BE">
        <w:rPr>
          <w:spacing w:val="-4"/>
          <w:lang w:val="sq-AL"/>
        </w:rPr>
        <w:t>8, pika 4, të Rregullores (BE) n</w:t>
      </w:r>
      <w:r w:rsidRPr="004566BE">
        <w:rPr>
          <w:spacing w:val="-4"/>
          <w:lang w:val="sq-AL"/>
        </w:rPr>
        <w:t>r.</w:t>
      </w:r>
      <w:r w:rsidR="00563DB4" w:rsidRPr="004566BE">
        <w:rPr>
          <w:spacing w:val="-4"/>
          <w:lang w:val="sq-AL"/>
        </w:rPr>
        <w:t xml:space="preserve"> </w:t>
      </w:r>
      <w:r w:rsidRPr="004566BE">
        <w:rPr>
          <w:spacing w:val="-4"/>
          <w:lang w:val="sq-AL"/>
        </w:rPr>
        <w:t>1299/2013)</w:t>
      </w:r>
    </w:p>
    <w:p w:rsidR="007461D7" w:rsidRPr="004566BE" w:rsidRDefault="007461D7" w:rsidP="007461D7">
      <w:pPr>
        <w:pStyle w:val="Paragrafi"/>
        <w:rPr>
          <w:spacing w:val="-4"/>
          <w:lang w:val="sq-AL"/>
        </w:rPr>
      </w:pPr>
      <w:r w:rsidRPr="004566BE">
        <w:rPr>
          <w:spacing w:val="-4"/>
          <w:lang w:val="sq-AL"/>
        </w:rPr>
        <w:t>Sekretariati i Përbashkët ngrihet në marrëveshje me vendet pjesëmarrëse në Programin INTERREG IPA II CBC Itali-Shqipëri-Mali i Zi, nën përgjegjësinë e Autoritetit Menaxhues.</w:t>
      </w:r>
    </w:p>
    <w:p w:rsidR="007461D7" w:rsidRPr="004566BE" w:rsidRDefault="007461D7" w:rsidP="007461D7">
      <w:pPr>
        <w:pStyle w:val="Paragrafi"/>
        <w:rPr>
          <w:spacing w:val="-4"/>
          <w:lang w:val="sq-AL"/>
        </w:rPr>
      </w:pPr>
      <w:r w:rsidRPr="004566BE">
        <w:rPr>
          <w:spacing w:val="-4"/>
          <w:lang w:val="sq-AL"/>
        </w:rPr>
        <w:t>SP</w:t>
      </w:r>
      <w:r w:rsidR="00563DB4" w:rsidRPr="004566BE">
        <w:rPr>
          <w:spacing w:val="-4"/>
          <w:lang w:val="sq-AL"/>
        </w:rPr>
        <w:t>-ja</w:t>
      </w:r>
      <w:r w:rsidRPr="004566BE">
        <w:rPr>
          <w:spacing w:val="-4"/>
          <w:lang w:val="sq-AL"/>
        </w:rPr>
        <w:t xml:space="preserve"> vendoset në Bari, në ambientet e vëna në dispozicion në Departamentin e Mesdheut, Bashkëpunimi </w:t>
      </w:r>
      <w:r w:rsidR="005F2E11" w:rsidRPr="004566BE">
        <w:rPr>
          <w:spacing w:val="-4"/>
          <w:lang w:val="sq-AL"/>
        </w:rPr>
        <w:t>ndër</w:t>
      </w:r>
      <w:r w:rsidRPr="004566BE">
        <w:rPr>
          <w:spacing w:val="-4"/>
          <w:lang w:val="sq-AL"/>
        </w:rPr>
        <w:t>rajonal dhe Zyra e Evropës Juglindore të Rajonit të Pulias.</w:t>
      </w:r>
    </w:p>
    <w:p w:rsidR="007461D7" w:rsidRPr="004566BE" w:rsidRDefault="007461D7" w:rsidP="007461D7">
      <w:pPr>
        <w:pStyle w:val="Paragrafi"/>
        <w:rPr>
          <w:spacing w:val="-4"/>
          <w:lang w:val="sq-AL"/>
        </w:rPr>
      </w:pPr>
      <w:r w:rsidRPr="004566BE">
        <w:rPr>
          <w:spacing w:val="-4"/>
          <w:lang w:val="sq-AL"/>
        </w:rPr>
        <w:t>SP</w:t>
      </w:r>
      <w:r w:rsidR="003F23C1" w:rsidRPr="004566BE">
        <w:rPr>
          <w:spacing w:val="-4"/>
          <w:lang w:val="sq-AL"/>
        </w:rPr>
        <w:t>-ja</w:t>
      </w:r>
      <w:r w:rsidRPr="004566BE">
        <w:rPr>
          <w:spacing w:val="-4"/>
          <w:lang w:val="sq-AL"/>
        </w:rPr>
        <w:t xml:space="preserve"> ndihmon Autoritetin Menaxhues dhe Komitetin e Përbashkët të Monitorimit në kryerjen e detyrave të tyre të përkatëse. Ai</w:t>
      </w:r>
      <w:r w:rsidR="00F6705B" w:rsidRPr="004566BE">
        <w:rPr>
          <w:spacing w:val="-4"/>
          <w:lang w:val="sq-AL"/>
        </w:rPr>
        <w:t>,</w:t>
      </w:r>
      <w:r w:rsidRPr="004566BE">
        <w:rPr>
          <w:spacing w:val="-4"/>
          <w:lang w:val="sq-AL"/>
        </w:rPr>
        <w:t xml:space="preserve"> gjithashtu</w:t>
      </w:r>
      <w:r w:rsidR="00F6705B" w:rsidRPr="004566BE">
        <w:rPr>
          <w:spacing w:val="-4"/>
          <w:lang w:val="sq-AL"/>
        </w:rPr>
        <w:t>,</w:t>
      </w:r>
      <w:r w:rsidRPr="004566BE">
        <w:rPr>
          <w:spacing w:val="-4"/>
          <w:lang w:val="sq-AL"/>
        </w:rPr>
        <w:t xml:space="preserve"> siguron informacion për të gjithë përfituesit potencialë për mundësitë e financimit të Programit të Bashkëpunimit dhe ndihmon Përfituesit Kryesorë në zbatimin e propozimeve të projekteve të zgjedhura.</w:t>
      </w:r>
    </w:p>
    <w:p w:rsidR="007461D7" w:rsidRPr="009C3C3E" w:rsidRDefault="007461D7" w:rsidP="009C3C3E">
      <w:pPr>
        <w:pStyle w:val="Paragrafi"/>
      </w:pPr>
      <w:r w:rsidRPr="009C3C3E">
        <w:t xml:space="preserve">Autoriteti Menaxhues nis procedurën e përzgjedhjes për rekrutimin e stafit të SP-së përmes </w:t>
      </w:r>
      <w:r w:rsidR="009C3C3E">
        <w:t xml:space="preserve"> </w:t>
      </w:r>
      <w:r w:rsidRPr="009C3C3E">
        <w:t xml:space="preserve">konkurrimit të hapur, duke marrë parasysh </w:t>
      </w:r>
      <w:r w:rsidR="004424B8">
        <w:t>t</w:t>
      </w:r>
      <w:r w:rsidRPr="009C3C3E">
        <w:t xml:space="preserve">ermat e </w:t>
      </w:r>
      <w:r w:rsidR="004424B8">
        <w:t>r</w:t>
      </w:r>
      <w:r w:rsidRPr="009C3C3E">
        <w:t>eferencës rënë dakord nga KPM</w:t>
      </w:r>
      <w:r w:rsidR="005B0DC5" w:rsidRPr="009C3C3E">
        <w:t>-ja</w:t>
      </w:r>
      <w:r w:rsidRPr="009C3C3E">
        <w:t xml:space="preserve">, që </w:t>
      </w:r>
      <w:r w:rsidR="009C3C3E">
        <w:t xml:space="preserve"> </w:t>
      </w:r>
      <w:r w:rsidRPr="009C3C3E">
        <w:t xml:space="preserve">përcaktojnë përshkrimet individuale të punës. Procedurat kontraktuese me kandidatët e </w:t>
      </w:r>
      <w:r w:rsidR="009C3C3E">
        <w:t xml:space="preserve"> </w:t>
      </w:r>
      <w:r w:rsidRPr="009C3C3E">
        <w:t>përzgjedhur zbatohen në përputhje me legjislacionin italian përkatës dhe sigurojnë një trajtim të barabartë për të gjithë stafin e SP-së. Këto rekrutime janë të hapura për kandidatë nga çdo shtet anëtar i BE-së dhe nga çdo vend pjesëmarrës në Programin INTERREG IPA II CBC</w:t>
      </w:r>
      <w:r w:rsidR="003F23C1" w:rsidRPr="009C3C3E">
        <w:t>.</w:t>
      </w:r>
      <w:r w:rsidRPr="009C3C3E">
        <w:t xml:space="preserve"> </w:t>
      </w:r>
    </w:p>
    <w:p w:rsidR="007461D7" w:rsidRPr="009C3C3E" w:rsidRDefault="007461D7" w:rsidP="009C3C3E">
      <w:pPr>
        <w:pStyle w:val="Paragrafi"/>
      </w:pPr>
      <w:r w:rsidRPr="009C3C3E">
        <w:t>Itali</w:t>
      </w:r>
      <w:r w:rsidR="00B61AE6" w:rsidRPr="00B61AE6">
        <w:t>–</w:t>
      </w:r>
      <w:r w:rsidRPr="009C3C3E">
        <w:t>Shqipëri</w:t>
      </w:r>
      <w:r w:rsidR="00B61AE6" w:rsidRPr="00B61AE6">
        <w:t>–</w:t>
      </w:r>
      <w:r w:rsidRPr="009C3C3E">
        <w:t>Mal i Zi. Përfaqësimi ndërkombëtar i zonës së bashkëpunimit është i garantuar.</w:t>
      </w:r>
    </w:p>
    <w:p w:rsidR="007461D7" w:rsidRPr="004566BE" w:rsidRDefault="007461D7" w:rsidP="009C3C3E">
      <w:pPr>
        <w:pStyle w:val="Paragrafi"/>
        <w:rPr>
          <w:lang w:val="sq-AL"/>
        </w:rPr>
      </w:pPr>
      <w:r w:rsidRPr="009C3C3E">
        <w:t>SP</w:t>
      </w:r>
      <w:r w:rsidR="00FC026F" w:rsidRPr="009C3C3E">
        <w:t>-ja</w:t>
      </w:r>
      <w:r w:rsidRPr="009C3C3E">
        <w:t xml:space="preserve"> përbëhet nga ekspertë ndërkombëtarë të jashtëm, rekrutuar nëpërmjet rregullave të prokurimit</w:t>
      </w:r>
      <w:r w:rsidRPr="004566BE">
        <w:rPr>
          <w:lang w:val="sq-AL"/>
        </w:rPr>
        <w:t xml:space="preserve"> publik, që mbulojnë funksionet e mëposhtme:</w:t>
      </w:r>
    </w:p>
    <w:p w:rsidR="007461D7" w:rsidRPr="004566BE" w:rsidRDefault="00BB3D7F" w:rsidP="007461D7">
      <w:pPr>
        <w:pStyle w:val="Paragrafi"/>
        <w:rPr>
          <w:spacing w:val="-4"/>
          <w:lang w:val="sq-AL"/>
        </w:rPr>
      </w:pPr>
      <w:r w:rsidRPr="004566BE">
        <w:rPr>
          <w:spacing w:val="-4"/>
          <w:lang w:val="sq-AL"/>
        </w:rPr>
        <w:t>-</w:t>
      </w:r>
      <w:r w:rsidR="007461D7" w:rsidRPr="004566BE">
        <w:rPr>
          <w:spacing w:val="-4"/>
          <w:lang w:val="sq-AL"/>
        </w:rPr>
        <w:t xml:space="preserve"> Koordinator i SP</w:t>
      </w:r>
      <w:r w:rsidR="004E71AB" w:rsidRPr="004566BE">
        <w:rPr>
          <w:spacing w:val="-4"/>
          <w:lang w:val="sq-AL"/>
        </w:rPr>
        <w:t>-së</w:t>
      </w:r>
      <w:r w:rsidR="005E25CD" w:rsidRPr="004566BE">
        <w:rPr>
          <w:spacing w:val="-4"/>
          <w:lang w:val="sq-AL"/>
        </w:rPr>
        <w:t>;</w:t>
      </w:r>
    </w:p>
    <w:p w:rsidR="007461D7" w:rsidRPr="004566BE" w:rsidRDefault="00BB3D7F" w:rsidP="007461D7">
      <w:pPr>
        <w:pStyle w:val="Paragrafi"/>
        <w:rPr>
          <w:spacing w:val="-4"/>
          <w:lang w:val="sq-AL"/>
        </w:rPr>
      </w:pPr>
      <w:r w:rsidRPr="004566BE">
        <w:rPr>
          <w:spacing w:val="-4"/>
          <w:lang w:val="sq-AL"/>
        </w:rPr>
        <w:t>-</w:t>
      </w:r>
      <w:r w:rsidR="007461D7" w:rsidRPr="004566BE">
        <w:rPr>
          <w:spacing w:val="-4"/>
          <w:lang w:val="sq-AL"/>
        </w:rPr>
        <w:t xml:space="preserve"> Eksperti ligjor dhe administrativ;</w:t>
      </w:r>
    </w:p>
    <w:p w:rsidR="007461D7" w:rsidRPr="004566BE" w:rsidRDefault="00BB3D7F" w:rsidP="007461D7">
      <w:pPr>
        <w:pStyle w:val="Paragrafi"/>
        <w:rPr>
          <w:spacing w:val="-4"/>
          <w:lang w:val="sq-AL"/>
        </w:rPr>
      </w:pPr>
      <w:r w:rsidRPr="004566BE">
        <w:rPr>
          <w:spacing w:val="-4"/>
          <w:lang w:val="sq-AL"/>
        </w:rPr>
        <w:t>-</w:t>
      </w:r>
      <w:r w:rsidR="007461D7" w:rsidRPr="004566BE">
        <w:rPr>
          <w:spacing w:val="-4"/>
          <w:lang w:val="sq-AL"/>
        </w:rPr>
        <w:t xml:space="preserve"> Eksperti financiar; </w:t>
      </w:r>
    </w:p>
    <w:p w:rsidR="007461D7" w:rsidRPr="004566BE" w:rsidRDefault="00BB3D7F" w:rsidP="007461D7">
      <w:pPr>
        <w:pStyle w:val="Paragrafi"/>
        <w:rPr>
          <w:spacing w:val="-4"/>
          <w:lang w:val="sq-AL"/>
        </w:rPr>
      </w:pPr>
      <w:r w:rsidRPr="004566BE">
        <w:rPr>
          <w:spacing w:val="-4"/>
          <w:lang w:val="sq-AL"/>
        </w:rPr>
        <w:t>-</w:t>
      </w:r>
      <w:r w:rsidR="007461D7" w:rsidRPr="004566BE">
        <w:rPr>
          <w:spacing w:val="-4"/>
          <w:lang w:val="sq-AL"/>
        </w:rPr>
        <w:t xml:space="preserve"> Eksperti i komunikimit;</w:t>
      </w:r>
    </w:p>
    <w:p w:rsidR="007461D7" w:rsidRPr="004566BE" w:rsidRDefault="00BB3D7F" w:rsidP="007461D7">
      <w:pPr>
        <w:pStyle w:val="Paragrafi"/>
        <w:rPr>
          <w:spacing w:val="-4"/>
          <w:lang w:val="sq-AL"/>
        </w:rPr>
      </w:pPr>
      <w:r w:rsidRPr="004566BE">
        <w:rPr>
          <w:spacing w:val="-4"/>
          <w:lang w:val="sq-AL"/>
        </w:rPr>
        <w:t>-</w:t>
      </w:r>
      <w:r w:rsidR="007461D7" w:rsidRPr="004566BE">
        <w:rPr>
          <w:spacing w:val="-4"/>
          <w:lang w:val="sq-AL"/>
        </w:rPr>
        <w:t xml:space="preserve"> Menaxherët e projektit</w:t>
      </w:r>
      <w:r w:rsidR="00453808" w:rsidRPr="004566BE">
        <w:rPr>
          <w:spacing w:val="-4"/>
          <w:lang w:val="sq-AL"/>
        </w:rPr>
        <w:t>;</w:t>
      </w:r>
      <w:r w:rsidR="007461D7" w:rsidRPr="004566BE">
        <w:rPr>
          <w:spacing w:val="-4"/>
          <w:lang w:val="sq-AL"/>
        </w:rPr>
        <w:t xml:space="preserve"> </w:t>
      </w:r>
    </w:p>
    <w:p w:rsidR="007461D7" w:rsidRPr="004566BE" w:rsidRDefault="00BB3D7F" w:rsidP="007461D7">
      <w:pPr>
        <w:pStyle w:val="Paragrafi"/>
        <w:rPr>
          <w:spacing w:val="-4"/>
          <w:lang w:val="sq-AL"/>
        </w:rPr>
      </w:pPr>
      <w:r w:rsidRPr="004566BE">
        <w:rPr>
          <w:spacing w:val="-4"/>
          <w:lang w:val="sq-AL"/>
        </w:rPr>
        <w:t>-</w:t>
      </w:r>
      <w:r w:rsidR="007461D7" w:rsidRPr="004566BE">
        <w:rPr>
          <w:spacing w:val="-4"/>
          <w:lang w:val="sq-AL"/>
        </w:rPr>
        <w:t xml:space="preserve"> Sekretari operacional. </w:t>
      </w:r>
    </w:p>
    <w:p w:rsidR="007461D7" w:rsidRPr="004566BE" w:rsidRDefault="007461D7" w:rsidP="007461D7">
      <w:pPr>
        <w:pStyle w:val="Paragrafi"/>
        <w:rPr>
          <w:spacing w:val="-4"/>
          <w:lang w:val="sq-AL"/>
        </w:rPr>
      </w:pPr>
      <w:r w:rsidRPr="004566BE">
        <w:rPr>
          <w:spacing w:val="-4"/>
          <w:lang w:val="sq-AL"/>
        </w:rPr>
        <w:t xml:space="preserve">Për rekrutimin e stafit të Sekretariatit të Përbashkët merren në konsideratë parimet e mundësive të barabarta dhe mosdiskriminimit. </w:t>
      </w:r>
    </w:p>
    <w:p w:rsidR="007461D7" w:rsidRPr="004566BE" w:rsidRDefault="007461D7" w:rsidP="007461D7">
      <w:pPr>
        <w:pStyle w:val="Paragrafi"/>
        <w:rPr>
          <w:spacing w:val="-4"/>
          <w:lang w:val="sq-AL"/>
        </w:rPr>
      </w:pPr>
      <w:r w:rsidRPr="004566BE">
        <w:rPr>
          <w:spacing w:val="-4"/>
          <w:lang w:val="sq-AL"/>
        </w:rPr>
        <w:t>5.3 PËRSHKRIMI</w:t>
      </w:r>
      <w:r w:rsidR="001407AB" w:rsidRPr="004566BE">
        <w:rPr>
          <w:spacing w:val="-4"/>
          <w:lang w:val="sq-AL"/>
        </w:rPr>
        <w:t xml:space="preserve"> </w:t>
      </w:r>
      <w:r w:rsidRPr="004566BE">
        <w:rPr>
          <w:spacing w:val="-4"/>
          <w:lang w:val="sq-AL"/>
        </w:rPr>
        <w:t>PËRMBLEDHËS</w:t>
      </w:r>
      <w:r w:rsidR="001407AB" w:rsidRPr="004566BE">
        <w:rPr>
          <w:spacing w:val="-4"/>
          <w:lang w:val="sq-AL"/>
        </w:rPr>
        <w:t xml:space="preserve"> </w:t>
      </w:r>
      <w:r w:rsidRPr="004566BE">
        <w:rPr>
          <w:spacing w:val="-4"/>
          <w:lang w:val="sq-AL"/>
        </w:rPr>
        <w:t>I</w:t>
      </w:r>
      <w:r w:rsidR="001407AB" w:rsidRPr="004566BE">
        <w:rPr>
          <w:spacing w:val="-4"/>
          <w:lang w:val="sq-AL"/>
        </w:rPr>
        <w:t xml:space="preserve"> </w:t>
      </w:r>
      <w:r w:rsidRPr="004566BE">
        <w:rPr>
          <w:spacing w:val="-4"/>
          <w:lang w:val="sq-AL"/>
        </w:rPr>
        <w:t>MENAXHIMIT DHE</w:t>
      </w:r>
      <w:r w:rsidR="001407AB" w:rsidRPr="004566BE">
        <w:rPr>
          <w:spacing w:val="-4"/>
          <w:lang w:val="sq-AL"/>
        </w:rPr>
        <w:t xml:space="preserve"> </w:t>
      </w:r>
      <w:r w:rsidRPr="004566BE">
        <w:rPr>
          <w:spacing w:val="-4"/>
          <w:lang w:val="sq-AL"/>
        </w:rPr>
        <w:t>MARRËVESHJEVE</w:t>
      </w:r>
      <w:r w:rsidR="001407AB" w:rsidRPr="004566BE">
        <w:rPr>
          <w:spacing w:val="-4"/>
          <w:lang w:val="sq-AL"/>
        </w:rPr>
        <w:t xml:space="preserve"> </w:t>
      </w:r>
      <w:r w:rsidRPr="004566BE">
        <w:rPr>
          <w:spacing w:val="-4"/>
          <w:lang w:val="sq-AL"/>
        </w:rPr>
        <w:t>TË KONTROLLIT</w:t>
      </w:r>
    </w:p>
    <w:p w:rsidR="007461D7" w:rsidRPr="004566BE" w:rsidRDefault="007461D7" w:rsidP="007461D7">
      <w:pPr>
        <w:pStyle w:val="Paragrafi"/>
        <w:rPr>
          <w:spacing w:val="-4"/>
          <w:lang w:val="sq-AL"/>
        </w:rPr>
      </w:pPr>
      <w:r w:rsidRPr="004566BE">
        <w:rPr>
          <w:spacing w:val="-4"/>
          <w:lang w:val="sq-AL"/>
        </w:rPr>
        <w:t xml:space="preserve"> (Referenca: shkronja </w:t>
      </w:r>
      <w:r w:rsidR="004B0AEE" w:rsidRPr="004566BE">
        <w:rPr>
          <w:spacing w:val="-4"/>
          <w:lang w:val="sq-AL"/>
        </w:rPr>
        <w:t>“</w:t>
      </w:r>
      <w:r w:rsidRPr="004566BE">
        <w:rPr>
          <w:spacing w:val="-4"/>
          <w:lang w:val="sq-AL"/>
        </w:rPr>
        <w:t>a</w:t>
      </w:r>
      <w:r w:rsidR="004B0AEE" w:rsidRPr="004566BE">
        <w:rPr>
          <w:spacing w:val="-4"/>
          <w:lang w:val="sq-AL"/>
        </w:rPr>
        <w:t>”</w:t>
      </w:r>
      <w:r w:rsidRPr="004566BE">
        <w:rPr>
          <w:spacing w:val="-4"/>
          <w:lang w:val="sq-AL"/>
        </w:rPr>
        <w:t xml:space="preserve"> (v)</w:t>
      </w:r>
      <w:r w:rsidR="00453808" w:rsidRPr="004566BE">
        <w:rPr>
          <w:spacing w:val="-4"/>
          <w:lang w:val="sq-AL"/>
        </w:rPr>
        <w:t>,</w:t>
      </w:r>
      <w:r w:rsidRPr="004566BE">
        <w:rPr>
          <w:spacing w:val="-4"/>
          <w:lang w:val="sq-AL"/>
        </w:rPr>
        <w:t xml:space="preserve"> e nenit</w:t>
      </w:r>
      <w:r w:rsidR="00453808" w:rsidRPr="004566BE">
        <w:rPr>
          <w:spacing w:val="-4"/>
          <w:lang w:val="sq-AL"/>
        </w:rPr>
        <w:t xml:space="preserve"> 8, pika 4, e Rregullores (BE) n</w:t>
      </w:r>
      <w:r w:rsidRPr="004566BE">
        <w:rPr>
          <w:spacing w:val="-4"/>
          <w:lang w:val="sq-AL"/>
        </w:rPr>
        <w:t>r.</w:t>
      </w:r>
      <w:r w:rsidR="00453808" w:rsidRPr="004566BE">
        <w:rPr>
          <w:spacing w:val="-4"/>
          <w:lang w:val="sq-AL"/>
        </w:rPr>
        <w:t xml:space="preserve"> </w:t>
      </w:r>
      <w:r w:rsidRPr="004566BE">
        <w:rPr>
          <w:spacing w:val="-4"/>
          <w:lang w:val="sq-AL"/>
        </w:rPr>
        <w:t>1299/2013)</w:t>
      </w:r>
    </w:p>
    <w:p w:rsidR="007461D7" w:rsidRPr="004566BE" w:rsidRDefault="007461D7" w:rsidP="007461D7">
      <w:pPr>
        <w:pStyle w:val="Paragrafi"/>
        <w:rPr>
          <w:spacing w:val="-4"/>
          <w:lang w:val="sq-AL"/>
        </w:rPr>
      </w:pPr>
      <w:r w:rsidRPr="004566BE">
        <w:rPr>
          <w:spacing w:val="-4"/>
          <w:lang w:val="sq-AL"/>
        </w:rPr>
        <w:t>Paragrafi i mëposhtëm përshkruan strukturën e zbatimit të Programit INTERREG II IPA CBC Itali</w:t>
      </w:r>
      <w:r w:rsidR="00B61AE6" w:rsidRPr="00B61AE6">
        <w:rPr>
          <w:spacing w:val="-4"/>
          <w:lang w:val="sq-AL"/>
        </w:rPr>
        <w:t>–</w:t>
      </w:r>
      <w:r w:rsidRPr="004566BE">
        <w:rPr>
          <w:spacing w:val="-4"/>
          <w:lang w:val="sq-AL"/>
        </w:rPr>
        <w:t>Shqipëri</w:t>
      </w:r>
      <w:r w:rsidR="00B61AE6" w:rsidRPr="00B61AE6">
        <w:rPr>
          <w:spacing w:val="-4"/>
          <w:lang w:val="sq-AL"/>
        </w:rPr>
        <w:t>–</w:t>
      </w:r>
      <w:r w:rsidRPr="004566BE">
        <w:rPr>
          <w:spacing w:val="-4"/>
          <w:lang w:val="sq-AL"/>
        </w:rPr>
        <w:t xml:space="preserve">Mal i Zi </w:t>
      </w:r>
      <w:r w:rsidR="002A7A97" w:rsidRPr="004566BE">
        <w:rPr>
          <w:spacing w:val="-4"/>
          <w:lang w:val="sq-AL"/>
        </w:rPr>
        <w:t>2014–2020</w:t>
      </w:r>
      <w:r w:rsidRPr="004566BE">
        <w:rPr>
          <w:spacing w:val="-4"/>
          <w:lang w:val="sq-AL"/>
        </w:rPr>
        <w:t xml:space="preserve"> dhe, veçanërisht, organet që veprojnë si Autoriteti Menaxhues (AM), Autoriteti Certifikues (AC), Autoriteti i Auditimit (AA) dhe Sekretariati i Përbashkët (SP). Ai</w:t>
      </w:r>
      <w:r w:rsidR="00453808" w:rsidRPr="004566BE">
        <w:rPr>
          <w:spacing w:val="-4"/>
          <w:lang w:val="sq-AL"/>
        </w:rPr>
        <w:t>,</w:t>
      </w:r>
      <w:r w:rsidRPr="004566BE">
        <w:rPr>
          <w:spacing w:val="-4"/>
          <w:lang w:val="sq-AL"/>
        </w:rPr>
        <w:t xml:space="preserve"> gjithashtu</w:t>
      </w:r>
      <w:r w:rsidR="00453808" w:rsidRPr="004566BE">
        <w:rPr>
          <w:spacing w:val="-4"/>
          <w:lang w:val="sq-AL"/>
        </w:rPr>
        <w:t>,</w:t>
      </w:r>
      <w:r w:rsidRPr="004566BE">
        <w:rPr>
          <w:spacing w:val="-4"/>
          <w:lang w:val="sq-AL"/>
        </w:rPr>
        <w:t xml:space="preserve"> përcakton detyrat e secilit prej organeve të angazhuara, duke përfshirë KPM</w:t>
      </w:r>
      <w:r w:rsidR="00453808" w:rsidRPr="004566BE">
        <w:rPr>
          <w:spacing w:val="-4"/>
          <w:lang w:val="sq-AL"/>
        </w:rPr>
        <w:t>-në</w:t>
      </w:r>
      <w:r w:rsidRPr="004566BE">
        <w:rPr>
          <w:spacing w:val="-4"/>
          <w:lang w:val="sq-AL"/>
        </w:rPr>
        <w:t xml:space="preserve"> dhe përshkruan marrëdhëniet ndërmjet organeve të ndryshme në proceset e ndryshme të nevojshme për zbatimin e Programit të Bashkëpunimit.</w:t>
      </w:r>
    </w:p>
    <w:p w:rsidR="007461D7" w:rsidRPr="004566BE" w:rsidRDefault="007461D7" w:rsidP="007461D7">
      <w:pPr>
        <w:pStyle w:val="Paragrafi"/>
        <w:rPr>
          <w:spacing w:val="-4"/>
          <w:lang w:val="sq-AL"/>
        </w:rPr>
      </w:pPr>
      <w:r w:rsidRPr="004566BE">
        <w:rPr>
          <w:spacing w:val="-4"/>
          <w:lang w:val="sq-AL"/>
        </w:rPr>
        <w:t>Gjuha e Programit është gjuha angleze.</w:t>
      </w:r>
    </w:p>
    <w:p w:rsidR="007461D7" w:rsidRPr="004566BE" w:rsidRDefault="007461D7" w:rsidP="007461D7">
      <w:pPr>
        <w:pStyle w:val="Paragrafi"/>
        <w:rPr>
          <w:spacing w:val="-4"/>
          <w:lang w:val="sq-AL"/>
        </w:rPr>
      </w:pPr>
      <w:r w:rsidRPr="004566BE">
        <w:rPr>
          <w:spacing w:val="-4"/>
          <w:lang w:val="sq-AL"/>
        </w:rPr>
        <w:t xml:space="preserve">Italia, Shqipëria dhe Mali i Zi, të cilat janë vendet pjesëmarrëse në Programin INTERREG II IPA CBC Itali-Shqipëri-Mal i Zi </w:t>
      </w:r>
      <w:r w:rsidR="002A7A97" w:rsidRPr="004566BE">
        <w:rPr>
          <w:spacing w:val="-4"/>
          <w:lang w:val="sq-AL"/>
        </w:rPr>
        <w:t>2014–2020</w:t>
      </w:r>
      <w:r w:rsidRPr="004566BE">
        <w:rPr>
          <w:spacing w:val="-4"/>
          <w:lang w:val="sq-AL"/>
        </w:rPr>
        <w:t>, në përputhje me përgjegjësitë e tyre përkatëse të p</w:t>
      </w:r>
      <w:r w:rsidR="0098260B" w:rsidRPr="004566BE">
        <w:rPr>
          <w:spacing w:val="-4"/>
          <w:lang w:val="sq-AL"/>
        </w:rPr>
        <w:t>ërcaktuara në Rregulloren (BE) n</w:t>
      </w:r>
      <w:r w:rsidRPr="004566BE">
        <w:rPr>
          <w:spacing w:val="-4"/>
          <w:lang w:val="sq-AL"/>
        </w:rPr>
        <w:t xml:space="preserve">r. </w:t>
      </w:r>
      <w:r w:rsidR="0098260B" w:rsidRPr="004566BE">
        <w:rPr>
          <w:spacing w:val="-4"/>
          <w:lang w:val="sq-AL"/>
        </w:rPr>
        <w:t>1303/2013, Rregullorja (BE) n</w:t>
      </w:r>
      <w:r w:rsidRPr="004566BE">
        <w:rPr>
          <w:spacing w:val="-4"/>
          <w:lang w:val="sq-AL"/>
        </w:rPr>
        <w:t>r. 1299/2013 dhe Rregullo</w:t>
      </w:r>
      <w:r w:rsidR="0098260B" w:rsidRPr="004566BE">
        <w:rPr>
          <w:spacing w:val="-4"/>
          <w:lang w:val="sq-AL"/>
        </w:rPr>
        <w:t>rja Zbatuese e Komisionit (BE) n</w:t>
      </w:r>
      <w:r w:rsidRPr="004566BE">
        <w:rPr>
          <w:spacing w:val="-4"/>
          <w:lang w:val="sq-AL"/>
        </w:rPr>
        <w:t>r. 447/2014 pritet të krijojnë një sistem të përbashkët të menaxhimit për të menaxhuar, koordinuar dhe mbikëqyrur zbatimin e Programit të Bashkëpunimit.</w:t>
      </w:r>
    </w:p>
    <w:p w:rsidR="007461D7" w:rsidRPr="004566BE" w:rsidRDefault="007461D7" w:rsidP="007461D7">
      <w:pPr>
        <w:pStyle w:val="Paragrafi"/>
        <w:rPr>
          <w:spacing w:val="-4"/>
          <w:lang w:val="sq-AL"/>
        </w:rPr>
      </w:pPr>
      <w:r w:rsidRPr="004566BE">
        <w:rPr>
          <w:spacing w:val="-4"/>
          <w:lang w:val="sq-AL"/>
        </w:rPr>
        <w:t xml:space="preserve">Menaxhimi i këtij Programi ndjek strukturën e menaxhimit të zbatueshëm për një Program </w:t>
      </w:r>
      <w:r w:rsidR="000C7D4C" w:rsidRPr="004566BE">
        <w:rPr>
          <w:spacing w:val="-4"/>
          <w:lang w:val="sq-AL"/>
        </w:rPr>
        <w:t>të Fondeve Strukturore. Për sa u</w:t>
      </w:r>
      <w:r w:rsidRPr="004566BE">
        <w:rPr>
          <w:spacing w:val="-4"/>
          <w:lang w:val="sq-AL"/>
        </w:rPr>
        <w:t xml:space="preserve"> përket vendeve pjesëmarrëse të IPA-s, ai zbaton nenin </w:t>
      </w:r>
      <w:r w:rsidR="0098260B" w:rsidRPr="004566BE">
        <w:rPr>
          <w:spacing w:val="-4"/>
          <w:lang w:val="sq-AL"/>
        </w:rPr>
        <w:t>9, pika 3, të Rregullores (BE) n</w:t>
      </w:r>
      <w:r w:rsidRPr="004566BE">
        <w:rPr>
          <w:spacing w:val="-4"/>
          <w:lang w:val="sq-AL"/>
        </w:rPr>
        <w:t>r. 231/2014 që themelon Ins</w:t>
      </w:r>
      <w:r w:rsidR="0098260B" w:rsidRPr="004566BE">
        <w:rPr>
          <w:spacing w:val="-4"/>
          <w:lang w:val="sq-AL"/>
        </w:rPr>
        <w:t>trumentin për Asistencën e Para</w:t>
      </w:r>
      <w:r w:rsidRPr="004566BE">
        <w:rPr>
          <w:spacing w:val="-4"/>
          <w:lang w:val="sq-AL"/>
        </w:rPr>
        <w:t>anëtarësimit (IPA II) dh</w:t>
      </w:r>
      <w:r w:rsidR="0098260B" w:rsidRPr="004566BE">
        <w:rPr>
          <w:spacing w:val="-4"/>
          <w:lang w:val="sq-AL"/>
        </w:rPr>
        <w:t>e nenin 34 të Rregullores (BE) n</w:t>
      </w:r>
      <w:r w:rsidRPr="004566BE">
        <w:rPr>
          <w:spacing w:val="-4"/>
          <w:lang w:val="sq-AL"/>
        </w:rPr>
        <w:t>r. 447/2014 mbi rregullat specifike p</w:t>
      </w:r>
      <w:r w:rsidR="0098260B" w:rsidRPr="004566BE">
        <w:rPr>
          <w:spacing w:val="-4"/>
          <w:lang w:val="sq-AL"/>
        </w:rPr>
        <w:t>ër zbatimin e Rregullores (BE) n</w:t>
      </w:r>
      <w:r w:rsidRPr="004566BE">
        <w:rPr>
          <w:spacing w:val="-4"/>
          <w:lang w:val="sq-AL"/>
        </w:rPr>
        <w:t>r. 231/2014, e cila në mënyrë të qart</w:t>
      </w:r>
      <w:r w:rsidR="0098260B" w:rsidRPr="004566BE">
        <w:rPr>
          <w:spacing w:val="-4"/>
          <w:lang w:val="sq-AL"/>
        </w:rPr>
        <w:t>ë i referohet Rregullores (BE) n</w:t>
      </w:r>
      <w:r w:rsidRPr="004566BE">
        <w:rPr>
          <w:spacing w:val="-4"/>
          <w:lang w:val="sq-AL"/>
        </w:rPr>
        <w:t>r. 1299/2013 (CTE). Si rezultat i kësaj, parimet e përgjithshme për marrëveshjet e menaxhimit dhe kontrollit specifikohen n</w:t>
      </w:r>
      <w:r w:rsidR="0098260B" w:rsidRPr="004566BE">
        <w:rPr>
          <w:spacing w:val="-4"/>
          <w:lang w:val="sq-AL"/>
        </w:rPr>
        <w:t>ë nenin 72 të Rregullores (BE) n</w:t>
      </w:r>
      <w:r w:rsidRPr="004566BE">
        <w:rPr>
          <w:spacing w:val="-4"/>
          <w:lang w:val="sq-AL"/>
        </w:rPr>
        <w:t xml:space="preserve">r. 1303/2013. </w:t>
      </w:r>
    </w:p>
    <w:p w:rsidR="007461D7" w:rsidRPr="004566BE" w:rsidRDefault="007461D7" w:rsidP="007461D7">
      <w:pPr>
        <w:pStyle w:val="Paragrafi"/>
        <w:rPr>
          <w:spacing w:val="-4"/>
          <w:lang w:val="sq-AL"/>
        </w:rPr>
      </w:pPr>
      <w:r w:rsidRPr="004566BE">
        <w:rPr>
          <w:spacing w:val="-4"/>
          <w:lang w:val="sq-AL"/>
        </w:rPr>
        <w:t>5.3.1</w:t>
      </w:r>
      <w:r w:rsidR="001407AB" w:rsidRPr="004566BE">
        <w:rPr>
          <w:spacing w:val="-4"/>
          <w:lang w:val="sq-AL"/>
        </w:rPr>
        <w:t xml:space="preserve"> </w:t>
      </w:r>
      <w:r w:rsidRPr="004566BE">
        <w:rPr>
          <w:spacing w:val="-4"/>
          <w:lang w:val="sq-AL"/>
        </w:rPr>
        <w:t>STRUKTURA E PËRBASHKËT PËR</w:t>
      </w:r>
      <w:r w:rsidR="001407AB" w:rsidRPr="004566BE">
        <w:rPr>
          <w:spacing w:val="-4"/>
          <w:lang w:val="sq-AL"/>
        </w:rPr>
        <w:t xml:space="preserve"> </w:t>
      </w:r>
      <w:r w:rsidRPr="004566BE">
        <w:rPr>
          <w:spacing w:val="-4"/>
          <w:lang w:val="sq-AL"/>
        </w:rPr>
        <w:t xml:space="preserve">ZBATIMIN DHE NDARJA E DETYRAVE NDËRMJET ORGANEVE TË NDRYSHME </w:t>
      </w:r>
    </w:p>
    <w:p w:rsidR="007461D7" w:rsidRPr="004566BE" w:rsidRDefault="007461D7" w:rsidP="00B61AE6">
      <w:pPr>
        <w:pStyle w:val="Paragrafi"/>
        <w:ind w:firstLine="0"/>
        <w:rPr>
          <w:spacing w:val="-4"/>
          <w:lang w:val="sq-AL"/>
        </w:rPr>
      </w:pPr>
      <w:r w:rsidRPr="004566BE">
        <w:rPr>
          <w:spacing w:val="-4"/>
          <w:lang w:val="sq-AL"/>
        </w:rPr>
        <w:t>KOMITETI</w:t>
      </w:r>
      <w:r w:rsidR="00B61AE6">
        <w:rPr>
          <w:spacing w:val="-4"/>
          <w:lang w:val="sq-AL"/>
        </w:rPr>
        <w:t xml:space="preserve"> </w:t>
      </w:r>
      <w:r w:rsidRPr="004566BE">
        <w:rPr>
          <w:spacing w:val="-4"/>
          <w:lang w:val="sq-AL"/>
        </w:rPr>
        <w:t>I</w:t>
      </w:r>
      <w:r w:rsidR="00B61AE6">
        <w:rPr>
          <w:spacing w:val="-4"/>
          <w:lang w:val="sq-AL"/>
        </w:rPr>
        <w:t xml:space="preserve"> </w:t>
      </w:r>
      <w:r w:rsidRPr="004566BE">
        <w:rPr>
          <w:spacing w:val="-4"/>
          <w:lang w:val="sq-AL"/>
        </w:rPr>
        <w:t>PËRBASHKËT</w:t>
      </w:r>
      <w:r w:rsidR="00B61AE6">
        <w:rPr>
          <w:spacing w:val="-4"/>
          <w:lang w:val="sq-AL"/>
        </w:rPr>
        <w:t xml:space="preserve"> </w:t>
      </w:r>
      <w:r w:rsidRPr="004566BE">
        <w:rPr>
          <w:spacing w:val="-4"/>
          <w:lang w:val="sq-AL"/>
        </w:rPr>
        <w:t>I</w:t>
      </w:r>
      <w:r w:rsidR="00B61AE6">
        <w:rPr>
          <w:spacing w:val="-4"/>
          <w:lang w:val="sq-AL"/>
        </w:rPr>
        <w:t xml:space="preserve"> </w:t>
      </w:r>
      <w:r w:rsidRPr="004566BE">
        <w:rPr>
          <w:spacing w:val="-4"/>
          <w:lang w:val="sq-AL"/>
        </w:rPr>
        <w:t>MONITORIMIT (KPM)</w:t>
      </w:r>
    </w:p>
    <w:p w:rsidR="007461D7" w:rsidRPr="004566BE" w:rsidRDefault="007461D7" w:rsidP="007461D7">
      <w:pPr>
        <w:pStyle w:val="Paragrafi"/>
        <w:rPr>
          <w:spacing w:val="-4"/>
          <w:lang w:val="sq-AL"/>
        </w:rPr>
      </w:pPr>
      <w:r w:rsidRPr="004566BE">
        <w:rPr>
          <w:spacing w:val="-4"/>
          <w:lang w:val="sq-AL"/>
        </w:rPr>
        <w:t>Funksionet kryesore të KPM-së janë të specifikuara në nenin 49 dhe në</w:t>
      </w:r>
      <w:r w:rsidR="00E0774C" w:rsidRPr="004566BE">
        <w:rPr>
          <w:spacing w:val="-4"/>
          <w:lang w:val="sq-AL"/>
        </w:rPr>
        <w:t xml:space="preserve"> nenin 110 të Rregullores (BE) n</w:t>
      </w:r>
      <w:r w:rsidRPr="004566BE">
        <w:rPr>
          <w:spacing w:val="-4"/>
          <w:lang w:val="sq-AL"/>
        </w:rPr>
        <w:t>r. 1303/2013 dhe në nenin 38 të Rregullor</w:t>
      </w:r>
      <w:r w:rsidR="00E0774C" w:rsidRPr="004566BE">
        <w:rPr>
          <w:spacing w:val="-4"/>
          <w:lang w:val="sq-AL"/>
        </w:rPr>
        <w:t>es Zbatuese të Komisionit (BE) n</w:t>
      </w:r>
      <w:r w:rsidRPr="004566BE">
        <w:rPr>
          <w:spacing w:val="-4"/>
          <w:lang w:val="sq-AL"/>
        </w:rPr>
        <w:t xml:space="preserve">r. 447/2014.4. </w:t>
      </w:r>
    </w:p>
    <w:p w:rsidR="007461D7" w:rsidRPr="004566BE" w:rsidRDefault="007461D7" w:rsidP="007461D7">
      <w:pPr>
        <w:pStyle w:val="Paragrafi"/>
        <w:rPr>
          <w:spacing w:val="-4"/>
          <w:lang w:val="sq-AL"/>
        </w:rPr>
      </w:pPr>
      <w:r w:rsidRPr="004566BE">
        <w:rPr>
          <w:spacing w:val="-4"/>
          <w:lang w:val="sq-AL"/>
        </w:rPr>
        <w:t>Në përputhje me nenin 47 të Rregullo</w:t>
      </w:r>
      <w:r w:rsidR="00E0774C" w:rsidRPr="004566BE">
        <w:rPr>
          <w:spacing w:val="-4"/>
          <w:lang w:val="sq-AL"/>
        </w:rPr>
        <w:t>res (BE) n</w:t>
      </w:r>
      <w:r w:rsidRPr="004566BE">
        <w:rPr>
          <w:spacing w:val="-4"/>
          <w:lang w:val="sq-AL"/>
        </w:rPr>
        <w:t>r. 1303/2013 dhe nenin 38 të Rregullor</w:t>
      </w:r>
      <w:r w:rsidR="00E0774C" w:rsidRPr="004566BE">
        <w:rPr>
          <w:spacing w:val="-4"/>
          <w:lang w:val="sq-AL"/>
        </w:rPr>
        <w:t>es Zbatuese të Komisionit (BE) n</w:t>
      </w:r>
      <w:r w:rsidRPr="004566BE">
        <w:rPr>
          <w:spacing w:val="-4"/>
          <w:lang w:val="sq-AL"/>
        </w:rPr>
        <w:t xml:space="preserve">r. 447/2014, shteti anëtar dhe vendet pjesëmarrëse në Programin INTERREG IPA II CBC </w:t>
      </w:r>
    </w:p>
    <w:p w:rsidR="007461D7" w:rsidRPr="004566BE" w:rsidRDefault="007461D7" w:rsidP="007461D7">
      <w:pPr>
        <w:pStyle w:val="Paragrafi"/>
        <w:rPr>
          <w:spacing w:val="-4"/>
          <w:lang w:val="sq-AL"/>
        </w:rPr>
      </w:pPr>
      <w:r w:rsidRPr="004566BE">
        <w:rPr>
          <w:spacing w:val="-4"/>
          <w:lang w:val="sq-AL"/>
        </w:rPr>
        <w:t xml:space="preserve">Itali-Shqipëri-Mali i Zi </w:t>
      </w:r>
      <w:r w:rsidR="002A7A97" w:rsidRPr="004566BE">
        <w:rPr>
          <w:spacing w:val="-4"/>
          <w:lang w:val="sq-AL"/>
        </w:rPr>
        <w:t>2014–2020</w:t>
      </w:r>
      <w:r w:rsidRPr="004566BE">
        <w:rPr>
          <w:spacing w:val="-4"/>
          <w:lang w:val="sq-AL"/>
        </w:rPr>
        <w:t>, dhe në marrëveshje me Autoritetin Menaxhues, ngrenë Komitetin e Përbashkët të Monitorimit (KPM) brenda tre muajve nga data e njoftimit të vendimit të Komisionit për miratimin e Programit të Bashkëpunimit.</w:t>
      </w:r>
    </w:p>
    <w:p w:rsidR="007461D7" w:rsidRPr="004566BE" w:rsidRDefault="007461D7" w:rsidP="007461D7">
      <w:pPr>
        <w:pStyle w:val="Paragrafi"/>
        <w:rPr>
          <w:spacing w:val="-4"/>
          <w:lang w:val="sq-AL"/>
        </w:rPr>
      </w:pPr>
      <w:r w:rsidRPr="004566BE">
        <w:rPr>
          <w:spacing w:val="-4"/>
          <w:lang w:val="sq-AL"/>
        </w:rPr>
        <w:t>KPM harton rregulloret e tij brenda kuadrit institucional, ligjor dhe financiar të vendeve pjesëmarrëse në fjalë dhe i miraton ato në mbledhjen e tij të parë në marrëveshje me AM</w:t>
      </w:r>
      <w:r w:rsidR="00F61A24" w:rsidRPr="004566BE">
        <w:rPr>
          <w:spacing w:val="-4"/>
          <w:lang w:val="sq-AL"/>
        </w:rPr>
        <w:t>-në</w:t>
      </w:r>
      <w:r w:rsidRPr="004566BE">
        <w:rPr>
          <w:spacing w:val="-4"/>
          <w:lang w:val="sq-AL"/>
        </w:rPr>
        <w:t xml:space="preserve"> në mënyrë që të ushtrojë detyrat e tij në</w:t>
      </w:r>
      <w:r w:rsidR="00F61A24" w:rsidRPr="004566BE">
        <w:rPr>
          <w:spacing w:val="-4"/>
          <w:lang w:val="sq-AL"/>
        </w:rPr>
        <w:t xml:space="preserve"> përputhje me Rregulloren (BE) n</w:t>
      </w:r>
      <w:r w:rsidRPr="004566BE">
        <w:rPr>
          <w:spacing w:val="-4"/>
          <w:lang w:val="sq-AL"/>
        </w:rPr>
        <w:t>r.</w:t>
      </w:r>
      <w:r w:rsidR="00F61A24" w:rsidRPr="004566BE">
        <w:rPr>
          <w:spacing w:val="-4"/>
          <w:lang w:val="sq-AL"/>
        </w:rPr>
        <w:t xml:space="preserve"> 1303/2013, Rregulloren (BE) n</w:t>
      </w:r>
      <w:r w:rsidRPr="004566BE">
        <w:rPr>
          <w:spacing w:val="-4"/>
          <w:lang w:val="sq-AL"/>
        </w:rPr>
        <w:t>r. 1299/2013 dhe Rregullor</w:t>
      </w:r>
      <w:r w:rsidR="00F61A24" w:rsidRPr="004566BE">
        <w:rPr>
          <w:spacing w:val="-4"/>
          <w:lang w:val="sq-AL"/>
        </w:rPr>
        <w:t>en Zbatuese të Komisionit (BE) n</w:t>
      </w:r>
      <w:r w:rsidRPr="004566BE">
        <w:rPr>
          <w:spacing w:val="-4"/>
          <w:lang w:val="sq-AL"/>
        </w:rPr>
        <w:t xml:space="preserve">r. 447/2014. Rregulloret përmbajnë një përshkrim të detajuar të përbërjes, funksionimit dhe detyrave, si edhe procesin e vendim-marrjes të KPM-së. </w:t>
      </w:r>
    </w:p>
    <w:p w:rsidR="007461D7" w:rsidRPr="004566BE" w:rsidRDefault="007461D7" w:rsidP="007461D7">
      <w:pPr>
        <w:pStyle w:val="Paragrafi"/>
        <w:rPr>
          <w:spacing w:val="-4"/>
          <w:lang w:val="sq-AL"/>
        </w:rPr>
      </w:pPr>
      <w:r w:rsidRPr="004566BE">
        <w:rPr>
          <w:spacing w:val="-4"/>
          <w:lang w:val="sq-AL"/>
        </w:rPr>
        <w:t>Anëtarët e KPM-së përfaqësojnë shtetin anëtar dhe vendet pjesëmarrëse të Programit në nivelin politik dhe administrativ, si edhe për të siguruar një qasje transparente.</w:t>
      </w:r>
    </w:p>
    <w:p w:rsidR="007461D7" w:rsidRPr="004566BE" w:rsidRDefault="007461D7" w:rsidP="007461D7">
      <w:pPr>
        <w:pStyle w:val="Paragrafi"/>
        <w:rPr>
          <w:spacing w:val="-4"/>
          <w:lang w:val="sq-AL"/>
        </w:rPr>
      </w:pPr>
      <w:r w:rsidRPr="004566BE">
        <w:rPr>
          <w:spacing w:val="-4"/>
          <w:lang w:val="sq-AL"/>
        </w:rPr>
        <w:t>Përbërja e Komitetit të Përbashkët të Monitorimit</w:t>
      </w:r>
    </w:p>
    <w:p w:rsidR="007461D7" w:rsidRPr="004566BE" w:rsidRDefault="007461D7" w:rsidP="007461D7">
      <w:pPr>
        <w:pStyle w:val="Paragrafi"/>
        <w:rPr>
          <w:spacing w:val="-4"/>
          <w:lang w:val="sq-AL"/>
        </w:rPr>
      </w:pPr>
      <w:r w:rsidRPr="004566BE">
        <w:rPr>
          <w:spacing w:val="-4"/>
          <w:lang w:val="sq-AL"/>
        </w:rPr>
        <w:t>Në përputhje me nenin 4</w:t>
      </w:r>
      <w:r w:rsidR="00F61A24" w:rsidRPr="004566BE">
        <w:rPr>
          <w:spacing w:val="-4"/>
          <w:lang w:val="sq-AL"/>
        </w:rPr>
        <w:t>8, pika 1, të Rregullores (BE) n</w:t>
      </w:r>
      <w:r w:rsidRPr="004566BE">
        <w:rPr>
          <w:spacing w:val="-4"/>
          <w:lang w:val="sq-AL"/>
        </w:rPr>
        <w:t>r. 1303/2013 dhe nenin 38, pika 2, të Rregullor</w:t>
      </w:r>
      <w:r w:rsidR="00F61A24" w:rsidRPr="004566BE">
        <w:rPr>
          <w:spacing w:val="-4"/>
          <w:lang w:val="sq-AL"/>
        </w:rPr>
        <w:t>es Zbatuese të Komisionit (BE) n</w:t>
      </w:r>
      <w:r w:rsidRPr="004566BE">
        <w:rPr>
          <w:spacing w:val="-4"/>
          <w:lang w:val="sq-AL"/>
        </w:rPr>
        <w:t>r. 447/2014, është rënë dakord nga shteti anëtar dhe nga vendet pjesëmarrëse në programin e bashkëpunimit për përbërjen e KPM-së të Programit. Çdo vend pjesëmarrës përfaqësohet në mënyrë të barabartë dhe në përputhje me parimin e partneritetit për menaxhimin, monitorimin dhe vlerësimin e propozimeve të projektit në të gjitha fazat e zbatimit të programit.</w:t>
      </w:r>
    </w:p>
    <w:p w:rsidR="007461D7" w:rsidRPr="004566BE" w:rsidRDefault="007461D7" w:rsidP="007461D7">
      <w:pPr>
        <w:pStyle w:val="Paragrafi"/>
        <w:rPr>
          <w:spacing w:val="-4"/>
          <w:lang w:val="sq-AL"/>
        </w:rPr>
      </w:pPr>
      <w:r w:rsidRPr="004566BE">
        <w:rPr>
          <w:spacing w:val="-4"/>
          <w:lang w:val="sq-AL"/>
        </w:rPr>
        <w:t>KPM</w:t>
      </w:r>
      <w:r w:rsidR="001356C3" w:rsidRPr="004566BE">
        <w:rPr>
          <w:spacing w:val="-4"/>
          <w:lang w:val="sq-AL"/>
        </w:rPr>
        <w:t>-ja</w:t>
      </w:r>
      <w:r w:rsidRPr="004566BE">
        <w:rPr>
          <w:spacing w:val="-4"/>
          <w:lang w:val="sq-AL"/>
        </w:rPr>
        <w:t xml:space="preserve"> kryesohet nga një përfaqësues i vendit pjesëmarrës ose nga Autoriteti Menaxhues. Aplikohet parimi i rotacionit. </w:t>
      </w:r>
    </w:p>
    <w:p w:rsidR="007461D7" w:rsidRPr="004566BE" w:rsidRDefault="007461D7" w:rsidP="007461D7">
      <w:pPr>
        <w:pStyle w:val="Paragrafi"/>
        <w:rPr>
          <w:spacing w:val="-4"/>
          <w:lang w:val="sq-AL"/>
        </w:rPr>
      </w:pPr>
      <w:r w:rsidRPr="004566BE">
        <w:rPr>
          <w:spacing w:val="-4"/>
          <w:lang w:val="sq-AL"/>
        </w:rPr>
        <w:t>Vendimet e KPM-së merren me konsensus, ku secili vend pjesëmarrës ka një votë. Vendimet mund të merren përmes procedurës me shkrim. KPM</w:t>
      </w:r>
      <w:r w:rsidR="00174854" w:rsidRPr="004566BE">
        <w:rPr>
          <w:spacing w:val="-4"/>
          <w:lang w:val="sq-AL"/>
        </w:rPr>
        <w:t>-ja</w:t>
      </w:r>
      <w:r w:rsidRPr="004566BE">
        <w:rPr>
          <w:spacing w:val="-4"/>
          <w:lang w:val="sq-AL"/>
        </w:rPr>
        <w:t xml:space="preserve"> mblidhet të paktën një herë në vit.</w:t>
      </w:r>
    </w:p>
    <w:p w:rsidR="007461D7" w:rsidRPr="004566BE" w:rsidRDefault="007461D7" w:rsidP="007461D7">
      <w:pPr>
        <w:pStyle w:val="Paragrafi"/>
        <w:rPr>
          <w:spacing w:val="-4"/>
          <w:lang w:val="sq-AL"/>
        </w:rPr>
      </w:pPr>
      <w:r w:rsidRPr="004566BE">
        <w:rPr>
          <w:spacing w:val="-4"/>
          <w:lang w:val="sq-AL"/>
        </w:rPr>
        <w:t>KPM</w:t>
      </w:r>
      <w:r w:rsidR="00174854" w:rsidRPr="004566BE">
        <w:rPr>
          <w:spacing w:val="-4"/>
          <w:lang w:val="sq-AL"/>
        </w:rPr>
        <w:t>-ja</w:t>
      </w:r>
      <w:r w:rsidRPr="004566BE">
        <w:rPr>
          <w:spacing w:val="-4"/>
          <w:lang w:val="sq-AL"/>
        </w:rPr>
        <w:t xml:space="preserve"> përbëhet nga katër përfaqësues për çdo vend pjesëmarrës në nivelin e duhur të qeverisjes (kombëtar, rajonal apo lokal), dhe përfshin edhe përfaqësues të:</w:t>
      </w:r>
    </w:p>
    <w:p w:rsidR="007461D7" w:rsidRPr="004566BE" w:rsidRDefault="00174854" w:rsidP="007461D7">
      <w:pPr>
        <w:pStyle w:val="Paragrafi"/>
        <w:rPr>
          <w:spacing w:val="-4"/>
          <w:lang w:val="sq-AL"/>
        </w:rPr>
      </w:pPr>
      <w:r w:rsidRPr="004566BE">
        <w:rPr>
          <w:spacing w:val="-4"/>
          <w:lang w:val="sq-AL"/>
        </w:rPr>
        <w:t>- Komisionit Ev</w:t>
      </w:r>
      <w:r w:rsidR="007461D7" w:rsidRPr="004566BE">
        <w:rPr>
          <w:spacing w:val="-4"/>
          <w:lang w:val="sq-AL"/>
        </w:rPr>
        <w:t>ropian, që marrin pjesë në kapacitet këshillues;</w:t>
      </w:r>
    </w:p>
    <w:p w:rsidR="007461D7" w:rsidRPr="004566BE" w:rsidRDefault="007461D7" w:rsidP="007461D7">
      <w:pPr>
        <w:pStyle w:val="Paragrafi"/>
        <w:rPr>
          <w:spacing w:val="-4"/>
          <w:lang w:val="sq-AL"/>
        </w:rPr>
      </w:pPr>
      <w:r w:rsidRPr="004566BE">
        <w:rPr>
          <w:spacing w:val="-4"/>
          <w:lang w:val="sq-AL"/>
        </w:rPr>
        <w:t>- Koordinatorët IPA të Shqipërisë dhe Malit të Zi</w:t>
      </w:r>
    </w:p>
    <w:p w:rsidR="007461D7" w:rsidRPr="004566BE" w:rsidRDefault="007461D7" w:rsidP="007461D7">
      <w:pPr>
        <w:pStyle w:val="Paragrafi"/>
        <w:rPr>
          <w:spacing w:val="-4"/>
          <w:lang w:val="sq-AL"/>
        </w:rPr>
      </w:pPr>
      <w:r w:rsidRPr="004566BE">
        <w:rPr>
          <w:spacing w:val="-4"/>
          <w:lang w:val="sq-AL"/>
        </w:rPr>
        <w:t>- Autoritetet drejtuese të programeve rajonale italiane, së bashku me referentin (personin konsultues)</w:t>
      </w:r>
      <w:r w:rsidR="001407AB" w:rsidRPr="004566BE">
        <w:rPr>
          <w:spacing w:val="-4"/>
          <w:lang w:val="sq-AL"/>
        </w:rPr>
        <w:t xml:space="preserve"> </w:t>
      </w:r>
      <w:r w:rsidRPr="004566BE">
        <w:rPr>
          <w:spacing w:val="-4"/>
          <w:lang w:val="sq-AL"/>
        </w:rPr>
        <w:t>të</w:t>
      </w:r>
      <w:r w:rsidR="001407AB" w:rsidRPr="004566BE">
        <w:rPr>
          <w:spacing w:val="-4"/>
          <w:lang w:val="sq-AL"/>
        </w:rPr>
        <w:t xml:space="preserve"> </w:t>
      </w:r>
      <w:r w:rsidRPr="004566BE">
        <w:rPr>
          <w:spacing w:val="-4"/>
          <w:lang w:val="sq-AL"/>
        </w:rPr>
        <w:t>Marrëveshjes së Partneritetit.</w:t>
      </w:r>
    </w:p>
    <w:p w:rsidR="007461D7" w:rsidRPr="004566BE" w:rsidRDefault="007461D7" w:rsidP="007461D7">
      <w:pPr>
        <w:pStyle w:val="Paragrafi"/>
        <w:rPr>
          <w:spacing w:val="-4"/>
          <w:lang w:val="sq-AL"/>
        </w:rPr>
      </w:pPr>
      <w:r w:rsidRPr="004566BE">
        <w:rPr>
          <w:spacing w:val="-4"/>
          <w:lang w:val="sq-AL"/>
        </w:rPr>
        <w:t>- Referentët kombëtarë të EUSAIR</w:t>
      </w:r>
      <w:r w:rsidR="00D96E8C" w:rsidRPr="004566BE">
        <w:rPr>
          <w:spacing w:val="-4"/>
          <w:lang w:val="sq-AL"/>
        </w:rPr>
        <w:t>-it</w:t>
      </w:r>
      <w:r w:rsidRPr="004566BE">
        <w:rPr>
          <w:spacing w:val="-4"/>
          <w:lang w:val="sq-AL"/>
        </w:rPr>
        <w:t xml:space="preserve"> të vendeve pjesëmarrëse.</w:t>
      </w:r>
    </w:p>
    <w:p w:rsidR="007461D7" w:rsidRPr="004566BE" w:rsidRDefault="007461D7" w:rsidP="007461D7">
      <w:pPr>
        <w:pStyle w:val="Paragrafi"/>
        <w:rPr>
          <w:spacing w:val="-4"/>
          <w:lang w:val="sq-AL"/>
        </w:rPr>
      </w:pPr>
      <w:r w:rsidRPr="004566BE">
        <w:rPr>
          <w:spacing w:val="-4"/>
          <w:lang w:val="sq-AL"/>
        </w:rPr>
        <w:t>- Autoriteti Menaxhues dhe Autoriteti Certifikues, që marrin pjesë</w:t>
      </w:r>
      <w:r w:rsidR="001407AB" w:rsidRPr="004566BE">
        <w:rPr>
          <w:spacing w:val="-4"/>
          <w:lang w:val="sq-AL"/>
        </w:rPr>
        <w:t xml:space="preserve"> </w:t>
      </w:r>
      <w:r w:rsidRPr="004566BE">
        <w:rPr>
          <w:spacing w:val="-4"/>
          <w:lang w:val="sq-AL"/>
        </w:rPr>
        <w:t>në kapacitet këshillues;</w:t>
      </w:r>
    </w:p>
    <w:p w:rsidR="007461D7" w:rsidRPr="004566BE" w:rsidRDefault="007461D7" w:rsidP="007461D7">
      <w:pPr>
        <w:pStyle w:val="Paragrafi"/>
        <w:rPr>
          <w:spacing w:val="-4"/>
          <w:lang w:val="sq-AL"/>
        </w:rPr>
      </w:pPr>
      <w:r w:rsidRPr="004566BE">
        <w:rPr>
          <w:spacing w:val="-4"/>
          <w:lang w:val="sq-AL"/>
        </w:rPr>
        <w:t>- SP</w:t>
      </w:r>
      <w:r w:rsidR="00B94AB4" w:rsidRPr="004566BE">
        <w:rPr>
          <w:spacing w:val="-4"/>
          <w:lang w:val="sq-AL"/>
        </w:rPr>
        <w:t>-ja</w:t>
      </w:r>
      <w:r w:rsidRPr="004566BE">
        <w:rPr>
          <w:spacing w:val="-4"/>
          <w:lang w:val="sq-AL"/>
        </w:rPr>
        <w:t>, që siguron mbështetje sekretariale për KPM</w:t>
      </w:r>
      <w:r w:rsidR="007352D7" w:rsidRPr="004566BE">
        <w:rPr>
          <w:spacing w:val="-4"/>
          <w:lang w:val="sq-AL"/>
        </w:rPr>
        <w:t>-në</w:t>
      </w:r>
      <w:r w:rsidRPr="004566BE">
        <w:rPr>
          <w:spacing w:val="-4"/>
          <w:lang w:val="sq-AL"/>
        </w:rPr>
        <w:t xml:space="preserve"> dhe që merr pjesë në kapacitet këshillues;</w:t>
      </w:r>
    </w:p>
    <w:p w:rsidR="007461D7" w:rsidRPr="004566BE" w:rsidRDefault="007461D7" w:rsidP="007461D7">
      <w:pPr>
        <w:pStyle w:val="Paragrafi"/>
        <w:rPr>
          <w:spacing w:val="-4"/>
          <w:lang w:val="sq-AL"/>
        </w:rPr>
      </w:pPr>
      <w:r w:rsidRPr="004566BE">
        <w:rPr>
          <w:spacing w:val="-4"/>
          <w:lang w:val="sq-AL"/>
        </w:rPr>
        <w:t>-</w:t>
      </w:r>
      <w:r w:rsidR="001407AB" w:rsidRPr="004566BE">
        <w:rPr>
          <w:spacing w:val="-4"/>
          <w:lang w:val="sq-AL"/>
        </w:rPr>
        <w:t xml:space="preserve"> </w:t>
      </w:r>
      <w:r w:rsidRPr="004566BE">
        <w:rPr>
          <w:spacing w:val="-4"/>
          <w:lang w:val="sq-AL"/>
        </w:rPr>
        <w:t xml:space="preserve">Autoriteti i Auditimit, që mund të marrë pjesë si vëzhgues i pavarur; </w:t>
      </w:r>
    </w:p>
    <w:p w:rsidR="007461D7" w:rsidRPr="004566BE" w:rsidRDefault="007461D7" w:rsidP="007461D7">
      <w:pPr>
        <w:pStyle w:val="Paragrafi"/>
        <w:rPr>
          <w:spacing w:val="-4"/>
          <w:lang w:val="sq-AL"/>
        </w:rPr>
      </w:pPr>
      <w:r w:rsidRPr="004566BE">
        <w:rPr>
          <w:spacing w:val="-4"/>
          <w:lang w:val="sq-AL"/>
        </w:rPr>
        <w:t>- Partnerët ndërkufitarë ekonomik dhe social dhe organizatat dypalëshe joqeveritare, të cilët mund të marrin pjesë në kapacitet këshillues, siç specifikohet në rregulloren e brendshme dhe në përputhje me kodin e sjelljes të partneritetit;</w:t>
      </w:r>
    </w:p>
    <w:p w:rsidR="007461D7" w:rsidRPr="004566BE" w:rsidRDefault="007461D7" w:rsidP="007461D7">
      <w:pPr>
        <w:pStyle w:val="Paragrafi"/>
        <w:rPr>
          <w:spacing w:val="-4"/>
          <w:lang w:val="sq-AL"/>
        </w:rPr>
      </w:pPr>
      <w:r w:rsidRPr="004566BE">
        <w:rPr>
          <w:spacing w:val="-4"/>
          <w:lang w:val="sq-AL"/>
        </w:rPr>
        <w:t>-</w:t>
      </w:r>
      <w:r w:rsidR="007352D7" w:rsidRPr="004566BE">
        <w:rPr>
          <w:spacing w:val="-4"/>
          <w:lang w:val="sq-AL"/>
        </w:rPr>
        <w:t xml:space="preserve"> </w:t>
      </w:r>
      <w:r w:rsidRPr="004566BE">
        <w:rPr>
          <w:spacing w:val="-4"/>
          <w:lang w:val="sq-AL"/>
        </w:rPr>
        <w:t>Aktorë të tjerë institucionalë dhe territorialë, duke përfshirë përfaqësues të shoqërisë civile.</w:t>
      </w:r>
    </w:p>
    <w:p w:rsidR="007461D7" w:rsidRPr="004566BE" w:rsidRDefault="007461D7" w:rsidP="007461D7">
      <w:pPr>
        <w:pStyle w:val="Paragrafi"/>
        <w:rPr>
          <w:spacing w:val="-4"/>
          <w:lang w:val="sq-AL"/>
        </w:rPr>
      </w:pPr>
      <w:r w:rsidRPr="004566BE">
        <w:rPr>
          <w:spacing w:val="-4"/>
          <w:lang w:val="sq-AL"/>
        </w:rPr>
        <w:t>Lista e anëtarëve të KM</w:t>
      </w:r>
      <w:r w:rsidR="007352D7" w:rsidRPr="004566BE">
        <w:rPr>
          <w:spacing w:val="-4"/>
          <w:lang w:val="sq-AL"/>
        </w:rPr>
        <w:t>-së</w:t>
      </w:r>
      <w:r w:rsidRPr="004566BE">
        <w:rPr>
          <w:spacing w:val="-4"/>
          <w:lang w:val="sq-AL"/>
        </w:rPr>
        <w:t xml:space="preserve"> publikohet në faqen e internetit të programit; marrëveshjet e tjera për transparencën e vendimeve të KM</w:t>
      </w:r>
      <w:r w:rsidR="007352D7" w:rsidRPr="004566BE">
        <w:rPr>
          <w:spacing w:val="-4"/>
          <w:lang w:val="sq-AL"/>
        </w:rPr>
        <w:t>-së</w:t>
      </w:r>
      <w:r w:rsidRPr="004566BE">
        <w:rPr>
          <w:spacing w:val="-4"/>
          <w:lang w:val="sq-AL"/>
        </w:rPr>
        <w:t xml:space="preserve"> do të shfaqen në rregulloren e brendshme.</w:t>
      </w:r>
    </w:p>
    <w:p w:rsidR="007461D7" w:rsidRPr="004566BE" w:rsidRDefault="007461D7" w:rsidP="007461D7">
      <w:pPr>
        <w:pStyle w:val="Paragrafi"/>
        <w:rPr>
          <w:spacing w:val="-4"/>
          <w:lang w:val="sq-AL"/>
        </w:rPr>
      </w:pPr>
      <w:r w:rsidRPr="004566BE">
        <w:rPr>
          <w:spacing w:val="-4"/>
          <w:lang w:val="sq-AL"/>
        </w:rPr>
        <w:t>Roli dhe detyrat e Komitetit të Përbashkët të Monitorimit</w:t>
      </w:r>
    </w:p>
    <w:p w:rsidR="007461D7" w:rsidRPr="004566BE" w:rsidRDefault="007461D7" w:rsidP="007461D7">
      <w:pPr>
        <w:pStyle w:val="Paragrafi"/>
        <w:rPr>
          <w:spacing w:val="-4"/>
          <w:lang w:val="sq-AL"/>
        </w:rPr>
      </w:pPr>
      <w:r w:rsidRPr="004566BE">
        <w:rPr>
          <w:spacing w:val="-4"/>
          <w:lang w:val="sq-AL"/>
        </w:rPr>
        <w:t>KPM</w:t>
      </w:r>
      <w:r w:rsidR="007352D7" w:rsidRPr="004566BE">
        <w:rPr>
          <w:spacing w:val="-4"/>
          <w:lang w:val="sq-AL"/>
        </w:rPr>
        <w:t>-ja</w:t>
      </w:r>
      <w:r w:rsidRPr="004566BE">
        <w:rPr>
          <w:spacing w:val="-4"/>
          <w:lang w:val="sq-AL"/>
        </w:rPr>
        <w:t xml:space="preserve"> drejton Programin e Bashkëpunimit dhe shqyrton të gjitha çështjet që ndikojnë në performancën e Programit, për të siguruar cilësinë, efikasitetin dhe llogaridhënien e zbatimit të tij. </w:t>
      </w:r>
    </w:p>
    <w:p w:rsidR="007461D7" w:rsidRPr="004566BE" w:rsidRDefault="007461D7" w:rsidP="007461D7">
      <w:pPr>
        <w:pStyle w:val="Paragrafi"/>
        <w:rPr>
          <w:spacing w:val="-4"/>
          <w:lang w:val="sq-AL"/>
        </w:rPr>
      </w:pPr>
      <w:r w:rsidRPr="004566BE">
        <w:rPr>
          <w:spacing w:val="-4"/>
          <w:lang w:val="sq-AL"/>
        </w:rPr>
        <w:t>KPM</w:t>
      </w:r>
      <w:r w:rsidR="007352D7" w:rsidRPr="004566BE">
        <w:rPr>
          <w:spacing w:val="-4"/>
          <w:lang w:val="sq-AL"/>
        </w:rPr>
        <w:t>-ja</w:t>
      </w:r>
      <w:r w:rsidRPr="004566BE">
        <w:rPr>
          <w:spacing w:val="-4"/>
          <w:lang w:val="sq-AL"/>
        </w:rPr>
        <w:t xml:space="preserve"> shqyrton zbatimin e Programit dhe progresin drejt arritjes së objektivave të tij dhe,</w:t>
      </w:r>
      <w:r w:rsidR="001407AB" w:rsidRPr="004566BE">
        <w:rPr>
          <w:spacing w:val="-4"/>
          <w:lang w:val="sq-AL"/>
        </w:rPr>
        <w:t xml:space="preserve"> </w:t>
      </w:r>
      <w:r w:rsidRPr="004566BE">
        <w:rPr>
          <w:spacing w:val="-4"/>
          <w:lang w:val="sq-AL"/>
        </w:rPr>
        <w:t>në detaje, kryen funksionet e tij në përputhje me nenin 49 dhe</w:t>
      </w:r>
      <w:r w:rsidR="006D5B43" w:rsidRPr="004566BE">
        <w:rPr>
          <w:spacing w:val="-4"/>
          <w:lang w:val="sq-AL"/>
        </w:rPr>
        <w:t xml:space="preserve"> nenin 110 të Rregullores (BE) n</w:t>
      </w:r>
      <w:r w:rsidRPr="004566BE">
        <w:rPr>
          <w:spacing w:val="-4"/>
          <w:lang w:val="sq-AL"/>
        </w:rPr>
        <w:t>r. 1303/2013.</w:t>
      </w:r>
    </w:p>
    <w:p w:rsidR="007461D7" w:rsidRPr="004566BE" w:rsidRDefault="007461D7" w:rsidP="007461D7">
      <w:pPr>
        <w:pStyle w:val="Paragrafi"/>
        <w:rPr>
          <w:spacing w:val="-4"/>
          <w:lang w:val="sq-AL"/>
        </w:rPr>
      </w:pPr>
      <w:r w:rsidRPr="004566BE">
        <w:rPr>
          <w:spacing w:val="-4"/>
          <w:lang w:val="sq-AL"/>
        </w:rPr>
        <w:t>KPM</w:t>
      </w:r>
      <w:r w:rsidR="007352D7" w:rsidRPr="004566BE">
        <w:rPr>
          <w:spacing w:val="-4"/>
          <w:lang w:val="sq-AL"/>
        </w:rPr>
        <w:t>-ja</w:t>
      </w:r>
      <w:r w:rsidRPr="004566BE">
        <w:rPr>
          <w:spacing w:val="-4"/>
          <w:lang w:val="sq-AL"/>
        </w:rPr>
        <w:t xml:space="preserve"> miraton metodologjinë, kriteret për përzgjedhjen e propozimeve të projekteve dhe rregullat e përshtatshmërisë para fillimit të çdo thirrje për propozime. KPM</w:t>
      </w:r>
      <w:r w:rsidR="001A1CA9" w:rsidRPr="004566BE">
        <w:rPr>
          <w:spacing w:val="-4"/>
          <w:lang w:val="sq-AL"/>
        </w:rPr>
        <w:t>-ja</w:t>
      </w:r>
      <w:r w:rsidRPr="004566BE">
        <w:rPr>
          <w:spacing w:val="-4"/>
          <w:lang w:val="sq-AL"/>
        </w:rPr>
        <w:t xml:space="preserve"> përzgjedh propozimet e projektit të financuara nga Programi i Bashkëpunimit në përputhje me nenin 12 të Rre</w:t>
      </w:r>
      <w:r w:rsidR="006D5B43" w:rsidRPr="004566BE">
        <w:rPr>
          <w:spacing w:val="-4"/>
          <w:lang w:val="sq-AL"/>
        </w:rPr>
        <w:t>gullores (BE) n</w:t>
      </w:r>
      <w:r w:rsidRPr="004566BE">
        <w:rPr>
          <w:spacing w:val="-4"/>
          <w:lang w:val="sq-AL"/>
        </w:rPr>
        <w:t>r. 1299/2013 dhe me nenin 39 të Rregullores</w:t>
      </w:r>
      <w:r w:rsidR="001407AB" w:rsidRPr="004566BE">
        <w:rPr>
          <w:spacing w:val="-4"/>
          <w:lang w:val="sq-AL"/>
        </w:rPr>
        <w:t xml:space="preserve"> </w:t>
      </w:r>
      <w:r w:rsidR="006D5B43" w:rsidRPr="004566BE">
        <w:rPr>
          <w:spacing w:val="-4"/>
          <w:lang w:val="sq-AL"/>
        </w:rPr>
        <w:t>Zbatuese të Komisionit (BE) n</w:t>
      </w:r>
      <w:r w:rsidRPr="004566BE">
        <w:rPr>
          <w:spacing w:val="-4"/>
          <w:lang w:val="sq-AL"/>
        </w:rPr>
        <w:t>r. 447/2014.</w:t>
      </w:r>
      <w:r w:rsidR="001407AB" w:rsidRPr="004566BE">
        <w:rPr>
          <w:spacing w:val="-4"/>
          <w:lang w:val="sq-AL"/>
        </w:rPr>
        <w:t xml:space="preserve"> </w:t>
      </w:r>
    </w:p>
    <w:p w:rsidR="007461D7" w:rsidRPr="004566BE" w:rsidRDefault="007461D7" w:rsidP="007461D7">
      <w:pPr>
        <w:pStyle w:val="Paragrafi"/>
        <w:rPr>
          <w:spacing w:val="-4"/>
          <w:lang w:val="sq-AL"/>
        </w:rPr>
      </w:pPr>
      <w:r w:rsidRPr="004566BE">
        <w:rPr>
          <w:spacing w:val="-4"/>
          <w:lang w:val="sq-AL"/>
        </w:rPr>
        <w:t>KPM</w:t>
      </w:r>
      <w:r w:rsidR="006D5B43" w:rsidRPr="004566BE">
        <w:rPr>
          <w:spacing w:val="-4"/>
          <w:lang w:val="sq-AL"/>
        </w:rPr>
        <w:t>-ja</w:t>
      </w:r>
      <w:r w:rsidRPr="004566BE">
        <w:rPr>
          <w:spacing w:val="-4"/>
          <w:lang w:val="sq-AL"/>
        </w:rPr>
        <w:t xml:space="preserve"> miraton listën e propozimeve/</w:t>
      </w:r>
      <w:r w:rsidR="00B61AE6">
        <w:rPr>
          <w:spacing w:val="-4"/>
          <w:lang w:val="sq-AL"/>
        </w:rPr>
        <w:t xml:space="preserve"> </w:t>
      </w:r>
      <w:r w:rsidRPr="004566BE">
        <w:rPr>
          <w:spacing w:val="-4"/>
          <w:lang w:val="sq-AL"/>
        </w:rPr>
        <w:t>operacioneve të</w:t>
      </w:r>
      <w:r w:rsidR="001407AB" w:rsidRPr="004566BE">
        <w:rPr>
          <w:spacing w:val="-4"/>
          <w:lang w:val="sq-AL"/>
        </w:rPr>
        <w:t xml:space="preserve"> </w:t>
      </w:r>
      <w:r w:rsidRPr="004566BE">
        <w:rPr>
          <w:spacing w:val="-4"/>
          <w:lang w:val="sq-AL"/>
        </w:rPr>
        <w:t>projekteve që do të financohen në kuadër të Programit të Bashkëpunimit.</w:t>
      </w:r>
    </w:p>
    <w:p w:rsidR="007461D7" w:rsidRPr="004566BE" w:rsidRDefault="007461D7" w:rsidP="007461D7">
      <w:pPr>
        <w:pStyle w:val="Paragrafi"/>
        <w:rPr>
          <w:spacing w:val="-4"/>
          <w:lang w:val="sq-AL"/>
        </w:rPr>
      </w:pPr>
      <w:r w:rsidRPr="004566BE">
        <w:rPr>
          <w:spacing w:val="-4"/>
          <w:lang w:val="sq-AL"/>
        </w:rPr>
        <w:t>KPM</w:t>
      </w:r>
      <w:r w:rsidR="006D5B43" w:rsidRPr="004566BE">
        <w:rPr>
          <w:spacing w:val="-4"/>
          <w:lang w:val="sq-AL"/>
        </w:rPr>
        <w:t>-ja</w:t>
      </w:r>
      <w:r w:rsidRPr="004566BE">
        <w:rPr>
          <w:spacing w:val="-4"/>
          <w:lang w:val="sq-AL"/>
        </w:rPr>
        <w:t xml:space="preserve"> kontrollon vlefshmërinë e përshkrimit të sistemit të menaxhimit dhe të kontrollit që formon bazën për përcaktimin e </w:t>
      </w:r>
      <w:r w:rsidR="001509F7" w:rsidRPr="004566BE">
        <w:rPr>
          <w:spacing w:val="-4"/>
          <w:lang w:val="sq-AL"/>
        </w:rPr>
        <w:t>a</w:t>
      </w:r>
      <w:r w:rsidRPr="004566BE">
        <w:rPr>
          <w:spacing w:val="-4"/>
          <w:lang w:val="sq-AL"/>
        </w:rPr>
        <w:t>utoriteteve të Programit sipas nenit 124</w:t>
      </w:r>
      <w:r w:rsidR="001509F7" w:rsidRPr="004566BE">
        <w:rPr>
          <w:spacing w:val="-4"/>
          <w:lang w:val="sq-AL"/>
        </w:rPr>
        <w:t>, pikës 2, të Rregullores (BE) n</w:t>
      </w:r>
      <w:r w:rsidRPr="004566BE">
        <w:rPr>
          <w:spacing w:val="-4"/>
          <w:lang w:val="sq-AL"/>
        </w:rPr>
        <w:t>r. 1303/2013.</w:t>
      </w:r>
    </w:p>
    <w:p w:rsidR="007461D7" w:rsidRPr="004566BE" w:rsidRDefault="007461D7" w:rsidP="007461D7">
      <w:pPr>
        <w:pStyle w:val="Paragrafi"/>
        <w:rPr>
          <w:spacing w:val="-4"/>
          <w:lang w:val="sq-AL"/>
        </w:rPr>
      </w:pPr>
      <w:r w:rsidRPr="004566BE">
        <w:rPr>
          <w:spacing w:val="-4"/>
          <w:lang w:val="sq-AL"/>
        </w:rPr>
        <w:t>AUTORITETI</w:t>
      </w:r>
      <w:r w:rsidR="001407AB" w:rsidRPr="004566BE">
        <w:rPr>
          <w:spacing w:val="-4"/>
          <w:lang w:val="sq-AL"/>
        </w:rPr>
        <w:t xml:space="preserve"> </w:t>
      </w:r>
      <w:r w:rsidRPr="004566BE">
        <w:rPr>
          <w:spacing w:val="-4"/>
          <w:lang w:val="sq-AL"/>
        </w:rPr>
        <w:t>MENAXHUES</w:t>
      </w:r>
    </w:p>
    <w:p w:rsidR="007461D7" w:rsidRPr="004566BE" w:rsidRDefault="007461D7" w:rsidP="007461D7">
      <w:pPr>
        <w:pStyle w:val="Paragrafi"/>
        <w:rPr>
          <w:spacing w:val="-4"/>
          <w:lang w:val="sq-AL"/>
        </w:rPr>
      </w:pPr>
      <w:r w:rsidRPr="004566BE">
        <w:rPr>
          <w:spacing w:val="-4"/>
          <w:lang w:val="sq-AL"/>
        </w:rPr>
        <w:t xml:space="preserve">Parimet e përgjithshme për marrëveshjet e menaxhimit dhe kontrollit specifikohen në nenin 72 të Rregullores (BE) </w:t>
      </w:r>
      <w:r w:rsidR="001975A8" w:rsidRPr="004566BE">
        <w:rPr>
          <w:spacing w:val="-4"/>
          <w:lang w:val="sq-AL"/>
        </w:rPr>
        <w:t>n</w:t>
      </w:r>
      <w:r w:rsidRPr="004566BE">
        <w:rPr>
          <w:spacing w:val="-4"/>
          <w:lang w:val="sq-AL"/>
        </w:rPr>
        <w:t>r. 1303/2013.</w:t>
      </w:r>
    </w:p>
    <w:p w:rsidR="007461D7" w:rsidRPr="004566BE" w:rsidRDefault="007461D7" w:rsidP="007461D7">
      <w:pPr>
        <w:pStyle w:val="Paragrafi"/>
        <w:rPr>
          <w:spacing w:val="-4"/>
          <w:lang w:val="sq-AL"/>
        </w:rPr>
      </w:pPr>
      <w:r w:rsidRPr="004566BE">
        <w:rPr>
          <w:spacing w:val="-4"/>
          <w:lang w:val="sq-AL"/>
        </w:rPr>
        <w:t>Autoriteti Menaxhues, i ndihmuar edhe nga Sekretariati i Përbashkët, është përgjegjës për menaxhimin dhe zbatimin e Programit të Bashkëpunimit në përputhje me parimet e menaxhimit të shëndoshë financiar. AM</w:t>
      </w:r>
      <w:r w:rsidR="00BE7806" w:rsidRPr="004566BE">
        <w:rPr>
          <w:spacing w:val="-4"/>
          <w:lang w:val="sq-AL"/>
        </w:rPr>
        <w:t>-ja</w:t>
      </w:r>
      <w:r w:rsidRPr="004566BE">
        <w:rPr>
          <w:spacing w:val="-4"/>
          <w:lang w:val="sq-AL"/>
        </w:rPr>
        <w:t xml:space="preserve"> kryen funksionet e përshkruara në</w:t>
      </w:r>
      <w:r w:rsidR="00BE7806" w:rsidRPr="004566BE">
        <w:rPr>
          <w:spacing w:val="-4"/>
          <w:lang w:val="sq-AL"/>
        </w:rPr>
        <w:t xml:space="preserve"> nenin 125 të Rregullores (BE) n</w:t>
      </w:r>
      <w:r w:rsidRPr="004566BE">
        <w:rPr>
          <w:spacing w:val="-4"/>
          <w:lang w:val="sq-AL"/>
        </w:rPr>
        <w:t>r. 1303/2013 dh</w:t>
      </w:r>
      <w:r w:rsidR="00BE7806" w:rsidRPr="004566BE">
        <w:rPr>
          <w:spacing w:val="-4"/>
          <w:lang w:val="sq-AL"/>
        </w:rPr>
        <w:t>e nenin 23 të Rregullores (BE) n</w:t>
      </w:r>
      <w:r w:rsidRPr="004566BE">
        <w:rPr>
          <w:spacing w:val="-4"/>
          <w:lang w:val="sq-AL"/>
        </w:rPr>
        <w:t>r. 1299/2013.</w:t>
      </w:r>
    </w:p>
    <w:p w:rsidR="007461D7" w:rsidRPr="004566BE" w:rsidRDefault="007461D7" w:rsidP="007461D7">
      <w:pPr>
        <w:pStyle w:val="Paragrafi"/>
        <w:rPr>
          <w:spacing w:val="-4"/>
          <w:lang w:val="sq-AL"/>
        </w:rPr>
      </w:pPr>
      <w:r w:rsidRPr="004566BE">
        <w:rPr>
          <w:spacing w:val="-4"/>
          <w:lang w:val="sq-AL"/>
        </w:rPr>
        <w:t>Veçanërisht, Autoriteti Menaxhues është përgjegjës për transmetimin e informacionit dhe të dhënave te Komiteti i Përbashkët i Monitorimit dhe te Komisioni E</w:t>
      </w:r>
      <w:r w:rsidR="003B5B88" w:rsidRPr="004566BE">
        <w:rPr>
          <w:spacing w:val="-4"/>
          <w:lang w:val="sq-AL"/>
        </w:rPr>
        <w:t>v</w:t>
      </w:r>
      <w:r w:rsidRPr="004566BE">
        <w:rPr>
          <w:spacing w:val="-4"/>
          <w:lang w:val="sq-AL"/>
        </w:rPr>
        <w:t xml:space="preserve">ropian, në veçanti të dhënat financiare dhe të dhënat në lidhje me indikatorët dhe eventet e rëndësishme që lidhen me zhvillimin e projekti, si dhe të dhënat në lidhje me ecurinë e Programit të Bashkëpunimit në arritjen e objektivave dhe rezultateve të tij. </w:t>
      </w:r>
    </w:p>
    <w:p w:rsidR="007461D7" w:rsidRPr="004566BE" w:rsidRDefault="007461D7" w:rsidP="007461D7">
      <w:pPr>
        <w:pStyle w:val="Paragrafi"/>
        <w:rPr>
          <w:spacing w:val="-4"/>
          <w:lang w:val="sq-AL"/>
        </w:rPr>
      </w:pPr>
      <w:r w:rsidRPr="004566BE">
        <w:rPr>
          <w:spacing w:val="-4"/>
          <w:lang w:val="sq-AL"/>
        </w:rPr>
        <w:t xml:space="preserve">Autoriteti Menaxhues vepron për të mirën e të gjithë Programit të Bashkëpunimit. </w:t>
      </w:r>
    </w:p>
    <w:p w:rsidR="007461D7" w:rsidRPr="004566BE" w:rsidRDefault="007461D7" w:rsidP="007461D7">
      <w:pPr>
        <w:pStyle w:val="Paragrafi"/>
        <w:rPr>
          <w:spacing w:val="-4"/>
          <w:lang w:val="sq-AL"/>
        </w:rPr>
      </w:pPr>
      <w:r w:rsidRPr="004566BE">
        <w:rPr>
          <w:spacing w:val="-4"/>
          <w:lang w:val="sq-AL"/>
        </w:rPr>
        <w:t>Në zbatimin e detyrave të tij Autoriteti Menaxhues vepron në përputhje të plotë me dispozitat ligjore, institucionale dhe financiare italiane.</w:t>
      </w:r>
    </w:p>
    <w:p w:rsidR="007461D7" w:rsidRPr="004566BE" w:rsidRDefault="007461D7" w:rsidP="007461D7">
      <w:pPr>
        <w:pStyle w:val="Paragrafi"/>
        <w:rPr>
          <w:spacing w:val="-4"/>
          <w:lang w:val="sq-AL"/>
        </w:rPr>
      </w:pPr>
      <w:r w:rsidRPr="004566BE">
        <w:rPr>
          <w:spacing w:val="-4"/>
          <w:lang w:val="sq-AL"/>
        </w:rPr>
        <w:t>Autoriteti Menaxhues, në marrëveshje me vendet pjesëmarrëse në Programin e Bashkëpunimit, ngre Sekretariatin e Përbashkët, siç parashikohet në kapitullin 5.2.</w:t>
      </w:r>
    </w:p>
    <w:p w:rsidR="007461D7" w:rsidRPr="004566BE" w:rsidRDefault="007461D7" w:rsidP="007461D7">
      <w:pPr>
        <w:pStyle w:val="Paragrafi"/>
        <w:rPr>
          <w:spacing w:val="-4"/>
          <w:lang w:val="sq-AL"/>
        </w:rPr>
      </w:pPr>
      <w:r w:rsidRPr="004566BE">
        <w:rPr>
          <w:spacing w:val="-4"/>
          <w:lang w:val="sq-AL"/>
        </w:rPr>
        <w:t>Bazuar në parimet e efikasitetit dhe angazhimit, një zyrë e dedikuar në Departamentin e Mesdheut - Zyrën e Bashkëpunimit Ndërrajonal</w:t>
      </w:r>
      <w:r w:rsidR="001407AB" w:rsidRPr="004566BE">
        <w:rPr>
          <w:spacing w:val="-4"/>
          <w:lang w:val="sq-AL"/>
        </w:rPr>
        <w:t xml:space="preserve"> </w:t>
      </w:r>
      <w:r w:rsidR="0068085A" w:rsidRPr="004566BE">
        <w:rPr>
          <w:spacing w:val="-4"/>
          <w:lang w:val="sq-AL"/>
        </w:rPr>
        <w:t>dhe Ev</w:t>
      </w:r>
      <w:r w:rsidRPr="004566BE">
        <w:rPr>
          <w:spacing w:val="-4"/>
          <w:lang w:val="sq-AL"/>
        </w:rPr>
        <w:t>ropës Juglindore - siguron zbatimin e detyrave të AM</w:t>
      </w:r>
      <w:r w:rsidR="0068085A" w:rsidRPr="004566BE">
        <w:rPr>
          <w:spacing w:val="-4"/>
          <w:lang w:val="sq-AL"/>
        </w:rPr>
        <w:t>-s</w:t>
      </w:r>
      <w:r w:rsidR="0068085A" w:rsidRPr="004566BE">
        <w:rPr>
          <w:spacing w:val="-4"/>
          <w:lang w:val="sq-AL" w:eastAsia="sq-AL"/>
        </w:rPr>
        <w:t>ë</w:t>
      </w:r>
      <w:r w:rsidRPr="004566BE">
        <w:rPr>
          <w:spacing w:val="-4"/>
          <w:lang w:val="sq-AL"/>
        </w:rPr>
        <w:t>, duke përfshirë edhe përfshirjen efektive të stafit dhe shërbimeve, sipas organizatës administrative rajonale. Për çështjet administrative dhe financiare Autoriteti Menaxhues mbështetet nga stafi i brendshëm rajonal dhe nga Njësia e jashtme e Asistencës Teknike.</w:t>
      </w:r>
    </w:p>
    <w:p w:rsidR="007461D7" w:rsidRPr="004566BE" w:rsidRDefault="007461D7" w:rsidP="007461D7">
      <w:pPr>
        <w:pStyle w:val="Paragrafi"/>
        <w:rPr>
          <w:spacing w:val="-4"/>
          <w:lang w:val="sq-AL"/>
        </w:rPr>
      </w:pPr>
      <w:r w:rsidRPr="004566BE">
        <w:rPr>
          <w:spacing w:val="-4"/>
          <w:lang w:val="sq-AL"/>
        </w:rPr>
        <w:t>Duke iu referuar marrëdhënieve dhe roleve përkatëse të Autoritetit Menaxhues dhe Komitetit të Përbashkët të Monitorimit të Programit, AM</w:t>
      </w:r>
      <w:r w:rsidR="00C05A1B" w:rsidRPr="004566BE">
        <w:rPr>
          <w:spacing w:val="-4"/>
          <w:lang w:val="sq-AL"/>
        </w:rPr>
        <w:t>-ja</w:t>
      </w:r>
      <w:r w:rsidRPr="004566BE">
        <w:rPr>
          <w:spacing w:val="-4"/>
          <w:lang w:val="sq-AL"/>
        </w:rPr>
        <w:t xml:space="preserve"> do të garantojë që KPM të kryejë dhe zbatojë detyrat dhe pë</w:t>
      </w:r>
      <w:r w:rsidR="00087AA8" w:rsidRPr="004566BE">
        <w:rPr>
          <w:spacing w:val="-4"/>
          <w:lang w:val="sq-AL"/>
        </w:rPr>
        <w:t>rgjegjësitë e tij në pajtim me r</w:t>
      </w:r>
      <w:r w:rsidRPr="004566BE">
        <w:rPr>
          <w:spacing w:val="-4"/>
          <w:lang w:val="sq-AL"/>
        </w:rPr>
        <w:t>regulloret e BE-së dhe Rregulloret Zbatuese të IPA-s.</w:t>
      </w:r>
    </w:p>
    <w:p w:rsidR="007461D7" w:rsidRPr="004566BE" w:rsidRDefault="007461D7" w:rsidP="007461D7">
      <w:pPr>
        <w:pStyle w:val="Paragrafi"/>
        <w:rPr>
          <w:spacing w:val="-4"/>
          <w:lang w:val="sq-AL"/>
        </w:rPr>
      </w:pPr>
      <w:r w:rsidRPr="004566BE">
        <w:rPr>
          <w:spacing w:val="-4"/>
          <w:lang w:val="sq-AL"/>
        </w:rPr>
        <w:t>AM</w:t>
      </w:r>
      <w:r w:rsidR="00C05A1B" w:rsidRPr="004566BE">
        <w:rPr>
          <w:spacing w:val="-4"/>
          <w:lang w:val="sq-AL"/>
        </w:rPr>
        <w:t>-ja</w:t>
      </w:r>
      <w:r w:rsidRPr="004566BE">
        <w:rPr>
          <w:spacing w:val="-4"/>
          <w:lang w:val="sq-AL"/>
        </w:rPr>
        <w:t xml:space="preserve"> do të sigurojë të gjitha mjetet e nevojshme që e lejojnë KPM</w:t>
      </w:r>
      <w:r w:rsidR="00C05A1B" w:rsidRPr="004566BE">
        <w:rPr>
          <w:spacing w:val="-4"/>
          <w:lang w:val="sq-AL"/>
        </w:rPr>
        <w:t>-n</w:t>
      </w:r>
      <w:r w:rsidR="00C05A1B" w:rsidRPr="004566BE">
        <w:rPr>
          <w:spacing w:val="-4"/>
          <w:lang w:val="sq-AL" w:eastAsia="sq-AL"/>
        </w:rPr>
        <w:t>ë</w:t>
      </w:r>
      <w:r w:rsidRPr="004566BE">
        <w:rPr>
          <w:spacing w:val="-4"/>
          <w:lang w:val="sq-AL"/>
        </w:rPr>
        <w:t xml:space="preserve"> të formulojë rekomandime për zbatimin e Programit dhe do të sigurojë reagim të shpejtë për masat konkrete të miratuara si rrjedhojë.</w:t>
      </w:r>
    </w:p>
    <w:p w:rsidR="007461D7" w:rsidRPr="004566BE" w:rsidRDefault="007461D7" w:rsidP="007461D7">
      <w:pPr>
        <w:pStyle w:val="Paragrafi"/>
        <w:rPr>
          <w:spacing w:val="-4"/>
          <w:lang w:val="sq-AL"/>
        </w:rPr>
      </w:pPr>
      <w:r w:rsidRPr="004566BE">
        <w:rPr>
          <w:spacing w:val="-4"/>
          <w:lang w:val="sq-AL"/>
        </w:rPr>
        <w:t>Për më tepër, AM</w:t>
      </w:r>
      <w:r w:rsidR="00947517" w:rsidRPr="004566BE">
        <w:rPr>
          <w:spacing w:val="-4"/>
          <w:lang w:val="sq-AL"/>
        </w:rPr>
        <w:t>-ja</w:t>
      </w:r>
      <w:r w:rsidRPr="004566BE">
        <w:rPr>
          <w:spacing w:val="-4"/>
          <w:lang w:val="sq-AL"/>
        </w:rPr>
        <w:t>:</w:t>
      </w:r>
    </w:p>
    <w:p w:rsidR="007461D7" w:rsidRPr="004566BE" w:rsidRDefault="00FE2537" w:rsidP="007461D7">
      <w:pPr>
        <w:pStyle w:val="Paragrafi"/>
        <w:rPr>
          <w:spacing w:val="-4"/>
          <w:lang w:val="sq-AL"/>
        </w:rPr>
      </w:pPr>
      <w:r w:rsidRPr="004566BE">
        <w:rPr>
          <w:spacing w:val="-4"/>
          <w:lang w:val="sq-AL"/>
        </w:rPr>
        <w:t>-</w:t>
      </w:r>
      <w:r w:rsidR="007461D7" w:rsidRPr="004566BE">
        <w:rPr>
          <w:spacing w:val="-4"/>
          <w:lang w:val="sq-AL"/>
        </w:rPr>
        <w:t xml:space="preserve"> promovon sinergjitë dhe garanton koordinimin e bashkëpunimit territorial të BE-së dhe programet e</w:t>
      </w:r>
      <w:r w:rsidR="001407AB" w:rsidRPr="004566BE">
        <w:rPr>
          <w:spacing w:val="-4"/>
          <w:lang w:val="sq-AL"/>
        </w:rPr>
        <w:t xml:space="preserve"> </w:t>
      </w:r>
      <w:r w:rsidR="007461D7" w:rsidRPr="004566BE">
        <w:rPr>
          <w:spacing w:val="-4"/>
          <w:lang w:val="sq-AL"/>
        </w:rPr>
        <w:t>tjera të zhvillimit të BE-së të financuara nga Fondi E</w:t>
      </w:r>
      <w:r w:rsidR="00294319" w:rsidRPr="004566BE">
        <w:rPr>
          <w:spacing w:val="-4"/>
          <w:lang w:val="sq-AL"/>
        </w:rPr>
        <w:t>v</w:t>
      </w:r>
      <w:r w:rsidR="007461D7" w:rsidRPr="004566BE">
        <w:rPr>
          <w:spacing w:val="-4"/>
          <w:lang w:val="sq-AL"/>
        </w:rPr>
        <w:t>ropian për Zhvillim Rajonal (ERDF), Fondi Social E</w:t>
      </w:r>
      <w:r w:rsidR="00294319" w:rsidRPr="004566BE">
        <w:rPr>
          <w:spacing w:val="-4"/>
          <w:lang w:val="sq-AL"/>
        </w:rPr>
        <w:t>vropian (ESF), Fondi Bujqësor Ev</w:t>
      </w:r>
      <w:r w:rsidR="007461D7" w:rsidRPr="004566BE">
        <w:rPr>
          <w:spacing w:val="-4"/>
          <w:lang w:val="sq-AL"/>
        </w:rPr>
        <w:t xml:space="preserve">ropian për </w:t>
      </w:r>
      <w:r w:rsidR="00784762" w:rsidRPr="004566BE">
        <w:rPr>
          <w:spacing w:val="-4"/>
          <w:lang w:val="sq-AL"/>
        </w:rPr>
        <w:t>Zhvillim Rural (EAFRD), Fondi Ev</w:t>
      </w:r>
      <w:r w:rsidR="007461D7" w:rsidRPr="004566BE">
        <w:rPr>
          <w:spacing w:val="-4"/>
          <w:lang w:val="sq-AL"/>
        </w:rPr>
        <w:t>ropian Detar dhe i Peshkimit (EMFF), IPA, si edhe instituci</w:t>
      </w:r>
      <w:r w:rsidR="00784762" w:rsidRPr="004566BE">
        <w:rPr>
          <w:spacing w:val="-4"/>
          <w:lang w:val="sq-AL"/>
        </w:rPr>
        <w:t>onet dhe politikat në nivelin ev</w:t>
      </w:r>
      <w:r w:rsidR="007461D7" w:rsidRPr="004566BE">
        <w:rPr>
          <w:spacing w:val="-4"/>
          <w:lang w:val="sq-AL"/>
        </w:rPr>
        <w:t>ropian, kombëtar, rajonal dhe lokal;</w:t>
      </w:r>
    </w:p>
    <w:p w:rsidR="007461D7" w:rsidRPr="004566BE" w:rsidRDefault="00FE2537" w:rsidP="007461D7">
      <w:pPr>
        <w:pStyle w:val="Paragrafi"/>
        <w:rPr>
          <w:spacing w:val="-4"/>
          <w:lang w:val="sq-AL"/>
        </w:rPr>
      </w:pPr>
      <w:r w:rsidRPr="004566BE">
        <w:rPr>
          <w:spacing w:val="-4"/>
          <w:lang w:val="sq-AL"/>
        </w:rPr>
        <w:t>-</w:t>
      </w:r>
      <w:r w:rsidR="007461D7" w:rsidRPr="004566BE">
        <w:rPr>
          <w:spacing w:val="-4"/>
          <w:lang w:val="sq-AL"/>
        </w:rPr>
        <w:t xml:space="preserve"> i kushton vëmendje </w:t>
      </w:r>
      <w:r w:rsidR="00296A91" w:rsidRPr="004566BE">
        <w:rPr>
          <w:spacing w:val="-4"/>
          <w:lang w:val="sq-AL"/>
        </w:rPr>
        <w:t>zhvillimit të strategjive makro</w:t>
      </w:r>
      <w:r w:rsidR="007461D7" w:rsidRPr="004566BE">
        <w:rPr>
          <w:spacing w:val="-4"/>
          <w:lang w:val="sq-AL"/>
        </w:rPr>
        <w:t>rajonale të Mesdheut dhe rajonit të Adriatikut dhe të Jonit, duke siguruar koherencën në rrugët e zhvillimit territorial të parashikuara këtu;</w:t>
      </w:r>
    </w:p>
    <w:p w:rsidR="007461D7" w:rsidRPr="004566BE" w:rsidRDefault="00FE2537" w:rsidP="007461D7">
      <w:pPr>
        <w:pStyle w:val="Paragrafi"/>
        <w:rPr>
          <w:spacing w:val="-4"/>
          <w:lang w:val="sq-AL"/>
        </w:rPr>
      </w:pPr>
      <w:r w:rsidRPr="004566BE">
        <w:rPr>
          <w:spacing w:val="-4"/>
          <w:lang w:val="sq-AL"/>
        </w:rPr>
        <w:t>-</w:t>
      </w:r>
      <w:r w:rsidR="007461D7" w:rsidRPr="004566BE">
        <w:rPr>
          <w:spacing w:val="-4"/>
          <w:lang w:val="sq-AL"/>
        </w:rPr>
        <w:t xml:space="preserve"> respekton vlerat në aspektin e qëndrueshmërisë mjedisore, mundësitë e barabarta, mosdiskriminimin,</w:t>
      </w:r>
      <w:r w:rsidR="001407AB" w:rsidRPr="004566BE">
        <w:rPr>
          <w:spacing w:val="-4"/>
          <w:lang w:val="sq-AL"/>
        </w:rPr>
        <w:t xml:space="preserve"> </w:t>
      </w:r>
      <w:r w:rsidR="007461D7" w:rsidRPr="004566BE">
        <w:rPr>
          <w:spacing w:val="-4"/>
          <w:lang w:val="sq-AL"/>
        </w:rPr>
        <w:t>të drejtat e njeriut, si edhe objektiv</w:t>
      </w:r>
      <w:r w:rsidR="006D4D49" w:rsidRPr="004566BE">
        <w:rPr>
          <w:spacing w:val="-4"/>
          <w:lang w:val="sq-AL"/>
        </w:rPr>
        <w:t>at e Strategjisë së Bashkimit Ev</w:t>
      </w:r>
      <w:r w:rsidR="007461D7" w:rsidRPr="004566BE">
        <w:rPr>
          <w:spacing w:val="-4"/>
          <w:lang w:val="sq-AL"/>
        </w:rPr>
        <w:t>ropian 2020;</w:t>
      </w:r>
    </w:p>
    <w:p w:rsidR="007461D7" w:rsidRPr="004566BE" w:rsidRDefault="00FE2537" w:rsidP="007461D7">
      <w:pPr>
        <w:pStyle w:val="Paragrafi"/>
        <w:rPr>
          <w:spacing w:val="-4"/>
          <w:lang w:val="sq-AL"/>
        </w:rPr>
      </w:pPr>
      <w:r w:rsidRPr="004566BE">
        <w:rPr>
          <w:spacing w:val="-4"/>
          <w:lang w:val="sq-AL"/>
        </w:rPr>
        <w:t>-</w:t>
      </w:r>
      <w:r w:rsidR="001407AB" w:rsidRPr="004566BE">
        <w:rPr>
          <w:spacing w:val="-4"/>
          <w:lang w:val="sq-AL"/>
        </w:rPr>
        <w:t xml:space="preserve"> </w:t>
      </w:r>
      <w:r w:rsidR="007461D7" w:rsidRPr="004566BE">
        <w:rPr>
          <w:spacing w:val="-4"/>
          <w:lang w:val="sq-AL"/>
        </w:rPr>
        <w:t>vepron duke respektuar parimet e përgjiths</w:t>
      </w:r>
      <w:r w:rsidR="00B662AE" w:rsidRPr="004566BE">
        <w:rPr>
          <w:spacing w:val="-4"/>
          <w:lang w:val="sq-AL"/>
        </w:rPr>
        <w:t>hme dhe politikat e Bashkimit Ev</w:t>
      </w:r>
      <w:r w:rsidR="007461D7" w:rsidRPr="004566BE">
        <w:rPr>
          <w:spacing w:val="-4"/>
          <w:lang w:val="sq-AL"/>
        </w:rPr>
        <w:t>ropian, si prokurimi publik dhe rregullat e konkurrencës, çështjet e mjedisit, barazisë dhe mos diskriminimit me qëllim për të synuar thirrjet</w:t>
      </w:r>
      <w:r w:rsidR="001407AB" w:rsidRPr="004566BE">
        <w:rPr>
          <w:spacing w:val="-4"/>
          <w:lang w:val="sq-AL"/>
        </w:rPr>
        <w:t xml:space="preserve"> </w:t>
      </w:r>
      <w:r w:rsidR="007461D7" w:rsidRPr="004566BE">
        <w:rPr>
          <w:spacing w:val="-4"/>
          <w:lang w:val="sq-AL"/>
        </w:rPr>
        <w:t>për propozime në përputhje me prioritetet e Programit të Bashkëpunimit për të përmbushur nevojat reale dhe interesat e territoreve, si dhe për gjenerimin e vlerës së shtuar dhe projekte të qëndrueshme;</w:t>
      </w:r>
    </w:p>
    <w:p w:rsidR="007461D7" w:rsidRPr="004566BE" w:rsidRDefault="00FE2537" w:rsidP="007461D7">
      <w:pPr>
        <w:pStyle w:val="Paragrafi"/>
        <w:rPr>
          <w:spacing w:val="-4"/>
          <w:lang w:val="sq-AL"/>
        </w:rPr>
      </w:pPr>
      <w:r w:rsidRPr="004566BE">
        <w:rPr>
          <w:spacing w:val="-4"/>
          <w:lang w:val="sq-AL"/>
        </w:rPr>
        <w:t>-</w:t>
      </w:r>
      <w:r w:rsidR="007461D7" w:rsidRPr="004566BE">
        <w:rPr>
          <w:spacing w:val="-4"/>
          <w:lang w:val="sq-AL"/>
        </w:rPr>
        <w:t xml:space="preserve"> optimizon (ose përdor efektivisht) burimet financiare, njerëzore dhe kohën në një mënyrë plotësisht transparente.</w:t>
      </w:r>
    </w:p>
    <w:p w:rsidR="007461D7" w:rsidRPr="004566BE" w:rsidRDefault="007461D7" w:rsidP="007461D7">
      <w:pPr>
        <w:pStyle w:val="Paragrafi"/>
        <w:rPr>
          <w:spacing w:val="-4"/>
          <w:lang w:val="sq-AL"/>
        </w:rPr>
      </w:pPr>
      <w:r w:rsidRPr="004566BE">
        <w:rPr>
          <w:spacing w:val="-4"/>
          <w:lang w:val="sq-AL"/>
        </w:rPr>
        <w:t>VERIFIKIMET E MENJËHERSHME NË VEND</w:t>
      </w:r>
    </w:p>
    <w:p w:rsidR="007461D7" w:rsidRPr="004566BE" w:rsidRDefault="007461D7" w:rsidP="007461D7">
      <w:pPr>
        <w:pStyle w:val="Paragrafi"/>
        <w:rPr>
          <w:spacing w:val="-4"/>
          <w:lang w:val="sq-AL"/>
        </w:rPr>
      </w:pPr>
      <w:r w:rsidRPr="004566BE">
        <w:rPr>
          <w:spacing w:val="-4"/>
          <w:lang w:val="sq-AL"/>
        </w:rPr>
        <w:t xml:space="preserve">Për të garantuar kontrollin e cilësisë, Autoriteti Menaxhues, në përputhje me nenin 125, pika 5, shkronja </w:t>
      </w:r>
      <w:r w:rsidR="004B0AEE" w:rsidRPr="004566BE">
        <w:rPr>
          <w:spacing w:val="-4"/>
          <w:lang w:val="sq-AL"/>
        </w:rPr>
        <w:t>“</w:t>
      </w:r>
      <w:r w:rsidRPr="004566BE">
        <w:rPr>
          <w:spacing w:val="-4"/>
          <w:lang w:val="sq-AL"/>
        </w:rPr>
        <w:t>b</w:t>
      </w:r>
      <w:r w:rsidR="004B0AEE" w:rsidRPr="004566BE">
        <w:rPr>
          <w:spacing w:val="-4"/>
          <w:lang w:val="sq-AL"/>
        </w:rPr>
        <w:t>”</w:t>
      </w:r>
      <w:r w:rsidR="000E0ECA" w:rsidRPr="004566BE">
        <w:rPr>
          <w:spacing w:val="-4"/>
          <w:lang w:val="sq-AL"/>
        </w:rPr>
        <w:t xml:space="preserve"> të Rregullores (BE) n</w:t>
      </w:r>
      <w:r w:rsidRPr="004566BE">
        <w:rPr>
          <w:spacing w:val="-4"/>
          <w:lang w:val="sq-AL"/>
        </w:rPr>
        <w:t>r. 1303/2013, kryen verifikimet e menjëhershme (në vend) në nivelin e përfituesve. Shpeshtësia dhe mbulimi i verifikimeve në vend është në proporcion me vlerën e mbështetjes publike ndaj projekt-propozimit dhe nivelit të rrezikut të identifikuar dhe auditimeve nga Autoriteti i Auditimit për sistemin e menaxhimit dhe kontrollit, si një e tërë. Autoriteti Menaxhues harton dhe, sapo të miratohet nga Komiteti i Përbashkët Monitorues, zbaton kriteret për të përcaktuar intensitetin e verifikimeve.</w:t>
      </w:r>
    </w:p>
    <w:p w:rsidR="007461D7" w:rsidRPr="004566BE" w:rsidRDefault="007461D7" w:rsidP="007461D7">
      <w:pPr>
        <w:pStyle w:val="Paragrafi"/>
        <w:rPr>
          <w:spacing w:val="-4"/>
          <w:lang w:val="sq-AL"/>
        </w:rPr>
      </w:pPr>
      <w:r w:rsidRPr="004566BE">
        <w:rPr>
          <w:spacing w:val="-4"/>
          <w:lang w:val="sq-AL"/>
        </w:rPr>
        <w:t>AUTORITETI</w:t>
      </w:r>
      <w:r w:rsidR="001407AB" w:rsidRPr="004566BE">
        <w:rPr>
          <w:spacing w:val="-4"/>
          <w:lang w:val="sq-AL"/>
        </w:rPr>
        <w:t xml:space="preserve"> </w:t>
      </w:r>
      <w:r w:rsidR="006266DB" w:rsidRPr="004566BE">
        <w:rPr>
          <w:spacing w:val="-4"/>
          <w:lang w:val="sq-AL"/>
        </w:rPr>
        <w:t>CERTIFI</w:t>
      </w:r>
      <w:r w:rsidRPr="004566BE">
        <w:rPr>
          <w:spacing w:val="-4"/>
          <w:lang w:val="sq-AL"/>
        </w:rPr>
        <w:t>KUES</w:t>
      </w:r>
    </w:p>
    <w:p w:rsidR="007461D7" w:rsidRPr="004566BE" w:rsidRDefault="007461D7" w:rsidP="007461D7">
      <w:pPr>
        <w:pStyle w:val="Paragrafi"/>
        <w:rPr>
          <w:spacing w:val="-4"/>
          <w:lang w:val="sq-AL"/>
        </w:rPr>
      </w:pPr>
      <w:r w:rsidRPr="004566BE">
        <w:rPr>
          <w:spacing w:val="-4"/>
          <w:lang w:val="sq-AL"/>
        </w:rPr>
        <w:t>Autoriteti Certifikues, sipa</w:t>
      </w:r>
      <w:r w:rsidR="002B3940" w:rsidRPr="004566BE">
        <w:rPr>
          <w:spacing w:val="-4"/>
          <w:lang w:val="sq-AL"/>
        </w:rPr>
        <w:t>s nenit 24 të Rregullores (BE) n</w:t>
      </w:r>
      <w:r w:rsidRPr="004566BE">
        <w:rPr>
          <w:spacing w:val="-4"/>
          <w:lang w:val="sq-AL"/>
        </w:rPr>
        <w:t>r. 1299/2013, kryen funksionet e parashikuara në</w:t>
      </w:r>
      <w:r w:rsidR="002B3940" w:rsidRPr="004566BE">
        <w:rPr>
          <w:spacing w:val="-4"/>
          <w:lang w:val="sq-AL"/>
        </w:rPr>
        <w:t xml:space="preserve"> nenin 126 të Rregullores (BE) n</w:t>
      </w:r>
      <w:r w:rsidRPr="004566BE">
        <w:rPr>
          <w:spacing w:val="-4"/>
          <w:lang w:val="sq-AL"/>
        </w:rPr>
        <w:t>r. 1303/2013.</w:t>
      </w:r>
    </w:p>
    <w:p w:rsidR="007461D7" w:rsidRPr="004566BE" w:rsidRDefault="007461D7" w:rsidP="00F22425">
      <w:pPr>
        <w:pStyle w:val="Paragrafi"/>
        <w:rPr>
          <w:spacing w:val="-4"/>
          <w:lang w:val="sq-AL"/>
        </w:rPr>
      </w:pPr>
      <w:r w:rsidRPr="004566BE">
        <w:rPr>
          <w:spacing w:val="-4"/>
          <w:lang w:val="sq-AL"/>
        </w:rPr>
        <w:t>Në veçanti, Autoriteti Certifikues është përgjegjës për hartimin dhe do</w:t>
      </w:r>
      <w:r w:rsidR="00F22425" w:rsidRPr="004566BE">
        <w:rPr>
          <w:spacing w:val="-4"/>
          <w:lang w:val="sq-AL"/>
        </w:rPr>
        <w:t xml:space="preserve">rëzimin e aplikimeve të pagesës së </w:t>
      </w:r>
      <w:r w:rsidRPr="004566BE">
        <w:rPr>
          <w:spacing w:val="-4"/>
          <w:lang w:val="sq-AL"/>
        </w:rPr>
        <w:t>Komisionit dhe që vërteton se këto rezultojnë/rrjedhin nga sisteme të besueshme të kontabilitetit, dhe janë të bazuara në dokumente të verifikueshme mbështetëse, si dhe kanë qenë subjekt i verifikimeve nga ana e Autoritetit Menaxhues përpara se të dërgohen te Komisioni.</w:t>
      </w:r>
    </w:p>
    <w:p w:rsidR="007461D7" w:rsidRPr="004566BE" w:rsidRDefault="007461D7" w:rsidP="007461D7">
      <w:pPr>
        <w:pStyle w:val="Paragrafi"/>
        <w:rPr>
          <w:spacing w:val="-4"/>
          <w:lang w:val="sq-AL"/>
        </w:rPr>
      </w:pPr>
      <w:r w:rsidRPr="004566BE">
        <w:rPr>
          <w:spacing w:val="-4"/>
          <w:lang w:val="sq-AL"/>
        </w:rPr>
        <w:t>Autoriteti Certifikues është</w:t>
      </w:r>
      <w:r w:rsidR="00F6705B" w:rsidRPr="004566BE">
        <w:rPr>
          <w:spacing w:val="-4"/>
          <w:lang w:val="sq-AL"/>
        </w:rPr>
        <w:t>,</w:t>
      </w:r>
      <w:r w:rsidRPr="004566BE">
        <w:rPr>
          <w:spacing w:val="-4"/>
          <w:lang w:val="sq-AL"/>
        </w:rPr>
        <w:t xml:space="preserve"> gjithashtu</w:t>
      </w:r>
      <w:r w:rsidR="00F6705B" w:rsidRPr="004566BE">
        <w:rPr>
          <w:spacing w:val="-4"/>
          <w:lang w:val="sq-AL"/>
        </w:rPr>
        <w:t>,</w:t>
      </w:r>
      <w:r w:rsidRPr="004566BE">
        <w:rPr>
          <w:spacing w:val="-4"/>
          <w:lang w:val="sq-AL"/>
        </w:rPr>
        <w:t xml:space="preserve"> përgjegjës për hartimin e llogarive vjetore, që vërtetojnë plotësinë, saktësinë dhe vërtetësinë e këtyre llogarive dhe se shpenzimet regjistrohen në llogaritë në përputhje me rregullat e aplikueshme të BE-së dhe ato kombëtare, dhe që lindin/shkaktohen nga propozimet e projekteve të zgjedhura për financim në përputhje me kriteret e zbatueshme për Programin e Bashkëpunimit, që përputhen me rregullat e BE-së dhe ato kombëtare.</w:t>
      </w:r>
    </w:p>
    <w:p w:rsidR="007461D7" w:rsidRPr="004566BE" w:rsidRDefault="007461D7" w:rsidP="007461D7">
      <w:pPr>
        <w:pStyle w:val="Paragrafi"/>
        <w:rPr>
          <w:spacing w:val="-4"/>
          <w:lang w:val="sq-AL"/>
        </w:rPr>
      </w:pPr>
      <w:r w:rsidRPr="004566BE">
        <w:rPr>
          <w:spacing w:val="-4"/>
          <w:lang w:val="sq-AL"/>
        </w:rPr>
        <w:t>Vëmendje e veçantë i kushtohet projektimit dhe zbatimit të</w:t>
      </w:r>
      <w:r w:rsidR="001407AB" w:rsidRPr="004566BE">
        <w:rPr>
          <w:spacing w:val="-4"/>
          <w:lang w:val="sq-AL"/>
        </w:rPr>
        <w:t xml:space="preserve"> </w:t>
      </w:r>
      <w:r w:rsidRPr="004566BE">
        <w:rPr>
          <w:spacing w:val="-4"/>
          <w:lang w:val="sq-AL"/>
        </w:rPr>
        <w:t>instrumentit të TIK</w:t>
      </w:r>
      <w:r w:rsidR="00900400" w:rsidRPr="004566BE">
        <w:rPr>
          <w:spacing w:val="-4"/>
          <w:lang w:val="sq-AL"/>
        </w:rPr>
        <w:t>-ut</w:t>
      </w:r>
      <w:r w:rsidRPr="004566BE">
        <w:rPr>
          <w:spacing w:val="-4"/>
          <w:lang w:val="sq-AL"/>
        </w:rPr>
        <w:t xml:space="preserve"> për Menaxhimin dhe Monitorimin që do të përdoret, ndër të tjera, për mbështetjen e Autoritetit Certifikues në kryerjen e funksioneve të tij të veçanta, në mënyrë që të garantohet shkëmbimi elektronik i të dhënave mes Autoriteteve të Programit.</w:t>
      </w:r>
    </w:p>
    <w:p w:rsidR="007461D7" w:rsidRPr="004566BE" w:rsidRDefault="007461D7" w:rsidP="007461D7">
      <w:pPr>
        <w:pStyle w:val="Paragrafi"/>
        <w:rPr>
          <w:spacing w:val="-4"/>
          <w:lang w:val="sq-AL"/>
        </w:rPr>
      </w:pPr>
      <w:r w:rsidRPr="004566BE">
        <w:rPr>
          <w:spacing w:val="-4"/>
          <w:lang w:val="sq-AL"/>
        </w:rPr>
        <w:t>Në mënyrë që të përmbushë detyrat e tij, Autoriteti Certifikues mbështetet nga stafi i brendshëm rajonal dhe nga Njësia e jashtme e Asistencës Teknike</w:t>
      </w:r>
      <w:r w:rsidR="00A235A4" w:rsidRPr="004566BE">
        <w:rPr>
          <w:spacing w:val="-4"/>
          <w:lang w:val="sq-AL"/>
        </w:rPr>
        <w:t>.</w:t>
      </w:r>
    </w:p>
    <w:p w:rsidR="007461D7" w:rsidRPr="004566BE" w:rsidRDefault="007461D7" w:rsidP="007461D7">
      <w:pPr>
        <w:pStyle w:val="Paragrafi"/>
        <w:rPr>
          <w:spacing w:val="-4"/>
          <w:lang w:val="sq-AL"/>
        </w:rPr>
      </w:pPr>
      <w:r w:rsidRPr="004566BE">
        <w:rPr>
          <w:spacing w:val="-4"/>
          <w:lang w:val="sq-AL"/>
        </w:rPr>
        <w:t>AUTORITETI</w:t>
      </w:r>
      <w:r w:rsidR="001407AB" w:rsidRPr="004566BE">
        <w:rPr>
          <w:spacing w:val="-4"/>
          <w:lang w:val="sq-AL"/>
        </w:rPr>
        <w:t xml:space="preserve"> </w:t>
      </w:r>
      <w:r w:rsidRPr="004566BE">
        <w:rPr>
          <w:spacing w:val="-4"/>
          <w:lang w:val="sq-AL"/>
        </w:rPr>
        <w:t>i</w:t>
      </w:r>
      <w:r w:rsidR="001407AB" w:rsidRPr="004566BE">
        <w:rPr>
          <w:spacing w:val="-4"/>
          <w:lang w:val="sq-AL"/>
        </w:rPr>
        <w:t xml:space="preserve"> </w:t>
      </w:r>
      <w:r w:rsidRPr="004566BE">
        <w:rPr>
          <w:spacing w:val="-4"/>
          <w:lang w:val="sq-AL"/>
        </w:rPr>
        <w:t>AUDITIMIT</w:t>
      </w:r>
    </w:p>
    <w:p w:rsidR="007461D7" w:rsidRPr="004566BE" w:rsidRDefault="007461D7" w:rsidP="007461D7">
      <w:pPr>
        <w:pStyle w:val="Paragrafi"/>
        <w:rPr>
          <w:spacing w:val="-4"/>
          <w:lang w:val="sq-AL"/>
        </w:rPr>
      </w:pPr>
      <w:r w:rsidRPr="004566BE">
        <w:rPr>
          <w:spacing w:val="-4"/>
          <w:lang w:val="sq-AL"/>
        </w:rPr>
        <w:t>Autoriteti i Auditimit kryen funksionet e tij në përputhje me nenet 123, 124, 1</w:t>
      </w:r>
      <w:r w:rsidR="00A235A4" w:rsidRPr="004566BE">
        <w:rPr>
          <w:spacing w:val="-4"/>
          <w:lang w:val="sq-AL"/>
        </w:rPr>
        <w:t>27 dhe 128 të Rregullores (BE) n</w:t>
      </w:r>
      <w:r w:rsidRPr="004566BE">
        <w:rPr>
          <w:spacing w:val="-4"/>
          <w:lang w:val="sq-AL"/>
        </w:rPr>
        <w:t>r. 1303/2013 dhe të neneve</w:t>
      </w:r>
      <w:r w:rsidR="00A235A4" w:rsidRPr="004566BE">
        <w:rPr>
          <w:spacing w:val="-4"/>
          <w:lang w:val="sq-AL"/>
        </w:rPr>
        <w:t xml:space="preserve"> 21 dhe 25 të Rregullores (BE) n</w:t>
      </w:r>
      <w:r w:rsidRPr="004566BE">
        <w:rPr>
          <w:spacing w:val="-4"/>
          <w:lang w:val="sq-AL"/>
        </w:rPr>
        <w:t>r. 1299/2013.</w:t>
      </w:r>
    </w:p>
    <w:p w:rsidR="007461D7" w:rsidRPr="004566BE" w:rsidRDefault="007461D7" w:rsidP="007461D7">
      <w:pPr>
        <w:pStyle w:val="Paragrafi"/>
        <w:rPr>
          <w:spacing w:val="-4"/>
          <w:lang w:val="sq-AL"/>
        </w:rPr>
      </w:pPr>
      <w:r w:rsidRPr="004566BE">
        <w:rPr>
          <w:spacing w:val="-4"/>
          <w:lang w:val="sq-AL"/>
        </w:rPr>
        <w:t>Autoriteti i Auditimit garanton se auditimet kryhen nëpërmjet funksionimit të duhur të sistemit të menaxhimit dhe kontrollit të Programit të Bashkëpunimit dhe sipas modelit të duhur të propozimeve të projekteve në bazë të shpenzimeve të deklaruara. AA</w:t>
      </w:r>
      <w:r w:rsidR="00C0722F" w:rsidRPr="004566BE">
        <w:rPr>
          <w:spacing w:val="-4"/>
          <w:lang w:val="sq-AL"/>
        </w:rPr>
        <w:t>-ja</w:t>
      </w:r>
      <w:r w:rsidRPr="004566BE">
        <w:rPr>
          <w:spacing w:val="-4"/>
          <w:lang w:val="sq-AL"/>
        </w:rPr>
        <w:t xml:space="preserve"> harton një opinion të auditimit mbi llogaritë vjetore për vitin paraprak të kontabilitetit dhe një raport vjetor të kontrollit që përcakton rezultatet e auditimeve të kryera gjatë vitit të kontabilitetit të mëparshëm.</w:t>
      </w:r>
    </w:p>
    <w:p w:rsidR="007461D7" w:rsidRPr="004566BE" w:rsidRDefault="007461D7" w:rsidP="007461D7">
      <w:pPr>
        <w:pStyle w:val="Paragrafi"/>
        <w:rPr>
          <w:spacing w:val="-4"/>
          <w:lang w:val="sq-AL"/>
        </w:rPr>
      </w:pPr>
      <w:r w:rsidRPr="004566BE">
        <w:rPr>
          <w:spacing w:val="-4"/>
          <w:lang w:val="sq-AL"/>
        </w:rPr>
        <w:t>Autoriteti i Auditimit përgatit, brenda tetë muajve të miratimit të Programit të Bashkëpunimit, një strategji auditimi për performancën dhe auditimet. Strategjia e auditimit përcakton metodologjinë e auditimit, metodën e modelit për auditimet në projekte dhe planifikimin e auditimeve në raport me vitin aktual të kontabilitetit dhe dy vitet pasuese të kontabilitetit.</w:t>
      </w:r>
    </w:p>
    <w:p w:rsidR="007461D7" w:rsidRPr="004566BE" w:rsidRDefault="007461D7" w:rsidP="007461D7">
      <w:pPr>
        <w:pStyle w:val="Paragrafi"/>
        <w:rPr>
          <w:spacing w:val="-4"/>
          <w:lang w:val="sq-AL"/>
        </w:rPr>
      </w:pPr>
      <w:r w:rsidRPr="004566BE">
        <w:rPr>
          <w:spacing w:val="-4"/>
          <w:lang w:val="sq-AL"/>
        </w:rPr>
        <w:t>Në përputhje me nenin 2</w:t>
      </w:r>
      <w:r w:rsidR="00AE0D46" w:rsidRPr="004566BE">
        <w:rPr>
          <w:spacing w:val="-4"/>
          <w:lang w:val="sq-AL"/>
        </w:rPr>
        <w:t>5, pika 2, të Rregullores (BE) n</w:t>
      </w:r>
      <w:r w:rsidRPr="004566BE">
        <w:rPr>
          <w:spacing w:val="-4"/>
          <w:lang w:val="sq-AL"/>
        </w:rPr>
        <w:t>r. 1299/2013, Autoriteti i Auditimit asistohet nga një Grup i Auditorëve (QSH) i përbërë nga përfaqësues të organeve përgjegjëse të secilit vend pjesëmarrës në Programin e Bashkëpunimit, që kryejnë detyrat e renditura më sipër të detajuara në</w:t>
      </w:r>
      <w:r w:rsidR="00AE0D46" w:rsidRPr="004566BE">
        <w:rPr>
          <w:spacing w:val="-4"/>
          <w:lang w:val="sq-AL"/>
        </w:rPr>
        <w:t xml:space="preserve"> nenin 127 të Rregullores (BE) n</w:t>
      </w:r>
      <w:r w:rsidRPr="004566BE">
        <w:rPr>
          <w:spacing w:val="-4"/>
          <w:lang w:val="sq-AL"/>
        </w:rPr>
        <w:t>r. 1303/2013. Përfaqësuesit duhet të jenë të pavarur nga anëtarët e KPM-së, nga kontrolluesit e përcaktuar sipas nenit 2</w:t>
      </w:r>
      <w:r w:rsidR="00AE0D46" w:rsidRPr="004566BE">
        <w:rPr>
          <w:spacing w:val="-4"/>
          <w:lang w:val="sq-AL"/>
        </w:rPr>
        <w:t>3, pika 4, të Rregullores (BE) n</w:t>
      </w:r>
      <w:r w:rsidRPr="004566BE">
        <w:rPr>
          <w:spacing w:val="-4"/>
          <w:lang w:val="sq-AL"/>
        </w:rPr>
        <w:t xml:space="preserve">r. 1299/2013 dhe nga çdo aktivitetet dhe financa të projektit. Qeveria shqiptare vendos brenda tre muajve nga vendimi për miratimin e Programit për bashkëpunimin jo më vonë se koha e specifikuar. Harton rregullat e veta të procedurës dhe kryesohet nga Autoriteti i Auditimit. </w:t>
      </w:r>
    </w:p>
    <w:p w:rsidR="007461D7" w:rsidRPr="004566BE" w:rsidRDefault="007461D7" w:rsidP="007461D7">
      <w:pPr>
        <w:pStyle w:val="Paragrafi"/>
        <w:rPr>
          <w:spacing w:val="-4"/>
          <w:lang w:val="sq-AL"/>
        </w:rPr>
      </w:pPr>
      <w:r w:rsidRPr="004566BE">
        <w:rPr>
          <w:spacing w:val="-4"/>
          <w:lang w:val="sq-AL"/>
        </w:rPr>
        <w:t>Kur auditimet dhe kontrollet kryhen nga një organ tjetër, përveç Autoritetit të Auditimit, ky i fundit siguron që këto organe të kenë pavarësinë e nevojshme funksionale. Vendimi për organin që kryen auditime të sistemit dhe kontrollet mbi shpenzimet merret nga Autoriteti i Auditimit dhe Grupi i Auditorëve gjatë procesit të hartimit të strategjisë së auditimit të Programit të Bashkëpunimit.</w:t>
      </w:r>
    </w:p>
    <w:p w:rsidR="007461D7" w:rsidRPr="004566BE" w:rsidRDefault="005903C8" w:rsidP="007461D7">
      <w:pPr>
        <w:pStyle w:val="Paragrafi"/>
        <w:rPr>
          <w:spacing w:val="-4"/>
          <w:lang w:val="sq-AL"/>
        </w:rPr>
      </w:pPr>
      <w:r w:rsidRPr="004566BE">
        <w:rPr>
          <w:spacing w:val="-4"/>
          <w:lang w:val="sq-AL"/>
        </w:rPr>
        <w:t>Shteti a</w:t>
      </w:r>
      <w:r w:rsidR="007461D7" w:rsidRPr="004566BE">
        <w:rPr>
          <w:spacing w:val="-4"/>
          <w:lang w:val="sq-AL"/>
        </w:rPr>
        <w:t xml:space="preserve">nëtar i BE-së dhe vendet pjesëmarrëse janë përgjegjëse për auditimet e kryera në territoret e tyre. </w:t>
      </w:r>
    </w:p>
    <w:p w:rsidR="007461D7" w:rsidRPr="004566BE" w:rsidRDefault="007461D7" w:rsidP="007461D7">
      <w:pPr>
        <w:pStyle w:val="Paragrafi"/>
        <w:rPr>
          <w:spacing w:val="-4"/>
          <w:lang w:val="sq-AL"/>
        </w:rPr>
      </w:pPr>
      <w:r w:rsidRPr="004566BE">
        <w:rPr>
          <w:spacing w:val="-4"/>
          <w:lang w:val="sq-AL"/>
        </w:rPr>
        <w:t xml:space="preserve">Autoriteti i Auditimit vepron, në zbatimin e detyrave të tij, në përputhje të plotë me dispozitat institucionale, ligjore dhe financiare italiane. </w:t>
      </w:r>
    </w:p>
    <w:p w:rsidR="007461D7" w:rsidRPr="004566BE" w:rsidRDefault="007461D7" w:rsidP="007461D7">
      <w:pPr>
        <w:pStyle w:val="Paragrafi"/>
        <w:rPr>
          <w:spacing w:val="-4"/>
          <w:lang w:val="sq-AL"/>
        </w:rPr>
      </w:pPr>
      <w:r w:rsidRPr="004566BE">
        <w:rPr>
          <w:spacing w:val="-4"/>
          <w:lang w:val="sq-AL"/>
        </w:rPr>
        <w:t>SEKRETARIATI I</w:t>
      </w:r>
      <w:r w:rsidR="001407AB" w:rsidRPr="004566BE">
        <w:rPr>
          <w:spacing w:val="-4"/>
          <w:lang w:val="sq-AL"/>
        </w:rPr>
        <w:t xml:space="preserve"> </w:t>
      </w:r>
      <w:r w:rsidRPr="004566BE">
        <w:rPr>
          <w:spacing w:val="-4"/>
          <w:lang w:val="sq-AL"/>
        </w:rPr>
        <w:t xml:space="preserve">PËRBASHKËT </w:t>
      </w:r>
    </w:p>
    <w:p w:rsidR="007461D7" w:rsidRPr="004566BE" w:rsidRDefault="007461D7" w:rsidP="007461D7">
      <w:pPr>
        <w:pStyle w:val="Paragrafi"/>
        <w:rPr>
          <w:spacing w:val="-4"/>
          <w:lang w:val="sq-AL"/>
        </w:rPr>
      </w:pPr>
      <w:r w:rsidRPr="004566BE">
        <w:rPr>
          <w:spacing w:val="-4"/>
          <w:lang w:val="sq-AL"/>
        </w:rPr>
        <w:t>Sipa</w:t>
      </w:r>
      <w:r w:rsidR="00FE6A89" w:rsidRPr="004566BE">
        <w:rPr>
          <w:spacing w:val="-4"/>
          <w:lang w:val="sq-AL"/>
        </w:rPr>
        <w:t>s nenit 23 të Rregullores (BE) n</w:t>
      </w:r>
      <w:r w:rsidRPr="004566BE">
        <w:rPr>
          <w:spacing w:val="-4"/>
          <w:lang w:val="sq-AL"/>
        </w:rPr>
        <w:t xml:space="preserve">r. 1299/2013, Sekretariati i Përbashkët ndihmon Autoritetin Menaxhues në kryerjen e funksioneve të tij dhe është organi kryesor për mbështetjen teknike, përgjegjës për zbatimin e Programit të Bashkëpunimit. Sekretariati i Përbashkët siguron informacion për përfituesit potencialë në lidhje me mundësitë e financimit në kuadër të Programit INTERREG IPA II CBC Itali-Shqipëri-Mal i Zi </w:t>
      </w:r>
      <w:r w:rsidR="002A7A97" w:rsidRPr="004566BE">
        <w:rPr>
          <w:spacing w:val="-4"/>
          <w:lang w:val="sq-AL"/>
        </w:rPr>
        <w:t>2014–2020</w:t>
      </w:r>
      <w:r w:rsidRPr="004566BE">
        <w:rPr>
          <w:spacing w:val="-4"/>
          <w:lang w:val="sq-AL"/>
        </w:rPr>
        <w:t>, dhe asiston përfituesit në zbatimin e propozimeve të projekteve. SP</w:t>
      </w:r>
      <w:r w:rsidR="005E25CD" w:rsidRPr="004566BE">
        <w:rPr>
          <w:spacing w:val="-4"/>
          <w:lang w:val="sq-AL"/>
        </w:rPr>
        <w:t>-ja</w:t>
      </w:r>
      <w:r w:rsidRPr="004566BE">
        <w:rPr>
          <w:spacing w:val="-4"/>
          <w:lang w:val="sq-AL"/>
        </w:rPr>
        <w:t xml:space="preserve"> krijon dhe mban kontakte me Përfituesit Kryesorë dhe partneritetet e tyre. </w:t>
      </w:r>
    </w:p>
    <w:p w:rsidR="007461D7" w:rsidRPr="004566BE" w:rsidRDefault="007461D7" w:rsidP="007461D7">
      <w:pPr>
        <w:pStyle w:val="Paragrafi"/>
        <w:rPr>
          <w:spacing w:val="-4"/>
          <w:lang w:val="sq-AL"/>
        </w:rPr>
      </w:pPr>
      <w:r w:rsidRPr="004566BE">
        <w:rPr>
          <w:spacing w:val="-4"/>
          <w:lang w:val="sq-AL"/>
        </w:rPr>
        <w:t xml:space="preserve">Më konkretisht, Sekretariati i Përbashkët siguron koordinimin në nivelin ndërkufitar, ndjekjen dhe promovimin e aktiviteteve dhe ofron mbështetje teknike për përgatitjen e takimeve dhe eventeve në nivel Programit (Komitete Monitorimi, Konferenca </w:t>
      </w:r>
      <w:r w:rsidR="005F2E11" w:rsidRPr="004566BE">
        <w:rPr>
          <w:spacing w:val="-4"/>
          <w:lang w:val="sq-AL"/>
        </w:rPr>
        <w:t>ndër</w:t>
      </w:r>
      <w:r w:rsidRPr="004566BE">
        <w:rPr>
          <w:spacing w:val="-4"/>
          <w:lang w:val="sq-AL"/>
        </w:rPr>
        <w:t>kufitare dhe grupe pune, trajnime dhe seminare, takime të tjera të veçanta tematike).</w:t>
      </w:r>
    </w:p>
    <w:p w:rsidR="007461D7" w:rsidRPr="004566BE" w:rsidRDefault="007461D7" w:rsidP="007461D7">
      <w:pPr>
        <w:pStyle w:val="Paragrafi"/>
        <w:rPr>
          <w:spacing w:val="-4"/>
          <w:lang w:val="sq-AL"/>
        </w:rPr>
      </w:pPr>
      <w:r w:rsidRPr="004566BE">
        <w:rPr>
          <w:spacing w:val="-4"/>
          <w:lang w:val="sq-AL"/>
        </w:rPr>
        <w:t>Sekretariati i Përbashkët lehtëson, vlerëson dhe siguron që përzgjedhja e projekteve është e drejtë dhe transparente. SP</w:t>
      </w:r>
      <w:r w:rsidR="00FE6A89" w:rsidRPr="004566BE">
        <w:rPr>
          <w:spacing w:val="-4"/>
          <w:lang w:val="sq-AL"/>
        </w:rPr>
        <w:t>-ja</w:t>
      </w:r>
      <w:r w:rsidRPr="004566BE">
        <w:rPr>
          <w:spacing w:val="-4"/>
          <w:lang w:val="sq-AL"/>
        </w:rPr>
        <w:t xml:space="preserve"> mbledh të dhëna financiare, fizike dhe statistikore që janë të nevojshme për monitorimin e programit, si dhe për vlerësimet e përkohshme dhe përfundimtare. Ai verifikon pretendimet e pagesës në mënyrë që të shihet pagesa te Përfituesit Kryesorë. Për më tepër, ai kryen detyra që lidhen me zbatimin e planit të komunikimit të Programit dhe që kanë të bëjnë me ndjekjen e projekteve në vazhdim, duke kryer aktivitetet e monitorimit dhe vlerësimit të projekteve të zgjedhura.</w:t>
      </w:r>
    </w:p>
    <w:p w:rsidR="007461D7" w:rsidRPr="004566BE" w:rsidRDefault="007461D7" w:rsidP="007461D7">
      <w:pPr>
        <w:pStyle w:val="Paragrafi"/>
        <w:rPr>
          <w:spacing w:val="-4"/>
          <w:lang w:val="sq-AL"/>
        </w:rPr>
      </w:pPr>
      <w:r w:rsidRPr="004566BE">
        <w:rPr>
          <w:spacing w:val="-4"/>
          <w:lang w:val="sq-AL"/>
        </w:rPr>
        <w:t>Sekretariati i Përbashkët është</w:t>
      </w:r>
      <w:r w:rsidR="00F6705B" w:rsidRPr="004566BE">
        <w:rPr>
          <w:spacing w:val="-4"/>
          <w:lang w:val="sq-AL"/>
        </w:rPr>
        <w:t>,</w:t>
      </w:r>
      <w:r w:rsidRPr="004566BE">
        <w:rPr>
          <w:spacing w:val="-4"/>
          <w:lang w:val="sq-AL"/>
        </w:rPr>
        <w:t xml:space="preserve"> gjithashtu</w:t>
      </w:r>
      <w:r w:rsidR="00F6705B" w:rsidRPr="004566BE">
        <w:rPr>
          <w:spacing w:val="-4"/>
          <w:lang w:val="sq-AL"/>
        </w:rPr>
        <w:t>,</w:t>
      </w:r>
      <w:r w:rsidRPr="004566BE">
        <w:rPr>
          <w:spacing w:val="-4"/>
          <w:lang w:val="sq-AL"/>
        </w:rPr>
        <w:t xml:space="preserve"> i ngarkuar me zbatimin e sistemit të informacionit që është i hapur dhe në dispozicion të operatorëve për zbatimin e Programit të Bashkëpunimit: afatin, progresin, kontaktet, detajet e telefonit, internetit. </w:t>
      </w:r>
    </w:p>
    <w:p w:rsidR="007461D7" w:rsidRPr="004566BE" w:rsidRDefault="007461D7" w:rsidP="007461D7">
      <w:pPr>
        <w:pStyle w:val="Paragrafi"/>
        <w:rPr>
          <w:spacing w:val="-4"/>
          <w:lang w:val="sq-AL"/>
        </w:rPr>
      </w:pPr>
      <w:r w:rsidRPr="004566BE">
        <w:rPr>
          <w:spacing w:val="-4"/>
          <w:lang w:val="sq-AL"/>
        </w:rPr>
        <w:t>Planet vjetore të punës dhe raportet e SP</w:t>
      </w:r>
      <w:r w:rsidR="00EC5FFD" w:rsidRPr="004566BE">
        <w:rPr>
          <w:spacing w:val="-4"/>
          <w:lang w:val="sq-AL"/>
        </w:rPr>
        <w:t>-së</w:t>
      </w:r>
      <w:r w:rsidRPr="004566BE">
        <w:rPr>
          <w:spacing w:val="-4"/>
          <w:lang w:val="sq-AL"/>
        </w:rPr>
        <w:t xml:space="preserve"> duhet të miratohen nga KPM</w:t>
      </w:r>
      <w:r w:rsidR="00A00947" w:rsidRPr="004566BE">
        <w:rPr>
          <w:spacing w:val="-4"/>
          <w:lang w:val="sq-AL"/>
        </w:rPr>
        <w:t>-ja</w:t>
      </w:r>
      <w:r w:rsidRPr="004566BE">
        <w:rPr>
          <w:spacing w:val="-4"/>
          <w:lang w:val="sq-AL"/>
        </w:rPr>
        <w:t>. Ngritja dhe funksionimi i SP</w:t>
      </w:r>
      <w:r w:rsidR="00EC5FFD" w:rsidRPr="004566BE">
        <w:rPr>
          <w:spacing w:val="-4"/>
          <w:lang w:val="sq-AL"/>
        </w:rPr>
        <w:t>-së</w:t>
      </w:r>
      <w:r w:rsidRPr="004566BE">
        <w:rPr>
          <w:spacing w:val="-4"/>
          <w:lang w:val="sq-AL"/>
        </w:rPr>
        <w:t>, duke përfshirë aktivitetet e tij, financohen nga buxheti i AT</w:t>
      </w:r>
      <w:r w:rsidR="00A00947" w:rsidRPr="004566BE">
        <w:rPr>
          <w:spacing w:val="-4"/>
          <w:lang w:val="sq-AL"/>
        </w:rPr>
        <w:t>-së</w:t>
      </w:r>
      <w:r w:rsidRPr="004566BE">
        <w:rPr>
          <w:spacing w:val="-4"/>
          <w:lang w:val="sq-AL"/>
        </w:rPr>
        <w:t xml:space="preserve"> në përputhje me pl</w:t>
      </w:r>
      <w:r w:rsidR="00A00947" w:rsidRPr="004566BE">
        <w:rPr>
          <w:spacing w:val="-4"/>
          <w:lang w:val="sq-AL"/>
        </w:rPr>
        <w:t>anet e punës dhe raportet e AM/</w:t>
      </w:r>
      <w:r w:rsidRPr="004566BE">
        <w:rPr>
          <w:spacing w:val="-4"/>
          <w:lang w:val="sq-AL"/>
        </w:rPr>
        <w:t>SP që do të miratohen nga KPM</w:t>
      </w:r>
      <w:r w:rsidR="00A00947" w:rsidRPr="004566BE">
        <w:rPr>
          <w:spacing w:val="-4"/>
          <w:lang w:val="sq-AL"/>
        </w:rPr>
        <w:t>-ja</w:t>
      </w:r>
      <w:r w:rsidR="001407AB" w:rsidRPr="004566BE">
        <w:rPr>
          <w:spacing w:val="-4"/>
          <w:lang w:val="sq-AL"/>
        </w:rPr>
        <w:t xml:space="preserve"> </w:t>
      </w:r>
      <w:r w:rsidRPr="004566BE">
        <w:rPr>
          <w:spacing w:val="-4"/>
          <w:lang w:val="sq-AL"/>
        </w:rPr>
        <w:t xml:space="preserve">çdo vit. </w:t>
      </w:r>
    </w:p>
    <w:p w:rsidR="007461D7" w:rsidRPr="004566BE" w:rsidRDefault="007461D7" w:rsidP="007461D7">
      <w:pPr>
        <w:pStyle w:val="Paragrafi"/>
        <w:rPr>
          <w:spacing w:val="-4"/>
          <w:lang w:val="sq-AL"/>
        </w:rPr>
      </w:pPr>
      <w:r w:rsidRPr="004566BE">
        <w:rPr>
          <w:spacing w:val="-4"/>
          <w:lang w:val="sq-AL"/>
        </w:rPr>
        <w:t>PIKAT</w:t>
      </w:r>
      <w:r w:rsidR="001407AB" w:rsidRPr="004566BE">
        <w:rPr>
          <w:spacing w:val="-4"/>
          <w:lang w:val="sq-AL"/>
        </w:rPr>
        <w:t xml:space="preserve"> </w:t>
      </w:r>
      <w:r w:rsidRPr="004566BE">
        <w:rPr>
          <w:spacing w:val="-4"/>
          <w:lang w:val="sq-AL"/>
        </w:rPr>
        <w:t>KOMBËTARE</w:t>
      </w:r>
      <w:r w:rsidR="001407AB" w:rsidRPr="004566BE">
        <w:rPr>
          <w:spacing w:val="-4"/>
          <w:lang w:val="sq-AL"/>
        </w:rPr>
        <w:t xml:space="preserve"> </w:t>
      </w:r>
      <w:r w:rsidRPr="004566BE">
        <w:rPr>
          <w:spacing w:val="-4"/>
          <w:lang w:val="sq-AL"/>
        </w:rPr>
        <w:t>INFORMATIVE</w:t>
      </w:r>
    </w:p>
    <w:p w:rsidR="007461D7" w:rsidRPr="004566BE" w:rsidRDefault="007461D7" w:rsidP="007461D7">
      <w:pPr>
        <w:pStyle w:val="Paragrafi"/>
        <w:rPr>
          <w:spacing w:val="-4"/>
          <w:lang w:val="sq-AL"/>
        </w:rPr>
      </w:pPr>
      <w:r w:rsidRPr="004566BE">
        <w:rPr>
          <w:spacing w:val="-4"/>
          <w:lang w:val="sq-AL"/>
        </w:rPr>
        <w:t>Pikat Kombëtare INFO (të informimit) do të vendosen në Mal të Zi dhe Shqipëri. Detyrat e tyre kryesore janë të përkthejnë objektivat/qëllimet e Programit të Bashkëpunimit për përfituesit potencialë në vendet pjesëmarrëse dhe të shërbejnë si pika kombëtare të informimit për përgatitjen e projekteve dhe fazën e dor</w:t>
      </w:r>
      <w:r w:rsidR="005F0586" w:rsidRPr="004566BE">
        <w:rPr>
          <w:spacing w:val="-4"/>
          <w:lang w:val="sq-AL"/>
        </w:rPr>
        <w:t>ëzimit, si dhe zbatimit. Pikat k</w:t>
      </w:r>
      <w:r w:rsidRPr="004566BE">
        <w:rPr>
          <w:spacing w:val="-4"/>
          <w:lang w:val="sq-AL"/>
        </w:rPr>
        <w:t>ombëtare INFO të Programit IPA II CBC Itali-Shqipëri-Mali i Zi janë sinergjike me aktivitetet e Sekretariatit të Përbashkët. Pikat Kombëtare INFO mund të kryejnë, në bas</w:t>
      </w:r>
      <w:r w:rsidR="005F0586" w:rsidRPr="004566BE">
        <w:rPr>
          <w:spacing w:val="-4"/>
          <w:lang w:val="sq-AL"/>
        </w:rPr>
        <w:t>hkëpunim me SP-në dhe autoritetet k</w:t>
      </w:r>
      <w:r w:rsidRPr="004566BE">
        <w:rPr>
          <w:spacing w:val="-4"/>
          <w:lang w:val="sq-AL"/>
        </w:rPr>
        <w:t>ombëtare në krye të Programit të Bashkëpunimit, aktivitete të tjera specifike.</w:t>
      </w:r>
    </w:p>
    <w:p w:rsidR="007461D7" w:rsidRPr="004566BE" w:rsidRDefault="007461D7" w:rsidP="007461D7">
      <w:pPr>
        <w:pStyle w:val="Paragrafi"/>
        <w:rPr>
          <w:spacing w:val="-4"/>
          <w:lang w:val="sq-AL"/>
        </w:rPr>
      </w:pPr>
      <w:r w:rsidRPr="004566BE">
        <w:rPr>
          <w:spacing w:val="-4"/>
          <w:lang w:val="sq-AL"/>
        </w:rPr>
        <w:t>Detyrat kryesore të Pikave Kombëtare të Kontaktit</w:t>
      </w:r>
      <w:r w:rsidR="002616CB" w:rsidRPr="004566BE">
        <w:rPr>
          <w:spacing w:val="-4"/>
          <w:lang w:val="sq-AL"/>
        </w:rPr>
        <w:t>,</w:t>
      </w:r>
      <w:r w:rsidRPr="004566BE">
        <w:rPr>
          <w:spacing w:val="-4"/>
          <w:lang w:val="sq-AL"/>
        </w:rPr>
        <w:t xml:space="preserve"> janë:</w:t>
      </w:r>
    </w:p>
    <w:p w:rsidR="007461D7" w:rsidRPr="004566BE" w:rsidRDefault="00FE2537" w:rsidP="007461D7">
      <w:pPr>
        <w:pStyle w:val="Paragrafi"/>
        <w:rPr>
          <w:spacing w:val="-4"/>
          <w:lang w:val="sq-AL"/>
        </w:rPr>
      </w:pPr>
      <w:r w:rsidRPr="004566BE">
        <w:rPr>
          <w:spacing w:val="-4"/>
          <w:lang w:val="sq-AL"/>
        </w:rPr>
        <w:t>-</w:t>
      </w:r>
      <w:r w:rsidR="007461D7" w:rsidRPr="004566BE">
        <w:rPr>
          <w:spacing w:val="-4"/>
          <w:lang w:val="sq-AL"/>
        </w:rPr>
        <w:t xml:space="preserve"> të veprojnë si pikë informacioni për aplikantët potencialë të projektit dhe përfituesit në nivel kombëtar;</w:t>
      </w:r>
    </w:p>
    <w:p w:rsidR="007461D7" w:rsidRPr="004566BE" w:rsidRDefault="00FE2537" w:rsidP="007461D7">
      <w:pPr>
        <w:pStyle w:val="Paragrafi"/>
        <w:rPr>
          <w:spacing w:val="-4"/>
          <w:lang w:val="sq-AL"/>
        </w:rPr>
      </w:pPr>
      <w:r w:rsidRPr="004566BE">
        <w:rPr>
          <w:spacing w:val="-4"/>
          <w:lang w:val="sq-AL"/>
        </w:rPr>
        <w:t>-</w:t>
      </w:r>
      <w:r w:rsidR="007461D7" w:rsidRPr="004566BE">
        <w:rPr>
          <w:spacing w:val="-4"/>
          <w:lang w:val="sq-AL"/>
        </w:rPr>
        <w:t xml:space="preserve"> të kontribuojnë për të maksimizuar informacionin dhe mekanizmat e publicitetit në vendet përkatëse; </w:t>
      </w:r>
    </w:p>
    <w:p w:rsidR="007461D7" w:rsidRPr="004566BE" w:rsidRDefault="00FE2537" w:rsidP="007461D7">
      <w:pPr>
        <w:pStyle w:val="Paragrafi"/>
        <w:rPr>
          <w:spacing w:val="-4"/>
          <w:lang w:val="sq-AL"/>
        </w:rPr>
      </w:pPr>
      <w:r w:rsidRPr="004566BE">
        <w:rPr>
          <w:spacing w:val="-4"/>
          <w:lang w:val="sq-AL"/>
        </w:rPr>
        <w:t>-</w:t>
      </w:r>
      <w:r w:rsidR="007461D7" w:rsidRPr="004566BE">
        <w:rPr>
          <w:spacing w:val="-4"/>
          <w:lang w:val="sq-AL"/>
        </w:rPr>
        <w:t xml:space="preserve"> të veprojnë si lidhje mes përfituesve dhe organeve përgjegjëse, në nivel kombëtar, për zbatimin e Programit të Bashkëpunimit;</w:t>
      </w:r>
    </w:p>
    <w:p w:rsidR="007461D7" w:rsidRPr="004566BE" w:rsidRDefault="00FE2537" w:rsidP="007461D7">
      <w:pPr>
        <w:pStyle w:val="Paragrafi"/>
        <w:rPr>
          <w:spacing w:val="-4"/>
          <w:lang w:val="sq-AL"/>
        </w:rPr>
      </w:pPr>
      <w:r w:rsidRPr="004566BE">
        <w:rPr>
          <w:spacing w:val="-4"/>
          <w:lang w:val="sq-AL"/>
        </w:rPr>
        <w:t>-</w:t>
      </w:r>
      <w:r w:rsidR="007461D7" w:rsidRPr="004566BE">
        <w:rPr>
          <w:spacing w:val="-4"/>
          <w:lang w:val="sq-AL"/>
        </w:rPr>
        <w:t xml:space="preserve"> të mbështesin, në nivel kombëtar, kontrollorët e SP</w:t>
      </w:r>
      <w:r w:rsidR="002616CB" w:rsidRPr="004566BE">
        <w:rPr>
          <w:spacing w:val="-4"/>
          <w:lang w:val="sq-AL"/>
        </w:rPr>
        <w:t>-së</w:t>
      </w:r>
      <w:r w:rsidR="007461D7" w:rsidRPr="004566BE">
        <w:rPr>
          <w:spacing w:val="-4"/>
          <w:lang w:val="sq-AL"/>
        </w:rPr>
        <w:t xml:space="preserve"> dhe Programit për zbatimin e aktiviteteve të monitorimit të projekteve; </w:t>
      </w:r>
    </w:p>
    <w:p w:rsidR="007461D7" w:rsidRPr="004566BE" w:rsidRDefault="00FE2537" w:rsidP="007461D7">
      <w:pPr>
        <w:pStyle w:val="Paragrafi"/>
        <w:rPr>
          <w:spacing w:val="-4"/>
          <w:lang w:val="sq-AL"/>
        </w:rPr>
      </w:pPr>
      <w:r w:rsidRPr="004566BE">
        <w:rPr>
          <w:spacing w:val="-4"/>
          <w:lang w:val="sq-AL"/>
        </w:rPr>
        <w:t>-</w:t>
      </w:r>
      <w:r w:rsidR="007461D7" w:rsidRPr="004566BE">
        <w:rPr>
          <w:spacing w:val="-4"/>
          <w:lang w:val="sq-AL"/>
        </w:rPr>
        <w:t xml:space="preserve"> të mbështesin organet kombëtare me informacione të nevojshme për përmbushjen e detyrave të tyre. </w:t>
      </w:r>
    </w:p>
    <w:p w:rsidR="007461D7" w:rsidRPr="004566BE" w:rsidRDefault="007461D7" w:rsidP="007461D7">
      <w:pPr>
        <w:pStyle w:val="Paragrafi"/>
        <w:rPr>
          <w:spacing w:val="-4"/>
          <w:lang w:val="sq-AL"/>
        </w:rPr>
      </w:pPr>
      <w:r w:rsidRPr="004566BE">
        <w:rPr>
          <w:spacing w:val="-4"/>
          <w:lang w:val="sq-AL"/>
        </w:rPr>
        <w:t xml:space="preserve">Pikat Kombëtare INFO (të Informimit) trajnohen në bazë të rregullt, për të siguruar performancat e tyre më të mira dhe për të përafruar aktivitetet e tyre vendore me fazat e ndryshme të zbatimit të Programit. </w:t>
      </w:r>
    </w:p>
    <w:p w:rsidR="007461D7" w:rsidRPr="004566BE" w:rsidRDefault="007461D7" w:rsidP="007461D7">
      <w:pPr>
        <w:pStyle w:val="Paragrafi"/>
        <w:rPr>
          <w:spacing w:val="-4"/>
          <w:lang w:val="sq-AL"/>
        </w:rPr>
      </w:pPr>
      <w:r w:rsidRPr="004566BE">
        <w:rPr>
          <w:spacing w:val="-4"/>
          <w:lang w:val="sq-AL"/>
        </w:rPr>
        <w:t>5.3.2 ORGANIZIMI</w:t>
      </w:r>
      <w:r w:rsidR="001407AB" w:rsidRPr="004566BE">
        <w:rPr>
          <w:spacing w:val="-4"/>
          <w:lang w:val="sq-AL"/>
        </w:rPr>
        <w:t xml:space="preserve"> </w:t>
      </w:r>
      <w:r w:rsidRPr="004566BE">
        <w:rPr>
          <w:spacing w:val="-4"/>
          <w:lang w:val="sq-AL"/>
        </w:rPr>
        <w:t>I</w:t>
      </w:r>
      <w:r w:rsidR="001407AB" w:rsidRPr="004566BE">
        <w:rPr>
          <w:spacing w:val="-4"/>
          <w:lang w:val="sq-AL"/>
        </w:rPr>
        <w:t xml:space="preserve"> </w:t>
      </w:r>
      <w:r w:rsidRPr="004566BE">
        <w:rPr>
          <w:spacing w:val="-4"/>
          <w:lang w:val="sq-AL"/>
        </w:rPr>
        <w:t>VLERËSIMIT</w:t>
      </w:r>
      <w:r w:rsidR="001407AB" w:rsidRPr="004566BE">
        <w:rPr>
          <w:spacing w:val="-4"/>
          <w:lang w:val="sq-AL"/>
        </w:rPr>
        <w:t xml:space="preserve"> </w:t>
      </w:r>
      <w:r w:rsidRPr="004566BE">
        <w:rPr>
          <w:spacing w:val="-4"/>
          <w:lang w:val="sq-AL"/>
        </w:rPr>
        <w:t>DHE</w:t>
      </w:r>
      <w:r w:rsidR="001407AB" w:rsidRPr="004566BE">
        <w:rPr>
          <w:spacing w:val="-4"/>
          <w:lang w:val="sq-AL"/>
        </w:rPr>
        <w:t xml:space="preserve"> </w:t>
      </w:r>
      <w:r w:rsidRPr="004566BE">
        <w:rPr>
          <w:spacing w:val="-4"/>
          <w:lang w:val="sq-AL"/>
        </w:rPr>
        <w:t>PËRZGJEDHJA</w:t>
      </w:r>
      <w:r w:rsidR="001407AB" w:rsidRPr="004566BE">
        <w:rPr>
          <w:spacing w:val="-4"/>
          <w:lang w:val="sq-AL"/>
        </w:rPr>
        <w:t xml:space="preserve"> </w:t>
      </w:r>
      <w:r w:rsidRPr="004566BE">
        <w:rPr>
          <w:spacing w:val="-4"/>
          <w:lang w:val="sq-AL"/>
        </w:rPr>
        <w:t>E</w:t>
      </w:r>
      <w:r w:rsidR="001407AB" w:rsidRPr="004566BE">
        <w:rPr>
          <w:spacing w:val="-4"/>
          <w:lang w:val="sq-AL"/>
        </w:rPr>
        <w:t xml:space="preserve"> </w:t>
      </w:r>
      <w:r w:rsidRPr="004566BE">
        <w:rPr>
          <w:spacing w:val="-4"/>
          <w:lang w:val="sq-AL"/>
        </w:rPr>
        <w:t>PROPOZIMEVE</w:t>
      </w:r>
      <w:r w:rsidR="001407AB" w:rsidRPr="004566BE">
        <w:rPr>
          <w:spacing w:val="-4"/>
          <w:lang w:val="sq-AL"/>
        </w:rPr>
        <w:t xml:space="preserve"> </w:t>
      </w:r>
      <w:r w:rsidRPr="004566BE">
        <w:rPr>
          <w:spacing w:val="-4"/>
          <w:lang w:val="sq-AL"/>
        </w:rPr>
        <w:t>TË</w:t>
      </w:r>
      <w:r w:rsidR="001407AB" w:rsidRPr="004566BE">
        <w:rPr>
          <w:spacing w:val="-4"/>
          <w:lang w:val="sq-AL"/>
        </w:rPr>
        <w:t xml:space="preserve"> </w:t>
      </w:r>
      <w:r w:rsidRPr="004566BE">
        <w:rPr>
          <w:spacing w:val="-4"/>
          <w:lang w:val="sq-AL"/>
        </w:rPr>
        <w:t>PROJEKTEVE</w:t>
      </w:r>
    </w:p>
    <w:p w:rsidR="007461D7" w:rsidRPr="004566BE" w:rsidRDefault="007461D7" w:rsidP="007461D7">
      <w:pPr>
        <w:pStyle w:val="Paragrafi"/>
        <w:rPr>
          <w:spacing w:val="-4"/>
          <w:lang w:val="sq-AL"/>
        </w:rPr>
      </w:pPr>
      <w:r w:rsidRPr="004566BE">
        <w:rPr>
          <w:spacing w:val="-4"/>
          <w:lang w:val="sq-AL"/>
        </w:rPr>
        <w:t>Në kuadër të zbatimit të Programit të Bashkëpunimit mund të aplikohet për kategori të ndryshme të thirrjeve për propozime, që kanë të bëjnë me kategoritë e ndryshme të iniciativave të projektit:</w:t>
      </w:r>
    </w:p>
    <w:p w:rsidR="007461D7" w:rsidRPr="004566BE" w:rsidRDefault="007461D7" w:rsidP="007461D7">
      <w:pPr>
        <w:pStyle w:val="Paragrafi"/>
        <w:rPr>
          <w:spacing w:val="-4"/>
          <w:lang w:val="sq-AL"/>
        </w:rPr>
      </w:pPr>
      <w:r w:rsidRPr="004566BE">
        <w:rPr>
          <w:spacing w:val="-4"/>
          <w:lang w:val="sq-AL"/>
        </w:rPr>
        <w:t>-</w:t>
      </w:r>
      <w:r w:rsidRPr="004566BE">
        <w:rPr>
          <w:spacing w:val="-4"/>
          <w:lang w:val="sq-AL"/>
        </w:rPr>
        <w:tab/>
        <w:t>Projektet standarde, thirrjet e hapura që trajtojnë nevojat e zhvillimit të Programit të Bashkëpunimit, në kuadrin e objektivave, rezultateve dhe kontributeve të identifikuara nga strategjia e Programit.</w:t>
      </w:r>
    </w:p>
    <w:p w:rsidR="007461D7" w:rsidRPr="004566BE" w:rsidRDefault="007461D7" w:rsidP="007461D7">
      <w:pPr>
        <w:pStyle w:val="Paragrafi"/>
        <w:rPr>
          <w:spacing w:val="-4"/>
          <w:lang w:val="sq-AL"/>
        </w:rPr>
      </w:pPr>
      <w:r w:rsidRPr="004566BE">
        <w:rPr>
          <w:spacing w:val="-4"/>
          <w:lang w:val="sq-AL"/>
        </w:rPr>
        <w:t>-</w:t>
      </w:r>
      <w:r w:rsidRPr="004566BE">
        <w:rPr>
          <w:spacing w:val="-4"/>
          <w:lang w:val="sq-AL"/>
        </w:rPr>
        <w:tab/>
        <w:t>Projektet strategjike, thirrjet e synuara në bazë të termave të referencës të cilat mbështeten në qasjen nga lart-poshtë dhe që parashikojnë përfshirjen e të gjitha vendeve pjesëmarrëse në Programin e Bashkëpunimit, në kuadr</w:t>
      </w:r>
      <w:r w:rsidR="002616CB" w:rsidRPr="004566BE">
        <w:rPr>
          <w:spacing w:val="-4"/>
          <w:lang w:val="sq-AL"/>
        </w:rPr>
        <w:t>in e një modeli qeverisës multi</w:t>
      </w:r>
      <w:r w:rsidRPr="004566BE">
        <w:rPr>
          <w:spacing w:val="-4"/>
          <w:lang w:val="sq-AL"/>
        </w:rPr>
        <w:t>nivelësh</w:t>
      </w:r>
      <w:r w:rsidR="002616CB" w:rsidRPr="004566BE">
        <w:rPr>
          <w:spacing w:val="-4"/>
          <w:lang w:val="sq-AL"/>
        </w:rPr>
        <w:t>,</w:t>
      </w:r>
      <w:r w:rsidRPr="004566BE">
        <w:rPr>
          <w:spacing w:val="-4"/>
          <w:lang w:val="sq-AL"/>
        </w:rPr>
        <w:t xml:space="preserve"> i cili mbështetet në përfituesit përkatës dhe aktorët kryesorë. Dimensioni financiar i projekteve strategjike synon maksimizimin e ndikimit të tyre në afat të mesëm dhe të gjatë në të gjithë zonën e Programit të Bashkëpunimit.</w:t>
      </w:r>
    </w:p>
    <w:p w:rsidR="007461D7" w:rsidRPr="004566BE" w:rsidRDefault="007461D7" w:rsidP="007461D7">
      <w:pPr>
        <w:pStyle w:val="Paragrafi"/>
        <w:rPr>
          <w:spacing w:val="-4"/>
          <w:lang w:val="sq-AL"/>
        </w:rPr>
      </w:pPr>
      <w:r w:rsidRPr="004566BE">
        <w:rPr>
          <w:spacing w:val="-4"/>
          <w:lang w:val="sq-AL"/>
        </w:rPr>
        <w:t>-</w:t>
      </w:r>
      <w:r w:rsidRPr="004566BE">
        <w:rPr>
          <w:spacing w:val="-4"/>
          <w:lang w:val="sq-AL"/>
        </w:rPr>
        <w:tab/>
        <w:t>Projektet tematike, thirrjet e</w:t>
      </w:r>
      <w:r w:rsidR="001407AB" w:rsidRPr="004566BE">
        <w:rPr>
          <w:spacing w:val="-4"/>
          <w:lang w:val="sq-AL"/>
        </w:rPr>
        <w:t xml:space="preserve"> </w:t>
      </w:r>
      <w:r w:rsidRPr="004566BE">
        <w:rPr>
          <w:spacing w:val="-4"/>
          <w:lang w:val="sq-AL"/>
        </w:rPr>
        <w:t>synuara në bazë të termave të referencës të cilat mbështeten në qasjen nga lart-poshtë dhe janë të fokusuara në çështje me rëndësi të veçantë për zonën e</w:t>
      </w:r>
      <w:r w:rsidR="001407AB" w:rsidRPr="004566BE">
        <w:rPr>
          <w:spacing w:val="-4"/>
          <w:lang w:val="sq-AL"/>
        </w:rPr>
        <w:t xml:space="preserve"> </w:t>
      </w:r>
      <w:r w:rsidRPr="004566BE">
        <w:rPr>
          <w:spacing w:val="-4"/>
          <w:lang w:val="sq-AL"/>
        </w:rPr>
        <w:t>Programit të Bashkëpunimit, që dalin nga nevojat specifike. Dimensioni financiar i projekteve tematike synon maksimizimin e ndikimit të tyre në afat të mesëm dhe të gjatë brenda zonës së synuar të Programit të Bashkëpunimit.</w:t>
      </w:r>
    </w:p>
    <w:p w:rsidR="007461D7" w:rsidRPr="004566BE" w:rsidRDefault="007461D7" w:rsidP="007461D7">
      <w:pPr>
        <w:pStyle w:val="Paragrafi"/>
        <w:rPr>
          <w:spacing w:val="-4"/>
          <w:lang w:val="sq-AL"/>
        </w:rPr>
      </w:pPr>
      <w:r w:rsidRPr="004566BE">
        <w:rPr>
          <w:spacing w:val="-4"/>
          <w:lang w:val="sq-AL"/>
        </w:rPr>
        <w:t>Jo më pak se 50% e buxhetit të Programit dedikuar për thirrjet e propozimeve i përkushtohet Projekteve Strategjike dhe Tematike.</w:t>
      </w:r>
    </w:p>
    <w:p w:rsidR="007461D7" w:rsidRPr="004566BE" w:rsidRDefault="007461D7" w:rsidP="007461D7">
      <w:pPr>
        <w:pStyle w:val="Paragrafi"/>
        <w:rPr>
          <w:spacing w:val="-4"/>
          <w:lang w:val="sq-AL"/>
        </w:rPr>
      </w:pPr>
      <w:r w:rsidRPr="004566BE">
        <w:rPr>
          <w:spacing w:val="-4"/>
          <w:lang w:val="sq-AL"/>
        </w:rPr>
        <w:t>Komponentët e AM-së dhe KPM-së sigurojnë vizibilitetin dhe promovimin maksimal të çdo thirrjeje për propozime, së bashku me dokumentet shpjeguese që lidhen me to</w:t>
      </w:r>
      <w:r w:rsidR="002616CB" w:rsidRPr="004566BE">
        <w:rPr>
          <w:spacing w:val="-4"/>
          <w:lang w:val="sq-AL"/>
        </w:rPr>
        <w:t>,</w:t>
      </w:r>
      <w:r w:rsidRPr="004566BE">
        <w:rPr>
          <w:spacing w:val="-4"/>
          <w:lang w:val="sq-AL"/>
        </w:rPr>
        <w:t xml:space="preserve"> si dhe paketat e aplikimit, duke i përhapur ato përmes faqes së internetit të Programit, faqeve të internetit kombëtar dhe eventeve kombëtare të përkushtuara. </w:t>
      </w:r>
    </w:p>
    <w:p w:rsidR="007461D7" w:rsidRPr="004566BE" w:rsidRDefault="007461D7" w:rsidP="007461D7">
      <w:pPr>
        <w:pStyle w:val="Paragrafi"/>
        <w:rPr>
          <w:spacing w:val="-4"/>
          <w:lang w:val="sq-AL"/>
        </w:rPr>
      </w:pPr>
      <w:r w:rsidRPr="004566BE">
        <w:rPr>
          <w:spacing w:val="-4"/>
          <w:lang w:val="sq-AL"/>
        </w:rPr>
        <w:t>Procesi i përzgjedhjes së projektit është nën përgjegjësinë e plotë të KPM-së, i cili miraton grupin/setin e kritereve të përzgjedhjes dhe Paketën e Aplikimit, hartuar nga SP</w:t>
      </w:r>
      <w:r w:rsidR="0054660C" w:rsidRPr="004566BE">
        <w:rPr>
          <w:spacing w:val="-4"/>
          <w:lang w:val="sq-AL"/>
        </w:rPr>
        <w:t>-ja</w:t>
      </w:r>
      <w:r w:rsidRPr="004566BE">
        <w:rPr>
          <w:spacing w:val="-4"/>
          <w:lang w:val="sq-AL"/>
        </w:rPr>
        <w:t>. KPM-ja miraton listën e projekt propozimeve që do të financohen në kuadër të Programit të Bashkëpunimit. KPM</w:t>
      </w:r>
      <w:r w:rsidR="00CC2B77" w:rsidRPr="004566BE">
        <w:rPr>
          <w:spacing w:val="-4"/>
          <w:lang w:val="sq-AL"/>
        </w:rPr>
        <w:t>-ja</w:t>
      </w:r>
      <w:r w:rsidRPr="004566BE">
        <w:rPr>
          <w:spacing w:val="-4"/>
          <w:lang w:val="sq-AL"/>
        </w:rPr>
        <w:t xml:space="preserve"> mund të ngrejë një Komitet Drejtues që vepron nën përgjegjësinë e tij për përzgjedhjen e projekt propozimeve, sipas nenit 39 të Rregullor</w:t>
      </w:r>
      <w:r w:rsidR="00CC2B77" w:rsidRPr="004566BE">
        <w:rPr>
          <w:spacing w:val="-4"/>
          <w:lang w:val="sq-AL"/>
        </w:rPr>
        <w:t>es Zbatuese të Komisionit (BE) n</w:t>
      </w:r>
      <w:r w:rsidRPr="004566BE">
        <w:rPr>
          <w:spacing w:val="-4"/>
          <w:lang w:val="sq-AL"/>
        </w:rPr>
        <w:t>r. 447/2014.</w:t>
      </w:r>
    </w:p>
    <w:p w:rsidR="007461D7" w:rsidRPr="004566BE" w:rsidRDefault="007461D7" w:rsidP="007461D7">
      <w:pPr>
        <w:pStyle w:val="Paragrafi"/>
        <w:rPr>
          <w:spacing w:val="-4"/>
          <w:lang w:val="sq-AL"/>
        </w:rPr>
      </w:pPr>
      <w:r w:rsidRPr="004566BE">
        <w:rPr>
          <w:spacing w:val="-4"/>
          <w:lang w:val="sq-AL"/>
        </w:rPr>
        <w:t>Procesi i përzgjedhjes dhe kriteret janë të detajuara në mënyrë të qartë në Manualin e Zbatimit të Programit dhe në Paketën e Aplikimit të Projektit të çdo thirrje për propozim.</w:t>
      </w:r>
    </w:p>
    <w:p w:rsidR="007461D7" w:rsidRPr="004566BE" w:rsidRDefault="007461D7" w:rsidP="007461D7">
      <w:pPr>
        <w:pStyle w:val="Paragrafi"/>
        <w:rPr>
          <w:spacing w:val="-4"/>
          <w:lang w:val="sq-AL"/>
        </w:rPr>
      </w:pPr>
      <w:r w:rsidRPr="004566BE">
        <w:rPr>
          <w:spacing w:val="-4"/>
          <w:lang w:val="sq-AL"/>
        </w:rPr>
        <w:t xml:space="preserve">Kriteret e vlerësimit janë përcaktuar me qëllimin për të maksimizuar qasjen e orientuar të rezultateve të Programit, që fokusohen në projekte të aftë për të dhënë rezultate dhe kontribute konkrete dhe të dukshme, duke promovuar zhvillim të integruar territorial të zonës së interesuar, duke iu përgjigjur sfidave të identifikuara që ndikojnë në zonën e Programit dhe trajtojnë nevojat e saj të zhvillimit. </w:t>
      </w:r>
    </w:p>
    <w:p w:rsidR="007461D7" w:rsidRPr="004566BE" w:rsidRDefault="007461D7" w:rsidP="007461D7">
      <w:pPr>
        <w:pStyle w:val="Paragrafi"/>
        <w:rPr>
          <w:spacing w:val="-4"/>
          <w:lang w:val="sq-AL"/>
        </w:rPr>
      </w:pPr>
      <w:r w:rsidRPr="004566BE">
        <w:rPr>
          <w:spacing w:val="-4"/>
          <w:lang w:val="sq-AL"/>
        </w:rPr>
        <w:t>PROCEDURA</w:t>
      </w:r>
      <w:r w:rsidR="001407AB" w:rsidRPr="004566BE">
        <w:rPr>
          <w:spacing w:val="-4"/>
          <w:lang w:val="sq-AL"/>
        </w:rPr>
        <w:t xml:space="preserve"> </w:t>
      </w:r>
      <w:r w:rsidRPr="004566BE">
        <w:rPr>
          <w:spacing w:val="-4"/>
          <w:lang w:val="sq-AL"/>
        </w:rPr>
        <w:t>E</w:t>
      </w:r>
      <w:r w:rsidR="001407AB" w:rsidRPr="004566BE">
        <w:rPr>
          <w:spacing w:val="-4"/>
          <w:lang w:val="sq-AL"/>
        </w:rPr>
        <w:t xml:space="preserve"> </w:t>
      </w:r>
      <w:r w:rsidRPr="004566BE">
        <w:rPr>
          <w:spacing w:val="-4"/>
          <w:lang w:val="sq-AL"/>
        </w:rPr>
        <w:t xml:space="preserve">PËRZGJEDHJES </w:t>
      </w:r>
    </w:p>
    <w:p w:rsidR="007461D7" w:rsidRPr="004566BE" w:rsidRDefault="007461D7" w:rsidP="007461D7">
      <w:pPr>
        <w:pStyle w:val="Paragrafi"/>
        <w:rPr>
          <w:spacing w:val="-4"/>
          <w:lang w:val="sq-AL"/>
        </w:rPr>
      </w:pPr>
      <w:r w:rsidRPr="004566BE">
        <w:rPr>
          <w:spacing w:val="-4"/>
          <w:lang w:val="sq-AL"/>
        </w:rPr>
        <w:t>Pas dorëzimit në AM, çdo projekt propozim është objekt i procedurës së</w:t>
      </w:r>
      <w:r w:rsidR="001407AB" w:rsidRPr="004566BE">
        <w:rPr>
          <w:spacing w:val="-4"/>
          <w:lang w:val="sq-AL"/>
        </w:rPr>
        <w:t xml:space="preserve"> </w:t>
      </w:r>
      <w:r w:rsidRPr="004566BE">
        <w:rPr>
          <w:spacing w:val="-4"/>
          <w:lang w:val="sq-AL"/>
        </w:rPr>
        <w:t>vlerësimit.</w:t>
      </w:r>
    </w:p>
    <w:p w:rsidR="007461D7" w:rsidRPr="004566BE" w:rsidRDefault="007461D7" w:rsidP="007461D7">
      <w:pPr>
        <w:pStyle w:val="Paragrafi"/>
        <w:rPr>
          <w:spacing w:val="-4"/>
          <w:lang w:val="sq-AL"/>
        </w:rPr>
      </w:pPr>
      <w:r w:rsidRPr="004566BE">
        <w:rPr>
          <w:spacing w:val="-4"/>
          <w:lang w:val="sq-AL"/>
        </w:rPr>
        <w:t>Procedura e përzgjedhjes përbëhet nga dy hapa:</w:t>
      </w:r>
    </w:p>
    <w:p w:rsidR="007461D7" w:rsidRPr="004566BE" w:rsidRDefault="007461D7" w:rsidP="007461D7">
      <w:pPr>
        <w:pStyle w:val="Paragrafi"/>
        <w:rPr>
          <w:spacing w:val="-4"/>
          <w:lang w:val="sq-AL"/>
        </w:rPr>
      </w:pPr>
      <w:r w:rsidRPr="004566BE">
        <w:rPr>
          <w:spacing w:val="-4"/>
          <w:lang w:val="sq-AL"/>
        </w:rPr>
        <w:t>HAPI</w:t>
      </w:r>
      <w:r w:rsidR="001407AB" w:rsidRPr="004566BE">
        <w:rPr>
          <w:spacing w:val="-4"/>
          <w:lang w:val="sq-AL"/>
        </w:rPr>
        <w:t xml:space="preserve"> </w:t>
      </w:r>
      <w:r w:rsidRPr="004566BE">
        <w:rPr>
          <w:spacing w:val="-4"/>
          <w:lang w:val="sq-AL"/>
        </w:rPr>
        <w:t>I</w:t>
      </w:r>
      <w:r w:rsidR="001407AB" w:rsidRPr="004566BE">
        <w:rPr>
          <w:spacing w:val="-4"/>
          <w:lang w:val="sq-AL"/>
        </w:rPr>
        <w:t xml:space="preserve"> </w:t>
      </w:r>
      <w:r w:rsidRPr="004566BE">
        <w:rPr>
          <w:spacing w:val="-4"/>
          <w:lang w:val="sq-AL"/>
        </w:rPr>
        <w:t>PARË</w:t>
      </w:r>
      <w:r w:rsidR="001407AB" w:rsidRPr="004566BE">
        <w:rPr>
          <w:spacing w:val="-4"/>
          <w:lang w:val="sq-AL"/>
        </w:rPr>
        <w:t xml:space="preserve"> </w:t>
      </w:r>
      <w:r w:rsidRPr="004566BE">
        <w:rPr>
          <w:spacing w:val="-4"/>
          <w:lang w:val="sq-AL"/>
        </w:rPr>
        <w:t>–</w:t>
      </w:r>
      <w:r w:rsidR="001407AB" w:rsidRPr="004566BE">
        <w:rPr>
          <w:spacing w:val="-4"/>
          <w:lang w:val="sq-AL"/>
        </w:rPr>
        <w:t xml:space="preserve"> </w:t>
      </w:r>
      <w:r w:rsidRPr="004566BE">
        <w:rPr>
          <w:spacing w:val="-4"/>
          <w:lang w:val="sq-AL"/>
        </w:rPr>
        <w:t>VLERËSIM I</w:t>
      </w:r>
      <w:r w:rsidR="001407AB" w:rsidRPr="004566BE">
        <w:rPr>
          <w:spacing w:val="-4"/>
          <w:lang w:val="sq-AL"/>
        </w:rPr>
        <w:t xml:space="preserve"> </w:t>
      </w:r>
      <w:r w:rsidRPr="004566BE">
        <w:rPr>
          <w:spacing w:val="-4"/>
          <w:lang w:val="sq-AL"/>
        </w:rPr>
        <w:t xml:space="preserve">ZYRTAR </w:t>
      </w:r>
    </w:p>
    <w:p w:rsidR="007461D7" w:rsidRPr="004566BE" w:rsidRDefault="007461D7" w:rsidP="007461D7">
      <w:pPr>
        <w:pStyle w:val="Paragrafi"/>
        <w:rPr>
          <w:spacing w:val="-4"/>
          <w:lang w:val="sq-AL"/>
        </w:rPr>
      </w:pPr>
      <w:r w:rsidRPr="004566BE">
        <w:rPr>
          <w:spacing w:val="-4"/>
          <w:lang w:val="sq-AL"/>
        </w:rPr>
        <w:t xml:space="preserve">Sekretariati i Përbashkët (SP) kryen dy nivele kontrolli: </w:t>
      </w:r>
    </w:p>
    <w:p w:rsidR="007461D7" w:rsidRPr="004566BE" w:rsidRDefault="00CC2B77" w:rsidP="007461D7">
      <w:pPr>
        <w:pStyle w:val="Paragrafi"/>
        <w:rPr>
          <w:spacing w:val="-4"/>
          <w:lang w:val="sq-AL"/>
        </w:rPr>
      </w:pPr>
      <w:r w:rsidRPr="004566BE">
        <w:rPr>
          <w:spacing w:val="-4"/>
          <w:lang w:val="sq-AL"/>
        </w:rPr>
        <w:t>1.</w:t>
      </w:r>
      <w:r w:rsidR="007461D7" w:rsidRPr="004566BE">
        <w:rPr>
          <w:spacing w:val="-4"/>
          <w:lang w:val="sq-AL"/>
        </w:rPr>
        <w:t xml:space="preserve"> Kontrolli i pranimit: propozimet e projektit kontrollohen nëpërmjet një seti kriteresh administrative (d.m.th. dorëzimi i projekt propozimeve brenda afatit të caktuar, formulari i aplikimit është forma zyrtare e parashikuar, të gjitha dokumentet e kërkuara</w:t>
      </w:r>
      <w:r w:rsidR="00292513" w:rsidRPr="004566BE">
        <w:rPr>
          <w:spacing w:val="-4"/>
          <w:lang w:val="sq-AL"/>
        </w:rPr>
        <w:t xml:space="preserve"> duhet të jenë të </w:t>
      </w:r>
      <w:r w:rsidR="00604C74" w:rsidRPr="004566BE">
        <w:rPr>
          <w:spacing w:val="-4"/>
          <w:lang w:val="sq-AL"/>
        </w:rPr>
        <w:t>bashkëngjit</w:t>
      </w:r>
      <w:r w:rsidR="00292513" w:rsidRPr="004566BE">
        <w:rPr>
          <w:spacing w:val="-4"/>
          <w:lang w:val="sq-AL"/>
        </w:rPr>
        <w:t>ur</w:t>
      </w:r>
      <w:r w:rsidR="007461D7" w:rsidRPr="004566BE">
        <w:rPr>
          <w:spacing w:val="-4"/>
          <w:lang w:val="sq-AL"/>
        </w:rPr>
        <w:t xml:space="preserve"> etj.);</w:t>
      </w:r>
    </w:p>
    <w:p w:rsidR="007461D7" w:rsidRPr="004566BE" w:rsidRDefault="00CC2B77" w:rsidP="007461D7">
      <w:pPr>
        <w:pStyle w:val="Paragrafi"/>
        <w:rPr>
          <w:spacing w:val="-4"/>
          <w:lang w:val="sq-AL"/>
        </w:rPr>
      </w:pPr>
      <w:r w:rsidRPr="004566BE">
        <w:rPr>
          <w:spacing w:val="-4"/>
          <w:lang w:val="sq-AL"/>
        </w:rPr>
        <w:t>2.</w:t>
      </w:r>
      <w:r w:rsidR="007461D7" w:rsidRPr="004566BE">
        <w:rPr>
          <w:spacing w:val="-4"/>
          <w:lang w:val="sq-AL"/>
        </w:rPr>
        <w:t xml:space="preserve"> Kontrolli i pranueshmërisë: Propozimet e projektit kontrollohen nëpërmjet një seti kriteresh teknike</w:t>
      </w:r>
      <w:r w:rsidR="001407AB" w:rsidRPr="004566BE">
        <w:rPr>
          <w:spacing w:val="-4"/>
          <w:lang w:val="sq-AL"/>
        </w:rPr>
        <w:t xml:space="preserve"> </w:t>
      </w:r>
      <w:r w:rsidR="007461D7" w:rsidRPr="004566BE">
        <w:rPr>
          <w:spacing w:val="-4"/>
          <w:lang w:val="sq-AL"/>
        </w:rPr>
        <w:t>(p.sh. respektimi i përbërjes së partneritetit ndërkufitar, respektimi i pragut financiar; plotësimi i doku</w:t>
      </w:r>
      <w:r w:rsidR="00292513" w:rsidRPr="004566BE">
        <w:rPr>
          <w:spacing w:val="-4"/>
          <w:lang w:val="sq-AL"/>
        </w:rPr>
        <w:t>menteve të kërkuara nga thirrja</w:t>
      </w:r>
      <w:r w:rsidR="007461D7" w:rsidRPr="004566BE">
        <w:rPr>
          <w:spacing w:val="-4"/>
          <w:lang w:val="sq-AL"/>
        </w:rPr>
        <w:t xml:space="preserve"> etj.).</w:t>
      </w:r>
    </w:p>
    <w:p w:rsidR="007461D7" w:rsidRPr="004566BE" w:rsidRDefault="007461D7" w:rsidP="007461D7">
      <w:pPr>
        <w:pStyle w:val="Paragrafi"/>
        <w:rPr>
          <w:spacing w:val="-4"/>
          <w:lang w:val="sq-AL"/>
        </w:rPr>
      </w:pPr>
      <w:r w:rsidRPr="004566BE">
        <w:rPr>
          <w:spacing w:val="-4"/>
          <w:lang w:val="sq-AL"/>
        </w:rPr>
        <w:t>Vetëm propozimet e projekteve që plotësojnë kriteret e pranimit dhe ato të pranueshmërisë pranohen për vlerësimin e mëtejshëm të cilësisë, ndërsa ata që nuk janë të pranueshëm, hidhen poshtë me vendim të KPM-së. Me mbështetjen e SP-së, AM-ja u komunikon përfituesve kryesorë rezultatet e vlerësimit zyrtar.</w:t>
      </w:r>
    </w:p>
    <w:p w:rsidR="007461D7" w:rsidRPr="004566BE" w:rsidRDefault="007461D7" w:rsidP="007461D7">
      <w:pPr>
        <w:pStyle w:val="Paragrafi"/>
        <w:rPr>
          <w:spacing w:val="-4"/>
          <w:lang w:val="sq-AL"/>
        </w:rPr>
      </w:pPr>
      <w:r w:rsidRPr="004566BE">
        <w:rPr>
          <w:spacing w:val="-4"/>
          <w:lang w:val="sq-AL"/>
        </w:rPr>
        <w:t>HAPI</w:t>
      </w:r>
      <w:r w:rsidR="001407AB" w:rsidRPr="004566BE">
        <w:rPr>
          <w:spacing w:val="-4"/>
          <w:lang w:val="sq-AL"/>
        </w:rPr>
        <w:t xml:space="preserve"> </w:t>
      </w:r>
      <w:r w:rsidRPr="004566BE">
        <w:rPr>
          <w:spacing w:val="-4"/>
          <w:lang w:val="sq-AL"/>
        </w:rPr>
        <w:t>I</w:t>
      </w:r>
      <w:r w:rsidR="001407AB" w:rsidRPr="004566BE">
        <w:rPr>
          <w:spacing w:val="-4"/>
          <w:lang w:val="sq-AL"/>
        </w:rPr>
        <w:t xml:space="preserve"> </w:t>
      </w:r>
      <w:r w:rsidRPr="004566BE">
        <w:rPr>
          <w:spacing w:val="-4"/>
          <w:lang w:val="sq-AL"/>
        </w:rPr>
        <w:t>DYTË</w:t>
      </w:r>
      <w:r w:rsidR="001407AB" w:rsidRPr="004566BE">
        <w:rPr>
          <w:spacing w:val="-4"/>
          <w:lang w:val="sq-AL"/>
        </w:rPr>
        <w:t xml:space="preserve"> </w:t>
      </w:r>
      <w:r w:rsidRPr="004566BE">
        <w:rPr>
          <w:spacing w:val="-4"/>
          <w:lang w:val="sq-AL"/>
        </w:rPr>
        <w:t>–</w:t>
      </w:r>
      <w:r w:rsidR="001407AB" w:rsidRPr="004566BE">
        <w:rPr>
          <w:spacing w:val="-4"/>
          <w:lang w:val="sq-AL"/>
        </w:rPr>
        <w:t xml:space="preserve"> </w:t>
      </w:r>
      <w:r w:rsidRPr="004566BE">
        <w:rPr>
          <w:spacing w:val="-4"/>
          <w:lang w:val="sq-AL"/>
        </w:rPr>
        <w:t>VLERËSIMI</w:t>
      </w:r>
      <w:r w:rsidR="001407AB" w:rsidRPr="004566BE">
        <w:rPr>
          <w:spacing w:val="-4"/>
          <w:lang w:val="sq-AL"/>
        </w:rPr>
        <w:t xml:space="preserve"> </w:t>
      </w:r>
      <w:r w:rsidR="00604C74" w:rsidRPr="004566BE">
        <w:rPr>
          <w:spacing w:val="-4"/>
          <w:lang w:val="sq-AL"/>
        </w:rPr>
        <w:t>I CILËSISË</w:t>
      </w:r>
      <w:r w:rsidRPr="004566BE">
        <w:rPr>
          <w:spacing w:val="-4"/>
          <w:lang w:val="sq-AL"/>
        </w:rPr>
        <w:t xml:space="preserve"> </w:t>
      </w:r>
    </w:p>
    <w:p w:rsidR="007461D7" w:rsidRPr="004566BE" w:rsidRDefault="007461D7" w:rsidP="007461D7">
      <w:pPr>
        <w:pStyle w:val="Paragrafi"/>
        <w:rPr>
          <w:spacing w:val="-4"/>
          <w:lang w:val="sq-AL"/>
        </w:rPr>
      </w:pPr>
      <w:r w:rsidRPr="004566BE">
        <w:rPr>
          <w:spacing w:val="-4"/>
          <w:lang w:val="sq-AL"/>
        </w:rPr>
        <w:t>Në fazën e vlerësimit të cilësisë, SP</w:t>
      </w:r>
      <w:r w:rsidR="00494BB6" w:rsidRPr="004566BE">
        <w:rPr>
          <w:spacing w:val="-4"/>
          <w:lang w:val="sq-AL"/>
        </w:rPr>
        <w:t>-ja</w:t>
      </w:r>
      <w:r w:rsidRPr="004566BE">
        <w:rPr>
          <w:spacing w:val="-4"/>
          <w:lang w:val="sq-AL"/>
        </w:rPr>
        <w:t xml:space="preserve"> vlerëson propozimet e projekteve nëpërmjet një sërë kriteresh të cilësisë të aprovuar nga KPM</w:t>
      </w:r>
      <w:r w:rsidR="00494BB6" w:rsidRPr="004566BE">
        <w:rPr>
          <w:spacing w:val="-4"/>
          <w:lang w:val="sq-AL"/>
        </w:rPr>
        <w:t>-ja</w:t>
      </w:r>
      <w:r w:rsidRPr="004566BE">
        <w:rPr>
          <w:spacing w:val="-4"/>
          <w:lang w:val="sq-AL"/>
        </w:rPr>
        <w:t>. KPM-ja mund të mbështetet te një grup ekspertësh të jashtëm që kryejnë një vlerësim teknik / shkencor të projekt propozimit, duke ofruar komente dhe rezultate që i referohen vetëm një pjesë të veçantë të rrjetit të vlerësimit të cilësisë.</w:t>
      </w:r>
    </w:p>
    <w:p w:rsidR="007461D7" w:rsidRPr="004566BE" w:rsidRDefault="007461D7" w:rsidP="007461D7">
      <w:pPr>
        <w:pStyle w:val="Paragrafi"/>
        <w:rPr>
          <w:spacing w:val="-4"/>
          <w:lang w:val="sq-AL"/>
        </w:rPr>
      </w:pPr>
      <w:r w:rsidRPr="004566BE">
        <w:rPr>
          <w:spacing w:val="-4"/>
          <w:lang w:val="sq-AL"/>
        </w:rPr>
        <w:t xml:space="preserve">Kriteret e cilësisë, si edhe rezultatet përcaktohen në përputhje me sa më poshtë: </w:t>
      </w:r>
    </w:p>
    <w:p w:rsidR="007461D7" w:rsidRPr="004566BE" w:rsidRDefault="007461D7" w:rsidP="007461D7">
      <w:pPr>
        <w:pStyle w:val="Paragrafi"/>
        <w:rPr>
          <w:spacing w:val="-4"/>
          <w:lang w:val="sq-AL"/>
        </w:rPr>
      </w:pPr>
      <w:r w:rsidRPr="004566BE">
        <w:rPr>
          <w:spacing w:val="-4"/>
          <w:lang w:val="sq-AL"/>
        </w:rPr>
        <w:t xml:space="preserve">- lidhja </w:t>
      </w:r>
      <w:r w:rsidR="005F2E11" w:rsidRPr="004566BE">
        <w:rPr>
          <w:spacing w:val="-4"/>
          <w:lang w:val="sq-AL"/>
        </w:rPr>
        <w:t>ndër</w:t>
      </w:r>
      <w:r w:rsidRPr="004566BE">
        <w:rPr>
          <w:spacing w:val="-4"/>
          <w:lang w:val="sq-AL"/>
        </w:rPr>
        <w:t>kufitare;</w:t>
      </w:r>
    </w:p>
    <w:p w:rsidR="007461D7" w:rsidRPr="004566BE" w:rsidRDefault="007461D7" w:rsidP="007461D7">
      <w:pPr>
        <w:pStyle w:val="Paragrafi"/>
        <w:rPr>
          <w:spacing w:val="-4"/>
          <w:lang w:val="sq-AL"/>
        </w:rPr>
      </w:pPr>
      <w:r w:rsidRPr="004566BE">
        <w:rPr>
          <w:spacing w:val="-4"/>
          <w:lang w:val="sq-AL"/>
        </w:rPr>
        <w:t>-</w:t>
      </w:r>
      <w:r w:rsidR="001407AB" w:rsidRPr="004566BE">
        <w:rPr>
          <w:spacing w:val="-4"/>
          <w:lang w:val="sq-AL"/>
        </w:rPr>
        <w:t xml:space="preserve"> </w:t>
      </w:r>
      <w:r w:rsidRPr="004566BE">
        <w:rPr>
          <w:spacing w:val="-4"/>
          <w:lang w:val="sq-AL"/>
        </w:rPr>
        <w:t>lidhja me temën/ lëndën;</w:t>
      </w:r>
    </w:p>
    <w:p w:rsidR="007461D7" w:rsidRPr="004566BE" w:rsidRDefault="007461D7" w:rsidP="007461D7">
      <w:pPr>
        <w:pStyle w:val="Paragrafi"/>
        <w:rPr>
          <w:spacing w:val="-4"/>
          <w:lang w:val="sq-AL"/>
        </w:rPr>
      </w:pPr>
      <w:r w:rsidRPr="004566BE">
        <w:rPr>
          <w:spacing w:val="-4"/>
          <w:lang w:val="sq-AL"/>
        </w:rPr>
        <w:t>-</w:t>
      </w:r>
      <w:r w:rsidR="001407AB" w:rsidRPr="004566BE">
        <w:rPr>
          <w:spacing w:val="-4"/>
          <w:lang w:val="sq-AL"/>
        </w:rPr>
        <w:t xml:space="preserve"> </w:t>
      </w:r>
      <w:r w:rsidRPr="004566BE">
        <w:rPr>
          <w:spacing w:val="-4"/>
          <w:lang w:val="sq-AL"/>
        </w:rPr>
        <w:t>koherenca me strategjinë e programit, prioritetin dhe objektivin specifik;</w:t>
      </w:r>
    </w:p>
    <w:p w:rsidR="007461D7" w:rsidRPr="004566BE" w:rsidRDefault="007461D7" w:rsidP="007461D7">
      <w:pPr>
        <w:pStyle w:val="Paragrafi"/>
        <w:rPr>
          <w:spacing w:val="-4"/>
          <w:lang w:val="sq-AL"/>
        </w:rPr>
      </w:pPr>
      <w:r w:rsidRPr="004566BE">
        <w:rPr>
          <w:spacing w:val="-4"/>
          <w:lang w:val="sq-AL"/>
        </w:rPr>
        <w:t>-</w:t>
      </w:r>
      <w:r w:rsidR="001407AB" w:rsidRPr="004566BE">
        <w:rPr>
          <w:spacing w:val="-4"/>
          <w:lang w:val="sq-AL"/>
        </w:rPr>
        <w:t xml:space="preserve"> </w:t>
      </w:r>
      <w:r w:rsidRPr="004566BE">
        <w:rPr>
          <w:spacing w:val="-4"/>
          <w:lang w:val="sq-AL"/>
        </w:rPr>
        <w:t>lidhja e partneritetit;</w:t>
      </w:r>
    </w:p>
    <w:p w:rsidR="007461D7" w:rsidRPr="004566BE" w:rsidRDefault="007461D7" w:rsidP="007461D7">
      <w:pPr>
        <w:pStyle w:val="Paragrafi"/>
        <w:rPr>
          <w:spacing w:val="-4"/>
          <w:lang w:val="sq-AL"/>
        </w:rPr>
      </w:pPr>
      <w:r w:rsidRPr="004566BE">
        <w:rPr>
          <w:spacing w:val="-4"/>
          <w:lang w:val="sq-AL"/>
        </w:rPr>
        <w:t>- kontributet konkrete dhe të matshme, rezultatet dhe ndikimi në zonën e Programit të Bashkëpunimit;</w:t>
      </w:r>
    </w:p>
    <w:p w:rsidR="007461D7" w:rsidRPr="004566BE" w:rsidRDefault="007461D7" w:rsidP="007461D7">
      <w:pPr>
        <w:pStyle w:val="Paragrafi"/>
        <w:rPr>
          <w:spacing w:val="-4"/>
          <w:lang w:val="sq-AL"/>
        </w:rPr>
      </w:pPr>
      <w:r w:rsidRPr="004566BE">
        <w:rPr>
          <w:spacing w:val="-4"/>
          <w:lang w:val="sq-AL"/>
        </w:rPr>
        <w:t>- cilësia e planifikimit të aksioneve;</w:t>
      </w:r>
    </w:p>
    <w:p w:rsidR="007461D7" w:rsidRPr="004566BE" w:rsidRDefault="007461D7" w:rsidP="007461D7">
      <w:pPr>
        <w:pStyle w:val="Paragrafi"/>
        <w:rPr>
          <w:spacing w:val="-4"/>
          <w:lang w:val="sq-AL"/>
        </w:rPr>
      </w:pPr>
      <w:r w:rsidRPr="004566BE">
        <w:rPr>
          <w:spacing w:val="-4"/>
          <w:lang w:val="sq-AL"/>
        </w:rPr>
        <w:t xml:space="preserve">- qëndrueshmëria e projektit, sipas dimensionit të tij më të rëndësishëm: dimension institucional, </w:t>
      </w:r>
    </w:p>
    <w:p w:rsidR="007461D7" w:rsidRPr="004566BE" w:rsidRDefault="001407AB" w:rsidP="007461D7">
      <w:pPr>
        <w:pStyle w:val="Paragrafi"/>
        <w:rPr>
          <w:spacing w:val="-4"/>
          <w:lang w:val="sq-AL"/>
        </w:rPr>
      </w:pPr>
      <w:r w:rsidRPr="004566BE">
        <w:rPr>
          <w:spacing w:val="-4"/>
          <w:lang w:val="sq-AL"/>
        </w:rPr>
        <w:t xml:space="preserve"> </w:t>
      </w:r>
      <w:r w:rsidR="007461D7" w:rsidRPr="004566BE">
        <w:rPr>
          <w:spacing w:val="-4"/>
          <w:lang w:val="sq-AL"/>
        </w:rPr>
        <w:t>dimensionin ekonomik, dimensionin mjedisor, dimension i kapitalit të vet;</w:t>
      </w:r>
    </w:p>
    <w:p w:rsidR="007461D7" w:rsidRPr="004566BE" w:rsidRDefault="007461D7" w:rsidP="00335F31">
      <w:pPr>
        <w:pStyle w:val="Paragrafi"/>
        <w:rPr>
          <w:spacing w:val="-4"/>
          <w:lang w:val="sq-AL"/>
        </w:rPr>
      </w:pPr>
      <w:r w:rsidRPr="004566BE">
        <w:rPr>
          <w:spacing w:val="-4"/>
          <w:lang w:val="sq-AL"/>
        </w:rPr>
        <w:t>- pajtueshmëria e kostos së përfitimit me burimet e mobilizuara (njerëzore, financia</w:t>
      </w:r>
      <w:r w:rsidR="00335F31" w:rsidRPr="004566BE">
        <w:rPr>
          <w:spacing w:val="-4"/>
          <w:lang w:val="sq-AL"/>
        </w:rPr>
        <w:t>re, materiale</w:t>
      </w:r>
      <w:r w:rsidR="001407AB" w:rsidRPr="004566BE">
        <w:rPr>
          <w:spacing w:val="-4"/>
          <w:lang w:val="sq-AL"/>
        </w:rPr>
        <w:t xml:space="preserve"> </w:t>
      </w:r>
      <w:r w:rsidRPr="004566BE">
        <w:rPr>
          <w:spacing w:val="-4"/>
          <w:lang w:val="sq-AL"/>
        </w:rPr>
        <w:t>etj.);</w:t>
      </w:r>
    </w:p>
    <w:p w:rsidR="007461D7" w:rsidRPr="004566BE" w:rsidRDefault="00A11844" w:rsidP="007461D7">
      <w:pPr>
        <w:pStyle w:val="Paragrafi"/>
        <w:rPr>
          <w:spacing w:val="-4"/>
          <w:lang w:val="sq-AL"/>
        </w:rPr>
      </w:pPr>
      <w:r w:rsidRPr="004566BE">
        <w:rPr>
          <w:spacing w:val="-4"/>
          <w:lang w:val="sq-AL"/>
        </w:rPr>
        <w:t>- b</w:t>
      </w:r>
      <w:r w:rsidR="007461D7" w:rsidRPr="004566BE">
        <w:rPr>
          <w:spacing w:val="-4"/>
          <w:lang w:val="sq-AL"/>
        </w:rPr>
        <w:t>uxheti i fuqishëm (në drejtim të shpërndarjes midis partnerëve, linjat buxhetore, dispozitat e shpenzimeve periodike etj</w:t>
      </w:r>
      <w:r w:rsidRPr="004566BE">
        <w:rPr>
          <w:spacing w:val="-4"/>
          <w:lang w:val="sq-AL"/>
        </w:rPr>
        <w:t>.</w:t>
      </w:r>
      <w:r w:rsidR="007461D7" w:rsidRPr="004566BE">
        <w:rPr>
          <w:spacing w:val="-4"/>
          <w:lang w:val="sq-AL"/>
        </w:rPr>
        <w:t>);</w:t>
      </w:r>
    </w:p>
    <w:p w:rsidR="007461D7" w:rsidRPr="004566BE" w:rsidRDefault="007461D7" w:rsidP="007461D7">
      <w:pPr>
        <w:pStyle w:val="Paragrafi"/>
        <w:rPr>
          <w:spacing w:val="-4"/>
          <w:lang w:val="sq-AL"/>
        </w:rPr>
      </w:pPr>
      <w:r w:rsidRPr="004566BE">
        <w:rPr>
          <w:spacing w:val="-4"/>
          <w:lang w:val="sq-AL"/>
        </w:rPr>
        <w:t>-</w:t>
      </w:r>
      <w:r w:rsidR="00A11844" w:rsidRPr="004566BE">
        <w:rPr>
          <w:spacing w:val="-4"/>
          <w:lang w:val="sq-AL"/>
        </w:rPr>
        <w:t xml:space="preserve"> s</w:t>
      </w:r>
      <w:r w:rsidRPr="004566BE">
        <w:rPr>
          <w:spacing w:val="-4"/>
          <w:lang w:val="sq-AL"/>
        </w:rPr>
        <w:t>trategjia e komunikimit/ mjetet/ kanalet/ aksionet e projektit;</w:t>
      </w:r>
    </w:p>
    <w:p w:rsidR="007461D7" w:rsidRPr="004566BE" w:rsidRDefault="00A11844" w:rsidP="007461D7">
      <w:pPr>
        <w:pStyle w:val="Paragrafi"/>
        <w:rPr>
          <w:spacing w:val="-4"/>
          <w:lang w:val="sq-AL"/>
        </w:rPr>
      </w:pPr>
      <w:r w:rsidRPr="004566BE">
        <w:rPr>
          <w:spacing w:val="-4"/>
          <w:lang w:val="sq-AL"/>
        </w:rPr>
        <w:t>- m</w:t>
      </w:r>
      <w:r w:rsidR="007461D7" w:rsidRPr="004566BE">
        <w:rPr>
          <w:spacing w:val="-4"/>
          <w:lang w:val="sq-AL"/>
        </w:rPr>
        <w:t xml:space="preserve">etodologjia e menaxhimit të efektshëm, në lidhje me aftësitë teknike dhe aspektet novatore të saj; </w:t>
      </w:r>
    </w:p>
    <w:p w:rsidR="007461D7" w:rsidRPr="004566BE" w:rsidRDefault="00A11844" w:rsidP="007461D7">
      <w:pPr>
        <w:pStyle w:val="Paragrafi"/>
        <w:rPr>
          <w:spacing w:val="-4"/>
          <w:lang w:val="sq-AL"/>
        </w:rPr>
      </w:pPr>
      <w:r w:rsidRPr="004566BE">
        <w:rPr>
          <w:spacing w:val="-4"/>
          <w:lang w:val="sq-AL"/>
        </w:rPr>
        <w:t>- p</w:t>
      </w:r>
      <w:r w:rsidR="007461D7" w:rsidRPr="004566BE">
        <w:rPr>
          <w:spacing w:val="-4"/>
          <w:lang w:val="sq-AL"/>
        </w:rPr>
        <w:t>ajtueshmëria me parimet horizontale dhe prioritetet ndërsektoriale;</w:t>
      </w:r>
    </w:p>
    <w:p w:rsidR="007461D7" w:rsidRPr="004566BE" w:rsidRDefault="00A11844" w:rsidP="007461D7">
      <w:pPr>
        <w:pStyle w:val="Paragrafi"/>
        <w:rPr>
          <w:spacing w:val="-4"/>
          <w:lang w:val="sq-AL"/>
        </w:rPr>
      </w:pPr>
      <w:r w:rsidRPr="004566BE">
        <w:rPr>
          <w:spacing w:val="-4"/>
          <w:lang w:val="sq-AL"/>
        </w:rPr>
        <w:t>- n</w:t>
      </w:r>
      <w:r w:rsidR="007461D7" w:rsidRPr="004566BE">
        <w:rPr>
          <w:spacing w:val="-4"/>
          <w:lang w:val="sq-AL"/>
        </w:rPr>
        <w:t>atyra integruese e operacioneve.</w:t>
      </w:r>
    </w:p>
    <w:p w:rsidR="007461D7" w:rsidRPr="004566BE" w:rsidRDefault="007461D7" w:rsidP="007461D7">
      <w:pPr>
        <w:pStyle w:val="Paragrafi"/>
        <w:rPr>
          <w:spacing w:val="-4"/>
          <w:lang w:val="sq-AL"/>
        </w:rPr>
      </w:pPr>
      <w:r w:rsidRPr="004566BE">
        <w:rPr>
          <w:spacing w:val="-4"/>
          <w:lang w:val="sq-AL"/>
        </w:rPr>
        <w:t>AM</w:t>
      </w:r>
      <w:r w:rsidR="00A11844" w:rsidRPr="004566BE">
        <w:rPr>
          <w:spacing w:val="-4"/>
          <w:lang w:val="sq-AL"/>
        </w:rPr>
        <w:t>-ja</w:t>
      </w:r>
      <w:r w:rsidRPr="004566BE">
        <w:rPr>
          <w:spacing w:val="-4"/>
          <w:lang w:val="sq-AL"/>
        </w:rPr>
        <w:t xml:space="preserve"> siguron që procedura e vlerësimit është kryer në përputhje me kërkesat e thirrjes për propozime dhe kritereve të miratuara të përzgjedhjes.</w:t>
      </w:r>
    </w:p>
    <w:p w:rsidR="007461D7" w:rsidRPr="004566BE" w:rsidRDefault="007461D7" w:rsidP="007461D7">
      <w:pPr>
        <w:pStyle w:val="Paragrafi"/>
        <w:rPr>
          <w:spacing w:val="-4"/>
          <w:lang w:val="sq-AL"/>
        </w:rPr>
      </w:pPr>
      <w:r w:rsidRPr="004566BE">
        <w:rPr>
          <w:spacing w:val="-4"/>
          <w:lang w:val="sq-AL"/>
        </w:rPr>
        <w:t>AM</w:t>
      </w:r>
      <w:r w:rsidR="00B6076F" w:rsidRPr="004566BE">
        <w:rPr>
          <w:spacing w:val="-4"/>
          <w:lang w:val="sq-AL"/>
        </w:rPr>
        <w:t>-ja</w:t>
      </w:r>
      <w:r w:rsidRPr="004566BE">
        <w:rPr>
          <w:spacing w:val="-4"/>
          <w:lang w:val="sq-AL"/>
        </w:rPr>
        <w:t xml:space="preserve"> dorëzon në KPM listën provizore të klasifikimit të projekt- propozimeve të vlerësuara; KPM</w:t>
      </w:r>
      <w:r w:rsidR="00B6076F" w:rsidRPr="004566BE">
        <w:rPr>
          <w:spacing w:val="-4"/>
          <w:lang w:val="sq-AL"/>
        </w:rPr>
        <w:t>-ja</w:t>
      </w:r>
      <w:r w:rsidRPr="004566BE">
        <w:rPr>
          <w:spacing w:val="-4"/>
          <w:lang w:val="sq-AL"/>
        </w:rPr>
        <w:t xml:space="preserve"> miraton me një vendim përfundimtar listën e klasifikimit.</w:t>
      </w:r>
    </w:p>
    <w:p w:rsidR="007461D7" w:rsidRPr="004566BE" w:rsidRDefault="007461D7" w:rsidP="007461D7">
      <w:pPr>
        <w:pStyle w:val="Paragrafi"/>
        <w:rPr>
          <w:spacing w:val="-4"/>
          <w:lang w:val="sq-AL"/>
        </w:rPr>
      </w:pPr>
      <w:r w:rsidRPr="004566BE">
        <w:rPr>
          <w:spacing w:val="-4"/>
          <w:lang w:val="sq-AL"/>
        </w:rPr>
        <w:t>AM</w:t>
      </w:r>
      <w:r w:rsidR="00B6076F" w:rsidRPr="004566BE">
        <w:rPr>
          <w:spacing w:val="-4"/>
          <w:lang w:val="sq-AL"/>
        </w:rPr>
        <w:t>-ja</w:t>
      </w:r>
      <w:r w:rsidRPr="004566BE">
        <w:rPr>
          <w:spacing w:val="-4"/>
          <w:lang w:val="sq-AL"/>
        </w:rPr>
        <w:t xml:space="preserve"> publikon listën përfundimtare të klasifikimit në faqen e internetit të Programit dhe, përmes SP</w:t>
      </w:r>
      <w:r w:rsidR="00B6076F" w:rsidRPr="004566BE">
        <w:rPr>
          <w:spacing w:val="-4"/>
          <w:lang w:val="sq-AL"/>
        </w:rPr>
        <w:t>-së</w:t>
      </w:r>
      <w:r w:rsidRPr="004566BE">
        <w:rPr>
          <w:spacing w:val="-4"/>
          <w:lang w:val="sq-AL"/>
        </w:rPr>
        <w:t>, informon përfituesit kryesorë me rezultatet e vlerësimit të projektit. Komunikimi përmban</w:t>
      </w:r>
      <w:r w:rsidR="00F6705B" w:rsidRPr="004566BE">
        <w:rPr>
          <w:spacing w:val="-4"/>
          <w:lang w:val="sq-AL"/>
        </w:rPr>
        <w:t>,</w:t>
      </w:r>
      <w:r w:rsidRPr="004566BE">
        <w:rPr>
          <w:spacing w:val="-4"/>
          <w:lang w:val="sq-AL"/>
        </w:rPr>
        <w:t xml:space="preserve"> gjithashtu</w:t>
      </w:r>
      <w:r w:rsidR="00F6705B" w:rsidRPr="004566BE">
        <w:rPr>
          <w:spacing w:val="-4"/>
          <w:lang w:val="sq-AL"/>
        </w:rPr>
        <w:t>,</w:t>
      </w:r>
      <w:r w:rsidRPr="004566BE">
        <w:rPr>
          <w:spacing w:val="-4"/>
          <w:lang w:val="sq-AL"/>
        </w:rPr>
        <w:t xml:space="preserve"> informacion në rast se partneri kryesor synon të fillojë një procedurë të ankesës.</w:t>
      </w:r>
    </w:p>
    <w:p w:rsidR="007461D7" w:rsidRPr="004566BE" w:rsidRDefault="007461D7" w:rsidP="007461D7">
      <w:pPr>
        <w:pStyle w:val="Paragrafi"/>
        <w:rPr>
          <w:spacing w:val="-4"/>
          <w:lang w:val="sq-AL"/>
        </w:rPr>
      </w:pPr>
      <w:r w:rsidRPr="004566BE">
        <w:rPr>
          <w:spacing w:val="-4"/>
          <w:lang w:val="sq-AL"/>
        </w:rPr>
        <w:t>ZGJIDHJA E</w:t>
      </w:r>
      <w:r w:rsidR="001407AB" w:rsidRPr="004566BE">
        <w:rPr>
          <w:spacing w:val="-4"/>
          <w:lang w:val="sq-AL"/>
        </w:rPr>
        <w:t xml:space="preserve"> </w:t>
      </w:r>
      <w:r w:rsidRPr="004566BE">
        <w:rPr>
          <w:spacing w:val="-4"/>
          <w:lang w:val="sq-AL"/>
        </w:rPr>
        <w:t>ANKESAVE</w:t>
      </w:r>
    </w:p>
    <w:p w:rsidR="007461D7" w:rsidRPr="004566BE" w:rsidRDefault="007461D7" w:rsidP="007461D7">
      <w:pPr>
        <w:pStyle w:val="Paragrafi"/>
        <w:rPr>
          <w:spacing w:val="-4"/>
          <w:lang w:val="sq-AL"/>
        </w:rPr>
      </w:pPr>
      <w:r w:rsidRPr="004566BE">
        <w:rPr>
          <w:spacing w:val="-4"/>
          <w:lang w:val="sq-AL"/>
        </w:rPr>
        <w:t>AM</w:t>
      </w:r>
      <w:r w:rsidR="0066113E" w:rsidRPr="004566BE">
        <w:rPr>
          <w:spacing w:val="-4"/>
          <w:lang w:val="sq-AL"/>
        </w:rPr>
        <w:t>-ja</w:t>
      </w:r>
      <w:r w:rsidR="001407AB" w:rsidRPr="004566BE">
        <w:rPr>
          <w:spacing w:val="-4"/>
          <w:lang w:val="sq-AL"/>
        </w:rPr>
        <w:t xml:space="preserve"> </w:t>
      </w:r>
      <w:r w:rsidRPr="004566BE">
        <w:rPr>
          <w:spacing w:val="-4"/>
          <w:lang w:val="sq-AL"/>
        </w:rPr>
        <w:t>miraton procedura të standardizuara për menaxhimin e anke</w:t>
      </w:r>
      <w:r w:rsidR="000C7D4C" w:rsidRPr="004566BE">
        <w:rPr>
          <w:spacing w:val="-4"/>
          <w:lang w:val="sq-AL"/>
        </w:rPr>
        <w:t>save përgjatë gjithë zbatimit të</w:t>
      </w:r>
      <w:r w:rsidRPr="004566BE">
        <w:rPr>
          <w:spacing w:val="-4"/>
          <w:lang w:val="sq-AL"/>
        </w:rPr>
        <w:t xml:space="preserve"> Programit, për të ofruar shërbime më të mira si për aplikuesit ashtu edhe për përfituesit.</w:t>
      </w:r>
    </w:p>
    <w:p w:rsidR="007461D7" w:rsidRPr="004566BE" w:rsidRDefault="007461D7" w:rsidP="007461D7">
      <w:pPr>
        <w:pStyle w:val="Paragrafi"/>
        <w:rPr>
          <w:spacing w:val="-4"/>
          <w:lang w:val="sq-AL"/>
        </w:rPr>
      </w:pPr>
      <w:r w:rsidRPr="004566BE">
        <w:rPr>
          <w:spacing w:val="-4"/>
          <w:lang w:val="sq-AL"/>
        </w:rPr>
        <w:t>Ankesat mund:</w:t>
      </w:r>
    </w:p>
    <w:p w:rsidR="007461D7" w:rsidRPr="004566BE" w:rsidRDefault="00AA22E5" w:rsidP="007461D7">
      <w:pPr>
        <w:pStyle w:val="Paragrafi"/>
        <w:rPr>
          <w:spacing w:val="-4"/>
          <w:lang w:val="sq-AL"/>
        </w:rPr>
      </w:pPr>
      <w:r>
        <w:rPr>
          <w:spacing w:val="-4"/>
          <w:lang w:val="sq-AL"/>
        </w:rPr>
        <w:t xml:space="preserve">- </w:t>
      </w:r>
      <w:r w:rsidR="007461D7" w:rsidRPr="00AA22E5">
        <w:rPr>
          <w:spacing w:val="-4"/>
          <w:lang w:val="sq-AL"/>
        </w:rPr>
        <w:t>të</w:t>
      </w:r>
      <w:r w:rsidR="007461D7" w:rsidRPr="004566BE">
        <w:rPr>
          <w:spacing w:val="-4"/>
          <w:lang w:val="sq-AL"/>
        </w:rPr>
        <w:t xml:space="preserve"> trajtohen</w:t>
      </w:r>
      <w:r w:rsidR="001407AB" w:rsidRPr="004566BE">
        <w:rPr>
          <w:spacing w:val="-4"/>
          <w:lang w:val="sq-AL"/>
        </w:rPr>
        <w:t xml:space="preserve"> </w:t>
      </w:r>
      <w:r w:rsidR="007461D7" w:rsidRPr="004566BE">
        <w:rPr>
          <w:spacing w:val="-4"/>
          <w:lang w:val="sq-AL"/>
        </w:rPr>
        <w:t>për të rishikuar rezultatet e procesit të përzgjedhjes, duke përfshirë edhe ankesat administrative;</w:t>
      </w:r>
    </w:p>
    <w:p w:rsidR="007461D7" w:rsidRPr="004566BE" w:rsidRDefault="00AA22E5" w:rsidP="007461D7">
      <w:pPr>
        <w:pStyle w:val="Paragrafi"/>
        <w:rPr>
          <w:spacing w:val="-4"/>
          <w:lang w:val="sq-AL"/>
        </w:rPr>
      </w:pPr>
      <w:r>
        <w:rPr>
          <w:spacing w:val="-4"/>
          <w:lang w:val="sq-AL"/>
        </w:rPr>
        <w:t xml:space="preserve">- </w:t>
      </w:r>
      <w:r w:rsidR="007461D7" w:rsidRPr="00AA22E5">
        <w:rPr>
          <w:spacing w:val="-4"/>
          <w:lang w:val="sq-AL"/>
        </w:rPr>
        <w:t>të</w:t>
      </w:r>
      <w:r w:rsidR="007461D7" w:rsidRPr="004566BE">
        <w:rPr>
          <w:spacing w:val="-4"/>
          <w:lang w:val="sq-AL"/>
        </w:rPr>
        <w:t xml:space="preserve"> jenë ankesa të cilat nuk janë të përfshira në procedurat administrative të ankesave.</w:t>
      </w:r>
    </w:p>
    <w:p w:rsidR="007461D7" w:rsidRPr="004566BE" w:rsidRDefault="007461D7" w:rsidP="007461D7">
      <w:pPr>
        <w:pStyle w:val="Paragrafi"/>
        <w:rPr>
          <w:spacing w:val="-4"/>
          <w:lang w:val="sq-AL"/>
        </w:rPr>
      </w:pPr>
      <w:r w:rsidRPr="004566BE">
        <w:rPr>
          <w:spacing w:val="-4"/>
          <w:lang w:val="sq-AL"/>
        </w:rPr>
        <w:t xml:space="preserve">Për sa i përket opsionit të mëparshëm, të gjitha procedurat ekzistuese të përcaktuara nga ligji aktual janë të detyrueshme të zbatohen, ndërsa në procedurat e veçanta të mëvonshme duhet të gjendet një zgjidhje më e shpejtë për </w:t>
      </w:r>
      <w:r w:rsidR="00EF297E" w:rsidRPr="004566BE">
        <w:rPr>
          <w:spacing w:val="-4"/>
          <w:lang w:val="sq-AL"/>
        </w:rPr>
        <w:t>t’i</w:t>
      </w:r>
      <w:r w:rsidRPr="004566BE">
        <w:rPr>
          <w:spacing w:val="-4"/>
          <w:lang w:val="sq-AL"/>
        </w:rPr>
        <w:t xml:space="preserve"> identifikuar dhe ndarë. </w:t>
      </w:r>
    </w:p>
    <w:p w:rsidR="007461D7" w:rsidRPr="004566BE" w:rsidRDefault="007461D7" w:rsidP="007461D7">
      <w:pPr>
        <w:pStyle w:val="Paragrafi"/>
        <w:rPr>
          <w:spacing w:val="-4"/>
          <w:lang w:val="sq-AL"/>
        </w:rPr>
      </w:pPr>
      <w:r w:rsidRPr="004566BE">
        <w:rPr>
          <w:spacing w:val="-4"/>
          <w:lang w:val="sq-AL"/>
        </w:rPr>
        <w:t xml:space="preserve">Informacionet e mëtejshme mbi procedurën e parashtrimit të ankesave do të përcaktohen në dokumentet përkatëse të programit që i komunikohen përfituesve kryesorë dhe përfituesve të tjerë. </w:t>
      </w:r>
    </w:p>
    <w:p w:rsidR="007461D7" w:rsidRPr="004566BE" w:rsidRDefault="007461D7" w:rsidP="007461D7">
      <w:pPr>
        <w:pStyle w:val="Paragrafi"/>
        <w:rPr>
          <w:spacing w:val="-4"/>
          <w:lang w:val="sq-AL"/>
        </w:rPr>
      </w:pPr>
      <w:r w:rsidRPr="004566BE">
        <w:rPr>
          <w:spacing w:val="-4"/>
          <w:lang w:val="sq-AL"/>
        </w:rPr>
        <w:t xml:space="preserve">LIDHJA E KONTRATËS </w:t>
      </w:r>
    </w:p>
    <w:p w:rsidR="007461D7" w:rsidRPr="004566BE" w:rsidRDefault="007461D7" w:rsidP="007461D7">
      <w:pPr>
        <w:pStyle w:val="Paragrafi"/>
        <w:rPr>
          <w:spacing w:val="-4"/>
          <w:lang w:val="sq-AL"/>
        </w:rPr>
      </w:pPr>
      <w:r w:rsidRPr="004566BE">
        <w:rPr>
          <w:spacing w:val="-4"/>
          <w:lang w:val="sq-AL"/>
        </w:rPr>
        <w:t>Pas vendimit të KPM-së për miratimin e aplikimeve të rekomanduara për financim, AM</w:t>
      </w:r>
      <w:r w:rsidR="006D30E7" w:rsidRPr="004566BE">
        <w:rPr>
          <w:spacing w:val="-4"/>
          <w:lang w:val="sq-AL"/>
        </w:rPr>
        <w:t>-ja</w:t>
      </w:r>
      <w:r w:rsidRPr="004566BE">
        <w:rPr>
          <w:spacing w:val="-4"/>
          <w:lang w:val="sq-AL"/>
        </w:rPr>
        <w:t xml:space="preserve"> dhe Përfituesi Kryesor nënshkruajnë një kontratë subvencionimi për secilin projekt. AM</w:t>
      </w:r>
      <w:r w:rsidR="006D30E7" w:rsidRPr="004566BE">
        <w:rPr>
          <w:spacing w:val="-4"/>
          <w:lang w:val="sq-AL"/>
        </w:rPr>
        <w:t>-ja</w:t>
      </w:r>
      <w:r w:rsidRPr="004566BE">
        <w:rPr>
          <w:spacing w:val="-4"/>
          <w:lang w:val="sq-AL"/>
        </w:rPr>
        <w:t xml:space="preserve"> do të përdorë një model standard për kontratën e subvencionimit të miratuar nga KPM</w:t>
      </w:r>
      <w:r w:rsidR="006D30E7" w:rsidRPr="004566BE">
        <w:rPr>
          <w:spacing w:val="-4"/>
          <w:lang w:val="sq-AL"/>
        </w:rPr>
        <w:t>-ja</w:t>
      </w:r>
      <w:r w:rsidRPr="004566BE">
        <w:rPr>
          <w:spacing w:val="-4"/>
          <w:lang w:val="sq-AL"/>
        </w:rPr>
        <w:t>, e cila është krijuar në përputhje me ligjet në fuqi të Republikës së Italisë dhe parimet e institucionit që pret Autoritetin Menaxhues.</w:t>
      </w:r>
      <w:r w:rsidR="001407AB" w:rsidRPr="004566BE">
        <w:rPr>
          <w:spacing w:val="-4"/>
          <w:lang w:val="sq-AL"/>
        </w:rPr>
        <w:t xml:space="preserve"> </w:t>
      </w:r>
    </w:p>
    <w:p w:rsidR="007461D7" w:rsidRPr="004566BE" w:rsidRDefault="007461D7" w:rsidP="007461D7">
      <w:pPr>
        <w:pStyle w:val="Paragrafi"/>
        <w:rPr>
          <w:spacing w:val="-4"/>
          <w:lang w:val="sq-AL"/>
        </w:rPr>
      </w:pPr>
      <w:r w:rsidRPr="004566BE">
        <w:rPr>
          <w:spacing w:val="-4"/>
          <w:lang w:val="sq-AL"/>
        </w:rPr>
        <w:t>Kontrata e subvencionimit i drejtohet Përfituesit Kryesor, i zgjedhur nga partneriteti, dhe nënshkruhet nga përfaqësuesi ligjor i Përfituesit Kryesor dhe nga AM</w:t>
      </w:r>
      <w:r w:rsidR="006D30E7" w:rsidRPr="004566BE">
        <w:rPr>
          <w:spacing w:val="-4"/>
          <w:lang w:val="sq-AL"/>
        </w:rPr>
        <w:t>-ja</w:t>
      </w:r>
      <w:r w:rsidRPr="004566BE">
        <w:rPr>
          <w:spacing w:val="-4"/>
          <w:lang w:val="sq-AL"/>
        </w:rPr>
        <w:t>.</w:t>
      </w:r>
    </w:p>
    <w:p w:rsidR="007461D7" w:rsidRPr="004566BE" w:rsidRDefault="007461D7" w:rsidP="007461D7">
      <w:pPr>
        <w:pStyle w:val="Paragrafi"/>
        <w:rPr>
          <w:spacing w:val="-4"/>
          <w:lang w:val="sq-AL"/>
        </w:rPr>
      </w:pPr>
      <w:r w:rsidRPr="004566BE">
        <w:rPr>
          <w:spacing w:val="-4"/>
          <w:lang w:val="sq-AL"/>
        </w:rPr>
        <w:t>Kontrata e subvencionimit përcakton të gjitha marrëveshjet e nevojshme zbatuese për projekt propozimin.</w:t>
      </w:r>
    </w:p>
    <w:p w:rsidR="007461D7" w:rsidRPr="004566BE" w:rsidRDefault="007461D7" w:rsidP="007461D7">
      <w:pPr>
        <w:pStyle w:val="Paragrafi"/>
        <w:rPr>
          <w:spacing w:val="-4"/>
          <w:lang w:val="sq-AL"/>
        </w:rPr>
      </w:pPr>
      <w:r w:rsidRPr="004566BE">
        <w:rPr>
          <w:spacing w:val="-4"/>
          <w:lang w:val="sq-AL"/>
        </w:rPr>
        <w:t>Dokumentet e miratuara të aplikimit, duke përfshirë formularin përfundimtar të miratuar dhe komunikimin e vendimit të miratuar nga ana e KPM-së, formojnë një pjesë integrale të kontratës së subvencionimit.</w:t>
      </w:r>
    </w:p>
    <w:p w:rsidR="007461D7" w:rsidRPr="004566BE" w:rsidRDefault="007461D7" w:rsidP="007461D7">
      <w:pPr>
        <w:pStyle w:val="Paragrafi"/>
        <w:rPr>
          <w:spacing w:val="-4"/>
          <w:lang w:val="sq-AL"/>
        </w:rPr>
      </w:pPr>
      <w:r w:rsidRPr="004566BE">
        <w:rPr>
          <w:spacing w:val="-4"/>
          <w:lang w:val="sq-AL"/>
        </w:rPr>
        <w:t xml:space="preserve">5.3.3 MARRËVESHJA PËR VERIFIKIMIN E MENAXHIMIT - PËR </w:t>
      </w:r>
      <w:r w:rsidR="00EF297E" w:rsidRPr="004566BE">
        <w:rPr>
          <w:spacing w:val="-4"/>
          <w:lang w:val="sq-AL"/>
        </w:rPr>
        <w:t>T’U</w:t>
      </w:r>
      <w:r w:rsidRPr="004566BE">
        <w:rPr>
          <w:spacing w:val="-4"/>
          <w:lang w:val="sq-AL"/>
        </w:rPr>
        <w:t xml:space="preserve"> PËRSHTATUR ME TEJ ME RREGULLAT E IPA-s</w:t>
      </w:r>
    </w:p>
    <w:p w:rsidR="007461D7" w:rsidRPr="004566BE" w:rsidRDefault="007461D7" w:rsidP="007461D7">
      <w:pPr>
        <w:pStyle w:val="Paragrafi"/>
        <w:rPr>
          <w:spacing w:val="-4"/>
          <w:lang w:val="sq-AL"/>
        </w:rPr>
      </w:pPr>
      <w:r w:rsidRPr="004566BE">
        <w:rPr>
          <w:spacing w:val="-4"/>
          <w:lang w:val="sq-AL"/>
        </w:rPr>
        <w:t xml:space="preserve">Në kuadrin e menaxhimit dhe kontrollit financiar, vendet pjesëmarrëse sigurojnë që sistemi i tyre i menaxhimit dhe kontrollit të jetë krijuar në përputhje me dispozitat e përcaktuara në rregulloren e BE-së dhe se ky sistem funksionon në mënyrën e duhur dhe efektive. </w:t>
      </w:r>
    </w:p>
    <w:p w:rsidR="007461D7" w:rsidRPr="004566BE" w:rsidRDefault="007461D7" w:rsidP="007461D7">
      <w:pPr>
        <w:pStyle w:val="Paragrafi"/>
        <w:rPr>
          <w:spacing w:val="-4"/>
          <w:lang w:val="sq-AL"/>
        </w:rPr>
      </w:pPr>
      <w:r w:rsidRPr="004566BE">
        <w:rPr>
          <w:spacing w:val="-4"/>
          <w:lang w:val="sq-AL"/>
        </w:rPr>
        <w:t>Çdo</w:t>
      </w:r>
      <w:r w:rsidR="001407AB" w:rsidRPr="004566BE">
        <w:rPr>
          <w:spacing w:val="-4"/>
          <w:lang w:val="sq-AL"/>
        </w:rPr>
        <w:t xml:space="preserve"> </w:t>
      </w:r>
      <w:r w:rsidRPr="004566BE">
        <w:rPr>
          <w:spacing w:val="-4"/>
          <w:lang w:val="sq-AL"/>
        </w:rPr>
        <w:t>vend pjesëmarrës në Programin e Bashkëpunimit verifikon që produktet dhe shërbimet e bashkëfinancuara ofrohen, shpenzimet e deklaruara nga përfituesit paguhen dhe përputhen me ligjin e BE-së dhe ligjin kombëtar, Programin e Bashkëpunimit dhe kushtet për mbështetjen e projekt-propozimit, sipas nenit 2</w:t>
      </w:r>
      <w:r w:rsidR="00C324E6" w:rsidRPr="004566BE">
        <w:rPr>
          <w:spacing w:val="-4"/>
          <w:lang w:val="sq-AL"/>
        </w:rPr>
        <w:t>3, pika 4, të Rregullores (BE) n</w:t>
      </w:r>
      <w:r w:rsidRPr="004566BE">
        <w:rPr>
          <w:spacing w:val="-4"/>
          <w:lang w:val="sq-AL"/>
        </w:rPr>
        <w:t>r. 1299/2013.</w:t>
      </w:r>
    </w:p>
    <w:p w:rsidR="007461D7" w:rsidRPr="004566BE" w:rsidRDefault="007461D7" w:rsidP="007461D7">
      <w:pPr>
        <w:pStyle w:val="Paragrafi"/>
        <w:rPr>
          <w:spacing w:val="-4"/>
          <w:lang w:val="sq-AL"/>
        </w:rPr>
      </w:pPr>
      <w:r w:rsidRPr="004566BE">
        <w:rPr>
          <w:spacing w:val="-4"/>
          <w:lang w:val="sq-AL"/>
        </w:rPr>
        <w:t>Çdo vend pjesëmarrës cakton organin ose personin përgjegjës për kryerjen e verifikimeve të tilla në lidhje me përfituesit në territorin e tij (</w:t>
      </w:r>
      <w:r w:rsidR="004B0AEE" w:rsidRPr="004566BE">
        <w:rPr>
          <w:spacing w:val="-4"/>
          <w:lang w:val="sq-AL"/>
        </w:rPr>
        <w:t>“</w:t>
      </w:r>
      <w:r w:rsidRPr="004566BE">
        <w:rPr>
          <w:spacing w:val="-4"/>
          <w:lang w:val="sq-AL"/>
        </w:rPr>
        <w:t>kontrolluesit</w:t>
      </w:r>
      <w:r w:rsidR="004B0AEE" w:rsidRPr="004566BE">
        <w:rPr>
          <w:spacing w:val="-4"/>
          <w:lang w:val="sq-AL"/>
        </w:rPr>
        <w:t>”</w:t>
      </w:r>
      <w:r w:rsidRPr="004566BE">
        <w:rPr>
          <w:spacing w:val="-4"/>
          <w:lang w:val="sq-AL"/>
        </w:rPr>
        <w:t>) dhe është</w:t>
      </w:r>
      <w:r w:rsidR="00F6705B" w:rsidRPr="004566BE">
        <w:rPr>
          <w:spacing w:val="-4"/>
          <w:lang w:val="sq-AL"/>
        </w:rPr>
        <w:t>,</w:t>
      </w:r>
      <w:r w:rsidRPr="004566BE">
        <w:rPr>
          <w:spacing w:val="-4"/>
          <w:lang w:val="sq-AL"/>
        </w:rPr>
        <w:t xml:space="preserve"> gjithashtu</w:t>
      </w:r>
      <w:r w:rsidR="00F6705B" w:rsidRPr="004566BE">
        <w:rPr>
          <w:spacing w:val="-4"/>
          <w:lang w:val="sq-AL"/>
        </w:rPr>
        <w:t>,</w:t>
      </w:r>
      <w:r w:rsidRPr="004566BE">
        <w:rPr>
          <w:spacing w:val="-4"/>
          <w:lang w:val="sq-AL"/>
        </w:rPr>
        <w:t xml:space="preserve"> përgjegjës për verifikimet e kryera në territorin e tij. </w:t>
      </w:r>
    </w:p>
    <w:p w:rsidR="007461D7" w:rsidRPr="004566BE" w:rsidRDefault="007461D7" w:rsidP="007461D7">
      <w:pPr>
        <w:pStyle w:val="Paragrafi"/>
        <w:rPr>
          <w:spacing w:val="-4"/>
          <w:lang w:val="sq-AL"/>
        </w:rPr>
      </w:pPr>
      <w:r w:rsidRPr="004566BE">
        <w:rPr>
          <w:spacing w:val="-4"/>
          <w:lang w:val="sq-AL"/>
        </w:rPr>
        <w:t xml:space="preserve">Për Programin INTERREG IPA II CBC Itali-Shqipëri-Mal i Zi </w:t>
      </w:r>
      <w:r w:rsidR="002A7A97" w:rsidRPr="004566BE">
        <w:rPr>
          <w:spacing w:val="-4"/>
          <w:lang w:val="sq-AL"/>
        </w:rPr>
        <w:t>2014–2020</w:t>
      </w:r>
      <w:r w:rsidRPr="004566BE">
        <w:rPr>
          <w:spacing w:val="-4"/>
          <w:lang w:val="sq-AL"/>
        </w:rPr>
        <w:t>, këto verifikime kryhen nga kontrollorët e caktuar në bazë të sistemit të kontrollit të secilit vend pjesëmarrës (i centralizuar ose i decentralizuar).</w:t>
      </w:r>
    </w:p>
    <w:p w:rsidR="007461D7" w:rsidRPr="004566BE" w:rsidRDefault="007461D7" w:rsidP="007461D7">
      <w:pPr>
        <w:pStyle w:val="Paragrafi"/>
        <w:rPr>
          <w:spacing w:val="-4"/>
          <w:lang w:val="sq-AL"/>
        </w:rPr>
      </w:pPr>
      <w:r w:rsidRPr="004566BE">
        <w:rPr>
          <w:spacing w:val="-4"/>
          <w:lang w:val="sq-AL"/>
        </w:rPr>
        <w:t>Çdo vend pjesëmarrës garanton që shpenzimet e një përfituesi mund të veri</w:t>
      </w:r>
      <w:r w:rsidR="009B346E" w:rsidRPr="004566BE">
        <w:rPr>
          <w:spacing w:val="-4"/>
          <w:lang w:val="sq-AL"/>
        </w:rPr>
        <w:t>fikohen brenda një periudhe tre</w:t>
      </w:r>
      <w:r w:rsidRPr="004566BE">
        <w:rPr>
          <w:spacing w:val="-4"/>
          <w:lang w:val="sq-AL"/>
        </w:rPr>
        <w:t xml:space="preserve">mujore nga dorëzimi i dokumenteve nga ana e përfituesit në fjalë, në përputhje me nenin </w:t>
      </w:r>
      <w:r w:rsidR="00C324E6" w:rsidRPr="004566BE">
        <w:rPr>
          <w:spacing w:val="-4"/>
          <w:lang w:val="sq-AL"/>
        </w:rPr>
        <w:t>23 (4) të Rregullores së BE-së n</w:t>
      </w:r>
      <w:r w:rsidRPr="004566BE">
        <w:rPr>
          <w:spacing w:val="-4"/>
          <w:lang w:val="sq-AL"/>
        </w:rPr>
        <w:t>r. 1299/2013.</w:t>
      </w:r>
    </w:p>
    <w:p w:rsidR="007461D7" w:rsidRPr="004566BE" w:rsidRDefault="007461D7" w:rsidP="007461D7">
      <w:pPr>
        <w:pStyle w:val="Paragrafi"/>
        <w:rPr>
          <w:spacing w:val="-4"/>
          <w:lang w:val="sq-AL"/>
        </w:rPr>
      </w:pPr>
      <w:r w:rsidRPr="004566BE">
        <w:rPr>
          <w:spacing w:val="-4"/>
          <w:lang w:val="sq-AL"/>
        </w:rPr>
        <w:t xml:space="preserve">Autoriteti Menaxhues garanton që shpenzimi i çdo përfituesi pjesëmarrës në projekt-propozim verifikohet nga kontrolluesi i caktuar. </w:t>
      </w:r>
    </w:p>
    <w:p w:rsidR="007461D7" w:rsidRPr="004566BE" w:rsidRDefault="007461D7" w:rsidP="007461D7">
      <w:pPr>
        <w:pStyle w:val="Paragrafi"/>
        <w:rPr>
          <w:spacing w:val="-4"/>
          <w:lang w:val="sq-AL"/>
        </w:rPr>
      </w:pPr>
      <w:r w:rsidRPr="004566BE">
        <w:rPr>
          <w:spacing w:val="-4"/>
          <w:lang w:val="sq-AL"/>
        </w:rPr>
        <w:t>Me synimin për të thjeshtuar</w:t>
      </w:r>
      <w:r w:rsidR="001407AB" w:rsidRPr="004566BE">
        <w:rPr>
          <w:spacing w:val="-4"/>
          <w:lang w:val="sq-AL"/>
        </w:rPr>
        <w:t xml:space="preserve"> </w:t>
      </w:r>
      <w:r w:rsidRPr="004566BE">
        <w:rPr>
          <w:spacing w:val="-4"/>
          <w:lang w:val="sq-AL"/>
        </w:rPr>
        <w:t>procedurën administrative dhe për përmirësimin e menaxhimit të programit, AM</w:t>
      </w:r>
      <w:r w:rsidR="00425DDE" w:rsidRPr="004566BE">
        <w:rPr>
          <w:spacing w:val="-4"/>
          <w:lang w:val="sq-AL"/>
        </w:rPr>
        <w:t>-ja</w:t>
      </w:r>
      <w:r w:rsidRPr="004566BE">
        <w:rPr>
          <w:spacing w:val="-4"/>
          <w:lang w:val="sq-AL"/>
        </w:rPr>
        <w:t xml:space="preserve"> inkurajon harmonizimin dhe koordinimin e aktiviteteve nëpërmjet miratimit të niveleve të përbashkëta të standardeve midis sistemeve kombëtare të kontrollit.</w:t>
      </w:r>
    </w:p>
    <w:p w:rsidR="007461D7" w:rsidRPr="004566BE" w:rsidRDefault="007461D7" w:rsidP="007461D7">
      <w:pPr>
        <w:pStyle w:val="Paragrafi"/>
        <w:rPr>
          <w:spacing w:val="-4"/>
          <w:lang w:val="sq-AL"/>
        </w:rPr>
      </w:pPr>
      <w:r w:rsidRPr="004566BE">
        <w:rPr>
          <w:spacing w:val="-4"/>
          <w:lang w:val="sq-AL"/>
        </w:rPr>
        <w:t>Pas këtyre verifikimeve, SP</w:t>
      </w:r>
      <w:r w:rsidR="00E8144A" w:rsidRPr="004566BE">
        <w:rPr>
          <w:spacing w:val="-4"/>
          <w:lang w:val="sq-AL"/>
        </w:rPr>
        <w:t>-ja</w:t>
      </w:r>
      <w:r w:rsidRPr="004566BE">
        <w:rPr>
          <w:spacing w:val="-4"/>
          <w:lang w:val="sq-AL"/>
        </w:rPr>
        <w:t xml:space="preserve"> merr nga çdo projekt raportin e rregullt të progresit të hartuar nga përfituesi kryesor, duke përfshirë kërkesë-pagesën në bazë të afateve të paracaktuara.</w:t>
      </w:r>
    </w:p>
    <w:p w:rsidR="007461D7" w:rsidRPr="004566BE" w:rsidRDefault="007461D7" w:rsidP="007461D7">
      <w:pPr>
        <w:pStyle w:val="Paragrafi"/>
        <w:rPr>
          <w:spacing w:val="-4"/>
          <w:lang w:val="sq-AL"/>
        </w:rPr>
      </w:pPr>
      <w:r w:rsidRPr="004566BE">
        <w:rPr>
          <w:spacing w:val="-4"/>
          <w:lang w:val="sq-AL"/>
        </w:rPr>
        <w:t>VERIFIKIMI I SHPENZIMEVE</w:t>
      </w:r>
    </w:p>
    <w:p w:rsidR="007461D7" w:rsidRPr="004566BE" w:rsidRDefault="007461D7" w:rsidP="007461D7">
      <w:pPr>
        <w:pStyle w:val="Paragrafi"/>
        <w:rPr>
          <w:spacing w:val="-4"/>
          <w:lang w:val="sq-AL"/>
        </w:rPr>
      </w:pPr>
      <w:r w:rsidRPr="004566BE">
        <w:rPr>
          <w:spacing w:val="-4"/>
          <w:lang w:val="sq-AL"/>
        </w:rPr>
        <w:t>ITALIA</w:t>
      </w:r>
    </w:p>
    <w:p w:rsidR="007461D7" w:rsidRPr="004566BE" w:rsidRDefault="007461D7" w:rsidP="007461D7">
      <w:pPr>
        <w:pStyle w:val="Paragrafi"/>
        <w:rPr>
          <w:spacing w:val="-4"/>
          <w:lang w:val="sq-AL"/>
        </w:rPr>
      </w:pPr>
      <w:r w:rsidRPr="004566BE">
        <w:rPr>
          <w:spacing w:val="-4"/>
          <w:lang w:val="sq-AL"/>
        </w:rPr>
        <w:t xml:space="preserve">Autoriteti Menaxhues është përgjegjës për verifikimin e shpenzimeve të përfituesve italianë. Ky autoritet kryen verifikime në lidhje me përfituesit në territorin e tij nëpërmjet një sistemi decentralizues të Regjistrit të Auditorëve, në përputhje me nenin 125, pika 4, shkronja </w:t>
      </w:r>
      <w:r w:rsidR="004B0AEE" w:rsidRPr="004566BE">
        <w:rPr>
          <w:spacing w:val="-4"/>
          <w:lang w:val="sq-AL"/>
        </w:rPr>
        <w:t>“</w:t>
      </w:r>
      <w:r w:rsidRPr="004566BE">
        <w:rPr>
          <w:spacing w:val="-4"/>
          <w:lang w:val="sq-AL"/>
        </w:rPr>
        <w:t>a</w:t>
      </w:r>
      <w:r w:rsidR="004B0AEE" w:rsidRPr="004566BE">
        <w:rPr>
          <w:spacing w:val="-4"/>
          <w:lang w:val="sq-AL"/>
        </w:rPr>
        <w:t>”</w:t>
      </w:r>
      <w:r w:rsidR="008616B7" w:rsidRPr="004566BE">
        <w:rPr>
          <w:spacing w:val="-4"/>
          <w:lang w:val="sq-AL"/>
        </w:rPr>
        <w:t xml:space="preserve"> të Rregullores (BE) n</w:t>
      </w:r>
      <w:r w:rsidRPr="004566BE">
        <w:rPr>
          <w:spacing w:val="-4"/>
          <w:lang w:val="sq-AL"/>
        </w:rPr>
        <w:t xml:space="preserve">r. 1303/2013 (CPR) dhe nenin 23, pika 4, </w:t>
      </w:r>
      <w:r w:rsidR="008616B7" w:rsidRPr="004566BE">
        <w:rPr>
          <w:spacing w:val="-4"/>
          <w:lang w:val="sq-AL"/>
        </w:rPr>
        <w:t>të Rregullores (BE) n</w:t>
      </w:r>
      <w:r w:rsidRPr="004566BE">
        <w:rPr>
          <w:spacing w:val="-4"/>
          <w:lang w:val="sq-AL"/>
        </w:rPr>
        <w:t>r. 1299/2013 (ETC).</w:t>
      </w:r>
    </w:p>
    <w:p w:rsidR="007461D7" w:rsidRPr="004566BE" w:rsidRDefault="007461D7" w:rsidP="007461D7">
      <w:pPr>
        <w:pStyle w:val="Paragrafi"/>
        <w:rPr>
          <w:spacing w:val="-4"/>
          <w:lang w:val="sq-AL"/>
        </w:rPr>
      </w:pPr>
      <w:r w:rsidRPr="004566BE">
        <w:rPr>
          <w:spacing w:val="-4"/>
          <w:lang w:val="sq-AL"/>
        </w:rPr>
        <w:t>Në</w:t>
      </w:r>
      <w:r w:rsidR="008616B7" w:rsidRPr="004566BE">
        <w:rPr>
          <w:spacing w:val="-4"/>
          <w:lang w:val="sq-AL"/>
        </w:rPr>
        <w:t xml:space="preserve"> lidhje me përfituesit italianë</w:t>
      </w:r>
    </w:p>
    <w:p w:rsidR="007461D7" w:rsidRPr="004566BE" w:rsidRDefault="007461D7" w:rsidP="007461D7">
      <w:pPr>
        <w:pStyle w:val="Paragrafi"/>
        <w:rPr>
          <w:spacing w:val="-4"/>
          <w:lang w:val="sq-AL"/>
        </w:rPr>
      </w:pPr>
      <w:r w:rsidRPr="004566BE">
        <w:rPr>
          <w:spacing w:val="-4"/>
          <w:lang w:val="sq-AL"/>
        </w:rPr>
        <w:t>a)</w:t>
      </w:r>
      <w:r w:rsidR="008616B7" w:rsidRPr="004566BE">
        <w:rPr>
          <w:spacing w:val="-4"/>
          <w:lang w:val="sq-AL"/>
        </w:rPr>
        <w:t xml:space="preserve"> </w:t>
      </w:r>
      <w:r w:rsidR="00791DFF" w:rsidRPr="004566BE">
        <w:rPr>
          <w:spacing w:val="-4"/>
          <w:lang w:val="sq-AL"/>
        </w:rPr>
        <w:t>P</w:t>
      </w:r>
      <w:r w:rsidRPr="004566BE">
        <w:rPr>
          <w:spacing w:val="-4"/>
          <w:lang w:val="sq-AL"/>
        </w:rPr>
        <w:t>artnerët privatë, në përputhje me kuadrin ligjor e</w:t>
      </w:r>
      <w:r w:rsidR="00D75AC0" w:rsidRPr="004566BE">
        <w:rPr>
          <w:spacing w:val="-4"/>
          <w:lang w:val="sq-AL"/>
        </w:rPr>
        <w:t>v</w:t>
      </w:r>
      <w:r w:rsidRPr="004566BE">
        <w:rPr>
          <w:spacing w:val="-4"/>
          <w:lang w:val="sq-AL"/>
        </w:rPr>
        <w:t>ropian dhe kombëtar, kërkojnë kontrolle të aktiviteteve të projekt-propozimeve ose të një pjese të projekt-propozimeve, p.sh.</w:t>
      </w:r>
      <w:r w:rsidR="008616B7" w:rsidRPr="004566BE">
        <w:rPr>
          <w:spacing w:val="-4"/>
          <w:lang w:val="sq-AL"/>
        </w:rPr>
        <w:t xml:space="preserve"> neni 23 i Rregullores (BE) n</w:t>
      </w:r>
      <w:r w:rsidRPr="004566BE">
        <w:rPr>
          <w:spacing w:val="-4"/>
          <w:lang w:val="sq-AL"/>
        </w:rPr>
        <w:t>r. 1299/2013, për ekspertët e kualifikuar. Këta të fundit duhet të plotësojnë kërkesat për profesionalizëm, ndershmëri, pavarësi dhe duhet të jenë të regjistruar për të paktën tre vjet / në një listë kontabilistësh dhe ekspertësh kontabël të certifikuar ose,</w:t>
      </w:r>
      <w:r w:rsidR="001407AB" w:rsidRPr="004566BE">
        <w:rPr>
          <w:spacing w:val="-4"/>
          <w:lang w:val="sq-AL"/>
        </w:rPr>
        <w:t xml:space="preserve"> </w:t>
      </w:r>
      <w:r w:rsidRPr="004566BE">
        <w:rPr>
          <w:spacing w:val="-4"/>
          <w:lang w:val="sq-AL"/>
        </w:rPr>
        <w:t xml:space="preserve">ndryshe, në regjistrat e audituesve, siç referohet në </w:t>
      </w:r>
      <w:r w:rsidR="008616B7" w:rsidRPr="004566BE">
        <w:rPr>
          <w:spacing w:val="-4"/>
          <w:lang w:val="sq-AL"/>
        </w:rPr>
        <w:t>dekretin legjislativ të datës 27 janar 1992, nr</w:t>
      </w:r>
      <w:r w:rsidRPr="004566BE">
        <w:rPr>
          <w:spacing w:val="-4"/>
          <w:lang w:val="sq-AL"/>
        </w:rPr>
        <w:t xml:space="preserve">. 88. </w:t>
      </w:r>
    </w:p>
    <w:p w:rsidR="007461D7" w:rsidRPr="004566BE" w:rsidRDefault="007461D7" w:rsidP="007461D7">
      <w:pPr>
        <w:pStyle w:val="Paragrafi"/>
        <w:rPr>
          <w:spacing w:val="-4"/>
          <w:lang w:val="sq-AL"/>
        </w:rPr>
      </w:pPr>
      <w:r w:rsidRPr="004566BE">
        <w:rPr>
          <w:spacing w:val="-4"/>
          <w:lang w:val="sq-AL"/>
        </w:rPr>
        <w:t xml:space="preserve">Rajoni Pulia – Departamenti i Mesdheut </w:t>
      </w:r>
      <w:r w:rsidR="003E6E3E" w:rsidRPr="004566BE">
        <w:rPr>
          <w:spacing w:val="-4"/>
          <w:lang w:val="sq-AL"/>
        </w:rPr>
        <w:t>–</w:t>
      </w:r>
      <w:r w:rsidRPr="004566BE">
        <w:rPr>
          <w:spacing w:val="-4"/>
          <w:lang w:val="sq-AL"/>
        </w:rPr>
        <w:t xml:space="preserve"> Zyra e Bashkëpunimit Territorial – vlerëson zgjedhjen e bërë nga përfituesit privatë në mënyrë që të sigurojë plotësimin e të gjithë elementeve të kërkuar. Zyra Territoriale e Bashkëpunimit</w:t>
      </w:r>
      <w:r w:rsidR="001407AB" w:rsidRPr="004566BE">
        <w:rPr>
          <w:spacing w:val="-4"/>
          <w:lang w:val="sq-AL"/>
        </w:rPr>
        <w:t xml:space="preserve"> </w:t>
      </w:r>
      <w:r w:rsidRPr="004566BE">
        <w:rPr>
          <w:spacing w:val="-4"/>
          <w:lang w:val="sq-AL"/>
        </w:rPr>
        <w:t>komunikon vlerësimin tek Autoriteti Menaxhues i Programit të Bashkëpunimit.</w:t>
      </w:r>
    </w:p>
    <w:p w:rsidR="007461D7" w:rsidRPr="004566BE" w:rsidRDefault="007461D7" w:rsidP="007461D7">
      <w:pPr>
        <w:pStyle w:val="Paragrafi"/>
        <w:rPr>
          <w:spacing w:val="-4"/>
          <w:lang w:val="sq-AL"/>
        </w:rPr>
      </w:pPr>
      <w:r w:rsidRPr="004566BE">
        <w:rPr>
          <w:spacing w:val="-4"/>
          <w:lang w:val="sq-AL"/>
        </w:rPr>
        <w:t>b)</w:t>
      </w:r>
      <w:r w:rsidR="00791DFF" w:rsidRPr="004566BE">
        <w:rPr>
          <w:spacing w:val="-4"/>
          <w:lang w:val="sq-AL"/>
        </w:rPr>
        <w:t xml:space="preserve"> P</w:t>
      </w:r>
      <w:r w:rsidRPr="004566BE">
        <w:rPr>
          <w:spacing w:val="-4"/>
          <w:lang w:val="sq-AL"/>
        </w:rPr>
        <w:t>artnerët publikë, këta të fundit, në përputhje me kuadrin ligjor e</w:t>
      </w:r>
      <w:r w:rsidR="00D75AC0" w:rsidRPr="004566BE">
        <w:rPr>
          <w:spacing w:val="-4"/>
          <w:lang w:val="sq-AL"/>
        </w:rPr>
        <w:t>v</w:t>
      </w:r>
      <w:r w:rsidRPr="004566BE">
        <w:rPr>
          <w:spacing w:val="-4"/>
          <w:lang w:val="sq-AL"/>
        </w:rPr>
        <w:t>ropian dhe kombëtar:</w:t>
      </w:r>
    </w:p>
    <w:p w:rsidR="007461D7" w:rsidRPr="004566BE" w:rsidRDefault="00166B4E" w:rsidP="007461D7">
      <w:pPr>
        <w:pStyle w:val="Paragrafi"/>
        <w:rPr>
          <w:spacing w:val="-4"/>
          <w:lang w:val="sq-AL"/>
        </w:rPr>
      </w:pPr>
      <w:r>
        <w:rPr>
          <w:spacing w:val="-4"/>
          <w:lang w:val="sq-AL"/>
        </w:rPr>
        <w:t>i)</w:t>
      </w:r>
      <w:r w:rsidR="00157FD5" w:rsidRPr="00157FD5">
        <w:rPr>
          <w:spacing w:val="-4"/>
          <w:lang w:val="sq-AL"/>
        </w:rPr>
        <w:t xml:space="preserve"> </w:t>
      </w:r>
      <w:r w:rsidR="007461D7" w:rsidRPr="00157FD5">
        <w:rPr>
          <w:spacing w:val="-4"/>
          <w:lang w:val="sq-AL"/>
        </w:rPr>
        <w:t>kërkojnë</w:t>
      </w:r>
      <w:r w:rsidR="007461D7" w:rsidRPr="004566BE">
        <w:rPr>
          <w:spacing w:val="-4"/>
          <w:lang w:val="sq-AL"/>
        </w:rPr>
        <w:t xml:space="preserve"> kontrolle aktiviteti mbi propozime të projektit ose pjesë të tyre, në përputhje m</w:t>
      </w:r>
      <w:r w:rsidR="00791DFF" w:rsidRPr="004566BE">
        <w:rPr>
          <w:spacing w:val="-4"/>
          <w:lang w:val="sq-AL"/>
        </w:rPr>
        <w:t>e nenin 23 të Rregullores (BE) nr</w:t>
      </w:r>
      <w:r w:rsidR="007461D7" w:rsidRPr="004566BE">
        <w:rPr>
          <w:spacing w:val="-4"/>
          <w:lang w:val="sq-AL"/>
        </w:rPr>
        <w:t>. 1299/2013, ndaj ekspertëve të kualifikuar.</w:t>
      </w:r>
    </w:p>
    <w:p w:rsidR="007461D7" w:rsidRPr="004566BE" w:rsidRDefault="007461D7" w:rsidP="007461D7">
      <w:pPr>
        <w:pStyle w:val="Paragrafi"/>
        <w:rPr>
          <w:spacing w:val="-4"/>
          <w:lang w:val="sq-AL"/>
        </w:rPr>
      </w:pPr>
      <w:r w:rsidRPr="004566BE">
        <w:rPr>
          <w:spacing w:val="-4"/>
          <w:lang w:val="sq-AL"/>
        </w:rPr>
        <w:t xml:space="preserve">Këta të fundit duhet të plotësojnë kërkesat për profesionalizëm, ndershmëri, pavarësi dhe duhet të regjistrohen së paku për tre vjet në një listë të certifikuar kontabilistësh dhe ekspertësh kontabël ose në regjistrat e auditorëve, siç referohet në </w:t>
      </w:r>
      <w:r w:rsidR="00AE2292" w:rsidRPr="004566BE">
        <w:rPr>
          <w:spacing w:val="-4"/>
          <w:lang w:val="sq-AL"/>
        </w:rPr>
        <w:t xml:space="preserve">dekretin legjislativ </w:t>
      </w:r>
      <w:r w:rsidRPr="004566BE">
        <w:rPr>
          <w:spacing w:val="-4"/>
          <w:lang w:val="sq-AL"/>
        </w:rPr>
        <w:t>të datës 27 janar 1992</w:t>
      </w:r>
      <w:r w:rsidR="00AC51A5" w:rsidRPr="004566BE">
        <w:rPr>
          <w:spacing w:val="-4"/>
          <w:lang w:val="sq-AL"/>
        </w:rPr>
        <w:t>,</w:t>
      </w:r>
      <w:r w:rsidRPr="004566BE">
        <w:rPr>
          <w:spacing w:val="-4"/>
          <w:lang w:val="sq-AL"/>
        </w:rPr>
        <w:t xml:space="preserve"> nr. 88.</w:t>
      </w:r>
    </w:p>
    <w:p w:rsidR="007461D7" w:rsidRPr="004566BE" w:rsidRDefault="00166B4E" w:rsidP="007461D7">
      <w:pPr>
        <w:pStyle w:val="Paragrafi"/>
        <w:rPr>
          <w:spacing w:val="-4"/>
          <w:lang w:val="sq-AL"/>
        </w:rPr>
      </w:pPr>
      <w:r>
        <w:rPr>
          <w:spacing w:val="-4"/>
          <w:lang w:val="sq-AL"/>
        </w:rPr>
        <w:t>P</w:t>
      </w:r>
      <w:r w:rsidR="007461D7" w:rsidRPr="004566BE">
        <w:rPr>
          <w:spacing w:val="-4"/>
          <w:lang w:val="sq-AL"/>
        </w:rPr>
        <w:t>ërfituesit e projekteve të përzgjedhura përfshijnë në buxhetin e projektit një sasi të mjaftueshme parash për shpenzime të mundshme gjatë procesit të vlerësimit. (rreth 2% e aktiviteteve).</w:t>
      </w:r>
    </w:p>
    <w:p w:rsidR="007461D7" w:rsidRPr="004566BE" w:rsidRDefault="00166B4E" w:rsidP="007461D7">
      <w:pPr>
        <w:pStyle w:val="Paragrafi"/>
        <w:rPr>
          <w:spacing w:val="-4"/>
          <w:lang w:val="sq-AL"/>
        </w:rPr>
      </w:pPr>
      <w:r>
        <w:rPr>
          <w:spacing w:val="-4"/>
          <w:lang w:val="sq-AL"/>
        </w:rPr>
        <w:t xml:space="preserve">ii) </w:t>
      </w:r>
      <w:r w:rsidR="007461D7" w:rsidRPr="004566BE">
        <w:rPr>
          <w:spacing w:val="-4"/>
          <w:lang w:val="sq-AL"/>
        </w:rPr>
        <w:t xml:space="preserve">përfituesit publik mund të kërkojnë kontrolle aktiviteti për projekt-propozimet ose mbi një pjesë të tyre ndaj strukturave të brendshme të kualifikuara siç janë </w:t>
      </w:r>
      <w:r w:rsidR="00AE2292" w:rsidRPr="004566BE">
        <w:rPr>
          <w:spacing w:val="-4"/>
          <w:lang w:val="sq-AL"/>
        </w:rPr>
        <w:t>organet/departamentet</w:t>
      </w:r>
      <w:r w:rsidR="007461D7" w:rsidRPr="004566BE">
        <w:rPr>
          <w:spacing w:val="-4"/>
          <w:lang w:val="sq-AL"/>
        </w:rPr>
        <w:t>, me kushtin që të sigurohet ndarja funksionale dhe hierarkike nga strukturat e përfshira në zbatimin e projekteve.</w:t>
      </w:r>
    </w:p>
    <w:p w:rsidR="007461D7" w:rsidRPr="004566BE" w:rsidRDefault="007461D7" w:rsidP="007461D7">
      <w:pPr>
        <w:pStyle w:val="Paragrafi"/>
        <w:rPr>
          <w:spacing w:val="-4"/>
          <w:lang w:val="sq-AL"/>
        </w:rPr>
      </w:pPr>
      <w:r w:rsidRPr="004566BE">
        <w:rPr>
          <w:spacing w:val="-4"/>
          <w:lang w:val="sq-AL"/>
        </w:rPr>
        <w:t xml:space="preserve">Rajoni Pulia </w:t>
      </w:r>
      <w:r w:rsidR="00D853EA" w:rsidRPr="004566BE">
        <w:rPr>
          <w:spacing w:val="-4"/>
          <w:lang w:val="sq-AL"/>
        </w:rPr>
        <w:t>–</w:t>
      </w:r>
      <w:r w:rsidRPr="004566BE">
        <w:rPr>
          <w:spacing w:val="-4"/>
          <w:lang w:val="sq-AL"/>
        </w:rPr>
        <w:t xml:space="preserve"> Departamenti i Mesdheut </w:t>
      </w:r>
      <w:r w:rsidR="00D853EA" w:rsidRPr="004566BE">
        <w:rPr>
          <w:spacing w:val="-4"/>
          <w:lang w:val="sq-AL"/>
        </w:rPr>
        <w:t>–</w:t>
      </w:r>
      <w:r w:rsidRPr="004566BE">
        <w:rPr>
          <w:spacing w:val="-4"/>
          <w:lang w:val="sq-AL"/>
        </w:rPr>
        <w:t xml:space="preserve"> Zyra e Bashkëpunimit Territorial </w:t>
      </w:r>
      <w:r w:rsidR="00AE2292" w:rsidRPr="004566BE">
        <w:rPr>
          <w:spacing w:val="-4"/>
          <w:lang w:val="sq-AL"/>
        </w:rPr>
        <w:t>–</w:t>
      </w:r>
      <w:r w:rsidRPr="004566BE">
        <w:rPr>
          <w:spacing w:val="-4"/>
          <w:lang w:val="sq-AL"/>
        </w:rPr>
        <w:t xml:space="preserve"> vërteton zgjedhjen e bërë nga përfituesit publik, në mënyrë që të sigurojë ndarjen e duhur të kontrollit të menaxhimit dhe atij të aktiviteteve, si dhe pavarësinë funksionale të strukturave të përfshira në zbatimin e aktiviteteve të projektit. Zyra e Bashkëpunimit Territorial komunikon deklaratën e pavarësisë tek Autoriteti Menaxhues i Programit.</w:t>
      </w:r>
    </w:p>
    <w:p w:rsidR="007461D7" w:rsidRPr="004566BE" w:rsidRDefault="007461D7" w:rsidP="007461D7">
      <w:pPr>
        <w:pStyle w:val="Paragrafi"/>
        <w:rPr>
          <w:spacing w:val="-4"/>
          <w:lang w:val="sq-AL"/>
        </w:rPr>
      </w:pPr>
      <w:r w:rsidRPr="004566BE">
        <w:rPr>
          <w:spacing w:val="-4"/>
          <w:lang w:val="sq-AL"/>
        </w:rPr>
        <w:t xml:space="preserve">SHQIPËRIA </w:t>
      </w:r>
    </w:p>
    <w:p w:rsidR="007461D7" w:rsidRPr="004566BE" w:rsidRDefault="007461D7" w:rsidP="007461D7">
      <w:pPr>
        <w:pStyle w:val="Paragrafi"/>
        <w:rPr>
          <w:spacing w:val="-4"/>
          <w:lang w:val="sq-AL"/>
        </w:rPr>
      </w:pPr>
      <w:r w:rsidRPr="004566BE">
        <w:rPr>
          <w:spacing w:val="-4"/>
          <w:lang w:val="sq-AL"/>
        </w:rPr>
        <w:t>Në lidhje me përfituesit shqiptarë, një Sistem Kontrolli i Nivelit Fillestar i centralizuar do të aplikohet dhe do të mbikëqyret nga kontrolluesit e kontraktuar nga Ministria e Integrimit E</w:t>
      </w:r>
      <w:r w:rsidR="003D0CAA" w:rsidRPr="004566BE">
        <w:rPr>
          <w:spacing w:val="-4"/>
          <w:lang w:val="sq-AL"/>
        </w:rPr>
        <w:t>v</w:t>
      </w:r>
      <w:r w:rsidRPr="004566BE">
        <w:rPr>
          <w:spacing w:val="-4"/>
          <w:lang w:val="sq-AL"/>
        </w:rPr>
        <w:t>ropian.</w:t>
      </w:r>
    </w:p>
    <w:p w:rsidR="00157FD5" w:rsidRDefault="00157FD5" w:rsidP="007461D7">
      <w:pPr>
        <w:pStyle w:val="Paragrafi"/>
        <w:rPr>
          <w:spacing w:val="-4"/>
          <w:lang w:val="sq-AL"/>
        </w:rPr>
      </w:pPr>
    </w:p>
    <w:p w:rsidR="007461D7" w:rsidRPr="004566BE" w:rsidRDefault="007461D7" w:rsidP="007461D7">
      <w:pPr>
        <w:pStyle w:val="Paragrafi"/>
        <w:rPr>
          <w:spacing w:val="-4"/>
          <w:lang w:val="sq-AL"/>
        </w:rPr>
      </w:pPr>
      <w:r w:rsidRPr="004566BE">
        <w:rPr>
          <w:spacing w:val="-4"/>
          <w:lang w:val="sq-AL"/>
        </w:rPr>
        <w:t>Shqipëria do të garantojë pavarësi institucionale dhe ndarje të qartë të funksioneve ndërmjet njësive me përgjegjësi në menaxhimin e programit, përzgjedhjen e projekteve dhe miratimin e tyre, organet përgjegjëse për verifikimin e shpenzimeve të projektit dhe ecurinë e aktiviteteve të projektit.</w:t>
      </w:r>
    </w:p>
    <w:p w:rsidR="007461D7" w:rsidRPr="004566BE" w:rsidRDefault="007461D7" w:rsidP="007461D7">
      <w:pPr>
        <w:pStyle w:val="Paragrafi"/>
        <w:rPr>
          <w:spacing w:val="-4"/>
          <w:lang w:val="sq-AL"/>
        </w:rPr>
      </w:pPr>
      <w:r w:rsidRPr="004566BE">
        <w:rPr>
          <w:spacing w:val="-4"/>
          <w:lang w:val="sq-AL"/>
        </w:rPr>
        <w:t>Verifikimi i shpenzimeve të projektit dhe ofrimi i produkteve dhe shërbimeve do të kryhet nga zyra (FLC) e ngritur nga Ministria e Inte</w:t>
      </w:r>
      <w:r w:rsidR="003D0CAA" w:rsidRPr="004566BE">
        <w:rPr>
          <w:spacing w:val="-4"/>
          <w:lang w:val="sq-AL"/>
        </w:rPr>
        <w:t>grimit Ev</w:t>
      </w:r>
      <w:r w:rsidRPr="004566BE">
        <w:rPr>
          <w:spacing w:val="-4"/>
          <w:lang w:val="sq-AL"/>
        </w:rPr>
        <w:t>ropian. Kjo Zyrë do të jetë si nga mënyra e organizimit ashtu edhe nga funksionet e pavarur nga Departamentet e tjer</w:t>
      </w:r>
      <w:r w:rsidR="003D0CAA" w:rsidRPr="004566BE">
        <w:rPr>
          <w:spacing w:val="-4"/>
          <w:lang w:val="sq-AL"/>
        </w:rPr>
        <w:t>a të Ministrisë së Integrimit Ev</w:t>
      </w:r>
      <w:r w:rsidRPr="004566BE">
        <w:rPr>
          <w:spacing w:val="-4"/>
          <w:lang w:val="sq-AL"/>
        </w:rPr>
        <w:t>ropian:</w:t>
      </w:r>
    </w:p>
    <w:p w:rsidR="007461D7" w:rsidRPr="004566BE" w:rsidRDefault="00676866" w:rsidP="007461D7">
      <w:pPr>
        <w:pStyle w:val="Paragrafi"/>
        <w:rPr>
          <w:spacing w:val="-4"/>
          <w:lang w:val="sq-AL"/>
        </w:rPr>
      </w:pPr>
      <w:r>
        <w:rPr>
          <w:spacing w:val="-4"/>
          <w:lang w:val="sq-AL"/>
        </w:rPr>
        <w:t xml:space="preserve">- </w:t>
      </w:r>
      <w:r w:rsidR="007461D7" w:rsidRPr="004566BE">
        <w:rPr>
          <w:spacing w:val="-4"/>
          <w:lang w:val="sq-AL"/>
        </w:rPr>
        <w:t>Zyra FLC në Shqipëri ka për detyrë të garantojë që shpenzimet e deklaruara nga Përfituesit Shqiptarë, të vle</w:t>
      </w:r>
      <w:r w:rsidR="00092383" w:rsidRPr="004566BE">
        <w:rPr>
          <w:spacing w:val="-4"/>
          <w:lang w:val="sq-AL"/>
        </w:rPr>
        <w:t>rësohen brenda një periudhe tre</w:t>
      </w:r>
      <w:r w:rsidR="007461D7" w:rsidRPr="004566BE">
        <w:rPr>
          <w:spacing w:val="-4"/>
          <w:lang w:val="sq-AL"/>
        </w:rPr>
        <w:t>mujore nga data e paraqitjes së tyre nga Përfituesi</w:t>
      </w:r>
      <w:r>
        <w:rPr>
          <w:spacing w:val="-4"/>
          <w:lang w:val="sq-AL"/>
        </w:rPr>
        <w:t>”</w:t>
      </w:r>
      <w:r w:rsidR="007461D7" w:rsidRPr="004566BE">
        <w:rPr>
          <w:spacing w:val="-4"/>
          <w:lang w:val="sq-AL"/>
        </w:rPr>
        <w:t>.</w:t>
      </w:r>
    </w:p>
    <w:p w:rsidR="007461D7" w:rsidRPr="004566BE" w:rsidRDefault="007461D7" w:rsidP="007461D7">
      <w:pPr>
        <w:pStyle w:val="Paragrafi"/>
        <w:rPr>
          <w:spacing w:val="-4"/>
          <w:lang w:val="sq-AL"/>
        </w:rPr>
      </w:pPr>
      <w:r w:rsidRPr="004566BE">
        <w:rPr>
          <w:spacing w:val="-4"/>
          <w:lang w:val="sq-AL"/>
        </w:rPr>
        <w:t>Pas këtij kontrolli administrativ mbi shpenzimet e deklaruara cili kryhet për shpenzimet në tërësi, Zyra Shqiptare FLC është e ngarkuar të bëjë kontrolle të herëpashershme mbi këto projekte.</w:t>
      </w:r>
    </w:p>
    <w:p w:rsidR="007461D7" w:rsidRPr="004566BE" w:rsidRDefault="00676866" w:rsidP="007461D7">
      <w:pPr>
        <w:pStyle w:val="Paragrafi"/>
        <w:rPr>
          <w:spacing w:val="-4"/>
          <w:lang w:val="sq-AL"/>
        </w:rPr>
      </w:pPr>
      <w:r>
        <w:rPr>
          <w:spacing w:val="-4"/>
          <w:lang w:val="sq-AL"/>
        </w:rPr>
        <w:t xml:space="preserve">- </w:t>
      </w:r>
      <w:r w:rsidR="007461D7" w:rsidRPr="004566BE">
        <w:rPr>
          <w:spacing w:val="-4"/>
          <w:lang w:val="sq-AL"/>
        </w:rPr>
        <w:t xml:space="preserve">Zyra Shqiptare FLC duhet të kryejë paraprakisht një kontroll administrativ të deklaratës së shpenzimeve, dhe me pas </w:t>
      </w:r>
      <w:r w:rsidR="00EF297E" w:rsidRPr="004566BE">
        <w:rPr>
          <w:spacing w:val="-4"/>
          <w:lang w:val="sq-AL"/>
        </w:rPr>
        <w:t>t’i</w:t>
      </w:r>
      <w:r w:rsidR="007461D7" w:rsidRPr="004566BE">
        <w:rPr>
          <w:spacing w:val="-4"/>
          <w:lang w:val="sq-AL"/>
        </w:rPr>
        <w:t xml:space="preserve"> dorëzojë Autori</w:t>
      </w:r>
      <w:r w:rsidR="003D0CAA" w:rsidRPr="004566BE">
        <w:rPr>
          <w:spacing w:val="-4"/>
          <w:lang w:val="sq-AL"/>
        </w:rPr>
        <w:t xml:space="preserve">tetit Menaxhues një deklaratë të certifikuar </w:t>
      </w:r>
      <w:r w:rsidR="007461D7" w:rsidRPr="004566BE">
        <w:rPr>
          <w:spacing w:val="-4"/>
          <w:lang w:val="sq-AL"/>
        </w:rPr>
        <w:t>të Nivelit të Parë të Shpenzimeve.</w:t>
      </w:r>
    </w:p>
    <w:p w:rsidR="007461D7" w:rsidRPr="004566BE" w:rsidRDefault="007461D7" w:rsidP="007461D7">
      <w:pPr>
        <w:pStyle w:val="Paragrafi"/>
        <w:rPr>
          <w:spacing w:val="-4"/>
          <w:lang w:val="sq-AL"/>
        </w:rPr>
      </w:pPr>
      <w:r w:rsidRPr="004566BE">
        <w:rPr>
          <w:spacing w:val="-4"/>
          <w:lang w:val="sq-AL"/>
        </w:rPr>
        <w:t>Vendet pjesëmarrëse caktuan dhe përgatitën bashkërisht kontrolluesit bazuar në kriteret standarde të kontrollit. Kontrolluesit u aprovuan nga Autoriteti Menaxhues dhe u miratuan nga Komiteti Monitorues.</w:t>
      </w:r>
    </w:p>
    <w:p w:rsidR="007461D7" w:rsidRPr="004566BE" w:rsidRDefault="007461D7" w:rsidP="007461D7">
      <w:pPr>
        <w:pStyle w:val="Paragrafi"/>
        <w:rPr>
          <w:spacing w:val="-4"/>
          <w:lang w:val="sq-AL"/>
        </w:rPr>
      </w:pPr>
      <w:r w:rsidRPr="004566BE">
        <w:rPr>
          <w:spacing w:val="-4"/>
          <w:lang w:val="sq-AL"/>
        </w:rPr>
        <w:t>MALI</w:t>
      </w:r>
      <w:r w:rsidR="001407AB" w:rsidRPr="004566BE">
        <w:rPr>
          <w:spacing w:val="-4"/>
          <w:lang w:val="sq-AL"/>
        </w:rPr>
        <w:t xml:space="preserve"> </w:t>
      </w:r>
      <w:r w:rsidRPr="004566BE">
        <w:rPr>
          <w:spacing w:val="-4"/>
          <w:lang w:val="sq-AL"/>
        </w:rPr>
        <w:t>I</w:t>
      </w:r>
      <w:r w:rsidR="001407AB" w:rsidRPr="004566BE">
        <w:rPr>
          <w:spacing w:val="-4"/>
          <w:lang w:val="sq-AL"/>
        </w:rPr>
        <w:t xml:space="preserve"> </w:t>
      </w:r>
      <w:r w:rsidRPr="004566BE">
        <w:rPr>
          <w:spacing w:val="-4"/>
          <w:lang w:val="sq-AL"/>
        </w:rPr>
        <w:t>ZI</w:t>
      </w:r>
    </w:p>
    <w:p w:rsidR="007461D7" w:rsidRPr="004566BE" w:rsidRDefault="007461D7" w:rsidP="007461D7">
      <w:pPr>
        <w:pStyle w:val="Paragrafi"/>
        <w:rPr>
          <w:spacing w:val="-4"/>
          <w:lang w:val="sq-AL"/>
        </w:rPr>
      </w:pPr>
      <w:r w:rsidRPr="004566BE">
        <w:rPr>
          <w:spacing w:val="-4"/>
          <w:lang w:val="sq-AL"/>
        </w:rPr>
        <w:t xml:space="preserve">Në </w:t>
      </w:r>
      <w:r w:rsidR="000C7D4C" w:rsidRPr="004566BE">
        <w:rPr>
          <w:spacing w:val="-4"/>
          <w:lang w:val="sq-AL"/>
        </w:rPr>
        <w:t>lidhje me përfituesit e Malit të</w:t>
      </w:r>
      <w:r w:rsidRPr="004566BE">
        <w:rPr>
          <w:spacing w:val="-4"/>
          <w:lang w:val="sq-AL"/>
        </w:rPr>
        <w:t xml:space="preserve"> Zi, një Sistem Kontrol</w:t>
      </w:r>
      <w:r w:rsidR="000C7D4C" w:rsidRPr="004566BE">
        <w:rPr>
          <w:spacing w:val="-4"/>
          <w:lang w:val="sq-AL"/>
        </w:rPr>
        <w:t>li i Centralizuar i Nivelit të P</w:t>
      </w:r>
      <w:r w:rsidRPr="004566BE">
        <w:rPr>
          <w:spacing w:val="-4"/>
          <w:lang w:val="sq-AL"/>
        </w:rPr>
        <w:t>arë do të vihet në zbatim dhe do të vëzhgohet nga një kontrollues i kontraktuar nga Ministria e Financave, Drejtoria për Financat dhe Kontraktimin e Fondeve të Asistencës së BE-së (CFCU).</w:t>
      </w:r>
    </w:p>
    <w:p w:rsidR="007461D7" w:rsidRPr="004566BE" w:rsidRDefault="007461D7" w:rsidP="007461D7">
      <w:pPr>
        <w:pStyle w:val="Paragrafi"/>
        <w:rPr>
          <w:spacing w:val="-4"/>
          <w:lang w:val="sq-AL"/>
        </w:rPr>
      </w:pPr>
      <w:r w:rsidRPr="004566BE">
        <w:rPr>
          <w:spacing w:val="-4"/>
          <w:lang w:val="sq-AL"/>
        </w:rPr>
        <w:t>Mali i Zi do të garantojë pavarësinë institucionale dhe ndarjen e qartë të funksioneve ndërmjet organeve me përgjegjësi në menaxhimin e programit, përzgjedhjen e projekteve, miratimin e organeve përgjegjëse për verifikimin e shpenzimeve të projektit, ecurinë e aktivitetit të projektit dhe ofrimin e produkteve dhe shërbimeve.</w:t>
      </w:r>
    </w:p>
    <w:p w:rsidR="007461D7" w:rsidRPr="004566BE" w:rsidRDefault="007461D7" w:rsidP="007461D7">
      <w:pPr>
        <w:pStyle w:val="Paragrafi"/>
        <w:rPr>
          <w:spacing w:val="-4"/>
          <w:lang w:val="sq-AL"/>
        </w:rPr>
      </w:pPr>
      <w:r w:rsidRPr="004566BE">
        <w:rPr>
          <w:spacing w:val="-4"/>
          <w:lang w:val="sq-AL"/>
        </w:rPr>
        <w:t>Verifikimi i shpenzimeve të projektit dhe ofrimi i produkteve dhe shërbimeve do të kryhen brenda Ministrisë së Financave nga CFCU-ja.</w:t>
      </w:r>
    </w:p>
    <w:p w:rsidR="00157FD5" w:rsidRDefault="00157FD5" w:rsidP="007461D7">
      <w:pPr>
        <w:pStyle w:val="Paragrafi"/>
        <w:rPr>
          <w:spacing w:val="-4"/>
          <w:lang w:val="sq-AL"/>
        </w:rPr>
      </w:pPr>
    </w:p>
    <w:p w:rsidR="007461D7" w:rsidRPr="004566BE" w:rsidRDefault="007461D7" w:rsidP="007461D7">
      <w:pPr>
        <w:pStyle w:val="Paragrafi"/>
        <w:rPr>
          <w:spacing w:val="-4"/>
          <w:lang w:val="sq-AL"/>
        </w:rPr>
      </w:pPr>
      <w:r w:rsidRPr="004566BE">
        <w:rPr>
          <w:spacing w:val="-4"/>
          <w:lang w:val="sq-AL"/>
        </w:rPr>
        <w:t>CFCU-ja ka pavarësi organizative</w:t>
      </w:r>
      <w:r w:rsidR="00F6705B" w:rsidRPr="004566BE">
        <w:rPr>
          <w:spacing w:val="-4"/>
          <w:lang w:val="sq-AL"/>
        </w:rPr>
        <w:t xml:space="preserve"> dhe funksionale nga sektorët e</w:t>
      </w:r>
      <w:r w:rsidRPr="004566BE">
        <w:rPr>
          <w:spacing w:val="-4"/>
          <w:lang w:val="sq-AL"/>
        </w:rPr>
        <w:t xml:space="preserve"> tjerë të Ministrisë së Financave.</w:t>
      </w:r>
    </w:p>
    <w:p w:rsidR="007461D7" w:rsidRPr="004566BE" w:rsidRDefault="007461D7" w:rsidP="007461D7">
      <w:pPr>
        <w:pStyle w:val="Paragrafi"/>
        <w:rPr>
          <w:spacing w:val="-4"/>
          <w:lang w:val="sq-AL"/>
        </w:rPr>
      </w:pPr>
      <w:r w:rsidRPr="004566BE">
        <w:rPr>
          <w:spacing w:val="-4"/>
          <w:lang w:val="sq-AL"/>
        </w:rPr>
        <w:t>CFCU-ja nuk do të përfshihet në program si partner i projektit.</w:t>
      </w:r>
    </w:p>
    <w:p w:rsidR="007461D7" w:rsidRPr="004566BE" w:rsidRDefault="007461D7" w:rsidP="007461D7">
      <w:pPr>
        <w:pStyle w:val="Paragrafi"/>
        <w:rPr>
          <w:spacing w:val="-4"/>
          <w:lang w:val="sq-AL"/>
        </w:rPr>
      </w:pPr>
      <w:r w:rsidRPr="004566BE">
        <w:rPr>
          <w:spacing w:val="-4"/>
          <w:lang w:val="sq-AL"/>
        </w:rPr>
        <w:t xml:space="preserve">Nga verifikimet e kryera në nivel kombëtar duhet të mbulojë aspektet e mëposhtme të propozimeve të projekteve: </w:t>
      </w:r>
    </w:p>
    <w:p w:rsidR="007461D7" w:rsidRPr="004566BE" w:rsidRDefault="00676866" w:rsidP="007461D7">
      <w:pPr>
        <w:pStyle w:val="Paragrafi"/>
        <w:rPr>
          <w:spacing w:val="-4"/>
          <w:lang w:val="sq-AL"/>
        </w:rPr>
      </w:pPr>
      <w:r>
        <w:rPr>
          <w:spacing w:val="-4"/>
          <w:lang w:val="sq-AL"/>
        </w:rPr>
        <w:t xml:space="preserve">- </w:t>
      </w:r>
      <w:r w:rsidR="007461D7" w:rsidRPr="004566BE">
        <w:rPr>
          <w:spacing w:val="-4"/>
          <w:lang w:val="sq-AL"/>
        </w:rPr>
        <w:t xml:space="preserve">Verifikimi </w:t>
      </w:r>
      <w:r w:rsidR="00985804" w:rsidRPr="004566BE">
        <w:rPr>
          <w:spacing w:val="-4"/>
          <w:lang w:val="sq-AL"/>
        </w:rPr>
        <w:t>a</w:t>
      </w:r>
      <w:r w:rsidR="007461D7" w:rsidRPr="004566BE">
        <w:rPr>
          <w:spacing w:val="-4"/>
          <w:lang w:val="sq-AL"/>
        </w:rPr>
        <w:t>dministrativ - kontrolli i disponueshmërinë i të gjitha dokumenteve mbështetëse në lidhje me llojet e ndryshme të shpenzimeve;</w:t>
      </w:r>
    </w:p>
    <w:p w:rsidR="007461D7" w:rsidRPr="004566BE" w:rsidRDefault="00676866" w:rsidP="007461D7">
      <w:pPr>
        <w:pStyle w:val="Paragrafi"/>
        <w:rPr>
          <w:spacing w:val="-4"/>
          <w:lang w:val="sq-AL"/>
        </w:rPr>
      </w:pPr>
      <w:r>
        <w:rPr>
          <w:spacing w:val="-4"/>
          <w:lang w:val="sq-AL"/>
        </w:rPr>
        <w:t xml:space="preserve">- </w:t>
      </w:r>
      <w:r w:rsidR="007461D7" w:rsidRPr="004566BE">
        <w:rPr>
          <w:spacing w:val="-4"/>
          <w:lang w:val="sq-AL"/>
        </w:rPr>
        <w:t>Verifikimi financiar - siguruar që të gjitha shpenzimet e deklaruara nga përfituesit janë shkaktuar në përputhje të plotë me BE-në dhe rregulloret kombëtare;</w:t>
      </w:r>
    </w:p>
    <w:p w:rsidR="007461D7" w:rsidRPr="004566BE" w:rsidRDefault="00676866" w:rsidP="007461D7">
      <w:pPr>
        <w:pStyle w:val="Paragrafi"/>
        <w:rPr>
          <w:spacing w:val="-4"/>
          <w:lang w:val="sq-AL"/>
        </w:rPr>
      </w:pPr>
      <w:r>
        <w:rPr>
          <w:spacing w:val="-4"/>
          <w:lang w:val="sq-AL"/>
        </w:rPr>
        <w:t xml:space="preserve">- </w:t>
      </w:r>
      <w:r w:rsidR="007461D7" w:rsidRPr="004566BE">
        <w:rPr>
          <w:spacing w:val="-4"/>
          <w:lang w:val="sq-AL"/>
        </w:rPr>
        <w:t>Verifikimi teknik - kontrolli nëse shërbimet dhe mallrat janë dorëzuar dhe nëse mallrat dhe shërbimet e ofruara përmbushin standardet e kërkuara të cilësisë;</w:t>
      </w:r>
    </w:p>
    <w:p w:rsidR="007461D7" w:rsidRPr="004566BE" w:rsidRDefault="00676866" w:rsidP="007461D7">
      <w:pPr>
        <w:pStyle w:val="Paragrafi"/>
        <w:rPr>
          <w:spacing w:val="-4"/>
          <w:lang w:val="sq-AL"/>
        </w:rPr>
      </w:pPr>
      <w:r>
        <w:rPr>
          <w:spacing w:val="-4"/>
          <w:lang w:val="sq-AL"/>
        </w:rPr>
        <w:t xml:space="preserve">- </w:t>
      </w:r>
      <w:r w:rsidR="007461D7" w:rsidRPr="004566BE">
        <w:rPr>
          <w:spacing w:val="-4"/>
          <w:lang w:val="sq-AL"/>
        </w:rPr>
        <w:t xml:space="preserve">Kontrolli fizik - kontrolli </w:t>
      </w:r>
      <w:r w:rsidR="004B0AEE" w:rsidRPr="004566BE">
        <w:rPr>
          <w:spacing w:val="-4"/>
          <w:lang w:val="sq-AL"/>
        </w:rPr>
        <w:t>“</w:t>
      </w:r>
      <w:r w:rsidR="007461D7" w:rsidRPr="004566BE">
        <w:rPr>
          <w:spacing w:val="-4"/>
          <w:lang w:val="sq-AL"/>
        </w:rPr>
        <w:t>në vend</w:t>
      </w:r>
      <w:r w:rsidR="004B0AEE" w:rsidRPr="004566BE">
        <w:rPr>
          <w:spacing w:val="-4"/>
          <w:lang w:val="sq-AL"/>
        </w:rPr>
        <w:t>”</w:t>
      </w:r>
      <w:r w:rsidR="00653410" w:rsidRPr="004566BE">
        <w:rPr>
          <w:spacing w:val="-4"/>
          <w:lang w:val="sq-AL"/>
        </w:rPr>
        <w:t xml:space="preserve"> </w:t>
      </w:r>
      <w:r w:rsidR="007461D7" w:rsidRPr="004566BE">
        <w:rPr>
          <w:spacing w:val="-4"/>
          <w:lang w:val="sq-AL"/>
        </w:rPr>
        <w:t xml:space="preserve">(shpesh i kombinuar me verifikimin teknik). </w:t>
      </w:r>
    </w:p>
    <w:p w:rsidR="007461D7" w:rsidRPr="004566BE" w:rsidRDefault="007461D7" w:rsidP="007461D7">
      <w:pPr>
        <w:pStyle w:val="Paragrafi"/>
        <w:rPr>
          <w:spacing w:val="-4"/>
          <w:lang w:val="sq-AL"/>
        </w:rPr>
      </w:pPr>
      <w:r w:rsidRPr="004566BE">
        <w:rPr>
          <w:spacing w:val="-4"/>
          <w:lang w:val="sq-AL"/>
        </w:rPr>
        <w:t>Gjendja e lëshimit të Deklaratës mbi vlefshmërinë e shpenzimeve nga ana e CFCU</w:t>
      </w:r>
      <w:r w:rsidR="00A517FA" w:rsidRPr="004566BE">
        <w:rPr>
          <w:spacing w:val="-4"/>
          <w:lang w:val="sq-AL"/>
        </w:rPr>
        <w:t>-së</w:t>
      </w:r>
      <w:r w:rsidRPr="004566BE">
        <w:rPr>
          <w:spacing w:val="-4"/>
          <w:lang w:val="sq-AL"/>
        </w:rPr>
        <w:t xml:space="preserve"> se verifikimi i shpenzimeve ekzekutohet nga kontrolluesi i CFCU.</w:t>
      </w:r>
    </w:p>
    <w:p w:rsidR="007461D7" w:rsidRPr="004566BE" w:rsidRDefault="007461D7" w:rsidP="007461D7">
      <w:pPr>
        <w:pStyle w:val="Paragrafi"/>
        <w:rPr>
          <w:spacing w:val="-4"/>
          <w:lang w:val="sq-AL"/>
        </w:rPr>
      </w:pPr>
      <w:r w:rsidRPr="004566BE">
        <w:rPr>
          <w:spacing w:val="-4"/>
          <w:lang w:val="sq-AL"/>
        </w:rPr>
        <w:t>RIMBURSIMI I PËRFITUESVE KRYE</w:t>
      </w:r>
      <w:r w:rsidR="00157FD5">
        <w:rPr>
          <w:spacing w:val="-4"/>
          <w:lang w:val="sq-AL"/>
        </w:rPr>
        <w:t>-</w:t>
      </w:r>
      <w:r w:rsidRPr="004566BE">
        <w:rPr>
          <w:spacing w:val="-4"/>
          <w:lang w:val="sq-AL"/>
        </w:rPr>
        <w:t>SORË NGA AUTORITETI MENAXHUES</w:t>
      </w:r>
    </w:p>
    <w:p w:rsidR="007461D7" w:rsidRPr="004566BE" w:rsidRDefault="007461D7" w:rsidP="007461D7">
      <w:pPr>
        <w:pStyle w:val="Paragrafi"/>
        <w:rPr>
          <w:spacing w:val="-4"/>
          <w:lang w:val="sq-AL"/>
        </w:rPr>
      </w:pPr>
      <w:r w:rsidRPr="004566BE">
        <w:rPr>
          <w:spacing w:val="-4"/>
          <w:lang w:val="sq-AL"/>
        </w:rPr>
        <w:t xml:space="preserve">Në përputhje me nenin 13 të Rregullores së (BE), përkatësisht Rregullorja </w:t>
      </w:r>
      <w:r w:rsidR="009525BD" w:rsidRPr="004566BE">
        <w:rPr>
          <w:spacing w:val="-4"/>
          <w:lang w:val="sq-AL"/>
        </w:rPr>
        <w:t>n</w:t>
      </w:r>
      <w:r w:rsidRPr="004566BE">
        <w:rPr>
          <w:spacing w:val="-4"/>
          <w:lang w:val="sq-AL"/>
        </w:rPr>
        <w:t>r. 1299/2013, për secilin projekt propozim, përfituesit e projektit caktojnë një përfitues kryesor.</w:t>
      </w:r>
      <w:r w:rsidRPr="004566BE">
        <w:rPr>
          <w:spacing w:val="-4"/>
          <w:lang w:val="sq-AL"/>
        </w:rPr>
        <w:br/>
        <w:t>Përfituesi kryesor merr përgjegjësinë e plotë për aplikimin dhe zbatimin e të gjithë projektit, duke përfshirë menaxhimin e fondeve të BE-së. Bashkëfinancimi kombëtar për projekt-propozimet duhet të sigurohet nga përfituesit e projektit sipas mekanizmave kombëtare përkatëse.</w:t>
      </w:r>
    </w:p>
    <w:p w:rsidR="007461D7" w:rsidRPr="004566BE" w:rsidRDefault="007461D7" w:rsidP="007461D7">
      <w:pPr>
        <w:pStyle w:val="Paragrafi"/>
        <w:rPr>
          <w:spacing w:val="-4"/>
          <w:lang w:val="sq-AL"/>
        </w:rPr>
      </w:pPr>
      <w:r w:rsidRPr="004566BE">
        <w:rPr>
          <w:spacing w:val="-4"/>
          <w:lang w:val="sq-AL"/>
        </w:rPr>
        <w:t>Për sa i përket Italisë, bashkëfinancimi kombëtar garantohet nga neni 1 (241), i ligjit nr. 147/2013 i modifikuar dhe integruar nga neni 1 (672), i ligjit nr. 190/2014. Bashkëfinancimi kombëtar nuk u jepet partnerëve privatë të cilësuar, të cilët d</w:t>
      </w:r>
      <w:r w:rsidR="000C7D4C" w:rsidRPr="004566BE">
        <w:rPr>
          <w:spacing w:val="-4"/>
          <w:lang w:val="sq-AL"/>
        </w:rPr>
        <w:t>uhet të kontribuojnë te projekt-</w:t>
      </w:r>
      <w:r w:rsidRPr="004566BE">
        <w:rPr>
          <w:spacing w:val="-4"/>
          <w:lang w:val="sq-AL"/>
        </w:rPr>
        <w:t>propozimet</w:t>
      </w:r>
      <w:r w:rsidR="001407AB" w:rsidRPr="004566BE">
        <w:rPr>
          <w:spacing w:val="-4"/>
          <w:lang w:val="sq-AL"/>
        </w:rPr>
        <w:t xml:space="preserve"> </w:t>
      </w:r>
      <w:r w:rsidRPr="004566BE">
        <w:rPr>
          <w:spacing w:val="-4"/>
          <w:lang w:val="sq-AL"/>
        </w:rPr>
        <w:t>me burimet e tyre.</w:t>
      </w:r>
    </w:p>
    <w:p w:rsidR="007461D7" w:rsidRPr="004566BE" w:rsidRDefault="007461D7" w:rsidP="007461D7">
      <w:pPr>
        <w:pStyle w:val="Paragrafi"/>
        <w:rPr>
          <w:spacing w:val="-4"/>
          <w:lang w:val="sq-AL"/>
        </w:rPr>
      </w:pPr>
      <w:r w:rsidRPr="004566BE">
        <w:rPr>
          <w:spacing w:val="-4"/>
          <w:lang w:val="sq-AL"/>
        </w:rPr>
        <w:t xml:space="preserve">Për sa i përket Shqipërisë dhe Malit të Zi, bashkëfinancimi kombëtar u garantohet vetëm në nivel të projektit. Komiteti i Përbashkët i Monitorimit (KPM) mund </w:t>
      </w:r>
      <w:r w:rsidR="00EF297E" w:rsidRPr="004566BE">
        <w:rPr>
          <w:spacing w:val="-4"/>
          <w:lang w:val="sq-AL"/>
        </w:rPr>
        <w:t>t’i</w:t>
      </w:r>
      <w:r w:rsidRPr="004566BE">
        <w:rPr>
          <w:spacing w:val="-4"/>
          <w:lang w:val="sq-AL"/>
        </w:rPr>
        <w:t xml:space="preserve"> japë AM-së kompetencën për të shqyrtuar</w:t>
      </w:r>
      <w:r w:rsidR="0046567A" w:rsidRPr="004566BE">
        <w:rPr>
          <w:spacing w:val="-4"/>
          <w:lang w:val="sq-AL"/>
        </w:rPr>
        <w:t xml:space="preserve"> mundësinë e një mekanizmi para</w:t>
      </w:r>
      <w:r w:rsidRPr="004566BE">
        <w:rPr>
          <w:spacing w:val="-4"/>
          <w:lang w:val="sq-AL"/>
        </w:rPr>
        <w:t>financues për projektet. Si rregull i përgjithshëm, shpenzimet e vlerësuara si të pranueshme mbulohen nga procedura e rimbur</w:t>
      </w:r>
      <w:r w:rsidR="00157FD5">
        <w:rPr>
          <w:spacing w:val="-4"/>
          <w:lang w:val="sq-AL"/>
        </w:rPr>
        <w:t>-</w:t>
      </w:r>
      <w:r w:rsidRPr="004566BE">
        <w:rPr>
          <w:spacing w:val="-4"/>
          <w:lang w:val="sq-AL"/>
        </w:rPr>
        <w:t>simit.</w:t>
      </w:r>
    </w:p>
    <w:p w:rsidR="007461D7" w:rsidRPr="004566BE" w:rsidRDefault="007461D7" w:rsidP="007461D7">
      <w:pPr>
        <w:pStyle w:val="Paragrafi"/>
        <w:rPr>
          <w:spacing w:val="-4"/>
          <w:lang w:val="sq-AL"/>
        </w:rPr>
      </w:pPr>
      <w:r w:rsidRPr="004566BE">
        <w:rPr>
          <w:spacing w:val="-4"/>
          <w:lang w:val="sq-AL"/>
        </w:rPr>
        <w:t>Shpenzimet e të gjithë përfituesve duhet të vlerësohen nga kontrolluesit e autorizuar kombë</w:t>
      </w:r>
      <w:r w:rsidR="00157FD5">
        <w:rPr>
          <w:spacing w:val="-4"/>
          <w:lang w:val="sq-AL"/>
        </w:rPr>
        <w:t>-</w:t>
      </w:r>
      <w:r w:rsidRPr="004566BE">
        <w:rPr>
          <w:spacing w:val="-4"/>
          <w:lang w:val="sq-AL"/>
        </w:rPr>
        <w:t>tarë. </w:t>
      </w:r>
      <w:r w:rsidRPr="004566BE">
        <w:rPr>
          <w:spacing w:val="-4"/>
          <w:lang w:val="sq-AL"/>
        </w:rPr>
        <w:br/>
        <w:t>Përfituesi kryesor mbledh raportet e vlerësimit të të gjithë përfituesve të projektit, lëshuar nga kontrolluesit e tyre dhe i përfshin këto në raportet e aktiviteteve periodike dhe të progreseve financiare për AM/SP. Në këto dokumente, përfituesi kryesor raporton për progresin e arritur nga partneriteti i projektit dhe për shpenzimet e pranueshme të verifikuara. </w:t>
      </w:r>
    </w:p>
    <w:p w:rsidR="007461D7" w:rsidRPr="004566BE" w:rsidRDefault="007461D7" w:rsidP="007461D7">
      <w:pPr>
        <w:pStyle w:val="Paragrafi"/>
        <w:rPr>
          <w:spacing w:val="-4"/>
          <w:lang w:val="sq-AL"/>
        </w:rPr>
      </w:pPr>
      <w:r w:rsidRPr="004566BE">
        <w:rPr>
          <w:spacing w:val="-4"/>
          <w:lang w:val="sq-AL"/>
        </w:rPr>
        <w:t>Për sa i përket fluksit të shpenzimeve të vërtetuara, përfituesi kryesor e dërgon listën e plotë të shpenzimeve të verifikuara te Sekretariati i Përbashkët, i cili pas kryerjes së kontrollit paraprak në (plotësim</w:t>
      </w:r>
      <w:r w:rsidR="001407AB" w:rsidRPr="004566BE">
        <w:rPr>
          <w:spacing w:val="-4"/>
          <w:lang w:val="sq-AL"/>
        </w:rPr>
        <w:t xml:space="preserve"> </w:t>
      </w:r>
      <w:r w:rsidRPr="004566BE">
        <w:rPr>
          <w:spacing w:val="-4"/>
          <w:lang w:val="sq-AL"/>
        </w:rPr>
        <w:t>të dhënash dhe shpenzime të deklaruara) i përcjell ato, shoqëruar me komente, te</w:t>
      </w:r>
      <w:r w:rsidR="009525BD" w:rsidRPr="004566BE">
        <w:rPr>
          <w:spacing w:val="-4"/>
          <w:lang w:val="sq-AL"/>
        </w:rPr>
        <w:t>k</w:t>
      </w:r>
      <w:r w:rsidRPr="004566BE">
        <w:rPr>
          <w:spacing w:val="-4"/>
          <w:lang w:val="sq-AL"/>
        </w:rPr>
        <w:t xml:space="preserve"> Autoriteti Menaxhues. Autoriteti Menaxhues (AM) siguron që i gjithë informacioni i nevojshëm është i disponueshëm për procedurat dhe verifikimet e kryera për shpenzimet, kjo në qëllim të raportit të vlerësimit. Më pas, AM</w:t>
      </w:r>
      <w:r w:rsidR="009525BD" w:rsidRPr="004566BE">
        <w:rPr>
          <w:spacing w:val="-4"/>
          <w:lang w:val="sq-AL"/>
        </w:rPr>
        <w:t>-ja</w:t>
      </w:r>
      <w:r w:rsidRPr="004566BE">
        <w:rPr>
          <w:spacing w:val="-4"/>
          <w:lang w:val="sq-AL"/>
        </w:rPr>
        <w:t xml:space="preserve"> ia përcjell atë Autoritetit Certifikues, për të përgatitur dhe paraqitur në Komision deklaratat e certifikuara të shpenzimeve dhe aplikimet për pagesë.</w:t>
      </w:r>
    </w:p>
    <w:p w:rsidR="007461D7" w:rsidRPr="004566BE" w:rsidRDefault="007461D7" w:rsidP="007461D7">
      <w:pPr>
        <w:pStyle w:val="Paragrafi"/>
        <w:rPr>
          <w:spacing w:val="-4"/>
          <w:lang w:val="sq-AL"/>
        </w:rPr>
      </w:pPr>
      <w:r w:rsidRPr="004566BE">
        <w:rPr>
          <w:spacing w:val="-4"/>
          <w:lang w:val="sq-AL"/>
        </w:rPr>
        <w:t xml:space="preserve">Në përputhje me nenin 80 të Rregullores (BE) </w:t>
      </w:r>
      <w:r w:rsidR="00FF475E" w:rsidRPr="004566BE">
        <w:rPr>
          <w:spacing w:val="-4"/>
          <w:lang w:val="sq-AL"/>
        </w:rPr>
        <w:t>n</w:t>
      </w:r>
      <w:r w:rsidRPr="004566BE">
        <w:rPr>
          <w:spacing w:val="-4"/>
          <w:lang w:val="sq-AL"/>
        </w:rPr>
        <w:t xml:space="preserve">r. 1303/2013, shumat e përcaktuara në Programin e Bashkëpunimit të paraqitura nga vendet pjesëmarrëse dhe deklaratat e shpenzimeve shprehen në njësinë monetare </w:t>
      </w:r>
      <w:r w:rsidR="00FF475E" w:rsidRPr="004566BE">
        <w:rPr>
          <w:spacing w:val="-4"/>
          <w:lang w:val="sq-AL"/>
        </w:rPr>
        <w:t>e</w:t>
      </w:r>
      <w:r w:rsidRPr="004566BE">
        <w:rPr>
          <w:spacing w:val="-4"/>
          <w:lang w:val="sq-AL"/>
        </w:rPr>
        <w:t xml:space="preserve">uro. Të gjitha transferimet e kontributeve të BE-së për përfituesit kryesorë do të bëhen në </w:t>
      </w:r>
      <w:r w:rsidR="00FF475E" w:rsidRPr="004566BE">
        <w:rPr>
          <w:spacing w:val="-4"/>
          <w:lang w:val="sq-AL"/>
        </w:rPr>
        <w:t>e</w:t>
      </w:r>
      <w:r w:rsidRPr="004566BE">
        <w:rPr>
          <w:spacing w:val="-4"/>
          <w:lang w:val="sq-AL"/>
        </w:rPr>
        <w:t>uro.</w:t>
      </w:r>
    </w:p>
    <w:p w:rsidR="007461D7" w:rsidRPr="004566BE" w:rsidRDefault="00B86D5E" w:rsidP="007461D7">
      <w:pPr>
        <w:pStyle w:val="Paragrafi"/>
        <w:rPr>
          <w:spacing w:val="-4"/>
          <w:lang w:val="sq-AL"/>
        </w:rPr>
      </w:pPr>
      <w:r>
        <w:rPr>
          <w:spacing w:val="-4"/>
          <w:lang w:val="sq-AL"/>
        </w:rPr>
        <w:t xml:space="preserve">5.3.4 </w:t>
      </w:r>
      <w:r w:rsidR="007461D7" w:rsidRPr="004566BE">
        <w:rPr>
          <w:spacing w:val="-4"/>
          <w:lang w:val="sq-AL"/>
        </w:rPr>
        <w:t>INFORMIMI DHE KOMUNIKIMI </w:t>
      </w:r>
    </w:p>
    <w:p w:rsidR="007461D7" w:rsidRPr="004566BE" w:rsidRDefault="007461D7" w:rsidP="007461D7">
      <w:pPr>
        <w:pStyle w:val="Paragrafi"/>
        <w:rPr>
          <w:spacing w:val="-4"/>
          <w:lang w:val="sq-AL"/>
        </w:rPr>
      </w:pPr>
      <w:r w:rsidRPr="004566BE">
        <w:rPr>
          <w:spacing w:val="-4"/>
          <w:lang w:val="sq-AL"/>
        </w:rPr>
        <w:t xml:space="preserve">Në përputhje me nenet 115 dhe 116 të Rregullores (BE) </w:t>
      </w:r>
      <w:r w:rsidR="00FF475E" w:rsidRPr="004566BE">
        <w:rPr>
          <w:spacing w:val="-4"/>
          <w:lang w:val="sq-AL"/>
        </w:rPr>
        <w:t>n</w:t>
      </w:r>
      <w:r w:rsidRPr="004566BE">
        <w:rPr>
          <w:spacing w:val="-4"/>
          <w:lang w:val="sq-AL"/>
        </w:rPr>
        <w:t xml:space="preserve">r. 1303/2013, hartohet një plan komunikimi dhe paraqitet në KPM jo më vonë se 6 muaj pas miratimit të Programit INTERREG IPA II CBC Itali-Shqipëri-Mali i Zi </w:t>
      </w:r>
      <w:r w:rsidR="002A7A97" w:rsidRPr="004566BE">
        <w:rPr>
          <w:spacing w:val="-4"/>
          <w:lang w:val="sq-AL"/>
        </w:rPr>
        <w:t>2014–2020</w:t>
      </w:r>
      <w:r w:rsidRPr="004566BE">
        <w:rPr>
          <w:spacing w:val="-4"/>
          <w:lang w:val="sq-AL"/>
        </w:rPr>
        <w:t xml:space="preserve">, në mënyrë që të sigurohet transparenca dhe informimi për përfituesit përkatës dhe palët e interesuara. </w:t>
      </w:r>
    </w:p>
    <w:p w:rsidR="007461D7" w:rsidRPr="004566BE" w:rsidRDefault="007461D7" w:rsidP="007461D7">
      <w:pPr>
        <w:pStyle w:val="Paragrafi"/>
        <w:rPr>
          <w:spacing w:val="-4"/>
          <w:lang w:val="sq-AL"/>
        </w:rPr>
      </w:pPr>
      <w:r w:rsidRPr="004566BE">
        <w:rPr>
          <w:spacing w:val="-4"/>
          <w:lang w:val="sq-AL"/>
        </w:rPr>
        <w:t>Plani do të</w:t>
      </w:r>
      <w:r w:rsidR="001D433A" w:rsidRPr="004566BE">
        <w:rPr>
          <w:spacing w:val="-4"/>
          <w:lang w:val="sq-AL"/>
        </w:rPr>
        <w:t xml:space="preserve"> përcaktojë objektivat specifik</w:t>
      </w:r>
      <w:r w:rsidR="001D433A" w:rsidRPr="004566BE">
        <w:rPr>
          <w:spacing w:val="-4"/>
          <w:lang w:val="sq-AL" w:eastAsia="sq-AL"/>
        </w:rPr>
        <w:t>ë</w:t>
      </w:r>
      <w:r w:rsidRPr="004566BE">
        <w:rPr>
          <w:spacing w:val="-4"/>
          <w:lang w:val="sq-AL"/>
        </w:rPr>
        <w:t xml:space="preserve"> të komunikimit, audiencat e synuara, mesazhet, si dhe taktikat dhe mjetet për të mbështetur arritjen e qëllimeve më të gjera të programit. Ai do të marrë në konsideratë rregullat e detajuara në lidhje me masat e informimit dhe të komunikimit, siç përcaktohet në nenin 115 dhe në </w:t>
      </w:r>
      <w:r w:rsidR="00876C20" w:rsidRPr="004566BE">
        <w:rPr>
          <w:spacing w:val="-4"/>
          <w:lang w:val="sq-AL"/>
        </w:rPr>
        <w:t>shtojc</w:t>
      </w:r>
      <w:r w:rsidRPr="004566BE">
        <w:rPr>
          <w:spacing w:val="-4"/>
          <w:lang w:val="sq-AL"/>
        </w:rPr>
        <w:t>ën XII të Rregullores së lartpërmendur të BE-së. Plani do të jetë i vlefshëm për të gjithë periudhën e programimit, plotësuar ose shoqëruar dhe me planet vjetore të punës.</w:t>
      </w:r>
    </w:p>
    <w:p w:rsidR="007461D7" w:rsidRPr="004566BE" w:rsidRDefault="007461D7" w:rsidP="007461D7">
      <w:pPr>
        <w:pStyle w:val="Paragrafi"/>
        <w:rPr>
          <w:spacing w:val="-4"/>
          <w:lang w:val="sq-AL"/>
        </w:rPr>
      </w:pPr>
      <w:r w:rsidRPr="004566BE">
        <w:rPr>
          <w:spacing w:val="-4"/>
          <w:lang w:val="sq-AL"/>
        </w:rPr>
        <w:t>Përgjegjësia e përgjithshme për komunikimet i takon Autoritetit Menaxhues (AM), së bashku me Sekretariatin e Përbashkët (SP).Vendet pjesë</w:t>
      </w:r>
      <w:r w:rsidR="00157FD5">
        <w:rPr>
          <w:spacing w:val="-4"/>
          <w:lang w:val="sq-AL"/>
        </w:rPr>
        <w:t>-</w:t>
      </w:r>
      <w:r w:rsidRPr="004566BE">
        <w:rPr>
          <w:spacing w:val="-4"/>
          <w:lang w:val="sq-AL"/>
        </w:rPr>
        <w:t>marrëse mbështesin AM</w:t>
      </w:r>
      <w:r w:rsidR="00FF475E" w:rsidRPr="004566BE">
        <w:rPr>
          <w:spacing w:val="-4"/>
          <w:lang w:val="sq-AL"/>
        </w:rPr>
        <w:t>-në</w:t>
      </w:r>
      <w:r w:rsidRPr="004566BE">
        <w:rPr>
          <w:spacing w:val="-4"/>
          <w:lang w:val="sq-AL"/>
        </w:rPr>
        <w:t xml:space="preserve"> për të siguruar zbatimin efektiv të kërkesave të informimit dhe publikimit, duke ndërmarrë hapat e duhur për përhapjen e informacionit dhe garantimin e publikimit brenda territorit të tyre.</w:t>
      </w:r>
    </w:p>
    <w:p w:rsidR="007461D7" w:rsidRPr="004566BE" w:rsidRDefault="007461D7" w:rsidP="007461D7">
      <w:pPr>
        <w:pStyle w:val="Paragrafi"/>
        <w:rPr>
          <w:spacing w:val="-4"/>
          <w:lang w:val="sq-AL"/>
        </w:rPr>
      </w:pPr>
      <w:r w:rsidRPr="004566BE">
        <w:rPr>
          <w:spacing w:val="-4"/>
          <w:lang w:val="sq-AL"/>
        </w:rPr>
        <w:t>Pikat Kombëtare të Informimit (Info) kontri</w:t>
      </w:r>
      <w:r w:rsidR="00157FD5">
        <w:rPr>
          <w:spacing w:val="-4"/>
          <w:lang w:val="sq-AL"/>
        </w:rPr>
        <w:t>-</w:t>
      </w:r>
      <w:r w:rsidRPr="004566BE">
        <w:rPr>
          <w:spacing w:val="-4"/>
          <w:lang w:val="sq-AL"/>
        </w:rPr>
        <w:t>buojnë për zbatimin e aktiviteteve të planifikuara të planit të komunikimit duke kryer aksione për informimin dhe publikimin në vendet përkatëse.</w:t>
      </w:r>
    </w:p>
    <w:p w:rsidR="007461D7" w:rsidRPr="004566BE" w:rsidRDefault="005844E9" w:rsidP="007461D7">
      <w:pPr>
        <w:pStyle w:val="Paragrafi"/>
        <w:rPr>
          <w:spacing w:val="-4"/>
          <w:lang w:val="sq-AL"/>
        </w:rPr>
      </w:pPr>
      <w:r>
        <w:rPr>
          <w:spacing w:val="-4"/>
          <w:lang w:val="sq-AL"/>
        </w:rPr>
        <w:t xml:space="preserve">5.3.5 </w:t>
      </w:r>
      <w:r w:rsidR="007461D7" w:rsidRPr="004566BE">
        <w:rPr>
          <w:spacing w:val="-4"/>
          <w:lang w:val="sq-AL"/>
        </w:rPr>
        <w:t>VLERËSIMI I PROGRAMIT</w:t>
      </w:r>
    </w:p>
    <w:p w:rsidR="007461D7" w:rsidRPr="004566BE" w:rsidRDefault="007461D7" w:rsidP="007461D7">
      <w:pPr>
        <w:pStyle w:val="Paragrafi"/>
        <w:rPr>
          <w:spacing w:val="-4"/>
          <w:lang w:val="sq-AL"/>
        </w:rPr>
      </w:pPr>
      <w:r w:rsidRPr="004566BE">
        <w:rPr>
          <w:spacing w:val="-4"/>
          <w:lang w:val="sq-AL"/>
        </w:rPr>
        <w:t xml:space="preserve">Programi INTERREG IPA II CBC Shqipëri-Itali-Mali i Zi </w:t>
      </w:r>
      <w:r w:rsidR="002A7A97" w:rsidRPr="004566BE">
        <w:rPr>
          <w:spacing w:val="-4"/>
          <w:lang w:val="sq-AL"/>
        </w:rPr>
        <w:t>2014–2020</w:t>
      </w:r>
      <w:r w:rsidRPr="004566BE">
        <w:rPr>
          <w:spacing w:val="-4"/>
          <w:lang w:val="sq-AL"/>
        </w:rPr>
        <w:t xml:space="preserve"> ka qenë objekt i një vlerësimi ex-ante të vlerësuesve të pavarur me qëllimin për të përmirësuar cilësinë e programit dhe për të bërë më efektiv alokimin e burimeve buxhetore. </w:t>
      </w:r>
    </w:p>
    <w:p w:rsidR="007461D7" w:rsidRPr="004566BE" w:rsidRDefault="007461D7" w:rsidP="007461D7">
      <w:pPr>
        <w:pStyle w:val="Paragrafi"/>
        <w:rPr>
          <w:spacing w:val="-4"/>
          <w:lang w:val="sq-AL"/>
        </w:rPr>
      </w:pPr>
      <w:r w:rsidRPr="004566BE">
        <w:rPr>
          <w:spacing w:val="-4"/>
          <w:lang w:val="sq-AL"/>
        </w:rPr>
        <w:t>Rekomandimet e këtij vlerësimi janë marrë parasysh gjatë hartimit të këtij Programi Bashkë</w:t>
      </w:r>
      <w:r w:rsidR="00157FD5">
        <w:rPr>
          <w:spacing w:val="-4"/>
          <w:lang w:val="sq-AL"/>
        </w:rPr>
        <w:t>-</w:t>
      </w:r>
      <w:r w:rsidRPr="004566BE">
        <w:rPr>
          <w:spacing w:val="-4"/>
          <w:lang w:val="sq-AL"/>
        </w:rPr>
        <w:t xml:space="preserve">punimi. </w:t>
      </w:r>
    </w:p>
    <w:p w:rsidR="007461D7" w:rsidRPr="004566BE" w:rsidRDefault="007461D7" w:rsidP="007461D7">
      <w:pPr>
        <w:pStyle w:val="Paragrafi"/>
        <w:rPr>
          <w:spacing w:val="-4"/>
          <w:lang w:val="sq-AL"/>
        </w:rPr>
      </w:pPr>
      <w:r w:rsidRPr="004566BE">
        <w:rPr>
          <w:spacing w:val="-4"/>
          <w:lang w:val="sq-AL"/>
        </w:rPr>
        <w:t xml:space="preserve">Në përputhje me nenin 56 të Rregullores (BE) </w:t>
      </w:r>
      <w:r w:rsidR="008A510B" w:rsidRPr="004566BE">
        <w:rPr>
          <w:spacing w:val="-4"/>
          <w:lang w:val="sq-AL"/>
        </w:rPr>
        <w:t>n</w:t>
      </w:r>
      <w:r w:rsidRPr="004566BE">
        <w:rPr>
          <w:spacing w:val="-4"/>
          <w:lang w:val="sq-AL"/>
        </w:rPr>
        <w:t>r. 1303/2013, AM</w:t>
      </w:r>
      <w:r w:rsidR="008A510B" w:rsidRPr="004566BE">
        <w:rPr>
          <w:spacing w:val="-4"/>
          <w:lang w:val="sq-AL"/>
        </w:rPr>
        <w:t>-ja</w:t>
      </w:r>
      <w:r w:rsidRPr="004566BE">
        <w:rPr>
          <w:spacing w:val="-4"/>
          <w:lang w:val="sq-AL"/>
        </w:rPr>
        <w:t xml:space="preserve"> do të hartojë një plan vlerësimi</w:t>
      </w:r>
      <w:r w:rsidR="00597234" w:rsidRPr="004566BE">
        <w:rPr>
          <w:spacing w:val="-4"/>
          <w:lang w:val="sq-AL"/>
        </w:rPr>
        <w:t>,</w:t>
      </w:r>
      <w:r w:rsidRPr="004566BE">
        <w:rPr>
          <w:spacing w:val="-4"/>
          <w:lang w:val="sq-AL"/>
        </w:rPr>
        <w:t xml:space="preserve"> i cili do të miratohet nga KPM-ja në përputhje me dispozitat siç përcaktohet në nenin 110 (2) (c) të Rregullores (BE) </w:t>
      </w:r>
      <w:r w:rsidR="00597234" w:rsidRPr="004566BE">
        <w:rPr>
          <w:spacing w:val="-4"/>
          <w:lang w:val="sq-AL"/>
        </w:rPr>
        <w:t>n</w:t>
      </w:r>
      <w:r w:rsidRPr="004566BE">
        <w:rPr>
          <w:spacing w:val="-4"/>
          <w:lang w:val="sq-AL"/>
        </w:rPr>
        <w:t>r. 1303/2013. </w:t>
      </w:r>
    </w:p>
    <w:p w:rsidR="007461D7" w:rsidRPr="004566BE" w:rsidRDefault="007461D7" w:rsidP="007461D7">
      <w:pPr>
        <w:pStyle w:val="Paragrafi"/>
        <w:rPr>
          <w:spacing w:val="-4"/>
          <w:lang w:val="sq-AL"/>
        </w:rPr>
      </w:pPr>
      <w:r w:rsidRPr="004566BE">
        <w:rPr>
          <w:spacing w:val="-4"/>
          <w:lang w:val="sq-AL"/>
        </w:rPr>
        <w:t>Në përputhje me nenin 56 të Rregullores së BE-së të përmendur më lart, vlerësimet do të kryhen për të vlerësuar efektivitetin, efikasitetin dhe ndikimin e Programit të Bashkëpunimit. Gjatë periudhës së programimit, vlerësimi do të tregojë se si ka kontribuar mbështetja nga fondet te</w:t>
      </w:r>
      <w:r w:rsidR="000C7D4C" w:rsidRPr="004566BE">
        <w:rPr>
          <w:spacing w:val="-4"/>
          <w:lang w:val="sq-AL"/>
        </w:rPr>
        <w:t>k</w:t>
      </w:r>
      <w:r w:rsidRPr="004566BE">
        <w:rPr>
          <w:spacing w:val="-4"/>
          <w:lang w:val="sq-AL"/>
        </w:rPr>
        <w:t xml:space="preserve"> objektivat për çdo aks prioritar dhe</w:t>
      </w:r>
      <w:r w:rsidR="001F6C52" w:rsidRPr="004566BE">
        <w:rPr>
          <w:spacing w:val="-4"/>
          <w:lang w:val="sq-AL"/>
        </w:rPr>
        <w:t>,</w:t>
      </w:r>
      <w:r w:rsidRPr="004566BE">
        <w:rPr>
          <w:spacing w:val="-4"/>
          <w:lang w:val="sq-AL"/>
        </w:rPr>
        <w:t xml:space="preserve"> gjithashtu</w:t>
      </w:r>
      <w:r w:rsidR="001F6C52" w:rsidRPr="004566BE">
        <w:rPr>
          <w:spacing w:val="-4"/>
          <w:lang w:val="sq-AL"/>
        </w:rPr>
        <w:t>,</w:t>
      </w:r>
      <w:r w:rsidRPr="004566BE">
        <w:rPr>
          <w:spacing w:val="-4"/>
          <w:lang w:val="sq-AL"/>
        </w:rPr>
        <w:t xml:space="preserve"> në mbulimin territorial të zonës së programit; të gjitha vlerësimet, rekomandimet dhe për promovimin e përfshirjes sociale, barazinë gjinore dhe mosdiskriminimin.</w:t>
      </w:r>
    </w:p>
    <w:p w:rsidR="007461D7" w:rsidRPr="004566BE" w:rsidRDefault="007461D7" w:rsidP="007461D7">
      <w:pPr>
        <w:pStyle w:val="Paragrafi"/>
        <w:rPr>
          <w:spacing w:val="-4"/>
          <w:lang w:val="sq-AL"/>
        </w:rPr>
      </w:pPr>
      <w:r w:rsidRPr="004566BE">
        <w:rPr>
          <w:spacing w:val="-4"/>
          <w:lang w:val="sq-AL"/>
        </w:rPr>
        <w:t>KTHIMI I PAGESAVE NGA PËRFI</w:t>
      </w:r>
      <w:r w:rsidR="00157FD5">
        <w:rPr>
          <w:spacing w:val="-4"/>
          <w:lang w:val="sq-AL"/>
        </w:rPr>
        <w:t>-</w:t>
      </w:r>
      <w:r w:rsidRPr="004566BE">
        <w:rPr>
          <w:spacing w:val="-4"/>
          <w:lang w:val="sq-AL"/>
        </w:rPr>
        <w:t xml:space="preserve">TUESIT </w:t>
      </w:r>
    </w:p>
    <w:p w:rsidR="007461D7" w:rsidRPr="004566BE" w:rsidRDefault="007461D7" w:rsidP="007461D7">
      <w:pPr>
        <w:pStyle w:val="Paragrafi"/>
        <w:rPr>
          <w:spacing w:val="-4"/>
          <w:lang w:val="sq-AL"/>
        </w:rPr>
      </w:pPr>
      <w:r w:rsidRPr="004566BE">
        <w:rPr>
          <w:spacing w:val="-4"/>
          <w:lang w:val="sq-AL"/>
        </w:rPr>
        <w:t xml:space="preserve">Rekomandimet dhe masat korrigjuese mund të rezultojnë nga çdo lloj i kontrollit të zbatuar (kontrollet nga ana e Autoritetit Menaxhues, nga </w:t>
      </w:r>
      <w:r w:rsidR="00611215" w:rsidRPr="004566BE">
        <w:rPr>
          <w:spacing w:val="-4"/>
          <w:lang w:val="sq-AL"/>
        </w:rPr>
        <w:t>shteti a</w:t>
      </w:r>
      <w:r w:rsidRPr="004566BE">
        <w:rPr>
          <w:spacing w:val="-4"/>
          <w:lang w:val="sq-AL"/>
        </w:rPr>
        <w:t>nëtar dhe vendet pjesëmarrëse, nga Autoriteti Certifikues, auditimeve të sistemit dhe punë</w:t>
      </w:r>
      <w:r w:rsidR="00AC51A5" w:rsidRPr="004566BE">
        <w:rPr>
          <w:spacing w:val="-4"/>
          <w:lang w:val="sq-AL"/>
        </w:rPr>
        <w:t>,</w:t>
      </w:r>
      <w:r w:rsidRPr="004566BE">
        <w:rPr>
          <w:spacing w:val="-4"/>
          <w:lang w:val="sq-AL"/>
        </w:rPr>
        <w:t xml:space="preserve"> auditimeve nga Komisioni E</w:t>
      </w:r>
      <w:r w:rsidR="00611215" w:rsidRPr="004566BE">
        <w:rPr>
          <w:spacing w:val="-4"/>
          <w:lang w:val="sq-AL"/>
        </w:rPr>
        <w:t>v</w:t>
      </w:r>
      <w:r w:rsidRPr="004566BE">
        <w:rPr>
          <w:spacing w:val="-4"/>
          <w:lang w:val="sq-AL"/>
        </w:rPr>
        <w:t>ropian dhe nga Gjykata E</w:t>
      </w:r>
      <w:r w:rsidR="00611215" w:rsidRPr="004566BE">
        <w:rPr>
          <w:spacing w:val="-4"/>
          <w:lang w:val="sq-AL"/>
        </w:rPr>
        <w:t>v</w:t>
      </w:r>
      <w:r w:rsidRPr="004566BE">
        <w:rPr>
          <w:spacing w:val="-4"/>
          <w:lang w:val="sq-AL"/>
        </w:rPr>
        <w:t xml:space="preserve">ropiane e Auditorëve). Pa cenuar përgjegjësinë e vendeve pjesëmarrëse për zbulimin dhe korrigjimin e parregullsive si dhe për kthimin e shumave të </w:t>
      </w:r>
      <w:r w:rsidR="00611215" w:rsidRPr="004566BE">
        <w:rPr>
          <w:spacing w:val="-4"/>
          <w:lang w:val="sq-AL"/>
        </w:rPr>
        <w:t>paguara tepër sipas nenit 122 (</w:t>
      </w:r>
      <w:r w:rsidR="008E7662" w:rsidRPr="004566BE">
        <w:rPr>
          <w:spacing w:val="-4"/>
          <w:lang w:val="sq-AL"/>
        </w:rPr>
        <w:t>2) të Rregullores (BE</w:t>
      </w:r>
      <w:r w:rsidRPr="004566BE">
        <w:rPr>
          <w:spacing w:val="-4"/>
          <w:lang w:val="sq-AL"/>
        </w:rPr>
        <w:t xml:space="preserve">) </w:t>
      </w:r>
      <w:r w:rsidR="00611215" w:rsidRPr="004566BE">
        <w:rPr>
          <w:spacing w:val="-4"/>
          <w:lang w:val="sq-AL"/>
        </w:rPr>
        <w:t>n</w:t>
      </w:r>
      <w:r w:rsidRPr="004566BE">
        <w:rPr>
          <w:spacing w:val="-4"/>
          <w:lang w:val="sq-AL"/>
        </w:rPr>
        <w:t>r. 1303/2013, Autoriteti Menaxhues siguron që çdo shumë e paguar si rezultat i një parregullsi është merret nga projekti nëpërmjet përfituesit kryesor.</w:t>
      </w:r>
    </w:p>
    <w:p w:rsidR="007461D7" w:rsidRPr="004566BE" w:rsidRDefault="007461D7" w:rsidP="007461D7">
      <w:pPr>
        <w:pStyle w:val="Paragrafi"/>
        <w:rPr>
          <w:spacing w:val="-4"/>
          <w:lang w:val="sq-AL"/>
        </w:rPr>
      </w:pPr>
      <w:r w:rsidRPr="004566BE">
        <w:rPr>
          <w:spacing w:val="-4"/>
          <w:lang w:val="sq-AL"/>
        </w:rPr>
        <w:t xml:space="preserve">Sipas nenit 27 të Rregullores (BE) </w:t>
      </w:r>
      <w:r w:rsidR="008E7662" w:rsidRPr="004566BE">
        <w:rPr>
          <w:spacing w:val="-4"/>
          <w:lang w:val="sq-AL"/>
        </w:rPr>
        <w:t>n</w:t>
      </w:r>
      <w:r w:rsidRPr="004566BE">
        <w:rPr>
          <w:spacing w:val="-4"/>
          <w:lang w:val="sq-AL"/>
        </w:rPr>
        <w:t>r. 1299/2013, përfituesit e pro</w:t>
      </w:r>
      <w:r w:rsidR="000C7D4C" w:rsidRPr="004566BE">
        <w:rPr>
          <w:spacing w:val="-4"/>
          <w:lang w:val="sq-AL"/>
        </w:rPr>
        <w:t>jektit të paguajë te përfituesi</w:t>
      </w:r>
      <w:r w:rsidRPr="004566BE">
        <w:rPr>
          <w:spacing w:val="-4"/>
          <w:lang w:val="sq-AL"/>
        </w:rPr>
        <w:t xml:space="preserve"> udhëheqës të gjitha shumat e paguara padrejtësisht. Autoriteti Menaxhues</w:t>
      </w:r>
      <w:r w:rsidR="008E7662" w:rsidRPr="004566BE">
        <w:rPr>
          <w:spacing w:val="-4"/>
          <w:lang w:val="sq-AL"/>
        </w:rPr>
        <w:t>,</w:t>
      </w:r>
      <w:r w:rsidRPr="004566BE">
        <w:rPr>
          <w:spacing w:val="-4"/>
          <w:lang w:val="sq-AL"/>
        </w:rPr>
        <w:t xml:space="preserve"> gjithashtu</w:t>
      </w:r>
      <w:r w:rsidR="008E7662" w:rsidRPr="004566BE">
        <w:rPr>
          <w:spacing w:val="-4"/>
          <w:lang w:val="sq-AL"/>
        </w:rPr>
        <w:t>,</w:t>
      </w:r>
      <w:r w:rsidRPr="004566BE">
        <w:rPr>
          <w:spacing w:val="-4"/>
          <w:lang w:val="sq-AL"/>
        </w:rPr>
        <w:t xml:space="preserve"> do të rimarrë fondet nga përfituesit udhëheqës (dhe përfituesi udhëheqës nga përfituesit e projektit) pas ndërprerjes së kontratës subvencioneve plotësisht ose pjesërisht në bazë të kushteve të përcaktuara në kontratën e subvencionit. Nëse përfituesi kryesor nuk ka sukses në sigurimin e shlyerjes nga një përfitues i projektit ose nëse Autoriteti Menaxhues nuk ka sukses në sigurimin e shlyerjes nga përfituesit udhëheqës, pavarësisht të gjitha masave të marra, vendi pjesëmarrës në territorin e të cilit/cilës përfituesi i projektit në fjalë është e vendosur, kompenson Autoritetin menaxhues çdo shumë të paguar tepër ndaj tij, në bazë të nenit 27 (3) të Rregullores (BE) </w:t>
      </w:r>
      <w:r w:rsidR="00507832" w:rsidRPr="004566BE">
        <w:rPr>
          <w:spacing w:val="-4"/>
          <w:lang w:val="sq-AL"/>
        </w:rPr>
        <w:t>n</w:t>
      </w:r>
      <w:r w:rsidRPr="004566BE">
        <w:rPr>
          <w:spacing w:val="-4"/>
          <w:lang w:val="sq-AL"/>
        </w:rPr>
        <w:t xml:space="preserve">r. 1299/2013 (ETC). </w:t>
      </w:r>
    </w:p>
    <w:p w:rsidR="007461D7" w:rsidRPr="004566BE" w:rsidRDefault="007461D7" w:rsidP="007461D7">
      <w:pPr>
        <w:pStyle w:val="Paragrafi"/>
        <w:rPr>
          <w:spacing w:val="-4"/>
          <w:lang w:val="sq-AL"/>
        </w:rPr>
      </w:pPr>
      <w:r w:rsidRPr="004566BE">
        <w:rPr>
          <w:spacing w:val="-4"/>
          <w:lang w:val="sq-AL"/>
        </w:rPr>
        <w:t xml:space="preserve">Autoriteti Menaxhues është përgjegjës për rimbursimin e shumave të rikthehet në buxhetin e përgjithshëm të Unionit, në përputhje me ndarjen e detyrimeve midis vendeve pjesëmarrëse (shih më poshtë). Autoriteti Menaxhues do të rimbursojë fondet Bashkimit pasi shumat të jenë marrë nga përfituesi udhëheqës/ përfituesi/ vendi pjesëmarrës. Detajet për procedurën do të përfshihen në përshkrimin e sistemit të menaxhimit dhe të kontrollit, të krijuar në përputhje me nenin 72 të Rregullores (BE) </w:t>
      </w:r>
      <w:r w:rsidR="00507832" w:rsidRPr="004566BE">
        <w:rPr>
          <w:spacing w:val="-4"/>
          <w:lang w:val="sq-AL"/>
        </w:rPr>
        <w:t>n</w:t>
      </w:r>
      <w:r w:rsidRPr="004566BE">
        <w:rPr>
          <w:spacing w:val="-4"/>
          <w:lang w:val="sq-AL"/>
        </w:rPr>
        <w:t xml:space="preserve">r. 1303/2013 (CPR). Paralelisht me/ pas rimbursimit për shumën e të parimbursueshme nga </w:t>
      </w:r>
      <w:r w:rsidR="00507832" w:rsidRPr="004566BE">
        <w:rPr>
          <w:spacing w:val="-4"/>
          <w:lang w:val="sq-AL"/>
        </w:rPr>
        <w:t>v</w:t>
      </w:r>
      <w:r w:rsidRPr="004566BE">
        <w:rPr>
          <w:spacing w:val="-4"/>
          <w:lang w:val="sq-AL"/>
        </w:rPr>
        <w:t xml:space="preserve">endi </w:t>
      </w:r>
      <w:r w:rsidR="00507832" w:rsidRPr="004566BE">
        <w:rPr>
          <w:spacing w:val="-4"/>
          <w:lang w:val="sq-AL"/>
        </w:rPr>
        <w:t>p</w:t>
      </w:r>
      <w:r w:rsidRPr="004566BE">
        <w:rPr>
          <w:spacing w:val="-4"/>
          <w:lang w:val="sq-AL"/>
        </w:rPr>
        <w:t>jesëmarrës Autoritetit Menaxhues, vendi pjesëmarrës ka të drejtë të sigurojë pagesën nga përfituesi i projektit në territorin e tij nëse është e nevojshme me rrugë ligjore. Për këtë qëllim Autoriteti Menaxhues dhe përfituesi kryesor caktojnë të drejtat e tyre që rrjedhin nga kontrata e subvencioneve dhe marrëveshja e partneritetit për vendin pjesëmarrës në fjalë.</w:t>
      </w:r>
    </w:p>
    <w:p w:rsidR="007461D7" w:rsidRPr="004566BE" w:rsidRDefault="007461D7" w:rsidP="007461D7">
      <w:pPr>
        <w:pStyle w:val="Paragrafi"/>
        <w:rPr>
          <w:spacing w:val="-4"/>
          <w:lang w:val="sq-AL"/>
        </w:rPr>
      </w:pPr>
      <w:r w:rsidRPr="004566BE">
        <w:rPr>
          <w:spacing w:val="-4"/>
          <w:lang w:val="sq-AL"/>
        </w:rPr>
        <w:t>Në rast se zbulohen parregullsi nga ana e Gjykatës E</w:t>
      </w:r>
      <w:r w:rsidR="006002F8" w:rsidRPr="004566BE">
        <w:rPr>
          <w:spacing w:val="-4"/>
          <w:lang w:val="sq-AL"/>
        </w:rPr>
        <w:t>v</w:t>
      </w:r>
      <w:r w:rsidRPr="004566BE">
        <w:rPr>
          <w:spacing w:val="-4"/>
          <w:lang w:val="sq-AL"/>
        </w:rPr>
        <w:t xml:space="preserve">ropiane të </w:t>
      </w:r>
      <w:r w:rsidR="00C05A1B" w:rsidRPr="004566BE">
        <w:rPr>
          <w:spacing w:val="-4"/>
          <w:lang w:val="sq-AL"/>
        </w:rPr>
        <w:t>Auditorëve, ose nga Komisioni Ev</w:t>
      </w:r>
      <w:r w:rsidRPr="004566BE">
        <w:rPr>
          <w:spacing w:val="-4"/>
          <w:lang w:val="sq-AL"/>
        </w:rPr>
        <w:t xml:space="preserve">ropian, për të cilët është kosto nëse konsiderohet i paligjshëm dhe me gabime financiare duke qenë subjekt i </w:t>
      </w:r>
      <w:r w:rsidR="00507832" w:rsidRPr="004566BE">
        <w:rPr>
          <w:spacing w:val="-4"/>
          <w:lang w:val="sq-AL"/>
        </w:rPr>
        <w:t>v</w:t>
      </w:r>
      <w:r w:rsidRPr="004566BE">
        <w:rPr>
          <w:spacing w:val="-4"/>
          <w:lang w:val="sq-AL"/>
        </w:rPr>
        <w:t>endimit të KE</w:t>
      </w:r>
      <w:r w:rsidR="00507832" w:rsidRPr="004566BE">
        <w:rPr>
          <w:spacing w:val="-4"/>
          <w:lang w:val="sq-AL"/>
        </w:rPr>
        <w:t>-së</w:t>
      </w:r>
      <w:r w:rsidRPr="004566BE">
        <w:rPr>
          <w:spacing w:val="-4"/>
          <w:lang w:val="sq-AL"/>
        </w:rPr>
        <w:t xml:space="preserve"> sipas neneve </w:t>
      </w:r>
      <w:r w:rsidR="00507832" w:rsidRPr="004566BE">
        <w:rPr>
          <w:spacing w:val="-4"/>
          <w:lang w:val="sq-AL"/>
        </w:rPr>
        <w:t>144 deri 147 të Rregullores (EU) n</w:t>
      </w:r>
      <w:r w:rsidRPr="004566BE">
        <w:rPr>
          <w:spacing w:val="-4"/>
          <w:lang w:val="sq-AL"/>
        </w:rPr>
        <w:t xml:space="preserve">r. 1303/2013, pasojat financiare për vendet pjesëmarrëse janë të përcaktuara në seksionin e </w:t>
      </w:r>
      <w:r w:rsidR="004B0AEE" w:rsidRPr="004566BE">
        <w:rPr>
          <w:spacing w:val="-4"/>
          <w:lang w:val="sq-AL"/>
        </w:rPr>
        <w:t>“</w:t>
      </w:r>
      <w:r w:rsidR="00E118E5" w:rsidRPr="004566BE">
        <w:rPr>
          <w:spacing w:val="-4"/>
          <w:lang w:val="sq-AL"/>
        </w:rPr>
        <w:t>detyrimeve dhe parregullsive”</w:t>
      </w:r>
      <w:r w:rsidRPr="004566BE">
        <w:rPr>
          <w:spacing w:val="-4"/>
          <w:lang w:val="sq-AL"/>
        </w:rPr>
        <w:t xml:space="preserve"> më poshtë</w:t>
      </w:r>
      <w:r w:rsidR="00AC51A5" w:rsidRPr="004566BE">
        <w:rPr>
          <w:spacing w:val="-4"/>
          <w:lang w:val="sq-AL"/>
        </w:rPr>
        <w:t>.</w:t>
      </w:r>
      <w:r w:rsidRPr="004566BE">
        <w:rPr>
          <w:spacing w:val="-4"/>
          <w:lang w:val="sq-AL"/>
        </w:rPr>
        <w:t xml:space="preserve"> Çdo shkëmbim i ndërlidhur i korrespondencës mes KE-së dhe shtetit anëtarit dhe vend pjesëmarrës do të regjistrohet në Sekreta</w:t>
      </w:r>
      <w:r w:rsidR="006002F8" w:rsidRPr="004566BE">
        <w:rPr>
          <w:spacing w:val="-4"/>
          <w:lang w:val="sq-AL"/>
        </w:rPr>
        <w:t>riatin e Autoritetit Menaxhues/</w:t>
      </w:r>
      <w:r w:rsidRPr="004566BE">
        <w:rPr>
          <w:spacing w:val="-4"/>
          <w:lang w:val="sq-AL"/>
        </w:rPr>
        <w:t>Përbashkët. Ky i fundit do ta informojmë Autoritetin Certifikues, Autoritetin e Auditimit dhe Grupin e Auditorëve.</w:t>
      </w:r>
    </w:p>
    <w:p w:rsidR="007461D7" w:rsidRPr="004566BE" w:rsidRDefault="007461D7" w:rsidP="007461D7">
      <w:pPr>
        <w:pStyle w:val="Paragrafi"/>
        <w:rPr>
          <w:spacing w:val="-4"/>
          <w:lang w:val="sq-AL"/>
        </w:rPr>
      </w:pPr>
      <w:r w:rsidRPr="004566BE">
        <w:rPr>
          <w:spacing w:val="-4"/>
          <w:lang w:val="sq-AL"/>
        </w:rPr>
        <w:t>NDARJA E DETYRIMEVE MES VENDE</w:t>
      </w:r>
      <w:r w:rsidR="00157FD5">
        <w:rPr>
          <w:spacing w:val="-4"/>
          <w:lang w:val="sq-AL"/>
        </w:rPr>
        <w:t>-</w:t>
      </w:r>
      <w:r w:rsidRPr="004566BE">
        <w:rPr>
          <w:spacing w:val="-4"/>
          <w:lang w:val="sq-AL"/>
        </w:rPr>
        <w:t>VE PJESËMARRËSE</w:t>
      </w:r>
    </w:p>
    <w:p w:rsidR="007461D7" w:rsidRPr="004566BE" w:rsidRDefault="007461D7" w:rsidP="007461D7">
      <w:pPr>
        <w:pStyle w:val="Paragrafi"/>
        <w:rPr>
          <w:spacing w:val="-4"/>
          <w:lang w:val="sq-AL"/>
        </w:rPr>
      </w:pPr>
      <w:r w:rsidRPr="004566BE">
        <w:rPr>
          <w:spacing w:val="-4"/>
          <w:lang w:val="sq-AL"/>
        </w:rPr>
        <w:t xml:space="preserve">Shteti </w:t>
      </w:r>
      <w:r w:rsidR="006002F8" w:rsidRPr="004566BE">
        <w:rPr>
          <w:spacing w:val="-4"/>
          <w:lang w:val="sq-AL"/>
        </w:rPr>
        <w:t>p</w:t>
      </w:r>
      <w:r w:rsidRPr="004566BE">
        <w:rPr>
          <w:spacing w:val="-4"/>
          <w:lang w:val="sq-AL"/>
        </w:rPr>
        <w:t>jesëmarrës do të mbajë përgjegjësi në lidhje me përdorimin e kontributeve të programit ERDF dhe IPA-së si më poshtë:</w:t>
      </w:r>
    </w:p>
    <w:p w:rsidR="007461D7" w:rsidRPr="004566BE" w:rsidRDefault="007461D7" w:rsidP="007461D7">
      <w:pPr>
        <w:pStyle w:val="Paragrafi"/>
        <w:rPr>
          <w:spacing w:val="-4"/>
          <w:lang w:val="sq-AL"/>
        </w:rPr>
      </w:pPr>
      <w:r w:rsidRPr="004566BE">
        <w:rPr>
          <w:spacing w:val="-4"/>
          <w:lang w:val="sq-AL"/>
        </w:rPr>
        <w:t xml:space="preserve">• </w:t>
      </w:r>
      <w:r w:rsidR="006002F8" w:rsidRPr="004566BE">
        <w:rPr>
          <w:spacing w:val="-4"/>
          <w:lang w:val="sq-AL"/>
        </w:rPr>
        <w:t>P</w:t>
      </w:r>
      <w:r w:rsidRPr="004566BE">
        <w:rPr>
          <w:spacing w:val="-4"/>
          <w:lang w:val="sq-AL"/>
        </w:rPr>
        <w:t>ër shpenzimet në lidhje me</w:t>
      </w:r>
      <w:r w:rsidR="001407AB" w:rsidRPr="004566BE">
        <w:rPr>
          <w:spacing w:val="-4"/>
          <w:lang w:val="sq-AL"/>
        </w:rPr>
        <w:t xml:space="preserve"> </w:t>
      </w:r>
      <w:r w:rsidRPr="004566BE">
        <w:rPr>
          <w:spacing w:val="-4"/>
          <w:lang w:val="sq-AL"/>
        </w:rPr>
        <w:t xml:space="preserve">projektet, të dhëna përfituesit të projektit për territorin e saj/saj, përgjegjësia është individuale për secilin </w:t>
      </w:r>
      <w:r w:rsidR="006002F8" w:rsidRPr="004566BE">
        <w:rPr>
          <w:spacing w:val="-4"/>
          <w:lang w:val="sq-AL"/>
        </w:rPr>
        <w:t>v</w:t>
      </w:r>
      <w:r w:rsidRPr="004566BE">
        <w:rPr>
          <w:spacing w:val="-4"/>
          <w:lang w:val="sq-AL"/>
        </w:rPr>
        <w:t xml:space="preserve">end </w:t>
      </w:r>
      <w:r w:rsidR="006002F8" w:rsidRPr="004566BE">
        <w:rPr>
          <w:spacing w:val="-4"/>
          <w:lang w:val="sq-AL"/>
        </w:rPr>
        <w:t>p</w:t>
      </w:r>
      <w:r w:rsidRPr="004566BE">
        <w:rPr>
          <w:spacing w:val="-4"/>
          <w:lang w:val="sq-AL"/>
        </w:rPr>
        <w:t>jesëmarrës;</w:t>
      </w:r>
    </w:p>
    <w:p w:rsidR="007461D7" w:rsidRPr="004566BE" w:rsidRDefault="007461D7" w:rsidP="007461D7">
      <w:pPr>
        <w:pStyle w:val="Paragrafi"/>
        <w:rPr>
          <w:spacing w:val="-4"/>
          <w:lang w:val="sq-AL"/>
        </w:rPr>
      </w:pPr>
      <w:r w:rsidRPr="004566BE">
        <w:rPr>
          <w:spacing w:val="-4"/>
          <w:lang w:val="sq-AL"/>
        </w:rPr>
        <w:t xml:space="preserve">• </w:t>
      </w:r>
      <w:r w:rsidR="006002F8" w:rsidRPr="004566BE">
        <w:rPr>
          <w:spacing w:val="-4"/>
          <w:lang w:val="sq-AL"/>
        </w:rPr>
        <w:t>N</w:t>
      </w:r>
      <w:r w:rsidRPr="004566BE">
        <w:rPr>
          <w:spacing w:val="-4"/>
          <w:lang w:val="sq-AL"/>
        </w:rPr>
        <w:t xml:space="preserve">ë rast të një parregullsi sistematike apo korrigjim financiar (kjo e </w:t>
      </w:r>
      <w:r w:rsidR="00096BEB" w:rsidRPr="004566BE">
        <w:rPr>
          <w:spacing w:val="-4"/>
          <w:lang w:val="sq-AL"/>
        </w:rPr>
        <w:t>fundit vendosur nga Komisioni Ev</w:t>
      </w:r>
      <w:r w:rsidRPr="004566BE">
        <w:rPr>
          <w:spacing w:val="-4"/>
          <w:lang w:val="sq-AL"/>
        </w:rPr>
        <w:t xml:space="preserve">ropian), vendi pjesëmarrës mbart pasojat financiare në raport me parregullsinë përkatëse të zbuluar në territorin përkatës të </w:t>
      </w:r>
      <w:r w:rsidR="006002F8" w:rsidRPr="004566BE">
        <w:rPr>
          <w:spacing w:val="-4"/>
          <w:lang w:val="sq-AL"/>
        </w:rPr>
        <w:t>v</w:t>
      </w:r>
      <w:r w:rsidRPr="004566BE">
        <w:rPr>
          <w:spacing w:val="-4"/>
          <w:lang w:val="sq-AL"/>
        </w:rPr>
        <w:t xml:space="preserve">endit </w:t>
      </w:r>
      <w:r w:rsidR="006002F8" w:rsidRPr="004566BE">
        <w:rPr>
          <w:spacing w:val="-4"/>
          <w:lang w:val="sq-AL"/>
        </w:rPr>
        <w:t>p</w:t>
      </w:r>
      <w:r w:rsidRPr="004566BE">
        <w:rPr>
          <w:spacing w:val="-4"/>
          <w:lang w:val="sq-AL"/>
        </w:rPr>
        <w:t>jesëmarrës. Aty ku parregullsia ose korrigjimi financiar nuk mund të lidhet me territorin specifik të një vendi pjesëmarrës, vendi pjesëmarrës do të jetë përgjegjës në pr</w:t>
      </w:r>
      <w:r w:rsidR="006002F8" w:rsidRPr="004566BE">
        <w:rPr>
          <w:spacing w:val="-4"/>
          <w:lang w:val="sq-AL"/>
        </w:rPr>
        <w:t>oporcion me kontributin e ERDF/</w:t>
      </w:r>
      <w:r w:rsidRPr="004566BE">
        <w:rPr>
          <w:spacing w:val="-4"/>
          <w:lang w:val="sq-AL"/>
        </w:rPr>
        <w:t>IPA të paguar përfituesve përkatës të përfshirë në projektin kombëtar.</w:t>
      </w:r>
    </w:p>
    <w:p w:rsidR="007461D7" w:rsidRPr="004566BE" w:rsidRDefault="007461D7" w:rsidP="007461D7">
      <w:pPr>
        <w:pStyle w:val="Paragrafi"/>
        <w:rPr>
          <w:spacing w:val="-4"/>
          <w:lang w:val="sq-AL"/>
        </w:rPr>
      </w:pPr>
      <w:r w:rsidRPr="004566BE">
        <w:rPr>
          <w:spacing w:val="-4"/>
          <w:lang w:val="sq-AL"/>
        </w:rPr>
        <w:t>• Për shpenzimet e asistencës teknike të kryera nga Autoriteti Menaxhues, përgjegjësia lidhur me parregullsitë administrative, do të merret përsipër nga Autoriteti Menaxhues.</w:t>
      </w:r>
    </w:p>
    <w:p w:rsidR="007461D7" w:rsidRPr="004566BE" w:rsidRDefault="007461D7" w:rsidP="007461D7">
      <w:pPr>
        <w:pStyle w:val="Paragrafi"/>
        <w:rPr>
          <w:spacing w:val="-4"/>
          <w:lang w:val="sq-AL"/>
        </w:rPr>
      </w:pPr>
      <w:r w:rsidRPr="004566BE">
        <w:rPr>
          <w:spacing w:val="-4"/>
          <w:lang w:val="sq-AL"/>
        </w:rPr>
        <w:t xml:space="preserve">Nëse Autoriteti Menaxhues/ Sekretariati i Përbashkët, Autoriteti Certifikues, çdo </w:t>
      </w:r>
      <w:r w:rsidR="00AD3F5D" w:rsidRPr="004566BE">
        <w:rPr>
          <w:spacing w:val="-4"/>
          <w:lang w:val="sq-AL"/>
        </w:rPr>
        <w:t>s</w:t>
      </w:r>
      <w:r w:rsidRPr="004566BE">
        <w:rPr>
          <w:spacing w:val="-4"/>
          <w:lang w:val="sq-AL"/>
        </w:rPr>
        <w:t xml:space="preserve">htet </w:t>
      </w:r>
      <w:r w:rsidR="00AD3F5D" w:rsidRPr="004566BE">
        <w:rPr>
          <w:spacing w:val="-4"/>
          <w:lang w:val="sq-AL"/>
        </w:rPr>
        <w:t>p</w:t>
      </w:r>
      <w:r w:rsidRPr="004566BE">
        <w:rPr>
          <w:spacing w:val="-4"/>
          <w:lang w:val="sq-AL"/>
        </w:rPr>
        <w:t xml:space="preserve">jesëmarrës ka dijeni për parregullsi, ato duhet të njoftojnë, pa vonesë vendet pjesëmarrëse përgjegjëse ose Autoritetin Menaxhues. Ky i fundit do të sigurojë kalimin e informacionit Autoritetit Certifikues dhe Autoritetit të Auditimit/ Grupit të Auditorëve, ku është e përshtatshme. </w:t>
      </w:r>
    </w:p>
    <w:p w:rsidR="007461D7" w:rsidRPr="004566BE" w:rsidRDefault="007461D7" w:rsidP="007461D7">
      <w:pPr>
        <w:pStyle w:val="Paragrafi"/>
        <w:rPr>
          <w:spacing w:val="-4"/>
          <w:lang w:val="sq-AL"/>
        </w:rPr>
      </w:pPr>
      <w:r w:rsidRPr="004566BE">
        <w:rPr>
          <w:spacing w:val="-4"/>
          <w:lang w:val="sq-AL"/>
        </w:rPr>
        <w:t>Në përputhje me</w:t>
      </w:r>
      <w:r w:rsidR="00AD3F5D" w:rsidRPr="004566BE">
        <w:rPr>
          <w:spacing w:val="-4"/>
          <w:lang w:val="sq-AL"/>
        </w:rPr>
        <w:t xml:space="preserve"> nenin 122 të Rregullores (BE) n</w:t>
      </w:r>
      <w:r w:rsidRPr="004566BE">
        <w:rPr>
          <w:spacing w:val="-4"/>
          <w:lang w:val="sq-AL"/>
        </w:rPr>
        <w:t>r</w:t>
      </w:r>
      <w:r w:rsidR="00AD3F5D" w:rsidRPr="004566BE">
        <w:rPr>
          <w:spacing w:val="-4"/>
          <w:lang w:val="sq-AL"/>
        </w:rPr>
        <w:t>.</w:t>
      </w:r>
      <w:r w:rsidRPr="004566BE">
        <w:rPr>
          <w:spacing w:val="-4"/>
          <w:lang w:val="sq-AL"/>
        </w:rPr>
        <w:t xml:space="preserve"> 1303/2013 (CPR), çdo vend pjesëmarrës është përgjegjës për raportimin e parregullsive të kryer nga përfituesit që ndodhen në territorin e tyre t</w:t>
      </w:r>
      <w:r w:rsidR="005E5362" w:rsidRPr="004566BE">
        <w:rPr>
          <w:spacing w:val="-4"/>
          <w:lang w:val="sq-AL"/>
        </w:rPr>
        <w:t>ë</w:t>
      </w:r>
      <w:r w:rsidRPr="004566BE">
        <w:rPr>
          <w:spacing w:val="-4"/>
          <w:lang w:val="sq-AL"/>
        </w:rPr>
        <w:t xml:space="preserve"> KE</w:t>
      </w:r>
      <w:r w:rsidR="005E5362" w:rsidRPr="004566BE">
        <w:rPr>
          <w:spacing w:val="-4"/>
          <w:lang w:val="sq-AL"/>
        </w:rPr>
        <w:t>-së</w:t>
      </w:r>
      <w:r w:rsidRPr="004566BE">
        <w:rPr>
          <w:spacing w:val="-4"/>
          <w:lang w:val="sq-AL"/>
        </w:rPr>
        <w:t xml:space="preserve"> dhe në të njëjtën kohë te</w:t>
      </w:r>
      <w:r w:rsidR="000C7D4C" w:rsidRPr="004566BE">
        <w:rPr>
          <w:spacing w:val="-4"/>
          <w:lang w:val="sq-AL"/>
        </w:rPr>
        <w:t>k</w:t>
      </w:r>
      <w:r w:rsidRPr="004566BE">
        <w:rPr>
          <w:spacing w:val="-4"/>
          <w:lang w:val="sq-AL"/>
        </w:rPr>
        <w:t xml:space="preserve"> Autoriteti Menaxhues. Nëse vendi pjesëmarrës nuk pajtohet me detyrimet e tij që rrjedhin nga këto dispozita, Autoriteti Menaxhues ka të drejtë të pezullojë pagesat për të gjithë përfituesit e projektit të vendosura në territorin e këtij vend pjesëmarrës. </w:t>
      </w:r>
    </w:p>
    <w:p w:rsidR="007461D7" w:rsidRPr="004566BE" w:rsidRDefault="007461D7" w:rsidP="007461D7">
      <w:pPr>
        <w:pStyle w:val="Paragrafi"/>
        <w:rPr>
          <w:spacing w:val="-4"/>
          <w:lang w:val="sq-AL"/>
        </w:rPr>
      </w:pPr>
      <w:r w:rsidRPr="004566BE">
        <w:rPr>
          <w:spacing w:val="-4"/>
          <w:lang w:val="sq-AL"/>
        </w:rPr>
        <w:t>Marrëveshja e financimit me vendet e IPA-s duhet të qartësojë se çdo vend përfitues që pret një përfitues të projektit është përgjegjëse për parandalimin, zbulimin, marrjen e vendimeve dhe korrigjimin e parregullsive të bëra nga përfituesit publik</w:t>
      </w:r>
      <w:r w:rsidR="00FE199F" w:rsidRPr="004566BE">
        <w:rPr>
          <w:spacing w:val="-4"/>
          <w:lang w:val="sq-AL"/>
        </w:rPr>
        <w:t>ë</w:t>
      </w:r>
      <w:r w:rsidR="00890F4C" w:rsidRPr="004566BE">
        <w:rPr>
          <w:spacing w:val="-4"/>
          <w:lang w:val="sq-AL"/>
        </w:rPr>
        <w:t>,</w:t>
      </w:r>
      <w:r w:rsidRPr="004566BE">
        <w:rPr>
          <w:spacing w:val="-4"/>
          <w:lang w:val="sq-AL"/>
        </w:rPr>
        <w:t xml:space="preserve"> si dhe at</w:t>
      </w:r>
      <w:r w:rsidR="00FE199F" w:rsidRPr="004566BE">
        <w:rPr>
          <w:spacing w:val="-4"/>
          <w:lang w:val="sq-AL"/>
        </w:rPr>
        <w:t>a</w:t>
      </w:r>
      <w:r w:rsidRPr="004566BE">
        <w:rPr>
          <w:spacing w:val="-4"/>
          <w:lang w:val="sq-AL"/>
        </w:rPr>
        <w:t xml:space="preserve"> privat</w:t>
      </w:r>
      <w:r w:rsidR="00FE199F" w:rsidRPr="004566BE">
        <w:rPr>
          <w:spacing w:val="-4"/>
          <w:lang w:val="sq-AL"/>
        </w:rPr>
        <w:t>ë</w:t>
      </w:r>
      <w:r w:rsidRPr="004566BE">
        <w:rPr>
          <w:spacing w:val="-4"/>
          <w:lang w:val="sq-AL"/>
        </w:rPr>
        <w:t>.</w:t>
      </w:r>
    </w:p>
    <w:p w:rsidR="007461D7" w:rsidRPr="004566BE" w:rsidRDefault="007461D7" w:rsidP="007461D7">
      <w:pPr>
        <w:pStyle w:val="Paragrafi"/>
        <w:rPr>
          <w:spacing w:val="-4"/>
          <w:lang w:val="sq-AL"/>
        </w:rPr>
      </w:pPr>
      <w:r w:rsidRPr="004566BE">
        <w:rPr>
          <w:spacing w:val="-4"/>
          <w:lang w:val="sq-AL"/>
        </w:rPr>
        <w:t xml:space="preserve">Përdorimi i </w:t>
      </w:r>
      <w:r w:rsidR="00FE199F" w:rsidRPr="004566BE">
        <w:rPr>
          <w:spacing w:val="-4"/>
          <w:lang w:val="sq-AL"/>
        </w:rPr>
        <w:t>e</w:t>
      </w:r>
      <w:r w:rsidRPr="004566BE">
        <w:rPr>
          <w:spacing w:val="-4"/>
          <w:lang w:val="sq-AL"/>
        </w:rPr>
        <w:t>uros</w:t>
      </w:r>
    </w:p>
    <w:p w:rsidR="007461D7" w:rsidRPr="004566BE" w:rsidRDefault="007461D7" w:rsidP="007461D7">
      <w:pPr>
        <w:pStyle w:val="Paragrafi"/>
        <w:rPr>
          <w:spacing w:val="-4"/>
          <w:lang w:val="sq-AL"/>
        </w:rPr>
      </w:pPr>
      <w:r w:rsidRPr="004566BE">
        <w:rPr>
          <w:spacing w:val="-4"/>
          <w:lang w:val="sq-AL"/>
        </w:rPr>
        <w:t xml:space="preserve">(Referenca: Neni 28 i Rregullores (BE) </w:t>
      </w:r>
      <w:r w:rsidR="00FE199F" w:rsidRPr="004566BE">
        <w:rPr>
          <w:spacing w:val="-4"/>
          <w:lang w:val="sq-AL"/>
        </w:rPr>
        <w:t>n</w:t>
      </w:r>
      <w:r w:rsidRPr="004566BE">
        <w:rPr>
          <w:spacing w:val="-4"/>
          <w:lang w:val="sq-AL"/>
        </w:rPr>
        <w:t>r. 1299/2013)</w:t>
      </w:r>
    </w:p>
    <w:p w:rsidR="007461D7" w:rsidRPr="004566BE" w:rsidRDefault="007461D7" w:rsidP="007461D7">
      <w:pPr>
        <w:pStyle w:val="Paragrafi"/>
        <w:rPr>
          <w:spacing w:val="-4"/>
          <w:lang w:val="sq-AL"/>
        </w:rPr>
      </w:pPr>
      <w:r w:rsidRPr="004566BE">
        <w:rPr>
          <w:spacing w:val="-4"/>
          <w:lang w:val="sq-AL"/>
        </w:rPr>
        <w:t xml:space="preserve">Në përputhje me nenin 28 të Rregullores (BE) </w:t>
      </w:r>
      <w:r w:rsidR="00FE199F" w:rsidRPr="004566BE">
        <w:rPr>
          <w:spacing w:val="-4"/>
          <w:lang w:val="sq-AL"/>
        </w:rPr>
        <w:t>n</w:t>
      </w:r>
      <w:r w:rsidRPr="004566BE">
        <w:rPr>
          <w:spacing w:val="-4"/>
          <w:lang w:val="sq-AL"/>
        </w:rPr>
        <w:t xml:space="preserve">r. 1299/2013 dhe duke u shmangur nga </w:t>
      </w:r>
      <w:r w:rsidR="00FE199F" w:rsidRPr="004566BE">
        <w:rPr>
          <w:spacing w:val="-4"/>
          <w:lang w:val="sq-AL"/>
        </w:rPr>
        <w:t>n</w:t>
      </w:r>
      <w:r w:rsidRPr="004566BE">
        <w:rPr>
          <w:spacing w:val="-4"/>
          <w:lang w:val="sq-AL"/>
        </w:rPr>
        <w:t xml:space="preserve">eni 133 i Rregullores (EU) </w:t>
      </w:r>
      <w:r w:rsidR="00FE199F" w:rsidRPr="004566BE">
        <w:rPr>
          <w:spacing w:val="-4"/>
          <w:lang w:val="sq-AL"/>
        </w:rPr>
        <w:t>n</w:t>
      </w:r>
      <w:r w:rsidRPr="004566BE">
        <w:rPr>
          <w:spacing w:val="-4"/>
          <w:lang w:val="sq-AL"/>
        </w:rPr>
        <w:t xml:space="preserve">r. 1303/2013, shpenzimet e kryera në një monedhë tjetër ndryshe nga </w:t>
      </w:r>
      <w:r w:rsidR="00FE199F" w:rsidRPr="004566BE">
        <w:rPr>
          <w:spacing w:val="-4"/>
          <w:lang w:val="sq-AL"/>
        </w:rPr>
        <w:t>e</w:t>
      </w:r>
      <w:r w:rsidRPr="004566BE">
        <w:rPr>
          <w:spacing w:val="-4"/>
          <w:lang w:val="sq-AL"/>
        </w:rPr>
        <w:t>uro do të konvertohen në euro nga përfituesit - duke përdorur normën e këmbimit mujor të kontabilitetit të KE</w:t>
      </w:r>
      <w:r w:rsidR="00FE199F" w:rsidRPr="004566BE">
        <w:rPr>
          <w:spacing w:val="-4"/>
          <w:lang w:val="sq-AL"/>
        </w:rPr>
        <w:t>-së</w:t>
      </w:r>
      <w:r w:rsidRPr="004566BE">
        <w:rPr>
          <w:spacing w:val="-4"/>
          <w:lang w:val="sq-AL"/>
        </w:rPr>
        <w:t xml:space="preserve"> në muajin gjatë të cilit janë dorëzuar shpenzimet për verifikim te</w:t>
      </w:r>
      <w:r w:rsidR="008E3C73" w:rsidRPr="004566BE">
        <w:rPr>
          <w:spacing w:val="-4"/>
          <w:lang w:val="sq-AL"/>
        </w:rPr>
        <w:t>k</w:t>
      </w:r>
      <w:r w:rsidRPr="004566BE">
        <w:rPr>
          <w:spacing w:val="-4"/>
          <w:lang w:val="sq-AL"/>
        </w:rPr>
        <w:t xml:space="preserve"> Autoriteti Menaxhues ose kontrollues. Këmbimi do të verifikohet nga kontrolluesi në shtetin pjesëmarrës ku përfituesi ndodhet.</w:t>
      </w:r>
    </w:p>
    <w:p w:rsidR="007461D7" w:rsidRPr="004566BE" w:rsidRDefault="007461D7" w:rsidP="007461D7">
      <w:pPr>
        <w:pStyle w:val="Paragrafi"/>
        <w:rPr>
          <w:spacing w:val="-4"/>
          <w:lang w:val="sq-AL"/>
        </w:rPr>
      </w:pPr>
      <w:r w:rsidRPr="004566BE">
        <w:rPr>
          <w:spacing w:val="-4"/>
          <w:lang w:val="sq-AL"/>
        </w:rPr>
        <w:t>ANGAZHIMI I PARTNERËVE</w:t>
      </w:r>
    </w:p>
    <w:p w:rsidR="007461D7" w:rsidRPr="004566BE" w:rsidRDefault="007461D7" w:rsidP="007461D7">
      <w:pPr>
        <w:pStyle w:val="Paragrafi"/>
        <w:rPr>
          <w:spacing w:val="-4"/>
          <w:lang w:val="sq-AL"/>
        </w:rPr>
      </w:pPr>
      <w:r w:rsidRPr="004566BE">
        <w:rPr>
          <w:spacing w:val="-4"/>
          <w:lang w:val="sq-AL"/>
        </w:rPr>
        <w:t>(Referenca: pika (c) të n</w:t>
      </w:r>
      <w:r w:rsidR="00237B04" w:rsidRPr="004566BE">
        <w:rPr>
          <w:spacing w:val="-4"/>
          <w:lang w:val="sq-AL"/>
        </w:rPr>
        <w:t>enit 8 (4) të Rregullores (BE) n</w:t>
      </w:r>
      <w:r w:rsidRPr="004566BE">
        <w:rPr>
          <w:spacing w:val="-4"/>
          <w:lang w:val="sq-AL"/>
        </w:rPr>
        <w:t>r. 1299/2013)</w:t>
      </w:r>
    </w:p>
    <w:p w:rsidR="007461D7" w:rsidRPr="004566BE" w:rsidRDefault="007461D7" w:rsidP="007461D7">
      <w:pPr>
        <w:pStyle w:val="Paragrafi"/>
        <w:rPr>
          <w:spacing w:val="-4"/>
          <w:lang w:val="sq-AL"/>
        </w:rPr>
      </w:pPr>
      <w:r w:rsidRPr="004566BE">
        <w:rPr>
          <w:spacing w:val="-4"/>
          <w:lang w:val="sq-AL"/>
        </w:rPr>
        <w:t>Veprimet e ndërmarra për të përfshirë partnerët në përgatitjen e programit të bashkëpunimit, si dhe rolin i tyre në përgatitjen dhe zbatimin e programit të bashkëpunimit, duke llogaritur përfshirjen e tyre në komitetin monitorues (autoritetet rajonale dhe lokale, kompetente urban dhe të tjera publike, partnerët ekonomikë dhe socialë, organet përkatëse që përfaqësojnë shoqërinë civile (duke përfshirë partnerët e mjedisit), organizatat joqeveritare dhe organet përgjegjëse për promovimin e përfshirjes sociale, barazia gjinore dhe mosdiskriminimit).</w:t>
      </w:r>
    </w:p>
    <w:p w:rsidR="007461D7" w:rsidRPr="004566BE" w:rsidRDefault="007461D7" w:rsidP="007461D7">
      <w:pPr>
        <w:pStyle w:val="Paragrafi"/>
        <w:rPr>
          <w:spacing w:val="-4"/>
          <w:lang w:val="sq-AL"/>
        </w:rPr>
      </w:pPr>
      <w:r w:rsidRPr="004566BE">
        <w:rPr>
          <w:spacing w:val="-4"/>
          <w:lang w:val="sq-AL"/>
        </w:rPr>
        <w:t>5.6 PËRMBLEDHJE E PROCESIT TË PËR</w:t>
      </w:r>
      <w:r w:rsidR="00157FD5">
        <w:rPr>
          <w:spacing w:val="-4"/>
          <w:lang w:val="sq-AL"/>
        </w:rPr>
        <w:t>-</w:t>
      </w:r>
      <w:r w:rsidRPr="004566BE">
        <w:rPr>
          <w:spacing w:val="-4"/>
          <w:lang w:val="sq-AL"/>
        </w:rPr>
        <w:t>GATITJES SË PROGRAMIT TË BASHKË</w:t>
      </w:r>
      <w:r w:rsidR="00157FD5">
        <w:rPr>
          <w:spacing w:val="-4"/>
          <w:lang w:val="sq-AL"/>
        </w:rPr>
        <w:t>-</w:t>
      </w:r>
      <w:r w:rsidRPr="004566BE">
        <w:rPr>
          <w:spacing w:val="-4"/>
          <w:lang w:val="sq-AL"/>
        </w:rPr>
        <w:t xml:space="preserve">PUNIMIT </w:t>
      </w:r>
    </w:p>
    <w:p w:rsidR="007461D7" w:rsidRPr="004566BE" w:rsidRDefault="007461D7" w:rsidP="007461D7">
      <w:pPr>
        <w:pStyle w:val="Paragrafi"/>
        <w:rPr>
          <w:spacing w:val="-4"/>
          <w:lang w:val="sq-AL"/>
        </w:rPr>
      </w:pPr>
      <w:r w:rsidRPr="004566BE">
        <w:rPr>
          <w:spacing w:val="-4"/>
          <w:lang w:val="sq-AL"/>
        </w:rPr>
        <w:t>Programi i Bashkëpunimit është përpunuar sipas kodit të sjelljes të Komisionit E</w:t>
      </w:r>
      <w:r w:rsidR="003C677B" w:rsidRPr="004566BE">
        <w:rPr>
          <w:spacing w:val="-4"/>
          <w:lang w:val="sq-AL"/>
        </w:rPr>
        <w:t>v</w:t>
      </w:r>
      <w:r w:rsidRPr="004566BE">
        <w:rPr>
          <w:spacing w:val="-4"/>
          <w:lang w:val="sq-AL"/>
        </w:rPr>
        <w:t>ropian.</w:t>
      </w:r>
      <w:r w:rsidRPr="004566BE">
        <w:rPr>
          <w:spacing w:val="-4"/>
          <w:lang w:val="sq-AL"/>
        </w:rPr>
        <w:br/>
        <w:t>Procesi i përgatitjes së Programit të Bashkëpunimit zgjati rreth një vit, duke filluar me</w:t>
      </w:r>
      <w:r w:rsidR="002E4E01" w:rsidRPr="004566BE">
        <w:rPr>
          <w:spacing w:val="-4"/>
          <w:lang w:val="sq-AL"/>
        </w:rPr>
        <w:t xml:space="preserve"> takimin e parë të Task Forcës, m</w:t>
      </w:r>
      <w:r w:rsidRPr="004566BE">
        <w:rPr>
          <w:spacing w:val="-4"/>
          <w:lang w:val="sq-AL"/>
        </w:rPr>
        <w:t>ë 27 shkurt 2014</w:t>
      </w:r>
      <w:r w:rsidR="002E4E01" w:rsidRPr="004566BE">
        <w:rPr>
          <w:spacing w:val="-4"/>
          <w:lang w:val="sq-AL"/>
        </w:rPr>
        <w:t>,</w:t>
      </w:r>
      <w:r w:rsidRPr="004566BE">
        <w:rPr>
          <w:spacing w:val="-4"/>
          <w:lang w:val="sq-AL"/>
        </w:rPr>
        <w:t xml:space="preserve"> në Podgoricë, me përfaqësues nga 3 vendet pjesëmarrëse (1 shtet anëtar dhe 2 vende të IPA-s). </w:t>
      </w:r>
    </w:p>
    <w:p w:rsidR="007461D7" w:rsidRPr="004566BE" w:rsidRDefault="007461D7" w:rsidP="007461D7">
      <w:pPr>
        <w:pStyle w:val="Paragrafi"/>
        <w:rPr>
          <w:spacing w:val="-4"/>
          <w:lang w:val="sq-AL"/>
        </w:rPr>
      </w:pPr>
      <w:r w:rsidRPr="004566BE">
        <w:rPr>
          <w:spacing w:val="-4"/>
          <w:lang w:val="sq-AL"/>
        </w:rPr>
        <w:t xml:space="preserve">Gjatë këtij takimi të parë, një rajon i Pulias kandidoi zyrtarisht për </w:t>
      </w:r>
      <w:r w:rsidR="00EF297E" w:rsidRPr="004566BE">
        <w:rPr>
          <w:spacing w:val="-4"/>
          <w:lang w:val="sq-AL"/>
        </w:rPr>
        <w:t>t’u</w:t>
      </w:r>
      <w:r w:rsidRPr="004566BE">
        <w:rPr>
          <w:spacing w:val="-4"/>
          <w:lang w:val="sq-AL"/>
        </w:rPr>
        <w:t xml:space="preserve"> bërë Autoriteti Menaxhues i ardhshëm i Programit INTERREG IPA II CBC Itali-Shqipëri-Mali i Zi </w:t>
      </w:r>
      <w:r w:rsidR="002A7A97" w:rsidRPr="004566BE">
        <w:rPr>
          <w:spacing w:val="-4"/>
          <w:lang w:val="sq-AL"/>
        </w:rPr>
        <w:t>2014–2020</w:t>
      </w:r>
      <w:r w:rsidRPr="004566BE">
        <w:rPr>
          <w:spacing w:val="-4"/>
          <w:lang w:val="sq-AL"/>
        </w:rPr>
        <w:t>. </w:t>
      </w:r>
      <w:r w:rsidRPr="004566BE">
        <w:rPr>
          <w:spacing w:val="-4"/>
          <w:lang w:val="sq-AL"/>
        </w:rPr>
        <w:br/>
        <w:t>Task Forca miratoi rregulloren e brendshme për ngritjen e misionit, procesin e vendimmarrjes dhe përbërjen e Task Forcës. Në mënyrë që të sigurojë koherencë të përgjithshme të përmbajtjes së Programit të Bashkëpunimit (PB) me kuadrin rregullator e</w:t>
      </w:r>
      <w:r w:rsidR="00D72090" w:rsidRPr="004566BE">
        <w:rPr>
          <w:spacing w:val="-4"/>
          <w:lang w:val="sq-AL"/>
        </w:rPr>
        <w:t>v</w:t>
      </w:r>
      <w:r w:rsidRPr="004566BE">
        <w:rPr>
          <w:spacing w:val="-4"/>
          <w:lang w:val="sq-AL"/>
        </w:rPr>
        <w:t>ropian, plani indikativ kohor i</w:t>
      </w:r>
      <w:r w:rsidR="001407AB" w:rsidRPr="004566BE">
        <w:rPr>
          <w:spacing w:val="-4"/>
          <w:lang w:val="sq-AL"/>
        </w:rPr>
        <w:t xml:space="preserve"> </w:t>
      </w:r>
      <w:r w:rsidRPr="004566BE">
        <w:rPr>
          <w:spacing w:val="-4"/>
          <w:lang w:val="sq-AL"/>
        </w:rPr>
        <w:t>procesit të programimit përditësohet vazhdimisht duke marrë parasysh zhvillimin e draft rregulloreve të BE-së dhe proceset e konsultimit. </w:t>
      </w:r>
    </w:p>
    <w:p w:rsidR="007461D7" w:rsidRPr="004566BE" w:rsidRDefault="007461D7" w:rsidP="007461D7">
      <w:pPr>
        <w:pStyle w:val="Paragrafi"/>
        <w:rPr>
          <w:spacing w:val="-4"/>
          <w:lang w:val="sq-AL"/>
        </w:rPr>
      </w:pPr>
      <w:r w:rsidRPr="004566BE">
        <w:rPr>
          <w:spacing w:val="-4"/>
          <w:lang w:val="sq-AL"/>
        </w:rPr>
        <w:t>Task Forca vendosi të kontraktojë disa ekspertë të jashtëm për kryerjen e detyrave të specializuara që kanë të bëjnë me përgatitjen PB, siç është moderimi (pajtueshmëria) dhe procesi i hartimit të PB, vlerësimi ex-ante dhe ai strategjik mjedisor. Në total u zhvilluam 5 takime gjatë gjithë këtij procesi përgatitor, dhe 3 procedura me shkrim.</w:t>
      </w:r>
      <w:r w:rsidRPr="004566BE">
        <w:rPr>
          <w:rFonts w:ascii="MS Gothic" w:eastAsia="MS Gothic" w:hAnsi="MS Gothic" w:cs="MS Gothic"/>
          <w:spacing w:val="-4"/>
          <w:lang w:val="sq-AL"/>
        </w:rPr>
        <w:t> </w:t>
      </w:r>
    </w:p>
    <w:p w:rsidR="007461D7" w:rsidRPr="004566BE" w:rsidRDefault="007461D7" w:rsidP="007461D7">
      <w:pPr>
        <w:pStyle w:val="Paragrafi"/>
        <w:rPr>
          <w:spacing w:val="-4"/>
          <w:lang w:val="sq-AL"/>
        </w:rPr>
      </w:pPr>
      <w:r w:rsidRPr="004566BE">
        <w:rPr>
          <w:spacing w:val="-4"/>
          <w:lang w:val="sq-AL"/>
        </w:rPr>
        <w:t xml:space="preserve">5.7 PËRSHKRIMI PËR ANGAZHIMIN E PARTNERËVE </w:t>
      </w:r>
    </w:p>
    <w:p w:rsidR="007461D7" w:rsidRPr="004566BE" w:rsidRDefault="007461D7" w:rsidP="007461D7">
      <w:pPr>
        <w:pStyle w:val="Paragrafi"/>
        <w:rPr>
          <w:spacing w:val="-4"/>
          <w:lang w:val="sq-AL"/>
        </w:rPr>
      </w:pPr>
      <w:r w:rsidRPr="004566BE">
        <w:rPr>
          <w:spacing w:val="-4"/>
          <w:lang w:val="sq-AL"/>
        </w:rPr>
        <w:t xml:space="preserve">Qëllimi i procesit është të vlerësojë zgjedhjet strategjike (përqendrimin tematik) për Programin INTERREG IPA II CBC Itali-Shqipëri-Mali i Zi </w:t>
      </w:r>
      <w:r w:rsidR="002A7A97" w:rsidRPr="004566BE">
        <w:rPr>
          <w:spacing w:val="-4"/>
          <w:lang w:val="sq-AL"/>
        </w:rPr>
        <w:t>2014–2020</w:t>
      </w:r>
      <w:r w:rsidRPr="004566BE">
        <w:rPr>
          <w:spacing w:val="-4"/>
          <w:lang w:val="sq-AL"/>
        </w:rPr>
        <w:t xml:space="preserve"> dhe të mbledhë të dhëna/kontribute dhe sugjerime shtesë, si dhe ide për aksionet e mundshme CBC që do të mbështeten. Për përgatitjen e programit të bashkëpunimit, partnerët u përfshinë përmes një konsultimi të lançuar në nivel programi.</w:t>
      </w:r>
      <w:r w:rsidR="001407AB" w:rsidRPr="004566BE">
        <w:rPr>
          <w:spacing w:val="-4"/>
          <w:lang w:val="sq-AL"/>
        </w:rPr>
        <w:t xml:space="preserve"> </w:t>
      </w:r>
    </w:p>
    <w:p w:rsidR="007461D7" w:rsidRPr="004C56B8" w:rsidRDefault="007461D7" w:rsidP="007461D7">
      <w:pPr>
        <w:pStyle w:val="Paragrafi"/>
        <w:rPr>
          <w:spacing w:val="-6"/>
          <w:lang w:val="sq-AL"/>
        </w:rPr>
      </w:pPr>
      <w:r w:rsidRPr="004C56B8">
        <w:rPr>
          <w:spacing w:val="-6"/>
          <w:lang w:val="sq-AL"/>
        </w:rPr>
        <w:t>Autoriteti Menaxhues paraqiti një konsultë onlin</w:t>
      </w:r>
      <w:r w:rsidR="00D72090" w:rsidRPr="004C56B8">
        <w:rPr>
          <w:spacing w:val="-6"/>
          <w:lang w:val="sq-AL"/>
        </w:rPr>
        <w:t>e 14-</w:t>
      </w:r>
      <w:r w:rsidRPr="004C56B8">
        <w:rPr>
          <w:spacing w:val="-6"/>
          <w:lang w:val="sq-AL"/>
        </w:rPr>
        <w:t>ditore nga</w:t>
      </w:r>
      <w:r w:rsidR="001407AB" w:rsidRPr="004C56B8">
        <w:rPr>
          <w:spacing w:val="-6"/>
          <w:lang w:val="sq-AL"/>
        </w:rPr>
        <w:t xml:space="preserve"> </w:t>
      </w:r>
      <w:r w:rsidRPr="004C56B8">
        <w:rPr>
          <w:spacing w:val="-6"/>
          <w:lang w:val="sq-AL"/>
        </w:rPr>
        <w:t xml:space="preserve">19 shtator deri më 2 tetor 2014. </w:t>
      </w:r>
    </w:p>
    <w:p w:rsidR="007461D7" w:rsidRPr="004566BE" w:rsidRDefault="007461D7" w:rsidP="007461D7">
      <w:pPr>
        <w:pStyle w:val="Paragrafi"/>
        <w:rPr>
          <w:spacing w:val="-4"/>
          <w:lang w:val="sq-AL"/>
        </w:rPr>
      </w:pPr>
      <w:r w:rsidRPr="004566BE">
        <w:rPr>
          <w:spacing w:val="-4"/>
          <w:lang w:val="sq-AL"/>
        </w:rPr>
        <w:t xml:space="preserve">Ftesa iu dërgua 726 palëve të interesuara, duke përfshirë ata nga listat e e-maileve dërguar nga anëtari i Task Forcës dhe ata të cilët e plotësuan formularin e regjistrimit online. </w:t>
      </w:r>
    </w:p>
    <w:p w:rsidR="007461D7" w:rsidRPr="004566BE" w:rsidRDefault="007461D7" w:rsidP="007461D7">
      <w:pPr>
        <w:pStyle w:val="Paragrafi"/>
        <w:rPr>
          <w:spacing w:val="-4"/>
          <w:lang w:val="sq-AL"/>
        </w:rPr>
      </w:pPr>
      <w:r w:rsidRPr="004566BE">
        <w:rPr>
          <w:spacing w:val="-4"/>
          <w:lang w:val="sq-AL"/>
        </w:rPr>
        <w:t xml:space="preserve">Në kuadrin e procesit të programimit, Task Forca organizoi edhe një event ndërrajonal, në Bari, </w:t>
      </w:r>
      <w:r w:rsidR="00D72090" w:rsidRPr="004566BE">
        <w:rPr>
          <w:spacing w:val="-4"/>
          <w:lang w:val="sq-AL"/>
        </w:rPr>
        <w:t>m</w:t>
      </w:r>
      <w:r w:rsidRPr="004566BE">
        <w:rPr>
          <w:spacing w:val="-4"/>
          <w:lang w:val="sq-AL"/>
        </w:rPr>
        <w:t xml:space="preserve">ë 20 </w:t>
      </w:r>
      <w:r w:rsidR="00D72090" w:rsidRPr="004566BE">
        <w:rPr>
          <w:spacing w:val="-4"/>
          <w:lang w:val="sq-AL"/>
        </w:rPr>
        <w:t>s</w:t>
      </w:r>
      <w:r w:rsidRPr="004566BE">
        <w:rPr>
          <w:spacing w:val="-4"/>
          <w:lang w:val="sq-AL"/>
        </w:rPr>
        <w:t xml:space="preserve">htator 2014, ndërsa dy takime kombëtare diskutimi u organizuan në nivel ministrie në Shqipëri dhe Mal të Zi, që kishin si qëllim mbledhjen e kontributeve nga publiku rreth pritshmërisë së tyre për Programin INTERREG IPA II CBC Itali-Shqipëri-Mali i Zi </w:t>
      </w:r>
      <w:r w:rsidR="002A7A97" w:rsidRPr="004566BE">
        <w:rPr>
          <w:spacing w:val="-4"/>
          <w:lang w:val="sq-AL"/>
        </w:rPr>
        <w:t>2014–2020</w:t>
      </w:r>
      <w:r w:rsidRPr="004566BE">
        <w:rPr>
          <w:spacing w:val="-4"/>
          <w:lang w:val="sq-AL"/>
        </w:rPr>
        <w:t xml:space="preserve"> dhe rezultatet e aksioneve shtesë për përmirësimin e Strategjisë së Programit. </w:t>
      </w:r>
    </w:p>
    <w:p w:rsidR="007461D7" w:rsidRPr="004566BE" w:rsidRDefault="007461D7" w:rsidP="007461D7">
      <w:pPr>
        <w:pStyle w:val="Paragrafi"/>
        <w:rPr>
          <w:spacing w:val="-4"/>
          <w:lang w:val="sq-AL"/>
        </w:rPr>
      </w:pPr>
      <w:r w:rsidRPr="004566BE">
        <w:rPr>
          <w:spacing w:val="-4"/>
          <w:lang w:val="sq-AL"/>
        </w:rPr>
        <w:t>Pjesëmarrësit ishin mjaft aktivë dhe kontribuuan me mendime dhe ide për të gjithë komponentët e programit. Këto të dhëna janë përkthyer në rishikimin konkret të projektit të programit të bashkëpunimit dhe fokusohen kryesisht në</w:t>
      </w:r>
      <w:r w:rsidR="00AC51A5" w:rsidRPr="004566BE">
        <w:rPr>
          <w:spacing w:val="-4"/>
          <w:lang w:val="sq-AL"/>
        </w:rPr>
        <w:t>:</w:t>
      </w:r>
      <w:r w:rsidRPr="004566BE">
        <w:rPr>
          <w:spacing w:val="-4"/>
          <w:lang w:val="sq-AL"/>
        </w:rPr>
        <w:t xml:space="preserve"> </w:t>
      </w:r>
    </w:p>
    <w:p w:rsidR="007461D7" w:rsidRPr="004566BE" w:rsidRDefault="005844E9" w:rsidP="007461D7">
      <w:pPr>
        <w:pStyle w:val="Paragrafi"/>
        <w:rPr>
          <w:spacing w:val="-4"/>
          <w:lang w:val="sq-AL"/>
        </w:rPr>
      </w:pPr>
      <w:r>
        <w:rPr>
          <w:spacing w:val="-4"/>
          <w:lang w:val="sq-AL"/>
        </w:rPr>
        <w:t xml:space="preserve">- </w:t>
      </w:r>
      <w:r w:rsidR="007461D7" w:rsidRPr="004566BE">
        <w:rPr>
          <w:spacing w:val="-4"/>
          <w:lang w:val="sq-AL"/>
        </w:rPr>
        <w:t>zonat tematike shtesë që do të përfshihen në fokus të aksit prioritar;</w:t>
      </w:r>
    </w:p>
    <w:p w:rsidR="007461D7" w:rsidRPr="004566BE" w:rsidRDefault="005844E9" w:rsidP="007461D7">
      <w:pPr>
        <w:pStyle w:val="Paragrafi"/>
        <w:rPr>
          <w:spacing w:val="-4"/>
          <w:lang w:val="sq-AL"/>
        </w:rPr>
      </w:pPr>
      <w:r>
        <w:rPr>
          <w:spacing w:val="-4"/>
          <w:lang w:val="sq-AL"/>
        </w:rPr>
        <w:t xml:space="preserve">- </w:t>
      </w:r>
      <w:r w:rsidR="007461D7" w:rsidRPr="004566BE">
        <w:rPr>
          <w:spacing w:val="-4"/>
          <w:lang w:val="sq-AL"/>
        </w:rPr>
        <w:t>disa sugjerime për përmirësimin e menaxhimit dhe zbatimit të Programit.</w:t>
      </w:r>
    </w:p>
    <w:p w:rsidR="007461D7" w:rsidRPr="004566BE" w:rsidRDefault="007461D7" w:rsidP="007461D7">
      <w:pPr>
        <w:pStyle w:val="Paragrafi"/>
        <w:rPr>
          <w:spacing w:val="-4"/>
          <w:lang w:val="sq-AL"/>
        </w:rPr>
      </w:pPr>
      <w:r w:rsidRPr="004566BE">
        <w:rPr>
          <w:spacing w:val="-4"/>
          <w:lang w:val="sq-AL"/>
        </w:rPr>
        <w:t xml:space="preserve">Në procesin e hartimit të dokumentit të Programit të Bashkëpunimit (PB) u konsultuan edhe autoritetet mjedisore të vendeve pjesëmarrëse, për të garantuar kështu një ndikim pozitiv të programit në mjedisin e vendeve të interesuara. </w:t>
      </w:r>
    </w:p>
    <w:p w:rsidR="007461D7" w:rsidRPr="004566BE" w:rsidRDefault="007461D7" w:rsidP="007461D7">
      <w:pPr>
        <w:pStyle w:val="Paragrafi"/>
        <w:rPr>
          <w:spacing w:val="-4"/>
          <w:lang w:val="sq-AL"/>
        </w:rPr>
      </w:pPr>
      <w:r w:rsidRPr="004566BE">
        <w:rPr>
          <w:spacing w:val="-4"/>
          <w:lang w:val="sq-AL"/>
        </w:rPr>
        <w:t>PËRZGJEDHJA E PARTNERËVE</w:t>
      </w:r>
    </w:p>
    <w:p w:rsidR="007461D7" w:rsidRPr="004566BE" w:rsidRDefault="007461D7" w:rsidP="007461D7">
      <w:pPr>
        <w:pStyle w:val="Paragrafi"/>
        <w:rPr>
          <w:spacing w:val="-4"/>
          <w:lang w:val="sq-AL"/>
        </w:rPr>
      </w:pPr>
      <w:r w:rsidRPr="004566BE">
        <w:rPr>
          <w:spacing w:val="-4"/>
          <w:lang w:val="sq-AL"/>
        </w:rPr>
        <w:t>Procesi i këshillimit për Programin INTERREG IPA II</w:t>
      </w:r>
      <w:r w:rsidR="001407AB" w:rsidRPr="004566BE">
        <w:rPr>
          <w:spacing w:val="-4"/>
          <w:lang w:val="sq-AL"/>
        </w:rPr>
        <w:t xml:space="preserve"> </w:t>
      </w:r>
      <w:r w:rsidRPr="004566BE">
        <w:rPr>
          <w:spacing w:val="-4"/>
          <w:lang w:val="sq-AL"/>
        </w:rPr>
        <w:t>CBC</w:t>
      </w:r>
      <w:r w:rsidR="001407AB" w:rsidRPr="004566BE">
        <w:rPr>
          <w:spacing w:val="-4"/>
          <w:lang w:val="sq-AL"/>
        </w:rPr>
        <w:t xml:space="preserve"> </w:t>
      </w:r>
      <w:r w:rsidRPr="004566BE">
        <w:rPr>
          <w:spacing w:val="-4"/>
          <w:lang w:val="sq-AL"/>
        </w:rPr>
        <w:t xml:space="preserve">Shqipëri-Itali-Mali i Zi </w:t>
      </w:r>
      <w:r w:rsidR="002A7A97" w:rsidRPr="004566BE">
        <w:rPr>
          <w:spacing w:val="-4"/>
          <w:lang w:val="sq-AL"/>
        </w:rPr>
        <w:t>2014–2020</w:t>
      </w:r>
      <w:r w:rsidRPr="004566BE">
        <w:rPr>
          <w:spacing w:val="-4"/>
          <w:lang w:val="sq-AL"/>
        </w:rPr>
        <w:t xml:space="preserve"> ka ndjekur </w:t>
      </w:r>
      <w:r w:rsidR="004B0AEE" w:rsidRPr="004566BE">
        <w:rPr>
          <w:spacing w:val="-4"/>
          <w:lang w:val="sq-AL"/>
        </w:rPr>
        <w:t>“</w:t>
      </w:r>
      <w:r w:rsidRPr="004566BE">
        <w:rPr>
          <w:spacing w:val="-4"/>
          <w:lang w:val="sq-AL"/>
        </w:rPr>
        <w:t>Parimet e përgjithshme dhe standardet minimale të Komisionit lidhur me këshillimin e palëve të interesuara</w:t>
      </w:r>
      <w:r w:rsidR="004B0AEE" w:rsidRPr="004566BE">
        <w:rPr>
          <w:spacing w:val="-4"/>
          <w:lang w:val="sq-AL"/>
        </w:rPr>
        <w:t>”</w:t>
      </w:r>
      <w:r w:rsidRPr="004566BE">
        <w:rPr>
          <w:spacing w:val="-4"/>
          <w:lang w:val="sq-AL"/>
        </w:rPr>
        <w:t xml:space="preserve"> (</w:t>
      </w:r>
      <w:r w:rsidR="004B0AEE" w:rsidRPr="004566BE">
        <w:rPr>
          <w:spacing w:val="-4"/>
          <w:lang w:val="sq-AL"/>
        </w:rPr>
        <w:t>“</w:t>
      </w:r>
      <w:r w:rsidRPr="004566BE">
        <w:rPr>
          <w:spacing w:val="-4"/>
          <w:lang w:val="sq-AL"/>
        </w:rPr>
        <w:t>Drejt një kulture të përforcuar konsultimi dhe dialogu - parime t</w:t>
      </w:r>
      <w:r w:rsidR="005E6C2D" w:rsidRPr="004566BE">
        <w:rPr>
          <w:spacing w:val="-4"/>
          <w:lang w:val="sq-AL"/>
        </w:rPr>
        <w:t>ë</w:t>
      </w:r>
      <w:r w:rsidRPr="004566BE">
        <w:rPr>
          <w:spacing w:val="-4"/>
          <w:lang w:val="sq-AL"/>
        </w:rPr>
        <w:t xml:space="preserve"> përgjithshme dhe standarde minimale nga Komisioni për konsultim të palëve të interesuara</w:t>
      </w:r>
      <w:r w:rsidR="004B0AEE" w:rsidRPr="004566BE">
        <w:rPr>
          <w:spacing w:val="-4"/>
          <w:lang w:val="sq-AL"/>
        </w:rPr>
        <w:t>”</w:t>
      </w:r>
      <w:r w:rsidR="00D72090" w:rsidRPr="004566BE">
        <w:rPr>
          <w:spacing w:val="-4"/>
          <w:lang w:val="sq-AL"/>
        </w:rPr>
        <w:t>. Bruksel, 11.12.2002 COM (</w:t>
      </w:r>
      <w:r w:rsidRPr="004566BE">
        <w:rPr>
          <w:spacing w:val="-4"/>
          <w:lang w:val="sq-AL"/>
        </w:rPr>
        <w:t>2002) 704 final). Në këtë mënyrë</w:t>
      </w:r>
      <w:r w:rsidR="00337B61" w:rsidRPr="004566BE">
        <w:rPr>
          <w:spacing w:val="-4"/>
          <w:lang w:val="sq-AL"/>
        </w:rPr>
        <w:t>,</w:t>
      </w:r>
      <w:r w:rsidRPr="004566BE">
        <w:rPr>
          <w:spacing w:val="-4"/>
          <w:lang w:val="sq-AL"/>
        </w:rPr>
        <w:t xml:space="preserve"> ky program ka garantuar aplikimin e</w:t>
      </w:r>
      <w:r w:rsidR="001407AB" w:rsidRPr="004566BE">
        <w:rPr>
          <w:spacing w:val="-4"/>
          <w:lang w:val="sq-AL"/>
        </w:rPr>
        <w:t xml:space="preserve"> </w:t>
      </w:r>
      <w:r w:rsidRPr="004566BE">
        <w:rPr>
          <w:spacing w:val="-4"/>
          <w:lang w:val="sq-AL"/>
        </w:rPr>
        <w:t>parimeve të transparencës, llogaridhënies, efektshmërisë dhe koherencës pas konsultimit me palët e interesuara.</w:t>
      </w:r>
    </w:p>
    <w:p w:rsidR="007461D7" w:rsidRPr="004566BE" w:rsidRDefault="007461D7" w:rsidP="007461D7">
      <w:pPr>
        <w:pStyle w:val="Paragrafi"/>
        <w:rPr>
          <w:spacing w:val="-4"/>
          <w:lang w:val="sq-AL"/>
        </w:rPr>
      </w:pPr>
      <w:r w:rsidRPr="004566BE">
        <w:rPr>
          <w:spacing w:val="-4"/>
          <w:lang w:val="sq-AL"/>
        </w:rPr>
        <w:t xml:space="preserve">Gjithsej katër palë të interesuara për </w:t>
      </w:r>
      <w:r w:rsidR="00EF297E" w:rsidRPr="004566BE">
        <w:rPr>
          <w:spacing w:val="-4"/>
          <w:lang w:val="sq-AL"/>
        </w:rPr>
        <w:t>t’u</w:t>
      </w:r>
      <w:r w:rsidRPr="004566BE">
        <w:rPr>
          <w:spacing w:val="-4"/>
          <w:lang w:val="sq-AL"/>
        </w:rPr>
        <w:t xml:space="preserve"> konsultuar:</w:t>
      </w:r>
    </w:p>
    <w:p w:rsidR="007461D7" w:rsidRPr="004566BE" w:rsidRDefault="007461D7" w:rsidP="007461D7">
      <w:pPr>
        <w:pStyle w:val="Paragrafi"/>
        <w:rPr>
          <w:spacing w:val="-4"/>
          <w:lang w:val="sq-AL"/>
        </w:rPr>
      </w:pPr>
      <w:r w:rsidRPr="004566BE">
        <w:rPr>
          <w:spacing w:val="-4"/>
          <w:lang w:val="sq-AL"/>
        </w:rPr>
        <w:t>a) Palët e interesuara të përfshira në listat kombëtare / rajonale ofruar nga vendet pjesë</w:t>
      </w:r>
      <w:r w:rsidR="004C56B8">
        <w:rPr>
          <w:spacing w:val="-4"/>
          <w:lang w:val="sq-AL"/>
        </w:rPr>
        <w:t>-</w:t>
      </w:r>
      <w:r w:rsidRPr="004566BE">
        <w:rPr>
          <w:spacing w:val="-4"/>
          <w:lang w:val="sq-AL"/>
        </w:rPr>
        <w:t>marrëse</w:t>
      </w:r>
      <w:r w:rsidR="00B9694F" w:rsidRPr="004566BE">
        <w:rPr>
          <w:spacing w:val="-4"/>
          <w:lang w:val="sq-AL"/>
        </w:rPr>
        <w:t>;</w:t>
      </w:r>
    </w:p>
    <w:p w:rsidR="007461D7" w:rsidRPr="004566BE" w:rsidRDefault="007461D7" w:rsidP="007461D7">
      <w:pPr>
        <w:pStyle w:val="Paragrafi"/>
        <w:rPr>
          <w:spacing w:val="-4"/>
          <w:lang w:val="sq-AL"/>
        </w:rPr>
      </w:pPr>
      <w:r w:rsidRPr="004566BE">
        <w:rPr>
          <w:spacing w:val="-4"/>
          <w:lang w:val="sq-AL"/>
        </w:rPr>
        <w:t>b) Partnerët e projektit SEE dhe IPA CBC Adriatic 2007-2013;</w:t>
      </w:r>
    </w:p>
    <w:p w:rsidR="007461D7" w:rsidRPr="004566BE" w:rsidRDefault="007461D7" w:rsidP="007461D7">
      <w:pPr>
        <w:pStyle w:val="Paragrafi"/>
        <w:rPr>
          <w:spacing w:val="-4"/>
          <w:lang w:val="sq-AL"/>
        </w:rPr>
      </w:pPr>
      <w:r w:rsidRPr="004566BE">
        <w:rPr>
          <w:spacing w:val="-4"/>
          <w:lang w:val="sq-AL"/>
        </w:rPr>
        <w:t xml:space="preserve">c) Grupet e synuara të programit me mundësinë për </w:t>
      </w:r>
      <w:r w:rsidR="00EF297E" w:rsidRPr="004566BE">
        <w:rPr>
          <w:spacing w:val="-4"/>
          <w:lang w:val="sq-AL"/>
        </w:rPr>
        <w:t>t’u</w:t>
      </w:r>
      <w:r w:rsidRPr="004566BE">
        <w:rPr>
          <w:spacing w:val="-4"/>
          <w:lang w:val="sq-AL"/>
        </w:rPr>
        <w:t xml:space="preserve"> lidhur me AM</w:t>
      </w:r>
      <w:r w:rsidR="00B9694F" w:rsidRPr="004566BE">
        <w:rPr>
          <w:spacing w:val="-4"/>
          <w:lang w:val="sq-AL"/>
        </w:rPr>
        <w:t>-në</w:t>
      </w:r>
      <w:r w:rsidRPr="004566BE">
        <w:rPr>
          <w:spacing w:val="-4"/>
          <w:lang w:val="sq-AL"/>
        </w:rPr>
        <w:t xml:space="preserve"> dhe faqet e internetit të vendeve</w:t>
      </w:r>
      <w:r w:rsidR="001407AB" w:rsidRPr="004566BE">
        <w:rPr>
          <w:spacing w:val="-4"/>
          <w:lang w:val="sq-AL"/>
        </w:rPr>
        <w:t xml:space="preserve"> </w:t>
      </w:r>
      <w:r w:rsidRPr="004566BE">
        <w:rPr>
          <w:spacing w:val="-4"/>
          <w:lang w:val="sq-AL"/>
        </w:rPr>
        <w:t>pjesëmarrëse;</w:t>
      </w:r>
    </w:p>
    <w:p w:rsidR="007461D7" w:rsidRPr="004566BE" w:rsidRDefault="007461D7" w:rsidP="007461D7">
      <w:pPr>
        <w:pStyle w:val="Paragrafi"/>
        <w:rPr>
          <w:spacing w:val="-4"/>
          <w:lang w:val="sq-AL"/>
        </w:rPr>
      </w:pPr>
      <w:r w:rsidRPr="004566BE">
        <w:rPr>
          <w:spacing w:val="-4"/>
          <w:lang w:val="sq-AL"/>
        </w:rPr>
        <w:t>d) Zbatuesit kryesorë të strukturës qeverisëse EUSAIR.</w:t>
      </w:r>
    </w:p>
    <w:p w:rsidR="007461D7" w:rsidRPr="004566BE" w:rsidRDefault="007461D7" w:rsidP="007461D7">
      <w:pPr>
        <w:pStyle w:val="Paragrafi"/>
        <w:rPr>
          <w:spacing w:val="-4"/>
          <w:lang w:val="sq-AL"/>
        </w:rPr>
      </w:pPr>
      <w:r w:rsidRPr="004566BE">
        <w:rPr>
          <w:spacing w:val="-4"/>
          <w:lang w:val="sq-AL"/>
        </w:rPr>
        <w:t>Njoftimi rreth sondazhit iu dërgua me e-mail 726 adresave.</w:t>
      </w:r>
    </w:p>
    <w:p w:rsidR="007461D7" w:rsidRPr="004566BE" w:rsidRDefault="007461D7" w:rsidP="007461D7">
      <w:pPr>
        <w:pStyle w:val="Paragrafi"/>
        <w:rPr>
          <w:spacing w:val="-4"/>
          <w:lang w:val="sq-AL"/>
        </w:rPr>
      </w:pPr>
      <w:r w:rsidRPr="004566BE">
        <w:rPr>
          <w:spacing w:val="-4"/>
          <w:lang w:val="sq-AL"/>
        </w:rPr>
        <w:t>Lista e partnerëve të përfshirë në procesin e konsultimit</w:t>
      </w:r>
    </w:p>
    <w:p w:rsidR="007461D7" w:rsidRPr="004566BE" w:rsidRDefault="007461D7" w:rsidP="007461D7">
      <w:pPr>
        <w:pStyle w:val="Paragrafi"/>
        <w:rPr>
          <w:spacing w:val="-4"/>
          <w:lang w:val="sq-AL"/>
        </w:rPr>
      </w:pPr>
      <w:r w:rsidRPr="004566BE">
        <w:rPr>
          <w:spacing w:val="-4"/>
          <w:lang w:val="sq-AL"/>
        </w:rPr>
        <w:t>Autoriteti Menaxhues ndërmori konsultimin online</w:t>
      </w:r>
      <w:r w:rsidR="001407AB" w:rsidRPr="004566BE">
        <w:rPr>
          <w:spacing w:val="-4"/>
          <w:lang w:val="sq-AL"/>
        </w:rPr>
        <w:t xml:space="preserve"> </w:t>
      </w:r>
      <w:r w:rsidRPr="004566BE">
        <w:rPr>
          <w:spacing w:val="-4"/>
          <w:lang w:val="sq-AL"/>
        </w:rPr>
        <w:t>midis datës 19 shtator - 2 tetor dhe, pas një njohje të përgjithshme, përfshiu 3 seksione kryesore, duke u kërkuar pjesëmarrësve të kontribuojnë në:</w:t>
      </w:r>
    </w:p>
    <w:p w:rsidR="007461D7" w:rsidRPr="004566BE" w:rsidRDefault="00157FD5" w:rsidP="007461D7">
      <w:pPr>
        <w:pStyle w:val="Paragrafi"/>
        <w:rPr>
          <w:spacing w:val="-4"/>
          <w:lang w:val="sq-AL"/>
        </w:rPr>
      </w:pPr>
      <w:r>
        <w:rPr>
          <w:spacing w:val="-4"/>
          <w:lang w:val="sq-AL"/>
        </w:rPr>
        <w:t xml:space="preserve">- </w:t>
      </w:r>
      <w:r w:rsidR="007461D7" w:rsidRPr="00157FD5">
        <w:rPr>
          <w:spacing w:val="-4"/>
          <w:lang w:val="sq-AL"/>
        </w:rPr>
        <w:t>vlerësimi</w:t>
      </w:r>
      <w:r w:rsidR="007461D7" w:rsidRPr="004566BE">
        <w:rPr>
          <w:spacing w:val="-4"/>
          <w:lang w:val="sq-AL"/>
        </w:rPr>
        <w:t xml:space="preserve"> i lidhjes që kanë 7 objektivat specifik</w:t>
      </w:r>
      <w:r w:rsidR="00915CF7" w:rsidRPr="004566BE">
        <w:rPr>
          <w:spacing w:val="-4"/>
          <w:lang w:val="sq-AL"/>
        </w:rPr>
        <w:t>ë</w:t>
      </w:r>
      <w:r w:rsidR="007461D7" w:rsidRPr="004566BE">
        <w:rPr>
          <w:spacing w:val="-4"/>
          <w:lang w:val="sq-AL"/>
        </w:rPr>
        <w:t xml:space="preserve"> të propozuar</w:t>
      </w:r>
      <w:r w:rsidR="00915CF7" w:rsidRPr="004566BE">
        <w:rPr>
          <w:spacing w:val="-4"/>
          <w:lang w:val="sq-AL"/>
        </w:rPr>
        <w:t>,</w:t>
      </w:r>
      <w:r w:rsidR="00AF3EBF" w:rsidRPr="004566BE">
        <w:rPr>
          <w:spacing w:val="-4"/>
          <w:lang w:val="sq-AL"/>
        </w:rPr>
        <w:t xml:space="preserve"> si dhe të paraidentifikuar</w:t>
      </w:r>
      <w:r w:rsidR="007461D7" w:rsidRPr="004566BE">
        <w:rPr>
          <w:spacing w:val="-4"/>
          <w:lang w:val="sq-AL"/>
        </w:rPr>
        <w:t xml:space="preserve"> (nga </w:t>
      </w:r>
      <w:r w:rsidR="004B0AEE" w:rsidRPr="004566BE">
        <w:rPr>
          <w:spacing w:val="-4"/>
          <w:lang w:val="sq-AL"/>
        </w:rPr>
        <w:t>“</w:t>
      </w:r>
      <w:r w:rsidR="007461D7" w:rsidRPr="004566BE">
        <w:rPr>
          <w:spacing w:val="-4"/>
          <w:lang w:val="sq-AL"/>
        </w:rPr>
        <w:t>at</w:t>
      </w:r>
      <w:r w:rsidR="00AF3EBF" w:rsidRPr="004566BE">
        <w:rPr>
          <w:spacing w:val="-4"/>
          <w:lang w:val="sq-AL"/>
        </w:rPr>
        <w:t>a</w:t>
      </w:r>
      <w:r w:rsidR="007461D7" w:rsidRPr="004566BE">
        <w:rPr>
          <w:spacing w:val="-4"/>
          <w:lang w:val="sq-AL"/>
        </w:rPr>
        <w:t xml:space="preserve"> strategjik</w:t>
      </w:r>
      <w:r w:rsidR="00AF3EBF" w:rsidRPr="004566BE">
        <w:rPr>
          <w:spacing w:val="-4"/>
          <w:lang w:val="sq-AL"/>
        </w:rPr>
        <w:t>ë</w:t>
      </w:r>
      <w:r w:rsidR="004B0AEE" w:rsidRPr="004566BE">
        <w:rPr>
          <w:spacing w:val="-4"/>
          <w:lang w:val="sq-AL"/>
        </w:rPr>
        <w:t>”</w:t>
      </w:r>
      <w:r w:rsidR="007461D7" w:rsidRPr="004566BE">
        <w:rPr>
          <w:spacing w:val="-4"/>
          <w:lang w:val="sq-AL"/>
        </w:rPr>
        <w:t xml:space="preserve"> te</w:t>
      </w:r>
      <w:r w:rsidR="00AF3EBF" w:rsidRPr="004566BE">
        <w:rPr>
          <w:spacing w:val="-4"/>
          <w:lang w:val="sq-AL"/>
        </w:rPr>
        <w:t>k</w:t>
      </w:r>
      <w:r w:rsidR="007461D7" w:rsidRPr="004566BE">
        <w:rPr>
          <w:spacing w:val="-4"/>
          <w:lang w:val="sq-AL"/>
        </w:rPr>
        <w:t xml:space="preserve"> </w:t>
      </w:r>
      <w:r w:rsidR="004B0AEE" w:rsidRPr="004566BE">
        <w:rPr>
          <w:spacing w:val="-4"/>
          <w:lang w:val="sq-AL"/>
        </w:rPr>
        <w:t>“</w:t>
      </w:r>
      <w:r w:rsidR="00AF3EBF" w:rsidRPr="004566BE">
        <w:rPr>
          <w:spacing w:val="-4"/>
          <w:lang w:val="sq-AL"/>
        </w:rPr>
        <w:t>ata jopërkatës</w:t>
      </w:r>
      <w:r w:rsidR="004B0AEE" w:rsidRPr="004566BE">
        <w:rPr>
          <w:spacing w:val="-4"/>
          <w:lang w:val="sq-AL"/>
        </w:rPr>
        <w:t>”</w:t>
      </w:r>
      <w:r w:rsidR="007461D7" w:rsidRPr="004566BE">
        <w:rPr>
          <w:spacing w:val="-4"/>
          <w:lang w:val="sq-AL"/>
        </w:rPr>
        <w:t>) dhe dhënia e disa sugjerimeve për aksionet specifike për secilin prej tyre;</w:t>
      </w:r>
    </w:p>
    <w:p w:rsidR="007461D7" w:rsidRPr="004566BE" w:rsidRDefault="004C56B8" w:rsidP="007461D7">
      <w:pPr>
        <w:pStyle w:val="Paragrafi"/>
        <w:rPr>
          <w:spacing w:val="-4"/>
          <w:lang w:val="sq-AL"/>
        </w:rPr>
      </w:pPr>
      <w:r>
        <w:rPr>
          <w:spacing w:val="-4"/>
          <w:lang w:val="sq-AL"/>
        </w:rPr>
        <w:t xml:space="preserve">- </w:t>
      </w:r>
      <w:r w:rsidR="007461D7" w:rsidRPr="004C56B8">
        <w:rPr>
          <w:spacing w:val="-4"/>
          <w:lang w:val="sq-AL"/>
        </w:rPr>
        <w:t>klasifikimi i</w:t>
      </w:r>
      <w:r w:rsidR="007461D7" w:rsidRPr="004566BE">
        <w:rPr>
          <w:spacing w:val="-4"/>
          <w:lang w:val="sq-AL"/>
        </w:rPr>
        <w:t xml:space="preserve"> 7 objektivave të njëjtë specifikë</w:t>
      </w:r>
      <w:r w:rsidR="001407AB" w:rsidRPr="004566BE">
        <w:rPr>
          <w:spacing w:val="-4"/>
          <w:lang w:val="sq-AL"/>
        </w:rPr>
        <w:t xml:space="preserve"> </w:t>
      </w:r>
      <w:r w:rsidR="007461D7" w:rsidRPr="004566BE">
        <w:rPr>
          <w:spacing w:val="-4"/>
          <w:lang w:val="sq-AL"/>
        </w:rPr>
        <w:t>të identifikuar paraprakisht;</w:t>
      </w:r>
      <w:r w:rsidR="001407AB" w:rsidRPr="004566BE">
        <w:rPr>
          <w:spacing w:val="-4"/>
          <w:lang w:val="sq-AL"/>
        </w:rPr>
        <w:t xml:space="preserve"> </w:t>
      </w:r>
    </w:p>
    <w:p w:rsidR="007461D7" w:rsidRPr="004566BE" w:rsidRDefault="004C56B8" w:rsidP="007461D7">
      <w:pPr>
        <w:pStyle w:val="Paragrafi"/>
        <w:rPr>
          <w:spacing w:val="-4"/>
          <w:lang w:val="sq-AL"/>
        </w:rPr>
      </w:pPr>
      <w:r>
        <w:rPr>
          <w:spacing w:val="-4"/>
          <w:lang w:val="sq-AL"/>
        </w:rPr>
        <w:t xml:space="preserve">- </w:t>
      </w:r>
      <w:r w:rsidR="007461D7" w:rsidRPr="004C56B8">
        <w:rPr>
          <w:spacing w:val="-4"/>
          <w:lang w:val="sq-AL"/>
        </w:rPr>
        <w:t>mbështetja</w:t>
      </w:r>
      <w:r w:rsidR="007461D7" w:rsidRPr="004566BE">
        <w:rPr>
          <w:spacing w:val="-4"/>
          <w:lang w:val="sq-AL"/>
        </w:rPr>
        <w:t xml:space="preserve"> e tyre për përmirësimin e mundshëm të sistemit të menaxhimit të programit, duke përfshirë një seksion të lirë ku mund të jepen sugjerime shtesë.</w:t>
      </w:r>
    </w:p>
    <w:p w:rsidR="007461D7" w:rsidRPr="004566BE" w:rsidRDefault="007461D7" w:rsidP="007461D7">
      <w:pPr>
        <w:pStyle w:val="Paragrafi"/>
        <w:rPr>
          <w:spacing w:val="-4"/>
          <w:lang w:val="sq-AL"/>
        </w:rPr>
      </w:pPr>
      <w:r w:rsidRPr="004566BE">
        <w:rPr>
          <w:spacing w:val="-4"/>
          <w:lang w:val="sq-AL"/>
        </w:rPr>
        <w:t xml:space="preserve">Të 726 palët e interesuara u ftuan për konsultim publik në lidhje me Programin INTERREG IPA II CBC </w:t>
      </w:r>
      <w:r w:rsidR="002A7A97" w:rsidRPr="004566BE">
        <w:rPr>
          <w:spacing w:val="-4"/>
          <w:lang w:val="sq-AL"/>
        </w:rPr>
        <w:t>2014–2020</w:t>
      </w:r>
      <w:r w:rsidRPr="004566BE">
        <w:rPr>
          <w:spacing w:val="-4"/>
          <w:lang w:val="sq-AL"/>
        </w:rPr>
        <w:t xml:space="preserve"> Shqipëri Itali-Mali i Zi, duke përfshirë edhe ata që u ftuan me anë të emailit dhe ata që plotësuan formularin e regjistrimit online. Norma e kthimit prej 18.5% është më e lartë se mesatarja, bazuar në përvojën e fituar nga sondazhet e ngjashme që janë zhvilluar më përpara. Gjysma e të anketuarve (50%) e plotësuan anketën në më pak se 8 minuta. Në mesin e 135 të anketuarve, rreth 61% ishin nga Italia, 26% nga Mali i Zi dhe 13% nga Shqipëria.</w:t>
      </w:r>
    </w:p>
    <w:p w:rsidR="007461D7" w:rsidRPr="004566BE" w:rsidRDefault="007461D7" w:rsidP="007461D7">
      <w:pPr>
        <w:pStyle w:val="Paragrafi"/>
        <w:rPr>
          <w:spacing w:val="-4"/>
          <w:lang w:val="sq-AL"/>
        </w:rPr>
      </w:pPr>
      <w:r w:rsidRPr="004566BE">
        <w:rPr>
          <w:spacing w:val="-4"/>
          <w:lang w:val="sq-AL"/>
        </w:rPr>
        <w:t>Kur flitet për përqindjen e pjesëmarrjes lidhur me kategorinë e të anketuarve (</w:t>
      </w:r>
      <w:r w:rsidR="00A92268" w:rsidRPr="004566BE">
        <w:rPr>
          <w:spacing w:val="-4"/>
          <w:lang w:val="sq-AL"/>
        </w:rPr>
        <w:t>t</w:t>
      </w:r>
      <w:r w:rsidRPr="004566BE">
        <w:rPr>
          <w:spacing w:val="-4"/>
          <w:lang w:val="sq-AL"/>
        </w:rPr>
        <w:t>abela 2), është kjo shpërndarje: 32% organet kërkimore dhe arsimore,</w:t>
      </w:r>
      <w:r w:rsidR="005844E9">
        <w:rPr>
          <w:spacing w:val="-4"/>
          <w:lang w:val="sq-AL"/>
        </w:rPr>
        <w:t xml:space="preserve"> </w:t>
      </w:r>
      <w:r w:rsidRPr="004566BE">
        <w:rPr>
          <w:spacing w:val="-4"/>
          <w:lang w:val="sq-AL"/>
        </w:rPr>
        <w:t>19% AP qendrore/ rajonale, 18% autoritetet publike vendore, 13% ndërmarrje të orientuara fitimprurëse, 10% agjencitë e zhvillimit/ OJQ-të, 9% dhomat tregtisë, sindikatat dhe shoqatat që përfaqësojnë një interes ekonomik.</w:t>
      </w:r>
    </w:p>
    <w:p w:rsidR="007461D7" w:rsidRPr="004566BE" w:rsidRDefault="007461D7" w:rsidP="007461D7">
      <w:pPr>
        <w:pStyle w:val="Paragrafi"/>
        <w:rPr>
          <w:spacing w:val="-4"/>
          <w:lang w:val="sq-AL"/>
        </w:rPr>
      </w:pPr>
      <w:r w:rsidRPr="004566BE">
        <w:rPr>
          <w:spacing w:val="-4"/>
          <w:lang w:val="sq-AL"/>
        </w:rPr>
        <w:t>Aksion i ndërmarrë për të lehtësuar pjesëmarrjen e partnerëve</w:t>
      </w:r>
    </w:p>
    <w:p w:rsidR="007461D7" w:rsidRPr="004566BE" w:rsidRDefault="007461D7" w:rsidP="007461D7">
      <w:pPr>
        <w:pStyle w:val="Paragrafi"/>
        <w:rPr>
          <w:spacing w:val="-4"/>
          <w:lang w:val="sq-AL"/>
        </w:rPr>
      </w:pPr>
      <w:r w:rsidRPr="004566BE">
        <w:rPr>
          <w:spacing w:val="-4"/>
          <w:lang w:val="sq-AL"/>
        </w:rPr>
        <w:t xml:space="preserve">Programi INTERREG IPA II CBC Itali-Shqipëri-Mali i Zi </w:t>
      </w:r>
      <w:r w:rsidR="002A7A97" w:rsidRPr="004566BE">
        <w:rPr>
          <w:spacing w:val="-4"/>
          <w:lang w:val="sq-AL"/>
        </w:rPr>
        <w:t>2014–2020</w:t>
      </w:r>
      <w:r w:rsidRPr="004566BE">
        <w:rPr>
          <w:spacing w:val="-4"/>
          <w:lang w:val="sq-AL"/>
        </w:rPr>
        <w:t xml:space="preserve"> informoi partnerët në lidhje me nisjen e procesit të konsultimit në faqen e internetit Pulia rajon, dhe nga ana tjetër nëpërmjet faqeve të tyre institucionale</w:t>
      </w:r>
      <w:r w:rsidR="00A92268" w:rsidRPr="004566BE">
        <w:rPr>
          <w:spacing w:val="-4"/>
          <w:lang w:val="sq-AL"/>
        </w:rPr>
        <w:t xml:space="preserve"> njoftoi partnerët, autoritetet</w:t>
      </w:r>
      <w:r w:rsidRPr="004566BE">
        <w:rPr>
          <w:spacing w:val="-4"/>
          <w:lang w:val="sq-AL"/>
        </w:rPr>
        <w:t xml:space="preserve"> dhe organet përkatëse të vendeve të tjera pjesëmarrëse.</w:t>
      </w:r>
    </w:p>
    <w:p w:rsidR="007461D7" w:rsidRPr="004566BE" w:rsidRDefault="007461D7" w:rsidP="007461D7">
      <w:pPr>
        <w:pStyle w:val="Paragrafi"/>
        <w:rPr>
          <w:spacing w:val="-4"/>
          <w:lang w:val="sq-AL"/>
        </w:rPr>
      </w:pPr>
      <w:r w:rsidRPr="004566BE">
        <w:rPr>
          <w:spacing w:val="-4"/>
          <w:lang w:val="sq-AL"/>
        </w:rPr>
        <w:t xml:space="preserve">Aktorët e përfshirë në listat e ofruara nga vendet pjesëmarrëse, partnerët e projektit dhe organet e programit janë ftuar për </w:t>
      </w:r>
      <w:r w:rsidR="00EF297E" w:rsidRPr="004566BE">
        <w:rPr>
          <w:spacing w:val="-4"/>
          <w:lang w:val="sq-AL"/>
        </w:rPr>
        <w:t>t’i</w:t>
      </w:r>
      <w:r w:rsidRPr="004566BE">
        <w:rPr>
          <w:spacing w:val="-4"/>
          <w:lang w:val="sq-AL"/>
        </w:rPr>
        <w:t>u përgjigjur anketës nëpërmjet email-it.</w:t>
      </w:r>
    </w:p>
    <w:p w:rsidR="007461D7" w:rsidRPr="004566BE" w:rsidRDefault="007461D7" w:rsidP="007461D7">
      <w:pPr>
        <w:pStyle w:val="Paragrafi"/>
        <w:rPr>
          <w:spacing w:val="-4"/>
          <w:lang w:val="sq-AL"/>
        </w:rPr>
      </w:pPr>
      <w:r w:rsidRPr="004566BE">
        <w:rPr>
          <w:spacing w:val="-4"/>
          <w:lang w:val="sq-AL"/>
        </w:rPr>
        <w:t>Ky e-mail përfshinte një shënim të shkurtër shpjegues dhe linkun që të lidh me faqen e internetit të programit për mundësi konsultimi. Gjatë periudhës së konsultimit u dërguan disa kujtesa.</w:t>
      </w:r>
    </w:p>
    <w:p w:rsidR="007461D7" w:rsidRPr="004566BE" w:rsidRDefault="007461D7" w:rsidP="007461D7">
      <w:pPr>
        <w:pStyle w:val="Paragrafi"/>
        <w:rPr>
          <w:spacing w:val="-4"/>
          <w:lang w:val="sq-AL"/>
        </w:rPr>
      </w:pPr>
      <w:r w:rsidRPr="004566BE">
        <w:rPr>
          <w:spacing w:val="-4"/>
          <w:lang w:val="sq-AL"/>
        </w:rPr>
        <w:t>Vlera kryesore e shtuar e partneritetit në përgatitjen e programit të bashkëpunimit</w:t>
      </w:r>
    </w:p>
    <w:p w:rsidR="007461D7" w:rsidRPr="004566BE" w:rsidRDefault="007461D7" w:rsidP="007461D7">
      <w:pPr>
        <w:pStyle w:val="Paragrafi"/>
        <w:rPr>
          <w:spacing w:val="-4"/>
          <w:lang w:val="sq-AL"/>
        </w:rPr>
      </w:pPr>
      <w:r w:rsidRPr="004566BE">
        <w:rPr>
          <w:spacing w:val="-4"/>
          <w:lang w:val="sq-AL"/>
        </w:rPr>
        <w:t>Në përgatitjen e programit të bashkëpunimit, vlera kryesore e shtuar e partnerëve ishte sigurimi i informacionit të detajuar për prioritetet dhe aksionet e pranueshme dhe koherente në nivel territorial për një gamë të gjerë institucionesh dhe organesh. Kjo ndihmoi për të theksuar përparësitë dhe për të kategorizuar çështjet që duhet të merren parasysh në strategjinë e programit.</w:t>
      </w:r>
    </w:p>
    <w:p w:rsidR="007461D7" w:rsidRPr="004566BE" w:rsidRDefault="007461D7" w:rsidP="007461D7">
      <w:pPr>
        <w:pStyle w:val="Paragrafi"/>
        <w:rPr>
          <w:spacing w:val="-4"/>
          <w:lang w:val="sq-AL"/>
        </w:rPr>
      </w:pPr>
      <w:r w:rsidRPr="004566BE">
        <w:rPr>
          <w:spacing w:val="-4"/>
          <w:lang w:val="sq-AL"/>
        </w:rPr>
        <w:t>Partnerët</w:t>
      </w:r>
      <w:r w:rsidR="00F6705B" w:rsidRPr="004566BE">
        <w:rPr>
          <w:spacing w:val="-4"/>
          <w:lang w:val="sq-AL"/>
        </w:rPr>
        <w:t>,</w:t>
      </w:r>
      <w:r w:rsidRPr="004566BE">
        <w:rPr>
          <w:spacing w:val="-4"/>
          <w:lang w:val="sq-AL"/>
        </w:rPr>
        <w:t xml:space="preserve"> gjithashtu</w:t>
      </w:r>
      <w:r w:rsidR="00F6705B" w:rsidRPr="004566BE">
        <w:rPr>
          <w:spacing w:val="-4"/>
          <w:lang w:val="sq-AL"/>
        </w:rPr>
        <w:t>,</w:t>
      </w:r>
      <w:r w:rsidRPr="004566BE">
        <w:rPr>
          <w:spacing w:val="-4"/>
          <w:lang w:val="sq-AL"/>
        </w:rPr>
        <w:t xml:space="preserve"> ndihmuan në identifikimin sa më të mirë të llojeve të aksioneve dhe aksionet që duhet të mbështeten për çdo </w:t>
      </w:r>
      <w:r w:rsidR="004A2E44" w:rsidRPr="004566BE">
        <w:rPr>
          <w:spacing w:val="-4"/>
          <w:lang w:val="sq-AL"/>
        </w:rPr>
        <w:t>p</w:t>
      </w:r>
      <w:r w:rsidRPr="004566BE">
        <w:rPr>
          <w:spacing w:val="-4"/>
          <w:lang w:val="sq-AL"/>
        </w:rPr>
        <w:t xml:space="preserve">rioritet </w:t>
      </w:r>
      <w:r w:rsidR="004A2E44" w:rsidRPr="004566BE">
        <w:rPr>
          <w:spacing w:val="-4"/>
          <w:lang w:val="sq-AL"/>
        </w:rPr>
        <w:t>t</w:t>
      </w:r>
      <w:r w:rsidRPr="004566BE">
        <w:rPr>
          <w:spacing w:val="-4"/>
          <w:lang w:val="sq-AL"/>
        </w:rPr>
        <w:t>ematik. Kjo ishte e domosdoshme për të propozuar aksione operative dhe të nevojshme, të aftë për të gjeneruar rezultate konkrete dhe të dukshme.</w:t>
      </w:r>
    </w:p>
    <w:p w:rsidR="007461D7" w:rsidRPr="004566BE" w:rsidRDefault="007461D7" w:rsidP="007461D7">
      <w:pPr>
        <w:pStyle w:val="Paragrafi"/>
        <w:rPr>
          <w:spacing w:val="-4"/>
          <w:lang w:val="sq-AL"/>
        </w:rPr>
      </w:pPr>
      <w:r w:rsidRPr="004566BE">
        <w:rPr>
          <w:spacing w:val="-4"/>
          <w:lang w:val="sq-AL"/>
        </w:rPr>
        <w:t>Rezultatet kryesore të konsultimeve me partnerët</w:t>
      </w:r>
    </w:p>
    <w:p w:rsidR="007461D7" w:rsidRPr="004566BE" w:rsidRDefault="007461D7" w:rsidP="007461D7">
      <w:pPr>
        <w:pStyle w:val="Paragrafi"/>
        <w:rPr>
          <w:spacing w:val="-4"/>
          <w:lang w:val="sq-AL"/>
        </w:rPr>
      </w:pPr>
      <w:r w:rsidRPr="004566BE">
        <w:rPr>
          <w:spacing w:val="-4"/>
          <w:lang w:val="sq-AL"/>
        </w:rPr>
        <w:t xml:space="preserve">Renditja e </w:t>
      </w:r>
      <w:r w:rsidR="004A2E44" w:rsidRPr="004566BE">
        <w:rPr>
          <w:spacing w:val="-4"/>
          <w:lang w:val="sq-AL"/>
        </w:rPr>
        <w:t>o</w:t>
      </w:r>
      <w:r w:rsidRPr="004566BE">
        <w:rPr>
          <w:spacing w:val="-4"/>
          <w:lang w:val="sq-AL"/>
        </w:rPr>
        <w:t xml:space="preserve">bjektivave </w:t>
      </w:r>
      <w:r w:rsidR="004A2E44" w:rsidRPr="004566BE">
        <w:rPr>
          <w:spacing w:val="-4"/>
          <w:lang w:val="sq-AL"/>
        </w:rPr>
        <w:t>t</w:t>
      </w:r>
      <w:r w:rsidRPr="004566BE">
        <w:rPr>
          <w:spacing w:val="-4"/>
          <w:lang w:val="sq-AL"/>
        </w:rPr>
        <w:t>ematik</w:t>
      </w:r>
      <w:r w:rsidR="004A2E44" w:rsidRPr="004566BE">
        <w:rPr>
          <w:spacing w:val="-4"/>
          <w:lang w:val="sq-AL"/>
        </w:rPr>
        <w:t>ë</w:t>
      </w:r>
      <w:r w:rsidRPr="004566BE">
        <w:rPr>
          <w:spacing w:val="-4"/>
          <w:lang w:val="sq-AL"/>
        </w:rPr>
        <w:t xml:space="preserve"> në përgjit</w:t>
      </w:r>
      <w:r w:rsidR="0046567A" w:rsidRPr="004566BE">
        <w:rPr>
          <w:spacing w:val="-4"/>
          <w:lang w:val="sq-AL"/>
        </w:rPr>
        <w:t>hësi është në përputhje me para</w:t>
      </w:r>
      <w:r w:rsidRPr="004566BE">
        <w:rPr>
          <w:spacing w:val="-4"/>
          <w:lang w:val="sq-AL"/>
        </w:rPr>
        <w:t xml:space="preserve">seleksionimin </w:t>
      </w:r>
      <w:r w:rsidR="004A2E44" w:rsidRPr="004566BE">
        <w:rPr>
          <w:spacing w:val="-4"/>
          <w:lang w:val="sq-AL"/>
        </w:rPr>
        <w:t>e bërë nga Renditja e Task Forcës</w:t>
      </w:r>
      <w:r w:rsidRPr="004566BE">
        <w:rPr>
          <w:spacing w:val="-4"/>
          <w:lang w:val="sq-AL"/>
        </w:rPr>
        <w:t xml:space="preserve"> së </w:t>
      </w:r>
      <w:r w:rsidR="004A2E44" w:rsidRPr="004566BE">
        <w:rPr>
          <w:spacing w:val="-4"/>
          <w:lang w:val="sq-AL"/>
        </w:rPr>
        <w:t>o</w:t>
      </w:r>
      <w:r w:rsidRPr="004566BE">
        <w:rPr>
          <w:spacing w:val="-4"/>
          <w:lang w:val="sq-AL"/>
        </w:rPr>
        <w:t xml:space="preserve">bjektivave të </w:t>
      </w:r>
      <w:r w:rsidR="004A2E44" w:rsidRPr="004566BE">
        <w:rPr>
          <w:spacing w:val="-4"/>
          <w:lang w:val="sq-AL"/>
        </w:rPr>
        <w:t>v</w:t>
      </w:r>
      <w:r w:rsidRPr="004566BE">
        <w:rPr>
          <w:spacing w:val="-4"/>
          <w:lang w:val="sq-AL"/>
        </w:rPr>
        <w:t>eçant</w:t>
      </w:r>
      <w:r w:rsidR="004A2E44" w:rsidRPr="004566BE">
        <w:rPr>
          <w:spacing w:val="-4"/>
          <w:lang w:val="sq-AL"/>
        </w:rPr>
        <w:t>ë</w:t>
      </w:r>
      <w:r w:rsidR="001D433A" w:rsidRPr="004566BE">
        <w:rPr>
          <w:spacing w:val="-4"/>
          <w:lang w:val="sq-AL"/>
        </w:rPr>
        <w:t>.</w:t>
      </w:r>
    </w:p>
    <w:p w:rsidR="007461D7" w:rsidRPr="004566BE" w:rsidRDefault="004C56B8" w:rsidP="007461D7">
      <w:pPr>
        <w:pStyle w:val="Paragrafi"/>
        <w:rPr>
          <w:spacing w:val="-4"/>
          <w:lang w:val="sq-AL"/>
        </w:rPr>
      </w:pPr>
      <w:r>
        <w:rPr>
          <w:spacing w:val="-4"/>
          <w:lang w:val="sq-AL"/>
        </w:rPr>
        <w:t xml:space="preserve">- </w:t>
      </w:r>
      <w:r w:rsidR="007461D7" w:rsidRPr="004566BE">
        <w:rPr>
          <w:spacing w:val="-4"/>
          <w:lang w:val="sq-AL"/>
        </w:rPr>
        <w:t>OS 2.1 - Pasuritë natyrore dhe kulturore (të renditura të parat) janë njohur në pozicionin e parë nga pothuajse të gjitha kategoritë e të anketuarve.</w:t>
      </w:r>
    </w:p>
    <w:p w:rsidR="007461D7" w:rsidRPr="004566BE" w:rsidRDefault="004C56B8" w:rsidP="007461D7">
      <w:pPr>
        <w:pStyle w:val="Paragrafi"/>
        <w:rPr>
          <w:spacing w:val="-4"/>
          <w:lang w:val="sq-AL"/>
        </w:rPr>
      </w:pPr>
      <w:r>
        <w:rPr>
          <w:spacing w:val="-4"/>
          <w:lang w:val="sq-AL"/>
        </w:rPr>
        <w:t xml:space="preserve">- </w:t>
      </w:r>
      <w:r w:rsidR="007461D7" w:rsidRPr="004566BE">
        <w:rPr>
          <w:spacing w:val="-4"/>
          <w:lang w:val="sq-AL"/>
        </w:rPr>
        <w:t>OS 2.2 - industria kreative dhe zhvillimi lokal (e renditur</w:t>
      </w:r>
      <w:r w:rsidR="000C7D4C" w:rsidRPr="004566BE">
        <w:rPr>
          <w:spacing w:val="-4"/>
          <w:lang w:val="sq-AL"/>
        </w:rPr>
        <w:t xml:space="preserve"> si e dyta) qëndron në krye sa u</w:t>
      </w:r>
      <w:r w:rsidR="007461D7" w:rsidRPr="004566BE">
        <w:rPr>
          <w:spacing w:val="-4"/>
          <w:lang w:val="sq-AL"/>
        </w:rPr>
        <w:t xml:space="preserve"> përket agjencive zhvillimore dhe OJQ-ve, ndërsa kategoritë e tjera janë më pak entuziaste. Është pothuajse një fakt i çuditshëm që ndërmarrja me drejtim përfitues (nuk është bërë asnjë dallim midis ndërmarrjeve me pronësi publike ose private) tregon pak interes në këtë sektor, sikur të ketë dyshime mbi performancën reale ekonomike të industrisë.</w:t>
      </w:r>
    </w:p>
    <w:p w:rsidR="007461D7" w:rsidRPr="004566BE" w:rsidRDefault="004C56B8" w:rsidP="007461D7">
      <w:pPr>
        <w:pStyle w:val="Paragrafi"/>
        <w:rPr>
          <w:spacing w:val="-4"/>
          <w:lang w:val="sq-AL"/>
        </w:rPr>
      </w:pPr>
      <w:r>
        <w:rPr>
          <w:spacing w:val="-4"/>
          <w:lang w:val="sq-AL"/>
        </w:rPr>
        <w:t xml:space="preserve">- </w:t>
      </w:r>
      <w:r w:rsidR="007461D7" w:rsidRPr="004566BE">
        <w:rPr>
          <w:spacing w:val="-4"/>
          <w:lang w:val="sq-AL"/>
        </w:rPr>
        <w:t>OS 4.1 - lidhja (e renditur si e treta) është pranuar në mënyrë homogjene mirë nga të gjitha kategoritë, me një tregim interesi të vogël nga ndërmarrjet me bazë fitimi.</w:t>
      </w:r>
    </w:p>
    <w:p w:rsidR="007461D7" w:rsidRPr="004566BE" w:rsidRDefault="004C56B8" w:rsidP="007461D7">
      <w:pPr>
        <w:pStyle w:val="Paragrafi"/>
        <w:rPr>
          <w:spacing w:val="-4"/>
          <w:lang w:val="sq-AL"/>
        </w:rPr>
      </w:pPr>
      <w:r>
        <w:rPr>
          <w:spacing w:val="-4"/>
          <w:lang w:val="sq-AL"/>
        </w:rPr>
        <w:t xml:space="preserve">- </w:t>
      </w:r>
      <w:r w:rsidR="007461D7" w:rsidRPr="004566BE">
        <w:rPr>
          <w:spacing w:val="-4"/>
          <w:lang w:val="sq-AL"/>
        </w:rPr>
        <w:t>OS 1.1 – Zhvillimi i objektivave të SME-ve (</w:t>
      </w:r>
      <w:r w:rsidR="003C6C19" w:rsidRPr="004566BE">
        <w:rPr>
          <w:spacing w:val="-4"/>
          <w:lang w:val="sq-AL"/>
        </w:rPr>
        <w:t>i</w:t>
      </w:r>
      <w:r w:rsidR="007461D7" w:rsidRPr="004566BE">
        <w:rPr>
          <w:spacing w:val="-4"/>
          <w:lang w:val="sq-AL"/>
        </w:rPr>
        <w:t xml:space="preserve"> renditur si i katërti) mbledh mbështetje nga të gjitha kategoritë, por ka një interes relativisht të vogël në anën e administratave </w:t>
      </w:r>
      <w:r w:rsidR="00565010" w:rsidRPr="004566BE">
        <w:rPr>
          <w:spacing w:val="-4"/>
          <w:lang w:val="sq-AL"/>
        </w:rPr>
        <w:t>r</w:t>
      </w:r>
      <w:r w:rsidR="007461D7" w:rsidRPr="004566BE">
        <w:rPr>
          <w:spacing w:val="-4"/>
          <w:lang w:val="sq-AL"/>
        </w:rPr>
        <w:t xml:space="preserve">ajonale dhe </w:t>
      </w:r>
      <w:r w:rsidR="00565010" w:rsidRPr="004566BE">
        <w:rPr>
          <w:spacing w:val="-4"/>
          <w:lang w:val="sq-AL"/>
        </w:rPr>
        <w:t>qendrore.</w:t>
      </w:r>
    </w:p>
    <w:p w:rsidR="007461D7" w:rsidRPr="004566BE" w:rsidRDefault="004C56B8" w:rsidP="007461D7">
      <w:pPr>
        <w:pStyle w:val="Paragrafi"/>
        <w:rPr>
          <w:spacing w:val="-4"/>
          <w:lang w:val="sq-AL"/>
        </w:rPr>
      </w:pPr>
      <w:r>
        <w:rPr>
          <w:spacing w:val="-4"/>
          <w:lang w:val="sq-AL"/>
        </w:rPr>
        <w:t xml:space="preserve">- </w:t>
      </w:r>
      <w:r w:rsidR="007461D7" w:rsidRPr="004566BE">
        <w:rPr>
          <w:spacing w:val="-4"/>
          <w:lang w:val="sq-AL"/>
        </w:rPr>
        <w:t xml:space="preserve">OS 3.1 - mbrojtja e mjedisit (e renditur si </w:t>
      </w:r>
      <w:r w:rsidR="00565010" w:rsidRPr="004566BE">
        <w:rPr>
          <w:spacing w:val="-4"/>
          <w:lang w:val="sq-AL"/>
        </w:rPr>
        <w:t>e pesta) është shumë afër me OS</w:t>
      </w:r>
      <w:r w:rsidR="007461D7" w:rsidRPr="004566BE">
        <w:rPr>
          <w:spacing w:val="-4"/>
          <w:lang w:val="sq-AL"/>
        </w:rPr>
        <w:t>-në e mëparshme, por është padyshim e penalizuar nga mungesa e dukshme e interesit në nivelin e administratës lokale dhe shoqatave që përfaqësojnë një interes ekonomik. Dikush mund të mendojë se në këtë rast ekziston një nevojë e menjëhershme për rezultate të shpejta të prekshme që nxisin një rikthim të rritjes ekonomike së cilës i është dhënë një prioritet më i lartë në krahasim me qëllimet afatgjata të tilla si mbrojtja e mjedisit (dhe politikat për emetimin me karbon të ulët).</w:t>
      </w:r>
    </w:p>
    <w:p w:rsidR="007461D7" w:rsidRPr="004566BE" w:rsidRDefault="004C56B8" w:rsidP="007461D7">
      <w:pPr>
        <w:pStyle w:val="Paragrafi"/>
        <w:rPr>
          <w:spacing w:val="-4"/>
          <w:lang w:val="sq-AL"/>
        </w:rPr>
      </w:pPr>
      <w:r>
        <w:rPr>
          <w:spacing w:val="-4"/>
          <w:lang w:val="sq-AL"/>
        </w:rPr>
        <w:t xml:space="preserve">- </w:t>
      </w:r>
      <w:r w:rsidR="007461D7" w:rsidRPr="004566BE">
        <w:rPr>
          <w:spacing w:val="-4"/>
          <w:lang w:val="sq-AL"/>
        </w:rPr>
        <w:t>OS 3.3 - menaxhimi i ujit (i renditur i gjashti) nuk është konsideruar si prioritet në këtë rast. Zona e programit përballet me një numër problemesh që lidhen me menaxhimin e ujërave, por fakti që administrata publike dhe madje edhe përfaqësuesi i interesave ekonomike nuk po shkojnë në këtë drejtim tregon se kjo është një çështje zgjidhjet e të cilës janë zhvendosur në programe të tjera.</w:t>
      </w:r>
    </w:p>
    <w:p w:rsidR="007461D7" w:rsidRPr="004566BE" w:rsidRDefault="004C56B8" w:rsidP="007461D7">
      <w:pPr>
        <w:pStyle w:val="Paragrafi"/>
        <w:rPr>
          <w:spacing w:val="-4"/>
          <w:lang w:val="sq-AL"/>
        </w:rPr>
      </w:pPr>
      <w:r>
        <w:rPr>
          <w:spacing w:val="-4"/>
          <w:lang w:val="sq-AL"/>
        </w:rPr>
        <w:t xml:space="preserve">- </w:t>
      </w:r>
      <w:r w:rsidR="007461D7" w:rsidRPr="004566BE">
        <w:rPr>
          <w:spacing w:val="-4"/>
          <w:lang w:val="sq-AL"/>
        </w:rPr>
        <w:t>OS 3.2 – reduktimi i emetimeve të karbonit (i renditur si i fundit) është lënë në fund të të gjitha kategorive, agjencive të zhvillimit dhe OJQ-ve, duke qenë i vetmi që tregon një shkallë të caktuar të interesit. Është një rezultat relativisht i papritur, duke pasur parasysh faktin se tema është diskutuar</w:t>
      </w:r>
      <w:r w:rsidR="001407AB" w:rsidRPr="004566BE">
        <w:rPr>
          <w:spacing w:val="-4"/>
          <w:lang w:val="sq-AL"/>
        </w:rPr>
        <w:t xml:space="preserve"> </w:t>
      </w:r>
      <w:r w:rsidR="007461D7" w:rsidRPr="004566BE">
        <w:rPr>
          <w:spacing w:val="-4"/>
          <w:lang w:val="sq-AL"/>
        </w:rPr>
        <w:t>dhe prezantuar para opinionit publik si një ndër rreziqet afatgjata që njerëzimi mund të përballë, por është e qartë se IPA CBC nuk perceptohet si instrumenti i përshtatshëm për të përballuar këto lloj politikash.</w:t>
      </w:r>
    </w:p>
    <w:p w:rsidR="007461D7" w:rsidRPr="004566BE" w:rsidRDefault="007461D7" w:rsidP="007461D7">
      <w:pPr>
        <w:pStyle w:val="Paragrafi"/>
        <w:rPr>
          <w:spacing w:val="-4"/>
          <w:lang w:val="sq-AL"/>
        </w:rPr>
      </w:pPr>
      <w:r w:rsidRPr="004566BE">
        <w:rPr>
          <w:spacing w:val="-4"/>
          <w:lang w:val="sq-AL"/>
        </w:rPr>
        <w:t>Në bazë të rezultateve të konsultimeve, Task Forca pranoi ta përqendrojë strategjinë e programit në</w:t>
      </w:r>
      <w:r w:rsidR="003C6C19" w:rsidRPr="004566BE">
        <w:rPr>
          <w:spacing w:val="-4"/>
          <w:lang w:val="sq-AL"/>
        </w:rPr>
        <w:t xml:space="preserve"> vetëm 4 prioritete t</w:t>
      </w:r>
      <w:r w:rsidRPr="004566BE">
        <w:rPr>
          <w:spacing w:val="-4"/>
          <w:lang w:val="sq-AL"/>
        </w:rPr>
        <w:t>ematike duke ulur numrin e SOS për AP3</w:t>
      </w:r>
      <w:r w:rsidR="003C6C19" w:rsidRPr="004566BE">
        <w:rPr>
          <w:spacing w:val="-4"/>
          <w:lang w:val="sq-AL"/>
        </w:rPr>
        <w:t>.</w:t>
      </w:r>
    </w:p>
    <w:p w:rsidR="007461D7" w:rsidRPr="004566BE" w:rsidRDefault="007461D7" w:rsidP="007461D7">
      <w:pPr>
        <w:pStyle w:val="Paragrafi"/>
        <w:rPr>
          <w:spacing w:val="-4"/>
          <w:lang w:val="sq-AL"/>
        </w:rPr>
      </w:pPr>
      <w:r w:rsidRPr="004566BE">
        <w:rPr>
          <w:spacing w:val="-4"/>
          <w:lang w:val="sq-AL"/>
        </w:rPr>
        <w:t>Përmirësimi i kapaciteteve administrative dhe qeveritare dhe forcimi i kërkimit dhe inovacionit do të konsiderohet si temat ndërsektoriale për të gjitha AP- të.</w:t>
      </w:r>
    </w:p>
    <w:p w:rsidR="007461D7" w:rsidRPr="004566BE" w:rsidRDefault="007461D7" w:rsidP="007461D7">
      <w:pPr>
        <w:pStyle w:val="Paragrafi"/>
        <w:rPr>
          <w:spacing w:val="-4"/>
          <w:lang w:val="sq-AL"/>
        </w:rPr>
      </w:pPr>
      <w:r w:rsidRPr="004566BE">
        <w:rPr>
          <w:spacing w:val="-4"/>
          <w:lang w:val="sq-AL"/>
        </w:rPr>
        <w:t>5.7.1. Përshkrimi i angazhimit të partnerëve në zbatimin e programit të bashkëpunimit dhe angazhimit në komitetin monitorues</w:t>
      </w:r>
    </w:p>
    <w:p w:rsidR="007461D7" w:rsidRPr="004566BE" w:rsidRDefault="007461D7" w:rsidP="007461D7">
      <w:pPr>
        <w:pStyle w:val="Paragrafi"/>
        <w:rPr>
          <w:spacing w:val="-4"/>
          <w:lang w:val="sq-AL"/>
        </w:rPr>
      </w:pPr>
      <w:r w:rsidRPr="004566BE">
        <w:rPr>
          <w:spacing w:val="-4"/>
          <w:lang w:val="sq-AL"/>
        </w:rPr>
        <w:t xml:space="preserve">Angazhimi i partnerëve përkatës në zbatimin e Programit INTERREG II IPA CBC Itali-Shqipëri-Mali i Zi </w:t>
      </w:r>
      <w:r w:rsidR="002A7A97" w:rsidRPr="004566BE">
        <w:rPr>
          <w:spacing w:val="-4"/>
          <w:lang w:val="sq-AL"/>
        </w:rPr>
        <w:t>2014–2020</w:t>
      </w:r>
      <w:r w:rsidRPr="004566BE">
        <w:rPr>
          <w:spacing w:val="-4"/>
          <w:lang w:val="sq-AL"/>
        </w:rPr>
        <w:t xml:space="preserve"> do të organizohet për dy arsye:</w:t>
      </w:r>
    </w:p>
    <w:p w:rsidR="007461D7" w:rsidRPr="004566BE" w:rsidRDefault="007461D7" w:rsidP="007461D7">
      <w:pPr>
        <w:pStyle w:val="Paragrafi"/>
        <w:rPr>
          <w:spacing w:val="-4"/>
          <w:lang w:val="sq-AL"/>
        </w:rPr>
      </w:pPr>
      <w:r w:rsidRPr="004566BE">
        <w:rPr>
          <w:spacing w:val="-4"/>
          <w:lang w:val="sq-AL"/>
        </w:rPr>
        <w:t>- Për të rritur pronësinë e programit ndërmjet partnerëve, në mënyrë që të përdorë njohuritë dhe ekspertizën e këtyre partnerëve dhe për të rritur transparencën në proceset e vendimmarrjes;</w:t>
      </w:r>
    </w:p>
    <w:p w:rsidR="007461D7" w:rsidRPr="004566BE" w:rsidRDefault="007461D7" w:rsidP="007461D7">
      <w:pPr>
        <w:pStyle w:val="Paragrafi"/>
        <w:rPr>
          <w:spacing w:val="-4"/>
          <w:lang w:val="sq-AL"/>
        </w:rPr>
      </w:pPr>
      <w:r w:rsidRPr="004566BE">
        <w:rPr>
          <w:spacing w:val="-4"/>
          <w:lang w:val="sq-AL"/>
        </w:rPr>
        <w:t xml:space="preserve">- Për të përmirësuar koordinimin me ESI të tjera dhe fondet IPA II, si dhe me instrumentet përkatëse të financimit nën patronazhin e Kuadrit të Përbashkët Strategjik (KPS) dhe strategjitë </w:t>
      </w:r>
      <w:r w:rsidR="00A97CEA" w:rsidRPr="004566BE">
        <w:rPr>
          <w:spacing w:val="-4"/>
          <w:lang w:val="sq-AL"/>
        </w:rPr>
        <w:t>makro</w:t>
      </w:r>
      <w:r w:rsidRPr="004566BE">
        <w:rPr>
          <w:spacing w:val="-4"/>
          <w:lang w:val="sq-AL"/>
        </w:rPr>
        <w:t>rajonale.</w:t>
      </w:r>
    </w:p>
    <w:p w:rsidR="007461D7" w:rsidRPr="004566BE" w:rsidRDefault="007461D7" w:rsidP="007461D7">
      <w:pPr>
        <w:pStyle w:val="Paragrafi"/>
        <w:rPr>
          <w:spacing w:val="-4"/>
          <w:lang w:val="sq-AL"/>
        </w:rPr>
      </w:pPr>
      <w:r w:rsidRPr="004566BE">
        <w:rPr>
          <w:spacing w:val="-4"/>
          <w:lang w:val="sq-AL"/>
        </w:rPr>
        <w:t>5.8 KOORDINIMI ME FONDET E TJERA ESI DHE INSTRUMENTE DHE PROGRAME TË TJERA TË BE-</w:t>
      </w:r>
      <w:r w:rsidR="00577C40" w:rsidRPr="004566BE">
        <w:rPr>
          <w:spacing w:val="-4"/>
          <w:lang w:val="sq-AL"/>
        </w:rPr>
        <w:t xml:space="preserve">së </w:t>
      </w:r>
    </w:p>
    <w:p w:rsidR="007461D7" w:rsidRPr="004566BE" w:rsidRDefault="007461D7" w:rsidP="007461D7">
      <w:pPr>
        <w:pStyle w:val="Paragrafi"/>
        <w:rPr>
          <w:spacing w:val="-4"/>
          <w:lang w:val="sq-AL"/>
        </w:rPr>
      </w:pPr>
      <w:r w:rsidRPr="004566BE">
        <w:rPr>
          <w:spacing w:val="-4"/>
          <w:lang w:val="sq-AL"/>
        </w:rPr>
        <w:t xml:space="preserve">Projektet e financuara nga Programi INTERREG II IPA CBC Itali-Shqipëri-Mal i zi </w:t>
      </w:r>
      <w:r w:rsidR="002A7A97" w:rsidRPr="004566BE">
        <w:rPr>
          <w:spacing w:val="-4"/>
          <w:lang w:val="sq-AL"/>
        </w:rPr>
        <w:t>2014–2020</w:t>
      </w:r>
      <w:r w:rsidRPr="004566BE">
        <w:rPr>
          <w:spacing w:val="-4"/>
          <w:lang w:val="sq-AL"/>
        </w:rPr>
        <w:t xml:space="preserve"> mund të gjejnë sinergji dhe integrim me programe të tjera të financuara nga BE</w:t>
      </w:r>
      <w:r w:rsidR="00CD0516" w:rsidRPr="004566BE">
        <w:rPr>
          <w:spacing w:val="-4"/>
          <w:lang w:val="sq-AL"/>
        </w:rPr>
        <w:t>-ja</w:t>
      </w:r>
      <w:r w:rsidRPr="004566BE">
        <w:rPr>
          <w:spacing w:val="-4"/>
          <w:lang w:val="sq-AL"/>
        </w:rPr>
        <w:t xml:space="preserve">. Për shembull - veçanërisht nën </w:t>
      </w:r>
      <w:r w:rsidR="00577C40" w:rsidRPr="004566BE">
        <w:rPr>
          <w:spacing w:val="-4"/>
          <w:lang w:val="sq-AL"/>
        </w:rPr>
        <w:t>a</w:t>
      </w:r>
      <w:r w:rsidRPr="004566BE">
        <w:rPr>
          <w:spacing w:val="-4"/>
          <w:lang w:val="sq-AL"/>
        </w:rPr>
        <w:t xml:space="preserve">ksin </w:t>
      </w:r>
      <w:r w:rsidR="00577C40" w:rsidRPr="004566BE">
        <w:rPr>
          <w:spacing w:val="-4"/>
          <w:lang w:val="sq-AL"/>
        </w:rPr>
        <w:t>p</w:t>
      </w:r>
      <w:r w:rsidRPr="004566BE">
        <w:rPr>
          <w:spacing w:val="-4"/>
          <w:lang w:val="sq-AL"/>
        </w:rPr>
        <w:t xml:space="preserve">rioritar 2 dhe 3 - ata mund të plotësojnë veprimtaritë dhe të shfrytëzojnë rezultatet e Programit LIFE </w:t>
      </w:r>
      <w:r w:rsidR="002A7A97" w:rsidRPr="004566BE">
        <w:rPr>
          <w:spacing w:val="-4"/>
          <w:lang w:val="sq-AL"/>
        </w:rPr>
        <w:t>2014–2020</w:t>
      </w:r>
      <w:r w:rsidRPr="004566BE">
        <w:rPr>
          <w:spacing w:val="-4"/>
          <w:lang w:val="sq-AL"/>
        </w:rPr>
        <w:t>, në fushën e mbrojtjes së mjedisit, ndryshimeve klimatike, parandalimit të rrezikut dhe efikasitetit të burimeve; Programi do të marrë në konsideratë projekte lidhur me çështjet e mbrojtjes së mjedisit dhe ndryshimeve klimatike sipas prioriteteve të Programit LIFE.</w:t>
      </w:r>
    </w:p>
    <w:p w:rsidR="007461D7" w:rsidRPr="004566BE" w:rsidRDefault="007461D7" w:rsidP="007461D7">
      <w:pPr>
        <w:pStyle w:val="Paragrafi"/>
        <w:rPr>
          <w:spacing w:val="-4"/>
          <w:lang w:val="sq-AL"/>
        </w:rPr>
      </w:pPr>
      <w:r w:rsidRPr="004566BE">
        <w:rPr>
          <w:spacing w:val="-4"/>
          <w:lang w:val="sq-AL"/>
        </w:rPr>
        <w:t>Në mënyrë të veçantë,</w:t>
      </w:r>
      <w:r w:rsidR="001407AB" w:rsidRPr="004566BE">
        <w:rPr>
          <w:spacing w:val="-4"/>
          <w:lang w:val="sq-AL"/>
        </w:rPr>
        <w:t xml:space="preserve"> </w:t>
      </w:r>
      <w:r w:rsidRPr="004566BE">
        <w:rPr>
          <w:spacing w:val="-4"/>
          <w:lang w:val="sq-AL"/>
        </w:rPr>
        <w:t xml:space="preserve">Programi LIFE </w:t>
      </w:r>
      <w:r w:rsidR="004B0AEE" w:rsidRPr="004566BE">
        <w:rPr>
          <w:spacing w:val="-4"/>
          <w:lang w:val="sq-AL"/>
        </w:rPr>
        <w:t>“</w:t>
      </w:r>
      <w:r w:rsidR="006759B4" w:rsidRPr="004566BE">
        <w:rPr>
          <w:spacing w:val="-4"/>
          <w:lang w:val="sq-AL"/>
        </w:rPr>
        <w:t>Projektet e i</w:t>
      </w:r>
      <w:r w:rsidRPr="004566BE">
        <w:rPr>
          <w:spacing w:val="-4"/>
          <w:lang w:val="sq-AL"/>
        </w:rPr>
        <w:t>ntegruara</w:t>
      </w:r>
      <w:r w:rsidR="004B0AEE" w:rsidRPr="004566BE">
        <w:rPr>
          <w:spacing w:val="-4"/>
          <w:lang w:val="sq-AL"/>
        </w:rPr>
        <w:t>”</w:t>
      </w:r>
      <w:r w:rsidRPr="004566BE">
        <w:rPr>
          <w:spacing w:val="-4"/>
          <w:lang w:val="sq-AL"/>
        </w:rPr>
        <w:t xml:space="preserve"> i zbatuar në planet ose strategjitë klimatike ose shkallës mjedisit rajonale, multi</w:t>
      </w:r>
      <w:r w:rsidR="006759B4" w:rsidRPr="004566BE">
        <w:rPr>
          <w:spacing w:val="-4"/>
          <w:lang w:val="sq-AL"/>
        </w:rPr>
        <w:t>rajonale, kombëtare ose trans</w:t>
      </w:r>
      <w:r w:rsidRPr="004566BE">
        <w:rPr>
          <w:spacing w:val="-4"/>
          <w:lang w:val="sq-AL"/>
        </w:rPr>
        <w:t>nacionale të mjedisit, të kërkuara nga legjislacioni specifik mjedisor ose klimatik i Unionit, në fushat e natyrës (duke përfshirë menaxhimin e rrjetit Natura 2000)</w:t>
      </w:r>
      <w:r w:rsidR="00AC51A5" w:rsidRPr="004566BE">
        <w:rPr>
          <w:spacing w:val="-4"/>
          <w:lang w:val="sq-AL"/>
        </w:rPr>
        <w:t>,</w:t>
      </w:r>
      <w:r w:rsidRPr="004566BE">
        <w:rPr>
          <w:spacing w:val="-4"/>
          <w:lang w:val="sq-AL"/>
        </w:rPr>
        <w:t xml:space="preserve"> ujit, mbetjeve, ajrit dhe përshtatjen dhe zbutjen e ndryshimeve klimatike. Këto projekte inkurajojnë përfshirjen e aktorëve dhe nxisin mobilizimin e së paku një Unioni tjetër përkatës, burimit kombëtar apo privat të financimit.</w:t>
      </w:r>
    </w:p>
    <w:p w:rsidR="007461D7" w:rsidRPr="004566BE" w:rsidRDefault="007461D7" w:rsidP="007461D7">
      <w:pPr>
        <w:pStyle w:val="Paragrafi"/>
        <w:rPr>
          <w:spacing w:val="-4"/>
          <w:lang w:val="sq-AL"/>
        </w:rPr>
      </w:pPr>
      <w:r w:rsidRPr="004566BE">
        <w:rPr>
          <w:spacing w:val="-4"/>
          <w:lang w:val="sq-AL"/>
        </w:rPr>
        <w:t>Për të siguruar koordinimin dhe s</w:t>
      </w:r>
      <w:r w:rsidR="006759B4" w:rsidRPr="004566BE">
        <w:rPr>
          <w:spacing w:val="-4"/>
          <w:lang w:val="sq-AL"/>
        </w:rPr>
        <w:t>inergjitë me financimin nga ERD</w:t>
      </w:r>
      <w:r w:rsidR="00B61AE6">
        <w:rPr>
          <w:spacing w:val="-4"/>
          <w:lang w:val="sq-AL"/>
        </w:rPr>
        <w:t>-</w:t>
      </w:r>
      <w:r w:rsidR="006759B4" w:rsidRPr="004566BE">
        <w:rPr>
          <w:spacing w:val="-4"/>
          <w:lang w:val="sq-AL"/>
        </w:rPr>
        <w:t>ja</w:t>
      </w:r>
      <w:r w:rsidRPr="004566BE">
        <w:rPr>
          <w:spacing w:val="-4"/>
          <w:lang w:val="sq-AL"/>
        </w:rPr>
        <w:t xml:space="preserve"> dhe EAFRD</w:t>
      </w:r>
      <w:r w:rsidR="006759B4" w:rsidRPr="004566BE">
        <w:rPr>
          <w:spacing w:val="-4"/>
          <w:lang w:val="sq-AL"/>
        </w:rPr>
        <w:t>-ja</w:t>
      </w:r>
      <w:r w:rsidRPr="004566BE">
        <w:rPr>
          <w:spacing w:val="-4"/>
          <w:lang w:val="sq-AL"/>
        </w:rPr>
        <w:t xml:space="preserve"> në territoret e programit italian, rajonet e Pulias dhe Molises do të konsultohen me organet e menaxhimit ERDF dhe EAFRD në fazën e vlerësimit të projekteve, duke vendosur kriteret e duhura përzgjedhëse duke vlerësuar përputhshmërinë me dispozitat e rregulloreve të zhvillimit rural dhe shmangien e financimit të dyfishtë të operacioneve. Autoritetet drejtuese të fondeve të ERDF</w:t>
      </w:r>
      <w:r w:rsidR="00C762B4" w:rsidRPr="004566BE">
        <w:rPr>
          <w:spacing w:val="-4"/>
          <w:lang w:val="sq-AL"/>
        </w:rPr>
        <w:t>-së</w:t>
      </w:r>
      <w:r w:rsidRPr="004566BE">
        <w:rPr>
          <w:spacing w:val="-4"/>
          <w:lang w:val="sq-AL"/>
        </w:rPr>
        <w:t xml:space="preserve"> dhe EAFRD</w:t>
      </w:r>
      <w:r w:rsidR="00C762B4" w:rsidRPr="004566BE">
        <w:rPr>
          <w:spacing w:val="-4"/>
          <w:lang w:val="sq-AL"/>
        </w:rPr>
        <w:t>-së</w:t>
      </w:r>
      <w:r w:rsidRPr="004566BE">
        <w:rPr>
          <w:spacing w:val="-4"/>
          <w:lang w:val="sq-AL"/>
        </w:rPr>
        <w:t xml:space="preserve"> në rajonet italiane do të ftohen për të marrë pjesë në Komit</w:t>
      </w:r>
      <w:r w:rsidR="00F77252" w:rsidRPr="004566BE">
        <w:rPr>
          <w:spacing w:val="-4"/>
          <w:lang w:val="sq-AL"/>
        </w:rPr>
        <w:t>etin e Monitorimit të programit</w:t>
      </w:r>
      <w:r w:rsidRPr="004566BE">
        <w:rPr>
          <w:spacing w:val="-4"/>
          <w:lang w:val="sq-AL"/>
        </w:rPr>
        <w:t xml:space="preserve"> dhe të shprehin mendimin e tyre për projektet që kanë ndikim në zhvillimin rajonal.</w:t>
      </w:r>
    </w:p>
    <w:p w:rsidR="007461D7" w:rsidRPr="004566BE" w:rsidRDefault="007461D7" w:rsidP="007461D7">
      <w:pPr>
        <w:pStyle w:val="Paragrafi"/>
        <w:rPr>
          <w:spacing w:val="-4"/>
          <w:lang w:val="sq-AL"/>
        </w:rPr>
      </w:pPr>
      <w:r w:rsidRPr="004566BE">
        <w:rPr>
          <w:spacing w:val="-4"/>
          <w:lang w:val="sq-AL"/>
        </w:rPr>
        <w:t>E njëjta procedurë do të zbatohet në rastin e projekteve që u interesojnë politikave të punës apo trajnimeve profesionale, që mund të financohen nëpërmjet ESF-së.</w:t>
      </w:r>
    </w:p>
    <w:p w:rsidR="007461D7" w:rsidRPr="004566BE" w:rsidRDefault="007461D7" w:rsidP="007461D7">
      <w:pPr>
        <w:pStyle w:val="Paragrafi"/>
        <w:rPr>
          <w:spacing w:val="-4"/>
          <w:lang w:val="sq-AL"/>
        </w:rPr>
      </w:pPr>
      <w:r w:rsidRPr="004566BE">
        <w:rPr>
          <w:spacing w:val="-4"/>
          <w:lang w:val="sq-AL"/>
        </w:rPr>
        <w:t>SEKSIONI 6</w:t>
      </w:r>
      <w:r w:rsidR="006759B4" w:rsidRPr="004566BE">
        <w:rPr>
          <w:spacing w:val="-4"/>
          <w:lang w:val="sq-AL"/>
        </w:rPr>
        <w:t>.</w:t>
      </w:r>
      <w:r w:rsidRPr="004566BE">
        <w:rPr>
          <w:spacing w:val="-4"/>
          <w:lang w:val="sq-AL"/>
        </w:rPr>
        <w:t xml:space="preserve"> PARIMET HORIZONTALE</w:t>
      </w:r>
    </w:p>
    <w:p w:rsidR="007461D7" w:rsidRPr="004566BE" w:rsidRDefault="007461D7" w:rsidP="007461D7">
      <w:pPr>
        <w:pStyle w:val="Paragrafi"/>
        <w:rPr>
          <w:spacing w:val="-4"/>
          <w:lang w:val="sq-AL"/>
        </w:rPr>
      </w:pPr>
      <w:r w:rsidRPr="004566BE">
        <w:rPr>
          <w:spacing w:val="-4"/>
          <w:lang w:val="sq-AL"/>
        </w:rPr>
        <w:t xml:space="preserve">(Referenca: </w:t>
      </w:r>
      <w:r w:rsidR="006759B4" w:rsidRPr="004566BE">
        <w:rPr>
          <w:spacing w:val="-4"/>
          <w:lang w:val="sq-AL"/>
        </w:rPr>
        <w:t>Neni 8 (7) të Rregullores (BE) n</w:t>
      </w:r>
      <w:r w:rsidRPr="004566BE">
        <w:rPr>
          <w:spacing w:val="-4"/>
          <w:lang w:val="sq-AL"/>
        </w:rPr>
        <w:t>r. 1299/2013</w:t>
      </w:r>
    </w:p>
    <w:p w:rsidR="007461D7" w:rsidRPr="004566BE" w:rsidRDefault="007461D7" w:rsidP="007461D7">
      <w:pPr>
        <w:pStyle w:val="Paragrafi"/>
        <w:rPr>
          <w:spacing w:val="-4"/>
          <w:lang w:val="sq-AL"/>
        </w:rPr>
      </w:pPr>
      <w:r w:rsidRPr="004566BE">
        <w:rPr>
          <w:spacing w:val="-4"/>
          <w:lang w:val="sq-AL"/>
        </w:rPr>
        <w:t>ZHVILLIMI I QËNDRUESHËM</w:t>
      </w:r>
    </w:p>
    <w:p w:rsidR="007461D7" w:rsidRPr="004566BE" w:rsidRDefault="007461D7" w:rsidP="007461D7">
      <w:pPr>
        <w:pStyle w:val="Paragrafi"/>
        <w:rPr>
          <w:spacing w:val="-4"/>
          <w:lang w:val="sq-AL"/>
        </w:rPr>
      </w:pPr>
      <w:r w:rsidRPr="004566BE">
        <w:rPr>
          <w:spacing w:val="-4"/>
          <w:lang w:val="sq-AL"/>
        </w:rPr>
        <w:t xml:space="preserve">Zhvillimi i qëndrueshëm ri-paraqitet në emër në aksit prioritar 3 dhe të është integruar si një parim horizontal në programin e bashkëpunimit. Ai do të respektohet gjatë gjithë ciklit të programit (programimit, zbatimit, monitorimit dhe vlerësimit). </w:t>
      </w:r>
      <w:r w:rsidR="004B0AEE" w:rsidRPr="004566BE">
        <w:rPr>
          <w:spacing w:val="-4"/>
          <w:lang w:val="sq-AL"/>
        </w:rPr>
        <w:t>“</w:t>
      </w:r>
      <w:r w:rsidRPr="004566BE">
        <w:rPr>
          <w:spacing w:val="-4"/>
          <w:lang w:val="sq-AL"/>
        </w:rPr>
        <w:t>Zhvillimi që plotëson nevojat e së tashmes pa vënë në rrezik aftësinë e brezave të ardhshëm për të plotësuar nevojat e tyre</w:t>
      </w:r>
      <w:r w:rsidR="004B0AEE" w:rsidRPr="004566BE">
        <w:rPr>
          <w:spacing w:val="-4"/>
          <w:lang w:val="sq-AL"/>
        </w:rPr>
        <w:t>”</w:t>
      </w:r>
      <w:r w:rsidRPr="004566BE">
        <w:rPr>
          <w:spacing w:val="-4"/>
          <w:lang w:val="sq-AL"/>
        </w:rPr>
        <w:t xml:space="preserve"> (WCDE, WCED) do të jetë përcaktimi bazë që do të përdoret duke zgjeruar pikëpamjet nga thjesht mjedisore në një qasje më të gjerë, duke përfshirë barazinë sociale mes dhe ndër brezave, aspektet e trashëgimisë kulturore, si dhe efikasitetin ekonomik. Aktivitetet e programit do të lidhen me </w:t>
      </w:r>
      <w:r w:rsidR="00F77252" w:rsidRPr="004566BE">
        <w:rPr>
          <w:spacing w:val="-4"/>
          <w:lang w:val="sq-AL"/>
        </w:rPr>
        <w:t xml:space="preserve">qëllimet e zhvillimit të qëndrueshëm </w:t>
      </w:r>
      <w:r w:rsidRPr="004566BE">
        <w:rPr>
          <w:spacing w:val="-4"/>
          <w:lang w:val="sq-AL"/>
        </w:rPr>
        <w:t>të O</w:t>
      </w:r>
      <w:r w:rsidR="00F77252" w:rsidRPr="004566BE">
        <w:rPr>
          <w:spacing w:val="-4"/>
          <w:lang w:val="sq-AL"/>
        </w:rPr>
        <w:t>KB-së (që pasojnë objektivat e zhvillimit të m</w:t>
      </w:r>
      <w:r w:rsidRPr="004566BE">
        <w:rPr>
          <w:spacing w:val="-4"/>
          <w:lang w:val="sq-AL"/>
        </w:rPr>
        <w:t>ijëvjeçarit në vitin 2015) dhe do të ngrihet një sistem monitorimi. Përveç kësaj, Pulia dhe Molise kanë konfirmuar zyrtarisht pjesëmarrjen e tyre rrjetin e mjedisit dhe kohezionit cituar nga AP-ja italiane.</w:t>
      </w:r>
    </w:p>
    <w:p w:rsidR="007461D7" w:rsidRPr="004566BE" w:rsidRDefault="007461D7" w:rsidP="007461D7">
      <w:pPr>
        <w:pStyle w:val="Paragrafi"/>
        <w:rPr>
          <w:spacing w:val="-4"/>
          <w:lang w:val="sq-AL"/>
        </w:rPr>
      </w:pPr>
      <w:r w:rsidRPr="004566BE">
        <w:rPr>
          <w:spacing w:val="-4"/>
          <w:lang w:val="sq-AL"/>
        </w:rPr>
        <w:t>Vlerësimi Strategjik Mjedisor (VSM) dhe vlerësimi i parashikuar ofroi të dhëna për të siguruar që programi IPA II CBC Itali-Shqipëri – Mal i Zi</w:t>
      </w:r>
      <w:r w:rsidR="001407AB" w:rsidRPr="004566BE">
        <w:rPr>
          <w:spacing w:val="-4"/>
          <w:lang w:val="sq-AL"/>
        </w:rPr>
        <w:t xml:space="preserve"> </w:t>
      </w:r>
      <w:r w:rsidRPr="004566BE">
        <w:rPr>
          <w:spacing w:val="-4"/>
          <w:lang w:val="sq-AL"/>
        </w:rPr>
        <w:t>të respektojë parimin e zhvillimit të qëndrueshëm. Programi ka për qëllim përmirësimin dhe harmonizimin e kërkesave të mbrojtjes së mjedisit, efikasitetit të burimeve, zbutjen dhe përshtatjen e ndryshimeve klimatike përgjatë gjithë vendeve partnere. Reduktimi i ndikimit të aktiviteteve njerëzore mbi mjedisin dhe mbrojtja e ekosistemeve dhe biodiversitetit mbësht</w:t>
      </w:r>
      <w:r w:rsidR="00A47A12" w:rsidRPr="004566BE">
        <w:rPr>
          <w:spacing w:val="-4"/>
          <w:lang w:val="sq-AL"/>
        </w:rPr>
        <w:t>eten nga prioritetet tematike D dhe B</w:t>
      </w:r>
      <w:r w:rsidRPr="004566BE">
        <w:rPr>
          <w:spacing w:val="-4"/>
          <w:lang w:val="sq-AL"/>
        </w:rPr>
        <w:t>.</w:t>
      </w:r>
    </w:p>
    <w:p w:rsidR="007461D7" w:rsidRPr="004566BE" w:rsidRDefault="007461D7" w:rsidP="007461D7">
      <w:pPr>
        <w:pStyle w:val="Paragrafi"/>
        <w:rPr>
          <w:spacing w:val="-4"/>
          <w:lang w:val="sq-AL"/>
        </w:rPr>
      </w:pPr>
      <w:r w:rsidRPr="004566BE">
        <w:rPr>
          <w:spacing w:val="-4"/>
          <w:lang w:val="sq-AL"/>
        </w:rPr>
        <w:t>Për më tepër, në mënyrë të tërthortë, përfituesve u është kërkuar të promovojnë</w:t>
      </w:r>
      <w:r w:rsidR="001407AB" w:rsidRPr="004566BE">
        <w:rPr>
          <w:spacing w:val="-4"/>
          <w:lang w:val="sq-AL"/>
        </w:rPr>
        <w:t xml:space="preserve"> </w:t>
      </w:r>
      <w:r w:rsidRPr="004566BE">
        <w:rPr>
          <w:spacing w:val="-4"/>
          <w:lang w:val="sq-AL"/>
        </w:rPr>
        <w:t xml:space="preserve">eko-inovacione me qëllim për të pasur një përdorim më të qëndrueshëm të burimeve natyrore në të gjitha </w:t>
      </w:r>
      <w:r w:rsidR="00316DFF" w:rsidRPr="004566BE">
        <w:rPr>
          <w:spacing w:val="-4"/>
          <w:lang w:val="sq-AL"/>
        </w:rPr>
        <w:t>akset prioritare</w:t>
      </w:r>
      <w:r w:rsidRPr="004566BE">
        <w:rPr>
          <w:spacing w:val="-4"/>
          <w:lang w:val="sq-AL"/>
        </w:rPr>
        <w:t xml:space="preserve">. Më saktësisht, përfituesve u është kërkuar të përshtatin në projekt propozimet e tyre përpjekjet që do të ndërmerren për të reduktuar </w:t>
      </w:r>
      <w:r w:rsidR="004B0AEE" w:rsidRPr="004566BE">
        <w:rPr>
          <w:spacing w:val="-4"/>
          <w:lang w:val="sq-AL"/>
        </w:rPr>
        <w:t>“</w:t>
      </w:r>
      <w:r w:rsidRPr="004566BE">
        <w:rPr>
          <w:spacing w:val="-4"/>
          <w:lang w:val="sq-AL"/>
        </w:rPr>
        <w:t>gjurmët e karbonit</w:t>
      </w:r>
      <w:r w:rsidR="004B0AEE" w:rsidRPr="004566BE">
        <w:rPr>
          <w:spacing w:val="-4"/>
          <w:lang w:val="sq-AL"/>
        </w:rPr>
        <w:t>”</w:t>
      </w:r>
      <w:r w:rsidRPr="004566BE">
        <w:rPr>
          <w:spacing w:val="-4"/>
          <w:lang w:val="sq-AL"/>
        </w:rPr>
        <w:t xml:space="preserve"> të projektit. Gjithashtu</w:t>
      </w:r>
      <w:r w:rsidR="00316DFF" w:rsidRPr="004566BE">
        <w:rPr>
          <w:spacing w:val="-4"/>
          <w:lang w:val="sq-AL"/>
        </w:rPr>
        <w:t>,</w:t>
      </w:r>
      <w:r w:rsidRPr="004566BE">
        <w:rPr>
          <w:spacing w:val="-4"/>
          <w:lang w:val="sq-AL"/>
        </w:rPr>
        <w:t xml:space="preserve"> organet e programit (MC, MA, JS, NCP) do ta trajtojnë këtë çështje në lidhje me zbatimin e detyrave të tyre.</w:t>
      </w:r>
    </w:p>
    <w:p w:rsidR="007461D7" w:rsidRPr="004566BE" w:rsidRDefault="007461D7" w:rsidP="007461D7">
      <w:pPr>
        <w:pStyle w:val="Paragrafi"/>
        <w:rPr>
          <w:spacing w:val="-4"/>
          <w:lang w:val="sq-AL"/>
        </w:rPr>
      </w:pPr>
      <w:r w:rsidRPr="004566BE">
        <w:rPr>
          <w:spacing w:val="-4"/>
          <w:lang w:val="sq-AL"/>
        </w:rPr>
        <w:t>Në përputhje me parimin e zhvillimit të qëndrueshëm, projektet dhe aplikimet do të vlerësohen duke përdorur kriteret e mëposhtme:</w:t>
      </w:r>
    </w:p>
    <w:p w:rsidR="007461D7" w:rsidRPr="004566BE" w:rsidRDefault="00FE2537" w:rsidP="007461D7">
      <w:pPr>
        <w:pStyle w:val="Paragrafi"/>
        <w:rPr>
          <w:spacing w:val="-4"/>
          <w:lang w:val="sq-AL"/>
        </w:rPr>
      </w:pPr>
      <w:r w:rsidRPr="004566BE">
        <w:rPr>
          <w:spacing w:val="-4"/>
          <w:lang w:val="sq-AL"/>
        </w:rPr>
        <w:t>-</w:t>
      </w:r>
      <w:r w:rsidR="007461D7" w:rsidRPr="004566BE">
        <w:rPr>
          <w:spacing w:val="-4"/>
          <w:lang w:val="sq-AL"/>
        </w:rPr>
        <w:t xml:space="preserve"> Projektet të cilat kanë një efekt pozitiv në mjedis ose që ruajnë, rrisin apo rehabilitojnë financimet ekzistuese do të preferohen</w:t>
      </w:r>
      <w:r w:rsidR="001407AB" w:rsidRPr="004566BE">
        <w:rPr>
          <w:spacing w:val="-4"/>
          <w:lang w:val="sq-AL"/>
        </w:rPr>
        <w:t xml:space="preserve"> </w:t>
      </w:r>
      <w:r w:rsidR="007461D7" w:rsidRPr="004566BE">
        <w:rPr>
          <w:spacing w:val="-4"/>
          <w:lang w:val="sq-AL"/>
        </w:rPr>
        <w:t>më shumë se ata që janë neutralë në këtë perspektive</w:t>
      </w:r>
      <w:r w:rsidR="00316DFF" w:rsidRPr="004566BE">
        <w:rPr>
          <w:spacing w:val="-4"/>
          <w:lang w:val="sq-AL"/>
        </w:rPr>
        <w:t>;</w:t>
      </w:r>
    </w:p>
    <w:p w:rsidR="007461D7" w:rsidRPr="004566BE" w:rsidRDefault="00FE2537" w:rsidP="007461D7">
      <w:pPr>
        <w:pStyle w:val="Paragrafi"/>
        <w:rPr>
          <w:spacing w:val="-4"/>
          <w:lang w:val="sq-AL"/>
        </w:rPr>
      </w:pPr>
      <w:r w:rsidRPr="004566BE">
        <w:rPr>
          <w:spacing w:val="-4"/>
          <w:lang w:val="sq-AL"/>
        </w:rPr>
        <w:t>-</w:t>
      </w:r>
      <w:r w:rsidR="007461D7" w:rsidRPr="004566BE">
        <w:rPr>
          <w:spacing w:val="-4"/>
          <w:lang w:val="sq-AL"/>
        </w:rPr>
        <w:t xml:space="preserve"> Projektet që kanë një efekt potencialisht të dëmshëm në mjedis do të përjashtohen;</w:t>
      </w:r>
    </w:p>
    <w:p w:rsidR="007461D7" w:rsidRPr="004566BE" w:rsidRDefault="00FE2537" w:rsidP="007461D7">
      <w:pPr>
        <w:pStyle w:val="Paragrafi"/>
        <w:rPr>
          <w:spacing w:val="-4"/>
          <w:lang w:val="sq-AL"/>
        </w:rPr>
      </w:pPr>
      <w:r w:rsidRPr="004566BE">
        <w:rPr>
          <w:spacing w:val="-4"/>
          <w:lang w:val="sq-AL"/>
        </w:rPr>
        <w:t>-</w:t>
      </w:r>
      <w:r w:rsidR="007461D7" w:rsidRPr="004566BE">
        <w:rPr>
          <w:spacing w:val="-4"/>
          <w:lang w:val="sq-AL"/>
        </w:rPr>
        <w:t xml:space="preserve"> Veprimet e projektuara për të rritur ndërgjegjësimin dhe respektimin mjedisor si brenda sektorëve ekonomik</w:t>
      </w:r>
      <w:r w:rsidR="00F6705B" w:rsidRPr="004566BE">
        <w:rPr>
          <w:spacing w:val="-4"/>
          <w:lang w:val="sq-AL" w:eastAsia="sq-AL"/>
        </w:rPr>
        <w:t>ë</w:t>
      </w:r>
      <w:r w:rsidR="007461D7" w:rsidRPr="004566BE">
        <w:rPr>
          <w:spacing w:val="-4"/>
          <w:lang w:val="sq-AL"/>
        </w:rPr>
        <w:t xml:space="preserve"> dhe administrativ</w:t>
      </w:r>
      <w:r w:rsidR="00F6705B" w:rsidRPr="004566BE">
        <w:rPr>
          <w:spacing w:val="-4"/>
          <w:lang w:val="sq-AL" w:eastAsia="sq-AL"/>
        </w:rPr>
        <w:t>ë</w:t>
      </w:r>
      <w:r w:rsidR="007461D7" w:rsidRPr="004566BE">
        <w:rPr>
          <w:spacing w:val="-4"/>
          <w:lang w:val="sq-AL"/>
        </w:rPr>
        <w:t>, ashtu edhe në mesin e publikut të gjerë, duke përfshirë njohjen që një nivel i lartë të performancës mjedisore mund të sigurojë një avantazh konkurrues afatgjatë, do të mbështeten.</w:t>
      </w:r>
    </w:p>
    <w:p w:rsidR="007461D7" w:rsidRPr="004566BE" w:rsidRDefault="007461D7" w:rsidP="007461D7">
      <w:pPr>
        <w:pStyle w:val="Paragrafi"/>
        <w:rPr>
          <w:spacing w:val="-4"/>
          <w:lang w:val="sq-AL"/>
        </w:rPr>
      </w:pPr>
      <w:r w:rsidRPr="004566BE">
        <w:rPr>
          <w:spacing w:val="-4"/>
          <w:lang w:val="sq-AL"/>
        </w:rPr>
        <w:t>Si udhërrëfyes për procesin e vlerësimit të projektit, aspektet e mëposhtme do të konsiderohen:</w:t>
      </w:r>
    </w:p>
    <w:p w:rsidR="007461D7" w:rsidRPr="004566BE" w:rsidRDefault="00FE2537" w:rsidP="007461D7">
      <w:pPr>
        <w:pStyle w:val="Paragrafi"/>
        <w:rPr>
          <w:spacing w:val="-4"/>
          <w:lang w:val="sq-AL"/>
        </w:rPr>
      </w:pPr>
      <w:r w:rsidRPr="004566BE">
        <w:rPr>
          <w:spacing w:val="-4"/>
          <w:lang w:val="sq-AL"/>
        </w:rPr>
        <w:t>-</w:t>
      </w:r>
      <w:r w:rsidR="007461D7" w:rsidRPr="004566BE">
        <w:rPr>
          <w:spacing w:val="-4"/>
          <w:lang w:val="sq-AL"/>
        </w:rPr>
        <w:t xml:space="preserve"> Kontributi në efikasitetin e përdorimit të burimeve (p.sh efikasitetin e energjisë, përdorimit të energjisë së rinovueshme, furnizimin efikas me ujë, trajtimin e ujërave të zeza dhe ripërdorimin e ujit, shfrytëzimin e qëndrueshëm të tokës, menaxhimin e mbetjeve dhe riciklimin etj</w:t>
      </w:r>
      <w:r w:rsidR="00316DFF" w:rsidRPr="004566BE">
        <w:rPr>
          <w:spacing w:val="-4"/>
          <w:lang w:val="sq-AL"/>
        </w:rPr>
        <w:t>.</w:t>
      </w:r>
      <w:r w:rsidR="007461D7" w:rsidRPr="004566BE">
        <w:rPr>
          <w:spacing w:val="-4"/>
          <w:lang w:val="sq-AL"/>
        </w:rPr>
        <w:t>);</w:t>
      </w:r>
    </w:p>
    <w:p w:rsidR="007461D7" w:rsidRPr="004566BE" w:rsidRDefault="00FE2537" w:rsidP="007461D7">
      <w:pPr>
        <w:pStyle w:val="Paragrafi"/>
        <w:rPr>
          <w:spacing w:val="-4"/>
          <w:lang w:val="sq-AL"/>
        </w:rPr>
      </w:pPr>
      <w:r w:rsidRPr="004566BE">
        <w:rPr>
          <w:spacing w:val="-4"/>
          <w:lang w:val="sq-AL"/>
        </w:rPr>
        <w:t>-</w:t>
      </w:r>
      <w:r w:rsidR="007461D7" w:rsidRPr="004566BE">
        <w:rPr>
          <w:spacing w:val="-4"/>
          <w:lang w:val="sq-AL"/>
        </w:rPr>
        <w:t xml:space="preserve"> Përmirësimi i cilësisë së ajrit, përmes reduktimit të emetimeve dhe ndotësve të ajrit (PM, NO</w:t>
      </w:r>
      <w:r w:rsidR="007461D7" w:rsidRPr="004566BE">
        <w:rPr>
          <w:spacing w:val="-4"/>
          <w:vertAlign w:val="subscript"/>
          <w:lang w:val="sq-AL"/>
        </w:rPr>
        <w:t>2</w:t>
      </w:r>
      <w:r w:rsidR="007461D7" w:rsidRPr="004566BE">
        <w:rPr>
          <w:spacing w:val="-4"/>
          <w:lang w:val="sq-AL"/>
        </w:rPr>
        <w:t>);</w:t>
      </w:r>
    </w:p>
    <w:p w:rsidR="007461D7" w:rsidRPr="004566BE" w:rsidRDefault="00FE2537" w:rsidP="007461D7">
      <w:pPr>
        <w:pStyle w:val="Paragrafi"/>
        <w:rPr>
          <w:spacing w:val="-4"/>
          <w:lang w:val="sq-AL"/>
        </w:rPr>
      </w:pPr>
      <w:r w:rsidRPr="004566BE">
        <w:rPr>
          <w:spacing w:val="-4"/>
          <w:lang w:val="sq-AL"/>
        </w:rPr>
        <w:t>-</w:t>
      </w:r>
      <w:r w:rsidR="007461D7" w:rsidRPr="004566BE">
        <w:rPr>
          <w:spacing w:val="-4"/>
          <w:lang w:val="sq-AL"/>
        </w:rPr>
        <w:t xml:space="preserve"> Kontributi në zhvillimin e infrastrukturave të gjelbra;</w:t>
      </w:r>
    </w:p>
    <w:p w:rsidR="007461D7" w:rsidRPr="004566BE" w:rsidRDefault="00FE2537" w:rsidP="007461D7">
      <w:pPr>
        <w:pStyle w:val="Paragrafi"/>
        <w:rPr>
          <w:spacing w:val="-4"/>
          <w:lang w:val="sq-AL"/>
        </w:rPr>
      </w:pPr>
      <w:r w:rsidRPr="004566BE">
        <w:rPr>
          <w:spacing w:val="-4"/>
          <w:lang w:val="sq-AL"/>
        </w:rPr>
        <w:t>-</w:t>
      </w:r>
      <w:r w:rsidR="007461D7" w:rsidRPr="004566BE">
        <w:rPr>
          <w:spacing w:val="-4"/>
          <w:lang w:val="sq-AL"/>
        </w:rPr>
        <w:t xml:space="preserve"> Kontributi në zhvillimin e qëndrueshëm të integruar urban dhe rajonal;</w:t>
      </w:r>
    </w:p>
    <w:p w:rsidR="007461D7" w:rsidRPr="004566BE" w:rsidRDefault="00FE2537" w:rsidP="007461D7">
      <w:pPr>
        <w:pStyle w:val="Paragrafi"/>
        <w:rPr>
          <w:spacing w:val="-4"/>
          <w:lang w:val="sq-AL"/>
        </w:rPr>
      </w:pPr>
      <w:r w:rsidRPr="004566BE">
        <w:rPr>
          <w:spacing w:val="-4"/>
          <w:lang w:val="sq-AL"/>
        </w:rPr>
        <w:t>-</w:t>
      </w:r>
      <w:r w:rsidR="007461D7" w:rsidRPr="004566BE">
        <w:rPr>
          <w:spacing w:val="-4"/>
          <w:lang w:val="sq-AL"/>
        </w:rPr>
        <w:t xml:space="preserve"> Kontributi në ndërgjegjësimin më të lartë për përshtatjen ndaj ndryshimeve klimatike dhe parandalimin e rrezikut;</w:t>
      </w:r>
    </w:p>
    <w:p w:rsidR="007461D7" w:rsidRPr="004566BE" w:rsidRDefault="007461D7" w:rsidP="007461D7">
      <w:pPr>
        <w:pStyle w:val="Paragrafi"/>
        <w:rPr>
          <w:spacing w:val="-4"/>
          <w:lang w:val="sq-AL"/>
        </w:rPr>
      </w:pPr>
      <w:r w:rsidRPr="004566BE">
        <w:rPr>
          <w:spacing w:val="-4"/>
          <w:lang w:val="sq-AL"/>
        </w:rPr>
        <w:t>• Promovimi i mundësive për punësim, arsimim, trajnim dhe shërbime mbështetëse në kontekstin e mbrojtjes së mjedisit dhe zhvillimit të qëndrueshëm.</w:t>
      </w:r>
    </w:p>
    <w:p w:rsidR="007461D7" w:rsidRPr="004566BE" w:rsidRDefault="007461D7" w:rsidP="007461D7">
      <w:pPr>
        <w:pStyle w:val="Paragrafi"/>
        <w:rPr>
          <w:spacing w:val="-4"/>
          <w:lang w:val="sq-AL"/>
        </w:rPr>
      </w:pPr>
      <w:r w:rsidRPr="004566BE">
        <w:rPr>
          <w:spacing w:val="-4"/>
          <w:lang w:val="sq-AL"/>
        </w:rPr>
        <w:t xml:space="preserve">Në formularët e aplikimit, një kapitull i veçantë do </w:t>
      </w:r>
      <w:r w:rsidR="00EF297E" w:rsidRPr="004566BE">
        <w:rPr>
          <w:spacing w:val="-4"/>
          <w:lang w:val="sq-AL"/>
        </w:rPr>
        <w:t>t’i</w:t>
      </w:r>
      <w:r w:rsidRPr="004566BE">
        <w:rPr>
          <w:spacing w:val="-4"/>
          <w:lang w:val="sq-AL"/>
        </w:rPr>
        <w:t xml:space="preserve"> kushtohet kritereve të zhvillimit të qëndrueshëm. Projekt propozimet me tregues të matshëm të prodhimit mbi çështjet mjedisore (atje janë të aplikueshëm, sipas </w:t>
      </w:r>
      <w:r w:rsidR="00316DFF" w:rsidRPr="004566BE">
        <w:rPr>
          <w:spacing w:val="-4"/>
          <w:lang w:val="sq-AL"/>
        </w:rPr>
        <w:t>objektivave të projektit) dhe/</w:t>
      </w:r>
      <w:r w:rsidRPr="004566BE">
        <w:rPr>
          <w:spacing w:val="-4"/>
          <w:lang w:val="sq-AL"/>
        </w:rPr>
        <w:t>ose kornizat logjike (aktivitetet e projektit, rezultatet, objektivat specifik</w:t>
      </w:r>
      <w:r w:rsidR="009A58B9" w:rsidRPr="004566BE">
        <w:rPr>
          <w:spacing w:val="-4"/>
          <w:lang w:val="sq-AL"/>
        </w:rPr>
        <w:t>ë</w:t>
      </w:r>
      <w:r w:rsidRPr="004566BE">
        <w:rPr>
          <w:spacing w:val="-4"/>
          <w:lang w:val="sq-AL"/>
        </w:rPr>
        <w:t>, objektivat global</w:t>
      </w:r>
      <w:r w:rsidR="009A58B9" w:rsidRPr="004566BE">
        <w:rPr>
          <w:spacing w:val="-4"/>
          <w:lang w:val="sq-AL"/>
        </w:rPr>
        <w:t>ë</w:t>
      </w:r>
      <w:r w:rsidRPr="004566BE">
        <w:rPr>
          <w:spacing w:val="-4"/>
          <w:lang w:val="sq-AL"/>
        </w:rPr>
        <w:t>)</w:t>
      </w:r>
      <w:r w:rsidR="009A58B9" w:rsidRPr="004566BE">
        <w:rPr>
          <w:spacing w:val="-4"/>
          <w:lang w:val="sq-AL"/>
        </w:rPr>
        <w:t>,</w:t>
      </w:r>
      <w:r w:rsidRPr="004566BE">
        <w:rPr>
          <w:spacing w:val="-4"/>
          <w:lang w:val="sq-AL"/>
        </w:rPr>
        <w:t xml:space="preserve"> duke marrë parasysh çështjet e mjedisit, do të inkurajohen.</w:t>
      </w:r>
    </w:p>
    <w:p w:rsidR="007461D7" w:rsidRPr="004566BE" w:rsidRDefault="007461D7" w:rsidP="007461D7">
      <w:pPr>
        <w:pStyle w:val="Paragrafi"/>
        <w:rPr>
          <w:spacing w:val="-4"/>
          <w:lang w:val="sq-AL"/>
        </w:rPr>
      </w:pPr>
      <w:r w:rsidRPr="004566BE">
        <w:rPr>
          <w:spacing w:val="-4"/>
          <w:lang w:val="sq-AL"/>
        </w:rPr>
        <w:t>Këto projekte, kanë ose jo lidhje me çështjet e zhvillimit, do të ftohen për të zbatuar veprimet /</w:t>
      </w:r>
      <w:r w:rsidR="001407AB" w:rsidRPr="004566BE">
        <w:rPr>
          <w:spacing w:val="-4"/>
          <w:lang w:val="sq-AL"/>
        </w:rPr>
        <w:t xml:space="preserve"> </w:t>
      </w:r>
      <w:r w:rsidRPr="004566BE">
        <w:rPr>
          <w:spacing w:val="-4"/>
          <w:lang w:val="sq-AL"/>
        </w:rPr>
        <w:t>për të marrë masa specifike për të reduktimin e ndikimit mjedisor. Kjo mund të përfshijë, për shembull:</w:t>
      </w:r>
    </w:p>
    <w:p w:rsidR="007461D7" w:rsidRPr="004566BE" w:rsidRDefault="00FE2537" w:rsidP="007461D7">
      <w:pPr>
        <w:pStyle w:val="Paragrafi"/>
        <w:rPr>
          <w:spacing w:val="-4"/>
          <w:lang w:val="sq-AL"/>
        </w:rPr>
      </w:pPr>
      <w:r w:rsidRPr="004566BE">
        <w:rPr>
          <w:spacing w:val="-4"/>
          <w:lang w:val="sq-AL"/>
        </w:rPr>
        <w:t>-</w:t>
      </w:r>
      <w:r w:rsidR="00475819">
        <w:rPr>
          <w:spacing w:val="-4"/>
          <w:lang w:val="sq-AL"/>
        </w:rPr>
        <w:t xml:space="preserve"> Përdorimi i video</w:t>
      </w:r>
      <w:r w:rsidR="007461D7" w:rsidRPr="004566BE">
        <w:rPr>
          <w:spacing w:val="-4"/>
          <w:lang w:val="sq-AL"/>
        </w:rPr>
        <w:t>konferencave për të reduktuar udhëtimin;</w:t>
      </w:r>
    </w:p>
    <w:p w:rsidR="007461D7" w:rsidRPr="004566BE" w:rsidRDefault="00FE2537" w:rsidP="007461D7">
      <w:pPr>
        <w:pStyle w:val="Paragrafi"/>
        <w:rPr>
          <w:spacing w:val="-4"/>
          <w:lang w:val="sq-AL"/>
        </w:rPr>
      </w:pPr>
      <w:r w:rsidRPr="004566BE">
        <w:rPr>
          <w:spacing w:val="-4"/>
          <w:lang w:val="sq-AL"/>
        </w:rPr>
        <w:t>-</w:t>
      </w:r>
      <w:r w:rsidR="007461D7" w:rsidRPr="004566BE">
        <w:rPr>
          <w:spacing w:val="-4"/>
          <w:lang w:val="sq-AL"/>
        </w:rPr>
        <w:t xml:space="preserve"> Publikime në letër të certifikuar FLC;</w:t>
      </w:r>
    </w:p>
    <w:p w:rsidR="007461D7" w:rsidRPr="004566BE" w:rsidRDefault="00FE2537" w:rsidP="007461D7">
      <w:pPr>
        <w:pStyle w:val="Paragrafi"/>
        <w:rPr>
          <w:spacing w:val="-4"/>
          <w:lang w:val="sq-AL"/>
        </w:rPr>
      </w:pPr>
      <w:r w:rsidRPr="004566BE">
        <w:rPr>
          <w:spacing w:val="-4"/>
          <w:lang w:val="sq-AL"/>
        </w:rPr>
        <w:t>-</w:t>
      </w:r>
      <w:r w:rsidR="007461D7" w:rsidRPr="004566BE">
        <w:rPr>
          <w:spacing w:val="-4"/>
          <w:lang w:val="sq-AL"/>
        </w:rPr>
        <w:t xml:space="preserve"> Përdorimi i procedurave të </w:t>
      </w:r>
      <w:r w:rsidR="004B0AEE" w:rsidRPr="004566BE">
        <w:rPr>
          <w:spacing w:val="-4"/>
          <w:lang w:val="sq-AL"/>
        </w:rPr>
        <w:t>“</w:t>
      </w:r>
      <w:r w:rsidR="007461D7" w:rsidRPr="004566BE">
        <w:rPr>
          <w:spacing w:val="-4"/>
          <w:lang w:val="sq-AL"/>
        </w:rPr>
        <w:t>prokurimit publik jeshil</w:t>
      </w:r>
      <w:r w:rsidR="004B0AEE" w:rsidRPr="004566BE">
        <w:rPr>
          <w:spacing w:val="-4"/>
          <w:lang w:val="sq-AL"/>
        </w:rPr>
        <w:t>”</w:t>
      </w:r>
      <w:r w:rsidR="007461D7" w:rsidRPr="004566BE">
        <w:rPr>
          <w:spacing w:val="-4"/>
          <w:lang w:val="sq-AL"/>
        </w:rPr>
        <w:t xml:space="preserve"> dhe prokurimit publik novator atëherë kur është e përshtatshme;</w:t>
      </w:r>
    </w:p>
    <w:p w:rsidR="007461D7" w:rsidRPr="004566BE" w:rsidRDefault="00FE2537" w:rsidP="007461D7">
      <w:pPr>
        <w:pStyle w:val="Paragrafi"/>
        <w:rPr>
          <w:spacing w:val="-4"/>
          <w:lang w:val="sq-AL"/>
        </w:rPr>
      </w:pPr>
      <w:r w:rsidRPr="004566BE">
        <w:rPr>
          <w:spacing w:val="-4"/>
          <w:lang w:val="sq-AL"/>
        </w:rPr>
        <w:t>-</w:t>
      </w:r>
      <w:r w:rsidR="007461D7" w:rsidRPr="004566BE">
        <w:rPr>
          <w:spacing w:val="-4"/>
          <w:lang w:val="sq-AL"/>
        </w:rPr>
        <w:t xml:space="preserve"> Përdorimi i zinxhirëve të shkurtër të furnizimit për zbatimin e aktiviteteve të projekteve;</w:t>
      </w:r>
    </w:p>
    <w:p w:rsidR="007461D7" w:rsidRPr="004566BE" w:rsidRDefault="00FE2537" w:rsidP="007461D7">
      <w:pPr>
        <w:pStyle w:val="Paragrafi"/>
        <w:rPr>
          <w:spacing w:val="-4"/>
          <w:lang w:val="sq-AL"/>
        </w:rPr>
      </w:pPr>
      <w:r w:rsidRPr="004566BE">
        <w:rPr>
          <w:spacing w:val="-4"/>
          <w:lang w:val="sq-AL"/>
        </w:rPr>
        <w:t>-</w:t>
      </w:r>
      <w:r w:rsidR="007461D7" w:rsidRPr="004566BE">
        <w:rPr>
          <w:spacing w:val="-4"/>
          <w:lang w:val="sq-AL"/>
        </w:rPr>
        <w:t xml:space="preserve"> Rritja e ndërgjegjësimit të partnerëve, përfituesve dhe grupeve të synuara për çështjet e qëndrueshmërisë;</w:t>
      </w:r>
    </w:p>
    <w:p w:rsidR="007461D7" w:rsidRPr="004566BE" w:rsidRDefault="00FE2537" w:rsidP="007461D7">
      <w:pPr>
        <w:pStyle w:val="Paragrafi"/>
        <w:rPr>
          <w:spacing w:val="-4"/>
          <w:lang w:val="sq-AL"/>
        </w:rPr>
      </w:pPr>
      <w:r w:rsidRPr="004566BE">
        <w:rPr>
          <w:spacing w:val="-4"/>
          <w:lang w:val="sq-AL"/>
        </w:rPr>
        <w:t>-</w:t>
      </w:r>
      <w:r w:rsidR="007461D7" w:rsidRPr="004566BE">
        <w:rPr>
          <w:spacing w:val="-4"/>
          <w:lang w:val="sq-AL"/>
        </w:rPr>
        <w:t xml:space="preserve"> Promovimi i aktiviteteve me përdorim të kufizuar të energjisë dhe burimeve natyrore.</w:t>
      </w:r>
    </w:p>
    <w:p w:rsidR="007461D7" w:rsidRPr="004566BE" w:rsidRDefault="00DB69CE" w:rsidP="007461D7">
      <w:pPr>
        <w:pStyle w:val="Paragrafi"/>
        <w:rPr>
          <w:spacing w:val="-4"/>
          <w:lang w:val="sq-AL"/>
        </w:rPr>
      </w:pPr>
      <w:r w:rsidRPr="004566BE">
        <w:rPr>
          <w:spacing w:val="-4"/>
          <w:lang w:val="sq-AL"/>
        </w:rPr>
        <w:t>Teknika të ngjashme</w:t>
      </w:r>
      <w:r w:rsidR="007461D7" w:rsidRPr="004566BE">
        <w:rPr>
          <w:spacing w:val="-4"/>
          <w:lang w:val="sq-AL"/>
        </w:rPr>
        <w:t xml:space="preserve"> do të merren parasysh në nivel programi për menaxhimin e aktiviteteve të monitorimit.</w:t>
      </w:r>
    </w:p>
    <w:p w:rsidR="007461D7" w:rsidRPr="004566BE" w:rsidRDefault="007461D7" w:rsidP="007461D7">
      <w:pPr>
        <w:pStyle w:val="Paragrafi"/>
        <w:rPr>
          <w:spacing w:val="-4"/>
          <w:lang w:val="sq-AL"/>
        </w:rPr>
      </w:pPr>
      <w:r w:rsidRPr="004566BE">
        <w:rPr>
          <w:spacing w:val="-4"/>
          <w:lang w:val="sq-AL"/>
        </w:rPr>
        <w:t xml:space="preserve">Udhëzime më të hollësishme për interpretimin e parimeve kryesore të përshkruara në CP mund të sigurohet në </w:t>
      </w:r>
      <w:r w:rsidR="00DB69CE" w:rsidRPr="004566BE">
        <w:rPr>
          <w:spacing w:val="-4"/>
          <w:lang w:val="sq-AL"/>
        </w:rPr>
        <w:t>t</w:t>
      </w:r>
      <w:r w:rsidRPr="004566BE">
        <w:rPr>
          <w:spacing w:val="-4"/>
          <w:lang w:val="sq-AL"/>
        </w:rPr>
        <w:t>ermat e referencës për çdo thirrje për propozim.</w:t>
      </w:r>
    </w:p>
    <w:p w:rsidR="007461D7" w:rsidRPr="004566BE" w:rsidRDefault="007461D7" w:rsidP="007461D7">
      <w:pPr>
        <w:pStyle w:val="Paragrafi"/>
        <w:rPr>
          <w:spacing w:val="-4"/>
          <w:lang w:val="sq-AL"/>
        </w:rPr>
      </w:pPr>
      <w:r w:rsidRPr="004566BE">
        <w:rPr>
          <w:spacing w:val="-4"/>
          <w:lang w:val="sq-AL"/>
        </w:rPr>
        <w:t>MUNDËSITË E BARABARTA DHE MOSDISKRIMINIMI</w:t>
      </w:r>
    </w:p>
    <w:p w:rsidR="007461D7" w:rsidRPr="004566BE" w:rsidRDefault="007461D7" w:rsidP="007461D7">
      <w:pPr>
        <w:pStyle w:val="Paragrafi"/>
        <w:rPr>
          <w:spacing w:val="-4"/>
          <w:lang w:val="sq-AL"/>
        </w:rPr>
      </w:pPr>
      <w:r w:rsidRPr="004566BE">
        <w:rPr>
          <w:spacing w:val="-4"/>
          <w:lang w:val="sq-AL"/>
        </w:rPr>
        <w:t>Mosdiskriminimi mbulon jo vetëm gratë (dhe burrat), por çdo diskriminim bazuar në origjinën racore apo etnike, fenë ose besimin, aftësitë e kufizuara, moshën apo orientimin seksual. Ndërsa legjislacioni kundër diskriminimit është një aspekt i përthithur nga sistemet ligjore të BE-së, zbati</w:t>
      </w:r>
      <w:r w:rsidR="003E067A" w:rsidRPr="004566BE">
        <w:rPr>
          <w:spacing w:val="-4"/>
          <w:lang w:val="sq-AL"/>
        </w:rPr>
        <w:t>mi praktik i praktikave të anti</w:t>
      </w:r>
      <w:r w:rsidRPr="004566BE">
        <w:rPr>
          <w:spacing w:val="-4"/>
          <w:lang w:val="sq-AL"/>
        </w:rPr>
        <w:t>diskriminimit ka mbetur pas. Gjithashtu</w:t>
      </w:r>
      <w:r w:rsidR="003E067A" w:rsidRPr="004566BE">
        <w:rPr>
          <w:spacing w:val="-4"/>
          <w:lang w:val="sq-AL"/>
        </w:rPr>
        <w:t>,</w:t>
      </w:r>
      <w:r w:rsidRPr="004566BE">
        <w:rPr>
          <w:spacing w:val="-4"/>
          <w:lang w:val="sq-AL"/>
        </w:rPr>
        <w:t xml:space="preserve"> një çështje është qasja e barabartë ndaj informacionit dhe kontrollet mbi përmbushjen e kërkesave të</w:t>
      </w:r>
      <w:r w:rsidR="001407AB" w:rsidRPr="004566BE">
        <w:rPr>
          <w:spacing w:val="-4"/>
          <w:lang w:val="sq-AL"/>
        </w:rPr>
        <w:t xml:space="preserve"> </w:t>
      </w:r>
      <w:r w:rsidRPr="004566BE">
        <w:rPr>
          <w:spacing w:val="-4"/>
          <w:lang w:val="sq-AL"/>
        </w:rPr>
        <w:t xml:space="preserve">barazisë dhe </w:t>
      </w:r>
      <w:r w:rsidR="003F3B6F" w:rsidRPr="004566BE">
        <w:rPr>
          <w:spacing w:val="-4"/>
          <w:lang w:val="sq-AL"/>
        </w:rPr>
        <w:t>jo</w:t>
      </w:r>
      <w:r w:rsidRPr="004566BE">
        <w:rPr>
          <w:spacing w:val="-4"/>
          <w:lang w:val="sq-AL"/>
        </w:rPr>
        <w:t>diskriminimit.</w:t>
      </w:r>
    </w:p>
    <w:p w:rsidR="007461D7" w:rsidRPr="004566BE" w:rsidRDefault="007461D7" w:rsidP="007461D7">
      <w:pPr>
        <w:pStyle w:val="Paragrafi"/>
        <w:rPr>
          <w:spacing w:val="-4"/>
          <w:lang w:val="sq-AL"/>
        </w:rPr>
      </w:pPr>
      <w:r w:rsidRPr="004566BE">
        <w:rPr>
          <w:spacing w:val="-4"/>
          <w:lang w:val="sq-AL"/>
        </w:rPr>
        <w:t>Strategjia e Programit vë theksin mbi shkëmbimin e njohurive, praktikave të mira dhe parimin e aksesit të barabartë ndaj informacionit. Kjo përfshin synimin e</w:t>
      </w:r>
      <w:r w:rsidR="001407AB" w:rsidRPr="004566BE">
        <w:rPr>
          <w:spacing w:val="-4"/>
          <w:lang w:val="sq-AL"/>
        </w:rPr>
        <w:t xml:space="preserve"> </w:t>
      </w:r>
      <w:r w:rsidRPr="004566BE">
        <w:rPr>
          <w:spacing w:val="-4"/>
          <w:lang w:val="sq-AL"/>
        </w:rPr>
        <w:t>grupeve të ndryshme shoqërore në mënyrë të përshtatshme; heqjen e pengesave në komunikimin e programit (p.sh. media, gjuha etj</w:t>
      </w:r>
      <w:r w:rsidR="003E067A" w:rsidRPr="004566BE">
        <w:rPr>
          <w:spacing w:val="-4"/>
          <w:lang w:val="sq-AL"/>
        </w:rPr>
        <w:t>.</w:t>
      </w:r>
      <w:r w:rsidRPr="004566BE">
        <w:rPr>
          <w:spacing w:val="-4"/>
          <w:lang w:val="sq-AL"/>
        </w:rPr>
        <w:t xml:space="preserve">), </w:t>
      </w:r>
      <w:r w:rsidR="003E067A" w:rsidRPr="004566BE">
        <w:rPr>
          <w:spacing w:val="-4"/>
          <w:lang w:val="sq-AL"/>
        </w:rPr>
        <w:t>duke promovuar qasje pa pengesa</w:t>
      </w:r>
      <w:r w:rsidRPr="004566BE">
        <w:rPr>
          <w:spacing w:val="-4"/>
          <w:lang w:val="sq-AL"/>
        </w:rPr>
        <w:t xml:space="preserve"> etj.</w:t>
      </w:r>
    </w:p>
    <w:p w:rsidR="007461D7" w:rsidRPr="004566BE" w:rsidRDefault="007461D7" w:rsidP="007461D7">
      <w:pPr>
        <w:pStyle w:val="Paragrafi"/>
        <w:rPr>
          <w:spacing w:val="-4"/>
          <w:lang w:val="sq-AL"/>
        </w:rPr>
      </w:pPr>
      <w:r w:rsidRPr="004566BE">
        <w:rPr>
          <w:spacing w:val="-4"/>
          <w:lang w:val="sq-AL"/>
        </w:rPr>
        <w:t xml:space="preserve">Ky orientim strategjik i Programit do të rritet nga një përzgjedhje e synuar për operacionet. Kur shqyrton propozimet pyetja në vijim </w:t>
      </w:r>
      <w:r w:rsidR="004B0AEE" w:rsidRPr="004566BE">
        <w:rPr>
          <w:spacing w:val="-4"/>
          <w:lang w:val="sq-AL"/>
        </w:rPr>
        <w:t>“</w:t>
      </w:r>
      <w:r w:rsidRPr="004566BE">
        <w:rPr>
          <w:spacing w:val="-4"/>
          <w:lang w:val="sq-AL"/>
        </w:rPr>
        <w:t xml:space="preserve">udhëzuese – aty ku është e mundur </w:t>
      </w:r>
      <w:r w:rsidR="003E067A" w:rsidRPr="004566BE">
        <w:rPr>
          <w:spacing w:val="-4"/>
          <w:lang w:val="sq-AL"/>
        </w:rPr>
        <w:t>–</w:t>
      </w:r>
      <w:r w:rsidRPr="004566BE">
        <w:rPr>
          <w:spacing w:val="-4"/>
          <w:lang w:val="sq-AL"/>
        </w:rPr>
        <w:t xml:space="preserve"> duhet të vlerësohet: A po kontribuon operacioni në promovimin e mundësive të barabarta dhe mosdiskriminimin? Do </w:t>
      </w:r>
      <w:r w:rsidR="00EF297E" w:rsidRPr="004566BE">
        <w:rPr>
          <w:spacing w:val="-4"/>
          <w:lang w:val="sq-AL"/>
        </w:rPr>
        <w:t>t’i</w:t>
      </w:r>
      <w:r w:rsidRPr="004566BE">
        <w:rPr>
          <w:spacing w:val="-4"/>
          <w:lang w:val="sq-AL"/>
        </w:rPr>
        <w:t xml:space="preserve"> kushtohet vëmendje mundësive të barabarta dhe mosdiskriminimit nëpërmjet përfshirjes së treguesve përkatës që lidhen me profilin e personave të përfshirë në projekte, p.sh. projekte të gjinisë, prejardhjes etnike, moshës, profesionit dhe të arsi</w:t>
      </w:r>
      <w:r w:rsidR="003E067A" w:rsidRPr="004566BE">
        <w:rPr>
          <w:spacing w:val="-4"/>
          <w:lang w:val="sq-AL"/>
        </w:rPr>
        <w:t>mit nivel, aftësive të kufizuar</w:t>
      </w:r>
      <w:r w:rsidRPr="004566BE">
        <w:rPr>
          <w:spacing w:val="-4"/>
          <w:lang w:val="sq-AL"/>
        </w:rPr>
        <w:t xml:space="preserve"> etj. </w:t>
      </w:r>
    </w:p>
    <w:p w:rsidR="007461D7" w:rsidRPr="004566BE" w:rsidRDefault="007461D7" w:rsidP="007461D7">
      <w:pPr>
        <w:pStyle w:val="Paragrafi"/>
        <w:rPr>
          <w:spacing w:val="-4"/>
          <w:lang w:val="sq-AL"/>
        </w:rPr>
      </w:pPr>
      <w:r w:rsidRPr="004566BE">
        <w:rPr>
          <w:spacing w:val="-4"/>
          <w:lang w:val="sq-AL"/>
        </w:rPr>
        <w:t>Nuk do të ketë dënim për projektet që nuk promovojnë në mënyrë aktive mosdiskriminimin dhe mundësi të barabarta, veprimet e tyre do të analizohen në bazë të të dhënave të monitorimit dhe identifikimit të pengesave të hasura.</w:t>
      </w:r>
    </w:p>
    <w:p w:rsidR="007461D7" w:rsidRPr="004566BE" w:rsidRDefault="007461D7" w:rsidP="007461D7">
      <w:pPr>
        <w:pStyle w:val="Paragrafi"/>
        <w:rPr>
          <w:spacing w:val="-4"/>
          <w:lang w:val="sq-AL"/>
        </w:rPr>
      </w:pPr>
      <w:r w:rsidRPr="004566BE">
        <w:rPr>
          <w:spacing w:val="-4"/>
          <w:lang w:val="sq-AL"/>
        </w:rPr>
        <w:t xml:space="preserve">Ky orientim strategjik i programit mund të rritet nga një përzgjedhje e caktuar operacionesh. Vlerësimi i cilësisë së propozimeve të pranueshme të projekteve do të bazohet në një sërë kriteresh të cilësisë të cilat duhet të jenë të përbashkëta për të </w:t>
      </w:r>
      <w:r w:rsidR="003E067A" w:rsidRPr="004566BE">
        <w:rPr>
          <w:spacing w:val="-4"/>
          <w:lang w:val="sq-AL"/>
        </w:rPr>
        <w:t>gjitha akset prioritar dhe prioritetet tematike</w:t>
      </w:r>
      <w:r w:rsidRPr="004566BE">
        <w:rPr>
          <w:spacing w:val="-4"/>
          <w:lang w:val="sq-AL"/>
        </w:rPr>
        <w:t>. Si një udhëzues për vlerësuesit, aspektet e mëposhtme treguese mund të konsiderohet në përzgjedhjen e projektit</w:t>
      </w:r>
      <w:r w:rsidR="00AC51A5" w:rsidRPr="004566BE">
        <w:rPr>
          <w:spacing w:val="-4"/>
          <w:lang w:val="sq-AL"/>
        </w:rPr>
        <w:t>:</w:t>
      </w:r>
    </w:p>
    <w:p w:rsidR="007461D7" w:rsidRPr="004566BE" w:rsidRDefault="00E14240" w:rsidP="007461D7">
      <w:pPr>
        <w:pStyle w:val="Paragrafi"/>
        <w:rPr>
          <w:spacing w:val="-4"/>
          <w:lang w:val="sq-AL"/>
        </w:rPr>
      </w:pPr>
      <w:r>
        <w:rPr>
          <w:spacing w:val="-4"/>
          <w:lang w:val="sq-AL"/>
        </w:rPr>
        <w:t xml:space="preserve">- </w:t>
      </w:r>
      <w:r w:rsidR="007461D7" w:rsidRPr="004566BE">
        <w:rPr>
          <w:spacing w:val="-4"/>
          <w:lang w:val="sq-AL"/>
        </w:rPr>
        <w:t>Marrja në konsideratë e nevojave të ndryshme dhe ndikimin e qëllimshëm dhe të paqëllimshëm të projektit për grupe të ndryshme (p.sh. njerëzit me aftësi të kufizuara, minoritetet dhe emigrantët, njerëzit e besimeve të ndryshme fetare dhe personat me orientim të ndryshëm seksual etj</w:t>
      </w:r>
      <w:r w:rsidR="003E067A" w:rsidRPr="004566BE">
        <w:rPr>
          <w:spacing w:val="-4"/>
          <w:lang w:val="sq-AL"/>
        </w:rPr>
        <w:t>.</w:t>
      </w:r>
      <w:r w:rsidR="007461D7" w:rsidRPr="004566BE">
        <w:rPr>
          <w:spacing w:val="-4"/>
          <w:lang w:val="sq-AL"/>
        </w:rPr>
        <w:t xml:space="preserve">); </w:t>
      </w:r>
    </w:p>
    <w:p w:rsidR="007461D7" w:rsidRPr="004566BE" w:rsidRDefault="00E14240" w:rsidP="007461D7">
      <w:pPr>
        <w:pStyle w:val="Paragrafi"/>
        <w:rPr>
          <w:spacing w:val="-4"/>
          <w:lang w:val="sq-AL"/>
        </w:rPr>
      </w:pPr>
      <w:r>
        <w:rPr>
          <w:spacing w:val="-4"/>
          <w:lang w:val="sq-AL"/>
        </w:rPr>
        <w:t xml:space="preserve">- </w:t>
      </w:r>
      <w:r w:rsidR="007461D7" w:rsidRPr="004566BE">
        <w:rPr>
          <w:spacing w:val="-4"/>
          <w:lang w:val="sq-AL"/>
        </w:rPr>
        <w:t>Shqyrtimi i mundësive të barabarta dhe mosdiskrimini në zbatimin e projektit, p.sh. në lidhje me krijimin e një plani të veprimit të mundësive të barabarta, përcaktimi i objektivave për mundësi të barabarta, sigurimi i trajnimeve të mundësive të barabarta ose kurseve të menaxhimit të diversitetit, sigurimi i shërbimeve mbështetëse;</w:t>
      </w:r>
    </w:p>
    <w:p w:rsidR="007461D7" w:rsidRPr="004566BE" w:rsidRDefault="00E14240" w:rsidP="007461D7">
      <w:pPr>
        <w:pStyle w:val="Paragrafi"/>
        <w:rPr>
          <w:spacing w:val="-4"/>
          <w:lang w:val="sq-AL"/>
        </w:rPr>
      </w:pPr>
      <w:r>
        <w:rPr>
          <w:spacing w:val="-4"/>
          <w:lang w:val="sq-AL"/>
        </w:rPr>
        <w:t xml:space="preserve">- </w:t>
      </w:r>
      <w:r w:rsidR="007461D7" w:rsidRPr="004566BE">
        <w:rPr>
          <w:spacing w:val="-4"/>
          <w:lang w:val="sq-AL"/>
        </w:rPr>
        <w:t xml:space="preserve">Dispozitat për një qasje të barabartë në rezultatet dhe përfitimet nga operacioni për të gjithë anëtarët e shoqërisë. </w:t>
      </w:r>
    </w:p>
    <w:p w:rsidR="007461D7" w:rsidRPr="004566BE" w:rsidRDefault="007461D7" w:rsidP="007461D7">
      <w:pPr>
        <w:pStyle w:val="Paragrafi"/>
        <w:rPr>
          <w:spacing w:val="-4"/>
          <w:lang w:val="sq-AL"/>
        </w:rPr>
      </w:pPr>
      <w:r w:rsidRPr="004566BE">
        <w:rPr>
          <w:spacing w:val="-4"/>
          <w:lang w:val="sq-AL"/>
        </w:rPr>
        <w:t xml:space="preserve">BARAZI MES BURRAVE DHE GRAVE </w:t>
      </w:r>
    </w:p>
    <w:p w:rsidR="007461D7" w:rsidRPr="004566BE" w:rsidRDefault="007461D7" w:rsidP="007461D7">
      <w:pPr>
        <w:pStyle w:val="Paragrafi"/>
        <w:rPr>
          <w:spacing w:val="-4"/>
          <w:lang w:val="sq-AL"/>
        </w:rPr>
      </w:pPr>
      <w:r w:rsidRPr="004566BE">
        <w:rPr>
          <w:spacing w:val="-4"/>
          <w:lang w:val="sq-AL"/>
        </w:rPr>
        <w:t>Qëllimi i barazisë midis grave dhe burrave është një nga vlerat themelore të Bashkimit E</w:t>
      </w:r>
      <w:r w:rsidR="003E067A" w:rsidRPr="004566BE">
        <w:rPr>
          <w:spacing w:val="-4"/>
          <w:lang w:val="sq-AL"/>
        </w:rPr>
        <w:t>v</w:t>
      </w:r>
      <w:r w:rsidRPr="004566BE">
        <w:rPr>
          <w:spacing w:val="-4"/>
          <w:lang w:val="sq-AL"/>
        </w:rPr>
        <w:t>ropian dhe është përcaktuar në Traktatin e Bashkimit E</w:t>
      </w:r>
      <w:r w:rsidR="003E067A" w:rsidRPr="004566BE">
        <w:rPr>
          <w:spacing w:val="-4"/>
          <w:lang w:val="sq-AL"/>
        </w:rPr>
        <w:t>v</w:t>
      </w:r>
      <w:r w:rsidRPr="004566BE">
        <w:rPr>
          <w:spacing w:val="-4"/>
          <w:lang w:val="sq-AL"/>
        </w:rPr>
        <w:t>ropian (neni 8, versioni i konsoliduar i Traktatit për funksionimin e Bashkimit E</w:t>
      </w:r>
      <w:r w:rsidR="003E067A" w:rsidRPr="004566BE">
        <w:rPr>
          <w:spacing w:val="-4"/>
          <w:lang w:val="sq-AL"/>
        </w:rPr>
        <w:t>v</w:t>
      </w:r>
      <w:r w:rsidRPr="004566BE">
        <w:rPr>
          <w:spacing w:val="-4"/>
          <w:lang w:val="sq-AL"/>
        </w:rPr>
        <w:t>ropian, Gazeta Zyrtare e Bashkimi E</w:t>
      </w:r>
      <w:r w:rsidR="003E067A" w:rsidRPr="004566BE">
        <w:rPr>
          <w:spacing w:val="-4"/>
          <w:lang w:val="sq-AL"/>
        </w:rPr>
        <w:t>v</w:t>
      </w:r>
      <w:r w:rsidRPr="004566BE">
        <w:rPr>
          <w:spacing w:val="-4"/>
          <w:lang w:val="sq-AL"/>
        </w:rPr>
        <w:t xml:space="preserve">ropian C 83/49 e 30.3.2010). Këto vlera themelore duhet të respektohen në rregulloret dhe zbatimin e programit, siç tregohet nga nevoja për të </w:t>
      </w:r>
      <w:r w:rsidR="004B0AEE" w:rsidRPr="004566BE">
        <w:rPr>
          <w:spacing w:val="-4"/>
          <w:lang w:val="sq-AL"/>
        </w:rPr>
        <w:t>“</w:t>
      </w:r>
      <w:r w:rsidRPr="004566BE">
        <w:rPr>
          <w:spacing w:val="-4"/>
          <w:lang w:val="sq-AL"/>
        </w:rPr>
        <w:t>siguruar se barazia midis burrave dhe grave dhe [se] integrimi i perspektivës gjinore është promovuar në përgatitjen dhe zbatimin e programeve</w:t>
      </w:r>
      <w:r w:rsidR="004B0AEE" w:rsidRPr="004566BE">
        <w:rPr>
          <w:spacing w:val="-4"/>
          <w:lang w:val="sq-AL"/>
        </w:rPr>
        <w:t>”</w:t>
      </w:r>
      <w:r w:rsidRPr="004566BE">
        <w:rPr>
          <w:spacing w:val="-4"/>
          <w:lang w:val="sq-AL"/>
        </w:rPr>
        <w:t xml:space="preserve"> dhe se </w:t>
      </w:r>
      <w:r w:rsidR="004B0AEE" w:rsidRPr="004566BE">
        <w:rPr>
          <w:spacing w:val="-4"/>
          <w:lang w:val="sq-AL"/>
        </w:rPr>
        <w:t>“</w:t>
      </w:r>
      <w:r w:rsidRPr="004566BE">
        <w:rPr>
          <w:spacing w:val="-4"/>
          <w:lang w:val="sq-AL"/>
        </w:rPr>
        <w:t>... hapat e duhur [ do të merren ] për të parandaluar çdo diskriminim në bazë të gjinisë, prejardhjes racore apo etnike, fesë ose besimit, paaftësisë, moshës ose orientimit seksual gjatë përgati</w:t>
      </w:r>
      <w:r w:rsidR="00827BAD" w:rsidRPr="004566BE">
        <w:rPr>
          <w:spacing w:val="-4"/>
          <w:lang w:val="sq-AL"/>
        </w:rPr>
        <w:t xml:space="preserve">tjes dhe zbatimit të programeve” </w:t>
      </w:r>
      <w:r w:rsidRPr="004566BE">
        <w:rPr>
          <w:spacing w:val="-4"/>
          <w:lang w:val="sq-AL"/>
        </w:rPr>
        <w:t xml:space="preserve">(neni 7, CPR, COM (2011) 615 final/ 2, Bruksel, 2012/03/14, f. 34). </w:t>
      </w:r>
    </w:p>
    <w:p w:rsidR="007461D7" w:rsidRPr="004566BE" w:rsidRDefault="00FE2537" w:rsidP="007461D7">
      <w:pPr>
        <w:pStyle w:val="Paragrafi"/>
        <w:rPr>
          <w:spacing w:val="-4"/>
          <w:lang w:val="sq-AL"/>
        </w:rPr>
      </w:pPr>
      <w:r w:rsidRPr="004566BE">
        <w:rPr>
          <w:spacing w:val="-4"/>
          <w:lang w:val="sq-AL"/>
        </w:rPr>
        <w:t xml:space="preserve">- </w:t>
      </w:r>
      <w:r w:rsidR="007461D7" w:rsidRPr="004566BE">
        <w:rPr>
          <w:spacing w:val="-4"/>
          <w:lang w:val="sq-AL"/>
        </w:rPr>
        <w:t>Do kihet kujdes për monitorimin e të dhënave sensitive bazë</w:t>
      </w:r>
      <w:r w:rsidR="000D7318" w:rsidRPr="004566BE">
        <w:rPr>
          <w:spacing w:val="-4"/>
          <w:lang w:val="sq-AL"/>
        </w:rPr>
        <w:t>,</w:t>
      </w:r>
      <w:r w:rsidR="007461D7" w:rsidRPr="004566BE">
        <w:rPr>
          <w:spacing w:val="-4"/>
          <w:lang w:val="sq-AL"/>
        </w:rPr>
        <w:t xml:space="preserve"> si p.sh</w:t>
      </w:r>
      <w:r w:rsidR="000D7318" w:rsidRPr="004566BE">
        <w:rPr>
          <w:spacing w:val="-4"/>
          <w:lang w:val="sq-AL"/>
        </w:rPr>
        <w:t>.</w:t>
      </w:r>
      <w:r w:rsidR="007461D7" w:rsidRPr="004566BE">
        <w:rPr>
          <w:spacing w:val="-4"/>
          <w:lang w:val="sq-AL"/>
        </w:rPr>
        <w:t xml:space="preserve">: </w:t>
      </w:r>
    </w:p>
    <w:p w:rsidR="007461D7" w:rsidRPr="004566BE" w:rsidRDefault="00FE2537" w:rsidP="007461D7">
      <w:pPr>
        <w:pStyle w:val="Paragrafi"/>
        <w:rPr>
          <w:spacing w:val="-4"/>
          <w:lang w:val="sq-AL"/>
        </w:rPr>
      </w:pPr>
      <w:r w:rsidRPr="004566BE">
        <w:rPr>
          <w:spacing w:val="-4"/>
          <w:lang w:val="sq-AL"/>
        </w:rPr>
        <w:t xml:space="preserve">- </w:t>
      </w:r>
      <w:r w:rsidR="007461D7" w:rsidRPr="004566BE">
        <w:rPr>
          <w:spacing w:val="-4"/>
          <w:lang w:val="sq-AL"/>
        </w:rPr>
        <w:t xml:space="preserve">Numri i e grave dhe burrave që marrin pjesë në projekte; </w:t>
      </w:r>
    </w:p>
    <w:p w:rsidR="007461D7" w:rsidRPr="004566BE" w:rsidRDefault="00FE2537" w:rsidP="007461D7">
      <w:pPr>
        <w:pStyle w:val="Paragrafi"/>
        <w:rPr>
          <w:spacing w:val="-4"/>
          <w:lang w:val="sq-AL"/>
        </w:rPr>
      </w:pPr>
      <w:r w:rsidRPr="004566BE">
        <w:rPr>
          <w:spacing w:val="-4"/>
          <w:lang w:val="sq-AL"/>
        </w:rPr>
        <w:t xml:space="preserve">- </w:t>
      </w:r>
      <w:r w:rsidR="007461D7" w:rsidRPr="004566BE">
        <w:rPr>
          <w:spacing w:val="-4"/>
          <w:lang w:val="sq-AL"/>
        </w:rPr>
        <w:t xml:space="preserve">Vlerësimi i numrit të grave dhe burrave që përfitojnë nga fondet; </w:t>
      </w:r>
    </w:p>
    <w:p w:rsidR="007461D7" w:rsidRPr="004566BE" w:rsidRDefault="00FE2537" w:rsidP="007461D7">
      <w:pPr>
        <w:pStyle w:val="Paragrafi"/>
        <w:rPr>
          <w:spacing w:val="-4"/>
          <w:lang w:val="sq-AL"/>
        </w:rPr>
      </w:pPr>
      <w:r w:rsidRPr="004566BE">
        <w:rPr>
          <w:spacing w:val="-4"/>
          <w:lang w:val="sq-AL"/>
        </w:rPr>
        <w:t xml:space="preserve">- </w:t>
      </w:r>
      <w:r w:rsidR="007461D7" w:rsidRPr="004566BE">
        <w:rPr>
          <w:spacing w:val="-4"/>
          <w:lang w:val="sq-AL"/>
        </w:rPr>
        <w:t>Vlerësimi se sa mbështetje dhe për cilat projekte gratë dhe burrat të marrin fon</w:t>
      </w:r>
      <w:r w:rsidR="00C44CC1" w:rsidRPr="004566BE">
        <w:rPr>
          <w:spacing w:val="-4"/>
          <w:lang w:val="sq-AL"/>
        </w:rPr>
        <w:t>de (sipas llojit të projektit/ p</w:t>
      </w:r>
      <w:r w:rsidR="007461D7" w:rsidRPr="004566BE">
        <w:rPr>
          <w:spacing w:val="-4"/>
          <w:lang w:val="sq-AL"/>
        </w:rPr>
        <w:t>riori</w:t>
      </w:r>
      <w:r w:rsidR="00C44CC1" w:rsidRPr="004566BE">
        <w:rPr>
          <w:spacing w:val="-4"/>
          <w:lang w:val="sq-AL"/>
        </w:rPr>
        <w:t>teti i i</w:t>
      </w:r>
      <w:r w:rsidR="007461D7" w:rsidRPr="004566BE">
        <w:rPr>
          <w:spacing w:val="-4"/>
          <w:lang w:val="sq-AL"/>
        </w:rPr>
        <w:t xml:space="preserve">nvestimeve). </w:t>
      </w:r>
    </w:p>
    <w:p w:rsidR="007461D7" w:rsidRPr="004566BE" w:rsidRDefault="007461D7" w:rsidP="007461D7">
      <w:pPr>
        <w:pStyle w:val="Paragrafi"/>
        <w:rPr>
          <w:spacing w:val="-4"/>
          <w:lang w:val="sq-AL"/>
        </w:rPr>
      </w:pPr>
      <w:r w:rsidRPr="004566BE">
        <w:rPr>
          <w:spacing w:val="-4"/>
          <w:lang w:val="sq-AL"/>
        </w:rPr>
        <w:t xml:space="preserve">Vlerësimi i cilësisë së propozimeve të pranueshme të projektit do të bazohet në një sërë kriteresh të cilësisë të cilat duhet të jenë të përbashkëta për të gjitha prioriteteve tematike. Si një udhëzues për vlerësuesit, aspektet e mëposhtme indikative të integrimit gjinor mund të konsiderohen në përzgjedhjen e projektit: </w:t>
      </w:r>
    </w:p>
    <w:p w:rsidR="007461D7" w:rsidRPr="004566BE" w:rsidRDefault="007461D7" w:rsidP="007461D7">
      <w:pPr>
        <w:pStyle w:val="Paragrafi"/>
        <w:rPr>
          <w:spacing w:val="-4"/>
          <w:lang w:val="sq-AL"/>
        </w:rPr>
      </w:pPr>
      <w:r w:rsidRPr="004566BE">
        <w:rPr>
          <w:spacing w:val="-4"/>
          <w:lang w:val="sq-AL"/>
        </w:rPr>
        <w:t>Shqyrtimi i qëndrimeve fillestare të ndryshme të grupeve të synuara (ekzistenca dhe niveli i dallimeve midis grave dhe burrave dhe implikimet e këtyre dallimeve për fush</w:t>
      </w:r>
      <w:r w:rsidR="00F40797" w:rsidRPr="004566BE">
        <w:rPr>
          <w:spacing w:val="-4"/>
          <w:lang w:val="sq-AL"/>
        </w:rPr>
        <w:t>ën specifike të politikave</w:t>
      </w:r>
      <w:r w:rsidRPr="004566BE">
        <w:rPr>
          <w:spacing w:val="-4"/>
          <w:lang w:val="sq-AL"/>
        </w:rPr>
        <w:t xml:space="preserve"> etj</w:t>
      </w:r>
      <w:r w:rsidR="00F40797" w:rsidRPr="004566BE">
        <w:rPr>
          <w:spacing w:val="-4"/>
          <w:lang w:val="sq-AL"/>
        </w:rPr>
        <w:t>.</w:t>
      </w:r>
      <w:r w:rsidRPr="004566BE">
        <w:rPr>
          <w:spacing w:val="-4"/>
          <w:lang w:val="sq-AL"/>
        </w:rPr>
        <w:t xml:space="preserve">) dhe për ndikimin e qëllimshëm dhe të paqëllimshëm të aksionit në këto grupe; </w:t>
      </w:r>
    </w:p>
    <w:p w:rsidR="007461D7" w:rsidRPr="004566BE" w:rsidRDefault="007461D7" w:rsidP="007461D7">
      <w:pPr>
        <w:pStyle w:val="Paragrafi"/>
        <w:rPr>
          <w:spacing w:val="-4"/>
          <w:lang w:val="sq-AL"/>
        </w:rPr>
      </w:pPr>
      <w:r w:rsidRPr="004E6683">
        <w:rPr>
          <w:spacing w:val="-4"/>
          <w:lang w:val="sq-AL"/>
        </w:rPr>
        <w:t>Vlerësimi i</w:t>
      </w:r>
      <w:r w:rsidRPr="004566BE">
        <w:rPr>
          <w:spacing w:val="-4"/>
          <w:lang w:val="sq-AL"/>
        </w:rPr>
        <w:t xml:space="preserve"> si dhe arsyes përse dallimet dhe pabarazitë janë të rëndësishme për ndërhyrjen e propozuar, duke identifikuar ku ka hapësira për të ngushtuar këto pabarazi. </w:t>
      </w:r>
    </w:p>
    <w:p w:rsidR="007461D7" w:rsidRPr="004566BE" w:rsidRDefault="007461D7" w:rsidP="007461D7">
      <w:pPr>
        <w:pStyle w:val="Paragrafi"/>
        <w:rPr>
          <w:spacing w:val="-4"/>
          <w:lang w:val="sq-AL"/>
        </w:rPr>
      </w:pPr>
      <w:r w:rsidRPr="004566BE">
        <w:rPr>
          <w:spacing w:val="-4"/>
          <w:lang w:val="sq-AL"/>
        </w:rPr>
        <w:t>SHTOJCAT (NGARKUAR NË SISTEMIN ELEKTRONIK TË SHKËMBIMIT TË TË DHËNAVE SI DOSJE MË VETE):</w:t>
      </w:r>
    </w:p>
    <w:p w:rsidR="007461D7" w:rsidRPr="004566BE" w:rsidRDefault="00FE2537" w:rsidP="007461D7">
      <w:pPr>
        <w:pStyle w:val="Paragrafi"/>
        <w:rPr>
          <w:spacing w:val="-4"/>
          <w:lang w:val="sq-AL"/>
        </w:rPr>
      </w:pPr>
      <w:r w:rsidRPr="004566BE">
        <w:rPr>
          <w:spacing w:val="-4"/>
          <w:lang w:val="sq-AL"/>
        </w:rPr>
        <w:t xml:space="preserve">- </w:t>
      </w:r>
      <w:r w:rsidR="00726D14" w:rsidRPr="004566BE">
        <w:rPr>
          <w:spacing w:val="-4"/>
          <w:lang w:val="sq-AL"/>
        </w:rPr>
        <w:t>draft</w:t>
      </w:r>
      <w:r w:rsidR="00F62296" w:rsidRPr="004566BE">
        <w:rPr>
          <w:spacing w:val="-4"/>
          <w:lang w:val="sq-AL"/>
        </w:rPr>
        <w:t>raporti i vlerësimit ex-ante (</w:t>
      </w:r>
      <w:r w:rsidR="00726D14" w:rsidRPr="004566BE">
        <w:rPr>
          <w:spacing w:val="-4"/>
          <w:lang w:val="sq-AL"/>
        </w:rPr>
        <w:t>duke përfshirë një përmbledhje ekzekutive të raportit);</w:t>
      </w:r>
    </w:p>
    <w:p w:rsidR="007461D7" w:rsidRPr="004566BE" w:rsidRDefault="00726D14" w:rsidP="007461D7">
      <w:pPr>
        <w:pStyle w:val="Paragrafi"/>
        <w:rPr>
          <w:spacing w:val="-4"/>
          <w:lang w:val="sq-AL"/>
        </w:rPr>
      </w:pPr>
      <w:r w:rsidRPr="004566BE">
        <w:rPr>
          <w:spacing w:val="-4"/>
          <w:lang w:val="sq-AL"/>
        </w:rPr>
        <w:t>- konfirmimi i marrëveshjes me shkrim me përmbajtjen e programit të bashkëpunimit;</w:t>
      </w:r>
    </w:p>
    <w:p w:rsidR="007461D7" w:rsidRPr="004566BE" w:rsidRDefault="00726D14" w:rsidP="007461D7">
      <w:pPr>
        <w:pStyle w:val="Paragrafi"/>
        <w:rPr>
          <w:spacing w:val="-4"/>
          <w:lang w:val="sq-AL"/>
        </w:rPr>
      </w:pPr>
      <w:r w:rsidRPr="004566BE">
        <w:rPr>
          <w:spacing w:val="-4"/>
          <w:lang w:val="sq-AL"/>
        </w:rPr>
        <w:t>- një hartë e zonës së mbuluar nga programi i bashkëpunimit;</w:t>
      </w:r>
    </w:p>
    <w:p w:rsidR="007461D7" w:rsidRPr="004566BE" w:rsidRDefault="00726D14" w:rsidP="007461D7">
      <w:pPr>
        <w:pStyle w:val="Paragrafi"/>
        <w:rPr>
          <w:spacing w:val="-4"/>
          <w:lang w:val="sq-AL"/>
        </w:rPr>
      </w:pPr>
      <w:r w:rsidRPr="004566BE">
        <w:rPr>
          <w:spacing w:val="-4"/>
          <w:lang w:val="sq-AL"/>
        </w:rPr>
        <w:t>- një përmbledhje “rreth qytetarëve” të programit të bashkëpunimit;</w:t>
      </w:r>
    </w:p>
    <w:p w:rsidR="007461D7" w:rsidRPr="004566BE" w:rsidRDefault="00726D14" w:rsidP="007461D7">
      <w:pPr>
        <w:pStyle w:val="Paragrafi"/>
        <w:rPr>
          <w:spacing w:val="-4"/>
          <w:lang w:val="sq-AL"/>
        </w:rPr>
      </w:pPr>
      <w:r w:rsidRPr="004566BE">
        <w:rPr>
          <w:spacing w:val="-4"/>
          <w:lang w:val="sq-AL"/>
        </w:rPr>
        <w:t>- vlerësimi s</w:t>
      </w:r>
      <w:r w:rsidR="007461D7" w:rsidRPr="004566BE">
        <w:rPr>
          <w:spacing w:val="-4"/>
          <w:lang w:val="sq-AL"/>
        </w:rPr>
        <w:t xml:space="preserve">trategjik </w:t>
      </w:r>
      <w:r w:rsidRPr="004566BE">
        <w:rPr>
          <w:spacing w:val="-4"/>
          <w:lang w:val="sq-AL"/>
        </w:rPr>
        <w:t>m</w:t>
      </w:r>
      <w:r w:rsidR="007461D7" w:rsidRPr="004566BE">
        <w:rPr>
          <w:spacing w:val="-4"/>
          <w:lang w:val="sq-AL"/>
        </w:rPr>
        <w:t>jedisor</w:t>
      </w:r>
      <w:r w:rsidRPr="004566BE">
        <w:rPr>
          <w:spacing w:val="-4"/>
          <w:lang w:val="sq-AL"/>
        </w:rPr>
        <w:t>.</w:t>
      </w:r>
    </w:p>
    <w:p w:rsidR="005844E9" w:rsidRPr="005844E9" w:rsidRDefault="005844E9" w:rsidP="004D7D10">
      <w:pPr>
        <w:pStyle w:val="Paragrafi"/>
        <w:rPr>
          <w:spacing w:val="-4"/>
          <w:sz w:val="14"/>
          <w:lang w:val="sq-AL"/>
        </w:rPr>
      </w:pPr>
      <w:bookmarkStart w:id="1" w:name="bookmark36"/>
      <w:bookmarkStart w:id="2" w:name="_Toc409095976"/>
      <w:bookmarkStart w:id="3" w:name="_Toc422132289"/>
      <w:bookmarkStart w:id="4" w:name="_Toc416788410"/>
      <w:bookmarkStart w:id="5" w:name="_Toc415485025"/>
      <w:bookmarkStart w:id="6" w:name="_Toc422132275"/>
      <w:bookmarkStart w:id="7" w:name="_Toc416788396"/>
      <w:bookmarkStart w:id="8" w:name="_Toc409095963"/>
    </w:p>
    <w:p w:rsidR="005844E9" w:rsidRDefault="005844E9" w:rsidP="005844E9">
      <w:pPr>
        <w:pStyle w:val="Paragrafi"/>
        <w:jc w:val="center"/>
        <w:rPr>
          <w:spacing w:val="-4"/>
          <w:lang w:val="sq-AL"/>
        </w:rPr>
      </w:pPr>
      <w:r>
        <w:rPr>
          <w:spacing w:val="-4"/>
          <w:lang w:val="sq-AL"/>
        </w:rPr>
        <w:t>SHTOJCA IV</w:t>
      </w:r>
    </w:p>
    <w:p w:rsidR="005844E9" w:rsidRDefault="005844E9" w:rsidP="005844E9">
      <w:pPr>
        <w:pStyle w:val="Paragrafi"/>
        <w:jc w:val="center"/>
        <w:rPr>
          <w:spacing w:val="-4"/>
          <w:lang w:val="sq-AL"/>
        </w:rPr>
      </w:pPr>
      <w:r>
        <w:rPr>
          <w:spacing w:val="-4"/>
          <w:lang w:val="sq-AL"/>
        </w:rPr>
        <w:t>KUSHTET E PËRGJITHSHME</w:t>
      </w:r>
    </w:p>
    <w:p w:rsidR="005844E9" w:rsidRPr="005844E9" w:rsidRDefault="005844E9" w:rsidP="004D7D10">
      <w:pPr>
        <w:pStyle w:val="Paragrafi"/>
        <w:rPr>
          <w:spacing w:val="-4"/>
          <w:sz w:val="14"/>
          <w:lang w:val="sq-AL"/>
        </w:rPr>
      </w:pPr>
    </w:p>
    <w:p w:rsidR="004D7D10" w:rsidRPr="004566BE" w:rsidRDefault="004E6683" w:rsidP="004D7D10">
      <w:pPr>
        <w:pStyle w:val="Paragrafi"/>
        <w:rPr>
          <w:spacing w:val="-4"/>
          <w:lang w:val="sq-AL"/>
        </w:rPr>
      </w:pPr>
      <w:r w:rsidRPr="004566BE">
        <w:rPr>
          <w:spacing w:val="-4"/>
          <w:lang w:val="sq-AL"/>
        </w:rPr>
        <w:t>HYRJE</w:t>
      </w:r>
    </w:p>
    <w:p w:rsidR="004D7D10" w:rsidRPr="004566BE" w:rsidRDefault="008700C0" w:rsidP="004D7D10">
      <w:pPr>
        <w:pStyle w:val="Paragrafi"/>
        <w:rPr>
          <w:spacing w:val="-4"/>
          <w:lang w:val="sq-AL"/>
        </w:rPr>
      </w:pPr>
      <w:bookmarkStart w:id="9" w:name="_Toc409095964"/>
      <w:r w:rsidRPr="004566BE">
        <w:rPr>
          <w:spacing w:val="-4"/>
          <w:lang w:val="sq-AL"/>
        </w:rPr>
        <w:t xml:space="preserve">1. </w:t>
      </w:r>
      <w:r w:rsidR="004D7D10" w:rsidRPr="004566BE">
        <w:rPr>
          <w:spacing w:val="-4"/>
          <w:lang w:val="sq-AL"/>
        </w:rPr>
        <w:t xml:space="preserve">Programi Interreg- IPA BNK Itali – Shqipëri – Mal i Zi </w:t>
      </w:r>
      <w:r w:rsidR="002A7A97" w:rsidRPr="004566BE">
        <w:rPr>
          <w:spacing w:val="-4"/>
          <w:lang w:val="sq-AL"/>
        </w:rPr>
        <w:t>2014–2020</w:t>
      </w:r>
      <w:r w:rsidR="004D7D10" w:rsidRPr="004566BE">
        <w:rPr>
          <w:spacing w:val="-4"/>
          <w:lang w:val="sq-AL"/>
        </w:rPr>
        <w:t xml:space="preserve">; CCI 2014TC16I5CB008 zbatohet nën menaxhimin e përbashkët. Si rrjedhojë, </w:t>
      </w:r>
      <w:r w:rsidR="008A36E4" w:rsidRPr="004566BE">
        <w:rPr>
          <w:spacing w:val="-4"/>
          <w:lang w:val="sq-AL"/>
        </w:rPr>
        <w:t>s</w:t>
      </w:r>
      <w:r w:rsidR="004D7D10" w:rsidRPr="004566BE">
        <w:rPr>
          <w:spacing w:val="-4"/>
          <w:lang w:val="sq-AL"/>
        </w:rPr>
        <w:t xml:space="preserve">hteti </w:t>
      </w:r>
      <w:r w:rsidR="008A36E4" w:rsidRPr="004566BE">
        <w:rPr>
          <w:spacing w:val="-4"/>
          <w:lang w:val="sq-AL"/>
        </w:rPr>
        <w:t>a</w:t>
      </w:r>
      <w:r w:rsidR="004D7D10" w:rsidRPr="004566BE">
        <w:rPr>
          <w:spacing w:val="-4"/>
          <w:lang w:val="sq-AL"/>
        </w:rPr>
        <w:t xml:space="preserve">nëtar dhe Komisioni janë përgjegjës për zbatimin, menaxhimin dhe kontrollin e Programit. </w:t>
      </w:r>
    </w:p>
    <w:p w:rsidR="004D7D10" w:rsidRPr="004566BE" w:rsidRDefault="008700C0" w:rsidP="004D7D10">
      <w:pPr>
        <w:pStyle w:val="Paragrafi"/>
        <w:rPr>
          <w:spacing w:val="-4"/>
          <w:lang w:val="sq-AL"/>
        </w:rPr>
      </w:pPr>
      <w:r w:rsidRPr="004566BE">
        <w:rPr>
          <w:spacing w:val="-4"/>
          <w:lang w:val="sq-AL"/>
        </w:rPr>
        <w:t xml:space="preserve">2. </w:t>
      </w:r>
      <w:r w:rsidR="004D7D10" w:rsidRPr="004566BE">
        <w:rPr>
          <w:spacing w:val="-4"/>
          <w:lang w:val="sq-AL"/>
        </w:rPr>
        <w:t xml:space="preserve">Autoritetet dhe </w:t>
      </w:r>
      <w:r w:rsidR="008A36E4" w:rsidRPr="004566BE">
        <w:rPr>
          <w:spacing w:val="-4"/>
          <w:lang w:val="sq-AL"/>
        </w:rPr>
        <w:t>o</w:t>
      </w:r>
      <w:r w:rsidR="004D7D10" w:rsidRPr="004566BE">
        <w:rPr>
          <w:spacing w:val="-4"/>
          <w:lang w:val="sq-AL"/>
        </w:rPr>
        <w:t xml:space="preserve">rganet e përfituesit IPA II mbështesin </w:t>
      </w:r>
      <w:r w:rsidR="008A36E4" w:rsidRPr="004566BE">
        <w:rPr>
          <w:spacing w:val="-4"/>
          <w:lang w:val="sq-AL"/>
        </w:rPr>
        <w:t>s</w:t>
      </w:r>
      <w:r w:rsidR="004D7D10" w:rsidRPr="004566BE">
        <w:rPr>
          <w:spacing w:val="-4"/>
          <w:lang w:val="sq-AL"/>
        </w:rPr>
        <w:t xml:space="preserve">htetin </w:t>
      </w:r>
      <w:r w:rsidR="008A36E4" w:rsidRPr="004566BE">
        <w:rPr>
          <w:spacing w:val="-4"/>
          <w:lang w:val="sq-AL"/>
        </w:rPr>
        <w:t>a</w:t>
      </w:r>
      <w:r w:rsidR="004D7D10" w:rsidRPr="004566BE">
        <w:rPr>
          <w:spacing w:val="-4"/>
          <w:lang w:val="sq-AL"/>
        </w:rPr>
        <w:t xml:space="preserve">nëtar në përgjegjësitë e tij dhe bashkëpunojnë ndershmërisht me autoritetet e vetme të Programit, në veçanti, aty ku vetëm autoritetet dhe organet e përfituesit IPA II mund të kryejnë detyrat në territorin e tyre. </w:t>
      </w:r>
    </w:p>
    <w:p w:rsidR="004D7D10" w:rsidRPr="004566BE" w:rsidRDefault="008700C0" w:rsidP="004D7D10">
      <w:pPr>
        <w:pStyle w:val="Paragrafi"/>
        <w:rPr>
          <w:spacing w:val="-4"/>
          <w:lang w:val="sq-AL"/>
        </w:rPr>
      </w:pPr>
      <w:r w:rsidRPr="004566BE">
        <w:rPr>
          <w:spacing w:val="-4"/>
          <w:lang w:val="sq-AL"/>
        </w:rPr>
        <w:t xml:space="preserve">3. </w:t>
      </w:r>
      <w:r w:rsidR="004D7D10" w:rsidRPr="004566BE">
        <w:rPr>
          <w:spacing w:val="-4"/>
          <w:lang w:val="sq-AL"/>
        </w:rPr>
        <w:t xml:space="preserve">Qëllimi i </w:t>
      </w:r>
      <w:r w:rsidR="00070D75" w:rsidRPr="004566BE">
        <w:rPr>
          <w:spacing w:val="-4"/>
          <w:lang w:val="sq-AL"/>
        </w:rPr>
        <w:t>pjesës n</w:t>
      </w:r>
      <w:r w:rsidR="004D7D10" w:rsidRPr="004566BE">
        <w:rPr>
          <w:spacing w:val="-4"/>
          <w:lang w:val="sq-AL"/>
        </w:rPr>
        <w:t xml:space="preserve">jë është të përcaktojë rregullat për zbatimin e Programit Interreg-IPA BNK Itali–Shqipëri–Mal i Zi </w:t>
      </w:r>
      <w:r w:rsidR="002A7A97" w:rsidRPr="004566BE">
        <w:rPr>
          <w:spacing w:val="-4"/>
          <w:lang w:val="sq-AL"/>
        </w:rPr>
        <w:t>2014–2020</w:t>
      </w:r>
      <w:r w:rsidR="00665790">
        <w:rPr>
          <w:spacing w:val="-4"/>
          <w:lang w:val="sq-AL"/>
        </w:rPr>
        <w:t>,</w:t>
      </w:r>
      <w:r w:rsidR="004D7D10" w:rsidRPr="004566BE">
        <w:rPr>
          <w:spacing w:val="-4"/>
          <w:lang w:val="sq-AL"/>
        </w:rPr>
        <w:t xml:space="preserve"> siç përshkruhet në </w:t>
      </w:r>
      <w:r w:rsidR="00876C20" w:rsidRPr="004566BE">
        <w:rPr>
          <w:spacing w:val="-4"/>
          <w:lang w:val="sq-AL"/>
        </w:rPr>
        <w:t>shtojc</w:t>
      </w:r>
      <w:r w:rsidR="004D7D10" w:rsidRPr="004566BE">
        <w:rPr>
          <w:spacing w:val="-4"/>
          <w:lang w:val="sq-AL"/>
        </w:rPr>
        <w:t xml:space="preserve">ën 1 dhe të përcaktojë të drejtat dhe detyrimet e përfituesit IPA II dhe të Komisionit përkatësisht në kryerjen e këtyre detyrave. </w:t>
      </w:r>
    </w:p>
    <w:p w:rsidR="004D7D10" w:rsidRPr="004566BE" w:rsidRDefault="008700C0" w:rsidP="004D7D10">
      <w:pPr>
        <w:pStyle w:val="Paragrafi"/>
        <w:rPr>
          <w:spacing w:val="-4"/>
          <w:lang w:val="sq-AL"/>
        </w:rPr>
      </w:pPr>
      <w:r w:rsidRPr="004566BE">
        <w:rPr>
          <w:spacing w:val="-4"/>
          <w:lang w:val="sq-AL"/>
        </w:rPr>
        <w:t xml:space="preserve">4. </w:t>
      </w:r>
      <w:r w:rsidR="004D7D10" w:rsidRPr="004566BE">
        <w:rPr>
          <w:spacing w:val="-4"/>
          <w:lang w:val="sq-AL"/>
        </w:rPr>
        <w:t xml:space="preserve">Pjesa </w:t>
      </w:r>
      <w:r w:rsidR="00070D75" w:rsidRPr="004566BE">
        <w:rPr>
          <w:spacing w:val="-4"/>
          <w:lang w:val="sq-AL"/>
        </w:rPr>
        <w:t>n</w:t>
      </w:r>
      <w:r w:rsidR="004D7D10" w:rsidRPr="004566BE">
        <w:rPr>
          <w:spacing w:val="-4"/>
          <w:lang w:val="sq-AL"/>
        </w:rPr>
        <w:t>jë zbatohet për detyrimet e përfituesit IPA II, në lidhje me kontributin vetëm të Unionit ose të kombinuar me bashkëfinancimin kombëtar të përfituesit IPA II.</w:t>
      </w:r>
    </w:p>
    <w:p w:rsidR="004D7D10" w:rsidRPr="004566BE" w:rsidRDefault="008700C0" w:rsidP="004D7D10">
      <w:pPr>
        <w:pStyle w:val="Paragrafi"/>
        <w:rPr>
          <w:spacing w:val="-4"/>
          <w:lang w:val="sq-AL"/>
        </w:rPr>
      </w:pPr>
      <w:r w:rsidRPr="004566BE">
        <w:rPr>
          <w:spacing w:val="-4"/>
          <w:lang w:val="sq-AL"/>
        </w:rPr>
        <w:t xml:space="preserve">5. </w:t>
      </w:r>
      <w:r w:rsidR="004D7D10" w:rsidRPr="004566BE">
        <w:rPr>
          <w:spacing w:val="-4"/>
          <w:lang w:val="sq-AL"/>
        </w:rPr>
        <w:t xml:space="preserve">Përfituesi IPA II mbetet përgjegjës për mbështetjen e autoriteteve të Programit të </w:t>
      </w:r>
      <w:r w:rsidR="00937C2A" w:rsidRPr="004566BE">
        <w:rPr>
          <w:spacing w:val="-4"/>
          <w:lang w:val="sq-AL"/>
        </w:rPr>
        <w:t>s</w:t>
      </w:r>
      <w:r w:rsidR="004D7D10" w:rsidRPr="004566BE">
        <w:rPr>
          <w:spacing w:val="-4"/>
          <w:lang w:val="sq-AL"/>
        </w:rPr>
        <w:t xml:space="preserve">htetit </w:t>
      </w:r>
      <w:r w:rsidR="00937C2A" w:rsidRPr="004566BE">
        <w:rPr>
          <w:spacing w:val="-4"/>
          <w:lang w:val="sq-AL"/>
        </w:rPr>
        <w:t>a</w:t>
      </w:r>
      <w:r w:rsidR="004D7D10" w:rsidRPr="004566BE">
        <w:rPr>
          <w:spacing w:val="-4"/>
          <w:lang w:val="sq-AL"/>
        </w:rPr>
        <w:t>nëtar në përmbushjen e detyrimit të tij të parashikuar në aktet themelore, edhe nëse përfituesi IPA II nën-delegon subjekte të tjera të identifikuara</w:t>
      </w:r>
      <w:r w:rsidR="001407AB" w:rsidRPr="004566BE">
        <w:rPr>
          <w:spacing w:val="-4"/>
          <w:lang w:val="sq-AL"/>
        </w:rPr>
        <w:t xml:space="preserve"> </w:t>
      </w:r>
      <w:r w:rsidR="004D7D10" w:rsidRPr="004566BE">
        <w:rPr>
          <w:spacing w:val="-4"/>
          <w:lang w:val="sq-AL"/>
        </w:rPr>
        <w:t xml:space="preserve">në Programin Interreg-IPA CBC Itali - Shqipëri - Mali i Zi </w:t>
      </w:r>
      <w:r w:rsidR="002A7A97" w:rsidRPr="004566BE">
        <w:rPr>
          <w:spacing w:val="-4"/>
          <w:lang w:val="sq-AL"/>
        </w:rPr>
        <w:t>2014–2020</w:t>
      </w:r>
      <w:r w:rsidR="004D7D10" w:rsidRPr="004566BE">
        <w:rPr>
          <w:spacing w:val="-4"/>
          <w:lang w:val="sq-AL"/>
        </w:rPr>
        <w:t xml:space="preserve"> për të kryer detyra të caktuara. Komisioni, në veçanti, ka të drejtë të ndërpresë pagesat, dhe të pezullojë dhe/ose të përfundojë këtë Marrëveshje Financimi në bazë të akteve, mosveprimeve dhe/ose situatave të ndonjë subjekti të caktuar.</w:t>
      </w:r>
    </w:p>
    <w:p w:rsidR="00DE2E94" w:rsidRPr="004E6683" w:rsidRDefault="00DE2E94" w:rsidP="004D7D10">
      <w:pPr>
        <w:pStyle w:val="Paragrafi"/>
        <w:rPr>
          <w:spacing w:val="-4"/>
          <w:sz w:val="14"/>
          <w:lang w:val="sq-AL"/>
        </w:rPr>
      </w:pPr>
    </w:p>
    <w:p w:rsidR="008700C0" w:rsidRPr="004566BE" w:rsidRDefault="008700C0" w:rsidP="008700C0">
      <w:pPr>
        <w:pStyle w:val="NeniNr"/>
        <w:rPr>
          <w:spacing w:val="-4"/>
          <w:lang w:val="sq-AL"/>
        </w:rPr>
      </w:pPr>
      <w:bookmarkStart w:id="10" w:name="_Toc448497113"/>
      <w:bookmarkStart w:id="11" w:name="_Toc448497352"/>
      <w:bookmarkStart w:id="12" w:name="_Toc448735554"/>
      <w:bookmarkEnd w:id="9"/>
      <w:r w:rsidRPr="004566BE">
        <w:rPr>
          <w:spacing w:val="-4"/>
          <w:lang w:val="sq-AL"/>
        </w:rPr>
        <w:t>PJESA NJË</w:t>
      </w:r>
      <w:bookmarkEnd w:id="10"/>
      <w:bookmarkEnd w:id="11"/>
      <w:bookmarkEnd w:id="12"/>
    </w:p>
    <w:p w:rsidR="00A176D5" w:rsidRDefault="008700C0" w:rsidP="008700C0">
      <w:pPr>
        <w:pStyle w:val="NeniNr"/>
        <w:rPr>
          <w:spacing w:val="-4"/>
          <w:lang w:val="sq-AL"/>
        </w:rPr>
      </w:pPr>
      <w:r w:rsidRPr="004566BE">
        <w:rPr>
          <w:spacing w:val="-4"/>
          <w:lang w:val="sq-AL"/>
        </w:rPr>
        <w:t xml:space="preserve">DISPOZITAT E PËRGJITHSHME </w:t>
      </w:r>
    </w:p>
    <w:p w:rsidR="004D7D10" w:rsidRPr="004566BE" w:rsidRDefault="008700C0" w:rsidP="008700C0">
      <w:pPr>
        <w:pStyle w:val="NeniNr"/>
        <w:rPr>
          <w:spacing w:val="-4"/>
          <w:lang w:val="sq-AL"/>
        </w:rPr>
      </w:pPr>
      <w:r w:rsidRPr="004566BE">
        <w:rPr>
          <w:spacing w:val="-4"/>
          <w:lang w:val="sq-AL"/>
        </w:rPr>
        <w:t>TË ZBATUESHME</w:t>
      </w:r>
    </w:p>
    <w:p w:rsidR="008700C0" w:rsidRPr="004566BE" w:rsidRDefault="008700C0" w:rsidP="00A176D5">
      <w:pPr>
        <w:pStyle w:val="Hapesira7"/>
        <w:rPr>
          <w:lang w:val="sq-AL"/>
        </w:rPr>
      </w:pPr>
      <w:bookmarkStart w:id="13" w:name="_Toc448497114"/>
      <w:bookmarkStart w:id="14" w:name="_Toc448497353"/>
      <w:bookmarkStart w:id="15" w:name="_Toc448735555"/>
    </w:p>
    <w:p w:rsidR="008700C0" w:rsidRPr="004566BE" w:rsidRDefault="008700C0" w:rsidP="008700C0">
      <w:pPr>
        <w:pStyle w:val="NeniNr"/>
        <w:rPr>
          <w:spacing w:val="-4"/>
          <w:lang w:val="sq-AL"/>
        </w:rPr>
      </w:pPr>
      <w:r w:rsidRPr="004566BE">
        <w:rPr>
          <w:spacing w:val="-4"/>
          <w:lang w:val="sq-AL"/>
        </w:rPr>
        <w:t>SEKSIONI I</w:t>
      </w:r>
      <w:bookmarkEnd w:id="13"/>
      <w:bookmarkEnd w:id="14"/>
      <w:bookmarkEnd w:id="15"/>
    </w:p>
    <w:p w:rsidR="00A176D5" w:rsidRDefault="008700C0" w:rsidP="008700C0">
      <w:pPr>
        <w:pStyle w:val="NeniNr"/>
        <w:rPr>
          <w:spacing w:val="-4"/>
          <w:lang w:val="sq-AL"/>
        </w:rPr>
      </w:pPr>
      <w:r w:rsidRPr="004566BE">
        <w:rPr>
          <w:spacing w:val="-4"/>
          <w:lang w:val="sq-AL"/>
        </w:rPr>
        <w:t>DISPOZITAT DHE PARIMET</w:t>
      </w:r>
    </w:p>
    <w:p w:rsidR="004D7D10" w:rsidRPr="004566BE" w:rsidRDefault="008700C0" w:rsidP="008700C0">
      <w:pPr>
        <w:pStyle w:val="NeniNr"/>
        <w:rPr>
          <w:spacing w:val="-4"/>
          <w:lang w:val="sq-AL"/>
        </w:rPr>
      </w:pPr>
      <w:r w:rsidRPr="004566BE">
        <w:rPr>
          <w:spacing w:val="-4"/>
          <w:lang w:val="sq-AL"/>
        </w:rPr>
        <w:t xml:space="preserve"> E PËRBASHKËTA</w:t>
      </w:r>
    </w:p>
    <w:p w:rsidR="008700C0" w:rsidRPr="004566BE" w:rsidRDefault="008700C0" w:rsidP="00A176D5">
      <w:pPr>
        <w:pStyle w:val="Hapesira7"/>
        <w:rPr>
          <w:lang w:val="sq-AL"/>
        </w:rPr>
      </w:pPr>
    </w:p>
    <w:p w:rsidR="008700C0" w:rsidRPr="004566BE" w:rsidRDefault="008700C0" w:rsidP="008700C0">
      <w:pPr>
        <w:pStyle w:val="NeniNr"/>
        <w:rPr>
          <w:spacing w:val="-4"/>
          <w:lang w:val="sq-AL"/>
        </w:rPr>
      </w:pPr>
      <w:r w:rsidRPr="004566BE">
        <w:rPr>
          <w:spacing w:val="-4"/>
          <w:lang w:val="sq-AL"/>
        </w:rPr>
        <w:t xml:space="preserve">Neni 1 </w:t>
      </w:r>
    </w:p>
    <w:p w:rsidR="004D7D10" w:rsidRPr="004566BE" w:rsidRDefault="004D7D10" w:rsidP="008700C0">
      <w:pPr>
        <w:pStyle w:val="NeniTitull"/>
        <w:rPr>
          <w:spacing w:val="-4"/>
          <w:lang w:val="sq-AL"/>
        </w:rPr>
      </w:pPr>
      <w:r w:rsidRPr="004566BE">
        <w:rPr>
          <w:spacing w:val="-4"/>
          <w:lang w:val="sq-AL"/>
        </w:rPr>
        <w:t>Përcaktimet</w:t>
      </w:r>
    </w:p>
    <w:p w:rsidR="008700C0" w:rsidRPr="004566BE" w:rsidRDefault="008700C0" w:rsidP="00A176D5">
      <w:pPr>
        <w:pStyle w:val="Hapesira7"/>
        <w:rPr>
          <w:lang w:val="sq-AL"/>
        </w:rPr>
      </w:pPr>
    </w:p>
    <w:p w:rsidR="004D7D10" w:rsidRPr="004566BE" w:rsidRDefault="004D7D10" w:rsidP="004D7D10">
      <w:pPr>
        <w:pStyle w:val="Paragrafi"/>
        <w:rPr>
          <w:spacing w:val="-4"/>
          <w:lang w:val="sq-AL"/>
        </w:rPr>
      </w:pPr>
      <w:r w:rsidRPr="004566BE">
        <w:rPr>
          <w:spacing w:val="-4"/>
          <w:lang w:val="sq-AL"/>
        </w:rPr>
        <w:t>Për qëllimin e kësaj pjesë zbatohen përcaktimet e mëposhtme:</w:t>
      </w:r>
    </w:p>
    <w:p w:rsidR="004D7D10" w:rsidRPr="004566BE" w:rsidRDefault="00BD679B" w:rsidP="004D7D10">
      <w:pPr>
        <w:pStyle w:val="Paragrafi"/>
        <w:rPr>
          <w:spacing w:val="-4"/>
          <w:lang w:val="sq-AL"/>
        </w:rPr>
      </w:pPr>
      <w:r w:rsidRPr="004566BE">
        <w:rPr>
          <w:spacing w:val="-4"/>
          <w:lang w:val="sq-AL"/>
        </w:rPr>
        <w:t xml:space="preserve">a) </w:t>
      </w:r>
      <w:r w:rsidR="004B0AEE" w:rsidRPr="004566BE">
        <w:rPr>
          <w:spacing w:val="-4"/>
          <w:lang w:val="sq-AL"/>
        </w:rPr>
        <w:t>“</w:t>
      </w:r>
      <w:r w:rsidR="004D7D10" w:rsidRPr="004566BE">
        <w:rPr>
          <w:spacing w:val="-4"/>
          <w:lang w:val="sq-AL"/>
        </w:rPr>
        <w:t>Përfituesi IPA II</w:t>
      </w:r>
      <w:r w:rsidR="004B0AEE" w:rsidRPr="004566BE">
        <w:rPr>
          <w:spacing w:val="-4"/>
          <w:lang w:val="sq-AL"/>
        </w:rPr>
        <w:t>”</w:t>
      </w:r>
      <w:r w:rsidR="004D7D10" w:rsidRPr="004566BE">
        <w:rPr>
          <w:spacing w:val="-4"/>
          <w:lang w:val="sq-AL"/>
        </w:rPr>
        <w:t xml:space="preserve"> nënkupton një nga përfituesit e përcaktuar në </w:t>
      </w:r>
      <w:r w:rsidR="00876C20" w:rsidRPr="004566BE">
        <w:rPr>
          <w:spacing w:val="-4"/>
          <w:lang w:val="sq-AL"/>
        </w:rPr>
        <w:t>shtojc</w:t>
      </w:r>
      <w:r w:rsidR="004D7D10" w:rsidRPr="004566BE">
        <w:rPr>
          <w:spacing w:val="-4"/>
          <w:lang w:val="sq-AL"/>
        </w:rPr>
        <w:t>ën I të Rregullores IPA II;</w:t>
      </w:r>
    </w:p>
    <w:p w:rsidR="004D7D10" w:rsidRPr="004566BE" w:rsidRDefault="002447BE" w:rsidP="004D7D10">
      <w:pPr>
        <w:pStyle w:val="Paragrafi"/>
        <w:rPr>
          <w:spacing w:val="-4"/>
          <w:lang w:val="sq-AL"/>
        </w:rPr>
      </w:pPr>
      <w:r w:rsidRPr="004566BE">
        <w:rPr>
          <w:spacing w:val="-4"/>
          <w:lang w:val="sq-AL"/>
        </w:rPr>
        <w:t xml:space="preserve">b) </w:t>
      </w:r>
      <w:r w:rsidR="004B0AEE" w:rsidRPr="004566BE">
        <w:rPr>
          <w:spacing w:val="-4"/>
          <w:lang w:val="sq-AL"/>
        </w:rPr>
        <w:t>“</w:t>
      </w:r>
      <w:r w:rsidR="004D7D10" w:rsidRPr="004566BE">
        <w:rPr>
          <w:spacing w:val="-4"/>
          <w:lang w:val="sq-AL"/>
        </w:rPr>
        <w:t>Vendet pjesëmarrëse</w:t>
      </w:r>
      <w:r w:rsidR="004B0AEE" w:rsidRPr="004566BE">
        <w:rPr>
          <w:spacing w:val="-4"/>
          <w:lang w:val="sq-AL"/>
        </w:rPr>
        <w:t>”</w:t>
      </w:r>
      <w:r w:rsidR="004D7D10" w:rsidRPr="004566BE">
        <w:rPr>
          <w:spacing w:val="-4"/>
          <w:lang w:val="sq-AL"/>
        </w:rPr>
        <w:t xml:space="preserve"> nënkupton përfituesit IPA II bashkë me </w:t>
      </w:r>
      <w:r w:rsidR="00F824DD" w:rsidRPr="004566BE">
        <w:rPr>
          <w:spacing w:val="-4"/>
          <w:lang w:val="sq-AL"/>
        </w:rPr>
        <w:t>s</w:t>
      </w:r>
      <w:r w:rsidR="004D7D10" w:rsidRPr="004566BE">
        <w:rPr>
          <w:spacing w:val="-4"/>
          <w:lang w:val="sq-AL"/>
        </w:rPr>
        <w:t xml:space="preserve">htetin </w:t>
      </w:r>
      <w:r w:rsidR="00F824DD" w:rsidRPr="004566BE">
        <w:rPr>
          <w:spacing w:val="-4"/>
          <w:lang w:val="sq-AL"/>
        </w:rPr>
        <w:t>a</w:t>
      </w:r>
      <w:r w:rsidR="004D7D10" w:rsidRPr="004566BE">
        <w:rPr>
          <w:spacing w:val="-4"/>
          <w:lang w:val="sq-AL"/>
        </w:rPr>
        <w:t>nëtar që merr pjesë në një program shumëvjeçar për bashkëpunimin ndërkufitar, i hartuar bashkërisht nga vendet pjesëmarrëse;</w:t>
      </w:r>
    </w:p>
    <w:p w:rsidR="004D7D10" w:rsidRPr="004566BE" w:rsidRDefault="002447BE" w:rsidP="004D7D10">
      <w:pPr>
        <w:pStyle w:val="Paragrafi"/>
        <w:rPr>
          <w:spacing w:val="-4"/>
          <w:lang w:val="sq-AL"/>
        </w:rPr>
      </w:pPr>
      <w:r w:rsidRPr="004566BE">
        <w:rPr>
          <w:spacing w:val="-4"/>
          <w:lang w:val="sq-AL"/>
        </w:rPr>
        <w:t xml:space="preserve">c) </w:t>
      </w:r>
      <w:r w:rsidR="004B0AEE" w:rsidRPr="004566BE">
        <w:rPr>
          <w:spacing w:val="-4"/>
          <w:lang w:val="sq-AL"/>
        </w:rPr>
        <w:t>“</w:t>
      </w:r>
      <w:r w:rsidR="00F824DD" w:rsidRPr="004566BE">
        <w:rPr>
          <w:spacing w:val="-4"/>
          <w:lang w:val="sq-AL"/>
        </w:rPr>
        <w:t>P</w:t>
      </w:r>
      <w:r w:rsidR="004D7D10" w:rsidRPr="004566BE">
        <w:rPr>
          <w:spacing w:val="-4"/>
          <w:lang w:val="sq-AL"/>
        </w:rPr>
        <w:t>rogramim</w:t>
      </w:r>
      <w:r w:rsidR="004B0AEE" w:rsidRPr="004566BE">
        <w:rPr>
          <w:spacing w:val="-4"/>
          <w:lang w:val="sq-AL"/>
        </w:rPr>
        <w:t>”</w:t>
      </w:r>
      <w:r w:rsidR="004D7D10" w:rsidRPr="004566BE">
        <w:rPr>
          <w:spacing w:val="-4"/>
          <w:lang w:val="sq-AL"/>
        </w:rPr>
        <w:t xml:space="preserve"> nënkupton procesin e organizimit, marrjen e vendimeve dhe alokimin e burimeve financiare në disa faza, me përfshirjen e partnerëve në përputhje me nenin 5, me qëllim zbatimin, mbi baza shumëvjeçare, veprimet e përbashkëta të Unionit dhe </w:t>
      </w:r>
      <w:r w:rsidR="00631161" w:rsidRPr="004566BE">
        <w:rPr>
          <w:spacing w:val="-4"/>
          <w:lang w:val="sq-AL"/>
        </w:rPr>
        <w:t>s</w:t>
      </w:r>
      <w:r w:rsidR="004D7D10" w:rsidRPr="004566BE">
        <w:rPr>
          <w:spacing w:val="-4"/>
          <w:lang w:val="sq-AL"/>
        </w:rPr>
        <w:t xml:space="preserve">hteteve </w:t>
      </w:r>
      <w:r w:rsidR="00631161" w:rsidRPr="004566BE">
        <w:rPr>
          <w:spacing w:val="-4"/>
          <w:lang w:val="sq-AL"/>
        </w:rPr>
        <w:t>a</w:t>
      </w:r>
      <w:r w:rsidR="004D7D10" w:rsidRPr="004566BE">
        <w:rPr>
          <w:spacing w:val="-4"/>
          <w:lang w:val="sq-AL"/>
        </w:rPr>
        <w:t>nëtare për të arritur objektivat e strategjisë së Unionit, për rritjen e zgjuar, të qëndrueshme dhe gjithëpërfshirëse;</w:t>
      </w:r>
    </w:p>
    <w:p w:rsidR="004D7D10" w:rsidRPr="004566BE" w:rsidRDefault="002447BE" w:rsidP="004D7D10">
      <w:pPr>
        <w:pStyle w:val="Paragrafi"/>
        <w:rPr>
          <w:spacing w:val="-4"/>
          <w:lang w:val="sq-AL"/>
        </w:rPr>
      </w:pPr>
      <w:r w:rsidRPr="004566BE">
        <w:rPr>
          <w:spacing w:val="-4"/>
          <w:lang w:val="sq-AL"/>
        </w:rPr>
        <w:t xml:space="preserve">d) </w:t>
      </w:r>
      <w:r w:rsidR="004B0AEE" w:rsidRPr="004566BE">
        <w:rPr>
          <w:spacing w:val="-4"/>
          <w:lang w:val="sq-AL"/>
        </w:rPr>
        <w:t>“</w:t>
      </w:r>
      <w:r w:rsidR="00F824DD" w:rsidRPr="004566BE">
        <w:rPr>
          <w:spacing w:val="-4"/>
          <w:lang w:val="sq-AL"/>
        </w:rPr>
        <w:t>P</w:t>
      </w:r>
      <w:r w:rsidR="004D7D10" w:rsidRPr="004566BE">
        <w:rPr>
          <w:spacing w:val="-4"/>
          <w:lang w:val="sq-AL"/>
        </w:rPr>
        <w:t>rogram</w:t>
      </w:r>
      <w:r w:rsidR="004B0AEE" w:rsidRPr="004566BE">
        <w:rPr>
          <w:spacing w:val="-4"/>
          <w:lang w:val="sq-AL"/>
        </w:rPr>
        <w:t>”</w:t>
      </w:r>
      <w:r w:rsidR="004D7D10" w:rsidRPr="004566BE">
        <w:rPr>
          <w:spacing w:val="-4"/>
          <w:lang w:val="sq-AL"/>
        </w:rPr>
        <w:t xml:space="preserve"> nënkupton një program bashkëpunimi shum</w:t>
      </w:r>
      <w:r w:rsidR="000C7D4C" w:rsidRPr="004566BE">
        <w:rPr>
          <w:spacing w:val="-4"/>
          <w:lang w:val="sq-AL"/>
        </w:rPr>
        <w:t>ë</w:t>
      </w:r>
      <w:r w:rsidR="004D7D10" w:rsidRPr="004566BE">
        <w:rPr>
          <w:spacing w:val="-4"/>
          <w:lang w:val="sq-AL"/>
        </w:rPr>
        <w:t>vjeçar</w:t>
      </w:r>
      <w:r w:rsidR="000C7D4C" w:rsidRPr="004566BE">
        <w:rPr>
          <w:spacing w:val="-4"/>
          <w:lang w:val="sq-AL"/>
        </w:rPr>
        <w:t>,</w:t>
      </w:r>
      <w:r w:rsidR="004D7D10" w:rsidRPr="004566BE">
        <w:rPr>
          <w:spacing w:val="-4"/>
          <w:lang w:val="sq-AL"/>
        </w:rPr>
        <w:t xml:space="preserve"> parashikuar nga neni 2(1) dhe 6(3) të Rregullores (BE) </w:t>
      </w:r>
      <w:r w:rsidR="00F824DD" w:rsidRPr="004566BE">
        <w:rPr>
          <w:spacing w:val="-4"/>
          <w:lang w:val="sq-AL"/>
        </w:rPr>
        <w:t>n</w:t>
      </w:r>
      <w:r w:rsidR="004D7D10" w:rsidRPr="004566BE">
        <w:rPr>
          <w:spacing w:val="-4"/>
          <w:lang w:val="sq-AL"/>
        </w:rPr>
        <w:t>r. 236/2014 të Parlamentit Evropian dhe Këshillit</w:t>
      </w:r>
      <w:r w:rsidR="004D7D10" w:rsidRPr="004566BE">
        <w:rPr>
          <w:spacing w:val="-4"/>
          <w:vertAlign w:val="superscript"/>
          <w:lang w:val="sq-AL"/>
        </w:rPr>
        <w:footnoteReference w:id="3"/>
      </w:r>
      <w:r w:rsidR="004D7D10" w:rsidRPr="004566BE">
        <w:rPr>
          <w:spacing w:val="-4"/>
          <w:lang w:val="sq-AL"/>
        </w:rPr>
        <w:t>;</w:t>
      </w:r>
    </w:p>
    <w:p w:rsidR="004D7D10" w:rsidRPr="004566BE" w:rsidRDefault="002447BE" w:rsidP="004D7D10">
      <w:pPr>
        <w:pStyle w:val="Paragrafi"/>
        <w:rPr>
          <w:spacing w:val="-4"/>
          <w:lang w:val="sq-AL"/>
        </w:rPr>
      </w:pPr>
      <w:r w:rsidRPr="004566BE">
        <w:rPr>
          <w:spacing w:val="-4"/>
          <w:lang w:val="sq-AL"/>
        </w:rPr>
        <w:t xml:space="preserve">e) </w:t>
      </w:r>
      <w:r w:rsidR="004B0AEE" w:rsidRPr="004566BE">
        <w:rPr>
          <w:spacing w:val="-4"/>
          <w:lang w:val="sq-AL"/>
        </w:rPr>
        <w:t>“</w:t>
      </w:r>
      <w:r w:rsidR="00F824DD" w:rsidRPr="004566BE">
        <w:rPr>
          <w:spacing w:val="-4"/>
          <w:lang w:val="sq-AL"/>
        </w:rPr>
        <w:t>M</w:t>
      </w:r>
      <w:r w:rsidR="004D7D10" w:rsidRPr="004566BE">
        <w:rPr>
          <w:spacing w:val="-4"/>
          <w:lang w:val="sq-AL"/>
        </w:rPr>
        <w:t>arrëveshja kuadër</w:t>
      </w:r>
      <w:r w:rsidR="004B0AEE" w:rsidRPr="004566BE">
        <w:rPr>
          <w:spacing w:val="-4"/>
          <w:lang w:val="sq-AL"/>
        </w:rPr>
        <w:t>”</w:t>
      </w:r>
      <w:r w:rsidR="004D7D10" w:rsidRPr="004566BE">
        <w:rPr>
          <w:spacing w:val="-4"/>
          <w:lang w:val="sq-AL"/>
        </w:rPr>
        <w:t xml:space="preserve"> nënkupton një marrëveshje të nënshkruar midis Komisionit dhe një përfituesi IPA II që zbatohet te të gjithë sektorët e politikave IPA II dhe që përcakton parimet e bashkëpunimit financiar midis përfituesit IPA II dhe Komisionit nën këtë Rregullore;</w:t>
      </w:r>
    </w:p>
    <w:p w:rsidR="004D7D10" w:rsidRPr="004566BE" w:rsidRDefault="002447BE" w:rsidP="004D7D10">
      <w:pPr>
        <w:pStyle w:val="Paragrafi"/>
        <w:rPr>
          <w:spacing w:val="-4"/>
          <w:lang w:val="sq-AL"/>
        </w:rPr>
      </w:pPr>
      <w:r w:rsidRPr="004566BE">
        <w:rPr>
          <w:spacing w:val="-4"/>
          <w:lang w:val="sq-AL"/>
        </w:rPr>
        <w:t xml:space="preserve">f) </w:t>
      </w:r>
      <w:r w:rsidR="004B0AEE" w:rsidRPr="004566BE">
        <w:rPr>
          <w:spacing w:val="-4"/>
          <w:lang w:val="sq-AL"/>
        </w:rPr>
        <w:t>“</w:t>
      </w:r>
      <w:r w:rsidR="004D7D10" w:rsidRPr="004566BE">
        <w:rPr>
          <w:spacing w:val="-4"/>
          <w:lang w:val="sq-AL"/>
        </w:rPr>
        <w:t>Marrëveshje Partneriteti</w:t>
      </w:r>
      <w:r w:rsidR="004B0AEE" w:rsidRPr="004566BE">
        <w:rPr>
          <w:spacing w:val="-4"/>
          <w:lang w:val="sq-AL"/>
        </w:rPr>
        <w:t>”</w:t>
      </w:r>
      <w:r w:rsidR="004D7D10" w:rsidRPr="004566BE">
        <w:rPr>
          <w:spacing w:val="-4"/>
          <w:lang w:val="sq-AL"/>
        </w:rPr>
        <w:t xml:space="preserve"> nënkupton një dokument të përgatitur nga një </w:t>
      </w:r>
      <w:r w:rsidR="00631161" w:rsidRPr="004566BE">
        <w:rPr>
          <w:spacing w:val="-4"/>
          <w:lang w:val="sq-AL"/>
        </w:rPr>
        <w:t>s</w:t>
      </w:r>
      <w:r w:rsidR="004D7D10" w:rsidRPr="004566BE">
        <w:rPr>
          <w:spacing w:val="-4"/>
          <w:lang w:val="sq-AL"/>
        </w:rPr>
        <w:t xml:space="preserve">htet </w:t>
      </w:r>
      <w:r w:rsidR="00631161" w:rsidRPr="004566BE">
        <w:rPr>
          <w:spacing w:val="-4"/>
          <w:lang w:val="sq-AL"/>
        </w:rPr>
        <w:t>a</w:t>
      </w:r>
      <w:r w:rsidR="004D7D10" w:rsidRPr="004566BE">
        <w:rPr>
          <w:spacing w:val="-4"/>
          <w:lang w:val="sq-AL"/>
        </w:rPr>
        <w:t xml:space="preserve">nëtar me përfshirjen e partnerëve në përputhje me qasjen e qeverisjes me shumë nivele e cila parashikon strategjinë e </w:t>
      </w:r>
      <w:r w:rsidR="00631161" w:rsidRPr="004566BE">
        <w:rPr>
          <w:spacing w:val="-4"/>
          <w:lang w:val="sq-AL"/>
        </w:rPr>
        <w:t>s</w:t>
      </w:r>
      <w:r w:rsidR="004D7D10" w:rsidRPr="004566BE">
        <w:rPr>
          <w:spacing w:val="-4"/>
          <w:lang w:val="sq-AL"/>
        </w:rPr>
        <w:t xml:space="preserve">htetit </w:t>
      </w:r>
      <w:r w:rsidR="00631161" w:rsidRPr="004566BE">
        <w:rPr>
          <w:spacing w:val="-4"/>
          <w:lang w:val="sq-AL"/>
        </w:rPr>
        <w:t>a</w:t>
      </w:r>
      <w:r w:rsidR="004D7D10" w:rsidRPr="004566BE">
        <w:rPr>
          <w:spacing w:val="-4"/>
          <w:lang w:val="sq-AL"/>
        </w:rPr>
        <w:t xml:space="preserve">nëtar, prioritetet dhe marrëveshjet për përdorimin </w:t>
      </w:r>
      <w:r w:rsidR="006A1CB4" w:rsidRPr="004566BE">
        <w:rPr>
          <w:spacing w:val="-4"/>
          <w:lang w:val="sq-AL"/>
        </w:rPr>
        <w:t>e fondeve evropiane strukturore dhe të investi</w:t>
      </w:r>
      <w:r w:rsidR="004D7D10" w:rsidRPr="004566BE">
        <w:rPr>
          <w:spacing w:val="-4"/>
          <w:lang w:val="sq-AL"/>
        </w:rPr>
        <w:t xml:space="preserve">mit në një mënyrë efektive dhe efiçente për të ndjekur strategjinë e Unionit për rritje të zgjuar, të qëndrueshme dhe gjithëpërfshirëse dhe e cila është miratuar nga Komisioni në vijim të vlerësimit dhe dialogut me </w:t>
      </w:r>
      <w:r w:rsidR="006A1CB4" w:rsidRPr="004566BE">
        <w:rPr>
          <w:spacing w:val="-4"/>
          <w:lang w:val="sq-AL"/>
        </w:rPr>
        <w:t xml:space="preserve">shtetin anëtar </w:t>
      </w:r>
      <w:r w:rsidR="004D7D10" w:rsidRPr="004566BE">
        <w:rPr>
          <w:spacing w:val="-4"/>
          <w:lang w:val="sq-AL"/>
        </w:rPr>
        <w:t>në fjalë;</w:t>
      </w:r>
    </w:p>
    <w:p w:rsidR="004D7D10" w:rsidRPr="004566BE" w:rsidRDefault="00687BFB" w:rsidP="004D7D10">
      <w:pPr>
        <w:pStyle w:val="Paragrafi"/>
        <w:rPr>
          <w:spacing w:val="-4"/>
          <w:lang w:val="sq-AL"/>
        </w:rPr>
      </w:pPr>
      <w:r w:rsidRPr="004566BE">
        <w:rPr>
          <w:spacing w:val="-4"/>
          <w:lang w:val="sq-AL"/>
        </w:rPr>
        <w:t xml:space="preserve">g) </w:t>
      </w:r>
      <w:r w:rsidR="004B0AEE" w:rsidRPr="004566BE">
        <w:rPr>
          <w:spacing w:val="-4"/>
          <w:lang w:val="sq-AL"/>
        </w:rPr>
        <w:t>“</w:t>
      </w:r>
      <w:r w:rsidR="006A1CB4" w:rsidRPr="004566BE">
        <w:rPr>
          <w:spacing w:val="-4"/>
          <w:lang w:val="sq-AL"/>
        </w:rPr>
        <w:t xml:space="preserve">Sektor </w:t>
      </w:r>
      <w:r w:rsidR="004D7D10" w:rsidRPr="004566BE">
        <w:rPr>
          <w:spacing w:val="-4"/>
          <w:lang w:val="sq-AL"/>
        </w:rPr>
        <w:t>politikash</w:t>
      </w:r>
      <w:r w:rsidR="004B0AEE" w:rsidRPr="004566BE">
        <w:rPr>
          <w:spacing w:val="-4"/>
          <w:lang w:val="sq-AL"/>
        </w:rPr>
        <w:t>”</w:t>
      </w:r>
      <w:r w:rsidR="004D7D10" w:rsidRPr="004566BE">
        <w:rPr>
          <w:spacing w:val="-4"/>
          <w:lang w:val="sq-AL"/>
        </w:rPr>
        <w:t xml:space="preserve"> nënkupton fushat kryesore të bashkëpunimit të trajtuara nga veprimet e financuara nga asisten</w:t>
      </w:r>
      <w:r w:rsidR="002D25D1" w:rsidRPr="004566BE">
        <w:rPr>
          <w:spacing w:val="-4"/>
          <w:lang w:val="sq-AL"/>
        </w:rPr>
        <w:t>ca IPA II, siç parashikohet në n</w:t>
      </w:r>
      <w:r w:rsidR="004D7D10" w:rsidRPr="004566BE">
        <w:rPr>
          <w:spacing w:val="-4"/>
          <w:lang w:val="sq-AL"/>
        </w:rPr>
        <w:t>enin 3(1) të Rregullores IPA;</w:t>
      </w:r>
    </w:p>
    <w:p w:rsidR="004D7D10" w:rsidRPr="004566BE" w:rsidRDefault="00687BFB" w:rsidP="004D7D10">
      <w:pPr>
        <w:pStyle w:val="Paragrafi"/>
        <w:rPr>
          <w:spacing w:val="-4"/>
          <w:lang w:val="sq-AL"/>
        </w:rPr>
      </w:pPr>
      <w:r w:rsidRPr="004566BE">
        <w:rPr>
          <w:spacing w:val="-4"/>
          <w:lang w:val="sq-AL"/>
        </w:rPr>
        <w:t xml:space="preserve">h) </w:t>
      </w:r>
      <w:r w:rsidR="004B0AEE" w:rsidRPr="004566BE">
        <w:rPr>
          <w:spacing w:val="-4"/>
          <w:lang w:val="sq-AL"/>
        </w:rPr>
        <w:t>“</w:t>
      </w:r>
      <w:r w:rsidR="006A1CB4" w:rsidRPr="004566BE">
        <w:rPr>
          <w:spacing w:val="-4"/>
          <w:lang w:val="sq-AL"/>
        </w:rPr>
        <w:t xml:space="preserve">Shpenzim </w:t>
      </w:r>
      <w:r w:rsidR="004D7D10" w:rsidRPr="004566BE">
        <w:rPr>
          <w:spacing w:val="-4"/>
          <w:lang w:val="sq-AL"/>
        </w:rPr>
        <w:t>publik</w:t>
      </w:r>
      <w:r w:rsidR="004B0AEE" w:rsidRPr="004566BE">
        <w:rPr>
          <w:spacing w:val="-4"/>
          <w:lang w:val="sq-AL"/>
        </w:rPr>
        <w:t>”</w:t>
      </w:r>
      <w:r w:rsidR="004D7D10" w:rsidRPr="004566BE">
        <w:rPr>
          <w:spacing w:val="-4"/>
          <w:lang w:val="sq-AL"/>
        </w:rPr>
        <w:t xml:space="preserve"> nënkupton çdo kontribut publik në financimin e operacioneve burimi i të cilit është buxheti i autoriteteve publike kombëtare, rajonale dhe lokale, buxheti i Unionit i lidhur me asistencën IPA II, buxheti i organeve të ligjit publik ose buxheti i shoqatave të autoriteteve publike ose organeve të ligjit publik;</w:t>
      </w:r>
    </w:p>
    <w:p w:rsidR="004D7D10" w:rsidRPr="004566BE" w:rsidRDefault="00687BFB" w:rsidP="004D7D10">
      <w:pPr>
        <w:pStyle w:val="Paragrafi"/>
        <w:rPr>
          <w:spacing w:val="-4"/>
          <w:lang w:val="sq-AL"/>
        </w:rPr>
      </w:pPr>
      <w:r w:rsidRPr="004566BE">
        <w:rPr>
          <w:spacing w:val="-4"/>
          <w:lang w:val="sq-AL"/>
        </w:rPr>
        <w:t xml:space="preserve">i) </w:t>
      </w:r>
      <w:r w:rsidR="004B0AEE" w:rsidRPr="004566BE">
        <w:rPr>
          <w:spacing w:val="-4"/>
          <w:lang w:val="sq-AL"/>
        </w:rPr>
        <w:t>“</w:t>
      </w:r>
      <w:r w:rsidR="006A1CB4" w:rsidRPr="004566BE">
        <w:rPr>
          <w:spacing w:val="-4"/>
          <w:lang w:val="sq-AL"/>
        </w:rPr>
        <w:t xml:space="preserve">Organ </w:t>
      </w:r>
      <w:r w:rsidR="0047437D" w:rsidRPr="004566BE">
        <w:rPr>
          <w:spacing w:val="-4"/>
          <w:lang w:val="sq-AL"/>
        </w:rPr>
        <w:t>i s</w:t>
      </w:r>
      <w:r w:rsidR="004D7D10" w:rsidRPr="004566BE">
        <w:rPr>
          <w:spacing w:val="-4"/>
          <w:lang w:val="sq-AL"/>
        </w:rPr>
        <w:t>ë drejtës publike</w:t>
      </w:r>
      <w:r w:rsidR="004B0AEE" w:rsidRPr="004566BE">
        <w:rPr>
          <w:spacing w:val="-4"/>
          <w:lang w:val="sq-AL"/>
        </w:rPr>
        <w:t>”</w:t>
      </w:r>
      <w:r w:rsidR="00942EC0" w:rsidRPr="004566BE">
        <w:rPr>
          <w:spacing w:val="-4"/>
          <w:lang w:val="sq-AL"/>
        </w:rPr>
        <w:t xml:space="preserve"> do të thotë në shtetin a</w:t>
      </w:r>
      <w:r w:rsidR="004D7D10" w:rsidRPr="004566BE">
        <w:rPr>
          <w:spacing w:val="-4"/>
          <w:lang w:val="sq-AL"/>
        </w:rPr>
        <w:t>nëtar një organ që rregullohet nga e drejta publike në kupt</w:t>
      </w:r>
      <w:r w:rsidR="00942EC0" w:rsidRPr="004566BE">
        <w:rPr>
          <w:spacing w:val="-4"/>
          <w:lang w:val="sq-AL"/>
        </w:rPr>
        <w:t>im të pikës 4 të nenit 2(1) të d</w:t>
      </w:r>
      <w:r w:rsidR="004D7D10" w:rsidRPr="004566BE">
        <w:rPr>
          <w:spacing w:val="-4"/>
          <w:lang w:val="sq-AL"/>
        </w:rPr>
        <w:t>irektivës 2014/24/BE të Parlamentit Evropian dhe të Këshillit</w:t>
      </w:r>
      <w:r w:rsidR="004D7D10" w:rsidRPr="004566BE">
        <w:rPr>
          <w:spacing w:val="-4"/>
          <w:vertAlign w:val="superscript"/>
          <w:lang w:val="sq-AL"/>
        </w:rPr>
        <w:footnoteReference w:id="4"/>
      </w:r>
      <w:r w:rsidR="004D7D10" w:rsidRPr="004566BE">
        <w:rPr>
          <w:spacing w:val="-4"/>
          <w:vertAlign w:val="superscript"/>
          <w:lang w:val="sq-AL"/>
        </w:rPr>
        <w:t xml:space="preserve"> </w:t>
      </w:r>
      <w:r w:rsidR="007B0042" w:rsidRPr="004566BE">
        <w:rPr>
          <w:spacing w:val="-4"/>
          <w:lang w:val="sq-AL"/>
        </w:rPr>
        <w:t>dhe çdo grupimi e</w:t>
      </w:r>
      <w:r w:rsidR="004D7D10" w:rsidRPr="004566BE">
        <w:rPr>
          <w:spacing w:val="-4"/>
          <w:lang w:val="sq-AL"/>
        </w:rPr>
        <w:t>vropian të bashkëpunimit territorial (EGTC) të ngritur në</w:t>
      </w:r>
      <w:r w:rsidR="00AF6882" w:rsidRPr="004566BE">
        <w:rPr>
          <w:spacing w:val="-4"/>
          <w:lang w:val="sq-AL"/>
        </w:rPr>
        <w:t xml:space="preserve"> përputhje me Rregulloren (KE) n</w:t>
      </w:r>
      <w:r w:rsidR="004D7D10" w:rsidRPr="004566BE">
        <w:rPr>
          <w:spacing w:val="-4"/>
          <w:lang w:val="sq-AL"/>
        </w:rPr>
        <w:t>r. 1082/2006 të Parlamentit Evropian dhe Këshillit</w:t>
      </w:r>
      <w:r w:rsidR="004D7D10" w:rsidRPr="004566BE">
        <w:rPr>
          <w:spacing w:val="-4"/>
          <w:vertAlign w:val="superscript"/>
          <w:lang w:val="sq-AL"/>
        </w:rPr>
        <w:footnoteReference w:id="5"/>
      </w:r>
      <w:r w:rsidR="004D7D10" w:rsidRPr="004566BE">
        <w:rPr>
          <w:spacing w:val="-4"/>
          <w:lang w:val="sq-AL"/>
        </w:rPr>
        <w:t>, pavarësisht nëse EGTC ko</w:t>
      </w:r>
      <w:r w:rsidR="000A6479" w:rsidRPr="004566BE">
        <w:rPr>
          <w:spacing w:val="-4"/>
          <w:lang w:val="sq-AL"/>
        </w:rPr>
        <w:t>nsiderohet të jetë një organ i s</w:t>
      </w:r>
      <w:r w:rsidR="004D7D10" w:rsidRPr="004566BE">
        <w:rPr>
          <w:spacing w:val="-4"/>
          <w:lang w:val="sq-AL"/>
        </w:rPr>
        <w:t>ë drejtës publike ose një organ i të drejtës private sipas dispozitave zbatuese kombëtare përkatëse, dhe përfituesit IPA II, në përputhje me të drejtën kombëtare,</w:t>
      </w:r>
      <w:r w:rsidR="00387DF5" w:rsidRPr="004566BE">
        <w:rPr>
          <w:spacing w:val="-4"/>
          <w:lang w:val="sq-AL"/>
        </w:rPr>
        <w:t xml:space="preserve"> organet ekuivalente me ato të shteteve a</w:t>
      </w:r>
      <w:r w:rsidR="004D7D10" w:rsidRPr="004566BE">
        <w:rPr>
          <w:spacing w:val="-4"/>
          <w:lang w:val="sq-AL"/>
        </w:rPr>
        <w:t>nëtare;</w:t>
      </w:r>
    </w:p>
    <w:p w:rsidR="004D7D10" w:rsidRPr="004566BE" w:rsidRDefault="00687BFB" w:rsidP="004D7D10">
      <w:pPr>
        <w:pStyle w:val="Paragrafi"/>
        <w:rPr>
          <w:spacing w:val="-4"/>
          <w:lang w:val="sq-AL"/>
        </w:rPr>
      </w:pPr>
      <w:r w:rsidRPr="004566BE">
        <w:rPr>
          <w:spacing w:val="-4"/>
          <w:lang w:val="sq-AL"/>
        </w:rPr>
        <w:t xml:space="preserve">j) </w:t>
      </w:r>
      <w:r w:rsidR="004B0AEE" w:rsidRPr="004566BE">
        <w:rPr>
          <w:spacing w:val="-4"/>
          <w:lang w:val="sq-AL"/>
        </w:rPr>
        <w:t>“</w:t>
      </w:r>
      <w:r w:rsidR="00CB00E1" w:rsidRPr="004566BE">
        <w:rPr>
          <w:spacing w:val="-4"/>
          <w:lang w:val="sq-AL"/>
        </w:rPr>
        <w:t>Dokument</w:t>
      </w:r>
      <w:r w:rsidR="004B0AEE" w:rsidRPr="004566BE">
        <w:rPr>
          <w:spacing w:val="-4"/>
          <w:lang w:val="sq-AL"/>
        </w:rPr>
        <w:t>”</w:t>
      </w:r>
      <w:r w:rsidR="004D7D10" w:rsidRPr="004566BE">
        <w:rPr>
          <w:spacing w:val="-4"/>
          <w:lang w:val="sq-AL"/>
        </w:rPr>
        <w:t xml:space="preserve"> do të thotë një letër ose një medium elektronik, që mbart informacione që kanë rëndësi në kontekstin e kësaj rregulloreje;</w:t>
      </w:r>
    </w:p>
    <w:p w:rsidR="004D7D10" w:rsidRPr="004566BE" w:rsidRDefault="00687BFB" w:rsidP="004D7D10">
      <w:pPr>
        <w:pStyle w:val="Paragrafi"/>
        <w:rPr>
          <w:spacing w:val="-4"/>
          <w:lang w:val="sq-AL"/>
        </w:rPr>
      </w:pPr>
      <w:r w:rsidRPr="004566BE">
        <w:rPr>
          <w:spacing w:val="-4"/>
          <w:lang w:val="sq-AL"/>
        </w:rPr>
        <w:t xml:space="preserve">k) </w:t>
      </w:r>
      <w:r w:rsidR="004B0AEE" w:rsidRPr="004566BE">
        <w:rPr>
          <w:spacing w:val="-4"/>
          <w:lang w:val="sq-AL"/>
        </w:rPr>
        <w:t>“</w:t>
      </w:r>
      <w:r w:rsidR="008562AF" w:rsidRPr="004566BE">
        <w:rPr>
          <w:spacing w:val="-4"/>
          <w:lang w:val="sq-AL"/>
        </w:rPr>
        <w:t>A</w:t>
      </w:r>
      <w:r w:rsidR="004D7D10" w:rsidRPr="004566BE">
        <w:rPr>
          <w:spacing w:val="-4"/>
          <w:lang w:val="sq-AL"/>
        </w:rPr>
        <w:t>utoritete</w:t>
      </w:r>
      <w:r w:rsidR="004B0AEE" w:rsidRPr="004566BE">
        <w:rPr>
          <w:spacing w:val="-4"/>
          <w:lang w:val="sq-AL"/>
        </w:rPr>
        <w:t>”</w:t>
      </w:r>
      <w:r w:rsidR="004D7D10" w:rsidRPr="004566BE">
        <w:rPr>
          <w:spacing w:val="-4"/>
          <w:lang w:val="sq-AL"/>
        </w:rPr>
        <w:t xml:space="preserve"> do të thotë subjekte publike apo organet e një përfituesi IPA II ose një </w:t>
      </w:r>
      <w:r w:rsidR="008562AF" w:rsidRPr="004566BE">
        <w:rPr>
          <w:spacing w:val="-4"/>
          <w:lang w:val="sq-AL"/>
        </w:rPr>
        <w:t xml:space="preserve">shteti anëtar </w:t>
      </w:r>
      <w:r w:rsidR="004D7D10" w:rsidRPr="004566BE">
        <w:rPr>
          <w:spacing w:val="-4"/>
          <w:lang w:val="sq-AL"/>
        </w:rPr>
        <w:t>në nivel kombëtar, rajonal ose lokal;</w:t>
      </w:r>
    </w:p>
    <w:p w:rsidR="004D7D10" w:rsidRPr="004566BE" w:rsidRDefault="00687BFB" w:rsidP="004D7D10">
      <w:pPr>
        <w:pStyle w:val="Paragrafi"/>
        <w:rPr>
          <w:spacing w:val="-4"/>
          <w:lang w:val="sq-AL"/>
        </w:rPr>
      </w:pPr>
      <w:r w:rsidRPr="004566BE">
        <w:rPr>
          <w:spacing w:val="-4"/>
          <w:lang w:val="sq-AL"/>
        </w:rPr>
        <w:t xml:space="preserve">l) </w:t>
      </w:r>
      <w:r w:rsidR="004B0AEE" w:rsidRPr="004566BE">
        <w:rPr>
          <w:spacing w:val="-4"/>
          <w:lang w:val="sq-AL"/>
        </w:rPr>
        <w:t>“</w:t>
      </w:r>
      <w:r w:rsidR="008562AF" w:rsidRPr="004566BE">
        <w:rPr>
          <w:spacing w:val="-4"/>
          <w:lang w:val="sq-AL"/>
        </w:rPr>
        <w:t>M</w:t>
      </w:r>
      <w:r w:rsidR="004D7D10" w:rsidRPr="004566BE">
        <w:rPr>
          <w:spacing w:val="-4"/>
          <w:lang w:val="sq-AL"/>
        </w:rPr>
        <w:t>arrëveshje financiare</w:t>
      </w:r>
      <w:r w:rsidR="004B0AEE" w:rsidRPr="004566BE">
        <w:rPr>
          <w:spacing w:val="-4"/>
          <w:lang w:val="sq-AL"/>
        </w:rPr>
        <w:t>”</w:t>
      </w:r>
      <w:r w:rsidR="004D7D10" w:rsidRPr="004566BE">
        <w:rPr>
          <w:spacing w:val="-4"/>
          <w:lang w:val="sq-AL"/>
        </w:rPr>
        <w:t xml:space="preserve"> nënkupton nj</w:t>
      </w:r>
      <w:r w:rsidR="00EF466F" w:rsidRPr="004566BE">
        <w:rPr>
          <w:spacing w:val="-4"/>
          <w:lang w:val="sq-AL"/>
        </w:rPr>
        <w:t xml:space="preserve">ë marrëveshje </w:t>
      </w:r>
      <w:r w:rsidR="00EF466F" w:rsidRPr="00A176D5">
        <w:rPr>
          <w:spacing w:val="-4"/>
          <w:lang w:val="sq-AL"/>
        </w:rPr>
        <w:t>vjeçare</w:t>
      </w:r>
      <w:r w:rsidR="00EF466F" w:rsidRPr="004566BE">
        <w:rPr>
          <w:spacing w:val="-4"/>
          <w:lang w:val="sq-AL"/>
        </w:rPr>
        <w:t xml:space="preserve"> ose shumë</w:t>
      </w:r>
      <w:r w:rsidR="004D7D10" w:rsidRPr="004566BE">
        <w:rPr>
          <w:spacing w:val="-4"/>
          <w:lang w:val="sq-AL"/>
        </w:rPr>
        <w:t>vjeçare të përfunduar midis Komisionit dhe një përfituesi IPA II</w:t>
      </w:r>
      <w:r w:rsidR="00566DC3" w:rsidRPr="004566BE">
        <w:rPr>
          <w:spacing w:val="-4"/>
          <w:lang w:val="sq-AL"/>
        </w:rPr>
        <w:t>, si edhe shtetit a</w:t>
      </w:r>
      <w:r w:rsidR="004D7D10" w:rsidRPr="004566BE">
        <w:rPr>
          <w:spacing w:val="-4"/>
          <w:lang w:val="sq-AL"/>
        </w:rPr>
        <w:t>nëtar i cili është autor</w:t>
      </w:r>
      <w:r w:rsidR="00566DC3" w:rsidRPr="004566BE">
        <w:rPr>
          <w:spacing w:val="-4"/>
          <w:lang w:val="sq-AL"/>
        </w:rPr>
        <w:t xml:space="preserve">iteti menaxhues, aty ku shteti </w:t>
      </w:r>
      <w:r w:rsidR="008562AF" w:rsidRPr="004566BE">
        <w:rPr>
          <w:spacing w:val="-4"/>
          <w:lang w:val="sq-AL"/>
        </w:rPr>
        <w:t>a</w:t>
      </w:r>
      <w:r w:rsidR="004D7D10" w:rsidRPr="004566BE">
        <w:rPr>
          <w:spacing w:val="-4"/>
          <w:lang w:val="sq-AL"/>
        </w:rPr>
        <w:t>nëtar ka vendosur kështu, për zbatimin e asistencës financiare të Unioni</w:t>
      </w:r>
      <w:r w:rsidR="00566DC3" w:rsidRPr="004566BE">
        <w:rPr>
          <w:spacing w:val="-4"/>
          <w:lang w:val="sq-AL"/>
        </w:rPr>
        <w:t>t nëpërmjet një aksioni që bie b</w:t>
      </w:r>
      <w:r w:rsidR="004D7D10" w:rsidRPr="004566BE">
        <w:rPr>
          <w:spacing w:val="-4"/>
          <w:lang w:val="sq-AL"/>
        </w:rPr>
        <w:t xml:space="preserve">renda qëllimit të Rregullores IPA II; </w:t>
      </w:r>
    </w:p>
    <w:p w:rsidR="004D7D10" w:rsidRPr="004566BE" w:rsidRDefault="00687BFB" w:rsidP="004D7D10">
      <w:pPr>
        <w:pStyle w:val="Paragrafi"/>
        <w:rPr>
          <w:spacing w:val="-4"/>
          <w:lang w:val="sq-AL"/>
        </w:rPr>
      </w:pPr>
      <w:r w:rsidRPr="004566BE">
        <w:rPr>
          <w:spacing w:val="-4"/>
          <w:lang w:val="sq-AL"/>
        </w:rPr>
        <w:t xml:space="preserve">m) </w:t>
      </w:r>
      <w:r w:rsidR="004B0AEE" w:rsidRPr="004566BE">
        <w:rPr>
          <w:spacing w:val="-4"/>
          <w:lang w:val="sq-AL"/>
        </w:rPr>
        <w:t>“</w:t>
      </w:r>
      <w:r w:rsidR="001F4CBE" w:rsidRPr="004566BE">
        <w:rPr>
          <w:spacing w:val="-4"/>
          <w:lang w:val="sq-AL"/>
        </w:rPr>
        <w:t>Operacion</w:t>
      </w:r>
      <w:r w:rsidR="004B0AEE" w:rsidRPr="004566BE">
        <w:rPr>
          <w:spacing w:val="-4"/>
          <w:lang w:val="sq-AL"/>
        </w:rPr>
        <w:t>”</w:t>
      </w:r>
      <w:r w:rsidR="004D7D10" w:rsidRPr="004566BE">
        <w:rPr>
          <w:spacing w:val="-4"/>
          <w:lang w:val="sq-AL"/>
        </w:rPr>
        <w:t xml:space="preserve"> nënkupton një projekt, kontratë, aksion ose grup projektesh të përzgjedhur nga Komiteti i Përbashkët Monitorues ose autoriteti kontraktues që lidhet me programin, ose nën përgjegjësinë e tij që kontribuon në objektiva; </w:t>
      </w:r>
    </w:p>
    <w:p w:rsidR="004D7D10" w:rsidRPr="004566BE" w:rsidRDefault="00687BFB" w:rsidP="004D7D10">
      <w:pPr>
        <w:pStyle w:val="Paragrafi"/>
        <w:rPr>
          <w:spacing w:val="-4"/>
          <w:lang w:val="sq-AL"/>
        </w:rPr>
      </w:pPr>
      <w:r w:rsidRPr="004566BE">
        <w:rPr>
          <w:spacing w:val="-4"/>
          <w:lang w:val="sq-AL"/>
        </w:rPr>
        <w:t xml:space="preserve">n) </w:t>
      </w:r>
      <w:r w:rsidR="004B0AEE" w:rsidRPr="004566BE">
        <w:rPr>
          <w:spacing w:val="-4"/>
          <w:lang w:val="sq-AL"/>
        </w:rPr>
        <w:t>“</w:t>
      </w:r>
      <w:r w:rsidR="001F4CBE" w:rsidRPr="004566BE">
        <w:rPr>
          <w:spacing w:val="-4"/>
          <w:lang w:val="sq-AL"/>
        </w:rPr>
        <w:t>Përfitues</w:t>
      </w:r>
      <w:r w:rsidR="004B0AEE" w:rsidRPr="004566BE">
        <w:rPr>
          <w:spacing w:val="-4"/>
          <w:lang w:val="sq-AL"/>
        </w:rPr>
        <w:t>”</w:t>
      </w:r>
      <w:r w:rsidR="004D7D10" w:rsidRPr="004566BE">
        <w:rPr>
          <w:spacing w:val="-4"/>
          <w:lang w:val="sq-AL"/>
        </w:rPr>
        <w:t xml:space="preserve"> nënkupton një organ publik ose privat, përgjegjës për fillimin ose për fillimin dhe zbatimin e operacioneve;</w:t>
      </w:r>
    </w:p>
    <w:p w:rsidR="004D7D10" w:rsidRPr="004566BE" w:rsidRDefault="00687BFB" w:rsidP="004D7D10">
      <w:pPr>
        <w:pStyle w:val="Paragrafi"/>
        <w:rPr>
          <w:spacing w:val="-4"/>
          <w:lang w:val="sq-AL"/>
        </w:rPr>
      </w:pPr>
      <w:r w:rsidRPr="004566BE">
        <w:rPr>
          <w:spacing w:val="-4"/>
          <w:lang w:val="sq-AL"/>
        </w:rPr>
        <w:t xml:space="preserve">o) </w:t>
      </w:r>
      <w:r w:rsidR="004B0AEE" w:rsidRPr="004566BE">
        <w:rPr>
          <w:spacing w:val="-4"/>
          <w:lang w:val="sq-AL"/>
        </w:rPr>
        <w:t>“</w:t>
      </w:r>
      <w:r w:rsidR="001F4CBE" w:rsidRPr="004566BE">
        <w:rPr>
          <w:spacing w:val="-4"/>
          <w:lang w:val="sq-AL"/>
        </w:rPr>
        <w:t xml:space="preserve">Vit </w:t>
      </w:r>
      <w:r w:rsidR="004D7D10" w:rsidRPr="004566BE">
        <w:rPr>
          <w:spacing w:val="-4"/>
          <w:lang w:val="sq-AL"/>
        </w:rPr>
        <w:t>financiar</w:t>
      </w:r>
      <w:r w:rsidR="004B0AEE" w:rsidRPr="004566BE">
        <w:rPr>
          <w:spacing w:val="-4"/>
          <w:lang w:val="sq-AL"/>
        </w:rPr>
        <w:t>”</w:t>
      </w:r>
      <w:r w:rsidR="004D7D10" w:rsidRPr="004566BE">
        <w:rPr>
          <w:spacing w:val="-4"/>
          <w:lang w:val="sq-AL"/>
        </w:rPr>
        <w:t xml:space="preserve">, nënkupton periudhën nga 1 korriku deri 30 qershor, përveç vitit të parë kontabël të periudhës së programimit, në respekt të së cilës nënkupton periudhën nga data e fillimit për pranueshmërinë e shpenzimeve deri më 30 qershor 2015; viti financiar final do të jetë nga 1 korrik 2023 deri më 30 qershor 2024; </w:t>
      </w:r>
    </w:p>
    <w:p w:rsidR="004D7D10" w:rsidRPr="004566BE" w:rsidRDefault="00687BFB" w:rsidP="004D7D10">
      <w:pPr>
        <w:pStyle w:val="Paragrafi"/>
        <w:rPr>
          <w:spacing w:val="-4"/>
          <w:lang w:val="sq-AL"/>
        </w:rPr>
      </w:pPr>
      <w:r w:rsidRPr="004566BE">
        <w:rPr>
          <w:spacing w:val="-4"/>
          <w:lang w:val="sq-AL"/>
        </w:rPr>
        <w:t xml:space="preserve">p) </w:t>
      </w:r>
      <w:r w:rsidR="004B0AEE" w:rsidRPr="004566BE">
        <w:rPr>
          <w:spacing w:val="-4"/>
          <w:lang w:val="sq-AL"/>
        </w:rPr>
        <w:t>“</w:t>
      </w:r>
      <w:r w:rsidR="001F4CBE" w:rsidRPr="004566BE">
        <w:rPr>
          <w:spacing w:val="-4"/>
          <w:lang w:val="sq-AL"/>
        </w:rPr>
        <w:t xml:space="preserve">Vit </w:t>
      </w:r>
      <w:r w:rsidR="004D7D10" w:rsidRPr="004566BE">
        <w:rPr>
          <w:spacing w:val="-4"/>
          <w:lang w:val="sq-AL"/>
        </w:rPr>
        <w:t>financiar</w:t>
      </w:r>
      <w:r w:rsidR="004B0AEE" w:rsidRPr="004566BE">
        <w:rPr>
          <w:spacing w:val="-4"/>
          <w:lang w:val="sq-AL"/>
        </w:rPr>
        <w:t>”</w:t>
      </w:r>
      <w:r w:rsidR="004D7D10" w:rsidRPr="004566BE">
        <w:rPr>
          <w:spacing w:val="-4"/>
          <w:lang w:val="sq-AL"/>
        </w:rPr>
        <w:t>, nënkupton periudhën nga 1 janari deri më 31 dhjetor;</w:t>
      </w:r>
      <w:r w:rsidR="001407AB" w:rsidRPr="004566BE">
        <w:rPr>
          <w:spacing w:val="-4"/>
          <w:lang w:val="sq-AL"/>
        </w:rPr>
        <w:t xml:space="preserve"> </w:t>
      </w:r>
    </w:p>
    <w:p w:rsidR="004D7D10" w:rsidRPr="004566BE" w:rsidRDefault="00687BFB" w:rsidP="004D7D10">
      <w:pPr>
        <w:pStyle w:val="Paragrafi"/>
        <w:rPr>
          <w:spacing w:val="-4"/>
          <w:lang w:val="sq-AL"/>
        </w:rPr>
      </w:pPr>
      <w:r w:rsidRPr="004566BE">
        <w:rPr>
          <w:spacing w:val="-4"/>
          <w:lang w:val="sq-AL"/>
        </w:rPr>
        <w:t xml:space="preserve">q) </w:t>
      </w:r>
      <w:r w:rsidR="004B0AEE" w:rsidRPr="004566BE">
        <w:rPr>
          <w:spacing w:val="-4"/>
          <w:lang w:val="sq-AL"/>
        </w:rPr>
        <w:t>“</w:t>
      </w:r>
      <w:r w:rsidR="001F4CBE" w:rsidRPr="004566BE">
        <w:rPr>
          <w:spacing w:val="-4"/>
          <w:lang w:val="sq-AL"/>
        </w:rPr>
        <w:t>Parregullsi</w:t>
      </w:r>
      <w:r w:rsidR="004B0AEE" w:rsidRPr="004566BE">
        <w:rPr>
          <w:spacing w:val="-4"/>
          <w:lang w:val="sq-AL"/>
        </w:rPr>
        <w:t>”</w:t>
      </w:r>
      <w:r w:rsidR="004D7D10" w:rsidRPr="004566BE">
        <w:rPr>
          <w:spacing w:val="-4"/>
          <w:lang w:val="sq-AL"/>
        </w:rPr>
        <w:t>, nënkupton çdo shkelje të ligjit të Unionit ose të ligjit kombëtar që lidhet me aplikimin e tij, që rezulton nga një akt ose anashkalim të një operatori ekonomik të përfshirë në zbatimin e kontributit IPA II, i cili ka, ose do të kishte, efektin e cenimit të buxhetit të Unionit duke ngarkuar një objekt të pajustifikuar shpenzimi ndaj buxhetit të Unionit;</w:t>
      </w:r>
    </w:p>
    <w:p w:rsidR="004D7D10" w:rsidRPr="004566BE" w:rsidRDefault="008734D9" w:rsidP="004D7D10">
      <w:pPr>
        <w:pStyle w:val="Paragrafi"/>
        <w:rPr>
          <w:spacing w:val="-4"/>
          <w:lang w:val="sq-AL"/>
        </w:rPr>
      </w:pPr>
      <w:r w:rsidRPr="004566BE">
        <w:rPr>
          <w:spacing w:val="-4"/>
          <w:lang w:val="sq-AL"/>
        </w:rPr>
        <w:t xml:space="preserve">r) </w:t>
      </w:r>
      <w:r w:rsidR="004B0AEE" w:rsidRPr="004566BE">
        <w:rPr>
          <w:spacing w:val="-4"/>
          <w:lang w:val="sq-AL"/>
        </w:rPr>
        <w:t>“</w:t>
      </w:r>
      <w:r w:rsidR="001F4CBE" w:rsidRPr="004566BE">
        <w:rPr>
          <w:spacing w:val="-4"/>
          <w:lang w:val="sq-AL"/>
        </w:rPr>
        <w:t>O</w:t>
      </w:r>
      <w:r w:rsidR="004D7D10" w:rsidRPr="004566BE">
        <w:rPr>
          <w:spacing w:val="-4"/>
          <w:lang w:val="sq-AL"/>
        </w:rPr>
        <w:t>perator ekonomik</w:t>
      </w:r>
      <w:r w:rsidR="004B0AEE" w:rsidRPr="004566BE">
        <w:rPr>
          <w:spacing w:val="-4"/>
          <w:lang w:val="sq-AL"/>
        </w:rPr>
        <w:t>”</w:t>
      </w:r>
      <w:r w:rsidR="004D7D10" w:rsidRPr="004566BE">
        <w:rPr>
          <w:spacing w:val="-4"/>
          <w:lang w:val="sq-AL"/>
        </w:rPr>
        <w:t>, nënkupton çdo person natyral ose ligjor ose entitet tjetër që merr pjesë në zbatimin e asistencës ng</w:t>
      </w:r>
      <w:r w:rsidR="006C6AA5" w:rsidRPr="004566BE">
        <w:rPr>
          <w:spacing w:val="-4"/>
          <w:lang w:val="sq-AL"/>
        </w:rPr>
        <w:t>a IPA II, me përjashtim të një s</w:t>
      </w:r>
      <w:r w:rsidR="004D7D10" w:rsidRPr="004566BE">
        <w:rPr>
          <w:spacing w:val="-4"/>
          <w:lang w:val="sq-AL"/>
        </w:rPr>
        <w:t>ht</w:t>
      </w:r>
      <w:r w:rsidR="006C6AA5" w:rsidRPr="004566BE">
        <w:rPr>
          <w:spacing w:val="-4"/>
          <w:lang w:val="sq-AL"/>
        </w:rPr>
        <w:t>eti a</w:t>
      </w:r>
      <w:r w:rsidR="004D7D10" w:rsidRPr="004566BE">
        <w:rPr>
          <w:spacing w:val="-4"/>
          <w:lang w:val="sq-AL"/>
        </w:rPr>
        <w:t>nëtar ose përfituesi IPA II që ushtron privilegjet e tij si autoritet publik;</w:t>
      </w:r>
    </w:p>
    <w:p w:rsidR="004D7D10" w:rsidRPr="004566BE" w:rsidRDefault="008734D9" w:rsidP="004D7D10">
      <w:pPr>
        <w:pStyle w:val="Paragrafi"/>
        <w:rPr>
          <w:spacing w:val="-4"/>
          <w:lang w:val="sq-AL"/>
        </w:rPr>
      </w:pPr>
      <w:r w:rsidRPr="004566BE">
        <w:rPr>
          <w:spacing w:val="-4"/>
          <w:lang w:val="sq-AL"/>
        </w:rPr>
        <w:t xml:space="preserve">s) </w:t>
      </w:r>
      <w:r w:rsidR="006C6AA5" w:rsidRPr="004566BE">
        <w:rPr>
          <w:spacing w:val="-4"/>
          <w:lang w:val="sq-AL"/>
        </w:rPr>
        <w:t>P</w:t>
      </w:r>
      <w:r w:rsidR="004D7D10" w:rsidRPr="004566BE">
        <w:rPr>
          <w:spacing w:val="-4"/>
          <w:lang w:val="sq-AL"/>
        </w:rPr>
        <w:t>arregullsi sistematike</w:t>
      </w:r>
      <w:r w:rsidR="004B0AEE" w:rsidRPr="004566BE">
        <w:rPr>
          <w:spacing w:val="-4"/>
          <w:lang w:val="sq-AL"/>
        </w:rPr>
        <w:t>”</w:t>
      </w:r>
      <w:r w:rsidR="004D7D10" w:rsidRPr="004566BE">
        <w:rPr>
          <w:spacing w:val="-4"/>
          <w:lang w:val="sq-AL"/>
        </w:rPr>
        <w:t xml:space="preserve"> nënkupton çdo parregullsi, e cila mund të jetë e një natyre periodike, me një probabilitet të lartë ndodhje në tipat e ngjashme të operacioneve, që rezulton nga një e metë serioze në funksionimin efektiv të një sistemi menaxhimi dhe kontrolli, duke përfshirë pamundësinë për vendosjen e procedurave të duhura në përputhje me këtë Rregullore dhe rregullat e fondit specifik;</w:t>
      </w:r>
    </w:p>
    <w:p w:rsidR="004D7D10" w:rsidRPr="004566BE" w:rsidRDefault="00217557" w:rsidP="004D7D10">
      <w:pPr>
        <w:pStyle w:val="Paragrafi"/>
        <w:rPr>
          <w:spacing w:val="-4"/>
          <w:lang w:val="sq-AL"/>
        </w:rPr>
      </w:pPr>
      <w:r w:rsidRPr="004566BE">
        <w:rPr>
          <w:spacing w:val="-4"/>
          <w:lang w:val="sq-AL"/>
        </w:rPr>
        <w:t xml:space="preserve">t) </w:t>
      </w:r>
      <w:r w:rsidR="004B0AEE" w:rsidRPr="004566BE">
        <w:rPr>
          <w:spacing w:val="-4"/>
          <w:lang w:val="sq-AL"/>
        </w:rPr>
        <w:t>“</w:t>
      </w:r>
      <w:r w:rsidR="001F4CBE" w:rsidRPr="004566BE">
        <w:rPr>
          <w:spacing w:val="-4"/>
          <w:lang w:val="sq-AL"/>
        </w:rPr>
        <w:t>E</w:t>
      </w:r>
      <w:r w:rsidR="004D7D10" w:rsidRPr="004566BE">
        <w:rPr>
          <w:spacing w:val="-4"/>
          <w:lang w:val="sq-AL"/>
        </w:rPr>
        <w:t xml:space="preserve"> metë serioze në funksionimin efektiv të sistemit të menaxhimit dhe kontrollit</w:t>
      </w:r>
      <w:r w:rsidR="004B0AEE" w:rsidRPr="004566BE">
        <w:rPr>
          <w:spacing w:val="-4"/>
          <w:lang w:val="sq-AL"/>
        </w:rPr>
        <w:t>”</w:t>
      </w:r>
      <w:r w:rsidR="004D7D10" w:rsidRPr="004566BE">
        <w:rPr>
          <w:spacing w:val="-4"/>
          <w:lang w:val="sq-AL"/>
        </w:rPr>
        <w:t xml:space="preserve"> nënkupton një të metë për të cilën nevojiten përmirësime thelbësore në sistem, të cilat e ekspozojnë asistencën IPA II në një risk domethënës parregullsish dhe ekzistenca e të cilës është e papajtueshme me një opinion të pakualifikuar auditi në lidhje me funksionimin e sistemit të menaxhimit dhe kontrollit;</w:t>
      </w:r>
      <w:r w:rsidR="001407AB" w:rsidRPr="004566BE">
        <w:rPr>
          <w:spacing w:val="-4"/>
          <w:lang w:val="sq-AL"/>
        </w:rPr>
        <w:t xml:space="preserve"> </w:t>
      </w:r>
    </w:p>
    <w:p w:rsidR="004D7D10" w:rsidRPr="004566BE" w:rsidRDefault="00217557" w:rsidP="004D7D10">
      <w:pPr>
        <w:pStyle w:val="Paragrafi"/>
        <w:rPr>
          <w:spacing w:val="-4"/>
          <w:lang w:val="sq-AL"/>
        </w:rPr>
      </w:pPr>
      <w:r w:rsidRPr="004566BE">
        <w:rPr>
          <w:spacing w:val="-4"/>
          <w:lang w:val="sq-AL"/>
        </w:rPr>
        <w:t xml:space="preserve">u) </w:t>
      </w:r>
      <w:r w:rsidR="004B0AEE" w:rsidRPr="004566BE">
        <w:rPr>
          <w:spacing w:val="-4"/>
          <w:lang w:val="sq-AL"/>
        </w:rPr>
        <w:t>“</w:t>
      </w:r>
      <w:r w:rsidR="004D7D10" w:rsidRPr="004566BE">
        <w:rPr>
          <w:spacing w:val="-4"/>
          <w:lang w:val="sq-AL"/>
        </w:rPr>
        <w:t>Rregullat e veçanta të fondit</w:t>
      </w:r>
      <w:r w:rsidR="004B0AEE" w:rsidRPr="004566BE">
        <w:rPr>
          <w:spacing w:val="-4"/>
          <w:lang w:val="sq-AL"/>
        </w:rPr>
        <w:t>”</w:t>
      </w:r>
      <w:r w:rsidR="004D7D10" w:rsidRPr="004566BE">
        <w:rPr>
          <w:spacing w:val="-4"/>
          <w:lang w:val="sq-AL"/>
        </w:rPr>
        <w:t xml:space="preserve"> i referohen dispozitave</w:t>
      </w:r>
      <w:r w:rsidR="006C6AA5" w:rsidRPr="004566BE">
        <w:rPr>
          <w:spacing w:val="-4"/>
          <w:lang w:val="sq-AL"/>
        </w:rPr>
        <w:t xml:space="preserve"> specifike të Rregullores (BE) n</w:t>
      </w:r>
      <w:r w:rsidR="004D7D10" w:rsidRPr="004566BE">
        <w:rPr>
          <w:spacing w:val="-4"/>
          <w:lang w:val="sq-AL"/>
        </w:rPr>
        <w:t>r. 1303/2013 të Parlamentit Evropian dhe Këshilli të 1</w:t>
      </w:r>
      <w:r w:rsidR="006C6AA5" w:rsidRPr="004566BE">
        <w:rPr>
          <w:spacing w:val="-4"/>
          <w:lang w:val="sq-AL"/>
        </w:rPr>
        <w:t>7 d</w:t>
      </w:r>
      <w:r w:rsidR="004D7D10" w:rsidRPr="004566BE">
        <w:rPr>
          <w:spacing w:val="-4"/>
          <w:lang w:val="sq-AL"/>
        </w:rPr>
        <w:t>hjetorit 2013</w:t>
      </w:r>
      <w:r w:rsidR="004D7D10" w:rsidRPr="004566BE">
        <w:rPr>
          <w:spacing w:val="-4"/>
          <w:lang w:val="sq-AL"/>
        </w:rPr>
        <w:footnoteReference w:id="6"/>
      </w:r>
      <w:r w:rsidR="004D7D10" w:rsidRPr="004566BE">
        <w:rPr>
          <w:spacing w:val="-4"/>
          <w:lang w:val="sq-AL"/>
        </w:rPr>
        <w:t xml:space="preserve"> e </w:t>
      </w:r>
      <w:r w:rsidR="006C6AA5" w:rsidRPr="004566BE">
        <w:rPr>
          <w:spacing w:val="-4"/>
          <w:lang w:val="sq-AL"/>
        </w:rPr>
        <w:t>zbatueshme te Rregullorja (BE) n</w:t>
      </w:r>
      <w:r w:rsidR="004D7D10" w:rsidRPr="004566BE">
        <w:rPr>
          <w:spacing w:val="-4"/>
          <w:lang w:val="sq-AL"/>
        </w:rPr>
        <w:t>r. 1299/2013 e Parlamentit Evropian dhe Këshillit</w:t>
      </w:r>
      <w:r w:rsidR="004D7D10" w:rsidRPr="004566BE">
        <w:rPr>
          <w:spacing w:val="-4"/>
          <w:vertAlign w:val="superscript"/>
          <w:lang w:val="sq-AL"/>
        </w:rPr>
        <w:footnoteReference w:id="7"/>
      </w:r>
      <w:r w:rsidR="004D7D10" w:rsidRPr="004566BE">
        <w:rPr>
          <w:spacing w:val="-4"/>
          <w:lang w:val="sq-AL"/>
        </w:rPr>
        <w:t xml:space="preserve"> (Rregullorja e Bashkëpunimit Territorial Evropian </w:t>
      </w:r>
      <w:r w:rsidR="004B0AEE" w:rsidRPr="004566BE">
        <w:rPr>
          <w:spacing w:val="-4"/>
          <w:lang w:val="sq-AL"/>
        </w:rPr>
        <w:t>“</w:t>
      </w:r>
      <w:r w:rsidR="004D7D10" w:rsidRPr="004566BE">
        <w:rPr>
          <w:spacing w:val="-4"/>
          <w:lang w:val="sq-AL"/>
        </w:rPr>
        <w:t>Rregullorja ETC</w:t>
      </w:r>
      <w:r w:rsidR="004B0AEE" w:rsidRPr="004566BE">
        <w:rPr>
          <w:spacing w:val="-4"/>
          <w:lang w:val="sq-AL"/>
        </w:rPr>
        <w:t>”</w:t>
      </w:r>
      <w:r w:rsidR="006C6AA5" w:rsidRPr="004566BE">
        <w:rPr>
          <w:spacing w:val="-4"/>
          <w:lang w:val="sq-AL"/>
        </w:rPr>
        <w:t>) dhe Rregullorja (BE) n</w:t>
      </w:r>
      <w:r w:rsidR="004D7D10" w:rsidRPr="004566BE">
        <w:rPr>
          <w:spacing w:val="-4"/>
          <w:lang w:val="sq-AL"/>
        </w:rPr>
        <w:t>r. 1301/2013 e Parlamentit Evropian dhe Këshillit</w:t>
      </w:r>
      <w:r w:rsidR="004D7D10" w:rsidRPr="004566BE">
        <w:rPr>
          <w:spacing w:val="-4"/>
          <w:vertAlign w:val="superscript"/>
          <w:lang w:val="sq-AL"/>
        </w:rPr>
        <w:footnoteReference w:id="8"/>
      </w:r>
      <w:r w:rsidR="004D7D10" w:rsidRPr="004566BE">
        <w:rPr>
          <w:spacing w:val="-4"/>
          <w:lang w:val="sq-AL"/>
        </w:rPr>
        <w:t xml:space="preserve">. </w:t>
      </w:r>
    </w:p>
    <w:p w:rsidR="00217557" w:rsidRPr="004566BE" w:rsidRDefault="00217557" w:rsidP="006B7E92">
      <w:pPr>
        <w:pStyle w:val="Hapesira7"/>
        <w:rPr>
          <w:lang w:val="sq-AL"/>
        </w:rPr>
      </w:pPr>
      <w:bookmarkStart w:id="16" w:name="_Toc448497116"/>
      <w:bookmarkStart w:id="17" w:name="_Toc448497355"/>
      <w:bookmarkStart w:id="18" w:name="_Toc448735557"/>
    </w:p>
    <w:p w:rsidR="00217557" w:rsidRPr="004566BE" w:rsidRDefault="004D7D10" w:rsidP="00217557">
      <w:pPr>
        <w:pStyle w:val="NeniNr"/>
        <w:rPr>
          <w:spacing w:val="-4"/>
          <w:lang w:val="sq-AL"/>
        </w:rPr>
      </w:pPr>
      <w:r w:rsidRPr="004566BE">
        <w:rPr>
          <w:spacing w:val="-4"/>
          <w:lang w:val="sq-AL"/>
        </w:rPr>
        <w:t>Neni 2</w:t>
      </w:r>
      <w:bookmarkEnd w:id="16"/>
      <w:bookmarkEnd w:id="17"/>
      <w:bookmarkEnd w:id="18"/>
    </w:p>
    <w:p w:rsidR="004D7D10" w:rsidRPr="004566BE" w:rsidRDefault="004D7D10" w:rsidP="00217557">
      <w:pPr>
        <w:pStyle w:val="NeniTitull"/>
        <w:rPr>
          <w:spacing w:val="-4"/>
          <w:lang w:val="sq-AL"/>
        </w:rPr>
      </w:pPr>
      <w:r w:rsidRPr="004566BE">
        <w:rPr>
          <w:spacing w:val="-4"/>
          <w:lang w:val="sq-AL"/>
        </w:rPr>
        <w:t>Llogaritja e afateve kohore për vendimet e Komisionit</w:t>
      </w:r>
    </w:p>
    <w:p w:rsidR="00217557" w:rsidRPr="004566BE" w:rsidRDefault="00217557" w:rsidP="006B7E92">
      <w:pPr>
        <w:pStyle w:val="Hapesira7"/>
        <w:rPr>
          <w:lang w:val="sq-AL"/>
        </w:rPr>
      </w:pPr>
    </w:p>
    <w:p w:rsidR="004D7D10" w:rsidRPr="004566BE" w:rsidRDefault="004D7D10" w:rsidP="004D7D10">
      <w:pPr>
        <w:pStyle w:val="Paragrafi"/>
        <w:rPr>
          <w:spacing w:val="-4"/>
          <w:lang w:val="sq-AL"/>
        </w:rPr>
      </w:pPr>
      <w:r w:rsidRPr="004566BE">
        <w:rPr>
          <w:spacing w:val="-4"/>
          <w:lang w:val="sq-AL"/>
        </w:rPr>
        <w:t>Aty ku, në pajtim me nenin 6(4) dhe (6) të kësaj Marrëveshje ose neni 107(2</w:t>
      </w:r>
      <w:r w:rsidR="00127DC6" w:rsidRPr="004566BE">
        <w:rPr>
          <w:spacing w:val="-4"/>
          <w:lang w:val="sq-AL"/>
        </w:rPr>
        <w:t>) dhe 108(3) e Rregullore (BE) n</w:t>
      </w:r>
      <w:r w:rsidRPr="004566BE">
        <w:rPr>
          <w:spacing w:val="-4"/>
          <w:lang w:val="sq-AL"/>
        </w:rPr>
        <w:t xml:space="preserve">r. 1303/2013, vendoset një afat kohor për Komisionin për adoptimin ose amendimin e një vendimi, nëpërmjet një akti zbatues, ky afat kohor nuk duhet të përfshijë periudhën e cila fillon në datën kur Komisioni dërgon vërejtjet e tij në </w:t>
      </w:r>
      <w:r w:rsidR="00127DC6" w:rsidRPr="004566BE">
        <w:rPr>
          <w:spacing w:val="-4"/>
          <w:lang w:val="sq-AL"/>
        </w:rPr>
        <w:t xml:space="preserve">shtetin anëtar dhe zgjat deri sa shteti anëtar i përgjigjet vërejtjes. </w:t>
      </w:r>
    </w:p>
    <w:p w:rsidR="000C4946" w:rsidRPr="004566BE" w:rsidRDefault="00127DC6" w:rsidP="006B7E92">
      <w:pPr>
        <w:pStyle w:val="Hapesira7"/>
        <w:rPr>
          <w:lang w:val="sq-AL"/>
        </w:rPr>
      </w:pPr>
      <w:bookmarkStart w:id="19" w:name="_Toc448497117"/>
      <w:bookmarkStart w:id="20" w:name="_Toc448497356"/>
      <w:bookmarkStart w:id="21" w:name="_Toc448735558"/>
      <w:r w:rsidRPr="004566BE">
        <w:rPr>
          <w:lang w:val="sq-AL"/>
        </w:rPr>
        <w:tab/>
      </w:r>
    </w:p>
    <w:p w:rsidR="000C4946" w:rsidRPr="004566BE" w:rsidRDefault="004D7D10" w:rsidP="000C4946">
      <w:pPr>
        <w:pStyle w:val="NeniNr"/>
        <w:rPr>
          <w:spacing w:val="-4"/>
          <w:lang w:val="sq-AL"/>
        </w:rPr>
      </w:pPr>
      <w:r w:rsidRPr="004566BE">
        <w:rPr>
          <w:spacing w:val="-4"/>
          <w:lang w:val="sq-AL"/>
        </w:rPr>
        <w:t>Neni 3</w:t>
      </w:r>
      <w:bookmarkEnd w:id="19"/>
      <w:bookmarkEnd w:id="20"/>
      <w:bookmarkEnd w:id="21"/>
    </w:p>
    <w:p w:rsidR="004D7D10" w:rsidRPr="004566BE" w:rsidRDefault="004D7D10" w:rsidP="000C4946">
      <w:pPr>
        <w:pStyle w:val="NeniTitull"/>
        <w:rPr>
          <w:spacing w:val="-4"/>
          <w:lang w:val="sq-AL"/>
        </w:rPr>
      </w:pPr>
      <w:r w:rsidRPr="004566BE">
        <w:rPr>
          <w:spacing w:val="-4"/>
          <w:lang w:val="sq-AL"/>
        </w:rPr>
        <w:t>Parimet e përgjithshme</w:t>
      </w:r>
    </w:p>
    <w:p w:rsidR="000C4946" w:rsidRPr="004566BE" w:rsidRDefault="000C4946" w:rsidP="006B7E92">
      <w:pPr>
        <w:pStyle w:val="Hapesira7"/>
        <w:rPr>
          <w:lang w:val="sq-AL"/>
        </w:rPr>
      </w:pPr>
    </w:p>
    <w:p w:rsidR="004D7D10" w:rsidRPr="004566BE" w:rsidRDefault="000C4946" w:rsidP="004D7D10">
      <w:pPr>
        <w:pStyle w:val="Paragrafi"/>
        <w:rPr>
          <w:spacing w:val="-4"/>
          <w:lang w:val="sq-AL"/>
        </w:rPr>
      </w:pPr>
      <w:r w:rsidRPr="004566BE">
        <w:rPr>
          <w:spacing w:val="-4"/>
          <w:lang w:val="sq-AL"/>
        </w:rPr>
        <w:t xml:space="preserve">1. </w:t>
      </w:r>
      <w:r w:rsidR="004D7D10" w:rsidRPr="004566BE">
        <w:rPr>
          <w:spacing w:val="-4"/>
          <w:lang w:val="sq-AL"/>
        </w:rPr>
        <w:t xml:space="preserve">Asistenca IPA II do të mbështesë përfituesin IPA II në adoptimin dhe zbatimin e reformave politike, institucionale, ligjore, administrative, sociale dhe ekonomike të kërkuara, në mënyrë që të përputhen me vlerat e Unionit dhe gradualisht të përafrohen me rregullat, standardet, politikat dhe praktikat e Unionit, me synim anëtarësimin në Union. </w:t>
      </w:r>
    </w:p>
    <w:p w:rsidR="004D7D10" w:rsidRPr="004566BE" w:rsidRDefault="004D7D10" w:rsidP="004D7D10">
      <w:pPr>
        <w:pStyle w:val="Paragrafi"/>
        <w:rPr>
          <w:spacing w:val="-4"/>
          <w:lang w:val="sq-AL"/>
        </w:rPr>
      </w:pPr>
      <w:r w:rsidRPr="004566BE">
        <w:rPr>
          <w:spacing w:val="-4"/>
          <w:lang w:val="sq-AL"/>
        </w:rPr>
        <w:t>Nëpërmjet kësaj mbështetje, asistenca IPA II kontribuon në stabilitetin, sigurinë dhe prosperitetin e përfituesit IPA II.</w:t>
      </w:r>
    </w:p>
    <w:p w:rsidR="004D7D10" w:rsidRPr="004566BE" w:rsidRDefault="000C4946" w:rsidP="004D7D10">
      <w:pPr>
        <w:pStyle w:val="Paragrafi"/>
        <w:rPr>
          <w:spacing w:val="-4"/>
          <w:lang w:val="sq-AL"/>
        </w:rPr>
      </w:pPr>
      <w:r w:rsidRPr="004566BE">
        <w:rPr>
          <w:spacing w:val="-4"/>
          <w:lang w:val="sq-AL"/>
        </w:rPr>
        <w:t xml:space="preserve">2. </w:t>
      </w:r>
      <w:r w:rsidR="004D7D10" w:rsidRPr="004566BE">
        <w:rPr>
          <w:spacing w:val="-4"/>
          <w:lang w:val="sq-AL"/>
        </w:rPr>
        <w:t>Veçanërisht, asistenca IPA II:</w:t>
      </w:r>
    </w:p>
    <w:p w:rsidR="004D7D10" w:rsidRPr="004566BE" w:rsidRDefault="000C4946" w:rsidP="004D7D10">
      <w:pPr>
        <w:pStyle w:val="Paragrafi"/>
        <w:rPr>
          <w:spacing w:val="-4"/>
          <w:highlight w:val="yellow"/>
          <w:lang w:val="sq-AL"/>
        </w:rPr>
      </w:pPr>
      <w:r w:rsidRPr="004566BE">
        <w:rPr>
          <w:spacing w:val="-4"/>
          <w:lang w:val="sq-AL"/>
        </w:rPr>
        <w:t xml:space="preserve">a) </w:t>
      </w:r>
      <w:r w:rsidR="00D94C27" w:rsidRPr="004566BE">
        <w:rPr>
          <w:spacing w:val="-4"/>
          <w:lang w:val="sq-AL"/>
        </w:rPr>
        <w:t>m</w:t>
      </w:r>
      <w:r w:rsidR="004D7D10" w:rsidRPr="004566BE">
        <w:rPr>
          <w:spacing w:val="-4"/>
          <w:lang w:val="sq-AL"/>
        </w:rPr>
        <w:t>bështet reformat politike, ndër të tjera, nëpërmjet bashkëpunimit rajonal dhe marrë</w:t>
      </w:r>
      <w:r w:rsidR="006B7E92">
        <w:rPr>
          <w:spacing w:val="-4"/>
          <w:lang w:val="sq-AL"/>
        </w:rPr>
        <w:t>-</w:t>
      </w:r>
      <w:r w:rsidR="004D7D10" w:rsidRPr="004566BE">
        <w:rPr>
          <w:spacing w:val="-4"/>
          <w:lang w:val="sq-AL"/>
        </w:rPr>
        <w:t xml:space="preserve">dhënieve të </w:t>
      </w:r>
      <w:r w:rsidR="004D7D10" w:rsidRPr="006B7E92">
        <w:rPr>
          <w:spacing w:val="-4"/>
          <w:lang w:val="sq-AL"/>
        </w:rPr>
        <w:t>mira</w:t>
      </w:r>
      <w:r w:rsidR="006B7E92">
        <w:rPr>
          <w:spacing w:val="-4"/>
          <w:lang w:val="sq-AL"/>
        </w:rPr>
        <w:t>;</w:t>
      </w:r>
    </w:p>
    <w:p w:rsidR="004D7D10" w:rsidRPr="004566BE" w:rsidRDefault="000C4946" w:rsidP="004D7D10">
      <w:pPr>
        <w:pStyle w:val="Paragrafi"/>
        <w:rPr>
          <w:spacing w:val="-4"/>
          <w:lang w:val="sq-AL"/>
        </w:rPr>
      </w:pPr>
      <w:r w:rsidRPr="006B7E92">
        <w:rPr>
          <w:spacing w:val="-4"/>
          <w:lang w:val="sq-AL"/>
        </w:rPr>
        <w:t>b)</w:t>
      </w:r>
      <w:r w:rsidR="004D7D10" w:rsidRPr="006B7E92">
        <w:rPr>
          <w:spacing w:val="-4"/>
          <w:lang w:val="sq-AL"/>
        </w:rPr>
        <w:t xml:space="preserve"> të fqinjësisë;</w:t>
      </w:r>
    </w:p>
    <w:p w:rsidR="004D7D10" w:rsidRPr="004566BE" w:rsidRDefault="000C4946" w:rsidP="004D7D10">
      <w:pPr>
        <w:pStyle w:val="Paragrafi"/>
        <w:rPr>
          <w:spacing w:val="-4"/>
          <w:lang w:val="sq-AL"/>
        </w:rPr>
      </w:pPr>
      <w:bookmarkStart w:id="22" w:name="_Toc448497118"/>
      <w:bookmarkStart w:id="23" w:name="_Toc448497357"/>
      <w:r w:rsidRPr="006B7E92">
        <w:rPr>
          <w:spacing w:val="-4"/>
          <w:lang w:val="sq-AL"/>
        </w:rPr>
        <w:t xml:space="preserve">c) </w:t>
      </w:r>
      <w:r w:rsidR="00127DC6" w:rsidRPr="006B7E92">
        <w:rPr>
          <w:spacing w:val="-4"/>
          <w:lang w:val="sq-AL"/>
        </w:rPr>
        <w:t>m</w:t>
      </w:r>
      <w:r w:rsidR="004D7D10" w:rsidRPr="006B7E92">
        <w:rPr>
          <w:spacing w:val="-4"/>
          <w:lang w:val="sq-AL"/>
        </w:rPr>
        <w:t>bështesë</w:t>
      </w:r>
      <w:r w:rsidR="004D7D10" w:rsidRPr="004566BE">
        <w:rPr>
          <w:spacing w:val="-4"/>
          <w:lang w:val="sq-AL"/>
        </w:rPr>
        <w:t xml:space="preserve"> për zhvillimin ekonomik, social dhe territorial, duke pasur parasysh rritjen e zgjuar, të qëndrueshme dhe gjithëpërfshirëse; dhe </w:t>
      </w:r>
      <w:bookmarkEnd w:id="22"/>
      <w:bookmarkEnd w:id="23"/>
    </w:p>
    <w:p w:rsidR="000C4946" w:rsidRPr="004566BE" w:rsidRDefault="000C4946" w:rsidP="004D7D10">
      <w:pPr>
        <w:pStyle w:val="Paragrafi"/>
        <w:rPr>
          <w:spacing w:val="-4"/>
          <w:lang w:val="sq-AL"/>
        </w:rPr>
      </w:pPr>
      <w:r w:rsidRPr="006B7E92">
        <w:rPr>
          <w:spacing w:val="-4"/>
          <w:lang w:val="sq-AL"/>
        </w:rPr>
        <w:t xml:space="preserve">d) </w:t>
      </w:r>
      <w:r w:rsidR="00D94C27" w:rsidRPr="006B7E92">
        <w:rPr>
          <w:spacing w:val="-4"/>
          <w:lang w:val="sq-AL"/>
        </w:rPr>
        <w:t>f</w:t>
      </w:r>
      <w:r w:rsidR="004D7D10" w:rsidRPr="006B7E92">
        <w:rPr>
          <w:spacing w:val="-4"/>
          <w:lang w:val="sq-AL"/>
        </w:rPr>
        <w:t>orcimin</w:t>
      </w:r>
      <w:r w:rsidR="004D7D10" w:rsidRPr="004566BE">
        <w:rPr>
          <w:spacing w:val="-4"/>
          <w:lang w:val="sq-AL"/>
        </w:rPr>
        <w:t xml:space="preserve"> e integrimit rajonal dhe bashkë</w:t>
      </w:r>
      <w:r w:rsidR="006B7E92">
        <w:rPr>
          <w:spacing w:val="-4"/>
          <w:lang w:val="sq-AL"/>
        </w:rPr>
        <w:t>-</w:t>
      </w:r>
      <w:r w:rsidR="004D7D10" w:rsidRPr="004566BE">
        <w:rPr>
          <w:spacing w:val="-4"/>
          <w:lang w:val="sq-AL"/>
        </w:rPr>
        <w:t xml:space="preserve">punimit territorial që përfshin përfituesin IPA II dhe </w:t>
      </w:r>
      <w:r w:rsidR="00127DC6" w:rsidRPr="004566BE">
        <w:rPr>
          <w:spacing w:val="-4"/>
          <w:lang w:val="sq-AL"/>
        </w:rPr>
        <w:t xml:space="preserve">shtetin anëtar. </w:t>
      </w:r>
    </w:p>
    <w:p w:rsidR="004D7D10" w:rsidRPr="004566BE" w:rsidRDefault="005A3C37" w:rsidP="00127DC6">
      <w:pPr>
        <w:pStyle w:val="Paragrafi"/>
        <w:rPr>
          <w:spacing w:val="-4"/>
          <w:lang w:val="sq-AL"/>
        </w:rPr>
      </w:pPr>
      <w:r w:rsidRPr="004566BE">
        <w:rPr>
          <w:spacing w:val="-4"/>
          <w:lang w:val="sq-AL"/>
        </w:rPr>
        <w:t xml:space="preserve">3. </w:t>
      </w:r>
      <w:r w:rsidR="004D7D10" w:rsidRPr="004566BE">
        <w:rPr>
          <w:spacing w:val="-4"/>
          <w:lang w:val="sq-AL"/>
        </w:rPr>
        <w:t xml:space="preserve">Komisioni dhe vendet pjesëmarrëse duhet të sigurojnë, duke marrë parasysh kontekstin specifik të çdo </w:t>
      </w:r>
      <w:r w:rsidR="00D94C27" w:rsidRPr="004566BE">
        <w:rPr>
          <w:spacing w:val="-4"/>
          <w:lang w:val="sq-AL"/>
        </w:rPr>
        <w:t xml:space="preserve">shteti anëtar </w:t>
      </w:r>
      <w:r w:rsidR="004D7D10" w:rsidRPr="004566BE">
        <w:rPr>
          <w:spacing w:val="-4"/>
          <w:lang w:val="sq-AL"/>
        </w:rPr>
        <w:t>dhe përfituesit IPA II, që asistenca IPA II është e pajtueshme me politikat përkatëse, parimet</w:t>
      </w:r>
      <w:r w:rsidR="00127DC6" w:rsidRPr="004566BE">
        <w:rPr>
          <w:spacing w:val="-4"/>
          <w:lang w:val="sq-AL"/>
        </w:rPr>
        <w:t xml:space="preserve"> horizontale që i referohen nene</w:t>
      </w:r>
      <w:r w:rsidR="004D7D10" w:rsidRPr="004566BE">
        <w:rPr>
          <w:spacing w:val="-4"/>
          <w:lang w:val="sq-AL"/>
        </w:rPr>
        <w:t xml:space="preserve">t 4, 5 </w:t>
      </w:r>
      <w:r w:rsidR="0090453E" w:rsidRPr="004566BE">
        <w:rPr>
          <w:spacing w:val="-4"/>
          <w:lang w:val="sq-AL"/>
        </w:rPr>
        <w:t>dhe 6 dhe prioritetet e Unionit</w:t>
      </w:r>
      <w:r w:rsidR="004D7D10" w:rsidRPr="004566BE">
        <w:rPr>
          <w:spacing w:val="-4"/>
          <w:lang w:val="sq-AL"/>
        </w:rPr>
        <w:t xml:space="preserve"> dhe që është komplemen</w:t>
      </w:r>
      <w:r w:rsidR="00501EC8" w:rsidRPr="004566BE">
        <w:rPr>
          <w:spacing w:val="-4"/>
          <w:lang w:val="sq-AL"/>
        </w:rPr>
        <w:t>tare ndaj instrumenteve të tjera</w:t>
      </w:r>
      <w:r w:rsidR="004D7D10" w:rsidRPr="004566BE">
        <w:rPr>
          <w:spacing w:val="-4"/>
          <w:lang w:val="sq-AL"/>
        </w:rPr>
        <w:t xml:space="preserve"> të Unionit. </w:t>
      </w:r>
    </w:p>
    <w:p w:rsidR="004D7D10" w:rsidRPr="004566BE" w:rsidRDefault="0002522C" w:rsidP="004D7D10">
      <w:pPr>
        <w:pStyle w:val="Paragrafi"/>
        <w:rPr>
          <w:spacing w:val="-4"/>
          <w:lang w:val="sq-AL"/>
        </w:rPr>
      </w:pPr>
      <w:r w:rsidRPr="004566BE">
        <w:rPr>
          <w:spacing w:val="-4"/>
          <w:lang w:val="sq-AL"/>
        </w:rPr>
        <w:t xml:space="preserve">4. </w:t>
      </w:r>
      <w:r w:rsidR="004D7D10" w:rsidRPr="004566BE">
        <w:rPr>
          <w:spacing w:val="-4"/>
          <w:lang w:val="sq-AL"/>
        </w:rPr>
        <w:t xml:space="preserve">Asistenca IPA II duhet të zbatohet në bashkëpunim të </w:t>
      </w:r>
      <w:r w:rsidR="007E2B3C" w:rsidRPr="004566BE">
        <w:rPr>
          <w:spacing w:val="-4"/>
          <w:lang w:val="sq-AL"/>
        </w:rPr>
        <w:t>ngushtë midis Komisionit, shtetit a</w:t>
      </w:r>
      <w:r w:rsidR="004D7D10" w:rsidRPr="004566BE">
        <w:rPr>
          <w:spacing w:val="-4"/>
          <w:lang w:val="sq-AL"/>
        </w:rPr>
        <w:t xml:space="preserve">nëtar dhe përfituesit IPA II në përputhje me parimin e subsidaritetit. </w:t>
      </w:r>
    </w:p>
    <w:p w:rsidR="004D7D10" w:rsidRPr="004566BE" w:rsidRDefault="0002522C" w:rsidP="004D7D10">
      <w:pPr>
        <w:pStyle w:val="Paragrafi"/>
        <w:rPr>
          <w:spacing w:val="-4"/>
          <w:lang w:val="sq-AL"/>
        </w:rPr>
      </w:pPr>
      <w:r w:rsidRPr="004566BE">
        <w:rPr>
          <w:spacing w:val="-4"/>
          <w:lang w:val="sq-AL"/>
        </w:rPr>
        <w:t xml:space="preserve">5. </w:t>
      </w:r>
      <w:r w:rsidR="004D7D10" w:rsidRPr="004566BE">
        <w:rPr>
          <w:spacing w:val="-4"/>
          <w:lang w:val="sq-AL"/>
        </w:rPr>
        <w:t>Vendet pjesëmarrëse në nivelin e përshtatshëm territorial, në përputhje me kuadrin e tyre institucional, ligjor dhe financiar, dhe organeve të caktuara prej tyre për këtë qëllim do të jenë të përgjegjshëm për përgatitjen dhe zbatimin e programit dhe realizimit të detyrave të tyre, në bashkëpunim me partnerët përkatës të referuar në nenin 7, në përputhje me këtë marrëveshje finan</w:t>
      </w:r>
      <w:r w:rsidR="006B7E92">
        <w:rPr>
          <w:spacing w:val="-4"/>
          <w:lang w:val="sq-AL"/>
        </w:rPr>
        <w:t>-</w:t>
      </w:r>
      <w:r w:rsidR="004D7D10" w:rsidRPr="004566BE">
        <w:rPr>
          <w:spacing w:val="-4"/>
          <w:lang w:val="sq-AL"/>
        </w:rPr>
        <w:t xml:space="preserve">ciare. </w:t>
      </w:r>
    </w:p>
    <w:p w:rsidR="004D7D10" w:rsidRPr="004566BE" w:rsidRDefault="0002522C" w:rsidP="0002522C">
      <w:pPr>
        <w:pStyle w:val="Paragrafi"/>
        <w:rPr>
          <w:spacing w:val="-4"/>
          <w:lang w:val="sq-AL"/>
        </w:rPr>
      </w:pPr>
      <w:r w:rsidRPr="004566BE">
        <w:rPr>
          <w:spacing w:val="-4"/>
          <w:lang w:val="sq-AL"/>
        </w:rPr>
        <w:t xml:space="preserve">6. </w:t>
      </w:r>
      <w:r w:rsidR="004D7D10" w:rsidRPr="004566BE">
        <w:rPr>
          <w:spacing w:val="-4"/>
          <w:lang w:val="sq-AL"/>
        </w:rPr>
        <w:t xml:space="preserve">Marrëveshjet për zbatimin dhe përdorimin e asistencës IPA II dhe në veçanti burimet financiare dhe administrative të nevojshme për përgatitjen dhe zbatimin e programit, në lidhje me monitorimin, raportimin, vlerësimin menaxhimin dhe kontrollin, duhet të respektojnë parimin e proporcionalitetit duke pasur parasysh nivelin e mbështetjes së alokuar dhe duhet të marrin parasysh, qëllimin e përgjithshëm për reduktimin e barrës administrative në organet e përfshira në menaxhimin dhe kontrollin e programit. </w:t>
      </w:r>
    </w:p>
    <w:p w:rsidR="004D7D10" w:rsidRPr="004566BE" w:rsidRDefault="0002522C" w:rsidP="004D7D10">
      <w:pPr>
        <w:pStyle w:val="Paragrafi"/>
        <w:rPr>
          <w:spacing w:val="-4"/>
          <w:lang w:val="sq-AL"/>
        </w:rPr>
      </w:pPr>
      <w:r w:rsidRPr="004566BE">
        <w:rPr>
          <w:spacing w:val="-4"/>
          <w:lang w:val="sq-AL"/>
        </w:rPr>
        <w:t xml:space="preserve">7. </w:t>
      </w:r>
      <w:r w:rsidR="004D7D10" w:rsidRPr="004566BE">
        <w:rPr>
          <w:spacing w:val="-4"/>
          <w:lang w:val="sq-AL"/>
        </w:rPr>
        <w:t xml:space="preserve">Në përputhje me përgjegjësitë e tyre përkatëse, Komisioni, dhe vendet pjesëmarrëse duhet të sigurojnë koordinimin midis këtij </w:t>
      </w:r>
      <w:r w:rsidR="00882E7B" w:rsidRPr="004566BE">
        <w:rPr>
          <w:spacing w:val="-4"/>
          <w:lang w:val="sq-AL"/>
        </w:rPr>
        <w:t>programi dhe programeve të tjera</w:t>
      </w:r>
      <w:r w:rsidR="004D7D10" w:rsidRPr="004566BE">
        <w:rPr>
          <w:spacing w:val="-4"/>
          <w:lang w:val="sq-AL"/>
        </w:rPr>
        <w:t xml:space="preserve"> IPA II dhe midis asistencës IPA II dhe politikave të tjera përkatëse të Unionit, strategjive dhe instrumenteve, përfshirë ato në kuadër të aksioneve të jashtme të Unionit. </w:t>
      </w:r>
    </w:p>
    <w:p w:rsidR="004D7D10" w:rsidRPr="004566BE" w:rsidRDefault="0002522C" w:rsidP="004D7D10">
      <w:pPr>
        <w:pStyle w:val="Paragrafi"/>
        <w:rPr>
          <w:spacing w:val="-4"/>
          <w:lang w:val="sq-AL"/>
        </w:rPr>
      </w:pPr>
      <w:r w:rsidRPr="004566BE">
        <w:rPr>
          <w:spacing w:val="-4"/>
          <w:lang w:val="sq-AL"/>
        </w:rPr>
        <w:t xml:space="preserve">8. </w:t>
      </w:r>
      <w:r w:rsidR="004D7D10" w:rsidRPr="004566BE">
        <w:rPr>
          <w:spacing w:val="-4"/>
          <w:lang w:val="sq-AL"/>
        </w:rPr>
        <w:t>Pjesa e buxhetit të Unionit e alokuar për asistencën IPA II do të zbatohet brenda kuadrit të menaxhimit të përbashkët</w:t>
      </w:r>
      <w:r w:rsidR="001407AB" w:rsidRPr="004566BE">
        <w:rPr>
          <w:spacing w:val="-4"/>
          <w:lang w:val="sq-AL"/>
        </w:rPr>
        <w:t xml:space="preserve"> </w:t>
      </w:r>
      <w:r w:rsidR="0090453E" w:rsidRPr="004566BE">
        <w:rPr>
          <w:spacing w:val="-4"/>
          <w:lang w:val="sq-AL"/>
        </w:rPr>
        <w:t>ndërmjet shtetit a</w:t>
      </w:r>
      <w:r w:rsidR="004D7D10" w:rsidRPr="004566BE">
        <w:rPr>
          <w:spacing w:val="-4"/>
          <w:lang w:val="sq-AL"/>
        </w:rPr>
        <w:t>nëtar dhe Komisionit</w:t>
      </w:r>
      <w:r w:rsidR="00AC51A5" w:rsidRPr="004566BE">
        <w:rPr>
          <w:spacing w:val="-4"/>
          <w:lang w:val="sq-AL"/>
        </w:rPr>
        <w:t>,</w:t>
      </w:r>
      <w:r w:rsidR="004D7D10" w:rsidRPr="004566BE">
        <w:rPr>
          <w:spacing w:val="-4"/>
          <w:lang w:val="sq-AL"/>
        </w:rPr>
        <w:t xml:space="preserve"> në përputhje me Nenin 59 të Rre</w:t>
      </w:r>
      <w:r w:rsidR="0090453E" w:rsidRPr="004566BE">
        <w:rPr>
          <w:spacing w:val="-4"/>
          <w:lang w:val="sq-AL"/>
        </w:rPr>
        <w:t>gullores (BE, Euroatom) n</w:t>
      </w:r>
      <w:r w:rsidR="004D7D10" w:rsidRPr="004566BE">
        <w:rPr>
          <w:spacing w:val="-4"/>
          <w:lang w:val="sq-AL"/>
        </w:rPr>
        <w:t>r. 988/2012 të Parlamentit Evropian dhe të Këshillit</w:t>
      </w:r>
      <w:r w:rsidR="004D7D10" w:rsidRPr="004566BE">
        <w:rPr>
          <w:spacing w:val="-4"/>
          <w:vertAlign w:val="superscript"/>
          <w:lang w:val="sq-AL"/>
        </w:rPr>
        <w:footnoteReference w:id="9"/>
      </w:r>
      <w:r w:rsidR="004D7D10" w:rsidRPr="004566BE">
        <w:rPr>
          <w:spacing w:val="-4"/>
          <w:lang w:val="sq-AL"/>
        </w:rPr>
        <w:t xml:space="preserve"> (</w:t>
      </w:r>
      <w:r w:rsidR="004B0AEE" w:rsidRPr="004566BE">
        <w:rPr>
          <w:spacing w:val="-4"/>
          <w:lang w:val="sq-AL"/>
        </w:rPr>
        <w:t>“</w:t>
      </w:r>
      <w:r w:rsidR="004D7D10" w:rsidRPr="004566BE">
        <w:rPr>
          <w:spacing w:val="-4"/>
          <w:lang w:val="sq-AL"/>
        </w:rPr>
        <w:t>Rregullorja Financiare</w:t>
      </w:r>
      <w:r w:rsidR="004B0AEE" w:rsidRPr="004566BE">
        <w:rPr>
          <w:spacing w:val="-4"/>
          <w:lang w:val="sq-AL"/>
        </w:rPr>
        <w:t>”</w:t>
      </w:r>
      <w:r w:rsidR="003E3CB4" w:rsidRPr="004566BE">
        <w:rPr>
          <w:spacing w:val="-4"/>
          <w:lang w:val="sq-AL"/>
        </w:rPr>
        <w:t>).</w:t>
      </w:r>
    </w:p>
    <w:p w:rsidR="004D7D10" w:rsidRPr="004566BE" w:rsidRDefault="0002522C" w:rsidP="004D7D10">
      <w:pPr>
        <w:pStyle w:val="Paragrafi"/>
        <w:rPr>
          <w:spacing w:val="-4"/>
          <w:lang w:val="sq-AL"/>
        </w:rPr>
      </w:pPr>
      <w:r w:rsidRPr="004566BE">
        <w:rPr>
          <w:spacing w:val="-4"/>
          <w:lang w:val="sq-AL"/>
        </w:rPr>
        <w:t xml:space="preserve">9. </w:t>
      </w:r>
      <w:r w:rsidR="004D7D10" w:rsidRPr="004566BE">
        <w:rPr>
          <w:spacing w:val="-4"/>
          <w:lang w:val="sq-AL"/>
        </w:rPr>
        <w:t>Komisioni dhe vendet pjesëmarrëse duhet të respektojnë parimin e menaxhimit të qëndrueshëm financiar</w:t>
      </w:r>
      <w:r w:rsidR="001407AB" w:rsidRPr="004566BE">
        <w:rPr>
          <w:spacing w:val="-4"/>
          <w:lang w:val="sq-AL"/>
        </w:rPr>
        <w:t xml:space="preserve"> </w:t>
      </w:r>
      <w:r w:rsidR="003C7B97" w:rsidRPr="004566BE">
        <w:rPr>
          <w:spacing w:val="-4"/>
          <w:lang w:val="sq-AL"/>
        </w:rPr>
        <w:t>në përputhje me n</w:t>
      </w:r>
      <w:r w:rsidR="004D7D10" w:rsidRPr="004566BE">
        <w:rPr>
          <w:spacing w:val="-4"/>
          <w:lang w:val="sq-AL"/>
        </w:rPr>
        <w:t>enin 30 të Rregullores Finan</w:t>
      </w:r>
      <w:r w:rsidR="003E3CB4" w:rsidRPr="004566BE">
        <w:rPr>
          <w:spacing w:val="-4"/>
          <w:lang w:val="sq-AL"/>
        </w:rPr>
        <w:t>ciare.</w:t>
      </w:r>
    </w:p>
    <w:p w:rsidR="004D7D10" w:rsidRPr="004566BE" w:rsidRDefault="0002522C" w:rsidP="004D7D10">
      <w:pPr>
        <w:pStyle w:val="Paragrafi"/>
        <w:rPr>
          <w:spacing w:val="-4"/>
          <w:lang w:val="sq-AL"/>
        </w:rPr>
      </w:pPr>
      <w:r w:rsidRPr="004566BE">
        <w:rPr>
          <w:spacing w:val="-4"/>
          <w:lang w:val="sq-AL"/>
        </w:rPr>
        <w:t xml:space="preserve">10. </w:t>
      </w:r>
      <w:r w:rsidR="004D7D10" w:rsidRPr="004566BE">
        <w:rPr>
          <w:spacing w:val="-4"/>
          <w:lang w:val="sq-AL"/>
        </w:rPr>
        <w:t>Komisioni dhe vendet pjesëmarrëse duhet të sigurojnë efektivitetin e asistencës IPA II gjatë përgatitjes dhe zbatimit, në lidhje me monitori</w:t>
      </w:r>
      <w:r w:rsidR="003E3CB4" w:rsidRPr="004566BE">
        <w:rPr>
          <w:spacing w:val="-4"/>
          <w:lang w:val="sq-AL"/>
        </w:rPr>
        <w:t>min, raportimin dhe vlerësimin.</w:t>
      </w:r>
    </w:p>
    <w:p w:rsidR="004D7D10" w:rsidRPr="004566BE" w:rsidRDefault="0002522C" w:rsidP="004D7D10">
      <w:pPr>
        <w:pStyle w:val="Paragrafi"/>
        <w:rPr>
          <w:spacing w:val="-4"/>
          <w:lang w:val="sq-AL"/>
        </w:rPr>
      </w:pPr>
      <w:r w:rsidRPr="004566BE">
        <w:rPr>
          <w:spacing w:val="-4"/>
          <w:lang w:val="sq-AL"/>
        </w:rPr>
        <w:t xml:space="preserve">11. </w:t>
      </w:r>
      <w:r w:rsidR="004D7D10" w:rsidRPr="004566BE">
        <w:rPr>
          <w:spacing w:val="-4"/>
          <w:lang w:val="sq-AL"/>
        </w:rPr>
        <w:t>Komisioni dhe vendet pjesëmarrëse duhet të kryejnë rolet e tyre përkatëse në lidhje me asistencën IPA II me qëllim reduktimin e barrës</w:t>
      </w:r>
      <w:r w:rsidR="003E3CB4" w:rsidRPr="004566BE">
        <w:rPr>
          <w:spacing w:val="-4"/>
          <w:lang w:val="sq-AL"/>
        </w:rPr>
        <w:t xml:space="preserve"> administrative te përfituesit.</w:t>
      </w:r>
    </w:p>
    <w:p w:rsidR="0002522C" w:rsidRPr="004566BE" w:rsidRDefault="0002522C" w:rsidP="006B7E92">
      <w:pPr>
        <w:pStyle w:val="Hapesira7"/>
        <w:rPr>
          <w:lang w:val="sq-AL"/>
        </w:rPr>
      </w:pPr>
      <w:bookmarkStart w:id="24" w:name="_Toc448497119"/>
      <w:bookmarkStart w:id="25" w:name="_Toc448497358"/>
      <w:bookmarkStart w:id="26" w:name="_Toc448735559"/>
    </w:p>
    <w:p w:rsidR="0002522C" w:rsidRPr="004566BE" w:rsidRDefault="004D7D10" w:rsidP="0002522C">
      <w:pPr>
        <w:pStyle w:val="NeniNr"/>
        <w:rPr>
          <w:spacing w:val="-4"/>
          <w:lang w:val="sq-AL"/>
        </w:rPr>
      </w:pPr>
      <w:r w:rsidRPr="004566BE">
        <w:rPr>
          <w:spacing w:val="-4"/>
          <w:lang w:val="sq-AL"/>
        </w:rPr>
        <w:t>Neni 4</w:t>
      </w:r>
      <w:bookmarkEnd w:id="24"/>
      <w:bookmarkEnd w:id="25"/>
      <w:bookmarkEnd w:id="26"/>
    </w:p>
    <w:p w:rsidR="004D7D10" w:rsidRPr="004566BE" w:rsidRDefault="004D7D10" w:rsidP="0002522C">
      <w:pPr>
        <w:pStyle w:val="NeniTitull"/>
        <w:rPr>
          <w:spacing w:val="-4"/>
          <w:lang w:val="sq-AL"/>
        </w:rPr>
      </w:pPr>
      <w:r w:rsidRPr="004566BE">
        <w:rPr>
          <w:spacing w:val="-4"/>
          <w:lang w:val="sq-AL"/>
        </w:rPr>
        <w:t>Përputhja me ligjin e Unionit dhe atë kombëtar</w:t>
      </w:r>
    </w:p>
    <w:p w:rsidR="0002522C" w:rsidRPr="004566BE" w:rsidRDefault="0002522C" w:rsidP="006B7E92">
      <w:pPr>
        <w:pStyle w:val="Hapesira7"/>
        <w:rPr>
          <w:lang w:val="sq-AL"/>
        </w:rPr>
      </w:pPr>
    </w:p>
    <w:p w:rsidR="004D7D10" w:rsidRPr="004566BE" w:rsidRDefault="004D7D10" w:rsidP="004D7D10">
      <w:pPr>
        <w:pStyle w:val="Paragrafi"/>
        <w:rPr>
          <w:spacing w:val="-4"/>
          <w:lang w:val="sq-AL"/>
        </w:rPr>
      </w:pPr>
      <w:r w:rsidRPr="004566BE">
        <w:rPr>
          <w:spacing w:val="-4"/>
          <w:lang w:val="sq-AL"/>
        </w:rPr>
        <w:t>Operacionet e mbështetura nga asistenca IPA II duhet të jenë në përputhje me ligjin e Unionit dhe ligjin kombëtar që lidhet me aplikimin e tij (</w:t>
      </w:r>
      <w:r w:rsidR="004B0AEE" w:rsidRPr="004566BE">
        <w:rPr>
          <w:spacing w:val="-4"/>
          <w:lang w:val="sq-AL"/>
        </w:rPr>
        <w:t>“</w:t>
      </w:r>
      <w:r w:rsidRPr="004566BE">
        <w:rPr>
          <w:spacing w:val="-4"/>
          <w:lang w:val="sq-AL"/>
        </w:rPr>
        <w:t>ligji i zbatueshëm</w:t>
      </w:r>
      <w:r w:rsidR="004B0AEE" w:rsidRPr="004566BE">
        <w:rPr>
          <w:spacing w:val="-4"/>
          <w:lang w:val="sq-AL"/>
        </w:rPr>
        <w:t>”</w:t>
      </w:r>
      <w:r w:rsidRPr="004566BE">
        <w:rPr>
          <w:spacing w:val="-4"/>
          <w:lang w:val="sq-AL"/>
        </w:rPr>
        <w:t xml:space="preserve">). </w:t>
      </w:r>
    </w:p>
    <w:p w:rsidR="00DD77CF" w:rsidRPr="004566BE" w:rsidRDefault="00DD77CF" w:rsidP="006B7E92">
      <w:pPr>
        <w:pStyle w:val="Hapesira7"/>
        <w:rPr>
          <w:lang w:val="sq-AL"/>
        </w:rPr>
      </w:pPr>
      <w:bookmarkStart w:id="27" w:name="_Toc448497120"/>
      <w:bookmarkStart w:id="28" w:name="_Toc448497359"/>
      <w:bookmarkStart w:id="29" w:name="_Toc448735560"/>
    </w:p>
    <w:p w:rsidR="00DD77CF" w:rsidRPr="004566BE" w:rsidRDefault="00DD77CF" w:rsidP="00DD77CF">
      <w:pPr>
        <w:pStyle w:val="NeniNr"/>
        <w:rPr>
          <w:spacing w:val="-4"/>
          <w:lang w:val="sq-AL"/>
        </w:rPr>
      </w:pPr>
      <w:r w:rsidRPr="004566BE">
        <w:rPr>
          <w:spacing w:val="-4"/>
          <w:lang w:val="sq-AL"/>
        </w:rPr>
        <w:t>Neni 5</w:t>
      </w:r>
    </w:p>
    <w:p w:rsidR="004D7D10" w:rsidRPr="004566BE" w:rsidRDefault="004D7D10" w:rsidP="00DD77CF">
      <w:pPr>
        <w:pStyle w:val="NeniTitull"/>
        <w:rPr>
          <w:spacing w:val="-4"/>
          <w:lang w:val="sq-AL"/>
        </w:rPr>
      </w:pPr>
      <w:r w:rsidRPr="004566BE">
        <w:rPr>
          <w:spacing w:val="-4"/>
          <w:lang w:val="sq-AL"/>
        </w:rPr>
        <w:t xml:space="preserve">Promovimi i barazisë gjinore midis burrave dhe grave dhe mosdiskriminimi </w:t>
      </w:r>
      <w:bookmarkEnd w:id="27"/>
      <w:bookmarkEnd w:id="28"/>
      <w:bookmarkEnd w:id="29"/>
    </w:p>
    <w:p w:rsidR="00DD77CF" w:rsidRPr="004566BE" w:rsidRDefault="00DD77CF" w:rsidP="006B7E92">
      <w:pPr>
        <w:pStyle w:val="Hapesira7"/>
        <w:rPr>
          <w:lang w:val="sq-AL"/>
        </w:rPr>
      </w:pPr>
    </w:p>
    <w:p w:rsidR="004D7D10" w:rsidRPr="004566BE" w:rsidRDefault="004D7D10" w:rsidP="004D7D10">
      <w:pPr>
        <w:pStyle w:val="Paragrafi"/>
        <w:rPr>
          <w:spacing w:val="-4"/>
          <w:lang w:val="sq-AL"/>
        </w:rPr>
      </w:pPr>
      <w:r w:rsidRPr="004566BE">
        <w:rPr>
          <w:spacing w:val="-4"/>
          <w:lang w:val="sq-AL"/>
        </w:rPr>
        <w:t xml:space="preserve">Komisioni dhe vendet pjesëmarrëse duhet të sigurojnë që barazia midis burrave dhe grave dhe integrimi i perspektivës së gjinisë, të merret parasysh dhe të promovohen gjatë gjithë përgatitjeve dhe zbatimit të programit, përfshirë në lidhje me monitorimin, raportimin dhe vlerësimin. </w:t>
      </w:r>
    </w:p>
    <w:p w:rsidR="004D7D10" w:rsidRPr="004566BE" w:rsidRDefault="004D7D10" w:rsidP="004D7D10">
      <w:pPr>
        <w:pStyle w:val="Paragrafi"/>
        <w:rPr>
          <w:spacing w:val="-4"/>
          <w:lang w:val="sq-AL"/>
        </w:rPr>
      </w:pPr>
      <w:r w:rsidRPr="004566BE">
        <w:rPr>
          <w:spacing w:val="-4"/>
          <w:lang w:val="sq-AL"/>
        </w:rPr>
        <w:t>Komisioni dhe vendet pjesëmarrëse, duh</w:t>
      </w:r>
      <w:r w:rsidR="00745E80">
        <w:rPr>
          <w:spacing w:val="-4"/>
          <w:lang w:val="sq-AL"/>
        </w:rPr>
        <w:t>et të ndërmarrin hapat e duhura</w:t>
      </w:r>
      <w:r w:rsidRPr="004566BE">
        <w:rPr>
          <w:spacing w:val="-4"/>
          <w:lang w:val="sq-AL"/>
        </w:rPr>
        <w:t xml:space="preserve"> për të parandaluar çdo diskriminim bazuar në gjini, racë ose origjinë etnike, fetare ose besimi, paaftësi, moshë ose orientim seksual gjatë përgatitjes dhe zbatimit të Programit. Në veçanti, aksesi për personat me aftësi të kufizuar, duhet të merret parasysh gjatë gjithë përgatitjes dhe zbatimit të Programit.</w:t>
      </w:r>
    </w:p>
    <w:p w:rsidR="00DD77CF" w:rsidRPr="004566BE" w:rsidRDefault="00DD77CF" w:rsidP="006B7E92">
      <w:pPr>
        <w:pStyle w:val="Hapesira7"/>
        <w:rPr>
          <w:lang w:val="sq-AL"/>
        </w:rPr>
      </w:pPr>
      <w:bookmarkStart w:id="30" w:name="_Toc448497121"/>
      <w:bookmarkStart w:id="31" w:name="_Toc448497360"/>
      <w:bookmarkStart w:id="32" w:name="_Toc448735561"/>
    </w:p>
    <w:p w:rsidR="00DD77CF" w:rsidRPr="004566BE" w:rsidRDefault="004D7D10" w:rsidP="00DD77CF">
      <w:pPr>
        <w:pStyle w:val="NeniNr"/>
        <w:rPr>
          <w:spacing w:val="-4"/>
          <w:lang w:val="sq-AL"/>
        </w:rPr>
      </w:pPr>
      <w:r w:rsidRPr="004566BE">
        <w:rPr>
          <w:spacing w:val="-4"/>
          <w:lang w:val="sq-AL"/>
        </w:rPr>
        <w:t>Neni 6 </w:t>
      </w:r>
      <w:bookmarkEnd w:id="30"/>
      <w:bookmarkEnd w:id="31"/>
      <w:bookmarkEnd w:id="32"/>
    </w:p>
    <w:p w:rsidR="004D7D10" w:rsidRPr="004566BE" w:rsidRDefault="004D7D10" w:rsidP="00DD77CF">
      <w:pPr>
        <w:pStyle w:val="NeniTitull"/>
        <w:rPr>
          <w:spacing w:val="-4"/>
          <w:lang w:val="sq-AL"/>
        </w:rPr>
      </w:pPr>
      <w:r w:rsidRPr="004566BE">
        <w:rPr>
          <w:spacing w:val="-4"/>
          <w:lang w:val="sq-AL"/>
        </w:rPr>
        <w:t>Zhvillimi i qëndrueshëm</w:t>
      </w:r>
    </w:p>
    <w:p w:rsidR="00DD77CF" w:rsidRPr="004566BE" w:rsidRDefault="00DD77CF" w:rsidP="006B7E92">
      <w:pPr>
        <w:pStyle w:val="Hapesira7"/>
        <w:rPr>
          <w:lang w:val="sq-AL"/>
        </w:rPr>
      </w:pPr>
    </w:p>
    <w:p w:rsidR="004D7D10" w:rsidRPr="004566BE" w:rsidRDefault="004D7D10" w:rsidP="003C7B97">
      <w:pPr>
        <w:pStyle w:val="Paragrafi"/>
        <w:rPr>
          <w:spacing w:val="-4"/>
          <w:lang w:val="sq-AL"/>
        </w:rPr>
      </w:pPr>
      <w:r w:rsidRPr="004566BE">
        <w:rPr>
          <w:spacing w:val="-4"/>
          <w:lang w:val="sq-AL"/>
        </w:rPr>
        <w:t>Objektivat e asistencës IPA II do të ndiqen në linjë me parimet e zhvillimit të qëndrueshëm dhe me promovimin e aplikuar nga Unioni me qëllim ruajtjen, mbrojtjen</w:t>
      </w:r>
      <w:r w:rsidR="001407AB" w:rsidRPr="004566BE">
        <w:rPr>
          <w:spacing w:val="-4"/>
          <w:lang w:val="sq-AL"/>
        </w:rPr>
        <w:t xml:space="preserve"> </w:t>
      </w:r>
      <w:r w:rsidRPr="004566BE">
        <w:rPr>
          <w:spacing w:val="-4"/>
          <w:lang w:val="sq-AL"/>
        </w:rPr>
        <w:t xml:space="preserve">dhe përmirësimin e cilësisë së mjedisit, siç parashikohet në nenin 11 dhe nenin 191(1) TFEU, duke marrë parasysh parimet e pagesës së ndotësit. </w:t>
      </w:r>
    </w:p>
    <w:p w:rsidR="004D7D10" w:rsidRPr="004566BE" w:rsidRDefault="004D7D10" w:rsidP="004D7D10">
      <w:pPr>
        <w:pStyle w:val="Paragrafi"/>
        <w:rPr>
          <w:spacing w:val="-4"/>
          <w:lang w:val="sq-AL"/>
        </w:rPr>
      </w:pPr>
      <w:r w:rsidRPr="004566BE">
        <w:rPr>
          <w:spacing w:val="-4"/>
          <w:lang w:val="sq-AL"/>
        </w:rPr>
        <w:t>Komisioni dhe vendet pjesëmarrëse duhet të sigurojnë që kërkesat e mbrojtjes mjedisore, efiçenca e burimeve, zbutja dhe adaptimi i ndryshimit të klimës, biodiversiteti, elasticiteti i fatkeqësive dhe parandalimi i rreziqeve, të promovohen gjatë përgatitjes dhe zbatimit të Programit.</w:t>
      </w:r>
    </w:p>
    <w:p w:rsidR="00DD77CF" w:rsidRPr="004566BE" w:rsidRDefault="00DD77CF" w:rsidP="006B7E92">
      <w:pPr>
        <w:pStyle w:val="Hapesira7"/>
        <w:rPr>
          <w:lang w:val="sq-AL"/>
        </w:rPr>
      </w:pPr>
      <w:bookmarkStart w:id="33" w:name="_Toc448497122"/>
      <w:bookmarkStart w:id="34" w:name="_Toc448497361"/>
      <w:bookmarkStart w:id="35" w:name="_Toc448735562"/>
    </w:p>
    <w:p w:rsidR="00DD77CF" w:rsidRPr="004566BE" w:rsidRDefault="004D7D10" w:rsidP="00DD77CF">
      <w:pPr>
        <w:pStyle w:val="NeniNr"/>
        <w:rPr>
          <w:spacing w:val="-4"/>
          <w:lang w:val="sq-AL"/>
        </w:rPr>
      </w:pPr>
      <w:r w:rsidRPr="004566BE">
        <w:rPr>
          <w:spacing w:val="-4"/>
          <w:lang w:val="sq-AL"/>
        </w:rPr>
        <w:t>Neni 7</w:t>
      </w:r>
      <w:bookmarkEnd w:id="33"/>
      <w:bookmarkEnd w:id="34"/>
      <w:bookmarkEnd w:id="35"/>
    </w:p>
    <w:p w:rsidR="004D7D10" w:rsidRPr="004566BE" w:rsidRDefault="004D7D10" w:rsidP="00DD77CF">
      <w:pPr>
        <w:pStyle w:val="NeniTitull"/>
        <w:rPr>
          <w:spacing w:val="-4"/>
          <w:lang w:val="sq-AL"/>
        </w:rPr>
      </w:pPr>
      <w:r w:rsidRPr="004566BE">
        <w:rPr>
          <w:spacing w:val="-4"/>
          <w:lang w:val="sq-AL"/>
        </w:rPr>
        <w:t xml:space="preserve">Parimi i partneritetit </w:t>
      </w:r>
    </w:p>
    <w:p w:rsidR="00DD77CF" w:rsidRPr="004566BE" w:rsidRDefault="00DD77CF" w:rsidP="006B7E92">
      <w:pPr>
        <w:pStyle w:val="Hapesira7"/>
        <w:rPr>
          <w:lang w:val="sq-AL"/>
        </w:rPr>
      </w:pPr>
    </w:p>
    <w:p w:rsidR="004D7D10" w:rsidRPr="004566BE" w:rsidRDefault="00DD77CF" w:rsidP="004D7D10">
      <w:pPr>
        <w:pStyle w:val="Paragrafi"/>
        <w:rPr>
          <w:spacing w:val="-4"/>
          <w:lang w:val="sq-AL"/>
        </w:rPr>
      </w:pPr>
      <w:r w:rsidRPr="004566BE">
        <w:rPr>
          <w:spacing w:val="-4"/>
          <w:lang w:val="sq-AL"/>
        </w:rPr>
        <w:t xml:space="preserve">1. </w:t>
      </w:r>
      <w:r w:rsidR="004D7D10" w:rsidRPr="004566BE">
        <w:rPr>
          <w:spacing w:val="-4"/>
          <w:lang w:val="sq-AL"/>
        </w:rPr>
        <w:t>Për programin vendet pjesëmarrëse duhen që në përputhje me kuadrin e tyre institucional dhe ligjor të organizojnë një partneritet me autoritetet kompetente rajonale dhe lokale. Partneriteti duhet të përfshijë partnerët në vazhdim:</w:t>
      </w:r>
    </w:p>
    <w:p w:rsidR="004D7D10" w:rsidRPr="004566BE" w:rsidRDefault="00DD77CF" w:rsidP="004D7D10">
      <w:pPr>
        <w:pStyle w:val="Paragrafi"/>
        <w:rPr>
          <w:spacing w:val="-4"/>
          <w:lang w:val="sq-AL"/>
        </w:rPr>
      </w:pPr>
      <w:bookmarkStart w:id="36" w:name="_Toc448497123"/>
      <w:bookmarkStart w:id="37" w:name="_Toc448497362"/>
      <w:r w:rsidRPr="004566BE">
        <w:rPr>
          <w:spacing w:val="-4"/>
          <w:lang w:val="sq-AL"/>
        </w:rPr>
        <w:t xml:space="preserve">a) </w:t>
      </w:r>
      <w:r w:rsidR="003C7B97" w:rsidRPr="004566BE">
        <w:rPr>
          <w:spacing w:val="-4"/>
          <w:lang w:val="sq-AL"/>
        </w:rPr>
        <w:t>a</w:t>
      </w:r>
      <w:r w:rsidR="004D7D10" w:rsidRPr="004566BE">
        <w:rPr>
          <w:spacing w:val="-4"/>
          <w:lang w:val="sq-AL"/>
        </w:rPr>
        <w:t>utoritetet kompetente urbane dhe autoritetet e tjera publike;</w:t>
      </w:r>
      <w:bookmarkEnd w:id="36"/>
      <w:bookmarkEnd w:id="37"/>
    </w:p>
    <w:p w:rsidR="004D7D10" w:rsidRPr="004566BE" w:rsidRDefault="00DD77CF" w:rsidP="004D7D10">
      <w:pPr>
        <w:pStyle w:val="Paragrafi"/>
        <w:rPr>
          <w:spacing w:val="-4"/>
          <w:lang w:val="sq-AL"/>
        </w:rPr>
      </w:pPr>
      <w:bookmarkStart w:id="38" w:name="_Toc448497124"/>
      <w:bookmarkStart w:id="39" w:name="_Toc448497363"/>
      <w:r w:rsidRPr="004566BE">
        <w:rPr>
          <w:spacing w:val="-4"/>
          <w:lang w:val="sq-AL"/>
        </w:rPr>
        <w:t xml:space="preserve">b) </w:t>
      </w:r>
      <w:r w:rsidR="003C7B97" w:rsidRPr="004566BE">
        <w:rPr>
          <w:spacing w:val="-4"/>
          <w:lang w:val="sq-AL"/>
        </w:rPr>
        <w:t>p</w:t>
      </w:r>
      <w:r w:rsidR="004D7D10" w:rsidRPr="004566BE">
        <w:rPr>
          <w:spacing w:val="-4"/>
          <w:lang w:val="sq-AL"/>
        </w:rPr>
        <w:t>artner</w:t>
      </w:r>
      <w:r w:rsidR="003C7B97" w:rsidRPr="004566BE">
        <w:rPr>
          <w:spacing w:val="-4"/>
          <w:lang w:val="sq-AL"/>
        </w:rPr>
        <w:t>ë</w:t>
      </w:r>
      <w:r w:rsidR="004D7D10" w:rsidRPr="004566BE">
        <w:rPr>
          <w:spacing w:val="-4"/>
          <w:lang w:val="sq-AL"/>
        </w:rPr>
        <w:t xml:space="preserve">t ekonomikë dhe shoqërorë; </w:t>
      </w:r>
      <w:bookmarkEnd w:id="38"/>
      <w:bookmarkEnd w:id="39"/>
      <w:r w:rsidR="004D7D10" w:rsidRPr="004566BE">
        <w:rPr>
          <w:spacing w:val="-4"/>
          <w:lang w:val="sq-AL"/>
        </w:rPr>
        <w:t>dhe</w:t>
      </w:r>
    </w:p>
    <w:p w:rsidR="004D7D10" w:rsidRPr="004566BE" w:rsidRDefault="00DD77CF" w:rsidP="004D7D10">
      <w:pPr>
        <w:pStyle w:val="Paragrafi"/>
        <w:rPr>
          <w:spacing w:val="-4"/>
          <w:lang w:val="sq-AL"/>
        </w:rPr>
      </w:pPr>
      <w:bookmarkStart w:id="40" w:name="_Toc448497125"/>
      <w:bookmarkStart w:id="41" w:name="_Toc448497364"/>
      <w:r w:rsidRPr="004566BE">
        <w:rPr>
          <w:spacing w:val="-4"/>
          <w:lang w:val="sq-AL"/>
        </w:rPr>
        <w:t xml:space="preserve">c) </w:t>
      </w:r>
      <w:r w:rsidR="00961BB4" w:rsidRPr="004566BE">
        <w:rPr>
          <w:spacing w:val="-4"/>
          <w:lang w:val="sq-AL"/>
        </w:rPr>
        <w:t>o</w:t>
      </w:r>
      <w:r w:rsidR="004D7D10" w:rsidRPr="004566BE">
        <w:rPr>
          <w:spacing w:val="-4"/>
          <w:lang w:val="sq-AL"/>
        </w:rPr>
        <w:t>rganet përkatëse që përfaqësojnë shoqërinë civile, përfshirë partnerët mjedisorë, organizatat joqeveritare dhe organet përgjegjëse për promovimin e gjithëpërfshirjes sociale, barazisë gjinore dhe mosdiskriminimit.</w:t>
      </w:r>
      <w:bookmarkEnd w:id="40"/>
      <w:bookmarkEnd w:id="41"/>
    </w:p>
    <w:p w:rsidR="004D7D10" w:rsidRPr="004566BE" w:rsidRDefault="004D7D10" w:rsidP="004D7D10">
      <w:pPr>
        <w:pStyle w:val="Paragrafi"/>
        <w:rPr>
          <w:spacing w:val="-4"/>
          <w:lang w:val="sq-AL"/>
        </w:rPr>
      </w:pPr>
      <w:r w:rsidRPr="004566BE">
        <w:rPr>
          <w:spacing w:val="-4"/>
          <w:lang w:val="sq-AL"/>
        </w:rPr>
        <w:t>Vendet pjesëmarrëse mund të p</w:t>
      </w:r>
      <w:r w:rsidR="00961BB4" w:rsidRPr="004566BE">
        <w:rPr>
          <w:spacing w:val="-4"/>
          <w:lang w:val="sq-AL"/>
        </w:rPr>
        <w:t>ërfshijnë gjithashtu, grupimet e</w:t>
      </w:r>
      <w:r w:rsidRPr="004566BE">
        <w:rPr>
          <w:spacing w:val="-4"/>
          <w:lang w:val="sq-AL"/>
        </w:rPr>
        <w:t>vropiane të bashkëpunimit territorial që operojnë në zonën e programit dhe autoritetet ose organet që janë të përfshira në zhvillimin e zbatimit të strategji</w:t>
      </w:r>
      <w:r w:rsidR="00F74D77" w:rsidRPr="004566BE">
        <w:rPr>
          <w:spacing w:val="-4"/>
          <w:lang w:val="sq-AL"/>
        </w:rPr>
        <w:t>ve e basenit të detit ose makro</w:t>
      </w:r>
      <w:r w:rsidRPr="004566BE">
        <w:rPr>
          <w:spacing w:val="-4"/>
          <w:lang w:val="sq-AL"/>
        </w:rPr>
        <w:t>rajonale në zonën e programit, përfshirë koordinatorët e punës prioritare për strategjitë makrorajonale.</w:t>
      </w:r>
      <w:r w:rsidR="001407AB" w:rsidRPr="004566BE">
        <w:rPr>
          <w:spacing w:val="-4"/>
          <w:lang w:val="sq-AL"/>
        </w:rPr>
        <w:t xml:space="preserve"> </w:t>
      </w:r>
    </w:p>
    <w:p w:rsidR="004D7D10" w:rsidRPr="004566BE" w:rsidRDefault="004D7D10" w:rsidP="004D7D10">
      <w:pPr>
        <w:pStyle w:val="Paragrafi"/>
        <w:rPr>
          <w:spacing w:val="-4"/>
          <w:lang w:val="sq-AL"/>
        </w:rPr>
      </w:pPr>
      <w:r w:rsidRPr="004566BE">
        <w:rPr>
          <w:spacing w:val="-4"/>
          <w:lang w:val="sq-AL"/>
        </w:rPr>
        <w:t>Kur autoritetet publike, partnerët ekonomikë dhe socialë dhe organet që përfaqësojnë shoqërinë civile, kanë vendosur një organizatë koordinuese, ata mund të emërojnë një përfaqësues të vetëm, për të prezantuar pikëpamjet e organizatës koordinuese në partneritet.</w:t>
      </w:r>
    </w:p>
    <w:p w:rsidR="004D7D10" w:rsidRPr="004566BE" w:rsidRDefault="00291625" w:rsidP="004D7D10">
      <w:pPr>
        <w:pStyle w:val="Paragrafi"/>
        <w:rPr>
          <w:spacing w:val="-4"/>
          <w:lang w:val="sq-AL"/>
        </w:rPr>
      </w:pPr>
      <w:bookmarkStart w:id="42" w:name="_Toc448497126"/>
      <w:bookmarkStart w:id="43" w:name="_Toc448497365"/>
      <w:r w:rsidRPr="004566BE">
        <w:rPr>
          <w:spacing w:val="-4"/>
          <w:lang w:val="sq-AL"/>
        </w:rPr>
        <w:t xml:space="preserve">2. </w:t>
      </w:r>
      <w:r w:rsidR="004D7D10" w:rsidRPr="004566BE">
        <w:rPr>
          <w:spacing w:val="-4"/>
          <w:lang w:val="sq-AL"/>
        </w:rPr>
        <w:t>Në përputhje me qasjen e qeverisjes me shumë</w:t>
      </w:r>
      <w:r w:rsidR="00F74D77" w:rsidRPr="004566BE">
        <w:rPr>
          <w:spacing w:val="-4"/>
          <w:lang w:val="sq-AL"/>
        </w:rPr>
        <w:t xml:space="preserve"> </w:t>
      </w:r>
      <w:r w:rsidR="004D7D10" w:rsidRPr="004566BE">
        <w:rPr>
          <w:spacing w:val="-4"/>
          <w:lang w:val="sq-AL"/>
        </w:rPr>
        <w:t>nivele, partnerët e referuar në paragrafin 1, duhet të përfshihen nga vendet pjesëmarrëse në përgatitjen e progres-raporteve dhe gjatë gjithë përgatitjeve dhe zbatimit të Programit, përfshirë pjesëmarrjen në Komitetin Monitorues të Programit, në përputhje me nenin 15</w:t>
      </w:r>
      <w:bookmarkEnd w:id="42"/>
      <w:bookmarkEnd w:id="43"/>
      <w:r w:rsidR="004D7D10" w:rsidRPr="004566BE">
        <w:rPr>
          <w:spacing w:val="-4"/>
          <w:lang w:val="sq-AL"/>
        </w:rPr>
        <w:t>.</w:t>
      </w:r>
    </w:p>
    <w:p w:rsidR="004D7D10" w:rsidRPr="004566BE" w:rsidRDefault="00291625" w:rsidP="004D7D10">
      <w:pPr>
        <w:pStyle w:val="Paragrafi"/>
        <w:rPr>
          <w:spacing w:val="-4"/>
          <w:lang w:val="sq-AL"/>
        </w:rPr>
      </w:pPr>
      <w:bookmarkStart w:id="44" w:name="_Toc448497127"/>
      <w:bookmarkStart w:id="45" w:name="_Toc448497366"/>
      <w:r w:rsidRPr="004566BE">
        <w:rPr>
          <w:spacing w:val="-4"/>
          <w:lang w:val="sq-AL"/>
        </w:rPr>
        <w:t xml:space="preserve">3. </w:t>
      </w:r>
      <w:r w:rsidR="004D7D10" w:rsidRPr="004566BE">
        <w:rPr>
          <w:spacing w:val="-4"/>
          <w:lang w:val="sq-AL"/>
        </w:rPr>
        <w:t xml:space="preserve">Rregullorja e </w:t>
      </w:r>
      <w:r w:rsidR="00F74D77" w:rsidRPr="004566BE">
        <w:rPr>
          <w:spacing w:val="-4"/>
          <w:lang w:val="sq-AL"/>
        </w:rPr>
        <w:t>d</w:t>
      </w:r>
      <w:r w:rsidR="004D7D10" w:rsidRPr="004566BE">
        <w:rPr>
          <w:spacing w:val="-4"/>
          <w:lang w:val="sq-AL"/>
        </w:rPr>
        <w:t xml:space="preserve">eleguar e Komisionit (BE) </w:t>
      </w:r>
      <w:r w:rsidR="00F74D77" w:rsidRPr="004566BE">
        <w:rPr>
          <w:spacing w:val="-4"/>
          <w:lang w:val="sq-AL"/>
        </w:rPr>
        <w:t>n</w:t>
      </w:r>
      <w:r w:rsidR="004D7D10" w:rsidRPr="004566BE">
        <w:rPr>
          <w:spacing w:val="-4"/>
          <w:lang w:val="sq-AL"/>
        </w:rPr>
        <w:t>r. 240/2014</w:t>
      </w:r>
      <w:r w:rsidR="004D7D10" w:rsidRPr="004566BE">
        <w:rPr>
          <w:spacing w:val="-4"/>
          <w:vertAlign w:val="superscript"/>
          <w:lang w:val="sq-AL"/>
        </w:rPr>
        <w:footnoteReference w:id="10"/>
      </w:r>
      <w:r w:rsidR="00F74D77" w:rsidRPr="004566BE">
        <w:rPr>
          <w:spacing w:val="-4"/>
          <w:lang w:val="sq-AL"/>
        </w:rPr>
        <w:t xml:space="preserve"> </w:t>
      </w:r>
      <w:r w:rsidR="004D7D10" w:rsidRPr="004566BE">
        <w:rPr>
          <w:spacing w:val="-4"/>
          <w:lang w:val="sq-AL"/>
        </w:rPr>
        <w:t xml:space="preserve">do të aplikojë </w:t>
      </w:r>
      <w:bookmarkEnd w:id="44"/>
      <w:bookmarkEnd w:id="45"/>
      <w:r w:rsidR="004D7D10" w:rsidRPr="004566BE">
        <w:rPr>
          <w:i/>
          <w:spacing w:val="-4"/>
          <w:lang w:val="sq-AL"/>
        </w:rPr>
        <w:t>mutatis mutandis</w:t>
      </w:r>
      <w:r w:rsidR="004D7D10" w:rsidRPr="004566BE">
        <w:rPr>
          <w:spacing w:val="-4"/>
          <w:lang w:val="sq-AL"/>
        </w:rPr>
        <w:t xml:space="preserve"> në elementët e ndryshëm të programimit të referuar në paragrafin 2.</w:t>
      </w:r>
    </w:p>
    <w:p w:rsidR="00DD77CF" w:rsidRPr="004566BE" w:rsidRDefault="00DD77CF" w:rsidP="006B7E92">
      <w:pPr>
        <w:pStyle w:val="Hapesira7"/>
        <w:rPr>
          <w:lang w:val="sq-AL"/>
        </w:rPr>
      </w:pPr>
      <w:bookmarkStart w:id="46" w:name="_Toc448497367"/>
      <w:bookmarkStart w:id="47" w:name="_Toc448497128"/>
      <w:bookmarkStart w:id="48" w:name="_Toc448735563"/>
    </w:p>
    <w:p w:rsidR="00DD77CF" w:rsidRPr="004566BE" w:rsidRDefault="00DD77CF" w:rsidP="00DD77CF">
      <w:pPr>
        <w:pStyle w:val="NeniNr"/>
        <w:rPr>
          <w:spacing w:val="-4"/>
          <w:lang w:val="sq-AL"/>
        </w:rPr>
      </w:pPr>
      <w:r w:rsidRPr="004566BE">
        <w:rPr>
          <w:spacing w:val="-4"/>
          <w:lang w:val="sq-AL"/>
        </w:rPr>
        <w:t>SEKSIONI II</w:t>
      </w:r>
    </w:p>
    <w:p w:rsidR="004D7D10" w:rsidRPr="004566BE" w:rsidRDefault="00DD77CF" w:rsidP="00DD77CF">
      <w:pPr>
        <w:pStyle w:val="NeniNr"/>
        <w:rPr>
          <w:spacing w:val="-4"/>
          <w:lang w:val="sq-AL"/>
        </w:rPr>
      </w:pPr>
      <w:r w:rsidRPr="004566BE">
        <w:rPr>
          <w:spacing w:val="-4"/>
          <w:lang w:val="sq-AL"/>
        </w:rPr>
        <w:t>PROGRAM</w:t>
      </w:r>
      <w:bookmarkStart w:id="49" w:name="_Toc448497129"/>
      <w:bookmarkStart w:id="50" w:name="_Toc448497368"/>
      <w:bookmarkEnd w:id="46"/>
      <w:r w:rsidRPr="004566BE">
        <w:rPr>
          <w:spacing w:val="-4"/>
          <w:lang w:val="sq-AL"/>
        </w:rPr>
        <w:t>I</w:t>
      </w:r>
      <w:bookmarkEnd w:id="47"/>
      <w:bookmarkEnd w:id="48"/>
      <w:bookmarkEnd w:id="49"/>
      <w:bookmarkEnd w:id="50"/>
      <w:r w:rsidRPr="004566BE">
        <w:rPr>
          <w:spacing w:val="-4"/>
          <w:lang w:val="sq-AL"/>
        </w:rPr>
        <w:t>MI</w:t>
      </w:r>
    </w:p>
    <w:p w:rsidR="00DD77CF" w:rsidRPr="004566BE" w:rsidRDefault="00DD77CF" w:rsidP="006B7E92">
      <w:pPr>
        <w:pStyle w:val="Hapesira7"/>
        <w:rPr>
          <w:lang w:val="sq-AL"/>
        </w:rPr>
      </w:pPr>
      <w:bookmarkStart w:id="51" w:name="_Toc448497130"/>
      <w:bookmarkStart w:id="52" w:name="_Toc448497369"/>
      <w:bookmarkStart w:id="53" w:name="_Toc448735564"/>
    </w:p>
    <w:p w:rsidR="00DD77CF" w:rsidRPr="004566BE" w:rsidRDefault="004D7D10" w:rsidP="00DD77CF">
      <w:pPr>
        <w:pStyle w:val="NeniNr"/>
        <w:rPr>
          <w:spacing w:val="-4"/>
          <w:lang w:val="sq-AL"/>
        </w:rPr>
      </w:pPr>
      <w:r w:rsidRPr="004566BE">
        <w:rPr>
          <w:spacing w:val="-4"/>
          <w:lang w:val="sq-AL"/>
        </w:rPr>
        <w:t>Neni 8</w:t>
      </w:r>
      <w:bookmarkEnd w:id="51"/>
      <w:bookmarkEnd w:id="52"/>
      <w:bookmarkEnd w:id="53"/>
    </w:p>
    <w:p w:rsidR="004D7D10" w:rsidRPr="004566BE" w:rsidRDefault="004D7D10" w:rsidP="00DD77CF">
      <w:pPr>
        <w:pStyle w:val="NeniTitull"/>
        <w:rPr>
          <w:spacing w:val="-4"/>
          <w:lang w:val="sq-AL"/>
        </w:rPr>
      </w:pPr>
      <w:r w:rsidRPr="004566BE">
        <w:rPr>
          <w:spacing w:val="-4"/>
          <w:lang w:val="sq-AL"/>
        </w:rPr>
        <w:t>Mbulimi gjeografik</w:t>
      </w:r>
    </w:p>
    <w:p w:rsidR="00DD77CF" w:rsidRPr="004566BE" w:rsidRDefault="00DD77CF" w:rsidP="006B7E92">
      <w:pPr>
        <w:pStyle w:val="Hapesira7"/>
        <w:rPr>
          <w:lang w:val="sq-AL"/>
        </w:rPr>
      </w:pPr>
      <w:bookmarkStart w:id="54" w:name="_Toc448497131"/>
      <w:bookmarkStart w:id="55" w:name="_Toc448497370"/>
    </w:p>
    <w:p w:rsidR="004D7D10" w:rsidRPr="004566BE" w:rsidRDefault="004D7D10" w:rsidP="004D7D10">
      <w:pPr>
        <w:pStyle w:val="Paragrafi"/>
        <w:rPr>
          <w:spacing w:val="-4"/>
          <w:lang w:val="sq-AL"/>
        </w:rPr>
      </w:pPr>
      <w:r w:rsidRPr="004566BE">
        <w:rPr>
          <w:spacing w:val="-4"/>
          <w:lang w:val="sq-AL"/>
        </w:rPr>
        <w:t>Lista e rajoneve të lejueshme duhet të përfshihet në Program, e cila duhet të jetë si më poshtë:</w:t>
      </w:r>
      <w:bookmarkEnd w:id="54"/>
      <w:bookmarkEnd w:id="55"/>
    </w:p>
    <w:p w:rsidR="004D7D10" w:rsidRPr="004566BE" w:rsidRDefault="00291625" w:rsidP="004D7D10">
      <w:pPr>
        <w:pStyle w:val="Paragrafi"/>
        <w:rPr>
          <w:spacing w:val="-4"/>
          <w:lang w:val="sq-AL"/>
        </w:rPr>
      </w:pPr>
      <w:bookmarkStart w:id="56" w:name="_Toc448497132"/>
      <w:bookmarkStart w:id="57" w:name="_Toc448497371"/>
      <w:r w:rsidRPr="004566BE">
        <w:rPr>
          <w:spacing w:val="-4"/>
          <w:lang w:val="sq-AL"/>
        </w:rPr>
        <w:t xml:space="preserve">a) </w:t>
      </w:r>
      <w:r w:rsidR="004D7D10" w:rsidRPr="004566BE">
        <w:rPr>
          <w:spacing w:val="-4"/>
          <w:lang w:val="sq-AL"/>
        </w:rPr>
        <w:t xml:space="preserve">Në </w:t>
      </w:r>
      <w:r w:rsidR="00F74D77" w:rsidRPr="004566BE">
        <w:rPr>
          <w:spacing w:val="-4"/>
          <w:lang w:val="sq-AL"/>
        </w:rPr>
        <w:t>s</w:t>
      </w:r>
      <w:r w:rsidR="004D7D10" w:rsidRPr="004566BE">
        <w:rPr>
          <w:spacing w:val="-4"/>
          <w:lang w:val="sq-AL"/>
        </w:rPr>
        <w:t xml:space="preserve">htetin </w:t>
      </w:r>
      <w:r w:rsidR="00F74D77" w:rsidRPr="004566BE">
        <w:rPr>
          <w:spacing w:val="-4"/>
          <w:lang w:val="sq-AL"/>
        </w:rPr>
        <w:t>a</w:t>
      </w:r>
      <w:r w:rsidR="004D7D10" w:rsidRPr="004566BE">
        <w:rPr>
          <w:spacing w:val="-4"/>
          <w:lang w:val="sq-AL"/>
        </w:rPr>
        <w:t>nëtar Nomenklatura e Njësive Territoriale për Statistika (NUTS) niveli 3 rajone;</w:t>
      </w:r>
      <w:bookmarkEnd w:id="56"/>
      <w:bookmarkEnd w:id="57"/>
    </w:p>
    <w:p w:rsidR="004D7D10" w:rsidRPr="004566BE" w:rsidRDefault="00291625" w:rsidP="004D7D10">
      <w:pPr>
        <w:pStyle w:val="Paragrafi"/>
        <w:rPr>
          <w:spacing w:val="-4"/>
          <w:lang w:val="sq-AL"/>
        </w:rPr>
      </w:pPr>
      <w:bookmarkStart w:id="58" w:name="_Toc448497133"/>
      <w:bookmarkStart w:id="59" w:name="_Toc448497372"/>
      <w:r w:rsidRPr="004566BE">
        <w:rPr>
          <w:spacing w:val="-4"/>
          <w:lang w:val="sq-AL"/>
        </w:rPr>
        <w:t xml:space="preserve">b) </w:t>
      </w:r>
      <w:r w:rsidR="004D7D10" w:rsidRPr="004566BE">
        <w:rPr>
          <w:spacing w:val="-4"/>
          <w:lang w:val="sq-AL"/>
        </w:rPr>
        <w:t>Në vendin përfitues IPA II Nomenklatura e Njësive Territoriale për Statistika (NUTS) niveli 3 rajone ose, në mungesë të klasifikimit NUTS, zonat ekuivalente përgjatë vijës kufitare tokësore ose detare të ndara në maksimum me 150 km, pa cenuar rregullimet potenciale që nevojiten për të siguruar koherencën dhe vazhdimësinë e programeve të bashkëpunimit kufitar për periu</w:t>
      </w:r>
      <w:r w:rsidR="006B7E92">
        <w:rPr>
          <w:spacing w:val="-4"/>
          <w:lang w:val="sq-AL"/>
        </w:rPr>
        <w:t>-</w:t>
      </w:r>
      <w:r w:rsidR="004D7D10" w:rsidRPr="004566BE">
        <w:rPr>
          <w:spacing w:val="-4"/>
          <w:lang w:val="sq-AL"/>
        </w:rPr>
        <w:t>dhën e programimit 2007-2013.</w:t>
      </w:r>
      <w:bookmarkEnd w:id="58"/>
      <w:bookmarkEnd w:id="59"/>
    </w:p>
    <w:p w:rsidR="00291625" w:rsidRPr="004566BE" w:rsidRDefault="00291625" w:rsidP="006B7E92">
      <w:pPr>
        <w:pStyle w:val="Hapesira7"/>
        <w:rPr>
          <w:lang w:val="sq-AL"/>
        </w:rPr>
      </w:pPr>
      <w:bookmarkStart w:id="60" w:name="_Toc448497134"/>
      <w:bookmarkStart w:id="61" w:name="_Toc448497373"/>
      <w:bookmarkStart w:id="62" w:name="_Toc448735565"/>
    </w:p>
    <w:p w:rsidR="00291625" w:rsidRPr="004566BE" w:rsidRDefault="00291625" w:rsidP="00291625">
      <w:pPr>
        <w:pStyle w:val="NeniNr"/>
        <w:rPr>
          <w:spacing w:val="-4"/>
          <w:lang w:val="sq-AL"/>
        </w:rPr>
      </w:pPr>
      <w:r w:rsidRPr="004566BE">
        <w:rPr>
          <w:spacing w:val="-4"/>
          <w:lang w:val="sq-AL"/>
        </w:rPr>
        <w:t>Neni 9</w:t>
      </w:r>
    </w:p>
    <w:p w:rsidR="004D7D10" w:rsidRPr="004566BE" w:rsidRDefault="004D7D10" w:rsidP="00291625">
      <w:pPr>
        <w:pStyle w:val="NeniTitull"/>
        <w:rPr>
          <w:spacing w:val="-4"/>
          <w:lang w:val="sq-AL"/>
        </w:rPr>
      </w:pPr>
      <w:r w:rsidRPr="004566BE">
        <w:rPr>
          <w:spacing w:val="-4"/>
          <w:lang w:val="sq-AL"/>
        </w:rPr>
        <w:t xml:space="preserve">Përmbajtja e Programit dhe përqendrimi tematik </w:t>
      </w:r>
      <w:bookmarkEnd w:id="60"/>
      <w:bookmarkEnd w:id="61"/>
      <w:bookmarkEnd w:id="62"/>
    </w:p>
    <w:p w:rsidR="00291625" w:rsidRPr="004566BE" w:rsidRDefault="00291625" w:rsidP="006B7E92">
      <w:pPr>
        <w:pStyle w:val="Hapesira7"/>
        <w:rPr>
          <w:lang w:val="sq-AL"/>
        </w:rPr>
      </w:pPr>
    </w:p>
    <w:p w:rsidR="004D7D10" w:rsidRPr="004566BE" w:rsidRDefault="00291625" w:rsidP="004D7D10">
      <w:pPr>
        <w:pStyle w:val="Paragrafi"/>
        <w:rPr>
          <w:spacing w:val="-4"/>
          <w:lang w:val="sq-AL"/>
        </w:rPr>
      </w:pPr>
      <w:r w:rsidRPr="004566BE">
        <w:rPr>
          <w:spacing w:val="-4"/>
          <w:lang w:val="sq-AL"/>
        </w:rPr>
        <w:t xml:space="preserve">1. </w:t>
      </w:r>
      <w:r w:rsidR="004D7D10" w:rsidRPr="004566BE">
        <w:rPr>
          <w:spacing w:val="-4"/>
          <w:lang w:val="sq-AL"/>
        </w:rPr>
        <w:t>Programi do të hartohet në përputhje me parimin e partneritetit siç parashikohet në nenin 9 dhe në përputhje me nenin 8(2) deri (4), (7), (9) dhe (10)</w:t>
      </w:r>
      <w:r w:rsidR="001407AB" w:rsidRPr="004566BE">
        <w:rPr>
          <w:spacing w:val="-4"/>
          <w:lang w:val="sq-AL"/>
        </w:rPr>
        <w:t xml:space="preserve"> </w:t>
      </w:r>
      <w:r w:rsidR="004D7D10" w:rsidRPr="004566BE">
        <w:rPr>
          <w:spacing w:val="-4"/>
          <w:lang w:val="sq-AL"/>
        </w:rPr>
        <w:t>të Rregullores ETC.</w:t>
      </w:r>
    </w:p>
    <w:p w:rsidR="004D7D10" w:rsidRPr="004566BE" w:rsidRDefault="00291625" w:rsidP="004D7D10">
      <w:pPr>
        <w:pStyle w:val="Paragrafi"/>
        <w:rPr>
          <w:spacing w:val="-4"/>
          <w:lang w:val="sq-AL"/>
        </w:rPr>
      </w:pPr>
      <w:r w:rsidRPr="004566BE">
        <w:rPr>
          <w:spacing w:val="-4"/>
          <w:lang w:val="sq-AL"/>
        </w:rPr>
        <w:t xml:space="preserve">2. </w:t>
      </w:r>
      <w:r w:rsidR="004D7D10" w:rsidRPr="004566BE">
        <w:rPr>
          <w:spacing w:val="-4"/>
          <w:lang w:val="sq-AL"/>
        </w:rPr>
        <w:t xml:space="preserve">Programi do të konsistojë në dy akse prioritare. Pa cenuar asistencën teknike në kuptimin e </w:t>
      </w:r>
      <w:r w:rsidR="00F74D77" w:rsidRPr="004566BE">
        <w:rPr>
          <w:spacing w:val="-4"/>
          <w:lang w:val="sq-AL"/>
        </w:rPr>
        <w:t>n</w:t>
      </w:r>
      <w:r w:rsidR="004D7D10" w:rsidRPr="004566BE">
        <w:rPr>
          <w:spacing w:val="-4"/>
          <w:lang w:val="sq-AL"/>
        </w:rPr>
        <w:t>enit 32 të Rregullores Zbatuese IPA II, një aks prioritar duhet t</w:t>
      </w:r>
      <w:r w:rsidR="00F74D77" w:rsidRPr="004566BE">
        <w:rPr>
          <w:spacing w:val="-4"/>
          <w:lang w:val="sq-AL"/>
        </w:rPr>
        <w:t>’</w:t>
      </w:r>
      <w:r w:rsidR="004D7D10" w:rsidRPr="004566BE">
        <w:rPr>
          <w:spacing w:val="-4"/>
          <w:lang w:val="sq-AL"/>
        </w:rPr>
        <w:t>i korrespondojë një prioriteti tematik. Brenda një aksi prioritar, aty ku e përshtatshme dhe në mënyrë që të rritet ndikimi dhe efektiviteti i tij</w:t>
      </w:r>
      <w:r w:rsidR="00AC51A5" w:rsidRPr="004566BE">
        <w:rPr>
          <w:spacing w:val="-4"/>
          <w:lang w:val="sq-AL"/>
        </w:rPr>
        <w:t>,</w:t>
      </w:r>
      <w:r w:rsidR="004D7D10" w:rsidRPr="004566BE">
        <w:rPr>
          <w:spacing w:val="-4"/>
          <w:lang w:val="sq-AL"/>
        </w:rPr>
        <w:t xml:space="preserve"> nëpërmjet një qasje koherente të integruar, elementë të prioriteteve tematike të tjera mund të shtohen.</w:t>
      </w:r>
    </w:p>
    <w:p w:rsidR="004D7D10" w:rsidRPr="004566BE" w:rsidRDefault="00291625" w:rsidP="004D7D10">
      <w:pPr>
        <w:pStyle w:val="Paragrafi"/>
        <w:rPr>
          <w:spacing w:val="-4"/>
          <w:lang w:val="sq-AL"/>
        </w:rPr>
      </w:pPr>
      <w:r w:rsidRPr="004566BE">
        <w:rPr>
          <w:spacing w:val="-4"/>
          <w:lang w:val="sq-AL"/>
        </w:rPr>
        <w:t xml:space="preserve">3. </w:t>
      </w:r>
      <w:r w:rsidR="004D7D10" w:rsidRPr="004566BE">
        <w:rPr>
          <w:spacing w:val="-4"/>
          <w:lang w:val="sq-AL"/>
        </w:rPr>
        <w:t xml:space="preserve">Prioritetet tematikë për Programin duhet të dakortësohen ndërmjet vendeve pjesëmarrëse për secilin kufi ose grup kufijsh bazuar në prioritetet tematike siç përcaktohen në </w:t>
      </w:r>
      <w:r w:rsidR="00876C20" w:rsidRPr="004566BE">
        <w:rPr>
          <w:spacing w:val="-4"/>
          <w:lang w:val="sq-AL"/>
        </w:rPr>
        <w:t>shtojc</w:t>
      </w:r>
      <w:r w:rsidR="004D7D10" w:rsidRPr="004566BE">
        <w:rPr>
          <w:spacing w:val="-4"/>
          <w:lang w:val="sq-AL"/>
        </w:rPr>
        <w:t>ën III të Rregullores IPA II.</w:t>
      </w:r>
    </w:p>
    <w:p w:rsidR="004D7D10" w:rsidRPr="004566BE" w:rsidRDefault="00291625" w:rsidP="004D7D10">
      <w:pPr>
        <w:pStyle w:val="Paragrafi"/>
        <w:rPr>
          <w:spacing w:val="-4"/>
          <w:lang w:val="sq-AL"/>
        </w:rPr>
      </w:pPr>
      <w:r w:rsidRPr="004566BE">
        <w:rPr>
          <w:spacing w:val="-4"/>
          <w:lang w:val="sq-AL"/>
        </w:rPr>
        <w:t xml:space="preserve">4. </w:t>
      </w:r>
      <w:r w:rsidR="004D7D10" w:rsidRPr="004566BE">
        <w:rPr>
          <w:spacing w:val="-4"/>
          <w:lang w:val="sq-AL"/>
        </w:rPr>
        <w:t xml:space="preserve">Prioritetet tematike të asistencës IPA II do të jenë ato të përcaktuara në </w:t>
      </w:r>
      <w:r w:rsidR="00876C20" w:rsidRPr="004566BE">
        <w:rPr>
          <w:spacing w:val="-4"/>
          <w:lang w:val="sq-AL"/>
        </w:rPr>
        <w:t xml:space="preserve">shtojcën </w:t>
      </w:r>
      <w:r w:rsidR="004D7D10" w:rsidRPr="004566BE">
        <w:rPr>
          <w:spacing w:val="-4"/>
          <w:lang w:val="sq-AL"/>
        </w:rPr>
        <w:t>III të Rregullores IPA II.</w:t>
      </w:r>
    </w:p>
    <w:p w:rsidR="004D7D10" w:rsidRPr="004566BE" w:rsidRDefault="00291625" w:rsidP="004D7D10">
      <w:pPr>
        <w:pStyle w:val="Paragrafi"/>
        <w:rPr>
          <w:spacing w:val="-4"/>
          <w:lang w:val="sq-AL"/>
        </w:rPr>
      </w:pPr>
      <w:r w:rsidRPr="004566BE">
        <w:rPr>
          <w:spacing w:val="-4"/>
          <w:lang w:val="sq-AL"/>
        </w:rPr>
        <w:t xml:space="preserve">5. </w:t>
      </w:r>
      <w:r w:rsidR="004D7D10" w:rsidRPr="004566BE">
        <w:rPr>
          <w:spacing w:val="-4"/>
          <w:lang w:val="sq-AL"/>
        </w:rPr>
        <w:t>Një maksimum prej 4 prioritetesh tematike duhet të përzgjidhet për Programin.</w:t>
      </w:r>
    </w:p>
    <w:p w:rsidR="00291625" w:rsidRPr="004566BE" w:rsidRDefault="00291625" w:rsidP="006B7E92">
      <w:pPr>
        <w:pStyle w:val="Hapesira7"/>
        <w:rPr>
          <w:lang w:val="sq-AL"/>
        </w:rPr>
      </w:pPr>
      <w:bookmarkStart w:id="63" w:name="_Toc448497135"/>
      <w:bookmarkStart w:id="64" w:name="_Toc448497374"/>
      <w:bookmarkStart w:id="65" w:name="_Toc448735566"/>
    </w:p>
    <w:p w:rsidR="00291625" w:rsidRPr="004566BE" w:rsidRDefault="004D7D10" w:rsidP="00291625">
      <w:pPr>
        <w:pStyle w:val="NeniNr"/>
        <w:rPr>
          <w:spacing w:val="-4"/>
          <w:lang w:val="sq-AL"/>
        </w:rPr>
      </w:pPr>
      <w:r w:rsidRPr="004566BE">
        <w:rPr>
          <w:spacing w:val="-4"/>
          <w:lang w:val="sq-AL"/>
        </w:rPr>
        <w:t>Neni 10</w:t>
      </w:r>
      <w:bookmarkEnd w:id="63"/>
      <w:bookmarkEnd w:id="64"/>
      <w:bookmarkEnd w:id="65"/>
    </w:p>
    <w:p w:rsidR="004D7D10" w:rsidRPr="004566BE" w:rsidRDefault="004D7D10" w:rsidP="00291625">
      <w:pPr>
        <w:pStyle w:val="NeniTitull"/>
        <w:rPr>
          <w:spacing w:val="-4"/>
          <w:lang w:val="sq-AL"/>
        </w:rPr>
      </w:pPr>
      <w:r w:rsidRPr="004566BE">
        <w:rPr>
          <w:spacing w:val="-4"/>
          <w:lang w:val="sq-AL"/>
        </w:rPr>
        <w:t>Miratimi dhe ndryshimi/amendimi i Programit</w:t>
      </w:r>
    </w:p>
    <w:p w:rsidR="00291625" w:rsidRPr="004566BE" w:rsidRDefault="00291625" w:rsidP="006B7E92">
      <w:pPr>
        <w:pStyle w:val="Hapesira7"/>
        <w:rPr>
          <w:lang w:val="sq-AL"/>
        </w:rPr>
      </w:pPr>
    </w:p>
    <w:p w:rsidR="004D7D10" w:rsidRPr="004566BE" w:rsidRDefault="008E439C" w:rsidP="004D7D10">
      <w:pPr>
        <w:pStyle w:val="Paragrafi"/>
        <w:rPr>
          <w:spacing w:val="-4"/>
          <w:lang w:val="sq-AL"/>
        </w:rPr>
      </w:pPr>
      <w:r w:rsidRPr="004566BE">
        <w:rPr>
          <w:spacing w:val="-4"/>
          <w:lang w:val="sq-AL"/>
        </w:rPr>
        <w:t xml:space="preserve">1. </w:t>
      </w:r>
      <w:r w:rsidR="004D7D10" w:rsidRPr="004566BE">
        <w:rPr>
          <w:spacing w:val="-4"/>
          <w:lang w:val="sq-AL"/>
        </w:rPr>
        <w:t xml:space="preserve">Programi duhet të dorëzohet elektronikisht në Komision nga </w:t>
      </w:r>
      <w:r w:rsidR="00F74D77" w:rsidRPr="004566BE">
        <w:rPr>
          <w:spacing w:val="-4"/>
          <w:lang w:val="sq-AL"/>
        </w:rPr>
        <w:t>s</w:t>
      </w:r>
      <w:r w:rsidR="004D7D10" w:rsidRPr="004566BE">
        <w:rPr>
          <w:spacing w:val="-4"/>
          <w:lang w:val="sq-AL"/>
        </w:rPr>
        <w:t xml:space="preserve">hteti </w:t>
      </w:r>
      <w:r w:rsidR="00F74D77" w:rsidRPr="004566BE">
        <w:rPr>
          <w:spacing w:val="-4"/>
          <w:lang w:val="sq-AL"/>
        </w:rPr>
        <w:t>a</w:t>
      </w:r>
      <w:r w:rsidR="004D7D10" w:rsidRPr="004566BE">
        <w:rPr>
          <w:spacing w:val="-4"/>
          <w:lang w:val="sq-AL"/>
        </w:rPr>
        <w:t>nëtar ku ndodhet autoriteti menaxhues i programit.</w:t>
      </w:r>
    </w:p>
    <w:p w:rsidR="004D7D10" w:rsidRPr="004566BE" w:rsidRDefault="008E439C" w:rsidP="004D7D10">
      <w:pPr>
        <w:pStyle w:val="Paragrafi"/>
        <w:rPr>
          <w:spacing w:val="-4"/>
          <w:lang w:val="sq-AL"/>
        </w:rPr>
      </w:pPr>
      <w:r w:rsidRPr="004566BE">
        <w:rPr>
          <w:spacing w:val="-4"/>
          <w:lang w:val="sq-AL"/>
        </w:rPr>
        <w:t xml:space="preserve">2. </w:t>
      </w:r>
      <w:r w:rsidR="004D7D10" w:rsidRPr="004566BE">
        <w:rPr>
          <w:spacing w:val="-4"/>
          <w:lang w:val="sq-AL"/>
        </w:rPr>
        <w:t>Banka Evropiane e Investimeve (BEI) mundet, që me kërkesën e vendeve pjesëmarrëse, të marrë pjesë në përgatitje, si dhe në aktivitetet që lidhen me përgatitjen e operacioneve, në veçanti projektet madhore.</w:t>
      </w:r>
    </w:p>
    <w:p w:rsidR="004D7D10" w:rsidRPr="004566BE" w:rsidRDefault="004D7D10" w:rsidP="004D7D10">
      <w:pPr>
        <w:pStyle w:val="Paragrafi"/>
        <w:rPr>
          <w:spacing w:val="-4"/>
          <w:lang w:val="sq-AL"/>
        </w:rPr>
      </w:pPr>
      <w:r w:rsidRPr="004566BE">
        <w:rPr>
          <w:spacing w:val="-4"/>
          <w:lang w:val="sq-AL"/>
        </w:rPr>
        <w:t>Komisioni mund të konsultojë BEI-n, përpara miratimit të Programit;</w:t>
      </w:r>
    </w:p>
    <w:p w:rsidR="004D7D10" w:rsidRPr="004566BE" w:rsidRDefault="008E439C" w:rsidP="004D7D10">
      <w:pPr>
        <w:pStyle w:val="Paragrafi"/>
        <w:rPr>
          <w:spacing w:val="-4"/>
          <w:lang w:val="sq-AL"/>
        </w:rPr>
      </w:pPr>
      <w:r w:rsidRPr="004566BE">
        <w:rPr>
          <w:spacing w:val="-4"/>
          <w:lang w:val="sq-AL"/>
        </w:rPr>
        <w:t xml:space="preserve">3. </w:t>
      </w:r>
      <w:r w:rsidR="004D7D10" w:rsidRPr="004566BE">
        <w:rPr>
          <w:spacing w:val="-4"/>
          <w:lang w:val="sq-AL"/>
        </w:rPr>
        <w:t>Komisioni duhet të vlerësojë përputhjen e programeve të bashkëpunimit ndërkufitar bazuar në këtë Rregullore, kont</w:t>
      </w:r>
      <w:r w:rsidR="000C7D4C" w:rsidRPr="004566BE">
        <w:rPr>
          <w:spacing w:val="-4"/>
          <w:lang w:val="sq-AL"/>
        </w:rPr>
        <w:t>ributin efektiv të tyre për sa u</w:t>
      </w:r>
      <w:r w:rsidR="004D7D10" w:rsidRPr="004566BE">
        <w:rPr>
          <w:spacing w:val="-4"/>
          <w:lang w:val="sq-AL"/>
        </w:rPr>
        <w:t xml:space="preserve"> përket prioriteteve tematike të zgjedhura në </w:t>
      </w:r>
      <w:r w:rsidR="00876C20" w:rsidRPr="004566BE">
        <w:rPr>
          <w:spacing w:val="-4"/>
          <w:lang w:val="sq-AL"/>
        </w:rPr>
        <w:t>shtojc</w:t>
      </w:r>
      <w:r w:rsidR="009F7229" w:rsidRPr="004566BE">
        <w:rPr>
          <w:spacing w:val="-4"/>
          <w:lang w:val="sq-AL"/>
        </w:rPr>
        <w:t>ën III të Rregullores së IPA II</w:t>
      </w:r>
      <w:r w:rsidR="004D7D10" w:rsidRPr="004566BE">
        <w:rPr>
          <w:spacing w:val="-4"/>
          <w:lang w:val="sq-AL"/>
        </w:rPr>
        <w:t xml:space="preserve"> dhe</w:t>
      </w:r>
      <w:r w:rsidR="009F7229" w:rsidRPr="004566BE">
        <w:rPr>
          <w:spacing w:val="-4"/>
          <w:lang w:val="sq-AL"/>
        </w:rPr>
        <w:t>,</w:t>
      </w:r>
      <w:r w:rsidR="004D7D10" w:rsidRPr="004566BE">
        <w:rPr>
          <w:spacing w:val="-4"/>
          <w:lang w:val="sq-AL"/>
        </w:rPr>
        <w:t xml:space="preserve"> gjithashtu</w:t>
      </w:r>
      <w:r w:rsidR="009F7229" w:rsidRPr="004566BE">
        <w:rPr>
          <w:spacing w:val="-4"/>
          <w:lang w:val="sq-AL"/>
        </w:rPr>
        <w:t>,</w:t>
      </w:r>
      <w:r w:rsidR="004D7D10" w:rsidRPr="004566BE">
        <w:rPr>
          <w:spacing w:val="-4"/>
          <w:lang w:val="sq-AL"/>
        </w:rPr>
        <w:t xml:space="preserve"> Marrëveshjen përkatëse të Partneritetit të vendeve anëtare që marrin pjesë.</w:t>
      </w:r>
    </w:p>
    <w:p w:rsidR="004D7D10" w:rsidRPr="004566BE" w:rsidRDefault="008E439C" w:rsidP="004D7D10">
      <w:pPr>
        <w:pStyle w:val="Paragrafi"/>
        <w:rPr>
          <w:spacing w:val="-4"/>
          <w:lang w:val="sq-AL"/>
        </w:rPr>
      </w:pPr>
      <w:r w:rsidRPr="004566BE">
        <w:rPr>
          <w:spacing w:val="-4"/>
          <w:lang w:val="sq-AL"/>
        </w:rPr>
        <w:t xml:space="preserve">4. </w:t>
      </w:r>
      <w:r w:rsidR="004D7D10" w:rsidRPr="004566BE">
        <w:rPr>
          <w:spacing w:val="-4"/>
          <w:lang w:val="sq-AL"/>
        </w:rPr>
        <w:t xml:space="preserve">Komisioni duhet të bëjë vëzhgime brenda tre muajsh nga data e nënshkrimit të programit të bashkëpunimit ndërkufitar. Vendet anëtare duhet </w:t>
      </w:r>
      <w:r w:rsidR="00EF297E" w:rsidRPr="004566BE">
        <w:rPr>
          <w:spacing w:val="-4"/>
          <w:lang w:val="sq-AL"/>
        </w:rPr>
        <w:t>t’i</w:t>
      </w:r>
      <w:r w:rsidR="004D7D10" w:rsidRPr="004566BE">
        <w:rPr>
          <w:spacing w:val="-4"/>
          <w:lang w:val="sq-AL"/>
        </w:rPr>
        <w:t xml:space="preserve"> ofrojnë Komisionit të gjithë informacionin e nevojshëm dhe kur është e nevojshme, të rishikojnë programin e propozuar të bashkëpunimit ndërkufitar.</w:t>
      </w:r>
    </w:p>
    <w:p w:rsidR="004D7D10" w:rsidRPr="004566BE" w:rsidRDefault="008E439C" w:rsidP="004D7D10">
      <w:pPr>
        <w:pStyle w:val="Paragrafi"/>
        <w:rPr>
          <w:spacing w:val="-4"/>
          <w:lang w:val="sq-AL"/>
        </w:rPr>
      </w:pPr>
      <w:r w:rsidRPr="004566BE">
        <w:rPr>
          <w:spacing w:val="-4"/>
          <w:lang w:val="sq-AL"/>
        </w:rPr>
        <w:t xml:space="preserve">5. </w:t>
      </w:r>
      <w:r w:rsidR="004D7D10" w:rsidRPr="004566BE">
        <w:rPr>
          <w:spacing w:val="-4"/>
          <w:lang w:val="sq-AL"/>
        </w:rPr>
        <w:t xml:space="preserve">Kur aprovohet çdo program i bashkëpunimit ndërkufitar duke ndjekur rrugën formale të nënshkrimit të tij, Komisioni duhet të sigurojë se cilido prej vëzhgimeve të tij janë marrë në konsideratë. </w:t>
      </w:r>
    </w:p>
    <w:p w:rsidR="004D7D10" w:rsidRPr="004566BE" w:rsidRDefault="008E439C" w:rsidP="004D7D10">
      <w:pPr>
        <w:pStyle w:val="Paragrafi"/>
        <w:rPr>
          <w:spacing w:val="-4"/>
          <w:lang w:val="sq-AL"/>
        </w:rPr>
      </w:pPr>
      <w:r w:rsidRPr="004566BE">
        <w:rPr>
          <w:spacing w:val="-4"/>
          <w:lang w:val="sq-AL"/>
        </w:rPr>
        <w:t xml:space="preserve">6. </w:t>
      </w:r>
      <w:r w:rsidR="004D7D10" w:rsidRPr="004566BE">
        <w:rPr>
          <w:spacing w:val="-4"/>
          <w:lang w:val="sq-AL"/>
        </w:rPr>
        <w:t>Kërkesat për amendime të Programit të dorëzuara nga vendet pjesëmarrëse duhet të konkretizohen në mënyrën e duhur dhe duhet në mënyrë specifike të identifikojnë ndikimin e pritshëm të ndryshimeve të Programit në arritjen e objektivave të saj. Këto kërkesa duhet të shoqërohen me Programin e rishikuar. Paragrafët 3 dhe 4 duhet të aplikohen për amendime të Programit.</w:t>
      </w:r>
    </w:p>
    <w:p w:rsidR="004D7D10" w:rsidRPr="004566BE" w:rsidRDefault="004D7D10" w:rsidP="006B7E92">
      <w:pPr>
        <w:pStyle w:val="Hapesira7"/>
        <w:rPr>
          <w:lang w:val="sq-AL"/>
        </w:rPr>
      </w:pPr>
    </w:p>
    <w:p w:rsidR="008E439C" w:rsidRPr="004566BE" w:rsidRDefault="004D7D10" w:rsidP="008E439C">
      <w:pPr>
        <w:pStyle w:val="NeniNr"/>
        <w:rPr>
          <w:spacing w:val="-4"/>
          <w:lang w:val="sq-AL"/>
        </w:rPr>
      </w:pPr>
      <w:bookmarkStart w:id="66" w:name="_Toc448497136"/>
      <w:bookmarkStart w:id="67" w:name="_Toc448497375"/>
      <w:bookmarkStart w:id="68" w:name="_Toc448735567"/>
      <w:r w:rsidRPr="004566BE">
        <w:rPr>
          <w:spacing w:val="-4"/>
          <w:lang w:val="sq-AL"/>
        </w:rPr>
        <w:t>Neni 11</w:t>
      </w:r>
      <w:bookmarkEnd w:id="66"/>
      <w:bookmarkEnd w:id="67"/>
      <w:bookmarkEnd w:id="68"/>
    </w:p>
    <w:p w:rsidR="004D7D10" w:rsidRPr="004566BE" w:rsidRDefault="004D7D10" w:rsidP="008E439C">
      <w:pPr>
        <w:pStyle w:val="NeniTitull"/>
        <w:rPr>
          <w:spacing w:val="-4"/>
          <w:lang w:val="sq-AL"/>
        </w:rPr>
      </w:pPr>
      <w:r w:rsidRPr="004566BE">
        <w:rPr>
          <w:spacing w:val="-4"/>
          <w:lang w:val="sq-AL"/>
        </w:rPr>
        <w:t>Qasja për zhvillimin lokal e bazuar në komunitet, planet e përbashkëta të veprimit dhe investimet territoriale të integruara</w:t>
      </w:r>
    </w:p>
    <w:p w:rsidR="004D7D10" w:rsidRPr="004566BE" w:rsidRDefault="004D7D10" w:rsidP="006B7E92">
      <w:pPr>
        <w:pStyle w:val="Hapesira7"/>
        <w:rPr>
          <w:lang w:val="sq-AL"/>
        </w:rPr>
      </w:pPr>
    </w:p>
    <w:p w:rsidR="004D7D10" w:rsidRPr="004566BE" w:rsidRDefault="00E604CB" w:rsidP="004D7D10">
      <w:pPr>
        <w:pStyle w:val="Paragrafi"/>
        <w:rPr>
          <w:spacing w:val="-4"/>
          <w:lang w:val="sq-AL"/>
        </w:rPr>
      </w:pPr>
      <w:r w:rsidRPr="004566BE">
        <w:rPr>
          <w:spacing w:val="-4"/>
          <w:lang w:val="sq-AL"/>
        </w:rPr>
        <w:t xml:space="preserve">1. </w:t>
      </w:r>
      <w:r w:rsidR="004D7D10" w:rsidRPr="004566BE">
        <w:rPr>
          <w:spacing w:val="-4"/>
          <w:lang w:val="sq-AL"/>
        </w:rPr>
        <w:t>Programi mund të kryejë veprime:</w:t>
      </w:r>
    </w:p>
    <w:p w:rsidR="004D7D10" w:rsidRPr="004566BE" w:rsidRDefault="00E604CB" w:rsidP="004D7D10">
      <w:pPr>
        <w:pStyle w:val="Paragrafi"/>
        <w:rPr>
          <w:spacing w:val="-4"/>
          <w:lang w:val="sq-AL"/>
        </w:rPr>
      </w:pPr>
      <w:r w:rsidRPr="004566BE">
        <w:rPr>
          <w:spacing w:val="-4"/>
          <w:lang w:val="sq-AL"/>
        </w:rPr>
        <w:t xml:space="preserve">a) </w:t>
      </w:r>
      <w:r w:rsidR="009F7229" w:rsidRPr="004566BE">
        <w:rPr>
          <w:spacing w:val="-4"/>
          <w:lang w:val="sq-AL"/>
        </w:rPr>
        <w:t>P</w:t>
      </w:r>
      <w:r w:rsidR="004D7D10" w:rsidRPr="004566BE">
        <w:rPr>
          <w:spacing w:val="-4"/>
          <w:lang w:val="sq-AL"/>
        </w:rPr>
        <w:t xml:space="preserve">ër zhvillimin lokal të udhëhequr nga komuniteti shprehur në nenet 32 deri 35 të Rregullores së (BE) </w:t>
      </w:r>
      <w:r w:rsidR="009F7229" w:rsidRPr="004566BE">
        <w:rPr>
          <w:spacing w:val="-4"/>
          <w:lang w:val="sq-AL"/>
        </w:rPr>
        <w:t>n</w:t>
      </w:r>
      <w:r w:rsidR="004D7D10" w:rsidRPr="004566BE">
        <w:rPr>
          <w:spacing w:val="-4"/>
          <w:lang w:val="sq-AL"/>
        </w:rPr>
        <w:t>r. 1303/2013</w:t>
      </w:r>
      <w:r w:rsidR="009F7229" w:rsidRPr="004566BE">
        <w:rPr>
          <w:spacing w:val="-4"/>
          <w:lang w:val="sq-AL"/>
        </w:rPr>
        <w:t>;</w:t>
      </w:r>
      <w:r w:rsidR="004D7D10" w:rsidRPr="004566BE">
        <w:rPr>
          <w:spacing w:val="-4"/>
          <w:lang w:val="sq-AL"/>
        </w:rPr>
        <w:t xml:space="preserve"> </w:t>
      </w:r>
    </w:p>
    <w:p w:rsidR="004D7D10" w:rsidRPr="004566BE" w:rsidRDefault="00E604CB" w:rsidP="004D7D10">
      <w:pPr>
        <w:pStyle w:val="Paragrafi"/>
        <w:rPr>
          <w:spacing w:val="-4"/>
          <w:lang w:val="sq-AL"/>
        </w:rPr>
      </w:pPr>
      <w:r w:rsidRPr="004566BE">
        <w:rPr>
          <w:spacing w:val="-4"/>
          <w:lang w:val="sq-AL"/>
        </w:rPr>
        <w:t xml:space="preserve">b) </w:t>
      </w:r>
      <w:r w:rsidR="009F7229" w:rsidRPr="004566BE">
        <w:rPr>
          <w:spacing w:val="-4"/>
          <w:lang w:val="sq-AL"/>
        </w:rPr>
        <w:t>P</w:t>
      </w:r>
      <w:r w:rsidR="004D7D10" w:rsidRPr="004566BE">
        <w:rPr>
          <w:spacing w:val="-4"/>
          <w:lang w:val="sq-AL"/>
        </w:rPr>
        <w:t xml:space="preserve">ër planet e përbashkëta të veprimit shprehur në nenet 104 deri 109 të kësaj Rregulloreje, hartuar në përputhje me nenin 4 dhe </w:t>
      </w:r>
      <w:r w:rsidR="00876C20" w:rsidRPr="004566BE">
        <w:rPr>
          <w:spacing w:val="-4"/>
          <w:lang w:val="sq-AL"/>
        </w:rPr>
        <w:t>shtojc</w:t>
      </w:r>
      <w:r w:rsidR="00AD792D" w:rsidRPr="004566BE">
        <w:rPr>
          <w:spacing w:val="-4"/>
          <w:lang w:val="sq-AL"/>
        </w:rPr>
        <w:t>ën IV të Rregullores Zbatuese të</w:t>
      </w:r>
      <w:r w:rsidR="004D7D10" w:rsidRPr="004566BE">
        <w:rPr>
          <w:spacing w:val="-4"/>
          <w:lang w:val="sq-AL"/>
        </w:rPr>
        <w:t xml:space="preserve"> Komisionit (BE) </w:t>
      </w:r>
      <w:r w:rsidR="00876C20" w:rsidRPr="004566BE">
        <w:rPr>
          <w:spacing w:val="-4"/>
          <w:lang w:val="sq-AL"/>
        </w:rPr>
        <w:t>nr</w:t>
      </w:r>
      <w:r w:rsidR="004D7D10" w:rsidRPr="004566BE">
        <w:rPr>
          <w:spacing w:val="-4"/>
          <w:lang w:val="sq-AL"/>
        </w:rPr>
        <w:t>. 2015/207</w:t>
      </w:r>
      <w:r w:rsidR="004D7D10" w:rsidRPr="004566BE">
        <w:rPr>
          <w:spacing w:val="-4"/>
          <w:vertAlign w:val="superscript"/>
          <w:lang w:val="sq-AL"/>
        </w:rPr>
        <w:footnoteReference w:id="11"/>
      </w:r>
      <w:r w:rsidR="004D7D10" w:rsidRPr="004566BE">
        <w:rPr>
          <w:spacing w:val="-4"/>
          <w:lang w:val="sq-AL"/>
        </w:rPr>
        <w:t>; dhe</w:t>
      </w:r>
    </w:p>
    <w:p w:rsidR="004D7D10" w:rsidRPr="004566BE" w:rsidRDefault="00E604CB" w:rsidP="004D7D10">
      <w:pPr>
        <w:pStyle w:val="Paragrafi"/>
        <w:rPr>
          <w:spacing w:val="-4"/>
          <w:lang w:val="sq-AL"/>
        </w:rPr>
      </w:pPr>
      <w:r w:rsidRPr="004566BE">
        <w:rPr>
          <w:spacing w:val="-4"/>
          <w:lang w:val="sq-AL"/>
        </w:rPr>
        <w:t xml:space="preserve">c) </w:t>
      </w:r>
      <w:r w:rsidR="009F7229" w:rsidRPr="004566BE">
        <w:rPr>
          <w:spacing w:val="-4"/>
          <w:lang w:val="sq-AL"/>
        </w:rPr>
        <w:t>P</w:t>
      </w:r>
      <w:r w:rsidR="004D7D10" w:rsidRPr="004566BE">
        <w:rPr>
          <w:spacing w:val="-4"/>
          <w:lang w:val="sq-AL"/>
        </w:rPr>
        <w:t>ër investimet territoriale të integruara shprehur në nenin 36 të kësaj Rregulloreje, duke marrë parasysh parimet themelore të këtyre instrumenteve dhe nenet 9 deri 11 të Rregullores ETC.</w:t>
      </w:r>
    </w:p>
    <w:p w:rsidR="004D7D10" w:rsidRPr="004566BE" w:rsidRDefault="00E604CB" w:rsidP="004D7D10">
      <w:pPr>
        <w:pStyle w:val="Paragrafi"/>
        <w:rPr>
          <w:spacing w:val="-4"/>
          <w:lang w:val="sq-AL"/>
        </w:rPr>
      </w:pPr>
      <w:r w:rsidRPr="004566BE">
        <w:rPr>
          <w:spacing w:val="-4"/>
          <w:lang w:val="sq-AL"/>
        </w:rPr>
        <w:t xml:space="preserve">2. </w:t>
      </w:r>
      <w:r w:rsidR="004D7D10" w:rsidRPr="004566BE">
        <w:rPr>
          <w:spacing w:val="-4"/>
          <w:lang w:val="sq-AL"/>
        </w:rPr>
        <w:t xml:space="preserve">Rregullat dhe kushtet specifike të veprimeve të renditura në paragrafin 1 duhet të dakordësohen ndërmjet Komisionit dhe vendeve pjesëmarrëse dhe të shprehen në </w:t>
      </w:r>
      <w:r w:rsidR="009F7229" w:rsidRPr="004566BE">
        <w:rPr>
          <w:spacing w:val="-4"/>
          <w:lang w:val="sq-AL"/>
        </w:rPr>
        <w:t>k</w:t>
      </w:r>
      <w:r w:rsidR="004D7D10" w:rsidRPr="004566BE">
        <w:rPr>
          <w:spacing w:val="-4"/>
          <w:lang w:val="sq-AL"/>
        </w:rPr>
        <w:t xml:space="preserve">ushtet e </w:t>
      </w:r>
      <w:r w:rsidR="009F7229" w:rsidRPr="004566BE">
        <w:rPr>
          <w:spacing w:val="-4"/>
          <w:lang w:val="sq-AL"/>
        </w:rPr>
        <w:t>v</w:t>
      </w:r>
      <w:r w:rsidR="004D7D10" w:rsidRPr="004566BE">
        <w:rPr>
          <w:spacing w:val="-4"/>
          <w:lang w:val="sq-AL"/>
        </w:rPr>
        <w:t>eçanta të kësaj Marrëveshjeje.</w:t>
      </w:r>
    </w:p>
    <w:p w:rsidR="004D7D10" w:rsidRPr="004566BE" w:rsidRDefault="004D7D10" w:rsidP="006B7E92">
      <w:pPr>
        <w:pStyle w:val="Hapesira7"/>
        <w:rPr>
          <w:lang w:val="sq-AL"/>
        </w:rPr>
      </w:pPr>
      <w:bookmarkStart w:id="69" w:name="_Toc448497137"/>
      <w:bookmarkStart w:id="70" w:name="_Toc448497376"/>
      <w:bookmarkStart w:id="71" w:name="_Toc448735568"/>
    </w:p>
    <w:p w:rsidR="00E604CB" w:rsidRPr="004566BE" w:rsidRDefault="004D7D10" w:rsidP="00E604CB">
      <w:pPr>
        <w:pStyle w:val="NeniNr"/>
        <w:rPr>
          <w:spacing w:val="-4"/>
          <w:lang w:val="sq-AL"/>
        </w:rPr>
      </w:pPr>
      <w:r w:rsidRPr="004566BE">
        <w:rPr>
          <w:spacing w:val="-4"/>
          <w:lang w:val="sq-AL"/>
        </w:rPr>
        <w:t>Neni 12</w:t>
      </w:r>
      <w:bookmarkEnd w:id="69"/>
      <w:bookmarkEnd w:id="70"/>
      <w:bookmarkEnd w:id="71"/>
    </w:p>
    <w:p w:rsidR="004D7D10" w:rsidRPr="004566BE" w:rsidRDefault="004D7D10" w:rsidP="00E604CB">
      <w:pPr>
        <w:pStyle w:val="NeniTitull"/>
        <w:rPr>
          <w:spacing w:val="-4"/>
          <w:lang w:val="sq-AL"/>
        </w:rPr>
      </w:pPr>
      <w:r w:rsidRPr="004566BE">
        <w:rPr>
          <w:spacing w:val="-4"/>
          <w:lang w:val="sq-AL"/>
        </w:rPr>
        <w:t>Përzgjedhja e veprimeve</w:t>
      </w:r>
    </w:p>
    <w:p w:rsidR="004D7D10" w:rsidRPr="004566BE" w:rsidRDefault="004D7D10" w:rsidP="006B7E92">
      <w:pPr>
        <w:pStyle w:val="Hapesira7"/>
        <w:rPr>
          <w:lang w:val="sq-AL"/>
        </w:rPr>
      </w:pPr>
    </w:p>
    <w:p w:rsidR="004D7D10" w:rsidRPr="004566BE" w:rsidRDefault="00E07F49" w:rsidP="004D7D10">
      <w:pPr>
        <w:pStyle w:val="Paragrafi"/>
        <w:rPr>
          <w:spacing w:val="-4"/>
          <w:lang w:val="sq-AL"/>
        </w:rPr>
      </w:pPr>
      <w:r w:rsidRPr="004566BE">
        <w:rPr>
          <w:spacing w:val="-4"/>
          <w:lang w:val="sq-AL"/>
        </w:rPr>
        <w:t xml:space="preserve">1. </w:t>
      </w:r>
      <w:r w:rsidR="004D7D10" w:rsidRPr="004566BE">
        <w:rPr>
          <w:spacing w:val="-4"/>
          <w:lang w:val="sq-AL"/>
        </w:rPr>
        <w:t xml:space="preserve">Veprimet nën këtë Program duhet të përzgjidhen nga Komiteti i Përbashkët i Monitorimit. Komiteti i Përbashkët i Monitorimit duhet të krijoj një komitet drejtues që do të veproj me përgjegjësinë e përzgjedhjes se veprimeve. </w:t>
      </w:r>
    </w:p>
    <w:p w:rsidR="004D7D10" w:rsidRPr="004566BE" w:rsidRDefault="00E07F49" w:rsidP="004D7D10">
      <w:pPr>
        <w:pStyle w:val="Paragrafi"/>
        <w:rPr>
          <w:spacing w:val="-4"/>
          <w:lang w:val="sq-AL"/>
        </w:rPr>
      </w:pPr>
      <w:r w:rsidRPr="004566BE">
        <w:rPr>
          <w:spacing w:val="-4"/>
          <w:lang w:val="sq-AL"/>
        </w:rPr>
        <w:t xml:space="preserve">2. </w:t>
      </w:r>
      <w:r w:rsidR="004D7D10" w:rsidRPr="004566BE">
        <w:rPr>
          <w:spacing w:val="-4"/>
          <w:lang w:val="sq-AL"/>
        </w:rPr>
        <w:t>Veprimet e përzgjedhura do të përfshijnë përfitues nga të paktën dy shtete pjesëmarrëse, ku të paktën njëri prej tyre duhet të jetë një shtet anëtar. Një operacion mund të zbatohet në një vend të vetëm pjesëmarrës, me kusht që ndikimet dhe përfitimet ndërkufitare të jenë identifikuar.</w:t>
      </w:r>
    </w:p>
    <w:p w:rsidR="004D7D10" w:rsidRPr="004566BE" w:rsidRDefault="00E07F49" w:rsidP="004D7D10">
      <w:pPr>
        <w:pStyle w:val="Paragrafi"/>
        <w:rPr>
          <w:spacing w:val="-4"/>
          <w:lang w:val="sq-AL"/>
        </w:rPr>
      </w:pPr>
      <w:r w:rsidRPr="004566BE">
        <w:rPr>
          <w:spacing w:val="-4"/>
          <w:lang w:val="sq-AL"/>
        </w:rPr>
        <w:t xml:space="preserve">3. </w:t>
      </w:r>
      <w:r w:rsidR="004D7D10" w:rsidRPr="004566BE">
        <w:rPr>
          <w:spacing w:val="-4"/>
          <w:lang w:val="sq-AL"/>
        </w:rPr>
        <w:t>Përfituesit duhet të bashkëpunojnë në zhvillimin dhe zbatimin e këtyre veprimeve. Si rrjedhojë, ata duhet të bashkëpunojnë si në staf, ashtu edhe në financimin e operacioneve.</w:t>
      </w:r>
    </w:p>
    <w:p w:rsidR="004D7D10" w:rsidRPr="004566BE" w:rsidRDefault="004D7D10" w:rsidP="006B7E92">
      <w:pPr>
        <w:pStyle w:val="Hapesira7"/>
        <w:rPr>
          <w:lang w:val="sq-AL"/>
        </w:rPr>
      </w:pPr>
      <w:bookmarkStart w:id="72" w:name="_Toc448497138"/>
      <w:bookmarkStart w:id="73" w:name="_Toc448497377"/>
      <w:bookmarkStart w:id="74" w:name="_Toc448735569"/>
    </w:p>
    <w:p w:rsidR="00E07F49" w:rsidRPr="004566BE" w:rsidRDefault="00E07F49" w:rsidP="00E07F49">
      <w:pPr>
        <w:pStyle w:val="NeniNr"/>
        <w:rPr>
          <w:spacing w:val="-4"/>
          <w:lang w:val="sq-AL"/>
        </w:rPr>
      </w:pPr>
      <w:r w:rsidRPr="004566BE">
        <w:rPr>
          <w:spacing w:val="-4"/>
          <w:lang w:val="sq-AL"/>
        </w:rPr>
        <w:t>Neni 13</w:t>
      </w:r>
    </w:p>
    <w:p w:rsidR="004D7D10" w:rsidRPr="004566BE" w:rsidRDefault="004D7D10" w:rsidP="00E07F49">
      <w:pPr>
        <w:pStyle w:val="NeniTitull"/>
        <w:rPr>
          <w:spacing w:val="-4"/>
          <w:lang w:val="sq-AL"/>
        </w:rPr>
      </w:pPr>
      <w:r w:rsidRPr="004566BE">
        <w:rPr>
          <w:spacing w:val="-4"/>
          <w:lang w:val="sq-AL"/>
        </w:rPr>
        <w:t>Lejet dhe autorizimi</w:t>
      </w:r>
      <w:bookmarkEnd w:id="72"/>
      <w:bookmarkEnd w:id="73"/>
      <w:bookmarkEnd w:id="74"/>
    </w:p>
    <w:p w:rsidR="004D7D10" w:rsidRPr="004566BE" w:rsidRDefault="004D7D10" w:rsidP="006B7E92">
      <w:pPr>
        <w:pStyle w:val="Hapesira7"/>
        <w:rPr>
          <w:lang w:val="sq-AL"/>
        </w:rPr>
      </w:pPr>
    </w:p>
    <w:p w:rsidR="004D7D10" w:rsidRPr="004566BE" w:rsidRDefault="004D7D10" w:rsidP="004D7D10">
      <w:pPr>
        <w:pStyle w:val="Paragrafi"/>
        <w:rPr>
          <w:spacing w:val="-4"/>
          <w:lang w:val="sq-AL"/>
        </w:rPr>
      </w:pPr>
      <w:r w:rsidRPr="004566BE">
        <w:rPr>
          <w:spacing w:val="-4"/>
          <w:lang w:val="sq-AL"/>
        </w:rPr>
        <w:t>Çdo lloj i lejes dhe/ose autorizimit i nevojshëm për zbatimin e Programit duhet të sigurohet nga autoritetet kompetente përfituese të IPA II, në përputhje me ligjin kombëtar, përpara se dokumenti grant i referuar në nenin 14 (6) të jetë ofruar përfituesit udhëheqës prej autoritetit menaxhues.</w:t>
      </w:r>
    </w:p>
    <w:p w:rsidR="004D7D10" w:rsidRPr="004566BE" w:rsidRDefault="004D7D10" w:rsidP="006B7E92">
      <w:pPr>
        <w:pStyle w:val="Hapesira7"/>
        <w:rPr>
          <w:lang w:val="sq-AL"/>
        </w:rPr>
      </w:pPr>
    </w:p>
    <w:p w:rsidR="00E07F49" w:rsidRPr="004566BE" w:rsidRDefault="004D7D10" w:rsidP="00E07F49">
      <w:pPr>
        <w:pStyle w:val="NeniNr"/>
        <w:rPr>
          <w:spacing w:val="-4"/>
          <w:lang w:val="sq-AL"/>
        </w:rPr>
      </w:pPr>
      <w:bookmarkStart w:id="75" w:name="_Toc448497139"/>
      <w:bookmarkStart w:id="76" w:name="_Toc448497378"/>
      <w:bookmarkStart w:id="77" w:name="_Toc448735570"/>
      <w:r w:rsidRPr="004566BE">
        <w:rPr>
          <w:spacing w:val="-4"/>
          <w:lang w:val="sq-AL"/>
        </w:rPr>
        <w:t>Neni 14</w:t>
      </w:r>
      <w:bookmarkEnd w:id="75"/>
      <w:bookmarkEnd w:id="76"/>
      <w:bookmarkEnd w:id="77"/>
    </w:p>
    <w:p w:rsidR="004D7D10" w:rsidRPr="004566BE" w:rsidRDefault="004D7D10" w:rsidP="00E07F49">
      <w:pPr>
        <w:pStyle w:val="NeniTitull"/>
        <w:rPr>
          <w:spacing w:val="-4"/>
          <w:lang w:val="sq-AL"/>
        </w:rPr>
      </w:pPr>
      <w:r w:rsidRPr="004566BE">
        <w:rPr>
          <w:spacing w:val="-4"/>
          <w:lang w:val="sq-AL"/>
        </w:rPr>
        <w:t>Përfituesit</w:t>
      </w:r>
    </w:p>
    <w:p w:rsidR="004D7D10" w:rsidRPr="004566BE" w:rsidRDefault="004D7D10" w:rsidP="006B7E92">
      <w:pPr>
        <w:pStyle w:val="Hapesira7"/>
        <w:rPr>
          <w:lang w:val="sq-AL"/>
        </w:rPr>
      </w:pPr>
    </w:p>
    <w:p w:rsidR="004D7D10" w:rsidRPr="004566BE" w:rsidRDefault="00115CE7" w:rsidP="004D7D10">
      <w:pPr>
        <w:pStyle w:val="Paragrafi"/>
        <w:rPr>
          <w:spacing w:val="-4"/>
          <w:lang w:val="sq-AL"/>
        </w:rPr>
      </w:pPr>
      <w:r w:rsidRPr="004566BE">
        <w:rPr>
          <w:spacing w:val="-4"/>
          <w:lang w:val="sq-AL"/>
        </w:rPr>
        <w:t xml:space="preserve">1. </w:t>
      </w:r>
      <w:r w:rsidR="004D7D10" w:rsidRPr="004566BE">
        <w:rPr>
          <w:spacing w:val="-4"/>
          <w:lang w:val="sq-AL"/>
        </w:rPr>
        <w:t>Kur ka dy ose më shumë përfitues për një operacion nën të njëjtin Program, një prej tyre do të përzgjidhet nga gjithë përfituesit si përfituesi udhëheqës.</w:t>
      </w:r>
    </w:p>
    <w:p w:rsidR="004D7D10" w:rsidRPr="004566BE" w:rsidRDefault="00115CE7" w:rsidP="004D7D10">
      <w:pPr>
        <w:pStyle w:val="Paragrafi"/>
        <w:rPr>
          <w:spacing w:val="-4"/>
          <w:lang w:val="sq-AL"/>
        </w:rPr>
      </w:pPr>
      <w:r w:rsidRPr="004566BE">
        <w:rPr>
          <w:spacing w:val="-4"/>
          <w:lang w:val="sq-AL"/>
        </w:rPr>
        <w:t xml:space="preserve">2. </w:t>
      </w:r>
      <w:r w:rsidR="004D7D10" w:rsidRPr="004566BE">
        <w:rPr>
          <w:spacing w:val="-4"/>
          <w:lang w:val="sq-AL"/>
        </w:rPr>
        <w:t xml:space="preserve">Përfituesi udhëheqës duhet të ndërmarrë detyrat e mëposhtme: </w:t>
      </w:r>
    </w:p>
    <w:p w:rsidR="004D7D10" w:rsidRPr="004566BE" w:rsidRDefault="00115CE7" w:rsidP="004D7D10">
      <w:pPr>
        <w:pStyle w:val="Paragrafi"/>
        <w:rPr>
          <w:spacing w:val="-4"/>
          <w:lang w:val="sq-AL"/>
        </w:rPr>
      </w:pPr>
      <w:r w:rsidRPr="004566BE">
        <w:rPr>
          <w:spacing w:val="-4"/>
          <w:lang w:val="sq-AL"/>
        </w:rPr>
        <w:t xml:space="preserve">a) </w:t>
      </w:r>
      <w:r w:rsidR="004D7D10" w:rsidRPr="004566BE">
        <w:rPr>
          <w:spacing w:val="-4"/>
          <w:lang w:val="sq-AL"/>
        </w:rPr>
        <w:t>të përcaktojë marrëveshjet</w:t>
      </w:r>
      <w:r w:rsidR="001407AB" w:rsidRPr="004566BE">
        <w:rPr>
          <w:spacing w:val="-4"/>
          <w:lang w:val="sq-AL"/>
        </w:rPr>
        <w:t xml:space="preserve"> </w:t>
      </w:r>
      <w:r w:rsidR="004D7D10" w:rsidRPr="004566BE">
        <w:rPr>
          <w:spacing w:val="-4"/>
          <w:lang w:val="sq-AL"/>
        </w:rPr>
        <w:t>me përfituesit e tjerë ku të përfshihen dispozita që, ndër të tjera, garantojnë një menaxhim financiar të qëndrueshëm të fondeve të akorduara për funksionimin e operacioneve, duke përfshirë dhe alokimet e nevojshme të shumave të paguara në mënyre të padrejtë apo me probleme</w:t>
      </w:r>
      <w:r w:rsidR="0033760C" w:rsidRPr="004566BE">
        <w:rPr>
          <w:spacing w:val="-4"/>
          <w:lang w:val="sq-AL"/>
        </w:rPr>
        <w:t>;</w:t>
      </w:r>
    </w:p>
    <w:p w:rsidR="004D7D10" w:rsidRPr="004566BE" w:rsidRDefault="00115CE7" w:rsidP="004D7D10">
      <w:pPr>
        <w:pStyle w:val="Paragrafi"/>
        <w:rPr>
          <w:spacing w:val="-4"/>
          <w:lang w:val="sq-AL"/>
        </w:rPr>
      </w:pPr>
      <w:r w:rsidRPr="004566BE">
        <w:rPr>
          <w:spacing w:val="-4"/>
          <w:lang w:val="sq-AL"/>
        </w:rPr>
        <w:t xml:space="preserve">b) </w:t>
      </w:r>
      <w:r w:rsidR="004D7D10" w:rsidRPr="004566BE">
        <w:rPr>
          <w:spacing w:val="-4"/>
          <w:lang w:val="sq-AL"/>
        </w:rPr>
        <w:t>të marrë përgjegjësinë për sigurimin e zbatimit e gjithë operacionit</w:t>
      </w:r>
      <w:r w:rsidR="0033760C" w:rsidRPr="004566BE">
        <w:rPr>
          <w:spacing w:val="-4"/>
          <w:lang w:val="sq-AL"/>
        </w:rPr>
        <w:t>;</w:t>
      </w:r>
    </w:p>
    <w:p w:rsidR="004D7D10" w:rsidRPr="004566BE" w:rsidRDefault="00115CE7" w:rsidP="004D7D10">
      <w:pPr>
        <w:pStyle w:val="Paragrafi"/>
        <w:rPr>
          <w:spacing w:val="-4"/>
          <w:lang w:val="sq-AL"/>
        </w:rPr>
      </w:pPr>
      <w:r w:rsidRPr="004566BE">
        <w:rPr>
          <w:spacing w:val="-4"/>
          <w:lang w:val="sq-AL"/>
        </w:rPr>
        <w:t xml:space="preserve">c) </w:t>
      </w:r>
      <w:r w:rsidR="004D7D10" w:rsidRPr="004566BE">
        <w:rPr>
          <w:spacing w:val="-4"/>
          <w:lang w:val="sq-AL"/>
        </w:rPr>
        <w:t>të sigurojë që shpenzimet e paraqitura nga të gjithë përfituesit janë kryer për zbatimin</w:t>
      </w:r>
      <w:r w:rsidR="001407AB" w:rsidRPr="004566BE">
        <w:rPr>
          <w:spacing w:val="-4"/>
          <w:lang w:val="sq-AL"/>
        </w:rPr>
        <w:t xml:space="preserve"> </w:t>
      </w:r>
      <w:r w:rsidR="004D7D10" w:rsidRPr="004566BE">
        <w:rPr>
          <w:spacing w:val="-4"/>
          <w:lang w:val="sq-AL"/>
        </w:rPr>
        <w:t xml:space="preserve">e operacioneve dhe veprimeve dhe korrespondojnë me aktivitetet e rënë dakord ndërmjet gjithë përfituesve dhe janë në përputhje me dokumentacionin e grantit ofruar nga autoriteti menaxhues ashtu sikurse është dhënë në paragrafin 6; </w:t>
      </w:r>
    </w:p>
    <w:p w:rsidR="004D7D10" w:rsidRPr="004566BE" w:rsidRDefault="00115CE7" w:rsidP="004D7D10">
      <w:pPr>
        <w:pStyle w:val="Paragrafi"/>
        <w:rPr>
          <w:spacing w:val="-4"/>
          <w:lang w:val="sq-AL"/>
        </w:rPr>
      </w:pPr>
      <w:r w:rsidRPr="004566BE">
        <w:rPr>
          <w:spacing w:val="-4"/>
          <w:lang w:val="sq-AL"/>
        </w:rPr>
        <w:t xml:space="preserve">d) </w:t>
      </w:r>
      <w:r w:rsidR="004D7D10" w:rsidRPr="004566BE">
        <w:rPr>
          <w:spacing w:val="-4"/>
          <w:lang w:val="sq-AL"/>
        </w:rPr>
        <w:t>të sigurojë që shpenzimet e prezantuara nga përfituesit e tjerë janë ver</w:t>
      </w:r>
      <w:r w:rsidR="008459D1" w:rsidRPr="004566BE">
        <w:rPr>
          <w:spacing w:val="-4"/>
          <w:lang w:val="sq-AL"/>
        </w:rPr>
        <w:t>ifikuar nga një kontrollues (a)</w:t>
      </w:r>
      <w:r w:rsidR="004D7D10" w:rsidRPr="004566BE">
        <w:rPr>
          <w:spacing w:val="-4"/>
          <w:vertAlign w:val="superscript"/>
          <w:lang w:val="sq-AL"/>
        </w:rPr>
        <w:footnoteReference w:id="12"/>
      </w:r>
      <w:r w:rsidR="001407AB" w:rsidRPr="004566BE">
        <w:rPr>
          <w:spacing w:val="-4"/>
          <w:lang w:val="sq-AL"/>
        </w:rPr>
        <w:t xml:space="preserve"> </w:t>
      </w:r>
      <w:r w:rsidR="004D7D10" w:rsidRPr="004566BE">
        <w:rPr>
          <w:spacing w:val="-4"/>
          <w:lang w:val="sq-AL"/>
        </w:rPr>
        <w:t xml:space="preserve">ku ky verifikim nuk duhet të kryhet nga autoriteti menaxhues, në përputhje me neni 23 (1) i Rregullores ETC. </w:t>
      </w:r>
    </w:p>
    <w:p w:rsidR="004D7D10" w:rsidRPr="004566BE" w:rsidRDefault="00115CE7" w:rsidP="004D7D10">
      <w:pPr>
        <w:pStyle w:val="Paragrafi"/>
        <w:rPr>
          <w:spacing w:val="-4"/>
          <w:lang w:val="sq-AL"/>
        </w:rPr>
      </w:pPr>
      <w:r w:rsidRPr="004566BE">
        <w:rPr>
          <w:spacing w:val="-4"/>
          <w:lang w:val="sq-AL"/>
        </w:rPr>
        <w:t xml:space="preserve">3. </w:t>
      </w:r>
      <w:r w:rsidR="004D7D10" w:rsidRPr="004566BE">
        <w:rPr>
          <w:spacing w:val="-4"/>
          <w:lang w:val="sq-AL"/>
        </w:rPr>
        <w:t xml:space="preserve">Nëse nuk është specifikuar ndryshe në marrëveshjet e përmendura në pikën (a) të paragrafit (2), përfituesi kryesor duhet të sigurojë që përfituesit e tjerë të marrin shumën totale të mbështetjes publike sa më shpejt të jetë e mundur dhe në mënyrë të plotë. Asnjë shumë nuk duhet të zbritet ose mohohet dhe asnjë pagesë tjetër e veçantë ose pagesa të tjera me efekt të njëjtë nuk do të reduktojnë këto shuma për përfituesit e tjerë. </w:t>
      </w:r>
    </w:p>
    <w:p w:rsidR="004D7D10" w:rsidRPr="004566BE" w:rsidRDefault="00115CE7" w:rsidP="004D7D10">
      <w:pPr>
        <w:pStyle w:val="Paragrafi"/>
        <w:rPr>
          <w:spacing w:val="-4"/>
          <w:lang w:val="sq-AL"/>
        </w:rPr>
      </w:pPr>
      <w:r w:rsidRPr="004566BE">
        <w:rPr>
          <w:spacing w:val="-4"/>
          <w:lang w:val="sq-AL"/>
        </w:rPr>
        <w:t xml:space="preserve">4. </w:t>
      </w:r>
      <w:r w:rsidR="004D7D10" w:rsidRPr="004566BE">
        <w:rPr>
          <w:spacing w:val="-4"/>
          <w:lang w:val="sq-AL"/>
        </w:rPr>
        <w:t xml:space="preserve">Përfituesit udhëheqës apo të vetëm duhet të jenë vendosur në një nga vendet pjesëmarrëse. </w:t>
      </w:r>
    </w:p>
    <w:p w:rsidR="004D7D10" w:rsidRPr="004566BE" w:rsidRDefault="00115CE7" w:rsidP="004D7D10">
      <w:pPr>
        <w:pStyle w:val="Paragrafi"/>
        <w:rPr>
          <w:spacing w:val="-4"/>
          <w:lang w:val="sq-AL"/>
        </w:rPr>
      </w:pPr>
      <w:r w:rsidRPr="004566BE">
        <w:rPr>
          <w:spacing w:val="-4"/>
          <w:lang w:val="sq-AL"/>
        </w:rPr>
        <w:t xml:space="preserve">5. </w:t>
      </w:r>
      <w:r w:rsidR="004D7D10" w:rsidRPr="004566BE">
        <w:rPr>
          <w:spacing w:val="-4"/>
          <w:lang w:val="sq-AL"/>
        </w:rPr>
        <w:t xml:space="preserve">Pavarësisht nga </w:t>
      </w:r>
      <w:r w:rsidR="0033760C" w:rsidRPr="004566BE">
        <w:rPr>
          <w:spacing w:val="-4"/>
          <w:lang w:val="sq-AL"/>
        </w:rPr>
        <w:t>n</w:t>
      </w:r>
      <w:r w:rsidR="004D7D10" w:rsidRPr="004566BE">
        <w:rPr>
          <w:spacing w:val="-4"/>
          <w:lang w:val="sq-AL"/>
        </w:rPr>
        <w:t>eni 12, pika 2, një grupim evropian për bashkëpunimin territorial (EGTC) ose ndonjë organ tjetër juridik i themeluar sipas ligjeve të një prej vendeve pjesëmarrëse mund të aplikojë si përfitues i vetëm për një operacion vetëm nëse ky i fundit është themeluar nga autoritetet dhe organet publike e të paktën dy shteteve pjesëmarrëse.</w:t>
      </w:r>
    </w:p>
    <w:p w:rsidR="004D7D10" w:rsidRPr="004566BE" w:rsidRDefault="00115CE7" w:rsidP="004D7D10">
      <w:pPr>
        <w:pStyle w:val="Paragrafi"/>
        <w:rPr>
          <w:spacing w:val="-4"/>
          <w:lang w:val="sq-AL"/>
        </w:rPr>
      </w:pPr>
      <w:r w:rsidRPr="004566BE">
        <w:rPr>
          <w:spacing w:val="-4"/>
          <w:lang w:val="sq-AL"/>
        </w:rPr>
        <w:t xml:space="preserve">6. </w:t>
      </w:r>
      <w:r w:rsidR="004D7D10" w:rsidRPr="004566BE">
        <w:rPr>
          <w:spacing w:val="-4"/>
          <w:lang w:val="sq-AL"/>
        </w:rPr>
        <w:t>Autoriteti menaxhues duhet të ofroj vendit udhëheqës ose përfituesit të vetëm për çdo operacion një dokument ku përcaktohen kushtet për mbështetjen e operacionit, duke përfshirë edhe kërkesat e veçanta në lidhje me produktet apo shërbimet që do të dërgohen në bazë të operacionit, planin e financimit dhe afatin për ekzekutim (</w:t>
      </w:r>
      <w:r w:rsidR="004B0AEE" w:rsidRPr="004566BE">
        <w:rPr>
          <w:spacing w:val="-4"/>
          <w:lang w:val="sq-AL"/>
        </w:rPr>
        <w:t>“</w:t>
      </w:r>
      <w:r w:rsidR="004D7D10" w:rsidRPr="004566BE">
        <w:rPr>
          <w:spacing w:val="-4"/>
          <w:lang w:val="sq-AL"/>
        </w:rPr>
        <w:t>dokumenti grant</w:t>
      </w:r>
      <w:r w:rsidR="004B0AEE" w:rsidRPr="004566BE">
        <w:rPr>
          <w:spacing w:val="-4"/>
          <w:lang w:val="sq-AL"/>
        </w:rPr>
        <w:t>”</w:t>
      </w:r>
      <w:r w:rsidR="004D7D10" w:rsidRPr="004566BE">
        <w:rPr>
          <w:spacing w:val="-4"/>
          <w:lang w:val="sq-AL"/>
        </w:rPr>
        <w:t>).</w:t>
      </w:r>
    </w:p>
    <w:p w:rsidR="004D7D10" w:rsidRDefault="004D7D10" w:rsidP="004D7D10">
      <w:pPr>
        <w:pStyle w:val="Paragrafi"/>
        <w:rPr>
          <w:spacing w:val="-4"/>
          <w:lang w:val="sq-AL"/>
        </w:rPr>
      </w:pPr>
      <w:bookmarkStart w:id="78" w:name="_Toc448497140"/>
      <w:bookmarkStart w:id="79" w:name="_Toc448497379"/>
      <w:bookmarkStart w:id="80" w:name="_Toc448735571"/>
    </w:p>
    <w:p w:rsidR="008F7504" w:rsidRPr="004566BE" w:rsidRDefault="008F7504" w:rsidP="004D7D10">
      <w:pPr>
        <w:pStyle w:val="Paragrafi"/>
        <w:rPr>
          <w:spacing w:val="-4"/>
          <w:lang w:val="sq-AL"/>
        </w:rPr>
      </w:pPr>
    </w:p>
    <w:p w:rsidR="00115CE7" w:rsidRPr="004566BE" w:rsidRDefault="00115CE7" w:rsidP="00115CE7">
      <w:pPr>
        <w:pStyle w:val="NeniNr"/>
        <w:rPr>
          <w:spacing w:val="-4"/>
          <w:lang w:val="sq-AL"/>
        </w:rPr>
      </w:pPr>
      <w:r w:rsidRPr="004566BE">
        <w:rPr>
          <w:spacing w:val="-4"/>
          <w:lang w:val="sq-AL"/>
        </w:rPr>
        <w:t>SEKSIONI III</w:t>
      </w:r>
      <w:bookmarkEnd w:id="78"/>
      <w:bookmarkEnd w:id="79"/>
      <w:bookmarkEnd w:id="80"/>
    </w:p>
    <w:p w:rsidR="004D7D10" w:rsidRPr="004566BE" w:rsidRDefault="00115CE7" w:rsidP="00115CE7">
      <w:pPr>
        <w:pStyle w:val="NeniNr"/>
        <w:rPr>
          <w:spacing w:val="-4"/>
          <w:lang w:val="sq-AL"/>
        </w:rPr>
      </w:pPr>
      <w:r w:rsidRPr="004566BE">
        <w:rPr>
          <w:spacing w:val="-4"/>
          <w:lang w:val="sq-AL"/>
        </w:rPr>
        <w:t>MONITORIMI</w:t>
      </w:r>
    </w:p>
    <w:p w:rsidR="004D7D10" w:rsidRPr="008F7504" w:rsidRDefault="004D7D10" w:rsidP="006B7E92">
      <w:pPr>
        <w:pStyle w:val="Hapesira7"/>
        <w:rPr>
          <w:sz w:val="10"/>
          <w:lang w:val="sq-AL"/>
        </w:rPr>
      </w:pPr>
    </w:p>
    <w:p w:rsidR="00115CE7" w:rsidRPr="004566BE" w:rsidRDefault="004D7D10" w:rsidP="00115CE7">
      <w:pPr>
        <w:pStyle w:val="NeniNr"/>
        <w:rPr>
          <w:spacing w:val="-4"/>
          <w:lang w:val="sq-AL"/>
        </w:rPr>
      </w:pPr>
      <w:bookmarkStart w:id="81" w:name="_Toc448497141"/>
      <w:bookmarkStart w:id="82" w:name="_Toc448497380"/>
      <w:bookmarkStart w:id="83" w:name="_Toc448735572"/>
      <w:r w:rsidRPr="004566BE">
        <w:rPr>
          <w:spacing w:val="-4"/>
          <w:lang w:val="sq-AL"/>
        </w:rPr>
        <w:t>Neni 15</w:t>
      </w:r>
    </w:p>
    <w:p w:rsidR="006B7E92" w:rsidRDefault="004D7D10" w:rsidP="00115CE7">
      <w:pPr>
        <w:pStyle w:val="NeniTitull"/>
        <w:rPr>
          <w:spacing w:val="-4"/>
          <w:lang w:val="sq-AL"/>
        </w:rPr>
      </w:pPr>
      <w:r w:rsidRPr="004566BE">
        <w:rPr>
          <w:spacing w:val="-4"/>
          <w:lang w:val="sq-AL"/>
        </w:rPr>
        <w:t xml:space="preserve">Komiteti i Përbashkët i Monitorimit </w:t>
      </w:r>
    </w:p>
    <w:p w:rsidR="004D7D10" w:rsidRPr="004566BE" w:rsidRDefault="004D7D10" w:rsidP="00115CE7">
      <w:pPr>
        <w:pStyle w:val="NeniTitull"/>
        <w:rPr>
          <w:spacing w:val="-4"/>
          <w:lang w:val="sq-AL"/>
        </w:rPr>
      </w:pPr>
      <w:r w:rsidRPr="004566BE">
        <w:rPr>
          <w:spacing w:val="-4"/>
          <w:lang w:val="sq-AL"/>
        </w:rPr>
        <w:t>(ngritja dhe përbërja</w:t>
      </w:r>
      <w:bookmarkEnd w:id="81"/>
      <w:bookmarkEnd w:id="82"/>
      <w:bookmarkEnd w:id="83"/>
      <w:r w:rsidRPr="004566BE">
        <w:rPr>
          <w:spacing w:val="-4"/>
          <w:lang w:val="sq-AL"/>
        </w:rPr>
        <w:t>)</w:t>
      </w:r>
    </w:p>
    <w:p w:rsidR="004D7D10" w:rsidRPr="008F7504" w:rsidRDefault="004D7D10" w:rsidP="006B7E92">
      <w:pPr>
        <w:pStyle w:val="Hapesira7"/>
        <w:rPr>
          <w:sz w:val="10"/>
          <w:lang w:val="sq-AL"/>
        </w:rPr>
      </w:pPr>
    </w:p>
    <w:p w:rsidR="004D7D10" w:rsidRPr="004566BE" w:rsidRDefault="00115CE7" w:rsidP="004D7D10">
      <w:pPr>
        <w:pStyle w:val="Paragrafi"/>
        <w:rPr>
          <w:spacing w:val="-4"/>
          <w:lang w:val="sq-AL"/>
        </w:rPr>
      </w:pPr>
      <w:r w:rsidRPr="004566BE">
        <w:rPr>
          <w:spacing w:val="-4"/>
          <w:lang w:val="sq-AL"/>
        </w:rPr>
        <w:t xml:space="preserve">1. </w:t>
      </w:r>
      <w:r w:rsidR="004D7D10" w:rsidRPr="004566BE">
        <w:rPr>
          <w:spacing w:val="-4"/>
          <w:lang w:val="sq-AL"/>
        </w:rPr>
        <w:t xml:space="preserve">Brenda tre muajve nga data e njoftimit të </w:t>
      </w:r>
      <w:r w:rsidR="0033760C" w:rsidRPr="004566BE">
        <w:rPr>
          <w:spacing w:val="-4"/>
          <w:lang w:val="sq-AL"/>
        </w:rPr>
        <w:t>v</w:t>
      </w:r>
      <w:r w:rsidR="004D7D10" w:rsidRPr="004566BE">
        <w:rPr>
          <w:spacing w:val="-4"/>
          <w:lang w:val="sq-AL"/>
        </w:rPr>
        <w:t xml:space="preserve">endeve </w:t>
      </w:r>
      <w:r w:rsidR="0033760C" w:rsidRPr="004566BE">
        <w:rPr>
          <w:spacing w:val="-4"/>
          <w:lang w:val="sq-AL"/>
        </w:rPr>
        <w:t>a</w:t>
      </w:r>
      <w:r w:rsidR="004D7D10" w:rsidRPr="004566BE">
        <w:rPr>
          <w:spacing w:val="-4"/>
          <w:lang w:val="sq-AL"/>
        </w:rPr>
        <w:t>nëtare lidhur me vendimin që miraton Programin, vendet pjesëmarrëse duhet të kenë ngritur një Komitet të Përbashkët të Monitorimit (</w:t>
      </w:r>
      <w:r w:rsidR="004B0AEE" w:rsidRPr="004566BE">
        <w:rPr>
          <w:spacing w:val="-4"/>
          <w:lang w:val="sq-AL"/>
        </w:rPr>
        <w:t>“</w:t>
      </w:r>
      <w:r w:rsidR="004D7D10" w:rsidRPr="004566BE">
        <w:rPr>
          <w:spacing w:val="-4"/>
          <w:lang w:val="sq-AL"/>
        </w:rPr>
        <w:t>KPM</w:t>
      </w:r>
      <w:r w:rsidR="004B0AEE" w:rsidRPr="004566BE">
        <w:rPr>
          <w:spacing w:val="-4"/>
          <w:lang w:val="sq-AL"/>
        </w:rPr>
        <w:t>”</w:t>
      </w:r>
      <w:r w:rsidR="004D7D10" w:rsidRPr="004566BE">
        <w:rPr>
          <w:spacing w:val="-4"/>
          <w:lang w:val="sq-AL"/>
        </w:rPr>
        <w:t>).</w:t>
      </w:r>
    </w:p>
    <w:p w:rsidR="004D7D10" w:rsidRPr="004566BE" w:rsidRDefault="00547356" w:rsidP="004D7D10">
      <w:pPr>
        <w:pStyle w:val="Paragrafi"/>
        <w:rPr>
          <w:spacing w:val="-4"/>
          <w:lang w:val="sq-AL"/>
        </w:rPr>
      </w:pPr>
      <w:r w:rsidRPr="004566BE">
        <w:rPr>
          <w:spacing w:val="-4"/>
          <w:lang w:val="sq-AL"/>
        </w:rPr>
        <w:t xml:space="preserve">2. </w:t>
      </w:r>
      <w:r w:rsidR="004D7D10" w:rsidRPr="004566BE">
        <w:rPr>
          <w:spacing w:val="-4"/>
          <w:lang w:val="sq-AL"/>
        </w:rPr>
        <w:t>KPM</w:t>
      </w:r>
      <w:r w:rsidR="00E17766" w:rsidRPr="004566BE">
        <w:rPr>
          <w:spacing w:val="-4"/>
          <w:lang w:val="sq-AL"/>
        </w:rPr>
        <w:t>-ja</w:t>
      </w:r>
      <w:r w:rsidR="004D7D10" w:rsidRPr="004566BE">
        <w:rPr>
          <w:spacing w:val="-4"/>
          <w:lang w:val="sq-AL"/>
        </w:rPr>
        <w:t xml:space="preserve"> duhet të përbëhet nga përfaqësues të Komisionit, nga koordinatorët kombëtar</w:t>
      </w:r>
      <w:r w:rsidR="00EB4F6E" w:rsidRPr="004566BE">
        <w:rPr>
          <w:spacing w:val="-4"/>
          <w:lang w:val="sq-AL"/>
        </w:rPr>
        <w:t>ë</w:t>
      </w:r>
      <w:r w:rsidR="004D7D10" w:rsidRPr="004566BE">
        <w:rPr>
          <w:spacing w:val="-4"/>
          <w:lang w:val="sq-AL"/>
        </w:rPr>
        <w:t xml:space="preserve"> IPA (</w:t>
      </w:r>
      <w:r w:rsidR="004B0AEE" w:rsidRPr="004566BE">
        <w:rPr>
          <w:spacing w:val="-4"/>
          <w:lang w:val="sq-AL"/>
        </w:rPr>
        <w:t>“</w:t>
      </w:r>
      <w:r w:rsidR="004D7D10" w:rsidRPr="004566BE">
        <w:rPr>
          <w:spacing w:val="-4"/>
          <w:lang w:val="sq-AL"/>
        </w:rPr>
        <w:t>NIPAC</w:t>
      </w:r>
      <w:r w:rsidR="004B0AEE" w:rsidRPr="004566BE">
        <w:rPr>
          <w:spacing w:val="-4"/>
          <w:lang w:val="sq-AL"/>
        </w:rPr>
        <w:t>”</w:t>
      </w:r>
      <w:r w:rsidR="004D7D10" w:rsidRPr="004566BE">
        <w:rPr>
          <w:spacing w:val="-4"/>
          <w:lang w:val="sq-AL"/>
        </w:rPr>
        <w:t xml:space="preserve">) dhe autoritetet e tjera kombëtare përkatëse dhe organet përfituese të IPA II, </w:t>
      </w:r>
      <w:r w:rsidR="00E17766" w:rsidRPr="004566BE">
        <w:rPr>
          <w:spacing w:val="-4"/>
          <w:lang w:val="sq-AL"/>
        </w:rPr>
        <w:t>v</w:t>
      </w:r>
      <w:r w:rsidR="004D7D10" w:rsidRPr="004566BE">
        <w:rPr>
          <w:spacing w:val="-4"/>
          <w:lang w:val="sq-AL"/>
        </w:rPr>
        <w:t>endet pjesëmarrëse dhe, aty ku është përkatëse, institucionet financiare ndërkombëtare</w:t>
      </w:r>
      <w:r w:rsidR="000C70A8" w:rsidRPr="004566BE">
        <w:rPr>
          <w:spacing w:val="-4"/>
          <w:lang w:val="sq-AL"/>
        </w:rPr>
        <w:t>,</w:t>
      </w:r>
      <w:r w:rsidR="004D7D10" w:rsidRPr="004566BE">
        <w:rPr>
          <w:spacing w:val="-4"/>
          <w:lang w:val="sq-AL"/>
        </w:rPr>
        <w:t xml:space="preserve"> si dhe aktorët e tjerë, duke përfshirë këtu shoqërinë civile dhe organizatat e sektorit privat. Lista e anëtarëve të KPM</w:t>
      </w:r>
      <w:r w:rsidR="00E17766" w:rsidRPr="004566BE">
        <w:rPr>
          <w:spacing w:val="-4"/>
          <w:lang w:val="sq-AL"/>
        </w:rPr>
        <w:t>-së</w:t>
      </w:r>
      <w:r w:rsidR="004D7D10" w:rsidRPr="004566BE">
        <w:rPr>
          <w:spacing w:val="-4"/>
          <w:lang w:val="sq-AL"/>
        </w:rPr>
        <w:t xml:space="preserve"> duhet të publikohet.</w:t>
      </w:r>
    </w:p>
    <w:p w:rsidR="004D7D10" w:rsidRPr="004566BE" w:rsidRDefault="00547356" w:rsidP="004D7D10">
      <w:pPr>
        <w:pStyle w:val="Paragrafi"/>
        <w:rPr>
          <w:spacing w:val="-4"/>
          <w:lang w:val="sq-AL"/>
        </w:rPr>
      </w:pPr>
      <w:r w:rsidRPr="004566BE">
        <w:rPr>
          <w:spacing w:val="-4"/>
          <w:lang w:val="sq-AL"/>
        </w:rPr>
        <w:t>3.</w:t>
      </w:r>
      <w:r w:rsidR="001407AB" w:rsidRPr="004566BE">
        <w:rPr>
          <w:spacing w:val="-4"/>
          <w:lang w:val="sq-AL"/>
        </w:rPr>
        <w:t xml:space="preserve"> </w:t>
      </w:r>
      <w:r w:rsidR="004D7D10" w:rsidRPr="004566BE">
        <w:rPr>
          <w:spacing w:val="-4"/>
          <w:lang w:val="sq-AL"/>
        </w:rPr>
        <w:t>KPM</w:t>
      </w:r>
      <w:r w:rsidR="00E17766" w:rsidRPr="004566BE">
        <w:rPr>
          <w:spacing w:val="-4"/>
          <w:lang w:val="sq-AL"/>
        </w:rPr>
        <w:t>-ja</w:t>
      </w:r>
      <w:r w:rsidR="004D7D10" w:rsidRPr="004566BE">
        <w:rPr>
          <w:spacing w:val="-4"/>
          <w:lang w:val="sq-AL"/>
        </w:rPr>
        <w:t xml:space="preserve"> duhet të udhëhiqet nga një përfaqësues i një prej vendeve pjesëmarrëse ose prej autoritetit</w:t>
      </w:r>
      <w:r w:rsidR="001407AB" w:rsidRPr="004566BE">
        <w:rPr>
          <w:spacing w:val="-4"/>
          <w:lang w:val="sq-AL"/>
        </w:rPr>
        <w:t xml:space="preserve"> </w:t>
      </w:r>
      <w:r w:rsidR="004D7D10" w:rsidRPr="004566BE">
        <w:rPr>
          <w:spacing w:val="-4"/>
          <w:lang w:val="sq-AL"/>
        </w:rPr>
        <w:t>menaxhues</w:t>
      </w:r>
    </w:p>
    <w:p w:rsidR="004D7D10" w:rsidRPr="004566BE" w:rsidRDefault="00547356" w:rsidP="004D7D10">
      <w:pPr>
        <w:pStyle w:val="Paragrafi"/>
        <w:rPr>
          <w:spacing w:val="-4"/>
          <w:lang w:val="sq-AL"/>
        </w:rPr>
      </w:pPr>
      <w:r w:rsidRPr="004566BE">
        <w:rPr>
          <w:spacing w:val="-4"/>
          <w:lang w:val="sq-AL"/>
        </w:rPr>
        <w:t xml:space="preserve">4. </w:t>
      </w:r>
      <w:r w:rsidR="004D7D10" w:rsidRPr="004566BE">
        <w:rPr>
          <w:spacing w:val="-4"/>
          <w:lang w:val="sq-AL"/>
        </w:rPr>
        <w:t>Komisioni duhet të marrë pjesë në punën e KPM</w:t>
      </w:r>
      <w:r w:rsidR="00E17766" w:rsidRPr="004566BE">
        <w:rPr>
          <w:spacing w:val="-4"/>
          <w:lang w:val="sq-AL"/>
        </w:rPr>
        <w:t>-së</w:t>
      </w:r>
      <w:r w:rsidR="004D7D10" w:rsidRPr="004566BE">
        <w:rPr>
          <w:spacing w:val="-4"/>
          <w:lang w:val="sq-AL"/>
        </w:rPr>
        <w:t xml:space="preserve"> duke luajtur rolin e kapacitetit këshillues </w:t>
      </w:r>
    </w:p>
    <w:p w:rsidR="004D7D10" w:rsidRPr="004566BE" w:rsidRDefault="00547356" w:rsidP="004D7D10">
      <w:pPr>
        <w:pStyle w:val="Paragrafi"/>
        <w:rPr>
          <w:spacing w:val="-4"/>
          <w:lang w:val="sq-AL"/>
        </w:rPr>
      </w:pPr>
      <w:r w:rsidRPr="004566BE">
        <w:rPr>
          <w:spacing w:val="-4"/>
          <w:lang w:val="sq-AL"/>
        </w:rPr>
        <w:t xml:space="preserve">5. </w:t>
      </w:r>
      <w:r w:rsidR="004D7D10" w:rsidRPr="004566BE">
        <w:rPr>
          <w:spacing w:val="-4"/>
          <w:lang w:val="sq-AL"/>
        </w:rPr>
        <w:t>Nëse Banka Evropiane e Investimeve (EIB) kontribuon në Program, atëherë ajo mund të marrë pjesë në punën e KPM</w:t>
      </w:r>
      <w:r w:rsidR="00E17766" w:rsidRPr="004566BE">
        <w:rPr>
          <w:spacing w:val="-4"/>
          <w:lang w:val="sq-AL"/>
        </w:rPr>
        <w:t>-së</w:t>
      </w:r>
      <w:r w:rsidR="004D7D10" w:rsidRPr="004566BE">
        <w:rPr>
          <w:spacing w:val="-4"/>
          <w:lang w:val="sq-AL"/>
        </w:rPr>
        <w:t xml:space="preserve"> në cilësinë e këshilltarit.</w:t>
      </w:r>
    </w:p>
    <w:p w:rsidR="004D7D10" w:rsidRPr="004566BE" w:rsidRDefault="00547356" w:rsidP="004D7D10">
      <w:pPr>
        <w:pStyle w:val="Paragrafi"/>
        <w:rPr>
          <w:spacing w:val="-4"/>
          <w:lang w:val="sq-AL"/>
        </w:rPr>
      </w:pPr>
      <w:r w:rsidRPr="004566BE">
        <w:rPr>
          <w:spacing w:val="-4"/>
          <w:lang w:val="sq-AL"/>
        </w:rPr>
        <w:t xml:space="preserve">6. </w:t>
      </w:r>
      <w:r w:rsidR="004D7D10" w:rsidRPr="004566BE">
        <w:rPr>
          <w:spacing w:val="-4"/>
          <w:lang w:val="sq-AL"/>
        </w:rPr>
        <w:t>KPM</w:t>
      </w:r>
      <w:r w:rsidR="00E17766" w:rsidRPr="004566BE">
        <w:rPr>
          <w:spacing w:val="-4"/>
          <w:lang w:val="sq-AL"/>
        </w:rPr>
        <w:t>-ja</w:t>
      </w:r>
      <w:r w:rsidR="004D7D10" w:rsidRPr="004566BE">
        <w:rPr>
          <w:spacing w:val="-4"/>
          <w:lang w:val="sq-AL"/>
        </w:rPr>
        <w:t xml:space="preserve"> duhet të përshtatë rregullat e tij të procedurës.</w:t>
      </w:r>
    </w:p>
    <w:p w:rsidR="004D7D10" w:rsidRPr="004566BE" w:rsidRDefault="00547356" w:rsidP="004D7D10">
      <w:pPr>
        <w:pStyle w:val="Paragrafi"/>
        <w:rPr>
          <w:spacing w:val="-4"/>
          <w:lang w:val="sq-AL"/>
        </w:rPr>
      </w:pPr>
      <w:r w:rsidRPr="004566BE">
        <w:rPr>
          <w:spacing w:val="-4"/>
          <w:lang w:val="sq-AL"/>
        </w:rPr>
        <w:t xml:space="preserve">7. </w:t>
      </w:r>
      <w:r w:rsidR="004D7D10" w:rsidRPr="004566BE">
        <w:rPr>
          <w:spacing w:val="-4"/>
          <w:lang w:val="sq-AL"/>
        </w:rPr>
        <w:t>KPM</w:t>
      </w:r>
      <w:r w:rsidR="00E17766" w:rsidRPr="004566BE">
        <w:rPr>
          <w:spacing w:val="-4"/>
          <w:lang w:val="sq-AL"/>
        </w:rPr>
        <w:t>-ja</w:t>
      </w:r>
      <w:r w:rsidR="004D7D10" w:rsidRPr="004566BE">
        <w:rPr>
          <w:spacing w:val="-4"/>
          <w:lang w:val="sq-AL"/>
        </w:rPr>
        <w:t xml:space="preserve"> duhet të mblidhet të paktën një herë në vit. Takime të tjera</w:t>
      </w:r>
      <w:r w:rsidR="00E17766" w:rsidRPr="004566BE">
        <w:rPr>
          <w:spacing w:val="-4"/>
          <w:lang w:val="sq-AL"/>
        </w:rPr>
        <w:t>,</w:t>
      </w:r>
      <w:r w:rsidR="004D7D10" w:rsidRPr="004566BE">
        <w:rPr>
          <w:spacing w:val="-4"/>
          <w:lang w:val="sq-AL"/>
        </w:rPr>
        <w:t xml:space="preserve"> gjithashtu</w:t>
      </w:r>
      <w:r w:rsidR="00E17766" w:rsidRPr="004566BE">
        <w:rPr>
          <w:spacing w:val="-4"/>
          <w:lang w:val="sq-AL"/>
        </w:rPr>
        <w:t>,</w:t>
      </w:r>
      <w:r w:rsidR="004D7D10" w:rsidRPr="004566BE">
        <w:rPr>
          <w:spacing w:val="-4"/>
          <w:lang w:val="sq-AL"/>
        </w:rPr>
        <w:t xml:space="preserve"> mund të organizohen me nismën e një prej shteteve pjesëmarrëse ose të Komisionit, veçanërisht në bazë tematikash. </w:t>
      </w:r>
    </w:p>
    <w:p w:rsidR="004D7D10" w:rsidRPr="008F7504" w:rsidRDefault="004D7D10" w:rsidP="008F7504">
      <w:pPr>
        <w:pStyle w:val="Hapesira7"/>
        <w:rPr>
          <w:sz w:val="10"/>
          <w:lang w:val="sq-AL"/>
        </w:rPr>
      </w:pPr>
    </w:p>
    <w:p w:rsidR="00547356" w:rsidRPr="004566BE" w:rsidRDefault="004D7D10" w:rsidP="00547356">
      <w:pPr>
        <w:pStyle w:val="NeniNr"/>
        <w:rPr>
          <w:spacing w:val="-4"/>
          <w:lang w:val="sq-AL"/>
        </w:rPr>
      </w:pPr>
      <w:bookmarkStart w:id="84" w:name="_Toc448497142"/>
      <w:bookmarkStart w:id="85" w:name="_Toc448497381"/>
      <w:bookmarkStart w:id="86" w:name="_Toc448735573"/>
      <w:r w:rsidRPr="004566BE">
        <w:rPr>
          <w:spacing w:val="-4"/>
          <w:lang w:val="sq-AL"/>
        </w:rPr>
        <w:t>Neni 16</w:t>
      </w:r>
      <w:bookmarkEnd w:id="84"/>
      <w:bookmarkEnd w:id="85"/>
      <w:bookmarkEnd w:id="86"/>
    </w:p>
    <w:p w:rsidR="004D7D10" w:rsidRPr="004566BE" w:rsidRDefault="004D7D10" w:rsidP="00547356">
      <w:pPr>
        <w:pStyle w:val="NeniTitull"/>
        <w:rPr>
          <w:spacing w:val="-4"/>
          <w:lang w:val="sq-AL"/>
        </w:rPr>
      </w:pPr>
      <w:r w:rsidRPr="004566BE">
        <w:rPr>
          <w:spacing w:val="-4"/>
          <w:lang w:val="sq-AL"/>
        </w:rPr>
        <w:t xml:space="preserve">Funksionet e </w:t>
      </w:r>
      <w:r w:rsidR="00EB4F6E" w:rsidRPr="004566BE">
        <w:rPr>
          <w:spacing w:val="-4"/>
          <w:lang w:val="sq-AL"/>
        </w:rPr>
        <w:t>K</w:t>
      </w:r>
      <w:r w:rsidRPr="004566BE">
        <w:rPr>
          <w:spacing w:val="-4"/>
          <w:lang w:val="sq-AL"/>
        </w:rPr>
        <w:t xml:space="preserve">omitetit të </w:t>
      </w:r>
      <w:r w:rsidR="00EB4F6E" w:rsidRPr="004566BE">
        <w:rPr>
          <w:spacing w:val="-4"/>
          <w:lang w:val="sq-AL"/>
        </w:rPr>
        <w:t>P</w:t>
      </w:r>
      <w:r w:rsidRPr="004566BE">
        <w:rPr>
          <w:spacing w:val="-4"/>
          <w:lang w:val="sq-AL"/>
        </w:rPr>
        <w:t xml:space="preserve">ërbashkët </w:t>
      </w:r>
      <w:r w:rsidR="00EB4F6E" w:rsidRPr="004566BE">
        <w:rPr>
          <w:spacing w:val="-4"/>
          <w:lang w:val="sq-AL"/>
        </w:rPr>
        <w:t>M</w:t>
      </w:r>
      <w:r w:rsidRPr="004566BE">
        <w:rPr>
          <w:spacing w:val="-4"/>
          <w:lang w:val="sq-AL"/>
        </w:rPr>
        <w:t>onitorues</w:t>
      </w:r>
    </w:p>
    <w:p w:rsidR="004D7D10" w:rsidRPr="008F7504" w:rsidRDefault="004D7D10" w:rsidP="008F7504">
      <w:pPr>
        <w:pStyle w:val="Hapesira7"/>
        <w:rPr>
          <w:sz w:val="10"/>
          <w:lang w:val="sq-AL"/>
        </w:rPr>
      </w:pPr>
    </w:p>
    <w:p w:rsidR="004D7D10" w:rsidRPr="008F7504" w:rsidRDefault="0027309E" w:rsidP="004D7D10">
      <w:pPr>
        <w:pStyle w:val="Paragrafi"/>
        <w:rPr>
          <w:spacing w:val="-6"/>
          <w:lang w:val="sq-AL"/>
        </w:rPr>
      </w:pPr>
      <w:r w:rsidRPr="008F7504">
        <w:rPr>
          <w:spacing w:val="-6"/>
          <w:lang w:val="sq-AL"/>
        </w:rPr>
        <w:t xml:space="preserve">1. </w:t>
      </w:r>
      <w:r w:rsidR="004D7D10" w:rsidRPr="008F7504">
        <w:rPr>
          <w:spacing w:val="-6"/>
          <w:lang w:val="sq-AL"/>
        </w:rPr>
        <w:t>KPM</w:t>
      </w:r>
      <w:r w:rsidR="00C80C52" w:rsidRPr="008F7504">
        <w:rPr>
          <w:spacing w:val="-6"/>
          <w:lang w:val="sq-AL"/>
        </w:rPr>
        <w:t>-ja</w:t>
      </w:r>
      <w:r w:rsidR="004D7D10" w:rsidRPr="008F7504">
        <w:rPr>
          <w:spacing w:val="-6"/>
          <w:lang w:val="sq-AL"/>
        </w:rPr>
        <w:t xml:space="preserve"> do të shqyrtojë efektivitetin e përgjithshëm, cilësinë dhe koherencën e zbatimit të të gjitha veprimeve drejt përmbushjes së objek</w:t>
      </w:r>
      <w:r w:rsidR="00C80C52" w:rsidRPr="008F7504">
        <w:rPr>
          <w:spacing w:val="-6"/>
          <w:lang w:val="sq-AL"/>
        </w:rPr>
        <w:t>tivave të përcaktuar</w:t>
      </w:r>
      <w:r w:rsidR="004D7D10" w:rsidRPr="008F7504">
        <w:rPr>
          <w:spacing w:val="-6"/>
          <w:lang w:val="sq-AL"/>
        </w:rPr>
        <w:t xml:space="preserve"> në Program, marrëveshjeve të financimit dhe dokumenteve strategjike përkatëse. Komiteti mund të bëjë rekomandime për veprime korrigjuese sa herë është e nevojshme.</w:t>
      </w:r>
    </w:p>
    <w:p w:rsidR="004D7D10" w:rsidRPr="004566BE" w:rsidRDefault="004D7D10" w:rsidP="004D7D10">
      <w:pPr>
        <w:pStyle w:val="Paragrafi"/>
        <w:rPr>
          <w:spacing w:val="-4"/>
          <w:lang w:val="sq-AL"/>
        </w:rPr>
      </w:pPr>
      <w:r w:rsidRPr="004566BE">
        <w:rPr>
          <w:spacing w:val="-4"/>
          <w:lang w:val="sq-AL"/>
        </w:rPr>
        <w:t>KPM</w:t>
      </w:r>
      <w:r w:rsidR="00C80C52" w:rsidRPr="004566BE">
        <w:rPr>
          <w:spacing w:val="-4"/>
          <w:lang w:val="sq-AL"/>
        </w:rPr>
        <w:t>-ja</w:t>
      </w:r>
      <w:r w:rsidRPr="004566BE">
        <w:rPr>
          <w:spacing w:val="-4"/>
          <w:lang w:val="sq-AL"/>
        </w:rPr>
        <w:t xml:space="preserve"> duhet të shqyrtojë të gjitha problema</w:t>
      </w:r>
      <w:r w:rsidR="008F7504">
        <w:rPr>
          <w:spacing w:val="-4"/>
          <w:lang w:val="sq-AL"/>
        </w:rPr>
        <w:t>-</w:t>
      </w:r>
      <w:r w:rsidRPr="004566BE">
        <w:rPr>
          <w:spacing w:val="-4"/>
          <w:lang w:val="sq-AL"/>
        </w:rPr>
        <w:t>tikat që cenojnë performancën e Programit, duke përfshirë konkluzionet e performancës së rishikuar.</w:t>
      </w:r>
    </w:p>
    <w:p w:rsidR="004D7D10" w:rsidRPr="004566BE" w:rsidRDefault="004D7D10" w:rsidP="001D7CEA">
      <w:pPr>
        <w:pStyle w:val="Paragrafi"/>
        <w:rPr>
          <w:spacing w:val="-4"/>
          <w:lang w:val="sq-AL"/>
        </w:rPr>
      </w:pPr>
      <w:r w:rsidRPr="004566BE">
        <w:rPr>
          <w:spacing w:val="-4"/>
          <w:lang w:val="sq-AL"/>
        </w:rPr>
        <w:t>Komiteti mund të bëj</w:t>
      </w:r>
      <w:r w:rsidR="000C7D4C" w:rsidRPr="004566BE">
        <w:rPr>
          <w:spacing w:val="-4"/>
          <w:lang w:val="sq-AL"/>
        </w:rPr>
        <w:t>ë</w:t>
      </w:r>
      <w:r w:rsidRPr="004566BE">
        <w:rPr>
          <w:spacing w:val="-4"/>
          <w:lang w:val="sq-AL"/>
        </w:rPr>
        <w:t xml:space="preserve"> vrojtime te</w:t>
      </w:r>
      <w:r w:rsidR="000C7D4C" w:rsidRPr="004566BE">
        <w:rPr>
          <w:spacing w:val="-4"/>
          <w:lang w:val="sq-AL"/>
        </w:rPr>
        <w:t>k</w:t>
      </w:r>
      <w:r w:rsidRPr="004566BE">
        <w:rPr>
          <w:spacing w:val="-4"/>
          <w:lang w:val="sq-AL"/>
        </w:rPr>
        <w:t xml:space="preserve"> autoriteti menaxhues për sa i përket zbatimit dhe vlerësimit të Programit përfshirë veprimet e lidhura me reduktimin e barrës administrative për përfituesit. </w:t>
      </w:r>
    </w:p>
    <w:p w:rsidR="004D7D10" w:rsidRPr="004566BE" w:rsidRDefault="004D7D10" w:rsidP="004D7D10">
      <w:pPr>
        <w:pStyle w:val="Paragrafi"/>
        <w:rPr>
          <w:spacing w:val="-4"/>
          <w:lang w:val="sq-AL"/>
        </w:rPr>
      </w:pPr>
      <w:r w:rsidRPr="004566BE">
        <w:rPr>
          <w:spacing w:val="-4"/>
          <w:lang w:val="sq-AL"/>
        </w:rPr>
        <w:t>Komiteti duhet të monitorojë veprimet e ndërmarra si rezultat i vrojtimeve.</w:t>
      </w:r>
    </w:p>
    <w:p w:rsidR="004D7D10" w:rsidRPr="004566BE" w:rsidRDefault="00A62E8C" w:rsidP="004D7D10">
      <w:pPr>
        <w:pStyle w:val="Paragrafi"/>
        <w:rPr>
          <w:spacing w:val="-4"/>
          <w:lang w:val="sq-AL"/>
        </w:rPr>
      </w:pPr>
      <w:r w:rsidRPr="004566BE">
        <w:rPr>
          <w:spacing w:val="-4"/>
          <w:lang w:val="sq-AL"/>
        </w:rPr>
        <w:t>2</w:t>
      </w:r>
      <w:r w:rsidR="001D7CEA" w:rsidRPr="004566BE">
        <w:rPr>
          <w:spacing w:val="-4"/>
          <w:lang w:val="sq-AL"/>
        </w:rPr>
        <w:t xml:space="preserve">. </w:t>
      </w:r>
      <w:r w:rsidR="004D7D10" w:rsidRPr="004566BE">
        <w:rPr>
          <w:spacing w:val="-4"/>
          <w:lang w:val="sq-AL"/>
        </w:rPr>
        <w:t>KPM</w:t>
      </w:r>
      <w:r w:rsidR="00C80C52" w:rsidRPr="004566BE">
        <w:rPr>
          <w:spacing w:val="-4"/>
          <w:lang w:val="sq-AL"/>
        </w:rPr>
        <w:t>-ja</w:t>
      </w:r>
      <w:r w:rsidR="004D7D10" w:rsidRPr="004566BE">
        <w:rPr>
          <w:spacing w:val="-4"/>
          <w:lang w:val="sq-AL"/>
        </w:rPr>
        <w:t xml:space="preserve"> dhe autoriteti menaxhues duhet të kryejnë monitorimin duke iu referuar treguesve të parashtruar në Program, në përputhje me </w:t>
      </w:r>
      <w:r w:rsidR="00C80C52" w:rsidRPr="004566BE">
        <w:rPr>
          <w:spacing w:val="-4"/>
          <w:lang w:val="sq-AL"/>
        </w:rPr>
        <w:t>n</w:t>
      </w:r>
      <w:r w:rsidR="004D7D10" w:rsidRPr="004566BE">
        <w:rPr>
          <w:spacing w:val="-4"/>
          <w:lang w:val="sq-AL"/>
        </w:rPr>
        <w:t>enin 16 të Rregullores së Bashkëpunimit Territorial (ETC).</w:t>
      </w:r>
    </w:p>
    <w:p w:rsidR="004D7D10" w:rsidRPr="004566BE" w:rsidRDefault="00A62E8C" w:rsidP="004D7D10">
      <w:pPr>
        <w:pStyle w:val="Paragrafi"/>
        <w:rPr>
          <w:spacing w:val="-4"/>
          <w:lang w:val="sq-AL"/>
        </w:rPr>
      </w:pPr>
      <w:r w:rsidRPr="004566BE">
        <w:rPr>
          <w:spacing w:val="-4"/>
          <w:lang w:val="sq-AL"/>
        </w:rPr>
        <w:t>3.</w:t>
      </w:r>
      <w:r w:rsidR="00C80C52" w:rsidRPr="004566BE">
        <w:rPr>
          <w:spacing w:val="-4"/>
          <w:lang w:val="sq-AL"/>
        </w:rPr>
        <w:t xml:space="preserve"> </w:t>
      </w:r>
      <w:r w:rsidR="004D7D10" w:rsidRPr="004566BE">
        <w:rPr>
          <w:spacing w:val="-4"/>
          <w:lang w:val="sq-AL"/>
        </w:rPr>
        <w:t>KPM</w:t>
      </w:r>
      <w:r w:rsidR="00C80C52" w:rsidRPr="004566BE">
        <w:rPr>
          <w:spacing w:val="-4"/>
          <w:lang w:val="sq-AL"/>
        </w:rPr>
        <w:t>-ja</w:t>
      </w:r>
      <w:r w:rsidR="004D7D10" w:rsidRPr="004566BE">
        <w:rPr>
          <w:spacing w:val="-4"/>
          <w:lang w:val="sq-AL"/>
        </w:rPr>
        <w:t xml:space="preserve"> duhet të shqyrtojë dhe aprovojë: </w:t>
      </w:r>
    </w:p>
    <w:p w:rsidR="004D7D10" w:rsidRPr="004566BE" w:rsidRDefault="00A62E8C" w:rsidP="004D7D10">
      <w:pPr>
        <w:pStyle w:val="Paragrafi"/>
        <w:rPr>
          <w:spacing w:val="-4"/>
          <w:lang w:val="sq-AL"/>
        </w:rPr>
      </w:pPr>
      <w:r w:rsidRPr="004566BE">
        <w:rPr>
          <w:spacing w:val="-4"/>
          <w:lang w:val="sq-AL"/>
        </w:rPr>
        <w:t xml:space="preserve">a) </w:t>
      </w:r>
      <w:r w:rsidR="004D7D10" w:rsidRPr="004566BE">
        <w:rPr>
          <w:spacing w:val="-4"/>
          <w:lang w:val="sq-AL"/>
        </w:rPr>
        <w:t>metodologjia dhe kriteret e përdorura për përzgjedhjen e veprimeve;</w:t>
      </w:r>
    </w:p>
    <w:p w:rsidR="004D7D10" w:rsidRPr="004566BE" w:rsidRDefault="00A62E8C" w:rsidP="004D7D10">
      <w:pPr>
        <w:pStyle w:val="Paragrafi"/>
        <w:rPr>
          <w:spacing w:val="-4"/>
          <w:lang w:val="sq-AL"/>
        </w:rPr>
      </w:pPr>
      <w:r w:rsidRPr="004566BE">
        <w:rPr>
          <w:spacing w:val="-4"/>
          <w:lang w:val="sq-AL"/>
        </w:rPr>
        <w:t xml:space="preserve">b) </w:t>
      </w:r>
      <w:r w:rsidR="004D7D10" w:rsidRPr="004566BE">
        <w:rPr>
          <w:spacing w:val="-4"/>
          <w:lang w:val="sq-AL"/>
        </w:rPr>
        <w:t>raportet vjetore dhe përfundimtare të zbatimit;</w:t>
      </w:r>
    </w:p>
    <w:p w:rsidR="004D7D10" w:rsidRPr="004566BE" w:rsidRDefault="00A62E8C" w:rsidP="004D7D10">
      <w:pPr>
        <w:pStyle w:val="Paragrafi"/>
        <w:rPr>
          <w:spacing w:val="-4"/>
          <w:lang w:val="sq-AL"/>
        </w:rPr>
      </w:pPr>
      <w:r w:rsidRPr="004566BE">
        <w:rPr>
          <w:spacing w:val="-4"/>
          <w:lang w:val="sq-AL"/>
        </w:rPr>
        <w:t xml:space="preserve">c) </w:t>
      </w:r>
      <w:r w:rsidR="004D7D10" w:rsidRPr="004566BE">
        <w:rPr>
          <w:spacing w:val="-4"/>
          <w:lang w:val="sq-AL"/>
        </w:rPr>
        <w:t xml:space="preserve">planin e vlerësimit për Programin dhe çdo ndryshim të planit të vlerësimit në përputhje me </w:t>
      </w:r>
      <w:r w:rsidR="00C80C52" w:rsidRPr="004566BE">
        <w:rPr>
          <w:spacing w:val="-4"/>
          <w:lang w:val="sq-AL"/>
        </w:rPr>
        <w:t>n</w:t>
      </w:r>
      <w:r w:rsidR="004D7D10" w:rsidRPr="004566BE">
        <w:rPr>
          <w:spacing w:val="-4"/>
          <w:lang w:val="sq-AL"/>
        </w:rPr>
        <w:t>eni</w:t>
      </w:r>
      <w:r w:rsidR="00C80C52" w:rsidRPr="004566BE">
        <w:rPr>
          <w:spacing w:val="-4"/>
          <w:lang w:val="sq-AL"/>
        </w:rPr>
        <w:t>n</w:t>
      </w:r>
      <w:r w:rsidR="004D7D10" w:rsidRPr="004566BE">
        <w:rPr>
          <w:spacing w:val="-4"/>
          <w:lang w:val="sq-AL"/>
        </w:rPr>
        <w:t xml:space="preserve"> 21 (6);</w:t>
      </w:r>
    </w:p>
    <w:p w:rsidR="004D7D10" w:rsidRPr="004566BE" w:rsidRDefault="00A62E8C" w:rsidP="004D7D10">
      <w:pPr>
        <w:pStyle w:val="Paragrafi"/>
        <w:rPr>
          <w:spacing w:val="-4"/>
          <w:lang w:val="sq-AL"/>
        </w:rPr>
      </w:pPr>
      <w:r w:rsidRPr="004566BE">
        <w:rPr>
          <w:spacing w:val="-4"/>
          <w:lang w:val="sq-AL"/>
        </w:rPr>
        <w:t xml:space="preserve">d) </w:t>
      </w:r>
      <w:r w:rsidR="004D7D10" w:rsidRPr="004566BE">
        <w:rPr>
          <w:spacing w:val="-4"/>
          <w:lang w:val="sq-AL"/>
        </w:rPr>
        <w:t>strategjia e komunikimit për Programin dhe çdo ndryshim në strategji;</w:t>
      </w:r>
    </w:p>
    <w:p w:rsidR="004D7D10" w:rsidRPr="004566BE" w:rsidRDefault="00A62E8C" w:rsidP="004D7D10">
      <w:pPr>
        <w:pStyle w:val="Paragrafi"/>
        <w:rPr>
          <w:spacing w:val="-4"/>
          <w:lang w:val="sq-AL"/>
        </w:rPr>
      </w:pPr>
      <w:r w:rsidRPr="004566BE">
        <w:rPr>
          <w:spacing w:val="-4"/>
          <w:lang w:val="sq-AL"/>
        </w:rPr>
        <w:t xml:space="preserve">e) </w:t>
      </w:r>
      <w:r w:rsidR="004D7D10" w:rsidRPr="004566BE">
        <w:rPr>
          <w:spacing w:val="-4"/>
          <w:lang w:val="sq-AL"/>
        </w:rPr>
        <w:t>çdo propozim nga autoriteti menaxhues për çdo ndryshim në Program.</w:t>
      </w:r>
    </w:p>
    <w:p w:rsidR="004D7D10" w:rsidRPr="004566BE" w:rsidRDefault="00A62E8C" w:rsidP="004D7D10">
      <w:pPr>
        <w:pStyle w:val="Paragrafi"/>
        <w:rPr>
          <w:spacing w:val="-4"/>
          <w:lang w:val="sq-AL"/>
        </w:rPr>
      </w:pPr>
      <w:r w:rsidRPr="004566BE">
        <w:rPr>
          <w:spacing w:val="-4"/>
          <w:lang w:val="sq-AL"/>
        </w:rPr>
        <w:t xml:space="preserve">4. </w:t>
      </w:r>
      <w:r w:rsidR="004D7D10" w:rsidRPr="004566BE">
        <w:rPr>
          <w:spacing w:val="-4"/>
          <w:lang w:val="sq-AL"/>
        </w:rPr>
        <w:t>KPM</w:t>
      </w:r>
      <w:r w:rsidR="00C80C52" w:rsidRPr="004566BE">
        <w:rPr>
          <w:spacing w:val="-4"/>
          <w:lang w:val="sq-AL"/>
        </w:rPr>
        <w:t>-ja</w:t>
      </w:r>
      <w:r w:rsidR="004D7D10" w:rsidRPr="004566BE">
        <w:rPr>
          <w:spacing w:val="-4"/>
          <w:lang w:val="sq-AL"/>
        </w:rPr>
        <w:t xml:space="preserve"> duhet të shqyrtojë në veçanti:</w:t>
      </w:r>
    </w:p>
    <w:p w:rsidR="004D7D10" w:rsidRPr="004566BE" w:rsidRDefault="004D7D10" w:rsidP="004D7D10">
      <w:pPr>
        <w:pStyle w:val="Paragrafi"/>
        <w:rPr>
          <w:spacing w:val="-4"/>
          <w:lang w:val="sq-AL"/>
        </w:rPr>
      </w:pPr>
      <w:bookmarkStart w:id="87" w:name="_Toc448497143"/>
      <w:bookmarkStart w:id="88" w:name="_Toc448497382"/>
      <w:bookmarkStart w:id="89" w:name="_Toc448735574"/>
      <w:r w:rsidRPr="004566BE">
        <w:rPr>
          <w:spacing w:val="-4"/>
          <w:lang w:val="sq-AL"/>
        </w:rPr>
        <w:t>a) çdo çështje që ndikon në performancën e programit operativ;</w:t>
      </w:r>
    </w:p>
    <w:p w:rsidR="004D7D10" w:rsidRPr="004566BE" w:rsidRDefault="004D7D10" w:rsidP="004D7D10">
      <w:pPr>
        <w:pStyle w:val="Paragrafi"/>
        <w:rPr>
          <w:spacing w:val="-4"/>
          <w:lang w:val="sq-AL"/>
        </w:rPr>
      </w:pPr>
      <w:r w:rsidRPr="004566BE">
        <w:rPr>
          <w:spacing w:val="-4"/>
          <w:lang w:val="sq-AL"/>
        </w:rPr>
        <w:t>b) progresin e bërë në zbatimin e planit të vlerësimit dhe ndjekjen e rezultateve të vlerësimit;</w:t>
      </w:r>
    </w:p>
    <w:p w:rsidR="004D7D10" w:rsidRPr="004566BE" w:rsidRDefault="004D7D10" w:rsidP="004D7D10">
      <w:pPr>
        <w:pStyle w:val="Paragrafi"/>
        <w:rPr>
          <w:spacing w:val="-4"/>
          <w:lang w:val="sq-AL"/>
        </w:rPr>
      </w:pPr>
      <w:r w:rsidRPr="004566BE">
        <w:rPr>
          <w:spacing w:val="-4"/>
          <w:lang w:val="sq-AL"/>
        </w:rPr>
        <w:t>c) zbatimin e strategjisë së komunikimit;</w:t>
      </w:r>
    </w:p>
    <w:p w:rsidR="004D7D10" w:rsidRPr="004566BE" w:rsidRDefault="004D7D10" w:rsidP="004D7D10">
      <w:pPr>
        <w:pStyle w:val="Paragrafi"/>
        <w:rPr>
          <w:spacing w:val="-4"/>
          <w:lang w:val="sq-AL"/>
        </w:rPr>
      </w:pPr>
      <w:r w:rsidRPr="004566BE">
        <w:rPr>
          <w:spacing w:val="-4"/>
          <w:lang w:val="sq-AL"/>
        </w:rPr>
        <w:t>d) zbatimin e planeve të përbashkëta të veprimit;</w:t>
      </w:r>
    </w:p>
    <w:p w:rsidR="00A62E8C" w:rsidRPr="004566BE" w:rsidRDefault="004D7D10" w:rsidP="004D7D10">
      <w:pPr>
        <w:pStyle w:val="Paragrafi"/>
        <w:rPr>
          <w:spacing w:val="-4"/>
          <w:lang w:val="sq-AL"/>
        </w:rPr>
      </w:pPr>
      <w:r w:rsidRPr="004566BE">
        <w:rPr>
          <w:spacing w:val="-4"/>
          <w:lang w:val="sq-AL"/>
        </w:rPr>
        <w:t>f) veprime për të nxitur barazinë midis burrave dhe grave, shanseve të barabarta dhe mosdiskriminim, duke përfshirë p</w:t>
      </w:r>
      <w:r w:rsidR="00A62E8C" w:rsidRPr="004566BE">
        <w:rPr>
          <w:spacing w:val="-4"/>
          <w:lang w:val="sq-AL"/>
        </w:rPr>
        <w:t>ersonat me aftësi të kufizuara;</w:t>
      </w:r>
    </w:p>
    <w:p w:rsidR="004D7D10" w:rsidRPr="004566BE" w:rsidRDefault="004D7D10" w:rsidP="004D7D10">
      <w:pPr>
        <w:pStyle w:val="Paragrafi"/>
        <w:rPr>
          <w:spacing w:val="-4"/>
          <w:lang w:val="sq-AL"/>
        </w:rPr>
      </w:pPr>
      <w:r w:rsidRPr="004566BE">
        <w:rPr>
          <w:spacing w:val="-4"/>
          <w:lang w:val="sq-AL"/>
        </w:rPr>
        <w:t>g) veprime për të nxitur zhvillimin e qëndrue</w:t>
      </w:r>
      <w:r w:rsidR="008F7504">
        <w:rPr>
          <w:spacing w:val="-4"/>
          <w:lang w:val="sq-AL"/>
        </w:rPr>
        <w:t>-</w:t>
      </w:r>
      <w:r w:rsidRPr="004566BE">
        <w:rPr>
          <w:spacing w:val="-4"/>
          <w:lang w:val="sq-AL"/>
        </w:rPr>
        <w:t>shëm.</w:t>
      </w:r>
    </w:p>
    <w:p w:rsidR="004D7D10" w:rsidRPr="008F7504" w:rsidRDefault="004D7D10" w:rsidP="008F7504">
      <w:pPr>
        <w:pStyle w:val="Hapesira7"/>
      </w:pPr>
    </w:p>
    <w:p w:rsidR="004D14A3" w:rsidRPr="004566BE" w:rsidRDefault="004D7D10" w:rsidP="004D14A3">
      <w:pPr>
        <w:pStyle w:val="NeniNr"/>
        <w:rPr>
          <w:spacing w:val="-4"/>
          <w:lang w:val="sq-AL"/>
        </w:rPr>
      </w:pPr>
      <w:r w:rsidRPr="004566BE">
        <w:rPr>
          <w:spacing w:val="-4"/>
          <w:lang w:val="sq-AL"/>
        </w:rPr>
        <w:t>Neni 17</w:t>
      </w:r>
      <w:bookmarkEnd w:id="87"/>
      <w:bookmarkEnd w:id="88"/>
      <w:bookmarkEnd w:id="89"/>
    </w:p>
    <w:p w:rsidR="004D7D10" w:rsidRPr="004566BE" w:rsidRDefault="004D7D10" w:rsidP="004D14A3">
      <w:pPr>
        <w:pStyle w:val="NeniTitull"/>
        <w:rPr>
          <w:spacing w:val="-4"/>
          <w:lang w:val="sq-AL"/>
        </w:rPr>
      </w:pPr>
      <w:r w:rsidRPr="004566BE">
        <w:rPr>
          <w:spacing w:val="-4"/>
          <w:lang w:val="sq-AL"/>
        </w:rPr>
        <w:t>Raportimi</w:t>
      </w:r>
    </w:p>
    <w:p w:rsidR="004D7D10" w:rsidRPr="004566BE" w:rsidRDefault="004D7D10" w:rsidP="008F7504">
      <w:pPr>
        <w:pStyle w:val="Hapesira7"/>
        <w:rPr>
          <w:lang w:val="sq-AL"/>
        </w:rPr>
      </w:pPr>
    </w:p>
    <w:p w:rsidR="004D7D10" w:rsidRPr="004566BE" w:rsidRDefault="004D14A3" w:rsidP="004D7D10">
      <w:pPr>
        <w:pStyle w:val="Paragrafi"/>
        <w:rPr>
          <w:spacing w:val="-4"/>
          <w:lang w:val="sq-AL"/>
        </w:rPr>
      </w:pPr>
      <w:r w:rsidRPr="004566BE">
        <w:rPr>
          <w:spacing w:val="-4"/>
          <w:lang w:val="sq-AL"/>
        </w:rPr>
        <w:t xml:space="preserve">1. </w:t>
      </w:r>
      <w:r w:rsidR="004D7D10" w:rsidRPr="004566BE">
        <w:rPr>
          <w:spacing w:val="-4"/>
          <w:lang w:val="sq-AL"/>
        </w:rPr>
        <w:t>Prej 31 maj</w:t>
      </w:r>
      <w:r w:rsidR="00C80C52" w:rsidRPr="004566BE">
        <w:rPr>
          <w:spacing w:val="-4"/>
          <w:lang w:val="sq-AL"/>
        </w:rPr>
        <w:t>it</w:t>
      </w:r>
      <w:r w:rsidR="004D7D10" w:rsidRPr="004566BE">
        <w:rPr>
          <w:spacing w:val="-4"/>
          <w:lang w:val="sq-AL"/>
        </w:rPr>
        <w:t xml:space="preserve"> 2016 dhe në çdo 31 maj të viteve pasardhëse deri dhe duke përfshirë 2023</w:t>
      </w:r>
      <w:r w:rsidR="00AB3CC9" w:rsidRPr="004566BE">
        <w:rPr>
          <w:spacing w:val="-4"/>
          <w:lang w:val="sq-AL"/>
        </w:rPr>
        <w:t>-n</w:t>
      </w:r>
      <w:r w:rsidR="004D7D10" w:rsidRPr="004566BE">
        <w:rPr>
          <w:spacing w:val="-4"/>
          <w:lang w:val="sq-AL"/>
        </w:rPr>
        <w:t xml:space="preserve">, autoriteti menaxhues duhet </w:t>
      </w:r>
      <w:r w:rsidR="00EF297E" w:rsidRPr="004566BE">
        <w:rPr>
          <w:spacing w:val="-4"/>
          <w:lang w:val="sq-AL"/>
        </w:rPr>
        <w:t>t’i</w:t>
      </w:r>
      <w:r w:rsidR="004D7D10" w:rsidRPr="004566BE">
        <w:rPr>
          <w:spacing w:val="-4"/>
          <w:lang w:val="sq-AL"/>
        </w:rPr>
        <w:t xml:space="preserve"> plotësojë Komisionit një raport zbatimi vjetor në përputhje me nenin 50(1) të Rregullores së BE</w:t>
      </w:r>
      <w:r w:rsidR="00AB3CC9" w:rsidRPr="004566BE">
        <w:rPr>
          <w:spacing w:val="-4"/>
          <w:lang w:val="sq-AL"/>
        </w:rPr>
        <w:t>-së</w:t>
      </w:r>
      <w:r w:rsidR="004D7D10" w:rsidRPr="004566BE">
        <w:rPr>
          <w:spacing w:val="-4"/>
          <w:lang w:val="sq-AL"/>
        </w:rPr>
        <w:t xml:space="preserve"> </w:t>
      </w:r>
      <w:r w:rsidR="00AB3CC9" w:rsidRPr="004566BE">
        <w:rPr>
          <w:spacing w:val="-4"/>
          <w:lang w:val="sq-AL"/>
        </w:rPr>
        <w:t>n</w:t>
      </w:r>
      <w:r w:rsidR="004D7D10" w:rsidRPr="004566BE">
        <w:rPr>
          <w:spacing w:val="-4"/>
          <w:lang w:val="sq-AL"/>
        </w:rPr>
        <w:t>r. 1303/2013.</w:t>
      </w:r>
    </w:p>
    <w:p w:rsidR="004D7D10" w:rsidRPr="004566BE" w:rsidRDefault="004D7D10" w:rsidP="004D7D10">
      <w:pPr>
        <w:pStyle w:val="Paragrafi"/>
        <w:rPr>
          <w:spacing w:val="-4"/>
          <w:lang w:val="sq-AL"/>
        </w:rPr>
      </w:pPr>
      <w:r w:rsidRPr="004566BE">
        <w:rPr>
          <w:spacing w:val="-4"/>
          <w:lang w:val="sq-AL"/>
        </w:rPr>
        <w:t xml:space="preserve">Raporti zbatimit duhet të dorëzohet </w:t>
      </w:r>
      <w:r w:rsidR="00AB3CC9" w:rsidRPr="004566BE">
        <w:rPr>
          <w:spacing w:val="-4"/>
          <w:lang w:val="sq-AL"/>
        </w:rPr>
        <w:t>m</w:t>
      </w:r>
      <w:r w:rsidRPr="004566BE">
        <w:rPr>
          <w:spacing w:val="-4"/>
          <w:lang w:val="sq-AL"/>
        </w:rPr>
        <w:t>ë 2016</w:t>
      </w:r>
      <w:r w:rsidR="00AB3CC9" w:rsidRPr="004566BE">
        <w:rPr>
          <w:spacing w:val="-4"/>
          <w:lang w:val="sq-AL"/>
        </w:rPr>
        <w:t>-n</w:t>
      </w:r>
      <w:r w:rsidRPr="004566BE">
        <w:rPr>
          <w:spacing w:val="-4"/>
          <w:lang w:val="sq-AL"/>
        </w:rPr>
        <w:t xml:space="preserve"> dhe duhet të mbulojë vitet financiare 2014 dhe 2015. </w:t>
      </w:r>
    </w:p>
    <w:p w:rsidR="004D7D10" w:rsidRPr="004566BE" w:rsidRDefault="004D14A3" w:rsidP="004D7D10">
      <w:pPr>
        <w:pStyle w:val="Paragrafi"/>
        <w:rPr>
          <w:spacing w:val="-4"/>
          <w:lang w:val="sq-AL"/>
        </w:rPr>
      </w:pPr>
      <w:r w:rsidRPr="004566BE">
        <w:rPr>
          <w:spacing w:val="-4"/>
          <w:lang w:val="sq-AL"/>
        </w:rPr>
        <w:t xml:space="preserve">2. </w:t>
      </w:r>
      <w:r w:rsidR="004D7D10" w:rsidRPr="004566BE">
        <w:rPr>
          <w:spacing w:val="-4"/>
          <w:lang w:val="sq-AL"/>
        </w:rPr>
        <w:t xml:space="preserve">Për raportet e dorëzuara </w:t>
      </w:r>
      <w:r w:rsidR="00AB3CC9" w:rsidRPr="004566BE">
        <w:rPr>
          <w:spacing w:val="-4"/>
          <w:lang w:val="sq-AL"/>
        </w:rPr>
        <w:t>më</w:t>
      </w:r>
      <w:r w:rsidR="004D7D10" w:rsidRPr="004566BE">
        <w:rPr>
          <w:spacing w:val="-4"/>
          <w:lang w:val="sq-AL"/>
        </w:rPr>
        <w:t xml:space="preserve"> 2017</w:t>
      </w:r>
      <w:r w:rsidR="00AB3CC9" w:rsidRPr="004566BE">
        <w:rPr>
          <w:spacing w:val="-4"/>
          <w:lang w:val="sq-AL"/>
        </w:rPr>
        <w:t>-n</w:t>
      </w:r>
      <w:r w:rsidR="004D7D10" w:rsidRPr="004566BE">
        <w:rPr>
          <w:spacing w:val="-4"/>
          <w:lang w:val="sq-AL"/>
        </w:rPr>
        <w:t xml:space="preserve"> dhe 2019</w:t>
      </w:r>
      <w:r w:rsidR="00AB3CC9" w:rsidRPr="004566BE">
        <w:rPr>
          <w:spacing w:val="-4"/>
          <w:lang w:val="sq-AL"/>
        </w:rPr>
        <w:t>-n</w:t>
      </w:r>
      <w:r w:rsidR="004D7D10" w:rsidRPr="004566BE">
        <w:rPr>
          <w:spacing w:val="-4"/>
          <w:lang w:val="sq-AL"/>
        </w:rPr>
        <w:t xml:space="preserve">, afati përfundimtar referuar paragrafit 1 do të jetë data 30 qershor. </w:t>
      </w:r>
    </w:p>
    <w:p w:rsidR="004D7D10" w:rsidRPr="004566BE" w:rsidRDefault="004D14A3" w:rsidP="004D7D10">
      <w:pPr>
        <w:pStyle w:val="Paragrafi"/>
        <w:rPr>
          <w:spacing w:val="-4"/>
          <w:lang w:val="sq-AL"/>
        </w:rPr>
      </w:pPr>
      <w:r w:rsidRPr="004566BE">
        <w:rPr>
          <w:spacing w:val="-4"/>
          <w:lang w:val="sq-AL"/>
        </w:rPr>
        <w:t xml:space="preserve">3. </w:t>
      </w:r>
      <w:r w:rsidR="004D7D10" w:rsidRPr="004566BE">
        <w:rPr>
          <w:spacing w:val="-4"/>
          <w:lang w:val="sq-AL"/>
        </w:rPr>
        <w:t>Raportet vjetore të zbatimit duhet të vendosin informacione të rëndësishme në lidhje me zbatimin e Programit dhe prioriteteve të tij</w:t>
      </w:r>
      <w:r w:rsidR="00000190" w:rsidRPr="004566BE">
        <w:rPr>
          <w:spacing w:val="-4"/>
          <w:lang w:val="sq-AL"/>
        </w:rPr>
        <w:t>,</w:t>
      </w:r>
      <w:r w:rsidR="004D7D10" w:rsidRPr="004566BE">
        <w:rPr>
          <w:spacing w:val="-4"/>
          <w:lang w:val="sq-AL"/>
        </w:rPr>
        <w:t xml:space="preserve"> duke u referuar të dhënave financiare, treguesve specifik</w:t>
      </w:r>
      <w:r w:rsidR="00000190" w:rsidRPr="004566BE">
        <w:rPr>
          <w:spacing w:val="-4"/>
          <w:lang w:val="sq-AL"/>
        </w:rPr>
        <w:t>ë</w:t>
      </w:r>
      <w:r w:rsidR="004D7D10" w:rsidRPr="004566BE">
        <w:rPr>
          <w:spacing w:val="-4"/>
          <w:lang w:val="sq-AL"/>
        </w:rPr>
        <w:t xml:space="preserve"> dhe të përbashkët të programit</w:t>
      </w:r>
      <w:r w:rsidR="00000190" w:rsidRPr="004566BE">
        <w:rPr>
          <w:spacing w:val="-4"/>
          <w:lang w:val="sq-AL"/>
        </w:rPr>
        <w:t>,</w:t>
      </w:r>
      <w:r w:rsidR="004D7D10" w:rsidRPr="004566BE">
        <w:rPr>
          <w:spacing w:val="-4"/>
          <w:lang w:val="sq-AL"/>
        </w:rPr>
        <w:t xml:space="preserve"> si dhe vlerave të synuara sasiore, përfshirë ndryshimet në vlerat e treguesve së r</w:t>
      </w:r>
      <w:r w:rsidR="00143CF9" w:rsidRPr="004566BE">
        <w:rPr>
          <w:spacing w:val="-4"/>
          <w:lang w:val="sq-AL"/>
        </w:rPr>
        <w:t>ezultatit kur është e nevojshme</w:t>
      </w:r>
      <w:r w:rsidR="004D7D10" w:rsidRPr="004566BE">
        <w:rPr>
          <w:spacing w:val="-4"/>
          <w:lang w:val="sq-AL"/>
        </w:rPr>
        <w:t xml:space="preserve"> dhe, duke filluar nga raporti vjetor zbatimit të paraqitur në vitin 2017, piketa të përcaktuara në kuadrin e performancës. Të dhënat e transmetuara duhet të kenë lidhje me vlerat e treguesve të operacioneve të zbatuara plotësisht dhe</w:t>
      </w:r>
      <w:r w:rsidR="00801294" w:rsidRPr="004566BE">
        <w:rPr>
          <w:spacing w:val="-4"/>
          <w:lang w:val="sq-AL"/>
        </w:rPr>
        <w:t>,</w:t>
      </w:r>
      <w:r w:rsidR="004D7D10" w:rsidRPr="004566BE">
        <w:rPr>
          <w:spacing w:val="-4"/>
          <w:lang w:val="sq-AL"/>
        </w:rPr>
        <w:t xml:space="preserve"> gjithashtu, kur është e mundur, duhet marrë në konsideratë faza e zbatimit për operacionet e përzgjedhura. Ata</w:t>
      </w:r>
      <w:r w:rsidR="00801294" w:rsidRPr="004566BE">
        <w:rPr>
          <w:spacing w:val="-4"/>
          <w:lang w:val="sq-AL"/>
        </w:rPr>
        <w:t>,</w:t>
      </w:r>
      <w:r w:rsidR="004D7D10" w:rsidRPr="004566BE">
        <w:rPr>
          <w:spacing w:val="-4"/>
          <w:lang w:val="sq-AL"/>
        </w:rPr>
        <w:t xml:space="preserve"> gjithashtu</w:t>
      </w:r>
      <w:r w:rsidR="00801294" w:rsidRPr="004566BE">
        <w:rPr>
          <w:spacing w:val="-4"/>
          <w:lang w:val="sq-AL"/>
        </w:rPr>
        <w:t>,</w:t>
      </w:r>
      <w:r w:rsidR="004D7D10" w:rsidRPr="004566BE">
        <w:rPr>
          <w:spacing w:val="-4"/>
          <w:lang w:val="sq-AL"/>
        </w:rPr>
        <w:t xml:space="preserve"> duhet të përcaktojnë një sintezë të gjetjeve nga të gjitha vlerësimet e programit që janë bërë të disponueshme gjatë vitit të kaluar financiar, çështje të cilat ndikojnë në ecurinë e programit dhe masat e ndërmarra.</w:t>
      </w:r>
    </w:p>
    <w:p w:rsidR="004D7D10" w:rsidRPr="004566BE" w:rsidRDefault="004D14A3" w:rsidP="004D7D10">
      <w:pPr>
        <w:pStyle w:val="Paragrafi"/>
        <w:rPr>
          <w:spacing w:val="-4"/>
          <w:lang w:val="sq-AL"/>
        </w:rPr>
      </w:pPr>
      <w:r w:rsidRPr="004566BE">
        <w:rPr>
          <w:spacing w:val="-4"/>
          <w:lang w:val="sq-AL"/>
        </w:rPr>
        <w:t xml:space="preserve">4. </w:t>
      </w:r>
      <w:r w:rsidR="000C7D4C" w:rsidRPr="004566BE">
        <w:rPr>
          <w:spacing w:val="-4"/>
          <w:lang w:val="sq-AL"/>
        </w:rPr>
        <w:t>Neni 14(3) dhe (4) të</w:t>
      </w:r>
      <w:r w:rsidR="004D7D10" w:rsidRPr="004566BE">
        <w:rPr>
          <w:spacing w:val="-4"/>
          <w:lang w:val="sq-AL"/>
        </w:rPr>
        <w:t xml:space="preserve"> Rregullores s</w:t>
      </w:r>
      <w:r w:rsidR="000C7D4C" w:rsidRPr="004566BE">
        <w:rPr>
          <w:spacing w:val="-4"/>
          <w:lang w:val="sq-AL"/>
        </w:rPr>
        <w:t>ë ETC-së do të zbatohen për sa u</w:t>
      </w:r>
      <w:r w:rsidR="004D7D10" w:rsidRPr="004566BE">
        <w:rPr>
          <w:spacing w:val="-4"/>
          <w:lang w:val="sq-AL"/>
        </w:rPr>
        <w:t xml:space="preserve"> përket raporteve të zbatimit.</w:t>
      </w:r>
    </w:p>
    <w:p w:rsidR="004D7D10" w:rsidRPr="004566BE" w:rsidRDefault="004D14A3" w:rsidP="004D7D10">
      <w:pPr>
        <w:pStyle w:val="Paragrafi"/>
        <w:rPr>
          <w:spacing w:val="-4"/>
          <w:lang w:val="sq-AL"/>
        </w:rPr>
      </w:pPr>
      <w:r w:rsidRPr="004566BE">
        <w:rPr>
          <w:spacing w:val="-4"/>
          <w:lang w:val="sq-AL"/>
        </w:rPr>
        <w:t xml:space="preserve">5. </w:t>
      </w:r>
      <w:r w:rsidR="004D7D10" w:rsidRPr="004566BE">
        <w:rPr>
          <w:spacing w:val="-4"/>
          <w:lang w:val="sq-AL"/>
        </w:rPr>
        <w:t xml:space="preserve">Raportet vjetore dhe finale të zbatimit duhet të hartohen në përputhje me nenin 8 dhe </w:t>
      </w:r>
      <w:r w:rsidR="00876C20" w:rsidRPr="004566BE">
        <w:rPr>
          <w:spacing w:val="-4"/>
          <w:lang w:val="sq-AL"/>
        </w:rPr>
        <w:t>shtojc</w:t>
      </w:r>
      <w:r w:rsidR="004D7D10" w:rsidRPr="004566BE">
        <w:rPr>
          <w:spacing w:val="-4"/>
          <w:lang w:val="sq-AL"/>
        </w:rPr>
        <w:t>ën X të Rregul</w:t>
      </w:r>
      <w:r w:rsidR="00876C20" w:rsidRPr="004566BE">
        <w:rPr>
          <w:spacing w:val="-4"/>
          <w:lang w:val="sq-AL"/>
        </w:rPr>
        <w:t xml:space="preserve">lores Zbatuese </w:t>
      </w:r>
      <w:r w:rsidR="000C7D4C" w:rsidRPr="004566BE">
        <w:rPr>
          <w:spacing w:val="-4"/>
          <w:lang w:val="sq-AL"/>
        </w:rPr>
        <w:t xml:space="preserve">të </w:t>
      </w:r>
      <w:r w:rsidR="00876C20" w:rsidRPr="004566BE">
        <w:rPr>
          <w:spacing w:val="-4"/>
          <w:lang w:val="sq-AL"/>
        </w:rPr>
        <w:t>Komisionit (BE) n</w:t>
      </w:r>
      <w:r w:rsidR="004D7D10" w:rsidRPr="004566BE">
        <w:rPr>
          <w:spacing w:val="-4"/>
          <w:lang w:val="sq-AL"/>
        </w:rPr>
        <w:t>r. 2015/207.</w:t>
      </w:r>
    </w:p>
    <w:p w:rsidR="004D14A3" w:rsidRPr="004566BE" w:rsidRDefault="004D14A3" w:rsidP="004D14A3">
      <w:pPr>
        <w:pStyle w:val="NeniNr"/>
        <w:rPr>
          <w:spacing w:val="-4"/>
          <w:lang w:val="sq-AL"/>
        </w:rPr>
      </w:pPr>
      <w:bookmarkStart w:id="90" w:name="_Toc448497144"/>
      <w:bookmarkStart w:id="91" w:name="_Toc448497383"/>
      <w:bookmarkStart w:id="92" w:name="_Toc448735575"/>
      <w:r w:rsidRPr="004566BE">
        <w:rPr>
          <w:spacing w:val="-4"/>
          <w:lang w:val="sq-AL"/>
        </w:rPr>
        <w:t>Neni 18</w:t>
      </w:r>
    </w:p>
    <w:p w:rsidR="004D7D10" w:rsidRPr="004566BE" w:rsidRDefault="004D7D10" w:rsidP="004D14A3">
      <w:pPr>
        <w:pStyle w:val="NeniTitull"/>
        <w:rPr>
          <w:spacing w:val="-4"/>
          <w:lang w:val="sq-AL"/>
        </w:rPr>
      </w:pPr>
      <w:r w:rsidRPr="004566BE">
        <w:rPr>
          <w:spacing w:val="-4"/>
          <w:lang w:val="sq-AL"/>
        </w:rPr>
        <w:t>Takimi vjetor</w:t>
      </w:r>
      <w:bookmarkEnd w:id="90"/>
      <w:bookmarkEnd w:id="91"/>
      <w:bookmarkEnd w:id="92"/>
      <w:r w:rsidRPr="004566BE">
        <w:rPr>
          <w:spacing w:val="-4"/>
          <w:lang w:val="sq-AL"/>
        </w:rPr>
        <w:t xml:space="preserve"> për rishikimin</w:t>
      </w:r>
    </w:p>
    <w:p w:rsidR="004D7D10" w:rsidRPr="004566BE" w:rsidRDefault="004D7D10" w:rsidP="008F7504">
      <w:pPr>
        <w:pStyle w:val="Hapesira7"/>
        <w:rPr>
          <w:lang w:val="sq-AL"/>
        </w:rPr>
      </w:pPr>
    </w:p>
    <w:p w:rsidR="004D7D10" w:rsidRPr="004566BE" w:rsidRDefault="004D14A3" w:rsidP="004D7D10">
      <w:pPr>
        <w:pStyle w:val="Paragrafi"/>
        <w:rPr>
          <w:spacing w:val="-4"/>
          <w:lang w:val="sq-AL"/>
        </w:rPr>
      </w:pPr>
      <w:r w:rsidRPr="004566BE">
        <w:rPr>
          <w:spacing w:val="-4"/>
          <w:lang w:val="sq-AL"/>
        </w:rPr>
        <w:t xml:space="preserve">1. </w:t>
      </w:r>
      <w:r w:rsidR="004D7D10" w:rsidRPr="004566BE">
        <w:rPr>
          <w:spacing w:val="-4"/>
          <w:lang w:val="sq-AL"/>
        </w:rPr>
        <w:t xml:space="preserve">Takimi vjetor i rishikimit do të organizohet ndërmjet Komisionit, </w:t>
      </w:r>
      <w:r w:rsidR="00F77EF3" w:rsidRPr="004566BE">
        <w:rPr>
          <w:spacing w:val="-4"/>
          <w:lang w:val="sq-AL"/>
        </w:rPr>
        <w:t>s</w:t>
      </w:r>
      <w:r w:rsidR="004D7D10" w:rsidRPr="004566BE">
        <w:rPr>
          <w:spacing w:val="-4"/>
          <w:lang w:val="sq-AL"/>
        </w:rPr>
        <w:t xml:space="preserve">hteteve </w:t>
      </w:r>
      <w:r w:rsidR="00F77EF3" w:rsidRPr="004566BE">
        <w:rPr>
          <w:spacing w:val="-4"/>
          <w:lang w:val="sq-AL"/>
        </w:rPr>
        <w:t>a</w:t>
      </w:r>
      <w:r w:rsidR="004D7D10" w:rsidRPr="004566BE">
        <w:rPr>
          <w:spacing w:val="-4"/>
          <w:lang w:val="sq-AL"/>
        </w:rPr>
        <w:t>nëtare dhe përfituesve t</w:t>
      </w:r>
      <w:r w:rsidR="00530904" w:rsidRPr="004566BE">
        <w:rPr>
          <w:spacing w:val="-4"/>
          <w:lang w:val="sq-AL"/>
        </w:rPr>
        <w:t>ë IPA II çdo vit nga 2016 deri m</w:t>
      </w:r>
      <w:r w:rsidR="004D7D10" w:rsidRPr="004566BE">
        <w:rPr>
          <w:spacing w:val="-4"/>
          <w:lang w:val="sq-AL"/>
        </w:rPr>
        <w:t>ë 2023</w:t>
      </w:r>
      <w:r w:rsidR="00530904" w:rsidRPr="004566BE">
        <w:rPr>
          <w:spacing w:val="-4"/>
          <w:lang w:val="sq-AL"/>
        </w:rPr>
        <w:t>-n</w:t>
      </w:r>
      <w:r w:rsidR="004D7D10" w:rsidRPr="004566BE">
        <w:rPr>
          <w:spacing w:val="-4"/>
          <w:lang w:val="sq-AL"/>
        </w:rPr>
        <w:t xml:space="preserve"> duke përfshirë edhe këtë vit, për të shqyrtuar punën e Programit, duke marrë parasysh raportin vjetor të zbatimit dhe vrojtimet e Komisionit aty ku është e zbatueshme. Takimi vjetor i rishikimit mund të mbulojë më shumë se një program. </w:t>
      </w:r>
    </w:p>
    <w:p w:rsidR="004D7D10" w:rsidRPr="004B2C9D" w:rsidRDefault="00F122BB" w:rsidP="004D7D10">
      <w:pPr>
        <w:pStyle w:val="Paragrafi"/>
        <w:rPr>
          <w:spacing w:val="-6"/>
          <w:lang w:val="sq-AL"/>
        </w:rPr>
      </w:pPr>
      <w:r w:rsidRPr="004B2C9D">
        <w:rPr>
          <w:spacing w:val="-6"/>
          <w:lang w:val="sq-AL"/>
        </w:rPr>
        <w:t xml:space="preserve">2. </w:t>
      </w:r>
      <w:r w:rsidR="004D7D10" w:rsidRPr="004B2C9D">
        <w:rPr>
          <w:spacing w:val="-6"/>
          <w:lang w:val="sq-AL"/>
        </w:rPr>
        <w:t xml:space="preserve">Si përjashtim nga paragrafi 1, </w:t>
      </w:r>
      <w:r w:rsidR="00F77EF3" w:rsidRPr="004B2C9D">
        <w:rPr>
          <w:spacing w:val="-6"/>
          <w:lang w:val="sq-AL"/>
        </w:rPr>
        <w:t>s</w:t>
      </w:r>
      <w:r w:rsidR="004D7D10" w:rsidRPr="004B2C9D">
        <w:rPr>
          <w:spacing w:val="-6"/>
          <w:lang w:val="sq-AL"/>
        </w:rPr>
        <w:t xml:space="preserve">htetet </w:t>
      </w:r>
      <w:r w:rsidR="00F77EF3" w:rsidRPr="004B2C9D">
        <w:rPr>
          <w:spacing w:val="-6"/>
          <w:lang w:val="sq-AL"/>
        </w:rPr>
        <w:t>a</w:t>
      </w:r>
      <w:r w:rsidR="004D7D10" w:rsidRPr="004B2C9D">
        <w:rPr>
          <w:spacing w:val="-6"/>
          <w:lang w:val="sq-AL"/>
        </w:rPr>
        <w:t>nëtare dhe Komisioni mund të bien dakord që të mos organizojnë një takim vjetor rishikimi për Programin ndër vite</w:t>
      </w:r>
      <w:r w:rsidR="00F77EF3" w:rsidRPr="004B2C9D">
        <w:rPr>
          <w:spacing w:val="-6"/>
          <w:lang w:val="sq-AL"/>
        </w:rPr>
        <w:t>,</w:t>
      </w:r>
      <w:r w:rsidR="004D7D10" w:rsidRPr="004B2C9D">
        <w:rPr>
          <w:spacing w:val="-6"/>
          <w:lang w:val="sq-AL"/>
        </w:rPr>
        <w:t xml:space="preserve"> përveç 2017</w:t>
      </w:r>
      <w:r w:rsidR="00F77EF3" w:rsidRPr="004B2C9D">
        <w:rPr>
          <w:spacing w:val="-6"/>
          <w:lang w:val="sq-AL"/>
        </w:rPr>
        <w:t>-s</w:t>
      </w:r>
      <w:r w:rsidR="004D7D10" w:rsidRPr="004B2C9D">
        <w:rPr>
          <w:spacing w:val="-6"/>
          <w:lang w:val="sq-AL"/>
        </w:rPr>
        <w:t xml:space="preserve"> dhe 2019</w:t>
      </w:r>
      <w:r w:rsidR="00F77EF3" w:rsidRPr="004B2C9D">
        <w:rPr>
          <w:spacing w:val="-6"/>
          <w:lang w:val="sq-AL"/>
        </w:rPr>
        <w:t>-s</w:t>
      </w:r>
      <w:r w:rsidR="004D7D10" w:rsidRPr="004B2C9D">
        <w:rPr>
          <w:spacing w:val="-6"/>
          <w:lang w:val="sq-AL"/>
        </w:rPr>
        <w:t>. Në këtë rast, shqyrtimi vjetor mund të bëhet me shkrim.</w:t>
      </w:r>
    </w:p>
    <w:p w:rsidR="004B2C9D" w:rsidRDefault="004B2C9D" w:rsidP="004D7D10">
      <w:pPr>
        <w:pStyle w:val="Paragrafi"/>
        <w:rPr>
          <w:spacing w:val="-4"/>
          <w:lang w:val="sq-AL"/>
        </w:rPr>
      </w:pPr>
    </w:p>
    <w:p w:rsidR="004D7D10" w:rsidRPr="004566BE" w:rsidRDefault="00F122BB" w:rsidP="004D7D10">
      <w:pPr>
        <w:pStyle w:val="Paragrafi"/>
        <w:rPr>
          <w:spacing w:val="-4"/>
          <w:lang w:val="sq-AL"/>
        </w:rPr>
      </w:pPr>
      <w:r w:rsidRPr="004566BE">
        <w:rPr>
          <w:spacing w:val="-4"/>
          <w:lang w:val="sq-AL"/>
        </w:rPr>
        <w:t xml:space="preserve">3. </w:t>
      </w:r>
      <w:r w:rsidR="004D7D10" w:rsidRPr="004566BE">
        <w:rPr>
          <w:spacing w:val="-4"/>
          <w:lang w:val="sq-AL"/>
        </w:rPr>
        <w:t xml:space="preserve">Takimi Rishikimi vjetor do të kryesohet nga Komisioni, ose, nëse </w:t>
      </w:r>
      <w:r w:rsidR="00583CD8" w:rsidRPr="004566BE">
        <w:rPr>
          <w:spacing w:val="-4"/>
          <w:lang w:val="sq-AL"/>
        </w:rPr>
        <w:t>s</w:t>
      </w:r>
      <w:r w:rsidR="004D7D10" w:rsidRPr="004566BE">
        <w:rPr>
          <w:spacing w:val="-4"/>
          <w:lang w:val="sq-AL"/>
        </w:rPr>
        <w:t>hteti</w:t>
      </w:r>
      <w:r w:rsidR="00583CD8" w:rsidRPr="004566BE">
        <w:rPr>
          <w:spacing w:val="-4"/>
          <w:lang w:val="sq-AL"/>
        </w:rPr>
        <w:t xml:space="preserve"> anëtar kërkon kështu, i bashkë</w:t>
      </w:r>
      <w:r w:rsidR="004D7D10" w:rsidRPr="004566BE">
        <w:rPr>
          <w:spacing w:val="-4"/>
          <w:lang w:val="sq-AL"/>
        </w:rPr>
        <w:t xml:space="preserve">kryesuar nga </w:t>
      </w:r>
      <w:r w:rsidR="00583CD8" w:rsidRPr="004566BE">
        <w:rPr>
          <w:spacing w:val="-4"/>
          <w:lang w:val="sq-AL"/>
        </w:rPr>
        <w:t>s</w:t>
      </w:r>
      <w:r w:rsidR="004D7D10" w:rsidRPr="004566BE">
        <w:rPr>
          <w:spacing w:val="-4"/>
          <w:lang w:val="sq-AL"/>
        </w:rPr>
        <w:t xml:space="preserve">hteti </w:t>
      </w:r>
      <w:r w:rsidR="00583CD8" w:rsidRPr="004566BE">
        <w:rPr>
          <w:spacing w:val="-4"/>
          <w:lang w:val="sq-AL"/>
        </w:rPr>
        <w:t>a</w:t>
      </w:r>
      <w:r w:rsidR="004D7D10" w:rsidRPr="004566BE">
        <w:rPr>
          <w:spacing w:val="-4"/>
          <w:lang w:val="sq-AL"/>
        </w:rPr>
        <w:t xml:space="preserve">nëtar dhe Komisioni. </w:t>
      </w:r>
    </w:p>
    <w:p w:rsidR="004D7D10" w:rsidRPr="00C23CCC" w:rsidRDefault="00F122BB" w:rsidP="004D7D10">
      <w:pPr>
        <w:pStyle w:val="Paragrafi"/>
        <w:rPr>
          <w:spacing w:val="-6"/>
          <w:lang w:val="sq-AL"/>
        </w:rPr>
      </w:pPr>
      <w:r w:rsidRPr="00C23CCC">
        <w:rPr>
          <w:spacing w:val="-6"/>
          <w:lang w:val="sq-AL"/>
        </w:rPr>
        <w:t xml:space="preserve">4. </w:t>
      </w:r>
      <w:r w:rsidR="004D7D10" w:rsidRPr="00C23CCC">
        <w:rPr>
          <w:spacing w:val="-6"/>
          <w:lang w:val="sq-AL"/>
        </w:rPr>
        <w:t xml:space="preserve">Vendi </w:t>
      </w:r>
      <w:r w:rsidR="00583CD8" w:rsidRPr="00C23CCC">
        <w:rPr>
          <w:spacing w:val="-6"/>
          <w:lang w:val="sq-AL"/>
        </w:rPr>
        <w:t>a</w:t>
      </w:r>
      <w:r w:rsidR="004D7D10" w:rsidRPr="00C23CCC">
        <w:rPr>
          <w:spacing w:val="-6"/>
          <w:lang w:val="sq-AL"/>
        </w:rPr>
        <w:t>nëtar dhe përfituesi IPAII duhet të sigurojnë mbarëvajtjen e duhur bazuar komenteve të dhëna nga Komisioni duke marrë parasysh problematikat e identifikuara gjatë takimit të rishikimit, të cilat cenojnë zbatimin e Programit dhe kur është e përshtatshme, të info</w:t>
      </w:r>
      <w:r w:rsidR="000C7D4C" w:rsidRPr="00C23CCC">
        <w:rPr>
          <w:spacing w:val="-6"/>
          <w:lang w:val="sq-AL"/>
        </w:rPr>
        <w:t>rmojë Komisionin rreth masave të</w:t>
      </w:r>
      <w:r w:rsidR="004D7D10" w:rsidRPr="00C23CCC">
        <w:rPr>
          <w:spacing w:val="-6"/>
          <w:lang w:val="sq-AL"/>
        </w:rPr>
        <w:t xml:space="preserve"> marra, brenda tre muajve. </w:t>
      </w:r>
    </w:p>
    <w:p w:rsidR="00C23CCC" w:rsidRPr="00C23CCC" w:rsidRDefault="00C23CCC" w:rsidP="00F122BB">
      <w:pPr>
        <w:pStyle w:val="NeniNr"/>
        <w:rPr>
          <w:spacing w:val="-4"/>
          <w:sz w:val="12"/>
          <w:lang w:val="sq-AL"/>
        </w:rPr>
      </w:pPr>
      <w:bookmarkStart w:id="93" w:name="_Toc448497145"/>
      <w:bookmarkStart w:id="94" w:name="_Toc448497384"/>
      <w:bookmarkStart w:id="95" w:name="_Toc448735576"/>
    </w:p>
    <w:p w:rsidR="00F122BB" w:rsidRPr="004566BE" w:rsidRDefault="00F122BB" w:rsidP="00F122BB">
      <w:pPr>
        <w:pStyle w:val="NeniNr"/>
        <w:rPr>
          <w:spacing w:val="-4"/>
          <w:lang w:val="sq-AL"/>
        </w:rPr>
      </w:pPr>
      <w:r w:rsidRPr="004566BE">
        <w:rPr>
          <w:spacing w:val="-4"/>
          <w:lang w:val="sq-AL"/>
        </w:rPr>
        <w:t>Neni 19</w:t>
      </w:r>
    </w:p>
    <w:p w:rsidR="004D7D10" w:rsidRPr="004566BE" w:rsidRDefault="004D7D10" w:rsidP="00F122BB">
      <w:pPr>
        <w:pStyle w:val="NeniTitull"/>
        <w:rPr>
          <w:spacing w:val="-4"/>
          <w:lang w:val="sq-AL"/>
        </w:rPr>
      </w:pPr>
      <w:r w:rsidRPr="004566BE">
        <w:rPr>
          <w:spacing w:val="-4"/>
          <w:lang w:val="sq-AL"/>
        </w:rPr>
        <w:t xml:space="preserve">Transmetimi i të dhënave </w:t>
      </w:r>
      <w:bookmarkEnd w:id="93"/>
      <w:bookmarkEnd w:id="94"/>
      <w:bookmarkEnd w:id="95"/>
    </w:p>
    <w:p w:rsidR="004D7D10" w:rsidRPr="008F7504" w:rsidRDefault="004D7D10" w:rsidP="008F7504">
      <w:pPr>
        <w:pStyle w:val="Hapesira7"/>
        <w:rPr>
          <w:sz w:val="8"/>
          <w:lang w:val="sq-AL"/>
        </w:rPr>
      </w:pPr>
    </w:p>
    <w:p w:rsidR="004D7D10" w:rsidRPr="004566BE" w:rsidRDefault="00F122BB" w:rsidP="004D7D10">
      <w:pPr>
        <w:pStyle w:val="Paragrafi"/>
        <w:rPr>
          <w:spacing w:val="-4"/>
          <w:lang w:val="sq-AL"/>
        </w:rPr>
      </w:pPr>
      <w:r w:rsidRPr="004566BE">
        <w:rPr>
          <w:spacing w:val="-4"/>
          <w:lang w:val="sq-AL"/>
        </w:rPr>
        <w:t xml:space="preserve">1. </w:t>
      </w:r>
      <w:r w:rsidR="004D7D10" w:rsidRPr="004566BE">
        <w:rPr>
          <w:spacing w:val="-4"/>
          <w:lang w:val="sq-AL"/>
        </w:rPr>
        <w:t>Prej 31 janarit, 31 korrikut dhe 31 tetorit të çdo viti, autoriteti menaxhues do të transmetojë Komisionit në mënyrë elektronike për qëllime monitorimi, lidhur me Programin dhe për akset prioritare:</w:t>
      </w:r>
    </w:p>
    <w:p w:rsidR="004D7D10" w:rsidRPr="004566BE" w:rsidRDefault="00F122BB" w:rsidP="004D7D10">
      <w:pPr>
        <w:pStyle w:val="Paragrafi"/>
        <w:rPr>
          <w:spacing w:val="-4"/>
          <w:lang w:val="sq-AL"/>
        </w:rPr>
      </w:pPr>
      <w:r w:rsidRPr="004566BE">
        <w:rPr>
          <w:spacing w:val="-4"/>
          <w:lang w:val="sq-AL"/>
        </w:rPr>
        <w:t xml:space="preserve">a) </w:t>
      </w:r>
      <w:r w:rsidR="004D7D10" w:rsidRPr="004566BE">
        <w:rPr>
          <w:spacing w:val="-4"/>
          <w:lang w:val="sq-AL"/>
        </w:rPr>
        <w:t>Kostot publike të lejuara dhe totale të operacioneve dhe atyre veprimeve të përzgjedhura për mbështetje dhe ndihmë;</w:t>
      </w:r>
    </w:p>
    <w:p w:rsidR="004D7D10" w:rsidRPr="004566BE" w:rsidRDefault="00F122BB" w:rsidP="004D7D10">
      <w:pPr>
        <w:pStyle w:val="Paragrafi"/>
        <w:rPr>
          <w:spacing w:val="-4"/>
          <w:lang w:val="sq-AL"/>
        </w:rPr>
      </w:pPr>
      <w:r w:rsidRPr="004566BE">
        <w:rPr>
          <w:spacing w:val="-4"/>
          <w:lang w:val="sq-AL"/>
        </w:rPr>
        <w:t xml:space="preserve">b) </w:t>
      </w:r>
      <w:r w:rsidR="004D7D10" w:rsidRPr="004566BE">
        <w:rPr>
          <w:spacing w:val="-4"/>
          <w:lang w:val="sq-AL"/>
        </w:rPr>
        <w:t>Shpenzimet totale të lejuara të deklaruara nga përfituesit drejt autoritetit menaxhues.</w:t>
      </w:r>
    </w:p>
    <w:p w:rsidR="004D7D10" w:rsidRPr="004566BE" w:rsidRDefault="00F122BB" w:rsidP="004D7D10">
      <w:pPr>
        <w:pStyle w:val="Paragrafi"/>
        <w:rPr>
          <w:spacing w:val="-4"/>
          <w:lang w:val="sq-AL"/>
        </w:rPr>
      </w:pPr>
      <w:r w:rsidRPr="004566BE">
        <w:rPr>
          <w:spacing w:val="-4"/>
          <w:lang w:val="sq-AL"/>
        </w:rPr>
        <w:t xml:space="preserve">2. </w:t>
      </w:r>
      <w:r w:rsidR="004D7D10" w:rsidRPr="004566BE">
        <w:rPr>
          <w:spacing w:val="-4"/>
          <w:lang w:val="sq-AL"/>
        </w:rPr>
        <w:t>Përveç kësaj, transmetimi i bërë nga 31 janar</w:t>
      </w:r>
      <w:r w:rsidR="00583CD8" w:rsidRPr="004566BE">
        <w:rPr>
          <w:spacing w:val="-4"/>
          <w:lang w:val="sq-AL"/>
        </w:rPr>
        <w:t>i</w:t>
      </w:r>
      <w:r w:rsidR="004D7D10" w:rsidRPr="004566BE">
        <w:rPr>
          <w:spacing w:val="-4"/>
          <w:lang w:val="sq-AL"/>
        </w:rPr>
        <w:t xml:space="preserve"> duhet të përmbajnë të dhënat e përmendura në pikat (a) dhe (b) të paragrafit 1, ndarë sipas kategorisë së ndërhyrjes. Ky transmetim do të konsiderohet për të përmbushur kërkesat për paraqitjen e të dhënave financiare të referuara në neni</w:t>
      </w:r>
      <w:r w:rsidR="00583CD8" w:rsidRPr="004566BE">
        <w:rPr>
          <w:spacing w:val="-4"/>
          <w:lang w:val="sq-AL"/>
        </w:rPr>
        <w:t>n</w:t>
      </w:r>
      <w:r w:rsidR="004D7D10" w:rsidRPr="004566BE">
        <w:rPr>
          <w:spacing w:val="-4"/>
          <w:lang w:val="sq-AL"/>
        </w:rPr>
        <w:t xml:space="preserve"> 17 (2).</w:t>
      </w:r>
    </w:p>
    <w:p w:rsidR="004D7D10" w:rsidRPr="004566BE" w:rsidRDefault="004D7D10" w:rsidP="004D7D10">
      <w:pPr>
        <w:pStyle w:val="Paragrafi"/>
        <w:rPr>
          <w:spacing w:val="-4"/>
          <w:lang w:val="sq-AL"/>
        </w:rPr>
      </w:pPr>
      <w:r w:rsidRPr="004566BE">
        <w:rPr>
          <w:spacing w:val="-4"/>
          <w:lang w:val="sq-AL"/>
        </w:rPr>
        <w:t xml:space="preserve">Të dhënat financiare duhet të transmetohen në përputhje me nenin 2 dhe </w:t>
      </w:r>
      <w:r w:rsidR="001853FE" w:rsidRPr="004566BE">
        <w:rPr>
          <w:spacing w:val="-4"/>
          <w:lang w:val="sq-AL"/>
        </w:rPr>
        <w:t>shtojc</w:t>
      </w:r>
      <w:r w:rsidRPr="004566BE">
        <w:rPr>
          <w:spacing w:val="-4"/>
          <w:lang w:val="sq-AL"/>
        </w:rPr>
        <w:t xml:space="preserve">ën II të Rregullores Zbatuese </w:t>
      </w:r>
      <w:r w:rsidR="000C7D4C" w:rsidRPr="004566BE">
        <w:rPr>
          <w:spacing w:val="-4"/>
          <w:lang w:val="sq-AL"/>
        </w:rPr>
        <w:t xml:space="preserve">të </w:t>
      </w:r>
      <w:r w:rsidRPr="004566BE">
        <w:rPr>
          <w:spacing w:val="-4"/>
          <w:lang w:val="sq-AL"/>
        </w:rPr>
        <w:t xml:space="preserve">Komisionit (BE) </w:t>
      </w:r>
      <w:r w:rsidR="001853FE" w:rsidRPr="004566BE">
        <w:rPr>
          <w:spacing w:val="-4"/>
          <w:lang w:val="sq-AL"/>
        </w:rPr>
        <w:t>nr</w:t>
      </w:r>
      <w:r w:rsidRPr="004566BE">
        <w:rPr>
          <w:spacing w:val="-4"/>
          <w:lang w:val="sq-AL"/>
        </w:rPr>
        <w:t>. 1011/2014.</w:t>
      </w:r>
    </w:p>
    <w:p w:rsidR="004D7D10" w:rsidRPr="004566BE" w:rsidRDefault="00F122BB" w:rsidP="004D7D10">
      <w:pPr>
        <w:pStyle w:val="Paragrafi"/>
        <w:rPr>
          <w:spacing w:val="-4"/>
          <w:lang w:val="sq-AL"/>
        </w:rPr>
      </w:pPr>
      <w:r w:rsidRPr="004566BE">
        <w:rPr>
          <w:spacing w:val="-4"/>
          <w:lang w:val="sq-AL"/>
        </w:rPr>
        <w:t xml:space="preserve">3. </w:t>
      </w:r>
      <w:r w:rsidR="004D7D10" w:rsidRPr="004566BE">
        <w:rPr>
          <w:spacing w:val="-4"/>
          <w:lang w:val="sq-AL"/>
        </w:rPr>
        <w:t>Një parashikim i shumës për të cilën autoriteti menaxhues pret që të dorëzojnë aplikimet e pagesave për vitin aktual financiar dhe pas viti financiar do të shoqërojë transmetimi të bëhet nga 31 janari dhe 31 korriku</w:t>
      </w:r>
      <w:r w:rsidR="004D7D10" w:rsidRPr="004566BE">
        <w:rPr>
          <w:spacing w:val="-4"/>
          <w:vertAlign w:val="superscript"/>
          <w:lang w:val="sq-AL"/>
        </w:rPr>
        <w:footnoteReference w:id="13"/>
      </w:r>
      <w:r w:rsidR="004D7D10" w:rsidRPr="004566BE">
        <w:rPr>
          <w:spacing w:val="-4"/>
          <w:lang w:val="sq-AL"/>
        </w:rPr>
        <w:t>.</w:t>
      </w:r>
    </w:p>
    <w:p w:rsidR="004D7D10" w:rsidRPr="004566BE" w:rsidRDefault="00F122BB" w:rsidP="004D7D10">
      <w:pPr>
        <w:pStyle w:val="Paragrafi"/>
        <w:rPr>
          <w:spacing w:val="-4"/>
          <w:lang w:val="sq-AL"/>
        </w:rPr>
      </w:pPr>
      <w:r w:rsidRPr="004566BE">
        <w:rPr>
          <w:spacing w:val="-4"/>
          <w:lang w:val="sq-AL"/>
        </w:rPr>
        <w:t xml:space="preserve">4. </w:t>
      </w:r>
      <w:r w:rsidR="004D7D10" w:rsidRPr="004566BE">
        <w:rPr>
          <w:spacing w:val="-4"/>
          <w:lang w:val="sq-AL"/>
        </w:rPr>
        <w:t>Afati i fundit për të dhënat e paraqitura sipas këtij paragrafi do të jetë fundi i muajit pararendës i muajit të dorëzimit.</w:t>
      </w:r>
    </w:p>
    <w:p w:rsidR="004D7D10" w:rsidRPr="008F7504" w:rsidRDefault="004D7D10" w:rsidP="008F7504">
      <w:pPr>
        <w:pStyle w:val="Hapesira7"/>
        <w:rPr>
          <w:sz w:val="8"/>
          <w:lang w:val="sq-AL"/>
        </w:rPr>
      </w:pPr>
      <w:bookmarkStart w:id="96" w:name="_Toc448497146"/>
      <w:bookmarkStart w:id="97" w:name="_Toc448497385"/>
      <w:bookmarkStart w:id="98" w:name="_Toc448735577"/>
    </w:p>
    <w:p w:rsidR="00F122BB" w:rsidRPr="004566BE" w:rsidRDefault="00F122BB" w:rsidP="00F122BB">
      <w:pPr>
        <w:pStyle w:val="NeniNr"/>
        <w:rPr>
          <w:spacing w:val="-4"/>
          <w:lang w:val="sq-AL"/>
        </w:rPr>
      </w:pPr>
      <w:r w:rsidRPr="004566BE">
        <w:rPr>
          <w:spacing w:val="-4"/>
          <w:lang w:val="sq-AL"/>
        </w:rPr>
        <w:t>Neni 20</w:t>
      </w:r>
    </w:p>
    <w:p w:rsidR="004D7D10" w:rsidRPr="004566BE" w:rsidRDefault="004D7D10" w:rsidP="00F122BB">
      <w:pPr>
        <w:pStyle w:val="NeniTitull"/>
        <w:rPr>
          <w:spacing w:val="-4"/>
          <w:lang w:val="sq-AL"/>
        </w:rPr>
      </w:pPr>
      <w:r w:rsidRPr="004566BE">
        <w:rPr>
          <w:spacing w:val="-4"/>
          <w:lang w:val="sq-AL"/>
        </w:rPr>
        <w:t>Informimi dhe komunikimi</w:t>
      </w:r>
      <w:bookmarkEnd w:id="96"/>
      <w:bookmarkEnd w:id="97"/>
      <w:bookmarkEnd w:id="98"/>
    </w:p>
    <w:p w:rsidR="004D7D10" w:rsidRPr="008F7504" w:rsidRDefault="004D7D10" w:rsidP="008F7504">
      <w:pPr>
        <w:pStyle w:val="Hapesira7"/>
        <w:rPr>
          <w:sz w:val="10"/>
          <w:lang w:val="sq-AL"/>
        </w:rPr>
      </w:pPr>
    </w:p>
    <w:p w:rsidR="004D7D10" w:rsidRPr="004566BE" w:rsidRDefault="00F122BB" w:rsidP="004D7D10">
      <w:pPr>
        <w:pStyle w:val="Paragrafi"/>
        <w:rPr>
          <w:spacing w:val="-4"/>
          <w:lang w:val="sq-AL"/>
        </w:rPr>
      </w:pPr>
      <w:r w:rsidRPr="004566BE">
        <w:rPr>
          <w:spacing w:val="-4"/>
          <w:lang w:val="sq-AL"/>
        </w:rPr>
        <w:t xml:space="preserve">1. </w:t>
      </w:r>
      <w:r w:rsidR="004D7D10" w:rsidRPr="004566BE">
        <w:rPr>
          <w:spacing w:val="-4"/>
          <w:lang w:val="sq-AL"/>
        </w:rPr>
        <w:t>Autoriteti menaxhues duhet të koordinojë detyrat lidhura me kërkesat për informacion, publicitetit dhe tra</w:t>
      </w:r>
      <w:r w:rsidR="00583CD8" w:rsidRPr="004566BE">
        <w:rPr>
          <w:spacing w:val="-4"/>
          <w:lang w:val="sq-AL"/>
        </w:rPr>
        <w:t>nsparencës në bazë të paragrafëve</w:t>
      </w:r>
      <w:r w:rsidR="004D7D10" w:rsidRPr="004566BE">
        <w:rPr>
          <w:spacing w:val="-4"/>
          <w:lang w:val="sq-AL"/>
        </w:rPr>
        <w:t xml:space="preserve"> 2 dhe 3.</w:t>
      </w:r>
    </w:p>
    <w:p w:rsidR="004D7D10" w:rsidRPr="004566BE" w:rsidRDefault="004D7D10" w:rsidP="00583CD8">
      <w:pPr>
        <w:pStyle w:val="Paragrafi"/>
        <w:rPr>
          <w:spacing w:val="-4"/>
          <w:lang w:val="sq-AL"/>
        </w:rPr>
      </w:pPr>
      <w:r w:rsidRPr="004566BE">
        <w:rPr>
          <w:spacing w:val="-4"/>
          <w:lang w:val="sq-AL"/>
        </w:rPr>
        <w:t xml:space="preserve"> Me anë të derogimit nga neni 25 i II IP IPA, autoriteti menaxhues do të jetë përgjegjës për aktivitetet e informacionit dhe komunikimit, si të përcaktuara në </w:t>
      </w:r>
      <w:r w:rsidR="001853FE" w:rsidRPr="004566BE">
        <w:rPr>
          <w:spacing w:val="-4"/>
          <w:lang w:val="sq-AL"/>
        </w:rPr>
        <w:t xml:space="preserve">nenet </w:t>
      </w:r>
      <w:r w:rsidRPr="004566BE">
        <w:rPr>
          <w:spacing w:val="-4"/>
          <w:lang w:val="sq-AL"/>
        </w:rPr>
        <w:t>1</w:t>
      </w:r>
      <w:r w:rsidR="00583CD8" w:rsidRPr="004566BE">
        <w:rPr>
          <w:spacing w:val="-4"/>
          <w:lang w:val="sq-AL"/>
        </w:rPr>
        <w:t>15 dhe 116 të Rregullores (BE) n</w:t>
      </w:r>
      <w:r w:rsidRPr="004566BE">
        <w:rPr>
          <w:spacing w:val="-4"/>
          <w:lang w:val="sq-AL"/>
        </w:rPr>
        <w:t>r</w:t>
      </w:r>
      <w:r w:rsidR="00583CD8" w:rsidRPr="004566BE">
        <w:rPr>
          <w:spacing w:val="-4"/>
          <w:lang w:val="sq-AL"/>
        </w:rPr>
        <w:t>.</w:t>
      </w:r>
      <w:r w:rsidRPr="004566BE">
        <w:rPr>
          <w:spacing w:val="-4"/>
          <w:lang w:val="sq-AL"/>
        </w:rPr>
        <w:t xml:space="preserve"> 1303/2013.</w:t>
      </w:r>
    </w:p>
    <w:p w:rsidR="004D7D10" w:rsidRPr="004566BE" w:rsidRDefault="004D7D10" w:rsidP="004D7D10">
      <w:pPr>
        <w:pStyle w:val="Paragrafi"/>
        <w:rPr>
          <w:spacing w:val="-4"/>
          <w:lang w:val="sq-AL"/>
        </w:rPr>
      </w:pPr>
      <w:r w:rsidRPr="004566BE">
        <w:rPr>
          <w:spacing w:val="-4"/>
          <w:lang w:val="sq-AL"/>
        </w:rPr>
        <w:t xml:space="preserve">Duhet të zbatohen nenet nga 3 deri në 5 të Rregullores Zbatuese </w:t>
      </w:r>
      <w:r w:rsidR="000C7D4C" w:rsidRPr="004566BE">
        <w:rPr>
          <w:spacing w:val="-4"/>
          <w:lang w:val="sq-AL"/>
        </w:rPr>
        <w:t xml:space="preserve">të </w:t>
      </w:r>
      <w:r w:rsidRPr="004566BE">
        <w:rPr>
          <w:spacing w:val="-4"/>
          <w:lang w:val="sq-AL"/>
        </w:rPr>
        <w:t xml:space="preserve">Komisionit (BE) </w:t>
      </w:r>
      <w:r w:rsidR="0088409D" w:rsidRPr="004566BE">
        <w:rPr>
          <w:spacing w:val="-4"/>
          <w:lang w:val="sq-AL"/>
        </w:rPr>
        <w:t>n</w:t>
      </w:r>
      <w:r w:rsidRPr="004566BE">
        <w:rPr>
          <w:spacing w:val="-4"/>
          <w:lang w:val="sq-AL"/>
        </w:rPr>
        <w:t>r. 821/2014</w:t>
      </w:r>
      <w:r w:rsidRPr="004566BE">
        <w:rPr>
          <w:spacing w:val="-4"/>
          <w:vertAlign w:val="superscript"/>
          <w:lang w:val="sq-AL"/>
        </w:rPr>
        <w:footnoteReference w:id="14"/>
      </w:r>
      <w:r w:rsidRPr="004566BE">
        <w:rPr>
          <w:spacing w:val="-4"/>
          <w:lang w:val="sq-AL"/>
        </w:rPr>
        <w:t xml:space="preserve">, lidhur me </w:t>
      </w:r>
      <w:r w:rsidR="000C7D4C" w:rsidRPr="004566BE">
        <w:rPr>
          <w:spacing w:val="-4"/>
          <w:lang w:val="sq-AL"/>
        </w:rPr>
        <w:t>karakteristikat teknike për sa u</w:t>
      </w:r>
      <w:r w:rsidRPr="004566BE">
        <w:rPr>
          <w:spacing w:val="-4"/>
          <w:lang w:val="sq-AL"/>
        </w:rPr>
        <w:t xml:space="preserve"> përket masave të informimit dhe komunikimit për veprimet dhe udhëzimet e nevojshme për krijimin e stemës së Unionit dhe përkufizimit të ngjyrave standarde.</w:t>
      </w:r>
    </w:p>
    <w:p w:rsidR="004D7D10" w:rsidRPr="004566BE" w:rsidRDefault="008845AC" w:rsidP="004D7D10">
      <w:pPr>
        <w:pStyle w:val="Paragrafi"/>
        <w:rPr>
          <w:spacing w:val="-4"/>
          <w:lang w:val="sq-AL"/>
        </w:rPr>
      </w:pPr>
      <w:r w:rsidRPr="004566BE">
        <w:rPr>
          <w:spacing w:val="-4"/>
          <w:lang w:val="sq-AL"/>
        </w:rPr>
        <w:t xml:space="preserve">2. </w:t>
      </w:r>
      <w:r w:rsidR="004D7D10" w:rsidRPr="004566BE">
        <w:rPr>
          <w:spacing w:val="-4"/>
          <w:lang w:val="sq-AL"/>
        </w:rPr>
        <w:t xml:space="preserve">Çdo aktor që përfshihet në zbatimin e asistencës IPA II, siç përcaktohet në pikat (a) deri (c) të </w:t>
      </w:r>
      <w:r w:rsidR="0088409D" w:rsidRPr="004566BE">
        <w:rPr>
          <w:spacing w:val="-4"/>
          <w:lang w:val="sq-AL"/>
        </w:rPr>
        <w:t>n</w:t>
      </w:r>
      <w:r w:rsidR="004D7D10" w:rsidRPr="004566BE">
        <w:rPr>
          <w:spacing w:val="-4"/>
          <w:lang w:val="sq-AL"/>
        </w:rPr>
        <w:t>eni</w:t>
      </w:r>
      <w:r w:rsidR="0088409D" w:rsidRPr="004566BE">
        <w:rPr>
          <w:spacing w:val="-4"/>
          <w:lang w:val="sq-AL"/>
        </w:rPr>
        <w:t>t</w:t>
      </w:r>
      <w:r w:rsidR="004D7D10" w:rsidRPr="004566BE">
        <w:rPr>
          <w:spacing w:val="-4"/>
          <w:lang w:val="sq-AL"/>
        </w:rPr>
        <w:t xml:space="preserve"> 58 (1) të rregullores financiare duhet të përmbushë kërkesat për informacion, publicitet dhe transparencë në përputhje me </w:t>
      </w:r>
      <w:r w:rsidR="0088409D" w:rsidRPr="004566BE">
        <w:rPr>
          <w:spacing w:val="-4"/>
          <w:lang w:val="sq-AL"/>
        </w:rPr>
        <w:t>n</w:t>
      </w:r>
      <w:r w:rsidR="004D7D10" w:rsidRPr="004566BE">
        <w:rPr>
          <w:spacing w:val="-4"/>
          <w:lang w:val="sq-AL"/>
        </w:rPr>
        <w:t>eni</w:t>
      </w:r>
      <w:r w:rsidR="0088409D" w:rsidRPr="004566BE">
        <w:rPr>
          <w:spacing w:val="-4"/>
          <w:lang w:val="sq-AL"/>
        </w:rPr>
        <w:t>n</w:t>
      </w:r>
      <w:r w:rsidR="004D7D10" w:rsidRPr="004566BE">
        <w:rPr>
          <w:spacing w:val="-4"/>
          <w:lang w:val="sq-AL"/>
        </w:rPr>
        <w:t xml:space="preserve"> 35 (2) të kësaj Rregulloreje, dhe të sigurojë transparencën e duhur të veprimeve.</w:t>
      </w:r>
    </w:p>
    <w:p w:rsidR="004D7D10" w:rsidRPr="004566BE" w:rsidRDefault="008845AC" w:rsidP="004D7D10">
      <w:pPr>
        <w:pStyle w:val="Paragrafi"/>
        <w:rPr>
          <w:spacing w:val="-4"/>
          <w:lang w:val="sq-AL"/>
        </w:rPr>
      </w:pPr>
      <w:r w:rsidRPr="004566BE">
        <w:rPr>
          <w:spacing w:val="-4"/>
          <w:lang w:val="sq-AL"/>
        </w:rPr>
        <w:t xml:space="preserve">3. </w:t>
      </w:r>
      <w:r w:rsidR="004D7D10" w:rsidRPr="004566BE">
        <w:rPr>
          <w:spacing w:val="-4"/>
          <w:lang w:val="sq-AL"/>
        </w:rPr>
        <w:t>D</w:t>
      </w:r>
      <w:r w:rsidR="0088409D" w:rsidRPr="004566BE">
        <w:rPr>
          <w:spacing w:val="-4"/>
          <w:lang w:val="sq-AL"/>
        </w:rPr>
        <w:t>okumentet strategjike dhe shumë</w:t>
      </w:r>
      <w:r w:rsidR="004D7D10" w:rsidRPr="004566BE">
        <w:rPr>
          <w:spacing w:val="-4"/>
          <w:lang w:val="sq-AL"/>
        </w:rPr>
        <w:t>vend</w:t>
      </w:r>
      <w:r w:rsidR="0088409D" w:rsidRPr="004566BE">
        <w:rPr>
          <w:spacing w:val="-4"/>
          <w:lang w:val="sq-AL"/>
        </w:rPr>
        <w:t>e</w:t>
      </w:r>
      <w:r w:rsidR="004D7D10" w:rsidRPr="004566BE">
        <w:rPr>
          <w:spacing w:val="-4"/>
          <w:lang w:val="sq-AL"/>
        </w:rPr>
        <w:t>sh</w:t>
      </w:r>
      <w:r w:rsidR="0088409D" w:rsidRPr="004566BE">
        <w:rPr>
          <w:spacing w:val="-4"/>
          <w:lang w:val="sq-AL"/>
        </w:rPr>
        <w:t>e</w:t>
      </w:r>
      <w:r w:rsidR="004D7D10" w:rsidRPr="004566BE">
        <w:rPr>
          <w:spacing w:val="-4"/>
          <w:lang w:val="sq-AL"/>
        </w:rPr>
        <w:t xml:space="preserve"> dhe çdo rishikim i tyre, përfshirë dhe i programeve, duhet të jenë dokumente publike aty ku është e mundur, dhe duhet të jenë të disponueshme për publikun e gjerë dhe shoqërinë civile. </w:t>
      </w:r>
    </w:p>
    <w:p w:rsidR="004D7D10" w:rsidRPr="008F7504" w:rsidRDefault="004D7D10" w:rsidP="008F7504">
      <w:pPr>
        <w:pStyle w:val="Hapesira7"/>
        <w:rPr>
          <w:sz w:val="18"/>
          <w:lang w:val="sq-AL"/>
        </w:rPr>
      </w:pPr>
      <w:bookmarkStart w:id="99" w:name="_Toc448497147"/>
      <w:bookmarkStart w:id="100" w:name="_Toc448497386"/>
      <w:bookmarkStart w:id="101" w:name="_Toc448735578"/>
    </w:p>
    <w:p w:rsidR="008845AC" w:rsidRPr="004566BE" w:rsidRDefault="008845AC" w:rsidP="008845AC">
      <w:pPr>
        <w:pStyle w:val="NeniNr"/>
        <w:rPr>
          <w:spacing w:val="-4"/>
          <w:lang w:val="sq-AL"/>
        </w:rPr>
      </w:pPr>
      <w:r w:rsidRPr="004566BE">
        <w:rPr>
          <w:spacing w:val="-4"/>
          <w:lang w:val="sq-AL"/>
        </w:rPr>
        <w:t>SEKSIONI</w:t>
      </w:r>
      <w:r w:rsidR="001407AB" w:rsidRPr="004566BE">
        <w:rPr>
          <w:spacing w:val="-4"/>
          <w:lang w:val="sq-AL"/>
        </w:rPr>
        <w:t xml:space="preserve"> </w:t>
      </w:r>
      <w:r w:rsidRPr="004566BE">
        <w:rPr>
          <w:spacing w:val="-4"/>
          <w:lang w:val="sq-AL"/>
        </w:rPr>
        <w:t>IV</w:t>
      </w:r>
      <w:bookmarkEnd w:id="99"/>
      <w:bookmarkEnd w:id="100"/>
      <w:bookmarkEnd w:id="101"/>
    </w:p>
    <w:p w:rsidR="004D7D10" w:rsidRPr="004566BE" w:rsidRDefault="008845AC" w:rsidP="008845AC">
      <w:pPr>
        <w:pStyle w:val="NeniNr"/>
        <w:rPr>
          <w:spacing w:val="-4"/>
          <w:lang w:val="sq-AL"/>
        </w:rPr>
      </w:pPr>
      <w:r w:rsidRPr="004566BE">
        <w:rPr>
          <w:spacing w:val="-4"/>
          <w:lang w:val="sq-AL"/>
        </w:rPr>
        <w:t>VLERËSIMI</w:t>
      </w:r>
    </w:p>
    <w:p w:rsidR="004D7D10" w:rsidRPr="008F7504" w:rsidRDefault="004D7D10" w:rsidP="008F7504">
      <w:pPr>
        <w:pStyle w:val="Hapesira7"/>
        <w:rPr>
          <w:sz w:val="18"/>
          <w:lang w:val="sq-AL"/>
        </w:rPr>
      </w:pPr>
    </w:p>
    <w:p w:rsidR="008845AC" w:rsidRPr="004566BE" w:rsidRDefault="004D7D10" w:rsidP="008845AC">
      <w:pPr>
        <w:pStyle w:val="NeniNr"/>
        <w:rPr>
          <w:spacing w:val="-4"/>
          <w:lang w:val="sq-AL"/>
        </w:rPr>
      </w:pPr>
      <w:bookmarkStart w:id="102" w:name="_Toc448497148"/>
      <w:bookmarkStart w:id="103" w:name="_Toc448497387"/>
      <w:bookmarkStart w:id="104" w:name="_Toc448735579"/>
      <w:r w:rsidRPr="004566BE">
        <w:rPr>
          <w:spacing w:val="-4"/>
          <w:lang w:val="sq-AL"/>
        </w:rPr>
        <w:t>Neni 21</w:t>
      </w:r>
      <w:bookmarkEnd w:id="102"/>
      <w:bookmarkEnd w:id="103"/>
      <w:bookmarkEnd w:id="104"/>
    </w:p>
    <w:p w:rsidR="004D7D10" w:rsidRPr="004566BE" w:rsidRDefault="004D7D10" w:rsidP="008845AC">
      <w:pPr>
        <w:pStyle w:val="NeniTitull"/>
        <w:rPr>
          <w:spacing w:val="-4"/>
          <w:lang w:val="sq-AL"/>
        </w:rPr>
      </w:pPr>
      <w:r w:rsidRPr="004566BE">
        <w:rPr>
          <w:spacing w:val="-4"/>
          <w:lang w:val="sq-AL"/>
        </w:rPr>
        <w:t>Parimet e vlerësimit dhe vlerësimet specifike</w:t>
      </w:r>
    </w:p>
    <w:p w:rsidR="004D7D10" w:rsidRPr="008F7504" w:rsidRDefault="004D7D10" w:rsidP="008F7504">
      <w:pPr>
        <w:pStyle w:val="Hapesira7"/>
        <w:rPr>
          <w:lang w:val="sq-AL"/>
        </w:rPr>
      </w:pPr>
    </w:p>
    <w:p w:rsidR="004D7D10" w:rsidRPr="004566BE" w:rsidRDefault="007D5A3B" w:rsidP="004D7D10">
      <w:pPr>
        <w:pStyle w:val="Paragrafi"/>
        <w:rPr>
          <w:spacing w:val="-4"/>
          <w:lang w:val="sq-AL"/>
        </w:rPr>
      </w:pPr>
      <w:r w:rsidRPr="004566BE">
        <w:rPr>
          <w:spacing w:val="-4"/>
          <w:lang w:val="sq-AL"/>
        </w:rPr>
        <w:t xml:space="preserve">1. </w:t>
      </w:r>
      <w:r w:rsidR="004D7D10" w:rsidRPr="004566BE">
        <w:rPr>
          <w:spacing w:val="-4"/>
          <w:lang w:val="sq-AL"/>
        </w:rPr>
        <w:t xml:space="preserve">Asistenca IPA II e do të jetë objekt i vlerësimeve, në përputhje me </w:t>
      </w:r>
      <w:r w:rsidR="00ED3CC8" w:rsidRPr="004566BE">
        <w:rPr>
          <w:spacing w:val="-4"/>
          <w:lang w:val="sq-AL"/>
        </w:rPr>
        <w:t>n</w:t>
      </w:r>
      <w:r w:rsidR="004D7D10" w:rsidRPr="004566BE">
        <w:rPr>
          <w:spacing w:val="-4"/>
          <w:lang w:val="sq-AL"/>
        </w:rPr>
        <w:t>eni</w:t>
      </w:r>
      <w:r w:rsidR="00ED3CC8" w:rsidRPr="004566BE">
        <w:rPr>
          <w:spacing w:val="-4"/>
          <w:lang w:val="sq-AL"/>
        </w:rPr>
        <w:t>n</w:t>
      </w:r>
      <w:r w:rsidR="004D7D10" w:rsidRPr="004566BE">
        <w:rPr>
          <w:spacing w:val="-4"/>
          <w:lang w:val="sq-AL"/>
        </w:rPr>
        <w:t xml:space="preserve"> 30 (4) të rregullores financiare me qëllim të përmirësimit të përshtatshmërisë së saj, koherencën, cilësinë, efikasitetin, efektivitetin, vlerën e shtuar të Unionit, qëndrueshmërinë dhe sinergjinë me politikat përkatëse dialoguese. </w:t>
      </w:r>
    </w:p>
    <w:p w:rsidR="004D7D10" w:rsidRPr="004566BE" w:rsidRDefault="007D5A3B" w:rsidP="004D7D10">
      <w:pPr>
        <w:pStyle w:val="Paragrafi"/>
        <w:rPr>
          <w:spacing w:val="-4"/>
          <w:lang w:val="sq-AL"/>
        </w:rPr>
      </w:pPr>
      <w:r w:rsidRPr="004566BE">
        <w:rPr>
          <w:spacing w:val="-4"/>
          <w:lang w:val="sq-AL"/>
        </w:rPr>
        <w:t xml:space="preserve">2. </w:t>
      </w:r>
      <w:r w:rsidR="004D7D10" w:rsidRPr="004566BE">
        <w:rPr>
          <w:spacing w:val="-4"/>
          <w:lang w:val="sq-AL"/>
        </w:rPr>
        <w:t>Vlerësimet mund të kryhen në nivele politike, strategjike, tematike, sektoriale, të programit dhe atë operacionale, si në nivel vendi edhe në nivel rajonal.</w:t>
      </w:r>
    </w:p>
    <w:p w:rsidR="004D7D10" w:rsidRPr="004566BE" w:rsidRDefault="007D5A3B" w:rsidP="004D7D10">
      <w:pPr>
        <w:pStyle w:val="Paragrafi"/>
        <w:rPr>
          <w:spacing w:val="-4"/>
          <w:lang w:val="sq-AL"/>
        </w:rPr>
      </w:pPr>
      <w:r w:rsidRPr="004566BE">
        <w:rPr>
          <w:spacing w:val="-4"/>
          <w:lang w:val="sq-AL"/>
        </w:rPr>
        <w:t xml:space="preserve">3. </w:t>
      </w:r>
      <w:r w:rsidR="004D7D10" w:rsidRPr="004566BE">
        <w:rPr>
          <w:spacing w:val="-4"/>
          <w:lang w:val="sq-AL"/>
        </w:rPr>
        <w:t>Rezultatet e vlerësimeve duhet të merren parasysh nga KPM</w:t>
      </w:r>
      <w:r w:rsidR="003130B3" w:rsidRPr="004566BE">
        <w:rPr>
          <w:spacing w:val="-4"/>
          <w:lang w:val="sq-AL"/>
        </w:rPr>
        <w:t>-ja</w:t>
      </w:r>
      <w:r w:rsidR="004D7D10" w:rsidRPr="004566BE">
        <w:rPr>
          <w:spacing w:val="-4"/>
          <w:lang w:val="sq-AL"/>
        </w:rPr>
        <w:t>.</w:t>
      </w:r>
    </w:p>
    <w:p w:rsidR="004D7D10" w:rsidRPr="004566BE" w:rsidRDefault="007D5A3B" w:rsidP="004D7D10">
      <w:pPr>
        <w:pStyle w:val="Paragrafi"/>
        <w:rPr>
          <w:spacing w:val="-4"/>
          <w:lang w:val="sq-AL"/>
        </w:rPr>
      </w:pPr>
      <w:r w:rsidRPr="004566BE">
        <w:rPr>
          <w:spacing w:val="-4"/>
          <w:lang w:val="sq-AL"/>
        </w:rPr>
        <w:t xml:space="preserve">4. </w:t>
      </w:r>
      <w:r w:rsidR="004D7D10" w:rsidRPr="004566BE">
        <w:rPr>
          <w:spacing w:val="-4"/>
          <w:lang w:val="sq-AL"/>
        </w:rPr>
        <w:t>Vlerësimet duhet të kryhen nga ekspertë të brendshëm apo të jashtëm që janë funksionalisht të pavarur nga autoritetet përgjegjëse për zbatimin e programit. Të gjitha vlerësimet duhet të bëhen publike.</w:t>
      </w:r>
    </w:p>
    <w:p w:rsidR="004D7D10" w:rsidRPr="004566BE" w:rsidRDefault="007D5A3B" w:rsidP="004D7D10">
      <w:pPr>
        <w:pStyle w:val="Paragrafi"/>
        <w:rPr>
          <w:spacing w:val="-4"/>
          <w:lang w:val="sq-AL"/>
        </w:rPr>
      </w:pPr>
      <w:r w:rsidRPr="004566BE">
        <w:rPr>
          <w:spacing w:val="-4"/>
          <w:lang w:val="sq-AL"/>
        </w:rPr>
        <w:t xml:space="preserve">5. </w:t>
      </w:r>
      <w:r w:rsidR="004D7D10" w:rsidRPr="004566BE">
        <w:rPr>
          <w:spacing w:val="-4"/>
          <w:lang w:val="sq-AL"/>
        </w:rPr>
        <w:t xml:space="preserve">Vendet pjesëmarrëse së bashku duhet të kryejnë një vlerësim ex ante në përputhje me neni 55 të Rregullores (BE) </w:t>
      </w:r>
      <w:r w:rsidR="003130B3" w:rsidRPr="004566BE">
        <w:rPr>
          <w:spacing w:val="-4"/>
          <w:lang w:val="sq-AL"/>
        </w:rPr>
        <w:t>n</w:t>
      </w:r>
      <w:r w:rsidR="004D7D10" w:rsidRPr="004566BE">
        <w:rPr>
          <w:spacing w:val="-4"/>
          <w:lang w:val="sq-AL"/>
        </w:rPr>
        <w:t>r. 1303/2013.</w:t>
      </w:r>
    </w:p>
    <w:p w:rsidR="004D7D10" w:rsidRPr="004566BE" w:rsidRDefault="004D7D10" w:rsidP="004D7D10">
      <w:pPr>
        <w:pStyle w:val="Paragrafi"/>
        <w:rPr>
          <w:spacing w:val="-4"/>
          <w:lang w:val="sq-AL"/>
        </w:rPr>
      </w:pPr>
      <w:r w:rsidRPr="004566BE">
        <w:rPr>
          <w:spacing w:val="-4"/>
          <w:lang w:val="sq-AL"/>
        </w:rPr>
        <w:t xml:space="preserve">Neni 56 i Rregullores (BE) </w:t>
      </w:r>
      <w:r w:rsidR="003130B3" w:rsidRPr="004566BE">
        <w:rPr>
          <w:spacing w:val="-4"/>
          <w:lang w:val="sq-AL"/>
        </w:rPr>
        <w:t>n</w:t>
      </w:r>
      <w:r w:rsidRPr="004566BE">
        <w:rPr>
          <w:spacing w:val="-4"/>
          <w:lang w:val="sq-AL"/>
        </w:rPr>
        <w:t>r. 1303/2013 në lidhje me vlerësimin gjatë periudhës së programimit duhet të zbatohen.</w:t>
      </w:r>
    </w:p>
    <w:p w:rsidR="004D7D10" w:rsidRPr="004566BE" w:rsidRDefault="004D7D10" w:rsidP="004D7D10">
      <w:pPr>
        <w:pStyle w:val="Paragrafi"/>
        <w:rPr>
          <w:spacing w:val="-4"/>
          <w:lang w:val="sq-AL"/>
        </w:rPr>
      </w:pPr>
      <w:r w:rsidRPr="004566BE">
        <w:rPr>
          <w:spacing w:val="-4"/>
          <w:lang w:val="sq-AL"/>
        </w:rPr>
        <w:t>Në veçanti, autoriteti menaxhues duhet të hartojë një plan vlerësimi që do të dorëzohet në KPM jo më vonë se një vit pas miratimit të Programit.</w:t>
      </w:r>
    </w:p>
    <w:p w:rsidR="004D7D10" w:rsidRPr="004566BE" w:rsidRDefault="007D5A3B" w:rsidP="004D7D10">
      <w:pPr>
        <w:pStyle w:val="Paragrafi"/>
        <w:rPr>
          <w:spacing w:val="-4"/>
          <w:lang w:val="sq-AL"/>
        </w:rPr>
      </w:pPr>
      <w:r w:rsidRPr="004566BE">
        <w:rPr>
          <w:spacing w:val="-4"/>
          <w:lang w:val="sq-AL"/>
        </w:rPr>
        <w:t xml:space="preserve">6. </w:t>
      </w:r>
      <w:r w:rsidR="004D7D10" w:rsidRPr="004566BE">
        <w:rPr>
          <w:spacing w:val="-4"/>
          <w:lang w:val="sq-AL"/>
        </w:rPr>
        <w:t xml:space="preserve">Neni 57 i Rregullores (BE) </w:t>
      </w:r>
      <w:r w:rsidR="003130B3" w:rsidRPr="004566BE">
        <w:rPr>
          <w:spacing w:val="-4"/>
          <w:lang w:val="sq-AL"/>
        </w:rPr>
        <w:t>n</w:t>
      </w:r>
      <w:r w:rsidR="004D7D10" w:rsidRPr="004566BE">
        <w:rPr>
          <w:spacing w:val="-4"/>
          <w:lang w:val="sq-AL"/>
        </w:rPr>
        <w:t xml:space="preserve">r. 1303/2013 në lidhje me vlerësimin ex post duhet të zbatohen. </w:t>
      </w:r>
      <w:bookmarkStart w:id="105" w:name="_Toc448497149"/>
      <w:bookmarkStart w:id="106" w:name="_Toc448497388"/>
      <w:bookmarkStart w:id="107" w:name="_Toc448735580"/>
    </w:p>
    <w:p w:rsidR="004D7D10" w:rsidRPr="004566BE" w:rsidRDefault="004D7D10" w:rsidP="008F7504">
      <w:pPr>
        <w:pStyle w:val="Hapesira7"/>
        <w:rPr>
          <w:lang w:val="sq-AL"/>
        </w:rPr>
      </w:pPr>
    </w:p>
    <w:p w:rsidR="007D5A3B" w:rsidRPr="004566BE" w:rsidRDefault="007D5A3B" w:rsidP="007D5A3B">
      <w:pPr>
        <w:pStyle w:val="NeniNr"/>
        <w:rPr>
          <w:spacing w:val="-4"/>
          <w:lang w:val="sq-AL"/>
        </w:rPr>
      </w:pPr>
      <w:r w:rsidRPr="004566BE">
        <w:rPr>
          <w:spacing w:val="-4"/>
          <w:lang w:val="sq-AL"/>
        </w:rPr>
        <w:t>SEKSIONI V</w:t>
      </w:r>
    </w:p>
    <w:p w:rsidR="004D7D10" w:rsidRPr="004566BE" w:rsidRDefault="007D5A3B" w:rsidP="007D5A3B">
      <w:pPr>
        <w:pStyle w:val="NeniNr"/>
        <w:rPr>
          <w:spacing w:val="-4"/>
          <w:lang w:val="sq-AL"/>
        </w:rPr>
      </w:pPr>
      <w:r w:rsidRPr="004566BE">
        <w:rPr>
          <w:spacing w:val="-4"/>
          <w:lang w:val="sq-AL"/>
        </w:rPr>
        <w:t>ASISTENCA TEKNIKE</w:t>
      </w:r>
      <w:bookmarkEnd w:id="105"/>
      <w:bookmarkEnd w:id="106"/>
      <w:bookmarkEnd w:id="107"/>
    </w:p>
    <w:p w:rsidR="004D7D10" w:rsidRPr="008F7504" w:rsidRDefault="004D7D10" w:rsidP="008F7504">
      <w:pPr>
        <w:pStyle w:val="Hapesira7"/>
      </w:pPr>
    </w:p>
    <w:p w:rsidR="007D5A3B" w:rsidRPr="004566BE" w:rsidRDefault="004D7D10" w:rsidP="007D5A3B">
      <w:pPr>
        <w:pStyle w:val="NeniNr"/>
        <w:rPr>
          <w:spacing w:val="-4"/>
          <w:lang w:val="sq-AL"/>
        </w:rPr>
      </w:pPr>
      <w:bookmarkStart w:id="108" w:name="_Toc448497150"/>
      <w:bookmarkStart w:id="109" w:name="_Toc448497389"/>
      <w:bookmarkStart w:id="110" w:name="_Toc448735581"/>
      <w:r w:rsidRPr="004566BE">
        <w:rPr>
          <w:spacing w:val="-4"/>
          <w:lang w:val="sq-AL"/>
        </w:rPr>
        <w:t>Neni 22</w:t>
      </w:r>
      <w:bookmarkEnd w:id="108"/>
      <w:bookmarkEnd w:id="109"/>
      <w:bookmarkEnd w:id="110"/>
    </w:p>
    <w:p w:rsidR="004D7D10" w:rsidRPr="004566BE" w:rsidRDefault="004D7D10" w:rsidP="007D5A3B">
      <w:pPr>
        <w:pStyle w:val="NeniTitull"/>
        <w:rPr>
          <w:spacing w:val="-4"/>
          <w:lang w:val="sq-AL"/>
        </w:rPr>
      </w:pPr>
      <w:r w:rsidRPr="004566BE">
        <w:rPr>
          <w:spacing w:val="-4"/>
          <w:lang w:val="sq-AL"/>
        </w:rPr>
        <w:t>Qëllimi dhe kufiri (tavani)</w:t>
      </w:r>
    </w:p>
    <w:p w:rsidR="004D7D10" w:rsidRPr="004566BE" w:rsidRDefault="004D7D10" w:rsidP="008F7504">
      <w:pPr>
        <w:pStyle w:val="Hapesira7"/>
        <w:rPr>
          <w:lang w:val="sq-AL"/>
        </w:rPr>
      </w:pPr>
    </w:p>
    <w:p w:rsidR="004D7D10" w:rsidRPr="004566BE" w:rsidRDefault="007D5A3B" w:rsidP="004D7D10">
      <w:pPr>
        <w:pStyle w:val="Paragrafi"/>
        <w:rPr>
          <w:spacing w:val="-4"/>
          <w:lang w:val="sq-AL"/>
        </w:rPr>
      </w:pPr>
      <w:r w:rsidRPr="004566BE">
        <w:rPr>
          <w:spacing w:val="-4"/>
          <w:lang w:val="sq-AL"/>
        </w:rPr>
        <w:t xml:space="preserve">1. </w:t>
      </w:r>
      <w:r w:rsidR="004D7D10" w:rsidRPr="004566BE">
        <w:rPr>
          <w:spacing w:val="-4"/>
          <w:lang w:val="sq-AL"/>
        </w:rPr>
        <w:t>Programi duhet të përfshijë një shpërndar</w:t>
      </w:r>
      <w:r w:rsidR="000C7D4C" w:rsidRPr="004566BE">
        <w:rPr>
          <w:spacing w:val="-4"/>
          <w:lang w:val="sq-AL"/>
        </w:rPr>
        <w:t>je të veçantë buxhetore për sa u</w:t>
      </w:r>
      <w:r w:rsidR="004D7D10" w:rsidRPr="004566BE">
        <w:rPr>
          <w:spacing w:val="-4"/>
          <w:lang w:val="sq-AL"/>
        </w:rPr>
        <w:t xml:space="preserve"> përket operacioneve të asistencës teknike, duke përfshirë përgatitjen, menaxhimin, monitorimin, vlerësimin, informimin, komunikimin, ndërlidhjen, zgjidhjen e ankesave, kontrollit dhe auditimit të aktiviteteve që lidhen me zbatimin e programit dhe aktiviteteve që përforcojnë kapacitetet administrative për zbatimin e programit. </w:t>
      </w:r>
    </w:p>
    <w:p w:rsidR="004D7D10" w:rsidRPr="004566BE" w:rsidRDefault="004D7D10" w:rsidP="004D7D10">
      <w:pPr>
        <w:pStyle w:val="Paragrafi"/>
        <w:rPr>
          <w:spacing w:val="-4"/>
          <w:lang w:val="sq-AL"/>
        </w:rPr>
      </w:pPr>
      <w:r w:rsidRPr="004566BE">
        <w:rPr>
          <w:spacing w:val="-4"/>
          <w:lang w:val="sq-AL"/>
        </w:rPr>
        <w:t>Asistenca e IPA II mund të përdoret edhe nga vendet pjesëmarrëse për të mbështetur veprimet për reduktimin e barrës administrative për përfituesit, duke përfshirë sistemet e shkëmbimit të të dhënave elektronike, dhe veprimet për të përforcuar kapacitetin e tyre, si dhe shkëmbimin e praktikave më të mira mes autoriteteve të vendeve pjesëmarrëse dhe përfituesve që do të administrojnë dhe përdorin asistencën IPA II.</w:t>
      </w:r>
    </w:p>
    <w:p w:rsidR="004D7D10" w:rsidRPr="004566BE" w:rsidRDefault="004D7D10" w:rsidP="004D7D10">
      <w:pPr>
        <w:pStyle w:val="Paragrafi"/>
        <w:rPr>
          <w:spacing w:val="-4"/>
          <w:lang w:val="sq-AL"/>
        </w:rPr>
      </w:pPr>
      <w:r w:rsidRPr="004566BE">
        <w:rPr>
          <w:spacing w:val="-4"/>
          <w:lang w:val="sq-AL"/>
        </w:rPr>
        <w:t xml:space="preserve">Këto veprime mund </w:t>
      </w:r>
      <w:r w:rsidR="00EF297E" w:rsidRPr="004566BE">
        <w:rPr>
          <w:spacing w:val="-4"/>
          <w:lang w:val="sq-AL"/>
        </w:rPr>
        <w:t>t’i</w:t>
      </w:r>
      <w:r w:rsidRPr="004566BE">
        <w:rPr>
          <w:spacing w:val="-4"/>
          <w:lang w:val="sq-AL"/>
        </w:rPr>
        <w:t xml:space="preserve"> përkasin periudhave të mëparshme ose të mëvonshme të programimit. </w:t>
      </w:r>
    </w:p>
    <w:p w:rsidR="004D7D10" w:rsidRPr="004566BE" w:rsidRDefault="00CE4DBC" w:rsidP="004D7D10">
      <w:pPr>
        <w:pStyle w:val="Paragrafi"/>
        <w:rPr>
          <w:spacing w:val="-4"/>
          <w:lang w:val="sq-AL"/>
        </w:rPr>
      </w:pPr>
      <w:r w:rsidRPr="004566BE">
        <w:rPr>
          <w:spacing w:val="-4"/>
          <w:lang w:val="sq-AL"/>
        </w:rPr>
        <w:t xml:space="preserve">2. </w:t>
      </w:r>
      <w:r w:rsidR="004D7D10" w:rsidRPr="004566BE">
        <w:rPr>
          <w:spacing w:val="-4"/>
          <w:lang w:val="sq-AL"/>
        </w:rPr>
        <w:t xml:space="preserve">Shuma e ndihmës IPA II që do të shpërndahet për ndihmë teknike do të kufizohet në 10% të shumës totale të përcaktuar për Programin, por nuk duhet të jetë më pak se 1, 000, 500 EURO. </w:t>
      </w:r>
    </w:p>
    <w:p w:rsidR="004D7D10" w:rsidRPr="004566BE" w:rsidRDefault="004D7D10" w:rsidP="008F7504">
      <w:pPr>
        <w:pStyle w:val="Hapesira7"/>
        <w:rPr>
          <w:lang w:val="sq-AL"/>
        </w:rPr>
      </w:pPr>
      <w:bookmarkStart w:id="111" w:name="_Toc448497151"/>
      <w:bookmarkStart w:id="112" w:name="_Toc448497390"/>
      <w:bookmarkStart w:id="113" w:name="_Toc448735582"/>
    </w:p>
    <w:p w:rsidR="00CE4DBC" w:rsidRPr="004566BE" w:rsidRDefault="004D7D10" w:rsidP="00CE4DBC">
      <w:pPr>
        <w:pStyle w:val="NeniNr"/>
        <w:rPr>
          <w:spacing w:val="-4"/>
          <w:lang w:val="sq-AL"/>
        </w:rPr>
      </w:pPr>
      <w:r w:rsidRPr="004566BE">
        <w:rPr>
          <w:spacing w:val="-4"/>
          <w:lang w:val="sq-AL"/>
        </w:rPr>
        <w:t>Neni 23</w:t>
      </w:r>
      <w:bookmarkEnd w:id="111"/>
      <w:bookmarkEnd w:id="112"/>
      <w:bookmarkEnd w:id="113"/>
    </w:p>
    <w:p w:rsidR="004D7D10" w:rsidRPr="004566BE" w:rsidRDefault="004D7D10" w:rsidP="00CE4DBC">
      <w:pPr>
        <w:pStyle w:val="NeniTitull"/>
        <w:rPr>
          <w:spacing w:val="-4"/>
          <w:lang w:val="sq-AL"/>
        </w:rPr>
      </w:pPr>
      <w:r w:rsidRPr="004566BE">
        <w:rPr>
          <w:spacing w:val="-4"/>
          <w:lang w:val="sq-AL"/>
        </w:rPr>
        <w:t xml:space="preserve">Pranueshmëria </w:t>
      </w:r>
    </w:p>
    <w:p w:rsidR="004D7D10" w:rsidRPr="004566BE" w:rsidRDefault="004D7D10" w:rsidP="008F7504">
      <w:pPr>
        <w:pStyle w:val="Hapesira7"/>
        <w:rPr>
          <w:lang w:val="sq-AL"/>
        </w:rPr>
      </w:pPr>
    </w:p>
    <w:p w:rsidR="004D7D10" w:rsidRPr="004566BE" w:rsidRDefault="004D7D10" w:rsidP="004D7D10">
      <w:pPr>
        <w:pStyle w:val="Paragrafi"/>
        <w:rPr>
          <w:spacing w:val="-4"/>
          <w:lang w:val="sq-AL"/>
        </w:rPr>
      </w:pPr>
      <w:r w:rsidRPr="004566BE">
        <w:rPr>
          <w:spacing w:val="-4"/>
          <w:lang w:val="sq-AL"/>
        </w:rPr>
        <w:t>Shpenzimet e asistencës teknike për mbësh</w:t>
      </w:r>
      <w:r w:rsidR="008F7504">
        <w:rPr>
          <w:spacing w:val="-4"/>
          <w:lang w:val="sq-AL"/>
        </w:rPr>
        <w:t>-</w:t>
      </w:r>
      <w:r w:rsidRPr="004566BE">
        <w:rPr>
          <w:spacing w:val="-4"/>
          <w:lang w:val="sq-AL"/>
        </w:rPr>
        <w:t>tetjen e përgatitjes së Programit dhe ngritjen e strukturave menaxheriale dhe sistemeve të kontrollit duhet të jenë të pranueshme para datës së vendimit të Komisionit për miratimin e Programit, por jo më parë se 1 janar</w:t>
      </w:r>
      <w:r w:rsidR="00C43EDE" w:rsidRPr="004566BE">
        <w:rPr>
          <w:spacing w:val="-4"/>
          <w:lang w:val="sq-AL"/>
        </w:rPr>
        <w:t>i</w:t>
      </w:r>
      <w:r w:rsidRPr="004566BE">
        <w:rPr>
          <w:spacing w:val="-4"/>
          <w:lang w:val="sq-AL"/>
        </w:rPr>
        <w:t xml:space="preserve"> 2014.</w:t>
      </w:r>
    </w:p>
    <w:p w:rsidR="004D7D10" w:rsidRPr="004566BE" w:rsidRDefault="004D7D10" w:rsidP="008F7504">
      <w:pPr>
        <w:pStyle w:val="Hapesira7"/>
        <w:rPr>
          <w:lang w:val="sq-AL"/>
        </w:rPr>
      </w:pPr>
      <w:bookmarkStart w:id="114" w:name="_Toc448497152"/>
      <w:bookmarkStart w:id="115" w:name="_Toc448497391"/>
      <w:bookmarkStart w:id="116" w:name="_Toc448735583"/>
    </w:p>
    <w:p w:rsidR="00CE4DBC" w:rsidRPr="004566BE" w:rsidRDefault="00CE4DBC" w:rsidP="00CE4DBC">
      <w:pPr>
        <w:pStyle w:val="NeniNr"/>
        <w:rPr>
          <w:spacing w:val="-4"/>
          <w:lang w:val="sq-AL"/>
        </w:rPr>
      </w:pPr>
      <w:r w:rsidRPr="004566BE">
        <w:rPr>
          <w:spacing w:val="-4"/>
          <w:lang w:val="sq-AL"/>
        </w:rPr>
        <w:t>SEKSIONI VI</w:t>
      </w:r>
    </w:p>
    <w:p w:rsidR="004D7D10" w:rsidRPr="004566BE" w:rsidRDefault="00CE4DBC" w:rsidP="00CE4DBC">
      <w:pPr>
        <w:pStyle w:val="NeniNr"/>
        <w:rPr>
          <w:spacing w:val="-4"/>
          <w:lang w:val="sq-AL"/>
        </w:rPr>
      </w:pPr>
      <w:r w:rsidRPr="004566BE">
        <w:rPr>
          <w:spacing w:val="-4"/>
          <w:lang w:val="sq-AL"/>
        </w:rPr>
        <w:t>PRANUESHMËRIA </w:t>
      </w:r>
      <w:bookmarkEnd w:id="114"/>
      <w:bookmarkEnd w:id="115"/>
      <w:bookmarkEnd w:id="116"/>
      <w:r w:rsidRPr="004566BE">
        <w:rPr>
          <w:spacing w:val="-4"/>
          <w:lang w:val="sq-AL"/>
        </w:rPr>
        <w:t>E SHPENZIMEVE DHE KOHËZGJATJA E OPERACIONEVE</w:t>
      </w:r>
    </w:p>
    <w:p w:rsidR="004D7D10" w:rsidRPr="004566BE" w:rsidRDefault="004D7D10" w:rsidP="008F7504">
      <w:pPr>
        <w:pStyle w:val="Hapesira7"/>
        <w:rPr>
          <w:lang w:val="sq-AL"/>
        </w:rPr>
      </w:pPr>
      <w:bookmarkStart w:id="117" w:name="_Toc448497153"/>
      <w:bookmarkStart w:id="118" w:name="_Toc448497392"/>
      <w:bookmarkStart w:id="119" w:name="_Toc448735584"/>
    </w:p>
    <w:p w:rsidR="00CE4DBC" w:rsidRPr="004566BE" w:rsidRDefault="004D7D10" w:rsidP="00CE4DBC">
      <w:pPr>
        <w:pStyle w:val="NeniNr"/>
        <w:rPr>
          <w:spacing w:val="-4"/>
          <w:lang w:val="sq-AL"/>
        </w:rPr>
      </w:pPr>
      <w:r w:rsidRPr="004566BE">
        <w:rPr>
          <w:spacing w:val="-4"/>
          <w:lang w:val="sq-AL"/>
        </w:rPr>
        <w:t>Neni 24</w:t>
      </w:r>
      <w:bookmarkEnd w:id="117"/>
      <w:bookmarkEnd w:id="118"/>
      <w:bookmarkEnd w:id="119"/>
    </w:p>
    <w:p w:rsidR="004D7D10" w:rsidRPr="004566BE" w:rsidRDefault="004D7D10" w:rsidP="00CE4DBC">
      <w:pPr>
        <w:pStyle w:val="NeniTitull"/>
        <w:rPr>
          <w:spacing w:val="-4"/>
          <w:lang w:val="sq-AL"/>
        </w:rPr>
      </w:pPr>
      <w:r w:rsidRPr="004566BE">
        <w:rPr>
          <w:spacing w:val="-4"/>
          <w:lang w:val="sq-AL"/>
        </w:rPr>
        <w:t>Parimet e pranueshmërisë</w:t>
      </w:r>
    </w:p>
    <w:p w:rsidR="004D7D10" w:rsidRPr="004566BE" w:rsidRDefault="004D7D10" w:rsidP="008F7504">
      <w:pPr>
        <w:pStyle w:val="Hapesira7"/>
        <w:rPr>
          <w:lang w:val="sq-AL"/>
        </w:rPr>
      </w:pPr>
    </w:p>
    <w:p w:rsidR="004D7D10" w:rsidRPr="004566BE" w:rsidRDefault="004D7D10" w:rsidP="004D7D10">
      <w:pPr>
        <w:pStyle w:val="Paragrafi"/>
        <w:rPr>
          <w:spacing w:val="-4"/>
          <w:lang w:val="sq-AL"/>
        </w:rPr>
      </w:pPr>
      <w:r w:rsidRPr="004566BE">
        <w:rPr>
          <w:spacing w:val="-4"/>
          <w:lang w:val="sq-AL"/>
        </w:rPr>
        <w:t>Në përputhje me nenin 43 (5) IPA II IP hierarkia e rregullave të lejueshmërisë për këtë Program është themeluar si më poshtë:</w:t>
      </w:r>
    </w:p>
    <w:p w:rsidR="004D7D10" w:rsidRPr="004566BE" w:rsidRDefault="004D7D10" w:rsidP="004D7D10">
      <w:pPr>
        <w:pStyle w:val="Paragrafi"/>
        <w:rPr>
          <w:spacing w:val="-4"/>
          <w:lang w:val="sq-AL"/>
        </w:rPr>
      </w:pPr>
      <w:r w:rsidRPr="004566BE">
        <w:rPr>
          <w:spacing w:val="-4"/>
          <w:lang w:val="sq-AL"/>
        </w:rPr>
        <w:t>Pa cenuar rregullat e lejueshmërisë të përcaktuara në këtë nen dhe në nenin 33 (2), ose në aktet e deleguara të sipërpërmendura në nenet 27 dhe 28, vendet pjesëmarrëse në KPM duhet të vendosin rregulla shtesë për shpenzimet e lejueshme për të gjithë Programin.</w:t>
      </w:r>
    </w:p>
    <w:p w:rsidR="004D7D10" w:rsidRPr="004566BE" w:rsidRDefault="004D7D10" w:rsidP="004D7D10">
      <w:pPr>
        <w:pStyle w:val="Paragrafi"/>
        <w:rPr>
          <w:spacing w:val="-4"/>
          <w:lang w:val="sq-AL"/>
        </w:rPr>
      </w:pPr>
      <w:r w:rsidRPr="004566BE">
        <w:rPr>
          <w:spacing w:val="-4"/>
          <w:lang w:val="sq-AL"/>
        </w:rPr>
        <w:t xml:space="preserve">Për çështje që nuk parashikohen në rregullat e lejueshmërisë të përcaktuara në këtë nen ose në aktet e deleguara të përmendura në nenet 27 dhe 28, apo në rregullat e vendosura nga vendet pjesëmarrëse në përputhje me paragrafin e tretë, rregullat kombëtare të </w:t>
      </w:r>
      <w:r w:rsidR="00540249" w:rsidRPr="004566BE">
        <w:rPr>
          <w:spacing w:val="-4"/>
          <w:lang w:val="sq-AL"/>
        </w:rPr>
        <w:t>s</w:t>
      </w:r>
      <w:r w:rsidRPr="004566BE">
        <w:rPr>
          <w:spacing w:val="-4"/>
          <w:lang w:val="sq-AL"/>
        </w:rPr>
        <w:t xml:space="preserve">htetit </w:t>
      </w:r>
      <w:r w:rsidR="00540249" w:rsidRPr="004566BE">
        <w:rPr>
          <w:spacing w:val="-4"/>
          <w:lang w:val="sq-AL"/>
        </w:rPr>
        <w:t>a</w:t>
      </w:r>
      <w:r w:rsidRPr="004566BE">
        <w:rPr>
          <w:spacing w:val="-4"/>
          <w:lang w:val="sq-AL"/>
        </w:rPr>
        <w:t>nëtar ose të vendit përfitues IPA II në të cilin kanë ndodhur këto shpenzime.</w:t>
      </w:r>
    </w:p>
    <w:p w:rsidR="004D7D10" w:rsidRPr="004566BE" w:rsidRDefault="00BB4401" w:rsidP="004D7D10">
      <w:pPr>
        <w:pStyle w:val="Paragrafi"/>
        <w:rPr>
          <w:spacing w:val="-4"/>
          <w:lang w:val="sq-AL"/>
        </w:rPr>
      </w:pPr>
      <w:r w:rsidRPr="004566BE">
        <w:rPr>
          <w:spacing w:val="-4"/>
          <w:lang w:val="sq-AL"/>
        </w:rPr>
        <w:t xml:space="preserve">1. </w:t>
      </w:r>
      <w:r w:rsidR="004D7D10" w:rsidRPr="004566BE">
        <w:rPr>
          <w:spacing w:val="-4"/>
          <w:lang w:val="sq-AL"/>
        </w:rPr>
        <w:t>Një veprim mund të ketë mbështetje nga ky Program apo prej ndonjë prej instrumenteve të Unionit, me kusht që zëri i shpenzimeve i përfshirë në aplikimin e pagesave për rimbursim nga Asistenca e IPA II nuk përkrahet apo mbështetet nga ndonjë instrument tjetër i Unionit apo Asistencë</w:t>
      </w:r>
      <w:r w:rsidR="00C43EDE" w:rsidRPr="004566BE">
        <w:rPr>
          <w:spacing w:val="-4"/>
          <w:lang w:val="sq-AL"/>
        </w:rPr>
        <w:t>s</w:t>
      </w:r>
      <w:r w:rsidR="004D7D10" w:rsidRPr="004566BE">
        <w:rPr>
          <w:spacing w:val="-4"/>
          <w:lang w:val="sq-AL"/>
        </w:rPr>
        <w:t xml:space="preserve"> IPA II të ndonjë programi tjetër. </w:t>
      </w:r>
    </w:p>
    <w:p w:rsidR="004D7D10" w:rsidRPr="004566BE" w:rsidRDefault="00BB4401" w:rsidP="004D7D10">
      <w:pPr>
        <w:pStyle w:val="Paragrafi"/>
        <w:rPr>
          <w:spacing w:val="-4"/>
          <w:lang w:val="sq-AL"/>
        </w:rPr>
      </w:pPr>
      <w:r w:rsidRPr="004566BE">
        <w:rPr>
          <w:spacing w:val="-4"/>
          <w:lang w:val="sq-AL"/>
        </w:rPr>
        <w:t xml:space="preserve">2. </w:t>
      </w:r>
      <w:r w:rsidR="004D7D10" w:rsidRPr="004566BE">
        <w:rPr>
          <w:spacing w:val="-4"/>
          <w:lang w:val="sq-AL"/>
        </w:rPr>
        <w:t xml:space="preserve">Në përputhje me neni 3 (2) të Rregullores (BE) </w:t>
      </w:r>
      <w:r w:rsidR="00C43EDE" w:rsidRPr="004566BE">
        <w:rPr>
          <w:spacing w:val="-4"/>
          <w:lang w:val="sq-AL"/>
        </w:rPr>
        <w:t>n</w:t>
      </w:r>
      <w:r w:rsidR="004D7D10" w:rsidRPr="004566BE">
        <w:rPr>
          <w:spacing w:val="-4"/>
          <w:lang w:val="sq-AL"/>
        </w:rPr>
        <w:t>r. 10301/2013</w:t>
      </w:r>
      <w:r w:rsidR="00C43EDE" w:rsidRPr="004566BE">
        <w:rPr>
          <w:spacing w:val="-4"/>
          <w:lang w:val="sq-AL"/>
        </w:rPr>
        <w:t>,</w:t>
      </w:r>
      <w:r w:rsidR="004D7D10" w:rsidRPr="004566BE">
        <w:rPr>
          <w:spacing w:val="-4"/>
          <w:lang w:val="sq-AL"/>
        </w:rPr>
        <w:t xml:space="preserve"> ndihma e IPA II mund të mbështesë ndarjen e mbështetjes dhe burimeve njerëzore dhe të gjitha llojet e infrastrukturës përtej kufijve të këtij Programi.</w:t>
      </w:r>
    </w:p>
    <w:p w:rsidR="004D7D10" w:rsidRPr="004566BE" w:rsidRDefault="00BB4401" w:rsidP="004D7D10">
      <w:pPr>
        <w:pStyle w:val="Paragrafi"/>
        <w:rPr>
          <w:spacing w:val="-4"/>
          <w:lang w:val="sq-AL"/>
        </w:rPr>
      </w:pPr>
      <w:r w:rsidRPr="004566BE">
        <w:rPr>
          <w:spacing w:val="-4"/>
          <w:lang w:val="sq-AL"/>
        </w:rPr>
        <w:t xml:space="preserve">3. </w:t>
      </w:r>
      <w:r w:rsidR="004D7D10" w:rsidRPr="004566BE">
        <w:rPr>
          <w:spacing w:val="-4"/>
          <w:lang w:val="sq-AL"/>
        </w:rPr>
        <w:t>Me përjashtim të nenit 30, ky seksion nuk zbatohet për Asistencën Teknike. Seksioni V do të zbatohet.</w:t>
      </w:r>
    </w:p>
    <w:p w:rsidR="00BB4401" w:rsidRPr="004566BE" w:rsidRDefault="00BB4401" w:rsidP="00BB4401">
      <w:pPr>
        <w:pStyle w:val="NeniNr"/>
        <w:rPr>
          <w:spacing w:val="-4"/>
          <w:lang w:val="sq-AL"/>
        </w:rPr>
      </w:pPr>
      <w:bookmarkStart w:id="120" w:name="_Toc448497154"/>
      <w:bookmarkStart w:id="121" w:name="_Toc448497393"/>
      <w:bookmarkStart w:id="122" w:name="_Toc448735585"/>
      <w:r w:rsidRPr="004566BE">
        <w:rPr>
          <w:spacing w:val="-4"/>
          <w:lang w:val="sq-AL"/>
        </w:rPr>
        <w:t>Neni 25</w:t>
      </w:r>
    </w:p>
    <w:p w:rsidR="004D7D10" w:rsidRPr="004566BE" w:rsidRDefault="004D7D10" w:rsidP="00BB4401">
      <w:pPr>
        <w:pStyle w:val="NeniTitull"/>
        <w:rPr>
          <w:spacing w:val="-4"/>
          <w:lang w:val="sq-AL"/>
        </w:rPr>
      </w:pPr>
      <w:r w:rsidRPr="004566BE">
        <w:rPr>
          <w:spacing w:val="-4"/>
          <w:lang w:val="sq-AL"/>
        </w:rPr>
        <w:t>Pranueshmëria në kohë</w:t>
      </w:r>
      <w:bookmarkEnd w:id="120"/>
      <w:bookmarkEnd w:id="121"/>
      <w:bookmarkEnd w:id="122"/>
    </w:p>
    <w:p w:rsidR="004D7D10" w:rsidRPr="008F7504" w:rsidRDefault="004D7D10" w:rsidP="008F7504">
      <w:pPr>
        <w:pStyle w:val="Hapesira7"/>
        <w:rPr>
          <w:sz w:val="18"/>
          <w:lang w:val="sq-AL"/>
        </w:rPr>
      </w:pPr>
    </w:p>
    <w:p w:rsidR="004D7D10" w:rsidRPr="004566BE" w:rsidRDefault="00BB4401" w:rsidP="004D7D10">
      <w:pPr>
        <w:pStyle w:val="Paragrafi"/>
        <w:rPr>
          <w:spacing w:val="-4"/>
          <w:lang w:val="sq-AL"/>
        </w:rPr>
      </w:pPr>
      <w:r w:rsidRPr="004566BE">
        <w:rPr>
          <w:spacing w:val="-4"/>
          <w:lang w:val="sq-AL"/>
        </w:rPr>
        <w:t xml:space="preserve">1. </w:t>
      </w:r>
      <w:r w:rsidR="004D7D10" w:rsidRPr="004566BE">
        <w:rPr>
          <w:spacing w:val="-4"/>
          <w:lang w:val="sq-AL"/>
        </w:rPr>
        <w:t>Shpenzimet janë të lejuara për financim nën IPA II- asistenca e bashkëpunimit ndërkufitar:</w:t>
      </w:r>
    </w:p>
    <w:p w:rsidR="004D7D10" w:rsidRPr="004566BE" w:rsidRDefault="004D7D10" w:rsidP="004D7D10">
      <w:pPr>
        <w:pStyle w:val="Paragrafi"/>
        <w:rPr>
          <w:spacing w:val="-4"/>
          <w:lang w:val="sq-AL"/>
        </w:rPr>
      </w:pPr>
      <w:r w:rsidRPr="004566BE">
        <w:rPr>
          <w:spacing w:val="-4"/>
          <w:lang w:val="sq-AL"/>
        </w:rPr>
        <w:t>a)</w:t>
      </w:r>
      <w:r w:rsidRPr="004566BE">
        <w:rPr>
          <w:spacing w:val="-4"/>
          <w:lang w:val="sq-AL"/>
        </w:rPr>
        <w:tab/>
        <w:t xml:space="preserve">nëse ajo ka ndodhur dhe paguar nga ndonjë prej përfituesve të </w:t>
      </w:r>
      <w:r w:rsidR="00036F36" w:rsidRPr="004566BE">
        <w:rPr>
          <w:spacing w:val="-4"/>
          <w:lang w:val="sq-AL"/>
        </w:rPr>
        <w:t>v</w:t>
      </w:r>
      <w:r w:rsidRPr="004566BE">
        <w:rPr>
          <w:spacing w:val="-4"/>
          <w:lang w:val="sq-AL"/>
        </w:rPr>
        <w:t xml:space="preserve">endeve </w:t>
      </w:r>
      <w:r w:rsidR="00036F36" w:rsidRPr="004566BE">
        <w:rPr>
          <w:spacing w:val="-4"/>
          <w:lang w:val="sq-AL"/>
        </w:rPr>
        <w:t>a</w:t>
      </w:r>
      <w:r w:rsidRPr="004566BE">
        <w:rPr>
          <w:spacing w:val="-4"/>
          <w:lang w:val="sq-AL"/>
        </w:rPr>
        <w:t>nëtare ndërmjet datave 1 janar 2014 dhe 31 dhjetor 2023; ose</w:t>
      </w:r>
    </w:p>
    <w:p w:rsidR="004D7D10" w:rsidRPr="008F7504" w:rsidRDefault="004D7D10" w:rsidP="004D7D10">
      <w:pPr>
        <w:pStyle w:val="Paragrafi"/>
        <w:rPr>
          <w:lang w:val="sq-AL"/>
        </w:rPr>
      </w:pPr>
      <w:r w:rsidRPr="008F7504">
        <w:rPr>
          <w:lang w:val="sq-AL"/>
        </w:rPr>
        <w:t>b)</w:t>
      </w:r>
      <w:r w:rsidRPr="008F7504">
        <w:rPr>
          <w:lang w:val="sq-AL"/>
        </w:rPr>
        <w:tab/>
        <w:t>nëse ka ndodhur nga ndonjë prej përfituesve të IPA II dhe paguar pasi është nënshkruar Programi, por jo më vonë se 31 dhjetor</w:t>
      </w:r>
      <w:r w:rsidR="00036F36" w:rsidRPr="008F7504">
        <w:rPr>
          <w:lang w:val="sq-AL"/>
        </w:rPr>
        <w:t>i</w:t>
      </w:r>
      <w:r w:rsidRPr="008F7504">
        <w:rPr>
          <w:lang w:val="sq-AL"/>
        </w:rPr>
        <w:t xml:space="preserve"> 2023</w:t>
      </w:r>
      <w:r w:rsidR="00036F36" w:rsidRPr="008F7504">
        <w:rPr>
          <w:lang w:val="sq-AL"/>
        </w:rPr>
        <w:t>.</w:t>
      </w:r>
    </w:p>
    <w:p w:rsidR="004D7D10" w:rsidRPr="004566BE" w:rsidRDefault="00BB4401" w:rsidP="004D7D10">
      <w:pPr>
        <w:pStyle w:val="Paragrafi"/>
        <w:rPr>
          <w:spacing w:val="-4"/>
          <w:lang w:val="sq-AL"/>
        </w:rPr>
      </w:pPr>
      <w:r w:rsidRPr="004566BE">
        <w:rPr>
          <w:spacing w:val="-4"/>
          <w:lang w:val="sq-AL"/>
        </w:rPr>
        <w:t xml:space="preserve">2. </w:t>
      </w:r>
      <w:r w:rsidR="004D7D10" w:rsidRPr="004566BE">
        <w:rPr>
          <w:spacing w:val="-4"/>
          <w:lang w:val="sq-AL"/>
        </w:rPr>
        <w:t xml:space="preserve">Në rastin e shpenzimeve të rimbursuara në përputhje me pikat (b) dhe (c) të paragrafit të parë të </w:t>
      </w:r>
      <w:r w:rsidR="00036F36" w:rsidRPr="004566BE">
        <w:rPr>
          <w:spacing w:val="-4"/>
          <w:lang w:val="sq-AL"/>
        </w:rPr>
        <w:t>n</w:t>
      </w:r>
      <w:r w:rsidR="004D7D10" w:rsidRPr="004566BE">
        <w:rPr>
          <w:spacing w:val="-4"/>
          <w:lang w:val="sq-AL"/>
        </w:rPr>
        <w:t>eni</w:t>
      </w:r>
      <w:r w:rsidR="00036F36" w:rsidRPr="004566BE">
        <w:rPr>
          <w:spacing w:val="-4"/>
          <w:lang w:val="sq-AL"/>
        </w:rPr>
        <w:t>t</w:t>
      </w:r>
      <w:r w:rsidR="004D7D10" w:rsidRPr="004566BE">
        <w:rPr>
          <w:spacing w:val="-4"/>
          <w:lang w:val="sq-AL"/>
        </w:rPr>
        <w:t xml:space="preserve"> 26 (2), veprimet që përbëjnë arsyet</w:t>
      </w:r>
      <w:r w:rsidR="001407AB" w:rsidRPr="004566BE">
        <w:rPr>
          <w:spacing w:val="-4"/>
          <w:lang w:val="sq-AL"/>
        </w:rPr>
        <w:t xml:space="preserve"> </w:t>
      </w:r>
      <w:r w:rsidR="004D7D10" w:rsidRPr="004566BE">
        <w:rPr>
          <w:spacing w:val="-4"/>
          <w:lang w:val="sq-AL"/>
        </w:rPr>
        <w:t>për rimbursim duhet të kryhen ndërmjet 1 janarit 2014 dhe 31 dhjetor</w:t>
      </w:r>
      <w:r w:rsidR="003345DF" w:rsidRPr="004566BE">
        <w:rPr>
          <w:spacing w:val="-4"/>
          <w:lang w:val="sq-AL"/>
        </w:rPr>
        <w:t>it</w:t>
      </w:r>
      <w:r w:rsidR="004D7D10" w:rsidRPr="004566BE">
        <w:rPr>
          <w:spacing w:val="-4"/>
          <w:lang w:val="sq-AL"/>
        </w:rPr>
        <w:t xml:space="preserve"> 2023</w:t>
      </w:r>
      <w:r w:rsidR="003345DF" w:rsidRPr="004566BE">
        <w:rPr>
          <w:spacing w:val="-4"/>
          <w:lang w:val="sq-AL"/>
        </w:rPr>
        <w:t>.</w:t>
      </w:r>
      <w:r w:rsidR="004D7D10" w:rsidRPr="004566BE">
        <w:rPr>
          <w:spacing w:val="-4"/>
          <w:lang w:val="sq-AL"/>
        </w:rPr>
        <w:t xml:space="preserve"> </w:t>
      </w:r>
    </w:p>
    <w:p w:rsidR="004D7D10" w:rsidRPr="004566BE" w:rsidRDefault="00BB4401" w:rsidP="004D7D10">
      <w:pPr>
        <w:pStyle w:val="Paragrafi"/>
        <w:rPr>
          <w:spacing w:val="-4"/>
          <w:lang w:val="sq-AL"/>
        </w:rPr>
      </w:pPr>
      <w:r w:rsidRPr="004566BE">
        <w:rPr>
          <w:spacing w:val="-4"/>
          <w:lang w:val="sq-AL"/>
        </w:rPr>
        <w:t xml:space="preserve">3. </w:t>
      </w:r>
      <w:r w:rsidR="004D7D10" w:rsidRPr="004566BE">
        <w:rPr>
          <w:spacing w:val="-4"/>
          <w:lang w:val="sq-AL"/>
        </w:rPr>
        <w:t>Shpenzimet që konsiderohen si të lejueshme si rezultat i një amendamenti në program duhet vetëm</w:t>
      </w:r>
      <w:r w:rsidR="001407AB" w:rsidRPr="004566BE">
        <w:rPr>
          <w:spacing w:val="-4"/>
          <w:lang w:val="sq-AL"/>
        </w:rPr>
        <w:t xml:space="preserve"> </w:t>
      </w:r>
      <w:r w:rsidR="004D7D10" w:rsidRPr="004566BE">
        <w:rPr>
          <w:spacing w:val="-4"/>
          <w:lang w:val="sq-AL"/>
        </w:rPr>
        <w:t>të bëhen të lejuara vetëm prej datës së dorëzimit në Komision të kërkesës për amendament ose, në rast të aplikimit të nenit 10 (6), nga data e hyrjes në fuqi të vendimit për amendimin e programit.</w:t>
      </w:r>
    </w:p>
    <w:p w:rsidR="004D7D10" w:rsidRPr="008F7504" w:rsidRDefault="004D7D10" w:rsidP="008F7504">
      <w:pPr>
        <w:pStyle w:val="Hapesira7"/>
        <w:rPr>
          <w:sz w:val="18"/>
          <w:lang w:val="sq-AL"/>
        </w:rPr>
      </w:pPr>
      <w:bookmarkStart w:id="123" w:name="_Toc448497155"/>
      <w:bookmarkStart w:id="124" w:name="_Toc448497394"/>
      <w:bookmarkStart w:id="125" w:name="_Toc448735586"/>
    </w:p>
    <w:p w:rsidR="00BB4401" w:rsidRPr="004566BE" w:rsidRDefault="00BB4401" w:rsidP="00BB4401">
      <w:pPr>
        <w:pStyle w:val="NeniNr"/>
        <w:rPr>
          <w:spacing w:val="-4"/>
          <w:lang w:val="sq-AL"/>
        </w:rPr>
      </w:pPr>
      <w:r w:rsidRPr="004566BE">
        <w:rPr>
          <w:spacing w:val="-4"/>
          <w:lang w:val="sq-AL"/>
        </w:rPr>
        <w:t>Neni 26</w:t>
      </w:r>
    </w:p>
    <w:p w:rsidR="004D7D10" w:rsidRPr="004566BE" w:rsidRDefault="004D7D10" w:rsidP="00BB4401">
      <w:pPr>
        <w:pStyle w:val="NeniTitull"/>
        <w:rPr>
          <w:spacing w:val="-4"/>
          <w:lang w:val="sq-AL"/>
        </w:rPr>
      </w:pPr>
      <w:r w:rsidRPr="004566BE">
        <w:rPr>
          <w:spacing w:val="-4"/>
          <w:lang w:val="sq-AL"/>
        </w:rPr>
        <w:t xml:space="preserve">Format e mbështetjes; format e granteve dhe asistencës së </w:t>
      </w:r>
      <w:bookmarkEnd w:id="123"/>
      <w:bookmarkEnd w:id="124"/>
      <w:bookmarkEnd w:id="125"/>
      <w:r w:rsidRPr="004566BE">
        <w:rPr>
          <w:spacing w:val="-4"/>
          <w:lang w:val="sq-AL"/>
        </w:rPr>
        <w:t>shlyeshme</w:t>
      </w:r>
    </w:p>
    <w:p w:rsidR="004D7D10" w:rsidRPr="008F7504" w:rsidRDefault="004D7D10" w:rsidP="008F7504">
      <w:pPr>
        <w:pStyle w:val="Hapesira7"/>
        <w:rPr>
          <w:sz w:val="18"/>
          <w:lang w:val="sq-AL"/>
        </w:rPr>
      </w:pPr>
    </w:p>
    <w:p w:rsidR="004D7D10" w:rsidRPr="004566BE" w:rsidRDefault="00556D2A" w:rsidP="004D7D10">
      <w:pPr>
        <w:pStyle w:val="Paragrafi"/>
        <w:rPr>
          <w:spacing w:val="-4"/>
          <w:lang w:val="sq-AL"/>
        </w:rPr>
      </w:pPr>
      <w:r w:rsidRPr="004566BE">
        <w:rPr>
          <w:spacing w:val="-4"/>
          <w:lang w:val="sq-AL"/>
        </w:rPr>
        <w:t xml:space="preserve">1. </w:t>
      </w:r>
      <w:r w:rsidR="004D7D10" w:rsidRPr="004566BE">
        <w:rPr>
          <w:spacing w:val="-4"/>
          <w:lang w:val="sq-AL"/>
        </w:rPr>
        <w:t>Ndihma e IPA II do të përdoren për të siguruar mbështetje në formën e granteve, shpërblimeve dhe asistencë të shlyeshme, ose një kombinim mes tyre.</w:t>
      </w:r>
    </w:p>
    <w:p w:rsidR="004D7D10" w:rsidRPr="004566BE" w:rsidRDefault="004D7D10" w:rsidP="004D7D10">
      <w:pPr>
        <w:pStyle w:val="Paragrafi"/>
        <w:rPr>
          <w:spacing w:val="-4"/>
          <w:lang w:val="sq-AL"/>
        </w:rPr>
      </w:pPr>
      <w:r w:rsidRPr="004566BE">
        <w:rPr>
          <w:spacing w:val="-4"/>
          <w:lang w:val="sq-AL"/>
        </w:rPr>
        <w:t>Në rastin e asistencës së shlyeshme, mbështetja e cila shlyhet në organin që e ka ofruar atë, ose në autoritetet</w:t>
      </w:r>
      <w:r w:rsidR="00B74C72" w:rsidRPr="004566BE">
        <w:rPr>
          <w:spacing w:val="-4"/>
          <w:lang w:val="sq-AL"/>
        </w:rPr>
        <w:t xml:space="preserve"> e tjera kompetente të vendeve a</w:t>
      </w:r>
      <w:r w:rsidRPr="004566BE">
        <w:rPr>
          <w:spacing w:val="-4"/>
          <w:lang w:val="sq-AL"/>
        </w:rPr>
        <w:t xml:space="preserve">nëtare apo vendeve përfituese të IPA II, duhet të mbahen në llogari të veçuara apo të ndara me kodet përkatëse të mbajtjes së llogarive dhe të mund të ripërdoren për të njëjtin qëllim dhe në përputhje me objektivat e Programit. </w:t>
      </w:r>
    </w:p>
    <w:p w:rsidR="004D7D10" w:rsidRPr="004566BE" w:rsidRDefault="00556D2A" w:rsidP="004D7D10">
      <w:pPr>
        <w:pStyle w:val="Paragrafi"/>
        <w:rPr>
          <w:spacing w:val="-4"/>
          <w:lang w:val="sq-AL"/>
        </w:rPr>
      </w:pPr>
      <w:r w:rsidRPr="004566BE">
        <w:rPr>
          <w:spacing w:val="-4"/>
          <w:lang w:val="sq-AL"/>
        </w:rPr>
        <w:t xml:space="preserve">2. </w:t>
      </w:r>
      <w:r w:rsidR="004D7D10" w:rsidRPr="004566BE">
        <w:rPr>
          <w:spacing w:val="-4"/>
          <w:lang w:val="sq-AL"/>
        </w:rPr>
        <w:t>Grantet dhe ndihma e shlyeshme mund të marrë një prej formave të mëposhtme:</w:t>
      </w:r>
    </w:p>
    <w:p w:rsidR="004D7D10" w:rsidRPr="004566BE" w:rsidRDefault="00556D2A" w:rsidP="004D7D10">
      <w:pPr>
        <w:pStyle w:val="Paragrafi"/>
        <w:rPr>
          <w:spacing w:val="-4"/>
          <w:lang w:val="sq-AL"/>
        </w:rPr>
      </w:pPr>
      <w:r w:rsidRPr="004566BE">
        <w:rPr>
          <w:spacing w:val="-4"/>
          <w:lang w:val="sq-AL"/>
        </w:rPr>
        <w:t xml:space="preserve">a) </w:t>
      </w:r>
      <w:r w:rsidR="004D7D10" w:rsidRPr="004566BE">
        <w:rPr>
          <w:spacing w:val="-4"/>
          <w:lang w:val="sq-AL"/>
        </w:rPr>
        <w:t>kompensim kostosh të lejuara të cilat janë faktike dhe janë shlyer, së bashku me, aty ku është e zbatueshme, formën e kontributeve në natyrë dhe amortizimin;</w:t>
      </w:r>
    </w:p>
    <w:p w:rsidR="004D7D10" w:rsidRPr="004566BE" w:rsidRDefault="00556D2A" w:rsidP="004D7D10">
      <w:pPr>
        <w:pStyle w:val="Paragrafi"/>
        <w:rPr>
          <w:spacing w:val="-4"/>
          <w:lang w:val="sq-AL"/>
        </w:rPr>
      </w:pPr>
      <w:r w:rsidRPr="004566BE">
        <w:rPr>
          <w:spacing w:val="-4"/>
          <w:lang w:val="sq-AL"/>
        </w:rPr>
        <w:t xml:space="preserve">b) </w:t>
      </w:r>
      <w:r w:rsidR="004D7D10" w:rsidRPr="004566BE">
        <w:rPr>
          <w:spacing w:val="-4"/>
          <w:lang w:val="sq-AL"/>
        </w:rPr>
        <w:t>shkallë standarde të kostove për njësi;</w:t>
      </w:r>
    </w:p>
    <w:p w:rsidR="004D7D10" w:rsidRPr="004566BE" w:rsidRDefault="00556D2A" w:rsidP="004D7D10">
      <w:pPr>
        <w:pStyle w:val="Paragrafi"/>
        <w:rPr>
          <w:spacing w:val="-4"/>
          <w:lang w:val="sq-AL"/>
        </w:rPr>
      </w:pPr>
      <w:r w:rsidRPr="004566BE">
        <w:rPr>
          <w:spacing w:val="-4"/>
          <w:lang w:val="sq-AL"/>
        </w:rPr>
        <w:t xml:space="preserve">c) </w:t>
      </w:r>
      <w:r w:rsidR="004D7D10" w:rsidRPr="004566BE">
        <w:rPr>
          <w:spacing w:val="-4"/>
          <w:lang w:val="sq-AL"/>
        </w:rPr>
        <w:t xml:space="preserve">shumat totale jo më tepër se 100 000 </w:t>
      </w:r>
      <w:r w:rsidR="006A49AE" w:rsidRPr="004566BE">
        <w:rPr>
          <w:spacing w:val="-4"/>
          <w:lang w:val="sq-AL"/>
        </w:rPr>
        <w:t>e</w:t>
      </w:r>
      <w:r w:rsidR="004D7D10" w:rsidRPr="004566BE">
        <w:rPr>
          <w:spacing w:val="-4"/>
          <w:lang w:val="sq-AL"/>
        </w:rPr>
        <w:t>uro nga kontributi publik;</w:t>
      </w:r>
    </w:p>
    <w:p w:rsidR="004D7D10" w:rsidRPr="004566BE" w:rsidRDefault="00556D2A" w:rsidP="004D7D10">
      <w:pPr>
        <w:pStyle w:val="Paragrafi"/>
        <w:rPr>
          <w:spacing w:val="-4"/>
          <w:lang w:val="sq-AL"/>
        </w:rPr>
      </w:pPr>
      <w:r w:rsidRPr="004566BE">
        <w:rPr>
          <w:spacing w:val="-4"/>
          <w:lang w:val="sq-AL"/>
        </w:rPr>
        <w:t xml:space="preserve">d) </w:t>
      </w:r>
      <w:r w:rsidR="004D7D10" w:rsidRPr="004566BE">
        <w:rPr>
          <w:spacing w:val="-4"/>
          <w:lang w:val="sq-AL"/>
        </w:rPr>
        <w:t xml:space="preserve">financim me normë të sheshtë, i përcaktuar nga aplikimi i një përqindjeje të një ose më shumë kategorish kostosh të përcaktuara. </w:t>
      </w:r>
    </w:p>
    <w:p w:rsidR="004D7D10" w:rsidRPr="004566BE" w:rsidRDefault="004D7D10" w:rsidP="004D7D10">
      <w:pPr>
        <w:pStyle w:val="Paragrafi"/>
        <w:rPr>
          <w:spacing w:val="-4"/>
          <w:lang w:val="sq-AL"/>
        </w:rPr>
      </w:pPr>
      <w:r w:rsidRPr="004566BE">
        <w:rPr>
          <w:spacing w:val="-4"/>
          <w:lang w:val="sq-AL"/>
        </w:rPr>
        <w:t>Opsionet e përmendura në nënparagrafin e parë mund të kombinohen vetëm kur secili opsion mbulon kategoritë e ndryshme të shpenzimeve kur ato janë përdorur për projekte të ndryshme por që përbëjnë vetëm një pjesë të një operacioni ose për kategoritë që mbulojnë faza të njëpasnjëshme të një operacioni.</w:t>
      </w:r>
    </w:p>
    <w:p w:rsidR="004D7D10" w:rsidRPr="004566BE" w:rsidRDefault="00556D2A" w:rsidP="004D7D10">
      <w:pPr>
        <w:pStyle w:val="Paragrafi"/>
        <w:rPr>
          <w:spacing w:val="-4"/>
          <w:lang w:val="sq-AL"/>
        </w:rPr>
      </w:pPr>
      <w:r w:rsidRPr="004566BE">
        <w:rPr>
          <w:spacing w:val="-4"/>
          <w:lang w:val="sq-AL"/>
        </w:rPr>
        <w:t xml:space="preserve">3. </w:t>
      </w:r>
      <w:r w:rsidR="004D7D10" w:rsidRPr="004566BE">
        <w:rPr>
          <w:spacing w:val="-4"/>
          <w:lang w:val="sq-AL"/>
        </w:rPr>
        <w:t xml:space="preserve">Për sa i përket aftësisë juridike apo lejueshmërisë së kontributeve në natyrë në formën e dispozitave lidhur me punën, mallrat, shërbimet, tokën dhe pasuritë e patundshme, zbatohet neni 69 (1) i Rregullores së (BE) </w:t>
      </w:r>
      <w:r w:rsidR="006A49AE" w:rsidRPr="004566BE">
        <w:rPr>
          <w:spacing w:val="-4"/>
          <w:lang w:val="sq-AL"/>
        </w:rPr>
        <w:t>n</w:t>
      </w:r>
      <w:r w:rsidR="004D7D10" w:rsidRPr="004566BE">
        <w:rPr>
          <w:spacing w:val="-4"/>
          <w:lang w:val="sq-AL"/>
        </w:rPr>
        <w:t>r. 1303/2013.</w:t>
      </w:r>
    </w:p>
    <w:p w:rsidR="004D7D10" w:rsidRPr="004566BE" w:rsidRDefault="00556D2A" w:rsidP="004D7D10">
      <w:pPr>
        <w:pStyle w:val="Paragrafi"/>
        <w:rPr>
          <w:spacing w:val="-4"/>
          <w:lang w:val="sq-AL"/>
        </w:rPr>
      </w:pPr>
      <w:r w:rsidRPr="004566BE">
        <w:rPr>
          <w:spacing w:val="-4"/>
          <w:lang w:val="sq-AL"/>
        </w:rPr>
        <w:t xml:space="preserve">4. </w:t>
      </w:r>
      <w:r w:rsidR="004D7D10" w:rsidRPr="004566BE">
        <w:rPr>
          <w:spacing w:val="-4"/>
          <w:lang w:val="sq-AL"/>
        </w:rPr>
        <w:t xml:space="preserve">Shpenzimet e amortizimit mund të konsiderohen si të pranueshme bazuar në </w:t>
      </w:r>
      <w:r w:rsidR="006A49AE" w:rsidRPr="004566BE">
        <w:rPr>
          <w:spacing w:val="-4"/>
          <w:lang w:val="sq-AL"/>
        </w:rPr>
        <w:t>n</w:t>
      </w:r>
      <w:r w:rsidR="004D7D10" w:rsidRPr="004566BE">
        <w:rPr>
          <w:spacing w:val="-4"/>
          <w:lang w:val="sq-AL"/>
        </w:rPr>
        <w:t xml:space="preserve">enin 69 (2) të Rregullores së (BE) </w:t>
      </w:r>
      <w:r w:rsidR="006A49AE" w:rsidRPr="004566BE">
        <w:rPr>
          <w:spacing w:val="-4"/>
          <w:lang w:val="sq-AL"/>
        </w:rPr>
        <w:t>n</w:t>
      </w:r>
      <w:r w:rsidR="004D7D10" w:rsidRPr="004566BE">
        <w:rPr>
          <w:spacing w:val="-4"/>
          <w:lang w:val="sq-AL"/>
        </w:rPr>
        <w:t>r</w:t>
      </w:r>
      <w:r w:rsidR="006A49AE" w:rsidRPr="004566BE">
        <w:rPr>
          <w:spacing w:val="-4"/>
          <w:lang w:val="sq-AL"/>
        </w:rPr>
        <w:t>.</w:t>
      </w:r>
      <w:r w:rsidR="004D7D10" w:rsidRPr="004566BE">
        <w:rPr>
          <w:spacing w:val="-4"/>
          <w:lang w:val="sq-AL"/>
        </w:rPr>
        <w:t xml:space="preserve"> 1303/2013.</w:t>
      </w:r>
    </w:p>
    <w:p w:rsidR="004D7D10" w:rsidRPr="004566BE" w:rsidRDefault="004D7D10" w:rsidP="008F7504">
      <w:pPr>
        <w:pStyle w:val="Hapesira7"/>
        <w:rPr>
          <w:lang w:val="sq-AL"/>
        </w:rPr>
      </w:pPr>
      <w:bookmarkStart w:id="126" w:name="_Toc448497156"/>
      <w:bookmarkStart w:id="127" w:name="_Toc448497395"/>
      <w:bookmarkStart w:id="128" w:name="_Toc448735587"/>
    </w:p>
    <w:p w:rsidR="00556D2A" w:rsidRPr="004566BE" w:rsidRDefault="004D7D10" w:rsidP="00556D2A">
      <w:pPr>
        <w:pStyle w:val="NeniNr"/>
        <w:rPr>
          <w:spacing w:val="-4"/>
          <w:lang w:val="sq-AL"/>
        </w:rPr>
      </w:pPr>
      <w:r w:rsidRPr="004566BE">
        <w:rPr>
          <w:spacing w:val="-4"/>
          <w:lang w:val="sq-AL"/>
        </w:rPr>
        <w:t>Neni 27</w:t>
      </w:r>
      <w:bookmarkEnd w:id="126"/>
      <w:bookmarkEnd w:id="127"/>
      <w:bookmarkEnd w:id="128"/>
    </w:p>
    <w:p w:rsidR="004D7D10" w:rsidRPr="004566BE" w:rsidRDefault="004D7D10" w:rsidP="00556D2A">
      <w:pPr>
        <w:pStyle w:val="NeniTitull"/>
        <w:rPr>
          <w:spacing w:val="-4"/>
          <w:lang w:val="sq-AL"/>
        </w:rPr>
      </w:pPr>
      <w:r w:rsidRPr="004566BE">
        <w:rPr>
          <w:spacing w:val="-4"/>
          <w:lang w:val="sq-AL"/>
        </w:rPr>
        <w:t>Normat e sheshta për shpenzimet e tërthorta dhe shpenzimet e personelit</w:t>
      </w:r>
    </w:p>
    <w:p w:rsidR="004D7D10" w:rsidRPr="004566BE" w:rsidRDefault="004D7D10" w:rsidP="008F7504">
      <w:pPr>
        <w:pStyle w:val="Hapesira7"/>
        <w:rPr>
          <w:lang w:val="sq-AL"/>
        </w:rPr>
      </w:pPr>
    </w:p>
    <w:p w:rsidR="004D7D10" w:rsidRPr="004566BE" w:rsidRDefault="00556D2A" w:rsidP="004D7D10">
      <w:pPr>
        <w:pStyle w:val="Paragrafi"/>
        <w:rPr>
          <w:spacing w:val="-4"/>
          <w:lang w:val="sq-AL"/>
        </w:rPr>
      </w:pPr>
      <w:r w:rsidRPr="004566BE">
        <w:rPr>
          <w:spacing w:val="-4"/>
          <w:lang w:val="sq-AL"/>
        </w:rPr>
        <w:t xml:space="preserve">1. </w:t>
      </w:r>
      <w:r w:rsidR="004D7D10" w:rsidRPr="004566BE">
        <w:rPr>
          <w:spacing w:val="-4"/>
          <w:lang w:val="sq-AL"/>
        </w:rPr>
        <w:t xml:space="preserve">Kur zbatimi i një operacioni shkakton kostot e tërthorta, ato mund të llogariten me një normë të sheshtë në një nga mënyrat e mëposhtme: </w:t>
      </w:r>
    </w:p>
    <w:p w:rsidR="004D7D10" w:rsidRPr="004566BE" w:rsidRDefault="00556D2A" w:rsidP="004D7D10">
      <w:pPr>
        <w:pStyle w:val="Paragrafi"/>
        <w:rPr>
          <w:spacing w:val="-4"/>
          <w:lang w:val="sq-AL"/>
        </w:rPr>
      </w:pPr>
      <w:r w:rsidRPr="004566BE">
        <w:rPr>
          <w:spacing w:val="-4"/>
          <w:lang w:val="sq-AL"/>
        </w:rPr>
        <w:t xml:space="preserve">a) </w:t>
      </w:r>
      <w:r w:rsidR="005B6BDE" w:rsidRPr="004566BE">
        <w:rPr>
          <w:spacing w:val="-4"/>
          <w:lang w:val="sq-AL"/>
        </w:rPr>
        <w:t>N</w:t>
      </w:r>
      <w:r w:rsidR="004D7D10" w:rsidRPr="004566BE">
        <w:rPr>
          <w:spacing w:val="-4"/>
          <w:lang w:val="sq-AL"/>
        </w:rPr>
        <w:t>ormë e sheshtë deri në 25% e kostove të lejuara direkte, me kusht që norma është llogaritur mbi bazën e një metode të drejtë, të barabartë dhe të verifikueshme apo me anën e një metode të zbatuar në skemat e granteve të financuara nga vendet anëtare ose të përfituesve të IPA II për lloje të ngjashme operacionesh apo përfituesish</w:t>
      </w:r>
      <w:r w:rsidR="005B6BDE" w:rsidRPr="004566BE">
        <w:rPr>
          <w:spacing w:val="-4"/>
          <w:lang w:val="sq-AL"/>
        </w:rPr>
        <w:t>;</w:t>
      </w:r>
    </w:p>
    <w:p w:rsidR="004D7D10" w:rsidRPr="004566BE" w:rsidRDefault="00556D2A" w:rsidP="004D7D10">
      <w:pPr>
        <w:pStyle w:val="Paragrafi"/>
        <w:rPr>
          <w:spacing w:val="-4"/>
          <w:lang w:val="sq-AL"/>
        </w:rPr>
      </w:pPr>
      <w:r w:rsidRPr="004566BE">
        <w:rPr>
          <w:spacing w:val="-4"/>
          <w:lang w:val="sq-AL"/>
        </w:rPr>
        <w:t xml:space="preserve">b) </w:t>
      </w:r>
      <w:r w:rsidR="005B6BDE" w:rsidRPr="004566BE">
        <w:rPr>
          <w:spacing w:val="-4"/>
          <w:lang w:val="sq-AL"/>
        </w:rPr>
        <w:t>N</w:t>
      </w:r>
      <w:r w:rsidR="004D7D10" w:rsidRPr="004566BE">
        <w:rPr>
          <w:spacing w:val="-4"/>
          <w:lang w:val="sq-AL"/>
        </w:rPr>
        <w:t xml:space="preserve">ormë e sheshtë deri në 25% e kostove të lejuara që lidhen drejtpërdrejt me personelin pa pasur nevojën e një kërkesë për vendin </w:t>
      </w:r>
      <w:r w:rsidR="00DC6722" w:rsidRPr="004566BE">
        <w:rPr>
          <w:spacing w:val="-4"/>
          <w:lang w:val="sq-AL"/>
        </w:rPr>
        <w:t>a</w:t>
      </w:r>
      <w:r w:rsidR="004D7D10" w:rsidRPr="004566BE">
        <w:rPr>
          <w:spacing w:val="-4"/>
          <w:lang w:val="sq-AL"/>
        </w:rPr>
        <w:t>nëtar apo përfituesin IPA II për kryerjen e një llogaritje për përcaktimin e normës së zbatueshmërisë;</w:t>
      </w:r>
    </w:p>
    <w:p w:rsidR="004D7D10" w:rsidRPr="004566BE" w:rsidRDefault="00556D2A" w:rsidP="004D7D10">
      <w:pPr>
        <w:pStyle w:val="Paragrafi"/>
        <w:rPr>
          <w:spacing w:val="-4"/>
          <w:lang w:val="sq-AL"/>
        </w:rPr>
      </w:pPr>
      <w:r w:rsidRPr="004566BE">
        <w:rPr>
          <w:spacing w:val="-4"/>
          <w:lang w:val="sq-AL"/>
        </w:rPr>
        <w:t xml:space="preserve">c) </w:t>
      </w:r>
      <w:r w:rsidR="005B6BDE" w:rsidRPr="004566BE">
        <w:rPr>
          <w:spacing w:val="-4"/>
          <w:lang w:val="sq-AL"/>
        </w:rPr>
        <w:t>N</w:t>
      </w:r>
      <w:r w:rsidR="004D7D10" w:rsidRPr="004566BE">
        <w:rPr>
          <w:spacing w:val="-4"/>
          <w:lang w:val="sq-AL"/>
        </w:rPr>
        <w:t xml:space="preserve">ormë e sheshtë që zbatohet mbi kostot direkte të lejuara bazuar në metodat ekzistuese dhe normave që korrespondojnë, të zbatueshme në politikat e Bashkimit Evropian për lloje të ngjashme funksionimi dhe përfituesish. </w:t>
      </w:r>
    </w:p>
    <w:p w:rsidR="004D7D10" w:rsidRPr="004566BE" w:rsidRDefault="004D7D10" w:rsidP="004D7D10">
      <w:pPr>
        <w:pStyle w:val="Paragrafi"/>
        <w:rPr>
          <w:spacing w:val="-4"/>
          <w:lang w:val="sq-AL"/>
        </w:rPr>
      </w:pPr>
      <w:r w:rsidRPr="004566BE">
        <w:rPr>
          <w:spacing w:val="-4"/>
          <w:lang w:val="sq-AL"/>
        </w:rPr>
        <w:t xml:space="preserve">Zbatohen nenet 20 dhe 21 të Komisionit të parashtruara në Rregulloren e (BE) </w:t>
      </w:r>
      <w:r w:rsidR="00DC6722" w:rsidRPr="004566BE">
        <w:rPr>
          <w:spacing w:val="-4"/>
          <w:lang w:val="sq-AL"/>
        </w:rPr>
        <w:t>n</w:t>
      </w:r>
      <w:r w:rsidRPr="004566BE">
        <w:rPr>
          <w:spacing w:val="-4"/>
          <w:lang w:val="sq-AL"/>
        </w:rPr>
        <w:t>r. 480/2014</w:t>
      </w:r>
      <w:r w:rsidRPr="004566BE">
        <w:rPr>
          <w:spacing w:val="-4"/>
          <w:vertAlign w:val="superscript"/>
          <w:lang w:val="sq-AL"/>
        </w:rPr>
        <w:footnoteReference w:id="15"/>
      </w:r>
      <w:r w:rsidRPr="004566BE">
        <w:rPr>
          <w:spacing w:val="-4"/>
          <w:lang w:val="sq-AL"/>
        </w:rPr>
        <w:t xml:space="preserve"> për sa i përket përcaktimit të normës së sheshtë dhe metodave lidhur me të, referuar në pikën (c) të këtij nënparagrafi të parë në këtë paragraf.</w:t>
      </w:r>
    </w:p>
    <w:p w:rsidR="004D7D10" w:rsidRPr="004566BE" w:rsidRDefault="00556D2A" w:rsidP="004D7D10">
      <w:pPr>
        <w:pStyle w:val="Paragrafi"/>
        <w:rPr>
          <w:spacing w:val="-4"/>
          <w:lang w:val="sq-AL"/>
        </w:rPr>
      </w:pPr>
      <w:r w:rsidRPr="004566BE">
        <w:rPr>
          <w:spacing w:val="-4"/>
          <w:lang w:val="sq-AL"/>
        </w:rPr>
        <w:t>2.</w:t>
      </w:r>
      <w:r w:rsidR="001407AB" w:rsidRPr="004566BE">
        <w:rPr>
          <w:spacing w:val="-4"/>
          <w:lang w:val="sq-AL"/>
        </w:rPr>
        <w:t xml:space="preserve"> </w:t>
      </w:r>
      <w:r w:rsidR="004D7D10" w:rsidRPr="004566BE">
        <w:rPr>
          <w:spacing w:val="-4"/>
          <w:lang w:val="sq-AL"/>
        </w:rPr>
        <w:t>Për të përcaktuar kostot e personelit q</w:t>
      </w:r>
      <w:r w:rsidR="00F62296" w:rsidRPr="004566BE">
        <w:rPr>
          <w:spacing w:val="-4"/>
          <w:lang w:val="sq-AL"/>
        </w:rPr>
        <w:t>ë</w:t>
      </w:r>
      <w:r w:rsidR="004D7D10" w:rsidRPr="004566BE">
        <w:rPr>
          <w:spacing w:val="-4"/>
          <w:lang w:val="sq-AL"/>
        </w:rPr>
        <w:t xml:space="preserve"> kanë të bëjnë me zbatimin e një projekti, norma e zbatueshme për orë mund</w:t>
      </w:r>
      <w:r w:rsidR="00DC6722" w:rsidRPr="004566BE">
        <w:rPr>
          <w:spacing w:val="-4"/>
          <w:lang w:val="sq-AL"/>
        </w:rPr>
        <w:t xml:space="preserve"> të llogaritet duke ndarë nga 1</w:t>
      </w:r>
      <w:r w:rsidR="004D7D10" w:rsidRPr="004566BE">
        <w:rPr>
          <w:spacing w:val="-4"/>
          <w:lang w:val="sq-AL"/>
        </w:rPr>
        <w:t>720 orë koston bruto të punësimit të dokumentuar së fundmi.</w:t>
      </w:r>
    </w:p>
    <w:p w:rsidR="004D7D10" w:rsidRPr="004566BE" w:rsidRDefault="00556D2A" w:rsidP="004D7D10">
      <w:pPr>
        <w:pStyle w:val="Paragrafi"/>
        <w:rPr>
          <w:spacing w:val="-4"/>
          <w:lang w:val="sq-AL"/>
        </w:rPr>
      </w:pPr>
      <w:r w:rsidRPr="004566BE">
        <w:rPr>
          <w:spacing w:val="-4"/>
          <w:lang w:val="sq-AL"/>
        </w:rPr>
        <w:t xml:space="preserve">3. </w:t>
      </w:r>
      <w:r w:rsidR="004D7D10" w:rsidRPr="004566BE">
        <w:rPr>
          <w:spacing w:val="-4"/>
          <w:lang w:val="sq-AL"/>
        </w:rPr>
        <w:t>Shpenzimet e stafit për një operacion mund të llogariten me një normë të sheshtë prej deri në 20% e kostove direkte</w:t>
      </w:r>
      <w:r w:rsidR="00F6705B" w:rsidRPr="004566BE">
        <w:rPr>
          <w:spacing w:val="-4"/>
          <w:lang w:val="sq-AL"/>
        </w:rPr>
        <w:t>,</w:t>
      </w:r>
      <w:r w:rsidR="004D7D10" w:rsidRPr="004566BE">
        <w:rPr>
          <w:spacing w:val="-4"/>
          <w:lang w:val="sq-AL"/>
        </w:rPr>
        <w:t xml:space="preserve"> përveç shpenzimeve të tjera të stafit për këtë operacion. </w:t>
      </w:r>
      <w:bookmarkStart w:id="129" w:name="_Toc448497157"/>
      <w:bookmarkStart w:id="130" w:name="_Toc448497396"/>
      <w:bookmarkStart w:id="131" w:name="_Toc448735588"/>
    </w:p>
    <w:p w:rsidR="004D7D10" w:rsidRPr="004566BE" w:rsidRDefault="004D7D10" w:rsidP="008F7504">
      <w:pPr>
        <w:pStyle w:val="Hapesira7"/>
        <w:rPr>
          <w:lang w:val="sq-AL"/>
        </w:rPr>
      </w:pPr>
    </w:p>
    <w:p w:rsidR="00B96365" w:rsidRPr="004566BE" w:rsidRDefault="00B96365" w:rsidP="00B96365">
      <w:pPr>
        <w:pStyle w:val="NeniNr"/>
        <w:rPr>
          <w:spacing w:val="-4"/>
          <w:lang w:val="sq-AL"/>
        </w:rPr>
      </w:pPr>
      <w:r w:rsidRPr="004566BE">
        <w:rPr>
          <w:spacing w:val="-4"/>
          <w:lang w:val="sq-AL"/>
        </w:rPr>
        <w:t>Neni 28</w:t>
      </w:r>
    </w:p>
    <w:p w:rsidR="004D7D10" w:rsidRPr="004566BE" w:rsidRDefault="004D7D10" w:rsidP="00B96365">
      <w:pPr>
        <w:pStyle w:val="NeniTitull"/>
        <w:rPr>
          <w:spacing w:val="-4"/>
          <w:lang w:val="sq-AL"/>
        </w:rPr>
      </w:pPr>
      <w:r w:rsidRPr="004566BE">
        <w:rPr>
          <w:spacing w:val="-4"/>
          <w:lang w:val="sq-AL"/>
        </w:rPr>
        <w:t>Rregullat e veçanta të pranueshmërisë për kategori të caktuara të shpenzimeve</w:t>
      </w:r>
    </w:p>
    <w:bookmarkEnd w:id="129"/>
    <w:bookmarkEnd w:id="130"/>
    <w:bookmarkEnd w:id="131"/>
    <w:p w:rsidR="004D7D10" w:rsidRPr="004566BE" w:rsidRDefault="004D7D10" w:rsidP="008F7504">
      <w:pPr>
        <w:pStyle w:val="Hapesira7"/>
        <w:rPr>
          <w:lang w:val="sq-AL"/>
        </w:rPr>
      </w:pPr>
    </w:p>
    <w:p w:rsidR="004D7D10" w:rsidRPr="004566BE" w:rsidRDefault="00B96365" w:rsidP="004D7D10">
      <w:pPr>
        <w:pStyle w:val="Paragrafi"/>
        <w:rPr>
          <w:spacing w:val="-4"/>
          <w:lang w:val="sq-AL"/>
        </w:rPr>
      </w:pPr>
      <w:r w:rsidRPr="004566BE">
        <w:rPr>
          <w:spacing w:val="-4"/>
          <w:lang w:val="sq-AL"/>
        </w:rPr>
        <w:t xml:space="preserve">1. </w:t>
      </w:r>
      <w:r w:rsidR="004D7D10" w:rsidRPr="004566BE">
        <w:rPr>
          <w:spacing w:val="-4"/>
          <w:lang w:val="sq-AL"/>
        </w:rPr>
        <w:t xml:space="preserve">Zbatohet Rregullorja e (BE) </w:t>
      </w:r>
      <w:r w:rsidR="00DC6722" w:rsidRPr="004566BE">
        <w:rPr>
          <w:spacing w:val="-4"/>
          <w:lang w:val="sq-AL"/>
        </w:rPr>
        <w:t>n</w:t>
      </w:r>
      <w:r w:rsidR="004D7D10" w:rsidRPr="004566BE">
        <w:rPr>
          <w:spacing w:val="-4"/>
          <w:lang w:val="sq-AL"/>
        </w:rPr>
        <w:t>r. 481/2014</w:t>
      </w:r>
      <w:r w:rsidR="004D7D10" w:rsidRPr="004566BE">
        <w:rPr>
          <w:spacing w:val="-4"/>
          <w:vertAlign w:val="superscript"/>
          <w:lang w:val="sq-AL"/>
        </w:rPr>
        <w:footnoteReference w:id="16"/>
      </w:r>
      <w:r w:rsidR="004D7D10" w:rsidRPr="004566BE">
        <w:rPr>
          <w:spacing w:val="-4"/>
          <w:lang w:val="sq-AL"/>
        </w:rPr>
        <w:t xml:space="preserve"> e </w:t>
      </w:r>
      <w:r w:rsidR="00DC6722" w:rsidRPr="004566BE">
        <w:rPr>
          <w:spacing w:val="-4"/>
          <w:lang w:val="sq-AL"/>
        </w:rPr>
        <w:t>d</w:t>
      </w:r>
      <w:r w:rsidR="004D7D10" w:rsidRPr="004566BE">
        <w:rPr>
          <w:spacing w:val="-4"/>
          <w:lang w:val="sq-AL"/>
        </w:rPr>
        <w:t>eleguar e Komisionit.</w:t>
      </w:r>
    </w:p>
    <w:p w:rsidR="004D7D10" w:rsidRPr="004566BE" w:rsidRDefault="00B96365" w:rsidP="004D7D10">
      <w:pPr>
        <w:pStyle w:val="Paragrafi"/>
        <w:rPr>
          <w:spacing w:val="-4"/>
          <w:lang w:val="sq-AL"/>
        </w:rPr>
      </w:pPr>
      <w:r w:rsidRPr="004566BE">
        <w:rPr>
          <w:spacing w:val="-4"/>
          <w:lang w:val="sq-AL"/>
        </w:rPr>
        <w:t xml:space="preserve">2. </w:t>
      </w:r>
      <w:r w:rsidR="004D7D10" w:rsidRPr="004566BE">
        <w:rPr>
          <w:spacing w:val="-4"/>
          <w:lang w:val="sq-AL"/>
        </w:rPr>
        <w:t>Gjithsesi, me përjashtim të nenit 5 (5) deri (8) të kësaj Rregulloreje, në vijim vlen:</w:t>
      </w:r>
    </w:p>
    <w:p w:rsidR="004D7D10" w:rsidRPr="004566BE" w:rsidRDefault="00B96365" w:rsidP="004D7D10">
      <w:pPr>
        <w:pStyle w:val="Paragrafi"/>
        <w:rPr>
          <w:spacing w:val="-4"/>
          <w:lang w:val="sq-AL"/>
        </w:rPr>
      </w:pPr>
      <w:r w:rsidRPr="004566BE">
        <w:rPr>
          <w:spacing w:val="-4"/>
          <w:lang w:val="sq-AL"/>
        </w:rPr>
        <w:t xml:space="preserve">a) </w:t>
      </w:r>
      <w:r w:rsidR="004D7D10" w:rsidRPr="004566BE">
        <w:rPr>
          <w:spacing w:val="-4"/>
          <w:lang w:val="sq-AL"/>
        </w:rPr>
        <w:t>Veprimtari lidhur me asistencën teknike apo aktivitete promocionale dhe ato lidhur me ngritjen e kapaciteteve, shpenzime që ndodhin jashtë zonës së programit do të konsiderohen si të lejueshme, vetëm nëse janë kryer në përputhje me kushtet e përcaktuara në pikat (a) dhe (c) të nenit 30 (2).</w:t>
      </w:r>
    </w:p>
    <w:p w:rsidR="004D7D10" w:rsidRPr="004566BE" w:rsidRDefault="00B96365" w:rsidP="004D7D10">
      <w:pPr>
        <w:pStyle w:val="Paragrafi"/>
        <w:rPr>
          <w:spacing w:val="-4"/>
          <w:lang w:val="sq-AL"/>
        </w:rPr>
      </w:pPr>
      <w:r w:rsidRPr="004566BE">
        <w:rPr>
          <w:spacing w:val="-4"/>
          <w:lang w:val="sq-AL"/>
        </w:rPr>
        <w:t xml:space="preserve">b) </w:t>
      </w:r>
      <w:r w:rsidR="004D7D10" w:rsidRPr="004566BE">
        <w:rPr>
          <w:spacing w:val="-4"/>
          <w:lang w:val="sq-AL"/>
        </w:rPr>
        <w:t xml:space="preserve">Për sa </w:t>
      </w:r>
      <w:r w:rsidR="00B434FA" w:rsidRPr="004566BE">
        <w:rPr>
          <w:spacing w:val="-4"/>
          <w:lang w:val="sq-AL"/>
        </w:rPr>
        <w:t>u</w:t>
      </w:r>
      <w:r w:rsidR="004D7D10" w:rsidRPr="004566BE">
        <w:rPr>
          <w:spacing w:val="-4"/>
          <w:lang w:val="sq-AL"/>
        </w:rPr>
        <w:t xml:space="preserve"> përket personave të tjerë</w:t>
      </w:r>
      <w:r w:rsidR="00B434FA" w:rsidRPr="004566BE">
        <w:rPr>
          <w:spacing w:val="-4"/>
          <w:lang w:val="sq-AL"/>
        </w:rPr>
        <w:t>,</w:t>
      </w:r>
      <w:r w:rsidR="004D7D10" w:rsidRPr="004566BE">
        <w:rPr>
          <w:spacing w:val="-4"/>
          <w:lang w:val="sq-AL"/>
        </w:rPr>
        <w:t xml:space="preserve"> përveç atyre që mbulohen nga pikat c) dhe d), autoriteti menaxhues mund të pranojë kostot e akomodimit dhe ushqimit që janë kryer në vende të cilat kanë vendndodhje jashtë zonës së lejuar të programit, gjithmonë nëse ndodhin në përputhje me </w:t>
      </w:r>
      <w:r w:rsidR="00DC6722" w:rsidRPr="004566BE">
        <w:rPr>
          <w:spacing w:val="-4"/>
          <w:lang w:val="sq-AL"/>
        </w:rPr>
        <w:t>n</w:t>
      </w:r>
      <w:r w:rsidR="004D7D10" w:rsidRPr="004566BE">
        <w:rPr>
          <w:spacing w:val="-4"/>
          <w:lang w:val="sq-AL"/>
        </w:rPr>
        <w:t>enin 30(2). Kjo do të zbatohet</w:t>
      </w:r>
      <w:r w:rsidR="00DC6722" w:rsidRPr="004566BE">
        <w:rPr>
          <w:spacing w:val="-4"/>
          <w:lang w:val="sq-AL"/>
        </w:rPr>
        <w:t>,</w:t>
      </w:r>
      <w:r w:rsidR="004D7D10" w:rsidRPr="004566BE">
        <w:rPr>
          <w:spacing w:val="-4"/>
          <w:lang w:val="sq-AL"/>
        </w:rPr>
        <w:t xml:space="preserve"> gjithashtu</w:t>
      </w:r>
      <w:r w:rsidR="00DC6722" w:rsidRPr="004566BE">
        <w:rPr>
          <w:spacing w:val="-4"/>
          <w:lang w:val="sq-AL"/>
        </w:rPr>
        <w:t>,</w:t>
      </w:r>
      <w:r w:rsidR="004D7D10" w:rsidRPr="004566BE">
        <w:rPr>
          <w:spacing w:val="-4"/>
          <w:lang w:val="sq-AL"/>
        </w:rPr>
        <w:t xml:space="preserve"> për kostot e transportit lokal në vendin e eventit ose të ndonjë aktiviteti jashtë zonës së programit. </w:t>
      </w:r>
    </w:p>
    <w:p w:rsidR="004D7D10" w:rsidRPr="004566BE" w:rsidRDefault="00B96365" w:rsidP="004D7D10">
      <w:pPr>
        <w:pStyle w:val="Paragrafi"/>
        <w:rPr>
          <w:spacing w:val="-4"/>
          <w:lang w:val="sq-AL"/>
        </w:rPr>
      </w:pPr>
      <w:r w:rsidRPr="004566BE">
        <w:rPr>
          <w:spacing w:val="-4"/>
          <w:lang w:val="sq-AL"/>
        </w:rPr>
        <w:t xml:space="preserve">c) </w:t>
      </w:r>
      <w:r w:rsidR="004D7D10" w:rsidRPr="004566BE">
        <w:rPr>
          <w:spacing w:val="-4"/>
          <w:lang w:val="sq-AL"/>
        </w:rPr>
        <w:t>Për stafin e përfituesve të cilët ndodhen jashtë zonës së programit, autoriteti menaxhues mund të pranojë ato kosto që janë të përmendura në paragrafin 1, duke përfshirë edhe kost</w:t>
      </w:r>
      <w:r w:rsidR="00C05A1B" w:rsidRPr="004566BE">
        <w:rPr>
          <w:spacing w:val="-4"/>
          <w:lang w:val="sq-AL"/>
        </w:rPr>
        <w:t>ot e udhëtimit duke u bazuar te</w:t>
      </w:r>
      <w:r w:rsidR="004D7D10" w:rsidRPr="004566BE">
        <w:rPr>
          <w:spacing w:val="-4"/>
          <w:lang w:val="sq-AL"/>
        </w:rPr>
        <w:t xml:space="preserve"> vendndodhja brenda ose jashtë zonës së programit, si e një ngjarjeje apo një aksioni apo veprimtarie, në qoftë se këto të fundit janë në përputhje me nenin 30 (2).</w:t>
      </w:r>
    </w:p>
    <w:p w:rsidR="004D7D10" w:rsidRPr="004566BE" w:rsidRDefault="00B96365" w:rsidP="009A3B46">
      <w:pPr>
        <w:pStyle w:val="Paragrafi"/>
        <w:tabs>
          <w:tab w:val="left" w:pos="3510"/>
        </w:tabs>
        <w:rPr>
          <w:spacing w:val="-4"/>
          <w:lang w:val="sq-AL"/>
        </w:rPr>
      </w:pPr>
      <w:r w:rsidRPr="004566BE">
        <w:rPr>
          <w:spacing w:val="-4"/>
          <w:lang w:val="sq-AL"/>
        </w:rPr>
        <w:t xml:space="preserve">d) </w:t>
      </w:r>
      <w:r w:rsidR="004D7D10" w:rsidRPr="004566BE">
        <w:rPr>
          <w:spacing w:val="-4"/>
          <w:lang w:val="sq-AL"/>
        </w:rPr>
        <w:t>Për stafin e përfituesve q</w:t>
      </w:r>
      <w:r w:rsidR="009A3B46" w:rsidRPr="004566BE">
        <w:rPr>
          <w:spacing w:val="-4"/>
          <w:lang w:val="sq-AL"/>
        </w:rPr>
        <w:t>ë</w:t>
      </w:r>
      <w:r w:rsidR="004D7D10" w:rsidRPr="004566BE">
        <w:rPr>
          <w:spacing w:val="-4"/>
          <w:lang w:val="sq-AL"/>
        </w:rPr>
        <w:t xml:space="preserve"> ndodhen brenda zonës së lejuar të programit, kostot referuar paragrafit 1, duke përfshirë edhe kostot e udhëtimit për në një vendndodhje të një eventi apo veprimtarie, duhet të konsiderohen të lejuara bazuar nenit 30(1). </w:t>
      </w:r>
    </w:p>
    <w:p w:rsidR="004D7D10" w:rsidRPr="004566BE" w:rsidRDefault="004D7D10" w:rsidP="008F7504">
      <w:pPr>
        <w:pStyle w:val="Hapesira7"/>
        <w:rPr>
          <w:lang w:val="sq-AL"/>
        </w:rPr>
      </w:pPr>
    </w:p>
    <w:p w:rsidR="00B96365" w:rsidRPr="004566BE" w:rsidRDefault="004D7D10" w:rsidP="00B96365">
      <w:pPr>
        <w:pStyle w:val="NeniNr"/>
        <w:rPr>
          <w:spacing w:val="-4"/>
          <w:lang w:val="sq-AL"/>
        </w:rPr>
      </w:pPr>
      <w:bookmarkStart w:id="132" w:name="_Toc448497158"/>
      <w:bookmarkStart w:id="133" w:name="_Toc448497397"/>
      <w:bookmarkStart w:id="134" w:name="_Toc448735589"/>
      <w:r w:rsidRPr="004566BE">
        <w:rPr>
          <w:spacing w:val="-4"/>
          <w:lang w:val="sq-AL"/>
        </w:rPr>
        <w:t>Neni</w:t>
      </w:r>
      <w:r w:rsidR="00B96365" w:rsidRPr="004566BE">
        <w:rPr>
          <w:spacing w:val="-4"/>
          <w:lang w:val="sq-AL"/>
        </w:rPr>
        <w:t xml:space="preserve"> 2</w:t>
      </w:r>
      <w:r w:rsidR="00C76A55">
        <w:rPr>
          <w:spacing w:val="-4"/>
          <w:lang w:val="sq-AL"/>
        </w:rPr>
        <w:t>9</w:t>
      </w:r>
    </w:p>
    <w:p w:rsidR="004D7D10" w:rsidRPr="004566BE" w:rsidRDefault="004D7D10" w:rsidP="00B96365">
      <w:pPr>
        <w:pStyle w:val="NeniTitull"/>
        <w:rPr>
          <w:spacing w:val="-4"/>
          <w:lang w:val="sq-AL"/>
        </w:rPr>
      </w:pPr>
      <w:r w:rsidRPr="004566BE">
        <w:rPr>
          <w:spacing w:val="-4"/>
          <w:lang w:val="sq-AL"/>
        </w:rPr>
        <w:t>Shpenzimet e pa</w:t>
      </w:r>
      <w:bookmarkEnd w:id="132"/>
      <w:bookmarkEnd w:id="133"/>
      <w:bookmarkEnd w:id="134"/>
      <w:r w:rsidRPr="004566BE">
        <w:rPr>
          <w:spacing w:val="-4"/>
          <w:lang w:val="sq-AL"/>
        </w:rPr>
        <w:t>pranueshme</w:t>
      </w:r>
    </w:p>
    <w:p w:rsidR="00B96365" w:rsidRPr="004566BE" w:rsidRDefault="00B96365" w:rsidP="008F7504">
      <w:pPr>
        <w:pStyle w:val="Hapesira7"/>
        <w:rPr>
          <w:lang w:val="sq-AL"/>
        </w:rPr>
      </w:pPr>
    </w:p>
    <w:p w:rsidR="004D7D10" w:rsidRPr="004566BE" w:rsidRDefault="008A3C01" w:rsidP="004D7D10">
      <w:pPr>
        <w:pStyle w:val="Paragrafi"/>
        <w:rPr>
          <w:spacing w:val="-4"/>
          <w:lang w:val="sq-AL"/>
        </w:rPr>
      </w:pPr>
      <w:r w:rsidRPr="004566BE">
        <w:rPr>
          <w:spacing w:val="-4"/>
          <w:lang w:val="sq-AL"/>
        </w:rPr>
        <w:t xml:space="preserve">1. </w:t>
      </w:r>
      <w:r w:rsidR="004D7D10" w:rsidRPr="004566BE">
        <w:rPr>
          <w:spacing w:val="-4"/>
          <w:lang w:val="sq-AL"/>
        </w:rPr>
        <w:t>Asistenca e bashkëpunimit ndërkufitar IPA II nuk duhet të mbulojë:</w:t>
      </w:r>
    </w:p>
    <w:p w:rsidR="004D7D10" w:rsidRPr="004566BE" w:rsidRDefault="008A3C01" w:rsidP="004D7D10">
      <w:pPr>
        <w:pStyle w:val="Paragrafi"/>
        <w:rPr>
          <w:spacing w:val="-4"/>
          <w:lang w:val="sq-AL"/>
        </w:rPr>
      </w:pPr>
      <w:r w:rsidRPr="004566BE">
        <w:rPr>
          <w:spacing w:val="-4"/>
          <w:lang w:val="sq-AL"/>
        </w:rPr>
        <w:t xml:space="preserve">a) </w:t>
      </w:r>
      <w:r w:rsidR="004D7D10" w:rsidRPr="004566BE">
        <w:rPr>
          <w:spacing w:val="-4"/>
          <w:lang w:val="sq-AL"/>
        </w:rPr>
        <w:t>interesin mbi borxhin;</w:t>
      </w:r>
    </w:p>
    <w:p w:rsidR="004D7D10" w:rsidRPr="004566BE" w:rsidRDefault="008A3C01" w:rsidP="004D7D10">
      <w:pPr>
        <w:pStyle w:val="Paragrafi"/>
        <w:rPr>
          <w:spacing w:val="-4"/>
          <w:lang w:val="sq-AL"/>
        </w:rPr>
      </w:pPr>
      <w:r w:rsidRPr="004566BE">
        <w:rPr>
          <w:spacing w:val="-4"/>
          <w:lang w:val="sq-AL"/>
        </w:rPr>
        <w:t xml:space="preserve">b) </w:t>
      </w:r>
      <w:r w:rsidR="004D7D10" w:rsidRPr="004566BE">
        <w:rPr>
          <w:spacing w:val="-4"/>
          <w:lang w:val="sq-AL"/>
        </w:rPr>
        <w:t>tatimi mbi vlerën e shtuar (TVSH), përveç aty ku ajo është jo e kthyeshme sipas legjislacionit kombëtar të TVSH-së;</w:t>
      </w:r>
    </w:p>
    <w:p w:rsidR="004D7D10" w:rsidRPr="004566BE" w:rsidRDefault="008A3C01" w:rsidP="004D7D10">
      <w:pPr>
        <w:pStyle w:val="Paragrafi"/>
        <w:rPr>
          <w:spacing w:val="-4"/>
          <w:lang w:val="sq-AL"/>
        </w:rPr>
      </w:pPr>
      <w:r w:rsidRPr="004566BE">
        <w:rPr>
          <w:spacing w:val="-4"/>
          <w:lang w:val="sq-AL"/>
        </w:rPr>
        <w:t xml:space="preserve">c) </w:t>
      </w:r>
      <w:r w:rsidR="004D7D10" w:rsidRPr="004566BE">
        <w:rPr>
          <w:spacing w:val="-4"/>
          <w:lang w:val="sq-AL"/>
        </w:rPr>
        <w:t>dekomisionimit apo nxjerrja jashtë funksionit dhe ndërtimin e centraleve bërthamore;</w:t>
      </w:r>
    </w:p>
    <w:p w:rsidR="004D7D10" w:rsidRPr="004566BE" w:rsidRDefault="008A3C01" w:rsidP="004D7D10">
      <w:pPr>
        <w:pStyle w:val="Paragrafi"/>
        <w:rPr>
          <w:spacing w:val="-4"/>
          <w:lang w:val="sq-AL"/>
        </w:rPr>
      </w:pPr>
      <w:r w:rsidRPr="004566BE">
        <w:rPr>
          <w:spacing w:val="-4"/>
          <w:lang w:val="sq-AL"/>
        </w:rPr>
        <w:t xml:space="preserve">d) </w:t>
      </w:r>
      <w:r w:rsidR="004D7D10" w:rsidRPr="004566BE">
        <w:rPr>
          <w:spacing w:val="-4"/>
          <w:lang w:val="sq-AL"/>
        </w:rPr>
        <w:t xml:space="preserve">investimi për të arritur pakësimin e emetimeve të gazrave serë nga aktivitetet në kuadër </w:t>
      </w:r>
      <w:r w:rsidR="00C42620" w:rsidRPr="004566BE">
        <w:rPr>
          <w:spacing w:val="-4"/>
          <w:lang w:val="sq-AL"/>
        </w:rPr>
        <w:t xml:space="preserve">të shtojcës </w:t>
      </w:r>
      <w:r w:rsidR="00BD4154" w:rsidRPr="004566BE">
        <w:rPr>
          <w:spacing w:val="-4"/>
          <w:lang w:val="sq-AL"/>
        </w:rPr>
        <w:t>I të direktivës 2003/87/</w:t>
      </w:r>
      <w:r w:rsidR="004D7D10" w:rsidRPr="004566BE">
        <w:rPr>
          <w:spacing w:val="-4"/>
          <w:lang w:val="sq-AL"/>
        </w:rPr>
        <w:t>KE e Parlamentit dhe e Këshillit Evropian (11);</w:t>
      </w:r>
    </w:p>
    <w:p w:rsidR="004D7D10" w:rsidRPr="004566BE" w:rsidRDefault="008A3C01" w:rsidP="004D7D10">
      <w:pPr>
        <w:pStyle w:val="Paragrafi"/>
        <w:rPr>
          <w:spacing w:val="-4"/>
          <w:lang w:val="sq-AL"/>
        </w:rPr>
      </w:pPr>
      <w:r w:rsidRPr="004566BE">
        <w:rPr>
          <w:spacing w:val="-4"/>
          <w:lang w:val="sq-AL"/>
        </w:rPr>
        <w:t xml:space="preserve">e) </w:t>
      </w:r>
      <w:r w:rsidR="004D7D10" w:rsidRPr="004566BE">
        <w:rPr>
          <w:spacing w:val="-4"/>
          <w:lang w:val="sq-AL"/>
        </w:rPr>
        <w:t>prodhimin, përpunimin dhe tregtimin e duhanit dhe produkteve të duhanit;</w:t>
      </w:r>
    </w:p>
    <w:p w:rsidR="004D7D10" w:rsidRPr="004566BE" w:rsidRDefault="009D7B35" w:rsidP="00BD4154">
      <w:pPr>
        <w:pStyle w:val="Paragrafi"/>
        <w:rPr>
          <w:spacing w:val="-4"/>
          <w:lang w:val="sq-AL"/>
        </w:rPr>
      </w:pPr>
      <w:r w:rsidRPr="004566BE">
        <w:rPr>
          <w:spacing w:val="-4"/>
          <w:lang w:val="sq-AL"/>
        </w:rPr>
        <w:t xml:space="preserve">f) </w:t>
      </w:r>
      <w:r w:rsidR="004D7D10" w:rsidRPr="004566BE">
        <w:rPr>
          <w:spacing w:val="-4"/>
          <w:lang w:val="sq-AL"/>
        </w:rPr>
        <w:t>ndërmarrjeve në vështirësi siç përcaktohet në bazë të rregullave të ndihmës shtetërore të Unionit;</w:t>
      </w:r>
    </w:p>
    <w:p w:rsidR="004D7D10" w:rsidRPr="004566BE" w:rsidRDefault="009D7B35" w:rsidP="004D7D10">
      <w:pPr>
        <w:pStyle w:val="Paragrafi"/>
        <w:rPr>
          <w:spacing w:val="-4"/>
          <w:lang w:val="sq-AL"/>
        </w:rPr>
      </w:pPr>
      <w:r w:rsidRPr="004566BE">
        <w:rPr>
          <w:spacing w:val="-4"/>
          <w:lang w:val="sq-AL"/>
        </w:rPr>
        <w:t xml:space="preserve">g) </w:t>
      </w:r>
      <w:r w:rsidR="004D7D10" w:rsidRPr="004566BE">
        <w:rPr>
          <w:spacing w:val="-4"/>
          <w:lang w:val="sq-AL"/>
        </w:rPr>
        <w:t>investimet në infrastrukturën e aeroportit, përveç rasteve kur këto investime lidhen me mbrojtjen e mjedisit apo kur ato shoqërohen me investime të nevojshme për të lehtësuar apo për të reduktuar ndikimin negativ në mjedis.</w:t>
      </w:r>
    </w:p>
    <w:p w:rsidR="004D7D10" w:rsidRPr="004566BE" w:rsidRDefault="009D7B35" w:rsidP="004D7D10">
      <w:pPr>
        <w:pStyle w:val="Paragrafi"/>
        <w:rPr>
          <w:spacing w:val="-4"/>
          <w:lang w:val="sq-AL"/>
        </w:rPr>
      </w:pPr>
      <w:r w:rsidRPr="004566BE">
        <w:rPr>
          <w:spacing w:val="-4"/>
          <w:lang w:val="sq-AL"/>
        </w:rPr>
        <w:t xml:space="preserve">2. </w:t>
      </w:r>
      <w:r w:rsidR="004D7D10" w:rsidRPr="004566BE">
        <w:rPr>
          <w:spacing w:val="-4"/>
          <w:lang w:val="sq-AL"/>
        </w:rPr>
        <w:t>Blerja e tokës, të pandërtuar dhe të ndërtuar, deri në vlerën e 10% të kostos totale</w:t>
      </w:r>
      <w:r w:rsidR="000C7D4C" w:rsidRPr="004566BE">
        <w:rPr>
          <w:spacing w:val="-4"/>
          <w:lang w:val="sq-AL"/>
        </w:rPr>
        <w:t xml:space="preserve"> të lejuar të kryer në kuadër të</w:t>
      </w:r>
      <w:r w:rsidR="004D7D10" w:rsidRPr="004566BE">
        <w:rPr>
          <w:spacing w:val="-4"/>
          <w:lang w:val="sq-AL"/>
        </w:rPr>
        <w:t xml:space="preserve"> veprimtarisë në fjalë, duhet të jetë e lejueshme për financim nën asistencën e bashkëpunimit ndërkufitar IPA II. Për sheshe të braktisura dhe për ato sheshe që më parë kanë qenë për përdorim industrial dhe që kanë ndërtesa, ky kufizim do të rritet në 15%. Në rastet e veçanta dhe përkatësisht të justifikuara të atyre veprimtarive të cilat lidhen me ruajtjen e mjedisit, ky afat mund të vendoset edhe mbi përqindjet e mësipërme.</w:t>
      </w:r>
    </w:p>
    <w:p w:rsidR="004D7D10" w:rsidRPr="004566BE" w:rsidRDefault="009D7B35" w:rsidP="004D7D10">
      <w:pPr>
        <w:pStyle w:val="Paragrafi"/>
        <w:rPr>
          <w:spacing w:val="-4"/>
          <w:lang w:val="sq-AL"/>
        </w:rPr>
      </w:pPr>
      <w:r w:rsidRPr="004566BE">
        <w:rPr>
          <w:spacing w:val="-4"/>
          <w:lang w:val="sq-AL"/>
        </w:rPr>
        <w:t xml:space="preserve">3. </w:t>
      </w:r>
      <w:r w:rsidR="004D7D10" w:rsidRPr="004566BE">
        <w:rPr>
          <w:spacing w:val="-4"/>
          <w:lang w:val="sq-AL"/>
        </w:rPr>
        <w:t>Veprimtaritë nuk duhet të përzgjidhen apo financohen nga asistenca e IPA II në momentin kur ato kanë përfunduar fizikisht apo janë zbatuar përpara se aplikimi për fonde nga ky program të jetë dorëzuar te</w:t>
      </w:r>
      <w:r w:rsidR="000C7D4C" w:rsidRPr="004566BE">
        <w:rPr>
          <w:spacing w:val="-4"/>
          <w:lang w:val="sq-AL"/>
        </w:rPr>
        <w:t>k Autoriteti M</w:t>
      </w:r>
      <w:r w:rsidR="004D7D10" w:rsidRPr="004566BE">
        <w:rPr>
          <w:spacing w:val="-4"/>
          <w:lang w:val="sq-AL"/>
        </w:rPr>
        <w:t xml:space="preserve">enaxhues, edhe nëse të gjitha pagesat mund të jenë kryer nga përfituesi. </w:t>
      </w:r>
    </w:p>
    <w:p w:rsidR="004D7D10" w:rsidRPr="004566BE" w:rsidRDefault="009D7B35" w:rsidP="004D7D10">
      <w:pPr>
        <w:pStyle w:val="Paragrafi"/>
        <w:rPr>
          <w:spacing w:val="-4"/>
          <w:lang w:val="sq-AL"/>
        </w:rPr>
      </w:pPr>
      <w:r w:rsidRPr="004566BE">
        <w:rPr>
          <w:spacing w:val="-4"/>
          <w:lang w:val="sq-AL"/>
        </w:rPr>
        <w:t xml:space="preserve">4. </w:t>
      </w:r>
      <w:r w:rsidR="004D7D10" w:rsidRPr="004566BE">
        <w:rPr>
          <w:spacing w:val="-4"/>
          <w:lang w:val="sq-AL"/>
        </w:rPr>
        <w:t xml:space="preserve">Në përputhje me pikën (l) të nenit 4 të Rregullores së (BE) </w:t>
      </w:r>
      <w:r w:rsidR="00BD4154" w:rsidRPr="004566BE">
        <w:rPr>
          <w:spacing w:val="-4"/>
          <w:lang w:val="sq-AL"/>
        </w:rPr>
        <w:t>n</w:t>
      </w:r>
      <w:r w:rsidR="004D7D10" w:rsidRPr="004566BE">
        <w:rPr>
          <w:spacing w:val="-4"/>
          <w:lang w:val="sq-AL"/>
        </w:rPr>
        <w:t xml:space="preserve">r. 481/2014 e Komisionit të Deleguar, pagesat për transaksionet financiare brenda një vendi </w:t>
      </w:r>
      <w:r w:rsidR="00BD4154" w:rsidRPr="004566BE">
        <w:rPr>
          <w:spacing w:val="-4"/>
          <w:lang w:val="sq-AL"/>
        </w:rPr>
        <w:t>a</w:t>
      </w:r>
      <w:r w:rsidR="004D7D10" w:rsidRPr="004566BE">
        <w:rPr>
          <w:spacing w:val="-4"/>
          <w:lang w:val="sq-AL"/>
        </w:rPr>
        <w:t>nëtar ose brenda vendit përfitues IPA nuk janë të pranueshme.</w:t>
      </w:r>
    </w:p>
    <w:p w:rsidR="004D7D10" w:rsidRPr="00C23CCC" w:rsidRDefault="004D7D10" w:rsidP="004D7D10">
      <w:pPr>
        <w:pStyle w:val="Paragrafi"/>
        <w:rPr>
          <w:spacing w:val="-4"/>
          <w:sz w:val="16"/>
          <w:lang w:val="sq-AL"/>
        </w:rPr>
      </w:pPr>
    </w:p>
    <w:p w:rsidR="009D7B35" w:rsidRPr="004566BE" w:rsidRDefault="009D7B35" w:rsidP="00494FCE">
      <w:pPr>
        <w:pStyle w:val="NeniNr"/>
        <w:rPr>
          <w:spacing w:val="-4"/>
          <w:lang w:val="sq-AL"/>
        </w:rPr>
      </w:pPr>
      <w:bookmarkStart w:id="135" w:name="_Toc448497159"/>
      <w:bookmarkStart w:id="136" w:name="_Toc448497398"/>
      <w:bookmarkStart w:id="137" w:name="_Toc448735590"/>
      <w:bookmarkEnd w:id="1"/>
      <w:bookmarkEnd w:id="2"/>
      <w:bookmarkEnd w:id="3"/>
      <w:bookmarkEnd w:id="4"/>
      <w:bookmarkEnd w:id="5"/>
      <w:bookmarkEnd w:id="6"/>
      <w:bookmarkEnd w:id="7"/>
      <w:bookmarkEnd w:id="8"/>
      <w:r w:rsidRPr="004566BE">
        <w:rPr>
          <w:spacing w:val="-4"/>
          <w:lang w:val="sq-AL"/>
        </w:rPr>
        <w:t>Neni 30</w:t>
      </w:r>
    </w:p>
    <w:p w:rsidR="004D7D10" w:rsidRPr="004566BE" w:rsidRDefault="004D7D10" w:rsidP="00494FCE">
      <w:pPr>
        <w:pStyle w:val="NeniTitull"/>
        <w:rPr>
          <w:spacing w:val="-4"/>
          <w:lang w:val="sq-AL"/>
        </w:rPr>
      </w:pPr>
      <w:r w:rsidRPr="004566BE">
        <w:rPr>
          <w:spacing w:val="-4"/>
          <w:lang w:val="sq-AL"/>
        </w:rPr>
        <w:t>Pranueshmëria në varësi të vendndodhjes</w:t>
      </w:r>
      <w:bookmarkEnd w:id="135"/>
      <w:bookmarkEnd w:id="136"/>
      <w:bookmarkEnd w:id="137"/>
    </w:p>
    <w:p w:rsidR="009D7B35" w:rsidRPr="004566BE" w:rsidRDefault="009D7B35" w:rsidP="008F7504">
      <w:pPr>
        <w:pStyle w:val="Hapesira7"/>
        <w:rPr>
          <w:lang w:val="sq-AL"/>
        </w:rPr>
      </w:pPr>
    </w:p>
    <w:p w:rsidR="004D7D10" w:rsidRPr="004566BE" w:rsidRDefault="00494FCE" w:rsidP="004D7D10">
      <w:pPr>
        <w:pStyle w:val="Paragrafi"/>
        <w:rPr>
          <w:spacing w:val="-4"/>
          <w:lang w:val="sq-AL"/>
        </w:rPr>
      </w:pPr>
      <w:r w:rsidRPr="004566BE">
        <w:rPr>
          <w:spacing w:val="-4"/>
          <w:lang w:val="sq-AL"/>
        </w:rPr>
        <w:t xml:space="preserve">1. </w:t>
      </w:r>
      <w:r w:rsidR="004D7D10" w:rsidRPr="004566BE">
        <w:rPr>
          <w:spacing w:val="-4"/>
          <w:lang w:val="sq-AL"/>
        </w:rPr>
        <w:t>Operacionet, subjekt i shmangieve të përmendura në paragrafët 2 dhe 3, duhet të jenë të vendosura në zonën e programit që përfshin një pjesë të territorit të vendeve pjesëmarrëse të përcaktuara në Programi (</w:t>
      </w:r>
      <w:r w:rsidR="004B0AEE" w:rsidRPr="004566BE">
        <w:rPr>
          <w:spacing w:val="-4"/>
          <w:lang w:val="sq-AL"/>
        </w:rPr>
        <w:t>“</w:t>
      </w:r>
      <w:r w:rsidR="004D7D10" w:rsidRPr="004566BE">
        <w:rPr>
          <w:spacing w:val="-4"/>
          <w:lang w:val="sq-AL"/>
        </w:rPr>
        <w:t>zona e programit</w:t>
      </w:r>
      <w:r w:rsidR="004B0AEE" w:rsidRPr="004566BE">
        <w:rPr>
          <w:spacing w:val="-4"/>
          <w:lang w:val="sq-AL"/>
        </w:rPr>
        <w:t>”</w:t>
      </w:r>
      <w:r w:rsidR="004D7D10" w:rsidRPr="004566BE">
        <w:rPr>
          <w:spacing w:val="-4"/>
          <w:lang w:val="sq-AL"/>
        </w:rPr>
        <w:t>).</w:t>
      </w:r>
    </w:p>
    <w:p w:rsidR="004D7D10" w:rsidRPr="004566BE" w:rsidRDefault="00494FCE" w:rsidP="004D7D10">
      <w:pPr>
        <w:pStyle w:val="Paragrafi"/>
        <w:rPr>
          <w:spacing w:val="-4"/>
          <w:lang w:val="sq-AL"/>
        </w:rPr>
      </w:pPr>
      <w:r w:rsidRPr="004566BE">
        <w:rPr>
          <w:spacing w:val="-4"/>
          <w:lang w:val="sq-AL"/>
        </w:rPr>
        <w:t xml:space="preserve">2. </w:t>
      </w:r>
      <w:r w:rsidR="004D7D10" w:rsidRPr="004566BE">
        <w:rPr>
          <w:spacing w:val="-4"/>
          <w:lang w:val="sq-AL"/>
        </w:rPr>
        <w:t>Autoriteti menaxhues mund të pranojë që të gjitha ose një pjesë e një operacioni të zbatohet jashtë zonës së programit, me kusht që të plotësohen gjitha kushtet e mëposhtme:</w:t>
      </w:r>
    </w:p>
    <w:p w:rsidR="004D7D10" w:rsidRPr="004566BE" w:rsidRDefault="00494FCE" w:rsidP="004D7D10">
      <w:pPr>
        <w:pStyle w:val="Paragrafi"/>
        <w:rPr>
          <w:spacing w:val="-4"/>
          <w:lang w:val="sq-AL"/>
        </w:rPr>
      </w:pPr>
      <w:r w:rsidRPr="004566BE">
        <w:rPr>
          <w:spacing w:val="-4"/>
          <w:lang w:val="sq-AL"/>
        </w:rPr>
        <w:t xml:space="preserve">a) </w:t>
      </w:r>
      <w:r w:rsidR="004D7D10" w:rsidRPr="004566BE">
        <w:rPr>
          <w:spacing w:val="-4"/>
          <w:lang w:val="sq-AL"/>
        </w:rPr>
        <w:t>Projekti është në interesin e zonës së programit</w:t>
      </w:r>
      <w:r w:rsidR="001F4531" w:rsidRPr="004566BE">
        <w:rPr>
          <w:spacing w:val="-4"/>
          <w:lang w:val="sq-AL"/>
        </w:rPr>
        <w:t>;</w:t>
      </w:r>
    </w:p>
    <w:p w:rsidR="004D7D10" w:rsidRPr="004566BE" w:rsidRDefault="00494FCE" w:rsidP="004D7D10">
      <w:pPr>
        <w:pStyle w:val="Paragrafi"/>
        <w:rPr>
          <w:spacing w:val="-4"/>
          <w:lang w:val="sq-AL"/>
        </w:rPr>
      </w:pPr>
      <w:r w:rsidRPr="004566BE">
        <w:rPr>
          <w:spacing w:val="-4"/>
          <w:lang w:val="sq-AL"/>
        </w:rPr>
        <w:t xml:space="preserve">b) </w:t>
      </w:r>
      <w:r w:rsidR="004D7D10" w:rsidRPr="004566BE">
        <w:rPr>
          <w:spacing w:val="-4"/>
          <w:lang w:val="sq-AL"/>
        </w:rPr>
        <w:t xml:space="preserve">Shuma e përgjithshme e caktuar në kuadër të programit të bashkëpunimit ndërkufitar me operacionet e vendosura jashtë </w:t>
      </w:r>
      <w:r w:rsidR="001F4531" w:rsidRPr="004566BE">
        <w:rPr>
          <w:spacing w:val="-4"/>
          <w:lang w:val="sq-AL"/>
        </w:rPr>
        <w:t>zonës së programit nuk kalon 20</w:t>
      </w:r>
      <w:r w:rsidR="004D7D10" w:rsidRPr="004566BE">
        <w:rPr>
          <w:spacing w:val="-4"/>
          <w:lang w:val="sq-AL"/>
        </w:rPr>
        <w:t>% të mbështetjes nga Unioni në nivel programi;</w:t>
      </w:r>
    </w:p>
    <w:p w:rsidR="004D7D10" w:rsidRPr="004566BE" w:rsidRDefault="00494FCE" w:rsidP="004D7D10">
      <w:pPr>
        <w:pStyle w:val="Paragrafi"/>
        <w:rPr>
          <w:spacing w:val="-4"/>
          <w:lang w:val="sq-AL"/>
        </w:rPr>
      </w:pPr>
      <w:r w:rsidRPr="004566BE">
        <w:rPr>
          <w:spacing w:val="-4"/>
          <w:lang w:val="sq-AL"/>
        </w:rPr>
        <w:t xml:space="preserve">c) </w:t>
      </w:r>
      <w:r w:rsidR="001F4531" w:rsidRPr="004566BE">
        <w:rPr>
          <w:spacing w:val="-4"/>
          <w:lang w:val="sq-AL"/>
        </w:rPr>
        <w:t>D</w:t>
      </w:r>
      <w:r w:rsidR="004D7D10" w:rsidRPr="004566BE">
        <w:rPr>
          <w:spacing w:val="-4"/>
          <w:lang w:val="sq-AL"/>
        </w:rPr>
        <w:t xml:space="preserve">etyrimet e autoriteteve të menaxhimit dhe auditimit në lidhje me menaxhimin, kontrollin dhe auditimin për sa i përket operacionit janë përmbushur nga autoritetet e programit të bashkëpunimit ndërkufitar, ose ata të hyjnë në marrëveshje me autoritetet në </w:t>
      </w:r>
      <w:r w:rsidR="001F4531" w:rsidRPr="004566BE">
        <w:rPr>
          <w:spacing w:val="-4"/>
          <w:lang w:val="sq-AL"/>
        </w:rPr>
        <w:t>s</w:t>
      </w:r>
      <w:r w:rsidR="004D7D10" w:rsidRPr="004566BE">
        <w:rPr>
          <w:spacing w:val="-4"/>
          <w:lang w:val="sq-AL"/>
        </w:rPr>
        <w:t xml:space="preserve">htetin </w:t>
      </w:r>
      <w:r w:rsidR="001F4531" w:rsidRPr="004566BE">
        <w:rPr>
          <w:spacing w:val="-4"/>
          <w:lang w:val="sq-AL"/>
        </w:rPr>
        <w:t>a</w:t>
      </w:r>
      <w:r w:rsidR="004D7D10" w:rsidRPr="004566BE">
        <w:rPr>
          <w:spacing w:val="-4"/>
          <w:lang w:val="sq-AL"/>
        </w:rPr>
        <w:t>nëtar ose në vendin në të cilin operacioni është zbatuar</w:t>
      </w:r>
      <w:r w:rsidR="001F4531" w:rsidRPr="004566BE">
        <w:rPr>
          <w:spacing w:val="-4"/>
          <w:lang w:val="sq-AL"/>
        </w:rPr>
        <w:t>;</w:t>
      </w:r>
    </w:p>
    <w:p w:rsidR="004D7D10" w:rsidRPr="004566BE" w:rsidRDefault="00CB550B" w:rsidP="004D7D10">
      <w:pPr>
        <w:pStyle w:val="Paragrafi"/>
        <w:rPr>
          <w:spacing w:val="-4"/>
          <w:lang w:val="sq-AL"/>
        </w:rPr>
      </w:pPr>
      <w:r>
        <w:rPr>
          <w:spacing w:val="-4"/>
          <w:lang w:val="sq-AL"/>
        </w:rPr>
        <w:t>3.</w:t>
      </w:r>
      <w:r w:rsidR="00494FCE" w:rsidRPr="004566BE">
        <w:rPr>
          <w:spacing w:val="-4"/>
          <w:lang w:val="sq-AL"/>
        </w:rPr>
        <w:t xml:space="preserve"> </w:t>
      </w:r>
      <w:r w:rsidR="004D7D10" w:rsidRPr="004566BE">
        <w:rPr>
          <w:spacing w:val="-4"/>
          <w:lang w:val="sq-AL"/>
        </w:rPr>
        <w:t>Për operacionet që lidhen me asistencën teknike, aktivitete promovuese dhe ngritje kapacitetesh, shpenzimet mund të kryhen jashtë zonës së programit duke siguruar që kushtet e përcaktuara në pikat (a) dhe (c) të paragrafit 2 janë përmbushur.</w:t>
      </w:r>
    </w:p>
    <w:p w:rsidR="004D7D10" w:rsidRPr="00C23CCC" w:rsidRDefault="004D7D10" w:rsidP="008F7504">
      <w:pPr>
        <w:pStyle w:val="Hapesira7"/>
        <w:rPr>
          <w:sz w:val="8"/>
          <w:lang w:val="sq-AL"/>
        </w:rPr>
      </w:pPr>
    </w:p>
    <w:p w:rsidR="00494FCE" w:rsidRPr="004566BE" w:rsidRDefault="00494FCE" w:rsidP="00494FCE">
      <w:pPr>
        <w:pStyle w:val="NeniNr"/>
        <w:rPr>
          <w:spacing w:val="-4"/>
          <w:lang w:val="sq-AL"/>
        </w:rPr>
      </w:pPr>
      <w:bookmarkStart w:id="138" w:name="_Toc448497160"/>
      <w:bookmarkStart w:id="139" w:name="_Toc448497399"/>
      <w:bookmarkStart w:id="140" w:name="_Toc448735591"/>
      <w:r w:rsidRPr="004566BE">
        <w:rPr>
          <w:spacing w:val="-4"/>
          <w:lang w:val="sq-AL"/>
        </w:rPr>
        <w:t>Neni 31</w:t>
      </w:r>
    </w:p>
    <w:p w:rsidR="004D7D10" w:rsidRPr="004566BE" w:rsidRDefault="004D7D10" w:rsidP="00494FCE">
      <w:pPr>
        <w:pStyle w:val="NeniTitull"/>
        <w:rPr>
          <w:spacing w:val="-4"/>
          <w:lang w:val="sq-AL"/>
        </w:rPr>
      </w:pPr>
      <w:r w:rsidRPr="004566BE">
        <w:rPr>
          <w:spacing w:val="-4"/>
          <w:lang w:val="sq-AL"/>
        </w:rPr>
        <w:t>Operacionet që gjenerojnë të ardhura neto pas përfundimit</w:t>
      </w:r>
    </w:p>
    <w:bookmarkEnd w:id="138"/>
    <w:bookmarkEnd w:id="139"/>
    <w:bookmarkEnd w:id="140"/>
    <w:p w:rsidR="00494FCE" w:rsidRPr="004566BE" w:rsidRDefault="00494FCE" w:rsidP="008F7504">
      <w:pPr>
        <w:pStyle w:val="Hapesira7"/>
        <w:rPr>
          <w:lang w:val="sq-AL"/>
        </w:rPr>
      </w:pPr>
    </w:p>
    <w:p w:rsidR="004D7D10" w:rsidRPr="004566BE" w:rsidRDefault="00494FCE" w:rsidP="004D7D10">
      <w:pPr>
        <w:pStyle w:val="Paragrafi"/>
        <w:rPr>
          <w:spacing w:val="-4"/>
          <w:lang w:val="sq-AL"/>
        </w:rPr>
      </w:pPr>
      <w:r w:rsidRPr="004566BE">
        <w:rPr>
          <w:spacing w:val="-4"/>
          <w:lang w:val="sq-AL"/>
        </w:rPr>
        <w:t xml:space="preserve">1. </w:t>
      </w:r>
      <w:r w:rsidR="004D7D10" w:rsidRPr="004566BE">
        <w:rPr>
          <w:spacing w:val="-4"/>
          <w:lang w:val="sq-AL"/>
        </w:rPr>
        <w:t xml:space="preserve">Ky nen zbatohet për operacionet të cilat gjenerojnë të ardhura neto pas përfundimit të tyre. Për qëllimet e këtij neni </w:t>
      </w:r>
      <w:r w:rsidR="004B0AEE" w:rsidRPr="004566BE">
        <w:rPr>
          <w:spacing w:val="-4"/>
          <w:lang w:val="sq-AL"/>
        </w:rPr>
        <w:t>“</w:t>
      </w:r>
      <w:r w:rsidR="004D7D10" w:rsidRPr="004566BE">
        <w:rPr>
          <w:spacing w:val="-4"/>
          <w:lang w:val="sq-AL"/>
        </w:rPr>
        <w:t>të ardhura neto</w:t>
      </w:r>
      <w:r w:rsidR="004B0AEE" w:rsidRPr="004566BE">
        <w:rPr>
          <w:spacing w:val="-4"/>
          <w:lang w:val="sq-AL"/>
        </w:rPr>
        <w:t>”</w:t>
      </w:r>
      <w:r w:rsidR="004D7D10" w:rsidRPr="004566BE">
        <w:rPr>
          <w:spacing w:val="-4"/>
          <w:lang w:val="sq-AL"/>
        </w:rPr>
        <w:t xml:space="preserve"> nënkupton të ardhura me para në dorë (cash) të paguara direkt nga përdoruesit për mallrat ose shërbimet e ofruara nga operacioni, të tilla si pagesa që përballohen drejtpërdrejt nga përdoruesit për përdorimin e infrastrukturës, shitje ose me qira të tokës apo ndërtesave, ose pagesat për shërbime më pak se ndonjë kosto operative dhe kostot e </w:t>
      </w:r>
      <w:r w:rsidR="004D7D10" w:rsidRPr="00C23CCC">
        <w:rPr>
          <w:spacing w:val="-6"/>
          <w:lang w:val="sq-AL"/>
        </w:rPr>
        <w:t>zëvendësimit të pajisjeve të amortizuara të shkaktuara gjatë periudhës përkatëse. Kursimet e gjeneruara nga operacioni do të trajtohen si të ardhura neto nëse ato nuk janë kompensuar nga një reduktim të barabartë në subvencioneve operative.</w:t>
      </w:r>
    </w:p>
    <w:p w:rsidR="004D7D10" w:rsidRPr="004566BE" w:rsidRDefault="004D7D10" w:rsidP="001F4531">
      <w:pPr>
        <w:pStyle w:val="Paragrafi"/>
        <w:rPr>
          <w:spacing w:val="-4"/>
          <w:lang w:val="sq-AL"/>
        </w:rPr>
      </w:pPr>
      <w:r w:rsidRPr="004566BE">
        <w:rPr>
          <w:spacing w:val="-4"/>
          <w:lang w:val="sq-AL"/>
        </w:rPr>
        <w:t xml:space="preserve">Kur jo </w:t>
      </w:r>
      <w:r w:rsidR="001F4531" w:rsidRPr="004566BE">
        <w:rPr>
          <w:spacing w:val="-4"/>
          <w:lang w:val="sq-AL"/>
        </w:rPr>
        <w:t>e</w:t>
      </w:r>
      <w:r w:rsidRPr="004566BE">
        <w:rPr>
          <w:spacing w:val="-4"/>
          <w:lang w:val="sq-AL"/>
        </w:rPr>
        <w:t xml:space="preserve"> gjithë kostoja e investimeve është e pranueshme për bashkëfinancim, të ardhurat neto do të ndahen proporcionalisht me pjesët e pranueshme dhe jo të pranueshme të kostos së investimit. </w:t>
      </w:r>
    </w:p>
    <w:p w:rsidR="004D7D10" w:rsidRPr="004566BE" w:rsidRDefault="00982230" w:rsidP="004D7D10">
      <w:pPr>
        <w:pStyle w:val="Paragrafi"/>
        <w:rPr>
          <w:spacing w:val="-4"/>
          <w:lang w:val="sq-AL"/>
        </w:rPr>
      </w:pPr>
      <w:r w:rsidRPr="004566BE">
        <w:rPr>
          <w:spacing w:val="-4"/>
          <w:lang w:val="sq-AL"/>
        </w:rPr>
        <w:t xml:space="preserve">2. </w:t>
      </w:r>
      <w:r w:rsidR="004D7D10" w:rsidRPr="004566BE">
        <w:rPr>
          <w:spacing w:val="-4"/>
          <w:lang w:val="sq-AL"/>
        </w:rPr>
        <w:t>Shpenzimet e pranueshme të operacionit për t</w:t>
      </w:r>
      <w:r w:rsidR="003B7D93" w:rsidRPr="004566BE">
        <w:rPr>
          <w:spacing w:val="-4"/>
          <w:lang w:val="sq-AL"/>
        </w:rPr>
        <w:t>’</w:t>
      </w:r>
      <w:r w:rsidR="004D7D10" w:rsidRPr="004566BE">
        <w:rPr>
          <w:spacing w:val="-4"/>
          <w:lang w:val="sq-AL"/>
        </w:rPr>
        <w:t>u bashkëfinancuar nga asistenca IPA II, do të reduktohen në paraprakisht, duke pasur parasysh potencialin e operacionit për të gjeneruar të ardhura neto gjatë një periudhe të caktuar referimi që mbulon edhe zbatimin e operacionit dhe periudhës pas përfundimit të tij.</w:t>
      </w:r>
    </w:p>
    <w:p w:rsidR="004D7D10" w:rsidRPr="004566BE" w:rsidRDefault="00982230" w:rsidP="004D7D10">
      <w:pPr>
        <w:pStyle w:val="Paragrafi"/>
        <w:rPr>
          <w:spacing w:val="-4"/>
          <w:lang w:val="sq-AL"/>
        </w:rPr>
      </w:pPr>
      <w:r w:rsidRPr="004566BE">
        <w:rPr>
          <w:spacing w:val="-4"/>
          <w:lang w:val="sq-AL"/>
        </w:rPr>
        <w:t xml:space="preserve">3. </w:t>
      </w:r>
      <w:r w:rsidR="004D7D10" w:rsidRPr="004566BE">
        <w:rPr>
          <w:spacing w:val="-4"/>
          <w:lang w:val="sq-AL"/>
        </w:rPr>
        <w:t>Të ardhurat neto potenciale të operacionit do të përcaktohen paraprakisht nga një prej metodave të mëposhtme të zgjedhura nga autoriteti menaxhues për një sektor, nënsektor ose llojin e operacionit:</w:t>
      </w:r>
    </w:p>
    <w:p w:rsidR="004D7D10" w:rsidRPr="004566BE" w:rsidRDefault="00982230" w:rsidP="004D7D10">
      <w:pPr>
        <w:pStyle w:val="Paragrafi"/>
        <w:rPr>
          <w:spacing w:val="-4"/>
          <w:lang w:val="sq-AL"/>
        </w:rPr>
      </w:pPr>
      <w:r w:rsidRPr="004566BE">
        <w:rPr>
          <w:spacing w:val="-4"/>
          <w:lang w:val="sq-AL"/>
        </w:rPr>
        <w:t xml:space="preserve">a) </w:t>
      </w:r>
      <w:r w:rsidR="004D7D10" w:rsidRPr="004566BE">
        <w:rPr>
          <w:spacing w:val="-4"/>
          <w:lang w:val="sq-AL"/>
        </w:rPr>
        <w:t xml:space="preserve">aplikimi i një norme të sheshtë të përqindjes së të ardhurave neto për sektorin apo nënsektorin të zbatueshme për operacionin siç përcaktohet në </w:t>
      </w:r>
      <w:r w:rsidR="001F4531" w:rsidRPr="004566BE">
        <w:rPr>
          <w:spacing w:val="-4"/>
          <w:lang w:val="sq-AL"/>
        </w:rPr>
        <w:t>s</w:t>
      </w:r>
      <w:r w:rsidR="004D7D10" w:rsidRPr="004566BE">
        <w:rPr>
          <w:spacing w:val="-4"/>
          <w:lang w:val="sq-AL"/>
        </w:rPr>
        <w:t xml:space="preserve">htojcën V të Rregullores (BE) </w:t>
      </w:r>
      <w:r w:rsidR="001F4531" w:rsidRPr="004566BE">
        <w:rPr>
          <w:spacing w:val="-4"/>
          <w:lang w:val="sq-AL"/>
        </w:rPr>
        <w:t>nr.</w:t>
      </w:r>
      <w:r w:rsidR="004D7D10" w:rsidRPr="004566BE">
        <w:rPr>
          <w:spacing w:val="-4"/>
          <w:lang w:val="sq-AL"/>
        </w:rPr>
        <w:t xml:space="preserve"> 1303/2013 ose në ndonjë prej veprimeve të deleguara të përmendura në nënparagrafët e dytë, tretë dhe të katërt.</w:t>
      </w:r>
    </w:p>
    <w:p w:rsidR="004D7D10" w:rsidRPr="004566BE" w:rsidRDefault="00982230" w:rsidP="004D7D10">
      <w:pPr>
        <w:pStyle w:val="Paragrafi"/>
        <w:rPr>
          <w:spacing w:val="-4"/>
          <w:lang w:val="sq-AL"/>
        </w:rPr>
      </w:pPr>
      <w:r w:rsidRPr="004566BE">
        <w:rPr>
          <w:spacing w:val="-4"/>
          <w:lang w:val="sq-AL"/>
        </w:rPr>
        <w:t xml:space="preserve">b) </w:t>
      </w:r>
      <w:r w:rsidR="004D7D10" w:rsidRPr="004566BE">
        <w:rPr>
          <w:spacing w:val="-4"/>
          <w:lang w:val="sq-AL"/>
        </w:rPr>
        <w:t xml:space="preserve">llogaritja e të ardhurave neto të zbritura të operacionit, duke marrë parasysh periudhën referuese të përshtatshme për sektorin apo nënsektor të zbatueshme për operacionin, përfitimet që normalisht priten nga kategoria e investimeve në fjalë, aplikimi i parimit ndotësi paguan dhe nëse është e përshtatshme, vlerësimi i kapitalit lidhur me mirëqenien relative të </w:t>
      </w:r>
      <w:r w:rsidR="001F4531" w:rsidRPr="004566BE">
        <w:rPr>
          <w:spacing w:val="-4"/>
          <w:lang w:val="sq-AL"/>
        </w:rPr>
        <w:t>s</w:t>
      </w:r>
      <w:r w:rsidR="004D7D10" w:rsidRPr="004566BE">
        <w:rPr>
          <w:spacing w:val="-4"/>
          <w:lang w:val="sq-AL"/>
        </w:rPr>
        <w:t xml:space="preserve">htetit </w:t>
      </w:r>
      <w:r w:rsidR="001F4531" w:rsidRPr="004566BE">
        <w:rPr>
          <w:spacing w:val="-4"/>
          <w:lang w:val="sq-AL"/>
        </w:rPr>
        <w:t>a</w:t>
      </w:r>
      <w:r w:rsidR="004D7D10" w:rsidRPr="004566BE">
        <w:rPr>
          <w:spacing w:val="-4"/>
          <w:lang w:val="sq-AL"/>
        </w:rPr>
        <w:t>nëtar ose rajonit në fjalë.</w:t>
      </w:r>
    </w:p>
    <w:p w:rsidR="004D7D10" w:rsidRPr="004566BE" w:rsidRDefault="004D7D10" w:rsidP="004D7D10">
      <w:pPr>
        <w:pStyle w:val="Paragrafi"/>
        <w:rPr>
          <w:spacing w:val="-4"/>
          <w:lang w:val="sq-AL"/>
        </w:rPr>
      </w:pPr>
      <w:r w:rsidRPr="004566BE">
        <w:rPr>
          <w:spacing w:val="-4"/>
          <w:lang w:val="sq-AL"/>
        </w:rPr>
        <w:t xml:space="preserve">Në përputhje me nenet 1 dhe 2 të Rregullores së deleguar të Komisionit (BE) </w:t>
      </w:r>
      <w:r w:rsidR="001F4531" w:rsidRPr="004566BE">
        <w:rPr>
          <w:spacing w:val="-4"/>
          <w:lang w:val="sq-AL"/>
        </w:rPr>
        <w:t>n</w:t>
      </w:r>
      <w:r w:rsidRPr="004566BE">
        <w:rPr>
          <w:spacing w:val="-4"/>
          <w:lang w:val="sq-AL"/>
        </w:rPr>
        <w:t>r. 2015/1516</w:t>
      </w:r>
      <w:r w:rsidRPr="004566BE">
        <w:rPr>
          <w:spacing w:val="-4"/>
          <w:vertAlign w:val="superscript"/>
          <w:lang w:val="sq-AL"/>
        </w:rPr>
        <w:footnoteReference w:id="17"/>
      </w:r>
      <w:r w:rsidRPr="004566BE">
        <w:rPr>
          <w:spacing w:val="-4"/>
          <w:lang w:val="sq-AL"/>
        </w:rPr>
        <w:t xml:space="preserve"> për operacionet në sektorin e kërkimit, zhvillimit dhe inovacionit do të vendoset një normë e sheshtë prej 20%, siç referohet në pikën (a) të nënparagrafit të parë.</w:t>
      </w:r>
    </w:p>
    <w:p w:rsidR="004D7D10" w:rsidRPr="004566BE" w:rsidRDefault="004D7D10" w:rsidP="004D7D10">
      <w:pPr>
        <w:pStyle w:val="Paragrafi"/>
        <w:rPr>
          <w:spacing w:val="-4"/>
          <w:lang w:val="sq-AL"/>
        </w:rPr>
      </w:pPr>
      <w:r w:rsidRPr="004566BE">
        <w:rPr>
          <w:spacing w:val="-4"/>
          <w:lang w:val="sq-AL"/>
        </w:rPr>
        <w:t>Kur zbatohet metoda e përmendur në pikën (a) të nënparagrafit të parë, të gjitha të ardhurat neto të gjeneruara gjatë zbatimit dhe pas përfundimit të operacionit do të konsiderohen se duhet të merret parasysh nga aplikimi i normës së sheshtë dhe për këtë arsye nuk do të zbriten më pas nga shpenzimet e lejueshme të operacionit.</w:t>
      </w:r>
    </w:p>
    <w:p w:rsidR="004D7D10" w:rsidRPr="004566BE" w:rsidRDefault="004D7D10" w:rsidP="004D7D10">
      <w:pPr>
        <w:pStyle w:val="Paragrafi"/>
        <w:rPr>
          <w:spacing w:val="-4"/>
          <w:lang w:val="sq-AL"/>
        </w:rPr>
      </w:pPr>
      <w:r w:rsidRPr="004566BE">
        <w:rPr>
          <w:spacing w:val="-4"/>
          <w:lang w:val="sq-AL"/>
        </w:rPr>
        <w:t>Kur është vendosur një normë të sheshtë për një sektor apo nënsektor të ri me miratimin e një akti të deleguar, në përputhje me nënparagrafët tretë dhe të katërt, një autoritet menaxhues mund të zgjedhë për të aplikuar metodën e përcaktuar në pikën (a) të nënparagrafit të parë për operacione të reja në lidhje me sektorin apo nënsektorin në fjalë.</w:t>
      </w:r>
    </w:p>
    <w:p w:rsidR="004D7D10" w:rsidRPr="004566BE" w:rsidRDefault="004D7D10" w:rsidP="004D7D10">
      <w:pPr>
        <w:pStyle w:val="Paragrafi"/>
        <w:rPr>
          <w:spacing w:val="-4"/>
          <w:lang w:val="sq-AL"/>
        </w:rPr>
      </w:pPr>
      <w:r w:rsidRPr="004566BE">
        <w:rPr>
          <w:spacing w:val="-4"/>
          <w:lang w:val="sq-AL"/>
        </w:rPr>
        <w:t xml:space="preserve">Nenet 15 deri 19 të Rregullores së deleguar të Komisionit (BE) </w:t>
      </w:r>
      <w:r w:rsidR="000865FF" w:rsidRPr="004566BE">
        <w:rPr>
          <w:spacing w:val="-4"/>
          <w:lang w:val="sq-AL"/>
        </w:rPr>
        <w:t>n</w:t>
      </w:r>
      <w:r w:rsidRPr="004566BE">
        <w:rPr>
          <w:spacing w:val="-4"/>
          <w:lang w:val="sq-AL"/>
        </w:rPr>
        <w:t>r. 480/2014</w:t>
      </w:r>
      <w:r w:rsidRPr="004566BE">
        <w:rPr>
          <w:spacing w:val="-4"/>
          <w:vertAlign w:val="superscript"/>
          <w:lang w:val="sq-AL"/>
        </w:rPr>
        <w:footnoteReference w:id="18"/>
      </w:r>
      <w:r w:rsidRPr="004566BE">
        <w:rPr>
          <w:spacing w:val="-4"/>
          <w:lang w:val="sq-AL"/>
        </w:rPr>
        <w:t xml:space="preserve"> do të zbatohen në lidhje me metodën për llogaritjen e të ardhurave neto të zbritura të operacioneve të gjenerojnë të ardhura neto.</w:t>
      </w:r>
    </w:p>
    <w:p w:rsidR="004D7D10" w:rsidRPr="004566BE" w:rsidRDefault="00982230" w:rsidP="004D7D10">
      <w:pPr>
        <w:pStyle w:val="Paragrafi"/>
        <w:rPr>
          <w:spacing w:val="-4"/>
          <w:lang w:val="sq-AL"/>
        </w:rPr>
      </w:pPr>
      <w:r w:rsidRPr="004566BE">
        <w:rPr>
          <w:spacing w:val="-4"/>
          <w:lang w:val="sq-AL"/>
        </w:rPr>
        <w:t xml:space="preserve">4. </w:t>
      </w:r>
      <w:r w:rsidR="004D7D10" w:rsidRPr="004566BE">
        <w:rPr>
          <w:spacing w:val="-4"/>
          <w:lang w:val="sq-AL"/>
        </w:rPr>
        <w:t xml:space="preserve">Metoda me të cilën të ardhurat neto zbriten nga shpenzimet e operacionit të përfshirë në kërkesën për pagesën dorëzuar Komisionit do të përcaktohen në përputhje me rregullat kombëtare. </w:t>
      </w:r>
    </w:p>
    <w:p w:rsidR="004D7D10" w:rsidRPr="004566BE" w:rsidRDefault="00982230" w:rsidP="004D7D10">
      <w:pPr>
        <w:pStyle w:val="Paragrafi"/>
        <w:rPr>
          <w:spacing w:val="-4"/>
          <w:lang w:val="sq-AL"/>
        </w:rPr>
      </w:pPr>
      <w:r w:rsidRPr="004566BE">
        <w:rPr>
          <w:spacing w:val="-4"/>
          <w:lang w:val="sq-AL"/>
        </w:rPr>
        <w:t xml:space="preserve">5. </w:t>
      </w:r>
      <w:r w:rsidR="004D7D10" w:rsidRPr="004566BE">
        <w:rPr>
          <w:spacing w:val="-4"/>
          <w:lang w:val="sq-AL"/>
        </w:rPr>
        <w:t xml:space="preserve">Si një alternativë për zbatimin e metodave të përcaktuara në paragrafin 3, norma maksimale e bashkëfinancimit të referuar në nenin 50 mundet, me kërkesë të një </w:t>
      </w:r>
      <w:r w:rsidR="000865FF" w:rsidRPr="004566BE">
        <w:rPr>
          <w:spacing w:val="-4"/>
          <w:lang w:val="sq-AL"/>
        </w:rPr>
        <w:t>s</w:t>
      </w:r>
      <w:r w:rsidR="004D7D10" w:rsidRPr="004566BE">
        <w:rPr>
          <w:spacing w:val="-4"/>
          <w:lang w:val="sq-AL"/>
        </w:rPr>
        <w:t xml:space="preserve">hteti </w:t>
      </w:r>
      <w:r w:rsidR="000865FF" w:rsidRPr="004566BE">
        <w:rPr>
          <w:spacing w:val="-4"/>
          <w:lang w:val="sq-AL"/>
        </w:rPr>
        <w:t>a</w:t>
      </w:r>
      <w:r w:rsidR="004D7D10" w:rsidRPr="004566BE">
        <w:rPr>
          <w:spacing w:val="-4"/>
          <w:lang w:val="sq-AL"/>
        </w:rPr>
        <w:t>nëtar ose vendi përfitues të IPA II, të zvogëlohet në momentin e miratimit të një programi për një prioritet ose masë në të cilat të gjitha operacionet e mbështetura nën këtë prioritet apo masë mund të zbatojnë një normë të sheshtë uniformë në përputhje me pikën (a) të nënparagrafit të parë të paragrafit 3. Zbritja nuk do të jetë më pak se shuma e llogaritur duke shumëz</w:t>
      </w:r>
      <w:r w:rsidR="000865FF" w:rsidRPr="004566BE">
        <w:rPr>
          <w:spacing w:val="-4"/>
          <w:lang w:val="sq-AL"/>
        </w:rPr>
        <w:t>uar e normës maksimale e bashkë</w:t>
      </w:r>
      <w:r w:rsidR="004D7D10" w:rsidRPr="004566BE">
        <w:rPr>
          <w:spacing w:val="-4"/>
          <w:lang w:val="sq-AL"/>
        </w:rPr>
        <w:t xml:space="preserve">financimit të Unionit e zbatueshme sipas rregullave specifike të </w:t>
      </w:r>
      <w:r w:rsidR="000865FF" w:rsidRPr="004566BE">
        <w:rPr>
          <w:spacing w:val="-4"/>
          <w:lang w:val="sq-AL"/>
        </w:rPr>
        <w:t>f</w:t>
      </w:r>
      <w:r w:rsidR="004D7D10" w:rsidRPr="004566BE">
        <w:rPr>
          <w:spacing w:val="-4"/>
          <w:lang w:val="sq-AL"/>
        </w:rPr>
        <w:t>inancimit me normën e sheshtë përkatëse të përmendur në pikën (a) të nënparagrafit të parë të paragrafit 3.</w:t>
      </w:r>
    </w:p>
    <w:p w:rsidR="004D7D10" w:rsidRPr="004566BE" w:rsidRDefault="004D7D10" w:rsidP="004D7D10">
      <w:pPr>
        <w:pStyle w:val="Paragrafi"/>
        <w:rPr>
          <w:spacing w:val="-4"/>
          <w:lang w:val="sq-AL"/>
        </w:rPr>
      </w:pPr>
      <w:r w:rsidRPr="004566BE">
        <w:rPr>
          <w:spacing w:val="-4"/>
          <w:lang w:val="sq-AL"/>
        </w:rPr>
        <w:t>Kur zbatohet metoda e përmendur në nënparagrafin e parë, të gjitha të ardhurat neto të krijuara gjatë zbatimit, dhe pas përfundimit të operacionit, do të konsiderohen si të marra parasysh nga aplikimi i normës së ulur të bashkëfinancimit, pra nuk do të zbriten më pas nga shpenzimet e lejueshme e operacioneve.</w:t>
      </w:r>
    </w:p>
    <w:p w:rsidR="004D7D10" w:rsidRPr="004566BE" w:rsidRDefault="00EB5598" w:rsidP="004D7D10">
      <w:pPr>
        <w:pStyle w:val="Paragrafi"/>
        <w:rPr>
          <w:spacing w:val="-4"/>
          <w:lang w:val="sq-AL"/>
        </w:rPr>
      </w:pPr>
      <w:r w:rsidRPr="004566BE">
        <w:rPr>
          <w:spacing w:val="-4"/>
          <w:lang w:val="sq-AL"/>
        </w:rPr>
        <w:t xml:space="preserve">6. </w:t>
      </w:r>
      <w:r w:rsidR="004D7D10" w:rsidRPr="004566BE">
        <w:rPr>
          <w:spacing w:val="-4"/>
          <w:lang w:val="sq-AL"/>
        </w:rPr>
        <w:t>Kur nuk është objektivisht e mundur për të përcaktuar më parë të ardhurat në bazë të ndonjë nga metodat e përcaktuara në paragrafët 3 ose 5, të ardhurat neto të gjeneruara brenda tr</w:t>
      </w:r>
      <w:r w:rsidR="000865FF" w:rsidRPr="004566BE">
        <w:rPr>
          <w:spacing w:val="-4"/>
          <w:lang w:val="sq-AL"/>
        </w:rPr>
        <w:t>i</w:t>
      </w:r>
      <w:r w:rsidR="004D7D10" w:rsidRPr="004566BE">
        <w:rPr>
          <w:spacing w:val="-4"/>
          <w:lang w:val="sq-AL"/>
        </w:rPr>
        <w:t xml:space="preserve"> viteve t</w:t>
      </w:r>
      <w:r w:rsidR="000865FF" w:rsidRPr="004566BE">
        <w:rPr>
          <w:spacing w:val="-4"/>
          <w:lang w:val="sq-AL"/>
        </w:rPr>
        <w:t>ë përfundimit të një operacioni</w:t>
      </w:r>
      <w:r w:rsidR="004D7D10" w:rsidRPr="004566BE">
        <w:rPr>
          <w:spacing w:val="-4"/>
          <w:lang w:val="sq-AL"/>
        </w:rPr>
        <w:t xml:space="preserve"> ose të afatit përfundimtar për dorëzimin e dokumenteve për mbylljen e programit të vendosur në rregullat specifikë të </w:t>
      </w:r>
      <w:r w:rsidR="000865FF" w:rsidRPr="004566BE">
        <w:rPr>
          <w:spacing w:val="-4"/>
          <w:lang w:val="sq-AL"/>
        </w:rPr>
        <w:t>f</w:t>
      </w:r>
      <w:r w:rsidR="004D7D10" w:rsidRPr="004566BE">
        <w:rPr>
          <w:spacing w:val="-4"/>
          <w:lang w:val="sq-AL"/>
        </w:rPr>
        <w:t>inancimit, cilido që është më herët, do të zbriten nga shpenzimet e deklaruara Komisionit.</w:t>
      </w:r>
    </w:p>
    <w:p w:rsidR="004D7D10" w:rsidRPr="004566BE" w:rsidRDefault="00EB5598" w:rsidP="004D7D10">
      <w:pPr>
        <w:pStyle w:val="Paragrafi"/>
        <w:rPr>
          <w:spacing w:val="-4"/>
          <w:lang w:val="sq-AL"/>
        </w:rPr>
      </w:pPr>
      <w:r w:rsidRPr="004566BE">
        <w:rPr>
          <w:spacing w:val="-4"/>
          <w:lang w:val="sq-AL"/>
        </w:rPr>
        <w:t xml:space="preserve">7. </w:t>
      </w:r>
      <w:r w:rsidR="004D7D10" w:rsidRPr="004566BE">
        <w:rPr>
          <w:spacing w:val="-4"/>
          <w:lang w:val="sq-AL"/>
        </w:rPr>
        <w:t>Paragrafët 1 deri 6 nuk zbatohen</w:t>
      </w:r>
      <w:r w:rsidR="000865FF" w:rsidRPr="004566BE">
        <w:rPr>
          <w:spacing w:val="-4"/>
          <w:lang w:val="sq-AL"/>
        </w:rPr>
        <w:t>,</w:t>
      </w:r>
      <w:r w:rsidR="004D7D10" w:rsidRPr="004566BE">
        <w:rPr>
          <w:spacing w:val="-4"/>
          <w:lang w:val="sq-AL"/>
        </w:rPr>
        <w:t xml:space="preserve"> për:</w:t>
      </w:r>
    </w:p>
    <w:p w:rsidR="004D7D10" w:rsidRPr="004566BE" w:rsidRDefault="00EB5598" w:rsidP="004D7D10">
      <w:pPr>
        <w:pStyle w:val="Paragrafi"/>
        <w:rPr>
          <w:spacing w:val="-4"/>
          <w:lang w:val="sq-AL"/>
        </w:rPr>
      </w:pPr>
      <w:r w:rsidRPr="004566BE">
        <w:rPr>
          <w:spacing w:val="-4"/>
          <w:lang w:val="sq-AL"/>
        </w:rPr>
        <w:t xml:space="preserve">a) </w:t>
      </w:r>
      <w:r w:rsidR="004D7D10" w:rsidRPr="004566BE">
        <w:rPr>
          <w:spacing w:val="-4"/>
          <w:lang w:val="sq-AL"/>
        </w:rPr>
        <w:t xml:space="preserve">operacionet, kostot totale të pranueshme të të cilëve para aplikimit të paragrafëve 1 deri 6 nuk i kalojnë 1 000 000 </w:t>
      </w:r>
      <w:r w:rsidR="00D72670" w:rsidRPr="004566BE">
        <w:rPr>
          <w:spacing w:val="-4"/>
          <w:lang w:val="sq-AL"/>
        </w:rPr>
        <w:t>e</w:t>
      </w:r>
      <w:r w:rsidR="004D7D10" w:rsidRPr="004566BE">
        <w:rPr>
          <w:spacing w:val="-4"/>
          <w:lang w:val="sq-AL"/>
        </w:rPr>
        <w:t>uro;</w:t>
      </w:r>
    </w:p>
    <w:p w:rsidR="004D7D10" w:rsidRPr="004566BE" w:rsidRDefault="00EB5598" w:rsidP="004D7D10">
      <w:pPr>
        <w:pStyle w:val="Paragrafi"/>
        <w:rPr>
          <w:spacing w:val="-4"/>
          <w:lang w:val="sq-AL"/>
        </w:rPr>
      </w:pPr>
      <w:r w:rsidRPr="004566BE">
        <w:rPr>
          <w:spacing w:val="-4"/>
          <w:lang w:val="sq-AL"/>
        </w:rPr>
        <w:t xml:space="preserve">b) </w:t>
      </w:r>
      <w:r w:rsidR="004D7D10" w:rsidRPr="004566BE">
        <w:rPr>
          <w:spacing w:val="-4"/>
          <w:lang w:val="sq-AL"/>
        </w:rPr>
        <w:t xml:space="preserve">asistenca e shlyer në bazë të shlyerjes së plotë të një detyrimi dhe çmimet; </w:t>
      </w:r>
    </w:p>
    <w:p w:rsidR="004D7D10" w:rsidRPr="004566BE" w:rsidRDefault="00EB5598" w:rsidP="004D7D10">
      <w:pPr>
        <w:pStyle w:val="Paragrafi"/>
        <w:rPr>
          <w:spacing w:val="-4"/>
          <w:lang w:val="sq-AL"/>
        </w:rPr>
      </w:pPr>
      <w:r w:rsidRPr="004566BE">
        <w:rPr>
          <w:spacing w:val="-4"/>
          <w:lang w:val="sq-AL"/>
        </w:rPr>
        <w:t xml:space="preserve">c) </w:t>
      </w:r>
      <w:r w:rsidR="004D7D10" w:rsidRPr="004566BE">
        <w:rPr>
          <w:spacing w:val="-4"/>
          <w:lang w:val="sq-AL"/>
        </w:rPr>
        <w:t>asistenca teknike;</w:t>
      </w:r>
    </w:p>
    <w:p w:rsidR="004D7D10" w:rsidRPr="004566BE" w:rsidRDefault="00EB5598" w:rsidP="004D7D10">
      <w:pPr>
        <w:pStyle w:val="Paragrafi"/>
        <w:rPr>
          <w:spacing w:val="-4"/>
          <w:lang w:val="sq-AL"/>
        </w:rPr>
      </w:pPr>
      <w:r w:rsidRPr="004566BE">
        <w:rPr>
          <w:spacing w:val="-4"/>
          <w:lang w:val="sq-AL"/>
        </w:rPr>
        <w:t xml:space="preserve">d) </w:t>
      </w:r>
      <w:r w:rsidR="004D7D10" w:rsidRPr="004566BE">
        <w:rPr>
          <w:spacing w:val="-4"/>
          <w:lang w:val="sq-AL"/>
        </w:rPr>
        <w:t>operacionet për të cilat mbështetja publike merr formën e shumave fikse ose të kostos standarde për njësi;</w:t>
      </w:r>
    </w:p>
    <w:p w:rsidR="004D7D10" w:rsidRPr="004566BE" w:rsidRDefault="00EB5598" w:rsidP="004D7D10">
      <w:pPr>
        <w:pStyle w:val="Paragrafi"/>
        <w:rPr>
          <w:spacing w:val="-4"/>
          <w:lang w:val="sq-AL"/>
        </w:rPr>
      </w:pPr>
      <w:r w:rsidRPr="004566BE">
        <w:rPr>
          <w:spacing w:val="-4"/>
          <w:lang w:val="sq-AL"/>
        </w:rPr>
        <w:t xml:space="preserve">e) </w:t>
      </w:r>
      <w:r w:rsidR="004D7D10" w:rsidRPr="004566BE">
        <w:rPr>
          <w:spacing w:val="-4"/>
          <w:lang w:val="sq-AL"/>
        </w:rPr>
        <w:t>operacionet e zbatuara nën një plan të përbashkët veprimi;</w:t>
      </w:r>
    </w:p>
    <w:p w:rsidR="004D7D10" w:rsidRPr="004566BE" w:rsidRDefault="004D7D10" w:rsidP="004D7D10">
      <w:pPr>
        <w:pStyle w:val="Paragrafi"/>
        <w:rPr>
          <w:spacing w:val="-4"/>
          <w:lang w:val="sq-AL"/>
        </w:rPr>
      </w:pPr>
      <w:r w:rsidRPr="004566BE">
        <w:rPr>
          <w:spacing w:val="-4"/>
          <w:lang w:val="sq-AL"/>
        </w:rPr>
        <w:t xml:space="preserve">Pavarësisht nga pika (a) të nënparagrafit të parë të këtij paragrafi, kur një </w:t>
      </w:r>
      <w:r w:rsidR="00D72670" w:rsidRPr="004566BE">
        <w:rPr>
          <w:spacing w:val="-4"/>
          <w:lang w:val="sq-AL"/>
        </w:rPr>
        <w:t>s</w:t>
      </w:r>
      <w:r w:rsidRPr="004566BE">
        <w:rPr>
          <w:spacing w:val="-4"/>
          <w:lang w:val="sq-AL"/>
        </w:rPr>
        <w:t xml:space="preserve">htet </w:t>
      </w:r>
      <w:r w:rsidR="00D72670" w:rsidRPr="004566BE">
        <w:rPr>
          <w:spacing w:val="-4"/>
          <w:lang w:val="sq-AL"/>
        </w:rPr>
        <w:t>a</w:t>
      </w:r>
      <w:r w:rsidRPr="004566BE">
        <w:rPr>
          <w:spacing w:val="-4"/>
          <w:lang w:val="sq-AL"/>
        </w:rPr>
        <w:t xml:space="preserve">nëtar ose përfituesi </w:t>
      </w:r>
      <w:r w:rsidR="00D72670" w:rsidRPr="004566BE">
        <w:rPr>
          <w:spacing w:val="-4"/>
          <w:lang w:val="sq-AL"/>
        </w:rPr>
        <w:t>i</w:t>
      </w:r>
      <w:r w:rsidRPr="004566BE">
        <w:rPr>
          <w:spacing w:val="-4"/>
          <w:lang w:val="sq-AL"/>
        </w:rPr>
        <w:t xml:space="preserve"> vendit IPA II zbaton paragrafin 5, kjo mund të përfshijë në prioritetin ose masën përkatëse operacione kostoja totale e pranueshme e të cilave para aplikimit të paragrafëve 1 deri 6 nuk i kalon 1 000 000 </w:t>
      </w:r>
      <w:r w:rsidR="00D72670" w:rsidRPr="004566BE">
        <w:rPr>
          <w:spacing w:val="-4"/>
          <w:lang w:val="sq-AL"/>
        </w:rPr>
        <w:t>e</w:t>
      </w:r>
      <w:r w:rsidRPr="004566BE">
        <w:rPr>
          <w:spacing w:val="-4"/>
          <w:lang w:val="sq-AL"/>
        </w:rPr>
        <w:t>uro.</w:t>
      </w:r>
    </w:p>
    <w:p w:rsidR="004D7D10" w:rsidRPr="004566BE" w:rsidRDefault="00EB5598" w:rsidP="004D7D10">
      <w:pPr>
        <w:pStyle w:val="Paragrafi"/>
        <w:rPr>
          <w:spacing w:val="-4"/>
          <w:lang w:val="sq-AL"/>
        </w:rPr>
      </w:pPr>
      <w:r w:rsidRPr="004566BE">
        <w:rPr>
          <w:spacing w:val="-4"/>
          <w:lang w:val="sq-AL"/>
        </w:rPr>
        <w:t xml:space="preserve">8. </w:t>
      </w:r>
      <w:r w:rsidR="004D7D10" w:rsidRPr="004566BE">
        <w:rPr>
          <w:spacing w:val="-4"/>
          <w:lang w:val="sq-AL"/>
        </w:rPr>
        <w:t>Përveç kësaj, paragrafët 1 deri 6 nuk zbatohen për operacionet për të cilat mbështetja nën Program konsiston në:</w:t>
      </w:r>
    </w:p>
    <w:p w:rsidR="004D7D10" w:rsidRPr="004566BE" w:rsidRDefault="00EB5598" w:rsidP="004D7D10">
      <w:pPr>
        <w:pStyle w:val="Paragrafi"/>
        <w:rPr>
          <w:spacing w:val="-4"/>
          <w:lang w:val="sq-AL"/>
        </w:rPr>
      </w:pPr>
      <w:r w:rsidRPr="004566BE">
        <w:rPr>
          <w:spacing w:val="-4"/>
          <w:lang w:val="sq-AL"/>
        </w:rPr>
        <w:t xml:space="preserve">a) </w:t>
      </w:r>
      <w:r w:rsidR="004D7D10" w:rsidRPr="004566BE">
        <w:rPr>
          <w:spacing w:val="-4"/>
          <w:lang w:val="sq-AL"/>
        </w:rPr>
        <w:t>Ndihmën de minimis;</w:t>
      </w:r>
    </w:p>
    <w:p w:rsidR="004D7D10" w:rsidRPr="004566BE" w:rsidRDefault="00EB5598" w:rsidP="004D7D10">
      <w:pPr>
        <w:pStyle w:val="Paragrafi"/>
        <w:rPr>
          <w:spacing w:val="-4"/>
          <w:lang w:val="sq-AL"/>
        </w:rPr>
      </w:pPr>
      <w:r w:rsidRPr="004566BE">
        <w:rPr>
          <w:spacing w:val="-4"/>
          <w:lang w:val="sq-AL"/>
        </w:rPr>
        <w:t xml:space="preserve">b) </w:t>
      </w:r>
      <w:r w:rsidR="004D7D10" w:rsidRPr="004566BE">
        <w:rPr>
          <w:spacing w:val="-4"/>
          <w:lang w:val="sq-AL"/>
        </w:rPr>
        <w:t xml:space="preserve">Ndihmën e </w:t>
      </w:r>
      <w:r w:rsidR="00D72670" w:rsidRPr="004566BE">
        <w:rPr>
          <w:spacing w:val="-4"/>
          <w:lang w:val="sq-AL"/>
        </w:rPr>
        <w:t>s</w:t>
      </w:r>
      <w:r w:rsidR="004D7D10" w:rsidRPr="004566BE">
        <w:rPr>
          <w:spacing w:val="-4"/>
          <w:lang w:val="sq-AL"/>
        </w:rPr>
        <w:t xml:space="preserve">htetit për SME-të, ku një limit i intensitetit të ndihmës ose kufizim i sasisë së ndihmës zbatohet në lidhje me </w:t>
      </w:r>
      <w:r w:rsidR="00D72670" w:rsidRPr="004566BE">
        <w:rPr>
          <w:spacing w:val="-4"/>
          <w:lang w:val="sq-AL"/>
        </w:rPr>
        <w:t>n</w:t>
      </w:r>
      <w:r w:rsidR="004D7D10" w:rsidRPr="004566BE">
        <w:rPr>
          <w:spacing w:val="-4"/>
          <w:lang w:val="sq-AL"/>
        </w:rPr>
        <w:t xml:space="preserve">dihmën </w:t>
      </w:r>
      <w:r w:rsidR="00D72670" w:rsidRPr="004566BE">
        <w:rPr>
          <w:spacing w:val="-4"/>
          <w:lang w:val="sq-AL"/>
        </w:rPr>
        <w:t>s</w:t>
      </w:r>
      <w:r w:rsidR="004D7D10" w:rsidRPr="004566BE">
        <w:rPr>
          <w:spacing w:val="-4"/>
          <w:lang w:val="sq-AL"/>
        </w:rPr>
        <w:t>htetërore;</w:t>
      </w:r>
    </w:p>
    <w:p w:rsidR="004D7D10" w:rsidRPr="004566BE" w:rsidRDefault="00EB5598" w:rsidP="004D7D10">
      <w:pPr>
        <w:pStyle w:val="Paragrafi"/>
        <w:rPr>
          <w:spacing w:val="-4"/>
          <w:lang w:val="sq-AL"/>
        </w:rPr>
      </w:pPr>
      <w:r w:rsidRPr="004566BE">
        <w:rPr>
          <w:spacing w:val="-4"/>
          <w:lang w:val="sq-AL"/>
        </w:rPr>
        <w:t xml:space="preserve">c) </w:t>
      </w:r>
      <w:r w:rsidR="004D7D10" w:rsidRPr="004566BE">
        <w:rPr>
          <w:spacing w:val="-4"/>
          <w:lang w:val="sq-AL"/>
        </w:rPr>
        <w:t xml:space="preserve">ndihmën e </w:t>
      </w:r>
      <w:r w:rsidR="00D72670" w:rsidRPr="004566BE">
        <w:rPr>
          <w:spacing w:val="-4"/>
          <w:lang w:val="sq-AL"/>
        </w:rPr>
        <w:t>s</w:t>
      </w:r>
      <w:r w:rsidR="004D7D10" w:rsidRPr="004566BE">
        <w:rPr>
          <w:spacing w:val="-4"/>
          <w:lang w:val="sq-AL"/>
        </w:rPr>
        <w:t>htetit, ku është kryer një verifikim individual i nevojave për financim, në përputhje me rregullat e zbatueshme ndihmës shtetërore.</w:t>
      </w:r>
    </w:p>
    <w:p w:rsidR="004D7D10" w:rsidRPr="004566BE" w:rsidRDefault="004D7D10" w:rsidP="004D7D10">
      <w:pPr>
        <w:pStyle w:val="Paragrafi"/>
        <w:rPr>
          <w:spacing w:val="-4"/>
          <w:lang w:val="sq-AL"/>
        </w:rPr>
      </w:pPr>
      <w:r w:rsidRPr="004566BE">
        <w:rPr>
          <w:spacing w:val="-4"/>
          <w:lang w:val="sq-AL"/>
        </w:rPr>
        <w:t>Pavarësisht nga nënparagrafi i parë, një autoritet menaxhues mund të zbatojë paragrafët 1 deri 6 për operacionet që hyjnë nën pikat (a) deri (c) të nënparagrafit të parë të këtij paragrafi, kur kjo është e parashikuar në rregullat kombëtare.</w:t>
      </w:r>
    </w:p>
    <w:p w:rsidR="004D7D10" w:rsidRPr="004566BE" w:rsidRDefault="00EB5598" w:rsidP="004D7D10">
      <w:pPr>
        <w:pStyle w:val="Paragrafi"/>
        <w:rPr>
          <w:spacing w:val="-4"/>
          <w:lang w:val="sq-AL"/>
        </w:rPr>
      </w:pPr>
      <w:r w:rsidRPr="004566BE">
        <w:rPr>
          <w:spacing w:val="-4"/>
          <w:lang w:val="sq-AL"/>
        </w:rPr>
        <w:t xml:space="preserve">9. </w:t>
      </w:r>
      <w:r w:rsidR="004D7D10" w:rsidRPr="004566BE">
        <w:rPr>
          <w:spacing w:val="-4"/>
          <w:lang w:val="sq-AL"/>
        </w:rPr>
        <w:t>Ky paragraf do të zbatohet për operacionet të cilat gjenerojnë të ardhura neto gjatë zbatimit të tyre dhe për të cilat paragrafët 1 deri 6 nuk zbatohen.</w:t>
      </w:r>
    </w:p>
    <w:p w:rsidR="004D7D10" w:rsidRPr="004566BE" w:rsidRDefault="004D7D10" w:rsidP="004D7D10">
      <w:pPr>
        <w:pStyle w:val="Paragrafi"/>
        <w:rPr>
          <w:spacing w:val="-4"/>
          <w:lang w:val="sq-AL"/>
        </w:rPr>
      </w:pPr>
      <w:r w:rsidRPr="004566BE">
        <w:rPr>
          <w:spacing w:val="-4"/>
          <w:lang w:val="sq-AL"/>
        </w:rPr>
        <w:t>Shpenzimet e pranueshme të operacionit që do të bashkë-financohen nga financimi i IPA II do të reduktohen nga të ardhurat neto që nuk janë marrë parasysh në momentin e miratimit të operacionit të gjeneruara direkt vetëm gjatë zbatimit të tij, jo më vonë se në kërkesën përfundimtare të pagesës paraqitur nga përfituesi. Kur jo të gjitha shpenzimet janë të pranueshme për bashkëfinancim, të ardhurat neto do të ndahen proporcionalisht me pjesët e pranueshme dhe jo të pranueshme të kostos.</w:t>
      </w:r>
    </w:p>
    <w:p w:rsidR="004D7D10" w:rsidRPr="004566BE" w:rsidRDefault="004D7D10" w:rsidP="004D7D10">
      <w:pPr>
        <w:pStyle w:val="Paragrafi"/>
        <w:rPr>
          <w:spacing w:val="-4"/>
          <w:lang w:val="sq-AL"/>
        </w:rPr>
      </w:pPr>
      <w:r w:rsidRPr="004566BE">
        <w:rPr>
          <w:spacing w:val="-4"/>
          <w:lang w:val="sq-AL"/>
        </w:rPr>
        <w:t>Nënparagrafët e tretë dhe të katërt të nenit 65, pika 8 CPR</w:t>
      </w:r>
      <w:r w:rsidR="007A533F" w:rsidRPr="004566BE">
        <w:rPr>
          <w:spacing w:val="-4"/>
          <w:lang w:val="sq-AL"/>
        </w:rPr>
        <w:t>,</w:t>
      </w:r>
      <w:r w:rsidRPr="004566BE">
        <w:rPr>
          <w:spacing w:val="-4"/>
          <w:lang w:val="sq-AL"/>
        </w:rPr>
        <w:t xml:space="preserve"> gjithashtu</w:t>
      </w:r>
      <w:r w:rsidR="007A533F" w:rsidRPr="004566BE">
        <w:rPr>
          <w:spacing w:val="-4"/>
          <w:lang w:val="sq-AL"/>
        </w:rPr>
        <w:t>,</w:t>
      </w:r>
      <w:r w:rsidRPr="004566BE">
        <w:rPr>
          <w:spacing w:val="-4"/>
          <w:lang w:val="sq-AL"/>
        </w:rPr>
        <w:t xml:space="preserve"> do të zbatohen.</w:t>
      </w:r>
    </w:p>
    <w:p w:rsidR="00EB5598" w:rsidRPr="004566BE" w:rsidRDefault="00EB5598" w:rsidP="008F7504">
      <w:pPr>
        <w:pStyle w:val="Hapesira7"/>
        <w:rPr>
          <w:lang w:val="sq-AL"/>
        </w:rPr>
      </w:pPr>
      <w:bookmarkStart w:id="141" w:name="_Toc448497161"/>
      <w:bookmarkStart w:id="142" w:name="_Toc448497400"/>
      <w:bookmarkStart w:id="143" w:name="_Toc448735592"/>
    </w:p>
    <w:p w:rsidR="00EB5598" w:rsidRPr="004566BE" w:rsidRDefault="004D7D10" w:rsidP="00EB5598">
      <w:pPr>
        <w:pStyle w:val="NeniNr"/>
        <w:rPr>
          <w:spacing w:val="-4"/>
          <w:lang w:val="sq-AL"/>
        </w:rPr>
      </w:pPr>
      <w:r w:rsidRPr="004566BE">
        <w:rPr>
          <w:spacing w:val="-4"/>
          <w:lang w:val="sq-AL"/>
        </w:rPr>
        <w:t>Neni 32</w:t>
      </w:r>
      <w:bookmarkEnd w:id="141"/>
      <w:bookmarkEnd w:id="142"/>
      <w:bookmarkEnd w:id="143"/>
    </w:p>
    <w:p w:rsidR="004D7D10" w:rsidRPr="004566BE" w:rsidRDefault="004D7D10" w:rsidP="00EB5598">
      <w:pPr>
        <w:pStyle w:val="NeniTitull"/>
        <w:rPr>
          <w:spacing w:val="-4"/>
          <w:lang w:val="sq-AL"/>
        </w:rPr>
      </w:pPr>
      <w:r w:rsidRPr="004566BE">
        <w:rPr>
          <w:spacing w:val="-4"/>
          <w:lang w:val="sq-AL"/>
        </w:rPr>
        <w:t>Kohëzgjatja e operacioneve</w:t>
      </w:r>
    </w:p>
    <w:p w:rsidR="00EB5598" w:rsidRPr="004566BE" w:rsidRDefault="00EB5598" w:rsidP="008F7504">
      <w:pPr>
        <w:pStyle w:val="Hapesira7"/>
        <w:rPr>
          <w:lang w:val="sq-AL"/>
        </w:rPr>
      </w:pPr>
    </w:p>
    <w:p w:rsidR="004D7D10" w:rsidRPr="004566BE" w:rsidRDefault="0025444E" w:rsidP="004D7D10">
      <w:pPr>
        <w:pStyle w:val="Paragrafi"/>
        <w:rPr>
          <w:spacing w:val="-4"/>
          <w:lang w:val="sq-AL"/>
        </w:rPr>
      </w:pPr>
      <w:r w:rsidRPr="004566BE">
        <w:rPr>
          <w:spacing w:val="-4"/>
          <w:lang w:val="sq-AL"/>
        </w:rPr>
        <w:t xml:space="preserve">1. </w:t>
      </w:r>
      <w:r w:rsidR="004D7D10" w:rsidRPr="004566BE">
        <w:rPr>
          <w:spacing w:val="-4"/>
          <w:lang w:val="sq-AL"/>
        </w:rPr>
        <w:t>Një operacion që përfshin investime në infrastrukturë apo investime produktive, do të paguajë kontributin nga asistenca e IPA II në qoftë se brenda pesë viteve të pagesës përfundimtare për përfituesit ose brenda periudhës kohore të përcaktuar në rregullat e ndihmës shtetërore, kur është e zbatueshme, i nënshtrohet si më poshtë:</w:t>
      </w:r>
    </w:p>
    <w:p w:rsidR="004D7D10" w:rsidRPr="004566BE" w:rsidRDefault="0025444E" w:rsidP="004D7D10">
      <w:pPr>
        <w:pStyle w:val="Paragrafi"/>
        <w:rPr>
          <w:spacing w:val="-4"/>
          <w:lang w:val="sq-AL"/>
        </w:rPr>
      </w:pPr>
      <w:r w:rsidRPr="004566BE">
        <w:rPr>
          <w:spacing w:val="-4"/>
          <w:lang w:val="sq-AL"/>
        </w:rPr>
        <w:t xml:space="preserve">a) </w:t>
      </w:r>
      <w:r w:rsidR="004D7D10" w:rsidRPr="004566BE">
        <w:rPr>
          <w:spacing w:val="-4"/>
          <w:lang w:val="sq-AL"/>
        </w:rPr>
        <w:t>një ndërprerje ose zhvendosje e një aktiviteti prodhues jashtë zonës së programit;</w:t>
      </w:r>
    </w:p>
    <w:p w:rsidR="004D7D10" w:rsidRPr="004566BE" w:rsidRDefault="0025444E" w:rsidP="004D7D10">
      <w:pPr>
        <w:pStyle w:val="Paragrafi"/>
        <w:rPr>
          <w:spacing w:val="-4"/>
          <w:lang w:val="sq-AL"/>
        </w:rPr>
      </w:pPr>
      <w:r w:rsidRPr="004566BE">
        <w:rPr>
          <w:spacing w:val="-4"/>
          <w:lang w:val="sq-AL"/>
        </w:rPr>
        <w:t xml:space="preserve">b) </w:t>
      </w:r>
      <w:r w:rsidR="004D7D10" w:rsidRPr="004566BE">
        <w:rPr>
          <w:spacing w:val="-4"/>
          <w:lang w:val="sq-AL"/>
        </w:rPr>
        <w:t>një ndryshim në pronësinë e një elementi të infrastrukturës</w:t>
      </w:r>
      <w:r w:rsidR="007A533F" w:rsidRPr="004566BE">
        <w:rPr>
          <w:spacing w:val="-4"/>
          <w:lang w:val="sq-AL"/>
        </w:rPr>
        <w:t>,</w:t>
      </w:r>
      <w:r w:rsidR="004D7D10" w:rsidRPr="004566BE">
        <w:rPr>
          <w:spacing w:val="-4"/>
          <w:lang w:val="sq-AL"/>
        </w:rPr>
        <w:t xml:space="preserve"> e cila i jep një firme apo subjekti publik një avantazhi të parregullt;</w:t>
      </w:r>
    </w:p>
    <w:p w:rsidR="004D7D10" w:rsidRPr="004566BE" w:rsidRDefault="0025444E" w:rsidP="007A533F">
      <w:pPr>
        <w:pStyle w:val="Paragrafi"/>
        <w:rPr>
          <w:spacing w:val="-4"/>
          <w:lang w:val="sq-AL"/>
        </w:rPr>
      </w:pPr>
      <w:r w:rsidRPr="004566BE">
        <w:rPr>
          <w:spacing w:val="-4"/>
          <w:lang w:val="sq-AL"/>
        </w:rPr>
        <w:t xml:space="preserve">c) </w:t>
      </w:r>
      <w:r w:rsidR="004D7D10" w:rsidRPr="004566BE">
        <w:rPr>
          <w:spacing w:val="-4"/>
          <w:lang w:val="sq-AL"/>
        </w:rPr>
        <w:t>një ndryshim i rëndësishëm që ndikon në natyrën e tij, objektivat ose kushtet e zbatimit që mund të rezultojë në përmbysje të objektivave fillestarë të tij.</w:t>
      </w:r>
    </w:p>
    <w:p w:rsidR="004D7D10" w:rsidRPr="004566BE" w:rsidRDefault="004D7D10" w:rsidP="004D7D10">
      <w:pPr>
        <w:pStyle w:val="Paragrafi"/>
        <w:rPr>
          <w:spacing w:val="-4"/>
          <w:lang w:val="sq-AL"/>
        </w:rPr>
      </w:pPr>
      <w:r w:rsidRPr="004566BE">
        <w:rPr>
          <w:spacing w:val="-4"/>
          <w:lang w:val="sq-AL"/>
        </w:rPr>
        <w:t xml:space="preserve">Shumat e paguara padrejtësisht në lidhje me operacion do të mbulohen nga </w:t>
      </w:r>
      <w:r w:rsidR="00DF4393" w:rsidRPr="004566BE">
        <w:rPr>
          <w:spacing w:val="-4"/>
          <w:lang w:val="sq-AL"/>
        </w:rPr>
        <w:t>s</w:t>
      </w:r>
      <w:r w:rsidRPr="004566BE">
        <w:rPr>
          <w:spacing w:val="-4"/>
          <w:lang w:val="sq-AL"/>
        </w:rPr>
        <w:t xml:space="preserve">hteti </w:t>
      </w:r>
      <w:r w:rsidR="00DF4393" w:rsidRPr="004566BE">
        <w:rPr>
          <w:spacing w:val="-4"/>
          <w:lang w:val="sq-AL"/>
        </w:rPr>
        <w:t>a</w:t>
      </w:r>
      <w:r w:rsidRPr="004566BE">
        <w:rPr>
          <w:spacing w:val="-4"/>
          <w:lang w:val="sq-AL"/>
        </w:rPr>
        <w:t>nëtar ose përfituesi IPA II në raport me periudhën për të cilën nuk janë përmbushur kërkesat.</w:t>
      </w:r>
    </w:p>
    <w:p w:rsidR="004D7D10" w:rsidRPr="004566BE" w:rsidRDefault="004D7D10" w:rsidP="004D7D10">
      <w:pPr>
        <w:pStyle w:val="Paragrafi"/>
        <w:rPr>
          <w:spacing w:val="-4"/>
          <w:lang w:val="sq-AL"/>
        </w:rPr>
      </w:pPr>
      <w:r w:rsidRPr="004566BE">
        <w:rPr>
          <w:spacing w:val="-4"/>
          <w:lang w:val="sq-AL"/>
        </w:rPr>
        <w:t xml:space="preserve">Shtetet </w:t>
      </w:r>
      <w:r w:rsidR="00DF4393" w:rsidRPr="004566BE">
        <w:rPr>
          <w:spacing w:val="-4"/>
          <w:lang w:val="sq-AL"/>
        </w:rPr>
        <w:t>a</w:t>
      </w:r>
      <w:r w:rsidRPr="004566BE">
        <w:rPr>
          <w:spacing w:val="-4"/>
          <w:lang w:val="sq-AL"/>
        </w:rPr>
        <w:t>nëtare ose përfituesi IPA II mund të shkurtojë afatin e përcaktuar në paragrafin e parë në tre vjet në rastet që lidhen me mirëmbajtjen e investimeve apo vendeve të punës të krijuara nga SME-të.</w:t>
      </w:r>
    </w:p>
    <w:p w:rsidR="004D7D10" w:rsidRPr="004566BE" w:rsidRDefault="0025444E" w:rsidP="004D7D10">
      <w:pPr>
        <w:pStyle w:val="Paragrafi"/>
        <w:rPr>
          <w:spacing w:val="-4"/>
          <w:lang w:val="sq-AL"/>
        </w:rPr>
      </w:pPr>
      <w:r w:rsidRPr="004566BE">
        <w:rPr>
          <w:spacing w:val="-4"/>
          <w:lang w:val="sq-AL"/>
        </w:rPr>
        <w:t xml:space="preserve">2. </w:t>
      </w:r>
      <w:r w:rsidR="004D7D10" w:rsidRPr="004566BE">
        <w:rPr>
          <w:spacing w:val="-4"/>
          <w:lang w:val="sq-AL"/>
        </w:rPr>
        <w:t>Një operacion që përfshin investime në infrastrukturë apo investime produktive do të paguajë kontributin nga asistenca IPA II</w:t>
      </w:r>
      <w:r w:rsidR="001407AB" w:rsidRPr="004566BE">
        <w:rPr>
          <w:spacing w:val="-4"/>
          <w:lang w:val="sq-AL"/>
        </w:rPr>
        <w:t xml:space="preserve"> </w:t>
      </w:r>
      <w:r w:rsidR="004D7D10" w:rsidRPr="004566BE">
        <w:rPr>
          <w:spacing w:val="-4"/>
          <w:lang w:val="sq-AL"/>
        </w:rPr>
        <w:t>nëse brenda 10 viteve të pagesës përfundimtare për përfituesin veprimtaria prodhuese është subjekt i zhvendosjes jashtë Unionit, përveç kur përfituesi është një SME. Ku kontributi nga asistenca IPA II merr formën e ndihmës shtetërore, periudha prej 10 vitesh do të zëvendësohet nga një afat përfundimtar i zbatueshëm në bazë të rregullave të ndihmës shtetërore.</w:t>
      </w:r>
    </w:p>
    <w:p w:rsidR="004D7D10" w:rsidRPr="004566BE" w:rsidRDefault="0025444E" w:rsidP="004D7D10">
      <w:pPr>
        <w:pStyle w:val="Paragrafi"/>
        <w:rPr>
          <w:spacing w:val="-4"/>
          <w:lang w:val="sq-AL"/>
        </w:rPr>
      </w:pPr>
      <w:r w:rsidRPr="004566BE">
        <w:rPr>
          <w:spacing w:val="-4"/>
          <w:lang w:val="sq-AL"/>
        </w:rPr>
        <w:t xml:space="preserve">3. </w:t>
      </w:r>
      <w:r w:rsidR="004D7D10" w:rsidRPr="004566BE">
        <w:rPr>
          <w:spacing w:val="-4"/>
          <w:lang w:val="sq-AL"/>
        </w:rPr>
        <w:t>Operacionet mbështetura nga asistenca e IPA II që nuk janë investime në infrastrukturë apo investime prodhuese, kontributi nga asistenca e IPA II do të paguhet vetëm kur janë subjekt i një detyrimi për mirëmbajtjen e investimeve sipas rregullave në fuqi ndihmës shtetërore dhe ku ata i nënshtrohen një ndërprerje ose zhvendosje të një aktiviteti prodhues brenda periudhës së përcaktuar në këto rregulla.</w:t>
      </w:r>
    </w:p>
    <w:p w:rsidR="004D7D10" w:rsidRPr="004566BE" w:rsidRDefault="0025444E" w:rsidP="004D7D10">
      <w:pPr>
        <w:pStyle w:val="Paragrafi"/>
        <w:rPr>
          <w:spacing w:val="-4"/>
          <w:lang w:val="sq-AL"/>
        </w:rPr>
      </w:pPr>
      <w:r w:rsidRPr="004566BE">
        <w:rPr>
          <w:spacing w:val="-4"/>
          <w:lang w:val="sq-AL"/>
        </w:rPr>
        <w:t xml:space="preserve">4. </w:t>
      </w:r>
      <w:r w:rsidR="004D7D10" w:rsidRPr="004566BE">
        <w:rPr>
          <w:spacing w:val="-4"/>
          <w:lang w:val="sq-AL"/>
        </w:rPr>
        <w:t xml:space="preserve">Paragrafët 1, 2 dhe 3 nuk zbatohen për ndonjë operacion i cili i nënshtrohet ndërprerjes së veprimtarisë prodhuese për shkak të falimentimit </w:t>
      </w:r>
      <w:r w:rsidR="003F3B6F" w:rsidRPr="004566BE">
        <w:rPr>
          <w:spacing w:val="-4"/>
          <w:lang w:val="sq-AL"/>
        </w:rPr>
        <w:t>jo</w:t>
      </w:r>
      <w:r w:rsidR="004D7D10" w:rsidRPr="004566BE">
        <w:rPr>
          <w:spacing w:val="-4"/>
          <w:lang w:val="sq-AL"/>
        </w:rPr>
        <w:t>mashtrues.</w:t>
      </w:r>
    </w:p>
    <w:p w:rsidR="004D7D10" w:rsidRPr="004566BE" w:rsidRDefault="0025444E" w:rsidP="004D7D10">
      <w:pPr>
        <w:pStyle w:val="Paragrafi"/>
        <w:rPr>
          <w:spacing w:val="-4"/>
          <w:lang w:val="sq-AL"/>
        </w:rPr>
      </w:pPr>
      <w:r w:rsidRPr="004566BE">
        <w:rPr>
          <w:spacing w:val="-4"/>
          <w:lang w:val="sq-AL"/>
        </w:rPr>
        <w:t xml:space="preserve">5. </w:t>
      </w:r>
      <w:r w:rsidR="004D7D10" w:rsidRPr="004566BE">
        <w:rPr>
          <w:spacing w:val="-4"/>
          <w:lang w:val="sq-AL"/>
        </w:rPr>
        <w:t xml:space="preserve">Paragrafët 1, 2 dhe 3 nuk zbatohen për personat fizikë në </w:t>
      </w:r>
      <w:r w:rsidR="00DF4393" w:rsidRPr="004566BE">
        <w:rPr>
          <w:spacing w:val="-4"/>
          <w:lang w:val="sq-AL"/>
        </w:rPr>
        <w:t>s</w:t>
      </w:r>
      <w:r w:rsidR="004D7D10" w:rsidRPr="004566BE">
        <w:rPr>
          <w:spacing w:val="-4"/>
          <w:lang w:val="sq-AL"/>
        </w:rPr>
        <w:t xml:space="preserve">htetet </w:t>
      </w:r>
      <w:r w:rsidR="00DF4393" w:rsidRPr="004566BE">
        <w:rPr>
          <w:spacing w:val="-4"/>
          <w:lang w:val="sq-AL"/>
        </w:rPr>
        <w:t>a</w:t>
      </w:r>
      <w:r w:rsidR="004D7D10" w:rsidRPr="004566BE">
        <w:rPr>
          <w:spacing w:val="-4"/>
          <w:lang w:val="sq-AL"/>
        </w:rPr>
        <w:t xml:space="preserve">nëtare të cilët janë përfitues të mbështetjes së investimeve dhe pas përfundimit të operacionit të investimeve, bëhen të ligjshëm për të marrë mbështetje nën Rregulloren (BE) </w:t>
      </w:r>
      <w:r w:rsidR="00DF4393" w:rsidRPr="004566BE">
        <w:rPr>
          <w:spacing w:val="-4"/>
          <w:lang w:val="sq-AL"/>
        </w:rPr>
        <w:t>n</w:t>
      </w:r>
      <w:r w:rsidR="004D7D10" w:rsidRPr="004566BE">
        <w:rPr>
          <w:spacing w:val="-4"/>
          <w:lang w:val="sq-AL"/>
        </w:rPr>
        <w:t>r. 1309/2013 të Parlamentit Evropian dhe të Këshillit</w:t>
      </w:r>
      <w:r w:rsidR="004D7D10" w:rsidRPr="004566BE">
        <w:rPr>
          <w:spacing w:val="-4"/>
          <w:vertAlign w:val="superscript"/>
          <w:lang w:val="sq-AL"/>
        </w:rPr>
        <w:footnoteReference w:id="19"/>
      </w:r>
      <w:r w:rsidR="004D7D10" w:rsidRPr="004566BE">
        <w:rPr>
          <w:spacing w:val="-4"/>
          <w:lang w:val="sq-AL"/>
        </w:rPr>
        <w:t>, ku investimi në fjalë është e lidhur direkt me llojin e aktivitetit të identifikuar si të drejtë për mbështetje nga Fondi i Rregullimit të Globalizimit Evropian.</w:t>
      </w:r>
    </w:p>
    <w:p w:rsidR="004D7D10" w:rsidRPr="004566BE" w:rsidRDefault="004D7D10" w:rsidP="008F7504">
      <w:pPr>
        <w:pStyle w:val="Hapesira7"/>
        <w:rPr>
          <w:lang w:val="sq-AL"/>
        </w:rPr>
      </w:pPr>
    </w:p>
    <w:p w:rsidR="0025444E" w:rsidRPr="004566BE" w:rsidRDefault="0025444E" w:rsidP="0025444E">
      <w:pPr>
        <w:pStyle w:val="NeniNr"/>
        <w:rPr>
          <w:spacing w:val="-4"/>
          <w:lang w:val="sq-AL"/>
        </w:rPr>
      </w:pPr>
      <w:bookmarkStart w:id="144" w:name="_Toc448497162"/>
      <w:bookmarkStart w:id="145" w:name="_Toc448497401"/>
      <w:bookmarkStart w:id="146" w:name="_Toc448735593"/>
      <w:r w:rsidRPr="004566BE">
        <w:rPr>
          <w:spacing w:val="-4"/>
          <w:lang w:val="sq-AL"/>
        </w:rPr>
        <w:t>SEKSIONI VI</w:t>
      </w:r>
    </w:p>
    <w:p w:rsidR="004D7D10" w:rsidRPr="004566BE" w:rsidRDefault="0025444E" w:rsidP="0025444E">
      <w:pPr>
        <w:pStyle w:val="NeniNr"/>
        <w:rPr>
          <w:spacing w:val="-4"/>
          <w:lang w:val="sq-AL"/>
        </w:rPr>
      </w:pPr>
      <w:r w:rsidRPr="004566BE">
        <w:rPr>
          <w:spacing w:val="-4"/>
          <w:lang w:val="sq-AL"/>
        </w:rPr>
        <w:t>PRO</w:t>
      </w:r>
      <w:bookmarkEnd w:id="144"/>
      <w:bookmarkEnd w:id="145"/>
      <w:bookmarkEnd w:id="146"/>
      <w:r w:rsidRPr="004566BE">
        <w:rPr>
          <w:spacing w:val="-4"/>
          <w:lang w:val="sq-AL"/>
        </w:rPr>
        <w:t>KURIMI</w:t>
      </w:r>
    </w:p>
    <w:p w:rsidR="0025444E" w:rsidRPr="004566BE" w:rsidRDefault="0025444E" w:rsidP="008F7504">
      <w:pPr>
        <w:pStyle w:val="Hapesira7"/>
        <w:rPr>
          <w:lang w:val="sq-AL"/>
        </w:rPr>
      </w:pPr>
      <w:bookmarkStart w:id="147" w:name="_Toc448497163"/>
      <w:bookmarkStart w:id="148" w:name="_Toc448497402"/>
      <w:bookmarkStart w:id="149" w:name="_Toc448735594"/>
    </w:p>
    <w:p w:rsidR="0025444E" w:rsidRPr="004566BE" w:rsidRDefault="004D7D10" w:rsidP="0025444E">
      <w:pPr>
        <w:pStyle w:val="NeniNr"/>
        <w:rPr>
          <w:spacing w:val="-4"/>
          <w:lang w:val="sq-AL"/>
        </w:rPr>
      </w:pPr>
      <w:r w:rsidRPr="004566BE">
        <w:rPr>
          <w:spacing w:val="-4"/>
          <w:lang w:val="sq-AL"/>
        </w:rPr>
        <w:t>Neni 3</w:t>
      </w:r>
      <w:r w:rsidR="0025444E" w:rsidRPr="004566BE">
        <w:rPr>
          <w:spacing w:val="-4"/>
          <w:lang w:val="sq-AL"/>
        </w:rPr>
        <w:t>3</w:t>
      </w:r>
    </w:p>
    <w:p w:rsidR="004D7D10" w:rsidRPr="004566BE" w:rsidRDefault="004D7D10" w:rsidP="0025444E">
      <w:pPr>
        <w:pStyle w:val="NeniTitull"/>
        <w:rPr>
          <w:spacing w:val="-4"/>
          <w:lang w:val="sq-AL"/>
        </w:rPr>
      </w:pPr>
      <w:r w:rsidRPr="004566BE">
        <w:rPr>
          <w:spacing w:val="-4"/>
          <w:lang w:val="sq-AL"/>
        </w:rPr>
        <w:t>Prokurimi nga përfituesit</w:t>
      </w:r>
      <w:bookmarkEnd w:id="147"/>
      <w:bookmarkEnd w:id="148"/>
      <w:bookmarkEnd w:id="149"/>
    </w:p>
    <w:p w:rsidR="0025444E" w:rsidRPr="004566BE" w:rsidRDefault="0025444E" w:rsidP="008F7504">
      <w:pPr>
        <w:pStyle w:val="Hapesira7"/>
        <w:rPr>
          <w:lang w:val="sq-AL"/>
        </w:rPr>
      </w:pPr>
    </w:p>
    <w:p w:rsidR="004D7D10" w:rsidRPr="004566BE" w:rsidRDefault="00556915" w:rsidP="004D7D10">
      <w:pPr>
        <w:pStyle w:val="Paragrafi"/>
        <w:rPr>
          <w:spacing w:val="-4"/>
          <w:lang w:val="sq-AL"/>
        </w:rPr>
      </w:pPr>
      <w:r w:rsidRPr="004566BE">
        <w:rPr>
          <w:spacing w:val="-4"/>
          <w:lang w:val="sq-AL"/>
        </w:rPr>
        <w:t xml:space="preserve">1. </w:t>
      </w:r>
      <w:r w:rsidR="004D7D10" w:rsidRPr="004566BE">
        <w:rPr>
          <w:spacing w:val="-4"/>
          <w:lang w:val="sq-AL"/>
        </w:rPr>
        <w:t>Për lidhjen e kontratave të shërbimit, furnizimit dhe punës, nga përfituesit, duhet të ndiqen procedurat e prokurimit:</w:t>
      </w:r>
    </w:p>
    <w:p w:rsidR="004D7D10" w:rsidRPr="004566BE" w:rsidRDefault="00556915" w:rsidP="004D7D10">
      <w:pPr>
        <w:pStyle w:val="Paragrafi"/>
        <w:rPr>
          <w:spacing w:val="-4"/>
          <w:lang w:val="sq-AL"/>
        </w:rPr>
      </w:pPr>
      <w:r w:rsidRPr="004566BE">
        <w:rPr>
          <w:spacing w:val="-4"/>
          <w:lang w:val="sq-AL"/>
        </w:rPr>
        <w:t xml:space="preserve">a) </w:t>
      </w:r>
      <w:r w:rsidR="004D7D10" w:rsidRPr="004566BE">
        <w:rPr>
          <w:spacing w:val="-4"/>
          <w:lang w:val="sq-AL"/>
        </w:rPr>
        <w:t xml:space="preserve">dispozitat në nenet 190 dhe 191 të kapitullit 3 të </w:t>
      </w:r>
      <w:r w:rsidR="00DF4393" w:rsidRPr="004566BE">
        <w:rPr>
          <w:spacing w:val="-4"/>
          <w:lang w:val="sq-AL"/>
        </w:rPr>
        <w:t>t</w:t>
      </w:r>
      <w:r w:rsidR="004D7D10" w:rsidRPr="004566BE">
        <w:rPr>
          <w:spacing w:val="-4"/>
          <w:lang w:val="sq-AL"/>
        </w:rPr>
        <w:t xml:space="preserve">itullit IV të </w:t>
      </w:r>
      <w:r w:rsidR="00DF4393" w:rsidRPr="004566BE">
        <w:rPr>
          <w:spacing w:val="-4"/>
          <w:lang w:val="sq-AL"/>
        </w:rPr>
        <w:t>p</w:t>
      </w:r>
      <w:r w:rsidR="004D7D10" w:rsidRPr="004566BE">
        <w:rPr>
          <w:spacing w:val="-4"/>
          <w:lang w:val="sq-AL"/>
        </w:rPr>
        <w:t xml:space="preserve">jesës së </w:t>
      </w:r>
      <w:r w:rsidR="00DF4393" w:rsidRPr="004566BE">
        <w:rPr>
          <w:spacing w:val="-4"/>
          <w:lang w:val="sq-AL"/>
        </w:rPr>
        <w:t>d</w:t>
      </w:r>
      <w:r w:rsidR="004D7D10" w:rsidRPr="004566BE">
        <w:rPr>
          <w:spacing w:val="-4"/>
          <w:lang w:val="sq-AL"/>
        </w:rPr>
        <w:t>ytë të Rregullores Financiare;</w:t>
      </w:r>
    </w:p>
    <w:p w:rsidR="004D7D10" w:rsidRPr="004566BE" w:rsidRDefault="00556915" w:rsidP="004D7D10">
      <w:pPr>
        <w:pStyle w:val="Paragrafi"/>
        <w:rPr>
          <w:spacing w:val="-4"/>
          <w:lang w:val="sq-AL"/>
        </w:rPr>
      </w:pPr>
      <w:r w:rsidRPr="004566BE">
        <w:rPr>
          <w:spacing w:val="-4"/>
          <w:lang w:val="sq-AL"/>
        </w:rPr>
        <w:t xml:space="preserve">b) </w:t>
      </w:r>
      <w:r w:rsidR="004D7D10" w:rsidRPr="004566BE">
        <w:rPr>
          <w:spacing w:val="-4"/>
          <w:lang w:val="sq-AL"/>
        </w:rPr>
        <w:t xml:space="preserve">dispozitat e neneve 260 të 276 të kapitullit 3 të </w:t>
      </w:r>
      <w:r w:rsidR="00DF4393" w:rsidRPr="004566BE">
        <w:rPr>
          <w:spacing w:val="-4"/>
          <w:lang w:val="sq-AL"/>
        </w:rPr>
        <w:t xml:space="preserve">pjesës </w:t>
      </w:r>
      <w:r w:rsidR="004D7D10" w:rsidRPr="004566BE">
        <w:rPr>
          <w:spacing w:val="-4"/>
          <w:lang w:val="sq-AL"/>
        </w:rPr>
        <w:t xml:space="preserve">II të </w:t>
      </w:r>
      <w:r w:rsidR="00DF4393" w:rsidRPr="004566BE">
        <w:rPr>
          <w:spacing w:val="-4"/>
          <w:lang w:val="sq-AL"/>
        </w:rPr>
        <w:t>p</w:t>
      </w:r>
      <w:r w:rsidR="004D7D10" w:rsidRPr="004566BE">
        <w:rPr>
          <w:spacing w:val="-4"/>
          <w:lang w:val="sq-AL"/>
        </w:rPr>
        <w:t xml:space="preserve">jesës së </w:t>
      </w:r>
      <w:r w:rsidR="00DF4393" w:rsidRPr="004566BE">
        <w:rPr>
          <w:spacing w:val="-4"/>
          <w:lang w:val="sq-AL"/>
        </w:rPr>
        <w:t>d</w:t>
      </w:r>
      <w:r w:rsidR="004D7D10" w:rsidRPr="004566BE">
        <w:rPr>
          <w:spacing w:val="-4"/>
          <w:lang w:val="sq-AL"/>
        </w:rPr>
        <w:t xml:space="preserve">ytë të Rregullores së </w:t>
      </w:r>
      <w:r w:rsidR="00DF4393" w:rsidRPr="004566BE">
        <w:rPr>
          <w:spacing w:val="-4"/>
          <w:lang w:val="sq-AL"/>
        </w:rPr>
        <w:t>d</w:t>
      </w:r>
      <w:r w:rsidR="004D7D10" w:rsidRPr="004566BE">
        <w:rPr>
          <w:spacing w:val="-4"/>
          <w:lang w:val="sq-AL"/>
        </w:rPr>
        <w:t xml:space="preserve">eleguar (BE) </w:t>
      </w:r>
      <w:r w:rsidR="00DF4393" w:rsidRPr="004566BE">
        <w:rPr>
          <w:spacing w:val="-4"/>
          <w:lang w:val="sq-AL"/>
        </w:rPr>
        <w:t>n</w:t>
      </w:r>
      <w:r w:rsidR="004D7D10" w:rsidRPr="004566BE">
        <w:rPr>
          <w:spacing w:val="-4"/>
          <w:lang w:val="sq-AL"/>
        </w:rPr>
        <w:t>r. 1268/2012</w:t>
      </w:r>
      <w:r w:rsidR="004D7D10" w:rsidRPr="004566BE">
        <w:rPr>
          <w:spacing w:val="-4"/>
          <w:vertAlign w:val="superscript"/>
          <w:lang w:val="sq-AL"/>
        </w:rPr>
        <w:footnoteReference w:id="20"/>
      </w:r>
      <w:r w:rsidR="004D7D10" w:rsidRPr="004566BE">
        <w:rPr>
          <w:spacing w:val="-4"/>
          <w:lang w:val="sq-AL"/>
        </w:rPr>
        <w:t>;</w:t>
      </w:r>
    </w:p>
    <w:p w:rsidR="004D7D10" w:rsidRPr="004566BE" w:rsidRDefault="004D7D10" w:rsidP="004D7D10">
      <w:pPr>
        <w:pStyle w:val="Paragrafi"/>
        <w:rPr>
          <w:spacing w:val="-4"/>
          <w:lang w:val="sq-AL"/>
        </w:rPr>
      </w:pPr>
      <w:r w:rsidRPr="004566BE">
        <w:rPr>
          <w:spacing w:val="-4"/>
          <w:lang w:val="sq-AL"/>
        </w:rPr>
        <w:t xml:space="preserve">të cilat zbatohen në të gjithë zonën e programit, si në </w:t>
      </w:r>
      <w:r w:rsidR="00E511FE" w:rsidRPr="004566BE">
        <w:rPr>
          <w:spacing w:val="-4"/>
          <w:lang w:val="sq-AL"/>
        </w:rPr>
        <w:t>s</w:t>
      </w:r>
      <w:r w:rsidRPr="004566BE">
        <w:rPr>
          <w:spacing w:val="-4"/>
          <w:lang w:val="sq-AL"/>
        </w:rPr>
        <w:t xml:space="preserve">htetin </w:t>
      </w:r>
      <w:r w:rsidR="00E511FE" w:rsidRPr="004566BE">
        <w:rPr>
          <w:spacing w:val="-4"/>
          <w:lang w:val="sq-AL"/>
        </w:rPr>
        <w:t>a</w:t>
      </w:r>
      <w:r w:rsidRPr="004566BE">
        <w:rPr>
          <w:spacing w:val="-4"/>
          <w:lang w:val="sq-AL"/>
        </w:rPr>
        <w:t xml:space="preserve">nëtar dhe në territorin e IPA II përfituesit/ve. </w:t>
      </w:r>
    </w:p>
    <w:p w:rsidR="004D7D10" w:rsidRPr="004566BE" w:rsidRDefault="007742D4" w:rsidP="004D7D10">
      <w:pPr>
        <w:pStyle w:val="Paragrafi"/>
        <w:rPr>
          <w:spacing w:val="-4"/>
          <w:lang w:val="sq-AL"/>
        </w:rPr>
      </w:pPr>
      <w:r w:rsidRPr="004566BE">
        <w:rPr>
          <w:spacing w:val="-4"/>
          <w:lang w:val="sq-AL"/>
        </w:rPr>
        <w:t xml:space="preserve">2. </w:t>
      </w:r>
      <w:r w:rsidR="004D7D10" w:rsidRPr="004566BE">
        <w:rPr>
          <w:spacing w:val="-4"/>
          <w:lang w:val="sq-AL"/>
        </w:rPr>
        <w:t>Procedurat e prokurimit publik në lidhje me shpenzimet e lidhura me fazën përgatitore të një operacioni dhe të nisura nga përfituesit përpara dokumentit të grantit të përmendur në nenin 14 (6) që janë dhënë për përfituesit do të ndjekin edhe dispozitat e referuara në paragrafin 1.</w:t>
      </w:r>
    </w:p>
    <w:p w:rsidR="004D7D10" w:rsidRPr="004566BE" w:rsidRDefault="004D7D10" w:rsidP="004D7D10">
      <w:pPr>
        <w:pStyle w:val="Paragrafi"/>
        <w:rPr>
          <w:spacing w:val="-4"/>
          <w:lang w:val="sq-AL"/>
        </w:rPr>
      </w:pPr>
      <w:r w:rsidRPr="004566BE">
        <w:rPr>
          <w:spacing w:val="-4"/>
          <w:lang w:val="sq-AL"/>
        </w:rPr>
        <w:t>Megjithatë, shpenzimet lidhur me procedurat e prokurimit publik të cilat janë nisur nga përfituesit sipas ligjit kombëtar të përfituesit IPA II para bërjes së Programit nuk janë të pranueshme në kuadrin e Programit, duke përfshirë nëse shpenzimet e tilla janë kryer dhe paguar pas dorëzimit të Programit.</w:t>
      </w:r>
    </w:p>
    <w:p w:rsidR="004D7D10" w:rsidRPr="004566BE" w:rsidRDefault="004D7D10" w:rsidP="008F7504">
      <w:pPr>
        <w:pStyle w:val="Hapesira7"/>
        <w:rPr>
          <w:lang w:val="sq-AL"/>
        </w:rPr>
      </w:pPr>
    </w:p>
    <w:p w:rsidR="007742D4" w:rsidRPr="004566BE" w:rsidRDefault="007742D4" w:rsidP="007742D4">
      <w:pPr>
        <w:pStyle w:val="NeniNr"/>
        <w:rPr>
          <w:spacing w:val="-4"/>
          <w:lang w:val="sq-AL"/>
        </w:rPr>
      </w:pPr>
      <w:bookmarkStart w:id="150" w:name="_Toc448497164"/>
      <w:bookmarkStart w:id="151" w:name="_Toc448497403"/>
      <w:bookmarkStart w:id="152" w:name="_Toc448735595"/>
      <w:r w:rsidRPr="004566BE">
        <w:rPr>
          <w:spacing w:val="-4"/>
          <w:lang w:val="sq-AL"/>
        </w:rPr>
        <w:t>Neni 34</w:t>
      </w:r>
    </w:p>
    <w:p w:rsidR="004D7D10" w:rsidRPr="004566BE" w:rsidRDefault="004D7D10" w:rsidP="007742D4">
      <w:pPr>
        <w:pStyle w:val="NeniTitull"/>
        <w:rPr>
          <w:spacing w:val="-4"/>
          <w:lang w:val="sq-AL"/>
        </w:rPr>
      </w:pPr>
      <w:r w:rsidRPr="004566BE">
        <w:rPr>
          <w:spacing w:val="-4"/>
          <w:lang w:val="sq-AL"/>
        </w:rPr>
        <w:t>Rregullat mbi kombësinë dhe origjinën</w:t>
      </w:r>
      <w:bookmarkEnd w:id="150"/>
      <w:bookmarkEnd w:id="151"/>
      <w:bookmarkEnd w:id="152"/>
    </w:p>
    <w:p w:rsidR="007742D4" w:rsidRPr="004566BE" w:rsidRDefault="007742D4" w:rsidP="008F7504">
      <w:pPr>
        <w:pStyle w:val="Hapesira7"/>
        <w:rPr>
          <w:lang w:val="sq-AL"/>
        </w:rPr>
      </w:pPr>
    </w:p>
    <w:p w:rsidR="004D7D10" w:rsidRPr="004566BE" w:rsidRDefault="004C0069" w:rsidP="004D7D10">
      <w:pPr>
        <w:pStyle w:val="Paragrafi"/>
        <w:rPr>
          <w:spacing w:val="-4"/>
          <w:lang w:val="sq-AL"/>
        </w:rPr>
      </w:pPr>
      <w:r w:rsidRPr="004566BE">
        <w:rPr>
          <w:spacing w:val="-4"/>
          <w:lang w:val="sq-AL"/>
        </w:rPr>
        <w:t xml:space="preserve">1. </w:t>
      </w:r>
      <w:r w:rsidR="004D7D10" w:rsidRPr="004566BE">
        <w:rPr>
          <w:spacing w:val="-4"/>
          <w:lang w:val="sq-AL"/>
        </w:rPr>
        <w:t>Pjesëmarrja në financimin e kontratave të prokurimit, granteve dhe procedurat e tjera të financimit për veprimet e financuara në kuadrin e Programit do të jetë e hapur për të gjithë personat fizikë që janë shtetas të, dhe/ose personat juridikë</w:t>
      </w:r>
      <w:r w:rsidR="00E511FE" w:rsidRPr="004566BE">
        <w:rPr>
          <w:spacing w:val="-4"/>
          <w:lang w:val="sq-AL"/>
        </w:rPr>
        <w:t>,</w:t>
      </w:r>
      <w:r w:rsidR="004D7D10" w:rsidRPr="004566BE">
        <w:rPr>
          <w:spacing w:val="-4"/>
          <w:lang w:val="sq-AL"/>
        </w:rPr>
        <w:t xml:space="preserve"> të cil</w:t>
      </w:r>
      <w:r w:rsidR="00E511FE" w:rsidRPr="004566BE">
        <w:rPr>
          <w:spacing w:val="-4"/>
        </w:rPr>
        <w:t>ë</w:t>
      </w:r>
      <w:r w:rsidR="004D7D10" w:rsidRPr="004566BE">
        <w:rPr>
          <w:spacing w:val="-4"/>
          <w:lang w:val="sq-AL"/>
        </w:rPr>
        <w:t xml:space="preserve">t janë të vendosur në mënyrë efektive në vendet pjesëmarrëse, shtetet e tjera anëtare, vende të tjera përfituese IPA II, palët kontraktuese të Marrëveshjes mbi Zonën Ekonomike Evropiane dhe vendeve partnere që mbulohen nga Instrumenti Evropian i Fqinjësisë (më poshtë të referuara si </w:t>
      </w:r>
      <w:r w:rsidR="004B0AEE" w:rsidRPr="004566BE">
        <w:rPr>
          <w:spacing w:val="-4"/>
          <w:lang w:val="sq-AL"/>
        </w:rPr>
        <w:t>“</w:t>
      </w:r>
      <w:r w:rsidR="004D7D10" w:rsidRPr="004566BE">
        <w:rPr>
          <w:spacing w:val="-4"/>
          <w:lang w:val="sq-AL"/>
        </w:rPr>
        <w:t>vendet e pranueshme</w:t>
      </w:r>
      <w:r w:rsidR="004B0AEE" w:rsidRPr="004566BE">
        <w:rPr>
          <w:spacing w:val="-4"/>
          <w:lang w:val="sq-AL"/>
        </w:rPr>
        <w:t>”</w:t>
      </w:r>
      <w:r w:rsidR="004D7D10" w:rsidRPr="004566BE">
        <w:rPr>
          <w:spacing w:val="-4"/>
          <w:lang w:val="sq-AL"/>
        </w:rPr>
        <w:t xml:space="preserve">) dhe për </w:t>
      </w:r>
      <w:r w:rsidR="00E511FE" w:rsidRPr="004566BE">
        <w:rPr>
          <w:spacing w:val="-4"/>
          <w:lang w:val="sq-AL"/>
        </w:rPr>
        <w:t>o</w:t>
      </w:r>
      <w:r w:rsidR="004D7D10" w:rsidRPr="004566BE">
        <w:rPr>
          <w:spacing w:val="-4"/>
          <w:lang w:val="sq-AL"/>
        </w:rPr>
        <w:t xml:space="preserve">rganizatat </w:t>
      </w:r>
      <w:r w:rsidR="00E511FE" w:rsidRPr="004566BE">
        <w:rPr>
          <w:spacing w:val="-4"/>
          <w:lang w:val="sq-AL"/>
        </w:rPr>
        <w:t>n</w:t>
      </w:r>
      <w:r w:rsidR="004D7D10" w:rsidRPr="004566BE">
        <w:rPr>
          <w:spacing w:val="-4"/>
          <w:lang w:val="sq-AL"/>
        </w:rPr>
        <w:t>dërkombëtare</w:t>
      </w:r>
      <w:r w:rsidR="004D7D10" w:rsidRPr="004566BE">
        <w:rPr>
          <w:spacing w:val="-4"/>
          <w:vertAlign w:val="superscript"/>
          <w:lang w:val="sq-AL"/>
        </w:rPr>
        <w:footnoteReference w:id="21"/>
      </w:r>
      <w:r w:rsidR="004D7D10" w:rsidRPr="004566BE">
        <w:rPr>
          <w:spacing w:val="-4"/>
          <w:lang w:val="sq-AL"/>
        </w:rPr>
        <w:t>.</w:t>
      </w:r>
    </w:p>
    <w:p w:rsidR="004D7D10" w:rsidRPr="004566BE" w:rsidRDefault="004D7D10" w:rsidP="004D7D10">
      <w:pPr>
        <w:pStyle w:val="Paragrafi"/>
        <w:rPr>
          <w:spacing w:val="-4"/>
          <w:lang w:val="sq-AL"/>
        </w:rPr>
      </w:pPr>
      <w:r w:rsidRPr="004566BE">
        <w:rPr>
          <w:spacing w:val="-4"/>
          <w:lang w:val="sq-AL"/>
        </w:rPr>
        <w:t>Personat juridikë mund të përfshijnë organizatat e shoqërisë civile, të tilla si</w:t>
      </w:r>
      <w:r w:rsidR="00745E80">
        <w:rPr>
          <w:spacing w:val="-4"/>
          <w:lang w:val="sq-AL"/>
        </w:rPr>
        <w:t>:</w:t>
      </w:r>
      <w:r w:rsidRPr="004566BE">
        <w:rPr>
          <w:spacing w:val="-4"/>
          <w:lang w:val="sq-AL"/>
        </w:rPr>
        <w:t xml:space="preserve"> organizatat </w:t>
      </w:r>
      <w:r w:rsidR="003F3B6F" w:rsidRPr="004566BE">
        <w:rPr>
          <w:spacing w:val="-4"/>
          <w:lang w:val="sq-AL"/>
        </w:rPr>
        <w:t>jo</w:t>
      </w:r>
      <w:r w:rsidRPr="004566BE">
        <w:rPr>
          <w:spacing w:val="-4"/>
          <w:lang w:val="sq-AL"/>
        </w:rPr>
        <w:t xml:space="preserve">qeveritare </w:t>
      </w:r>
      <w:r w:rsidR="003F3B6F" w:rsidRPr="004566BE">
        <w:rPr>
          <w:spacing w:val="-4"/>
          <w:lang w:val="sq-AL"/>
        </w:rPr>
        <w:t>jo</w:t>
      </w:r>
      <w:r w:rsidRPr="004566BE">
        <w:rPr>
          <w:spacing w:val="-4"/>
          <w:lang w:val="sq-AL"/>
        </w:rPr>
        <w:t xml:space="preserve">fitimprurëse dhe fondacione politike të pavarura, organizatat me bazë komunitare dhe agjencitë </w:t>
      </w:r>
      <w:r w:rsidR="003F3B6F" w:rsidRPr="004566BE">
        <w:rPr>
          <w:spacing w:val="-4"/>
          <w:lang w:val="sq-AL"/>
        </w:rPr>
        <w:t>jo</w:t>
      </w:r>
      <w:r w:rsidRPr="004566BE">
        <w:rPr>
          <w:spacing w:val="-4"/>
          <w:lang w:val="sq-AL"/>
        </w:rPr>
        <w:t>fitimprurëse të sektorit privat, institucionet dhe organizatat dhe rrjetet e tyre në nivel lokal, kombëtar, rajonal dhe ndërkombëtar për sa kohë pasi janë të aftë për të pasur të drejta dhe detyrime ligjore, në përputhje me ligjet përkatëse kombëtare.</w:t>
      </w:r>
    </w:p>
    <w:p w:rsidR="004D7D10" w:rsidRPr="004566BE" w:rsidRDefault="004D7D10" w:rsidP="004D7D10">
      <w:pPr>
        <w:pStyle w:val="Paragrafi"/>
        <w:rPr>
          <w:spacing w:val="-4"/>
          <w:lang w:val="sq-AL"/>
        </w:rPr>
      </w:pPr>
      <w:r w:rsidRPr="004566BE">
        <w:rPr>
          <w:spacing w:val="-4"/>
          <w:lang w:val="sq-AL"/>
        </w:rPr>
        <w:t>Autoriteti menaxhues mund të lejojë pjesëmarrjen në thirrjen për propozime të subjekteve pa personalitet juridik.</w:t>
      </w:r>
    </w:p>
    <w:p w:rsidR="004D7D10" w:rsidRPr="004566BE" w:rsidRDefault="004C0069" w:rsidP="004D7D10">
      <w:pPr>
        <w:pStyle w:val="Paragrafi"/>
        <w:rPr>
          <w:spacing w:val="-4"/>
          <w:lang w:val="sq-AL"/>
        </w:rPr>
      </w:pPr>
      <w:r w:rsidRPr="004566BE">
        <w:rPr>
          <w:spacing w:val="-4"/>
          <w:lang w:val="sq-AL"/>
        </w:rPr>
        <w:t xml:space="preserve">2. </w:t>
      </w:r>
      <w:r w:rsidR="004D7D10" w:rsidRPr="004566BE">
        <w:rPr>
          <w:spacing w:val="-4"/>
          <w:lang w:val="sq-AL"/>
        </w:rPr>
        <w:t>Të gjitha pajisjet e blera sipas një kontrate prokurimi, ose në përputhje me një marrëveshje granti, financuar nën IPA II duhet ta kenë origjinën nga një vend i lejueshëm.</w:t>
      </w:r>
    </w:p>
    <w:p w:rsidR="004D7D10" w:rsidRPr="004566BE" w:rsidRDefault="004D7D10" w:rsidP="004D7D10">
      <w:pPr>
        <w:pStyle w:val="Paragrafi"/>
        <w:rPr>
          <w:spacing w:val="-4"/>
          <w:lang w:val="sq-AL"/>
        </w:rPr>
      </w:pPr>
      <w:r w:rsidRPr="004566BE">
        <w:rPr>
          <w:spacing w:val="-4"/>
          <w:lang w:val="sq-AL"/>
        </w:rPr>
        <w:t>Megjithatë, ata mund të vijnë nga çdo vend, kur shuma e pajisjeve që do të blihet është nën pragun për përdorimin e procedurës së negociuar konkurruese</w:t>
      </w:r>
      <w:r w:rsidRPr="004566BE">
        <w:rPr>
          <w:spacing w:val="-4"/>
          <w:vertAlign w:val="superscript"/>
          <w:lang w:val="sq-AL"/>
        </w:rPr>
        <w:footnoteReference w:id="22"/>
      </w:r>
      <w:r w:rsidRPr="004566BE">
        <w:rPr>
          <w:spacing w:val="-4"/>
          <w:lang w:val="sq-AL"/>
        </w:rPr>
        <w:t xml:space="preserve">. Për qëllime të këtij neni, termi </w:t>
      </w:r>
      <w:r w:rsidR="004B0AEE" w:rsidRPr="004566BE">
        <w:rPr>
          <w:spacing w:val="-4"/>
          <w:lang w:val="sq-AL"/>
        </w:rPr>
        <w:t>“</w:t>
      </w:r>
      <w:r w:rsidRPr="004566BE">
        <w:rPr>
          <w:spacing w:val="-4"/>
          <w:lang w:val="sq-AL"/>
        </w:rPr>
        <w:t>origjina</w:t>
      </w:r>
      <w:r w:rsidR="004B0AEE" w:rsidRPr="004566BE">
        <w:rPr>
          <w:spacing w:val="-4"/>
          <w:lang w:val="sq-AL"/>
        </w:rPr>
        <w:t>”</w:t>
      </w:r>
      <w:r w:rsidRPr="004566BE">
        <w:rPr>
          <w:spacing w:val="-4"/>
          <w:lang w:val="sq-AL"/>
        </w:rPr>
        <w:t xml:space="preserve"> është përkufizuar në nen</w:t>
      </w:r>
      <w:r w:rsidR="00EB28F5" w:rsidRPr="004566BE">
        <w:rPr>
          <w:spacing w:val="-4"/>
          <w:lang w:val="sq-AL"/>
        </w:rPr>
        <w:t>et</w:t>
      </w:r>
      <w:r w:rsidRPr="004566BE">
        <w:rPr>
          <w:spacing w:val="-4"/>
          <w:lang w:val="sq-AL"/>
        </w:rPr>
        <w:t xml:space="preserve"> 23 dhe 24 të Rregullores së Këshillit (KEE) </w:t>
      </w:r>
      <w:r w:rsidR="00E511FE" w:rsidRPr="004566BE">
        <w:rPr>
          <w:spacing w:val="-4"/>
          <w:lang w:val="sq-AL"/>
        </w:rPr>
        <w:t>n</w:t>
      </w:r>
      <w:r w:rsidRPr="004566BE">
        <w:rPr>
          <w:spacing w:val="-4"/>
          <w:lang w:val="sq-AL"/>
        </w:rPr>
        <w:t>r. 2913/92</w:t>
      </w:r>
      <w:r w:rsidRPr="004566BE">
        <w:rPr>
          <w:spacing w:val="-4"/>
          <w:vertAlign w:val="superscript"/>
          <w:lang w:val="sq-AL"/>
        </w:rPr>
        <w:footnoteReference w:id="23"/>
      </w:r>
      <w:r w:rsidRPr="004566BE">
        <w:rPr>
          <w:spacing w:val="-4"/>
          <w:lang w:val="sq-AL"/>
        </w:rPr>
        <w:t>.</w:t>
      </w:r>
    </w:p>
    <w:p w:rsidR="004D7D10" w:rsidRPr="004566BE" w:rsidRDefault="004D7D10" w:rsidP="004D7D10">
      <w:pPr>
        <w:pStyle w:val="Paragrafi"/>
        <w:rPr>
          <w:spacing w:val="-4"/>
          <w:lang w:val="sq-AL"/>
        </w:rPr>
      </w:pPr>
      <w:r w:rsidRPr="004566BE">
        <w:rPr>
          <w:spacing w:val="-4"/>
          <w:lang w:val="sq-AL"/>
        </w:rPr>
        <w:t xml:space="preserve">Për qëllime të këtij neni, termi </w:t>
      </w:r>
      <w:r w:rsidR="004B0AEE" w:rsidRPr="004566BE">
        <w:rPr>
          <w:spacing w:val="-4"/>
          <w:lang w:val="sq-AL"/>
        </w:rPr>
        <w:t>“</w:t>
      </w:r>
      <w:r w:rsidRPr="004566BE">
        <w:rPr>
          <w:spacing w:val="-4"/>
          <w:lang w:val="sq-AL"/>
        </w:rPr>
        <w:t>origjina</w:t>
      </w:r>
      <w:r w:rsidR="004B0AEE" w:rsidRPr="004566BE">
        <w:rPr>
          <w:spacing w:val="-4"/>
          <w:lang w:val="sq-AL"/>
        </w:rPr>
        <w:t>”</w:t>
      </w:r>
      <w:r w:rsidRPr="004566BE">
        <w:rPr>
          <w:spacing w:val="-4"/>
          <w:lang w:val="sq-AL"/>
        </w:rPr>
        <w:t xml:space="preserve"> është përkufizuar në nen</w:t>
      </w:r>
      <w:r w:rsidR="00E511FE" w:rsidRPr="004566BE">
        <w:rPr>
          <w:spacing w:val="-4"/>
          <w:lang w:val="sq-AL"/>
        </w:rPr>
        <w:t>et</w:t>
      </w:r>
      <w:r w:rsidRPr="004566BE">
        <w:rPr>
          <w:spacing w:val="-4"/>
          <w:lang w:val="sq-AL"/>
        </w:rPr>
        <w:t xml:space="preserve"> 23 dhe 24 të Rregullores së Këshillit (EEC) </w:t>
      </w:r>
      <w:r w:rsidR="00E511FE" w:rsidRPr="004566BE">
        <w:rPr>
          <w:spacing w:val="-4"/>
          <w:lang w:val="sq-AL"/>
        </w:rPr>
        <w:t>n</w:t>
      </w:r>
      <w:r w:rsidRPr="004566BE">
        <w:rPr>
          <w:spacing w:val="-4"/>
          <w:lang w:val="sq-AL"/>
        </w:rPr>
        <w:t>r. 2913/92</w:t>
      </w:r>
      <w:r w:rsidRPr="004566BE">
        <w:rPr>
          <w:spacing w:val="-4"/>
          <w:vertAlign w:val="superscript"/>
          <w:lang w:val="sq-AL"/>
        </w:rPr>
        <w:footnoteReference w:id="24"/>
      </w:r>
      <w:r w:rsidRPr="004566BE">
        <w:rPr>
          <w:spacing w:val="-4"/>
          <w:lang w:val="sq-AL"/>
        </w:rPr>
        <w:t>.</w:t>
      </w:r>
    </w:p>
    <w:p w:rsidR="004D7D10" w:rsidRPr="004566BE" w:rsidRDefault="004C0069" w:rsidP="004D7D10">
      <w:pPr>
        <w:pStyle w:val="Paragrafi"/>
        <w:rPr>
          <w:spacing w:val="-4"/>
          <w:lang w:val="sq-AL"/>
        </w:rPr>
      </w:pPr>
      <w:r w:rsidRPr="004566BE">
        <w:rPr>
          <w:spacing w:val="-4"/>
          <w:lang w:val="sq-AL"/>
        </w:rPr>
        <w:t xml:space="preserve">3. </w:t>
      </w:r>
      <w:r w:rsidR="004D7D10" w:rsidRPr="004566BE">
        <w:rPr>
          <w:spacing w:val="-4"/>
          <w:lang w:val="sq-AL"/>
        </w:rPr>
        <w:t>Rregullat sipas këtij neni nuk zbatohen për, dhe nuk krijojnë kufizime të kombësisë për personat fizikë të punësuar ose ndryshe të kontraktuar në mënyrë të ligjshme nga një kontraktor i lejueshëm ose, kur është e zbatueshme, nënkontraktuesi.</w:t>
      </w:r>
    </w:p>
    <w:p w:rsidR="004D7D10" w:rsidRPr="004566BE" w:rsidRDefault="00E6070E" w:rsidP="004D7D10">
      <w:pPr>
        <w:pStyle w:val="Paragrafi"/>
        <w:rPr>
          <w:spacing w:val="-4"/>
          <w:lang w:val="sq-AL"/>
        </w:rPr>
      </w:pPr>
      <w:r w:rsidRPr="004566BE">
        <w:rPr>
          <w:spacing w:val="-4"/>
          <w:lang w:val="sq-AL"/>
        </w:rPr>
        <w:t xml:space="preserve">4. </w:t>
      </w:r>
      <w:r w:rsidR="004D7D10" w:rsidRPr="004566BE">
        <w:rPr>
          <w:spacing w:val="-4"/>
          <w:lang w:val="sq-AL"/>
        </w:rPr>
        <w:t xml:space="preserve">Me qëllim promovimin e kapaciteteve lokale, tregjeve dhe blerjeve, prioritet do </w:t>
      </w:r>
      <w:r w:rsidR="00EF297E" w:rsidRPr="004566BE">
        <w:rPr>
          <w:spacing w:val="-4"/>
          <w:lang w:val="sq-AL"/>
        </w:rPr>
        <w:t>t’</w:t>
      </w:r>
      <w:r w:rsidR="00443890" w:rsidRPr="004566BE">
        <w:rPr>
          <w:spacing w:val="-4"/>
          <w:lang w:val="sq-AL"/>
        </w:rPr>
        <w:t>u</w:t>
      </w:r>
      <w:r w:rsidR="004D7D10" w:rsidRPr="004566BE">
        <w:rPr>
          <w:spacing w:val="-4"/>
          <w:lang w:val="sq-AL"/>
        </w:rPr>
        <w:t xml:space="preserve"> jepet kontraktuesve lokalë dhe rajonale, kur Rregullorja Financiare parashikon dhënien në bazë të tenderit të vetëm. Në të gjitha rastet e tjera, pjesëmarrja e kontraktuesve lokalë dhe rajonalë do të promovohet në përputhje me dispozitat përkatëse të Rregullores Financiare.</w:t>
      </w:r>
    </w:p>
    <w:p w:rsidR="004D7D10" w:rsidRPr="004566BE" w:rsidRDefault="00E6070E" w:rsidP="004D7D10">
      <w:pPr>
        <w:pStyle w:val="Paragrafi"/>
        <w:rPr>
          <w:spacing w:val="-4"/>
          <w:lang w:val="sq-AL"/>
        </w:rPr>
      </w:pPr>
      <w:r w:rsidRPr="004566BE">
        <w:rPr>
          <w:spacing w:val="-4"/>
          <w:lang w:val="sq-AL"/>
        </w:rPr>
        <w:t xml:space="preserve">5. </w:t>
      </w:r>
      <w:r w:rsidR="004D7D10" w:rsidRPr="004566BE">
        <w:rPr>
          <w:spacing w:val="-4"/>
          <w:lang w:val="sq-AL"/>
        </w:rPr>
        <w:t xml:space="preserve">Pranueshmëria siç përcaktohet në këtë nen mund të kufizohet më tej në </w:t>
      </w:r>
      <w:r w:rsidR="00443890" w:rsidRPr="004566BE">
        <w:rPr>
          <w:spacing w:val="-4"/>
          <w:lang w:val="sq-AL"/>
        </w:rPr>
        <w:t>k</w:t>
      </w:r>
      <w:r w:rsidR="004D7D10" w:rsidRPr="004566BE">
        <w:rPr>
          <w:spacing w:val="-4"/>
          <w:lang w:val="sq-AL"/>
        </w:rPr>
        <w:t>ushtet e veçanta të kësaj Marrëveshjeje Financiare në lidhje me kombësinë, vendndodhjen gjeografike apo natyrën e kandidatëve, ku kufizimet të tilla kërkohen nga natyra specifike dhe objektivat e veprimit dhe ku ato janë të nevojshme për zbatimin efektiv të tij, në mënyrë të veçantë për pjesëmarrjen në procedurat e dhënies në rast të veprimeve të bashkëpunimit ndërkufitar.</w:t>
      </w:r>
    </w:p>
    <w:p w:rsidR="004D7D10" w:rsidRPr="004566BE" w:rsidRDefault="00E6070E" w:rsidP="004D7D10">
      <w:pPr>
        <w:pStyle w:val="Paragrafi"/>
        <w:rPr>
          <w:spacing w:val="-4"/>
          <w:lang w:val="sq-AL"/>
        </w:rPr>
      </w:pPr>
      <w:r w:rsidRPr="004566BE">
        <w:rPr>
          <w:spacing w:val="-4"/>
          <w:lang w:val="sq-AL"/>
        </w:rPr>
        <w:t xml:space="preserve">6. </w:t>
      </w:r>
      <w:r w:rsidR="004D7D10" w:rsidRPr="004566BE">
        <w:rPr>
          <w:spacing w:val="-4"/>
          <w:lang w:val="sq-AL"/>
        </w:rPr>
        <w:t>Ofertuesit, aplikuesit dhe kandidatët nga vendet jo të pranueshme ose, pa cenuar nënparagrafin e dytë të nenit 34 (2), mallrat me origjinë jo të pranueshme mund të pranohen si të pranueshme nga autoriteti menaxhues, në rast urgjence apo mospasjes së produkteve dhe shërbimev</w:t>
      </w:r>
      <w:r w:rsidR="009765F3" w:rsidRPr="004566BE">
        <w:rPr>
          <w:spacing w:val="-4"/>
          <w:lang w:val="sq-AL"/>
        </w:rPr>
        <w:t>e në tregjet e vendeve në fjalë</w:t>
      </w:r>
      <w:r w:rsidR="004D7D10" w:rsidRPr="004566BE">
        <w:rPr>
          <w:spacing w:val="-4"/>
          <w:lang w:val="sq-AL"/>
        </w:rPr>
        <w:t xml:space="preserve"> ose në raste të tjera të arsyeshme, ku zbatimi i rregullave të përshtatshmërisë do të kryejë realizimin e një projekti, programi apo veprimi të pamundur apo shumë i vështirë.</w:t>
      </w:r>
    </w:p>
    <w:p w:rsidR="004D7D10" w:rsidRPr="004566BE" w:rsidRDefault="00E6070E" w:rsidP="004D7D10">
      <w:pPr>
        <w:pStyle w:val="Paragrafi"/>
        <w:rPr>
          <w:spacing w:val="-4"/>
          <w:lang w:val="sq-AL"/>
        </w:rPr>
      </w:pPr>
      <w:r w:rsidRPr="004566BE">
        <w:rPr>
          <w:spacing w:val="-4"/>
          <w:lang w:val="sq-AL"/>
        </w:rPr>
        <w:t xml:space="preserve">7. </w:t>
      </w:r>
      <w:r w:rsidR="004D7D10" w:rsidRPr="004566BE">
        <w:rPr>
          <w:spacing w:val="-4"/>
          <w:lang w:val="sq-AL"/>
        </w:rPr>
        <w:t>Personat fizik</w:t>
      </w:r>
      <w:r w:rsidR="00443890" w:rsidRPr="004566BE">
        <w:rPr>
          <w:spacing w:val="-4"/>
        </w:rPr>
        <w:t>ë</w:t>
      </w:r>
      <w:r w:rsidR="004D7D10" w:rsidRPr="004566BE">
        <w:rPr>
          <w:spacing w:val="-4"/>
          <w:lang w:val="sq-AL"/>
        </w:rPr>
        <w:t xml:space="preserve"> dhe juridik</w:t>
      </w:r>
      <w:r w:rsidR="00443890" w:rsidRPr="004566BE">
        <w:rPr>
          <w:spacing w:val="-4"/>
        </w:rPr>
        <w:t>ë,</w:t>
      </w:r>
      <w:r w:rsidR="004D7D10" w:rsidRPr="004566BE">
        <w:rPr>
          <w:spacing w:val="-4"/>
          <w:lang w:val="sq-AL"/>
        </w:rPr>
        <w:t xml:space="preserve"> të cilëve u janë dhënë kontrata do të përputhen me legjislacionin e mjedisit në fuqi, duke përfshirë marrëveshjet shumëpalëshe mjedisore, si dhe standardet themelore të punës të pranuara ndërkombëtarisht</w:t>
      </w:r>
      <w:r w:rsidR="004D7D10" w:rsidRPr="004566BE">
        <w:rPr>
          <w:spacing w:val="-4"/>
          <w:vertAlign w:val="superscript"/>
          <w:lang w:val="sq-AL"/>
        </w:rPr>
        <w:footnoteReference w:id="25"/>
      </w:r>
      <w:r w:rsidR="004D7D10" w:rsidRPr="004566BE">
        <w:rPr>
          <w:spacing w:val="-4"/>
          <w:lang w:val="sq-AL"/>
        </w:rPr>
        <w:t>.</w:t>
      </w:r>
    </w:p>
    <w:p w:rsidR="00E6070E" w:rsidRPr="004566BE" w:rsidRDefault="00E6070E" w:rsidP="005500BA">
      <w:pPr>
        <w:pStyle w:val="Hapesira7"/>
        <w:rPr>
          <w:lang w:val="sq-AL"/>
        </w:rPr>
      </w:pPr>
      <w:bookmarkStart w:id="153" w:name="_Toc415485042"/>
      <w:bookmarkStart w:id="154" w:name="_Toc422132292"/>
      <w:bookmarkStart w:id="155" w:name="_Toc416788413"/>
      <w:bookmarkStart w:id="156" w:name="_Toc448497165"/>
      <w:bookmarkStart w:id="157" w:name="_Toc448497404"/>
      <w:bookmarkStart w:id="158" w:name="_Toc448735596"/>
    </w:p>
    <w:p w:rsidR="00E6070E" w:rsidRPr="004566BE" w:rsidRDefault="00E6070E" w:rsidP="00EB4BDB">
      <w:pPr>
        <w:pStyle w:val="NeniNr"/>
        <w:rPr>
          <w:spacing w:val="-4"/>
          <w:lang w:val="sq-AL"/>
        </w:rPr>
      </w:pPr>
      <w:r w:rsidRPr="004566BE">
        <w:rPr>
          <w:spacing w:val="-4"/>
          <w:lang w:val="sq-AL"/>
        </w:rPr>
        <w:t>Neni 35</w:t>
      </w:r>
    </w:p>
    <w:p w:rsidR="004D7D10" w:rsidRPr="004566BE" w:rsidRDefault="004D7D10" w:rsidP="00EB4BDB">
      <w:pPr>
        <w:pStyle w:val="NeniTitull"/>
        <w:rPr>
          <w:spacing w:val="-4"/>
          <w:lang w:val="sq-AL"/>
        </w:rPr>
      </w:pPr>
      <w:r w:rsidRPr="004566BE">
        <w:rPr>
          <w:spacing w:val="-4"/>
          <w:lang w:val="sq-AL"/>
        </w:rPr>
        <w:t>Të drejtat e pronësisë intelektuale </w:t>
      </w:r>
      <w:bookmarkEnd w:id="153"/>
      <w:bookmarkEnd w:id="154"/>
      <w:bookmarkEnd w:id="155"/>
      <w:bookmarkEnd w:id="156"/>
      <w:bookmarkEnd w:id="157"/>
      <w:bookmarkEnd w:id="158"/>
    </w:p>
    <w:p w:rsidR="00E6070E" w:rsidRPr="004566BE" w:rsidRDefault="00E6070E" w:rsidP="005500BA">
      <w:pPr>
        <w:pStyle w:val="Hapesira7"/>
        <w:rPr>
          <w:lang w:val="sq-AL"/>
        </w:rPr>
      </w:pPr>
    </w:p>
    <w:p w:rsidR="004D7D10" w:rsidRPr="004566BE" w:rsidRDefault="00EB4BDB" w:rsidP="004D7D10">
      <w:pPr>
        <w:pStyle w:val="Paragrafi"/>
        <w:rPr>
          <w:spacing w:val="-4"/>
          <w:lang w:val="sq-AL"/>
        </w:rPr>
      </w:pPr>
      <w:r w:rsidRPr="004566BE">
        <w:rPr>
          <w:spacing w:val="-4"/>
          <w:lang w:val="sq-AL"/>
        </w:rPr>
        <w:t xml:space="preserve">1. </w:t>
      </w:r>
      <w:r w:rsidR="004D7D10" w:rsidRPr="004566BE">
        <w:rPr>
          <w:spacing w:val="-4"/>
          <w:lang w:val="sq-AL"/>
        </w:rPr>
        <w:t>Kontratat e lidhura me përfituesit e vendosur në vendin përfitues të IPA II financuar sipas kësaj Marrëveshjeje Financiare do të sigurojnë që përfituesi IPA II të marrë të gjitha të drejtat e pronësisë intelektuale të nevojshme në lidhje me teknologjinë e informacionit, studime, skica, plane, publicitet dhe çdo material tjetër të përgatitur për qëllime të planifikimit, zbatimit, monitorimit dhe vlerësimit.</w:t>
      </w:r>
    </w:p>
    <w:p w:rsidR="004D7D10" w:rsidRPr="004566BE" w:rsidRDefault="00EB4BDB" w:rsidP="004D7D10">
      <w:pPr>
        <w:pStyle w:val="Paragrafi"/>
        <w:rPr>
          <w:spacing w:val="-4"/>
          <w:lang w:val="sq-AL"/>
        </w:rPr>
      </w:pPr>
      <w:r w:rsidRPr="004566BE">
        <w:rPr>
          <w:spacing w:val="-4"/>
          <w:lang w:val="sq-AL"/>
        </w:rPr>
        <w:t xml:space="preserve">2. </w:t>
      </w:r>
      <w:r w:rsidR="004D7D10" w:rsidRPr="004566BE">
        <w:rPr>
          <w:spacing w:val="-4"/>
          <w:lang w:val="sq-AL"/>
        </w:rPr>
        <w:t>Përfituesi IPA II do të garantojë që Komisioni, ose dikush apo ndonjë person i autorizuar nga Komisioni, do të kenë qasje dhe të drejtën për të përdorur një material të tillë. Komisioni do të përdorë materiale të tilla vetëm për qëllimet e veta.</w:t>
      </w:r>
    </w:p>
    <w:p w:rsidR="004D7D10" w:rsidRPr="004566BE" w:rsidRDefault="004D7D10" w:rsidP="005500BA">
      <w:pPr>
        <w:pStyle w:val="Hapesira7"/>
        <w:rPr>
          <w:lang w:val="sq-AL"/>
        </w:rPr>
      </w:pPr>
    </w:p>
    <w:p w:rsidR="00EB4BDB" w:rsidRPr="004566BE" w:rsidRDefault="00EB4BDB" w:rsidP="00EB4BDB">
      <w:pPr>
        <w:pStyle w:val="NeniNr"/>
        <w:rPr>
          <w:spacing w:val="-4"/>
          <w:lang w:val="sq-AL"/>
        </w:rPr>
      </w:pPr>
      <w:bookmarkStart w:id="159" w:name="_Toc448497166"/>
      <w:bookmarkStart w:id="160" w:name="_Toc448497405"/>
      <w:bookmarkStart w:id="161" w:name="_Toc448735597"/>
      <w:r w:rsidRPr="004566BE">
        <w:rPr>
          <w:spacing w:val="-4"/>
          <w:lang w:val="sq-AL"/>
        </w:rPr>
        <w:t>Neni 36</w:t>
      </w:r>
    </w:p>
    <w:p w:rsidR="004D7D10" w:rsidRPr="004566BE" w:rsidRDefault="004D7D10" w:rsidP="00EB4BDB">
      <w:pPr>
        <w:pStyle w:val="NeniTitull"/>
        <w:rPr>
          <w:spacing w:val="-4"/>
          <w:lang w:val="sq-AL"/>
        </w:rPr>
      </w:pPr>
      <w:r w:rsidRPr="004566BE">
        <w:rPr>
          <w:spacing w:val="-4"/>
          <w:lang w:val="sq-AL"/>
        </w:rPr>
        <w:t>Prokurimet nga autoriteti menaxhues</w:t>
      </w:r>
      <w:bookmarkEnd w:id="159"/>
      <w:bookmarkEnd w:id="160"/>
      <w:bookmarkEnd w:id="161"/>
    </w:p>
    <w:p w:rsidR="00EB4BDB" w:rsidRPr="004566BE" w:rsidRDefault="00EB4BDB" w:rsidP="005500BA">
      <w:pPr>
        <w:pStyle w:val="Hapesira7"/>
        <w:rPr>
          <w:lang w:val="sq-AL"/>
        </w:rPr>
      </w:pPr>
    </w:p>
    <w:p w:rsidR="004D7D10" w:rsidRPr="004566BE" w:rsidRDefault="004D7D10" w:rsidP="004D7D10">
      <w:pPr>
        <w:pStyle w:val="Paragrafi"/>
        <w:rPr>
          <w:spacing w:val="-4"/>
          <w:lang w:val="sq-AL"/>
        </w:rPr>
      </w:pPr>
      <w:r w:rsidRPr="004566BE">
        <w:rPr>
          <w:spacing w:val="-4"/>
          <w:lang w:val="sq-AL"/>
        </w:rPr>
        <w:t>Për dhënien e shërbimit, pajisjeve dhe kontratave të punës nga autoriteti menaxhues, përfshirë kur kontraktohet në emër të Sekretariatit të Përbashkët ose organeve të ndërmjetme që veprojnë nën përgjegjësinë e tij, nën ndarjen e veçantë buxhetore për projektet e asistencës teknike, procedurat e prokurimit që zbatohen nga autoriteti menaxhues mund të jenë os</w:t>
      </w:r>
      <w:r w:rsidR="002C554D" w:rsidRPr="004566BE">
        <w:rPr>
          <w:spacing w:val="-4"/>
          <w:lang w:val="sq-AL"/>
        </w:rPr>
        <w:t>e ato të përmendura në nenin 33</w:t>
      </w:r>
      <w:r w:rsidRPr="004566BE">
        <w:rPr>
          <w:spacing w:val="-4"/>
          <w:lang w:val="sq-AL"/>
        </w:rPr>
        <w:t xml:space="preserve"> ose ato të ligjit të tij kombëtar.</w:t>
      </w:r>
    </w:p>
    <w:p w:rsidR="00EB4BDB" w:rsidRPr="004566BE" w:rsidRDefault="00EB4BDB" w:rsidP="00EB4BDB">
      <w:pPr>
        <w:pStyle w:val="NeniNr"/>
        <w:rPr>
          <w:spacing w:val="-4"/>
          <w:lang w:val="sq-AL"/>
        </w:rPr>
      </w:pPr>
      <w:bookmarkStart w:id="162" w:name="_Toc448497167"/>
      <w:bookmarkStart w:id="163" w:name="_Toc448497406"/>
      <w:bookmarkStart w:id="164" w:name="_Toc448735598"/>
      <w:r w:rsidRPr="004566BE">
        <w:rPr>
          <w:spacing w:val="-4"/>
          <w:lang w:val="sq-AL"/>
        </w:rPr>
        <w:t>SEKSIONI VIII</w:t>
      </w:r>
    </w:p>
    <w:p w:rsidR="004D7D10" w:rsidRPr="004566BE" w:rsidRDefault="00EB4BDB" w:rsidP="00EB4BDB">
      <w:pPr>
        <w:pStyle w:val="NeniNr"/>
        <w:rPr>
          <w:spacing w:val="-4"/>
          <w:lang w:val="sq-AL"/>
        </w:rPr>
      </w:pPr>
      <w:r w:rsidRPr="004566BE">
        <w:rPr>
          <w:spacing w:val="-4"/>
          <w:lang w:val="sq-AL"/>
        </w:rPr>
        <w:t>AUTORITETET E PROGRAMIT DHE PËRCAKTIMI I TYRE</w:t>
      </w:r>
      <w:bookmarkEnd w:id="162"/>
      <w:bookmarkEnd w:id="163"/>
      <w:bookmarkEnd w:id="164"/>
    </w:p>
    <w:p w:rsidR="004D7D10" w:rsidRPr="004566BE" w:rsidRDefault="004D7D10" w:rsidP="005500BA">
      <w:pPr>
        <w:pStyle w:val="Hapesira7"/>
        <w:rPr>
          <w:lang w:val="sq-AL"/>
        </w:rPr>
      </w:pPr>
      <w:bookmarkStart w:id="165" w:name="_Toc448497168"/>
      <w:bookmarkStart w:id="166" w:name="_Toc448497407"/>
      <w:bookmarkStart w:id="167" w:name="_Toc448735599"/>
    </w:p>
    <w:p w:rsidR="00EB4BDB" w:rsidRPr="004566BE" w:rsidRDefault="004D7D10" w:rsidP="00EB4BDB">
      <w:pPr>
        <w:pStyle w:val="NeniNr"/>
        <w:rPr>
          <w:spacing w:val="-4"/>
          <w:lang w:val="sq-AL"/>
        </w:rPr>
      </w:pPr>
      <w:r w:rsidRPr="004566BE">
        <w:rPr>
          <w:spacing w:val="-4"/>
          <w:lang w:val="sq-AL"/>
        </w:rPr>
        <w:t>Neni 37</w:t>
      </w:r>
      <w:bookmarkEnd w:id="165"/>
      <w:bookmarkEnd w:id="166"/>
      <w:bookmarkEnd w:id="167"/>
    </w:p>
    <w:p w:rsidR="004D7D10" w:rsidRPr="004566BE" w:rsidRDefault="004D7D10" w:rsidP="00EB4BDB">
      <w:pPr>
        <w:pStyle w:val="NeniTitull"/>
        <w:rPr>
          <w:spacing w:val="-4"/>
          <w:lang w:val="sq-AL"/>
        </w:rPr>
      </w:pPr>
      <w:r w:rsidRPr="004566BE">
        <w:rPr>
          <w:spacing w:val="-4"/>
          <w:lang w:val="sq-AL"/>
        </w:rPr>
        <w:t>Përcaktimi i autoriteteve</w:t>
      </w:r>
    </w:p>
    <w:p w:rsidR="00EB4BDB" w:rsidRPr="004566BE" w:rsidRDefault="00EB4BDB" w:rsidP="005500BA">
      <w:pPr>
        <w:pStyle w:val="Hapesira7"/>
        <w:rPr>
          <w:lang w:val="sq-AL"/>
        </w:rPr>
      </w:pPr>
    </w:p>
    <w:p w:rsidR="004D7D10" w:rsidRPr="004566BE" w:rsidRDefault="001F6968" w:rsidP="004D7D10">
      <w:pPr>
        <w:pStyle w:val="Paragrafi"/>
        <w:rPr>
          <w:spacing w:val="-4"/>
          <w:lang w:val="sq-AL"/>
        </w:rPr>
      </w:pPr>
      <w:r w:rsidRPr="004566BE">
        <w:rPr>
          <w:spacing w:val="-4"/>
          <w:lang w:val="sq-AL"/>
        </w:rPr>
        <w:t xml:space="preserve">1. </w:t>
      </w:r>
      <w:r w:rsidR="009765F3" w:rsidRPr="004566BE">
        <w:rPr>
          <w:spacing w:val="-4"/>
          <w:lang w:val="sq-AL"/>
        </w:rPr>
        <w:t>Vendet pjesëmarrëse në Program</w:t>
      </w:r>
      <w:r w:rsidR="004D7D10" w:rsidRPr="004566BE">
        <w:rPr>
          <w:spacing w:val="-4"/>
          <w:lang w:val="sq-AL"/>
        </w:rPr>
        <w:t xml:space="preserve"> caktojnë për qëllimet e nenit 123 (1) të Rregullores (BE) </w:t>
      </w:r>
      <w:r w:rsidR="00EB0F98" w:rsidRPr="004566BE">
        <w:rPr>
          <w:spacing w:val="-4"/>
          <w:lang w:val="sq-AL"/>
        </w:rPr>
        <w:t>n</w:t>
      </w:r>
      <w:r w:rsidR="004D7D10" w:rsidRPr="004566BE">
        <w:rPr>
          <w:spacing w:val="-4"/>
          <w:lang w:val="sq-AL"/>
        </w:rPr>
        <w:t xml:space="preserve">r. 1303/2013, një autoritet të vetëm menaxhues; për qëllim të nenit 123 (2) të kësaj Rregulloreje, një autoritet të vetëm </w:t>
      </w:r>
      <w:r w:rsidR="006266DB" w:rsidRPr="004566BE">
        <w:rPr>
          <w:spacing w:val="-4"/>
          <w:lang w:val="sq-AL"/>
        </w:rPr>
        <w:t>certifi</w:t>
      </w:r>
      <w:r w:rsidR="004D7D10" w:rsidRPr="004566BE">
        <w:rPr>
          <w:spacing w:val="-4"/>
          <w:lang w:val="sq-AL"/>
        </w:rPr>
        <w:t>kues, dhe me qëllim të nenit 123 (4) të kësaj Rregulloreje, një autoritet të vetëm auditues.</w:t>
      </w:r>
    </w:p>
    <w:p w:rsidR="004D7D10" w:rsidRPr="004566BE" w:rsidRDefault="001F6968" w:rsidP="004D7D10">
      <w:pPr>
        <w:pStyle w:val="Paragrafi"/>
        <w:rPr>
          <w:spacing w:val="-4"/>
          <w:lang w:val="sq-AL"/>
        </w:rPr>
      </w:pPr>
      <w:r w:rsidRPr="004566BE">
        <w:rPr>
          <w:spacing w:val="-4"/>
          <w:lang w:val="sq-AL"/>
        </w:rPr>
        <w:t xml:space="preserve">2. </w:t>
      </w:r>
      <w:r w:rsidR="004D7D10" w:rsidRPr="004566BE">
        <w:rPr>
          <w:spacing w:val="-4"/>
          <w:lang w:val="sq-AL"/>
        </w:rPr>
        <w:t xml:space="preserve">Procedura për caktimin e autoritetit menaxhues dhe, sipas rastit, i autoritetit </w:t>
      </w:r>
      <w:r w:rsidR="00EB0F98" w:rsidRPr="004566BE">
        <w:rPr>
          <w:spacing w:val="-4"/>
          <w:lang w:val="sq-AL"/>
        </w:rPr>
        <w:t>c</w:t>
      </w:r>
      <w:r w:rsidR="004D7D10" w:rsidRPr="004566BE">
        <w:rPr>
          <w:spacing w:val="-4"/>
          <w:lang w:val="sq-AL"/>
        </w:rPr>
        <w:t xml:space="preserve">ertifikues, të përcaktuar në nenin 124 të Rregullores (BE) </w:t>
      </w:r>
      <w:r w:rsidR="00EB0F98" w:rsidRPr="004566BE">
        <w:rPr>
          <w:spacing w:val="-4"/>
          <w:lang w:val="sq-AL"/>
        </w:rPr>
        <w:t>n</w:t>
      </w:r>
      <w:r w:rsidR="004D7D10" w:rsidRPr="004566BE">
        <w:rPr>
          <w:spacing w:val="-4"/>
          <w:lang w:val="sq-AL"/>
        </w:rPr>
        <w:t xml:space="preserve">r. 1303/2013, do të kryhet nga </w:t>
      </w:r>
      <w:r w:rsidR="00EB0F98" w:rsidRPr="004566BE">
        <w:rPr>
          <w:spacing w:val="-4"/>
          <w:lang w:val="sq-AL"/>
        </w:rPr>
        <w:t>s</w:t>
      </w:r>
      <w:r w:rsidR="004D7D10" w:rsidRPr="004566BE">
        <w:rPr>
          <w:spacing w:val="-4"/>
          <w:lang w:val="sq-AL"/>
        </w:rPr>
        <w:t xml:space="preserve">hteti </w:t>
      </w:r>
      <w:r w:rsidR="00EB0F98" w:rsidRPr="004566BE">
        <w:rPr>
          <w:spacing w:val="-4"/>
          <w:lang w:val="sq-AL"/>
        </w:rPr>
        <w:t>a</w:t>
      </w:r>
      <w:r w:rsidR="004D7D10" w:rsidRPr="004566BE">
        <w:rPr>
          <w:spacing w:val="-4"/>
          <w:lang w:val="sq-AL"/>
        </w:rPr>
        <w:t>nëtar në të cilin autoriteti është e vendosur.</w:t>
      </w:r>
    </w:p>
    <w:p w:rsidR="004D7D10" w:rsidRPr="004566BE" w:rsidRDefault="004D7D10" w:rsidP="004D7D10">
      <w:pPr>
        <w:pStyle w:val="Paragrafi"/>
        <w:rPr>
          <w:spacing w:val="-4"/>
          <w:lang w:val="sq-AL"/>
        </w:rPr>
      </w:pPr>
      <w:r w:rsidRPr="004566BE">
        <w:rPr>
          <w:spacing w:val="-4"/>
          <w:lang w:val="sq-AL"/>
        </w:rPr>
        <w:t xml:space="preserve">Përshkrimi i funksioneve dhe procedurave në vend për autoritetin menaxhues dhe, sipas rastit, autoritetin certifikues duhet të hartohet në përputhje me nenin 3 dhe </w:t>
      </w:r>
      <w:r w:rsidR="00EB0F98" w:rsidRPr="004566BE">
        <w:rPr>
          <w:spacing w:val="-4"/>
          <w:lang w:val="sq-AL"/>
        </w:rPr>
        <w:t>a</w:t>
      </w:r>
      <w:r w:rsidRPr="004566BE">
        <w:rPr>
          <w:spacing w:val="-4"/>
          <w:lang w:val="sq-AL"/>
        </w:rPr>
        <w:t>neks</w:t>
      </w:r>
      <w:r w:rsidR="000C7D4C" w:rsidRPr="004566BE">
        <w:rPr>
          <w:spacing w:val="-4"/>
          <w:lang w:val="sq-AL"/>
        </w:rPr>
        <w:t>in</w:t>
      </w:r>
      <w:r w:rsidRPr="004566BE">
        <w:rPr>
          <w:spacing w:val="-4"/>
          <w:lang w:val="sq-AL"/>
        </w:rPr>
        <w:t xml:space="preserve"> III të Rregullores Zbatuese </w:t>
      </w:r>
      <w:r w:rsidR="000C7D4C" w:rsidRPr="004566BE">
        <w:rPr>
          <w:spacing w:val="-4"/>
          <w:lang w:val="sq-AL"/>
        </w:rPr>
        <w:t xml:space="preserve">të </w:t>
      </w:r>
      <w:r w:rsidRPr="004566BE">
        <w:rPr>
          <w:spacing w:val="-4"/>
          <w:lang w:val="sq-AL"/>
        </w:rPr>
        <w:t xml:space="preserve">Komisionit (BE) </w:t>
      </w:r>
      <w:r w:rsidR="00EB0F98" w:rsidRPr="004566BE">
        <w:rPr>
          <w:spacing w:val="-4"/>
          <w:lang w:val="sq-AL"/>
        </w:rPr>
        <w:t>n</w:t>
      </w:r>
      <w:r w:rsidRPr="004566BE">
        <w:rPr>
          <w:spacing w:val="-4"/>
          <w:lang w:val="sq-AL"/>
        </w:rPr>
        <w:t>r. 1011/2014.</w:t>
      </w:r>
    </w:p>
    <w:p w:rsidR="004D7D10" w:rsidRPr="004566BE" w:rsidRDefault="004D7D10" w:rsidP="004D7D10">
      <w:pPr>
        <w:pStyle w:val="Paragrafi"/>
        <w:rPr>
          <w:spacing w:val="-4"/>
          <w:lang w:val="sq-AL"/>
        </w:rPr>
      </w:pPr>
      <w:r w:rsidRPr="004566BE">
        <w:rPr>
          <w:spacing w:val="-4"/>
          <w:lang w:val="sq-AL"/>
        </w:rPr>
        <w:t xml:space="preserve">Raporti i auditimit i organit të pavarur të auditimit të përmendur në nenin 124 (2) të Rregullores (BE) </w:t>
      </w:r>
      <w:r w:rsidR="00EB0F98" w:rsidRPr="004566BE">
        <w:rPr>
          <w:spacing w:val="-4"/>
          <w:lang w:val="sq-AL"/>
        </w:rPr>
        <w:t>n</w:t>
      </w:r>
      <w:r w:rsidRPr="004566BE">
        <w:rPr>
          <w:spacing w:val="-4"/>
          <w:lang w:val="sq-AL"/>
        </w:rPr>
        <w:t xml:space="preserve">r. 1303/2013 do të hartohet në përputhje me nenin 4 dhe </w:t>
      </w:r>
      <w:r w:rsidR="00EB0F98" w:rsidRPr="004566BE">
        <w:rPr>
          <w:spacing w:val="-4"/>
          <w:lang w:val="sq-AL"/>
        </w:rPr>
        <w:t>s</w:t>
      </w:r>
      <w:r w:rsidRPr="004566BE">
        <w:rPr>
          <w:spacing w:val="-4"/>
          <w:lang w:val="sq-AL"/>
        </w:rPr>
        <w:t xml:space="preserve">htojcën IV të Rregullores Zbatuese </w:t>
      </w:r>
      <w:r w:rsidR="00565F61" w:rsidRPr="004566BE">
        <w:rPr>
          <w:spacing w:val="-4"/>
          <w:lang w:val="sq-AL"/>
        </w:rPr>
        <w:t>t</w:t>
      </w:r>
      <w:r w:rsidR="00565F61" w:rsidRPr="004566BE">
        <w:rPr>
          <w:spacing w:val="-4"/>
        </w:rPr>
        <w:t>ë</w:t>
      </w:r>
      <w:r w:rsidRPr="004566BE">
        <w:rPr>
          <w:spacing w:val="-4"/>
          <w:lang w:val="sq-AL"/>
        </w:rPr>
        <w:t xml:space="preserve"> Komisionit (BE) </w:t>
      </w:r>
      <w:r w:rsidR="00EB0F98" w:rsidRPr="004566BE">
        <w:rPr>
          <w:spacing w:val="-4"/>
          <w:lang w:val="sq-AL"/>
        </w:rPr>
        <w:t>n</w:t>
      </w:r>
      <w:r w:rsidRPr="004566BE">
        <w:rPr>
          <w:spacing w:val="-4"/>
          <w:lang w:val="sq-AL"/>
        </w:rPr>
        <w:t>r. 1011/2014.</w:t>
      </w:r>
    </w:p>
    <w:p w:rsidR="004D7D10" w:rsidRPr="004566BE" w:rsidRDefault="004D7D10" w:rsidP="004D7D10">
      <w:pPr>
        <w:pStyle w:val="Paragrafi"/>
        <w:rPr>
          <w:spacing w:val="-4"/>
          <w:lang w:val="sq-AL"/>
        </w:rPr>
      </w:pPr>
      <w:r w:rsidRPr="004566BE">
        <w:rPr>
          <w:spacing w:val="-4"/>
          <w:lang w:val="sq-AL"/>
        </w:rPr>
        <w:t xml:space="preserve">Mendimi i organit të pavarur të auditimit të përmendura në nenin 124 (2) të Rregullores (BE) </w:t>
      </w:r>
      <w:r w:rsidR="00EB0F98" w:rsidRPr="004566BE">
        <w:rPr>
          <w:spacing w:val="-4"/>
          <w:lang w:val="sq-AL"/>
        </w:rPr>
        <w:t>n</w:t>
      </w:r>
      <w:r w:rsidRPr="004566BE">
        <w:rPr>
          <w:spacing w:val="-4"/>
          <w:lang w:val="sq-AL"/>
        </w:rPr>
        <w:t xml:space="preserve">r. 1303/2013, do të hartohet në përputhje me nenin 5 dhe </w:t>
      </w:r>
      <w:r w:rsidR="00EB0F98" w:rsidRPr="004566BE">
        <w:rPr>
          <w:spacing w:val="-4"/>
          <w:lang w:val="sq-AL"/>
        </w:rPr>
        <w:t>s</w:t>
      </w:r>
      <w:r w:rsidRPr="004566BE">
        <w:rPr>
          <w:spacing w:val="-4"/>
          <w:lang w:val="sq-AL"/>
        </w:rPr>
        <w:t xml:space="preserve">htojcën V të Rregullores Zbatuese </w:t>
      </w:r>
      <w:r w:rsidR="008D2CE0" w:rsidRPr="004566BE">
        <w:rPr>
          <w:spacing w:val="-4"/>
          <w:lang w:val="sq-AL"/>
        </w:rPr>
        <w:t>t</w:t>
      </w:r>
      <w:r w:rsidR="008D2CE0" w:rsidRPr="004566BE">
        <w:rPr>
          <w:spacing w:val="-4"/>
        </w:rPr>
        <w:t xml:space="preserve">ë </w:t>
      </w:r>
      <w:r w:rsidRPr="004566BE">
        <w:rPr>
          <w:spacing w:val="-4"/>
          <w:lang w:val="sq-AL"/>
        </w:rPr>
        <w:t xml:space="preserve">Komisionit (BE) </w:t>
      </w:r>
      <w:r w:rsidR="00EB0F98" w:rsidRPr="004566BE">
        <w:rPr>
          <w:spacing w:val="-4"/>
          <w:lang w:val="sq-AL"/>
        </w:rPr>
        <w:t>n</w:t>
      </w:r>
      <w:r w:rsidRPr="004566BE">
        <w:rPr>
          <w:spacing w:val="-4"/>
          <w:lang w:val="sq-AL"/>
        </w:rPr>
        <w:t>r. 1011/2014.</w:t>
      </w:r>
    </w:p>
    <w:p w:rsidR="004D7D10" w:rsidRPr="004566BE" w:rsidRDefault="00665790" w:rsidP="004D7D10">
      <w:pPr>
        <w:pStyle w:val="Paragrafi"/>
        <w:rPr>
          <w:spacing w:val="-4"/>
          <w:lang w:val="sq-AL"/>
        </w:rPr>
      </w:pPr>
      <w:r>
        <w:rPr>
          <w:spacing w:val="-4"/>
          <w:lang w:val="sq-AL"/>
        </w:rPr>
        <w:t>3</w:t>
      </w:r>
      <w:r w:rsidR="001F6968" w:rsidRPr="004566BE">
        <w:rPr>
          <w:spacing w:val="-4"/>
          <w:lang w:val="sq-AL"/>
        </w:rPr>
        <w:t xml:space="preserve">. </w:t>
      </w:r>
      <w:r w:rsidR="004D7D10" w:rsidRPr="004566BE">
        <w:rPr>
          <w:spacing w:val="-4"/>
          <w:lang w:val="sq-AL"/>
        </w:rPr>
        <w:t>Përcaktimet e parashikuara në këtë nen nuk cenojnë ndarjen e detyrimeve në lidhje me zbatimin e korrigjimeve financiare midis vendeve pjesëmarrëse, siç parashikohet në programin e bashkëpunimit ndërkufitar.</w:t>
      </w:r>
    </w:p>
    <w:p w:rsidR="004D7D10" w:rsidRPr="004566BE" w:rsidRDefault="00665790" w:rsidP="004D7D10">
      <w:pPr>
        <w:pStyle w:val="Paragrafi"/>
        <w:rPr>
          <w:spacing w:val="-4"/>
          <w:lang w:val="sq-AL"/>
        </w:rPr>
      </w:pPr>
      <w:r>
        <w:rPr>
          <w:spacing w:val="-4"/>
          <w:lang w:val="sq-AL"/>
        </w:rPr>
        <w:t xml:space="preserve">4. </w:t>
      </w:r>
      <w:r w:rsidR="004D7D10" w:rsidRPr="004566BE">
        <w:rPr>
          <w:spacing w:val="-4"/>
          <w:lang w:val="sq-AL"/>
        </w:rPr>
        <w:t xml:space="preserve">Autoriteti menaxhues dhe autoriteti i auditimit duhet të ndodhet në të njëjtin </w:t>
      </w:r>
      <w:r w:rsidR="00EB0F98" w:rsidRPr="004566BE">
        <w:rPr>
          <w:spacing w:val="-4"/>
          <w:lang w:val="sq-AL"/>
        </w:rPr>
        <w:t>s</w:t>
      </w:r>
      <w:r w:rsidR="004D7D10" w:rsidRPr="004566BE">
        <w:rPr>
          <w:spacing w:val="-4"/>
          <w:lang w:val="sq-AL"/>
        </w:rPr>
        <w:t xml:space="preserve">htet </w:t>
      </w:r>
      <w:r w:rsidR="00EB0F98" w:rsidRPr="004566BE">
        <w:rPr>
          <w:spacing w:val="-4"/>
          <w:lang w:val="sq-AL"/>
        </w:rPr>
        <w:t>a</w:t>
      </w:r>
      <w:r w:rsidR="004D7D10" w:rsidRPr="004566BE">
        <w:rPr>
          <w:spacing w:val="-4"/>
          <w:lang w:val="sq-AL"/>
        </w:rPr>
        <w:t>nëtar.</w:t>
      </w:r>
      <w:r w:rsidR="006266DB" w:rsidRPr="004566BE">
        <w:rPr>
          <w:spacing w:val="-4"/>
          <w:lang w:val="sq-AL"/>
        </w:rPr>
        <w:t xml:space="preserve"> Vendet pjesëmarrëse në Program</w:t>
      </w:r>
      <w:r w:rsidR="004D7D10" w:rsidRPr="004566BE">
        <w:rPr>
          <w:spacing w:val="-4"/>
          <w:lang w:val="sq-AL"/>
        </w:rPr>
        <w:t xml:space="preserve"> mund të caktojnë autoritetin menaxhues të vetëm për të kryer funksionet e autoritetit </w:t>
      </w:r>
      <w:r w:rsidR="00EB0F98" w:rsidRPr="004566BE">
        <w:rPr>
          <w:spacing w:val="-4"/>
          <w:lang w:val="sq-AL"/>
        </w:rPr>
        <w:t>c</w:t>
      </w:r>
      <w:r w:rsidR="004D7D10" w:rsidRPr="004566BE">
        <w:rPr>
          <w:spacing w:val="-4"/>
          <w:lang w:val="sq-AL"/>
        </w:rPr>
        <w:t>ertifikues.</w:t>
      </w:r>
    </w:p>
    <w:p w:rsidR="004D7D10" w:rsidRPr="004566BE" w:rsidRDefault="004D7D10" w:rsidP="005500BA">
      <w:pPr>
        <w:pStyle w:val="Hapesira7"/>
        <w:rPr>
          <w:lang w:val="sq-AL"/>
        </w:rPr>
      </w:pPr>
    </w:p>
    <w:p w:rsidR="00B038A7" w:rsidRPr="004566BE" w:rsidRDefault="004D7D10" w:rsidP="00B038A7">
      <w:pPr>
        <w:pStyle w:val="NeniNr"/>
        <w:rPr>
          <w:spacing w:val="-4"/>
          <w:lang w:val="sq-AL"/>
        </w:rPr>
      </w:pPr>
      <w:bookmarkStart w:id="168" w:name="_Toc448497170"/>
      <w:bookmarkStart w:id="169" w:name="_Toc448497409"/>
      <w:bookmarkStart w:id="170" w:name="_Toc448735600"/>
      <w:r w:rsidRPr="004566BE">
        <w:rPr>
          <w:spacing w:val="-4"/>
          <w:lang w:val="sq-AL"/>
        </w:rPr>
        <w:t>Neni 38</w:t>
      </w:r>
      <w:bookmarkEnd w:id="168"/>
      <w:bookmarkEnd w:id="169"/>
      <w:bookmarkEnd w:id="170"/>
    </w:p>
    <w:p w:rsidR="004D7D10" w:rsidRPr="004566BE" w:rsidRDefault="004D7D10" w:rsidP="00B038A7">
      <w:pPr>
        <w:pStyle w:val="NeniTitull"/>
        <w:rPr>
          <w:spacing w:val="-4"/>
          <w:lang w:val="sq-AL"/>
        </w:rPr>
      </w:pPr>
      <w:r w:rsidRPr="004566BE">
        <w:rPr>
          <w:spacing w:val="-4"/>
          <w:lang w:val="sq-AL"/>
        </w:rPr>
        <w:t>Funksionet e autoritetit menaxhues</w:t>
      </w:r>
    </w:p>
    <w:p w:rsidR="00B038A7" w:rsidRPr="004566BE" w:rsidRDefault="00B038A7" w:rsidP="005500BA">
      <w:pPr>
        <w:pStyle w:val="Hapesira7"/>
        <w:rPr>
          <w:lang w:val="sq-AL"/>
        </w:rPr>
      </w:pPr>
    </w:p>
    <w:p w:rsidR="004D7D10" w:rsidRPr="004566BE" w:rsidRDefault="004D7D10" w:rsidP="004D7D10">
      <w:pPr>
        <w:pStyle w:val="Paragrafi"/>
        <w:rPr>
          <w:spacing w:val="-4"/>
          <w:lang w:val="sq-AL"/>
        </w:rPr>
      </w:pPr>
      <w:r w:rsidRPr="004566BE">
        <w:rPr>
          <w:spacing w:val="-4"/>
          <w:lang w:val="sq-AL"/>
        </w:rPr>
        <w:t xml:space="preserve">Lidhur me funksionet e autoritetit menaxhues, do të zbatohet neni 125 i Rregullores (BE) </w:t>
      </w:r>
      <w:r w:rsidR="00EB0F98" w:rsidRPr="004566BE">
        <w:rPr>
          <w:spacing w:val="-4"/>
          <w:lang w:val="sq-AL"/>
        </w:rPr>
        <w:t>n</w:t>
      </w:r>
      <w:r w:rsidRPr="004566BE">
        <w:rPr>
          <w:spacing w:val="-4"/>
          <w:lang w:val="sq-AL"/>
        </w:rPr>
        <w:t>r</w:t>
      </w:r>
      <w:r w:rsidR="00F62296" w:rsidRPr="004566BE">
        <w:rPr>
          <w:spacing w:val="-4"/>
          <w:lang w:val="sq-AL"/>
        </w:rPr>
        <w:t>.</w:t>
      </w:r>
      <w:r w:rsidRPr="004566BE">
        <w:rPr>
          <w:spacing w:val="-4"/>
          <w:lang w:val="sq-AL"/>
        </w:rPr>
        <w:t xml:space="preserve"> 1303/2013 dhe neni 23 (1), (4) dhe (5) të Rregullores ETC.</w:t>
      </w:r>
    </w:p>
    <w:p w:rsidR="004D7D10" w:rsidRPr="004566BE" w:rsidRDefault="004D7D10" w:rsidP="004D7D10">
      <w:pPr>
        <w:pStyle w:val="Paragrafi"/>
        <w:rPr>
          <w:spacing w:val="-4"/>
          <w:lang w:val="sq-AL"/>
        </w:rPr>
      </w:pPr>
      <w:r w:rsidRPr="004566BE">
        <w:rPr>
          <w:spacing w:val="-4"/>
          <w:lang w:val="sq-AL"/>
        </w:rPr>
        <w:t xml:space="preserve">Në lidhje me të dhënat që do të regjistrohen dhe ruhen në formë të kompjuterizuar në kuadër të sistemit të monitorimit të përcaktuar në pikën (d) të nenit 125 (2) të Rregullores (BE) </w:t>
      </w:r>
      <w:r w:rsidR="00EB0F98" w:rsidRPr="004566BE">
        <w:rPr>
          <w:spacing w:val="-4"/>
          <w:lang w:val="sq-AL"/>
        </w:rPr>
        <w:t>n</w:t>
      </w:r>
      <w:r w:rsidRPr="004566BE">
        <w:rPr>
          <w:spacing w:val="-4"/>
          <w:lang w:val="sq-AL"/>
        </w:rPr>
        <w:t xml:space="preserve">r. </w:t>
      </w:r>
      <w:r w:rsidR="00F62296" w:rsidRPr="004566BE">
        <w:rPr>
          <w:spacing w:val="-4"/>
          <w:lang w:val="sq-AL"/>
        </w:rPr>
        <w:t>1303/</w:t>
      </w:r>
      <w:r w:rsidRPr="004566BE">
        <w:rPr>
          <w:spacing w:val="-4"/>
          <w:lang w:val="sq-AL"/>
        </w:rPr>
        <w:t xml:space="preserve">2013 do të zbatohet neni 24 i </w:t>
      </w:r>
      <w:r w:rsidR="00391466" w:rsidRPr="004566BE">
        <w:rPr>
          <w:spacing w:val="-4"/>
          <w:lang w:val="sq-AL"/>
        </w:rPr>
        <w:t xml:space="preserve">Rregullores së Deleguar të Komisionit </w:t>
      </w:r>
      <w:r w:rsidRPr="004566BE">
        <w:rPr>
          <w:spacing w:val="-4"/>
          <w:lang w:val="sq-AL"/>
        </w:rPr>
        <w:t xml:space="preserve">(BE) </w:t>
      </w:r>
      <w:r w:rsidR="00EB0F98" w:rsidRPr="004566BE">
        <w:rPr>
          <w:spacing w:val="-4"/>
          <w:lang w:val="sq-AL"/>
        </w:rPr>
        <w:t>n</w:t>
      </w:r>
      <w:r w:rsidRPr="004566BE">
        <w:rPr>
          <w:spacing w:val="-4"/>
          <w:lang w:val="sq-AL"/>
        </w:rPr>
        <w:t>r. 480/2014.</w:t>
      </w:r>
    </w:p>
    <w:p w:rsidR="004D7D10" w:rsidRPr="004566BE" w:rsidRDefault="004D7D10" w:rsidP="004D7D10">
      <w:pPr>
        <w:pStyle w:val="Paragrafi"/>
        <w:rPr>
          <w:spacing w:val="-4"/>
          <w:lang w:val="sq-AL"/>
        </w:rPr>
      </w:pPr>
      <w:r w:rsidRPr="004566BE">
        <w:rPr>
          <w:spacing w:val="-4"/>
          <w:lang w:val="sq-AL"/>
        </w:rPr>
        <w:t xml:space="preserve">Në lidhje me sistemin e themeluar në bazë të pikës (d) të nenit 125 (2) CPR për të regjistruar dhe për të ruajtur të dhënat mbi projektet do të zbatohen nenet 6 deri 11 të Rregullores Zbatuese </w:t>
      </w:r>
      <w:r w:rsidR="009765F3" w:rsidRPr="004566BE">
        <w:rPr>
          <w:spacing w:val="-4"/>
          <w:lang w:val="sq-AL"/>
        </w:rPr>
        <w:t xml:space="preserve">të </w:t>
      </w:r>
      <w:r w:rsidRPr="004566BE">
        <w:rPr>
          <w:spacing w:val="-4"/>
          <w:lang w:val="sq-AL"/>
        </w:rPr>
        <w:t xml:space="preserve">Komisionit (BE) </w:t>
      </w:r>
      <w:r w:rsidR="00EB0F98" w:rsidRPr="004566BE">
        <w:rPr>
          <w:spacing w:val="-4"/>
          <w:lang w:val="sq-AL"/>
        </w:rPr>
        <w:t>n</w:t>
      </w:r>
      <w:r w:rsidRPr="004566BE">
        <w:rPr>
          <w:spacing w:val="-4"/>
          <w:lang w:val="sq-AL"/>
        </w:rPr>
        <w:t>r. 821/2014.</w:t>
      </w:r>
    </w:p>
    <w:p w:rsidR="004D7D10" w:rsidRPr="004566BE" w:rsidRDefault="004D7D10" w:rsidP="004D7D10">
      <w:pPr>
        <w:pStyle w:val="Paragrafi"/>
        <w:rPr>
          <w:spacing w:val="-4"/>
          <w:lang w:val="sq-AL"/>
        </w:rPr>
      </w:pPr>
      <w:r w:rsidRPr="004566BE">
        <w:rPr>
          <w:spacing w:val="-4"/>
          <w:lang w:val="sq-AL"/>
        </w:rPr>
        <w:t xml:space="preserve">Në lidhje me kërkesa të detajuara minimale për gjurmët e auditimit të përmendura në pikën (d) të paragrafit të parë të nenit 125 (4) të Rregullores (BE) </w:t>
      </w:r>
      <w:r w:rsidR="00EB0F98" w:rsidRPr="004566BE">
        <w:rPr>
          <w:spacing w:val="-4"/>
          <w:lang w:val="sq-AL"/>
        </w:rPr>
        <w:t>n</w:t>
      </w:r>
      <w:r w:rsidRPr="004566BE">
        <w:rPr>
          <w:spacing w:val="-4"/>
          <w:lang w:val="sq-AL"/>
        </w:rPr>
        <w:t xml:space="preserve">r. 1303/2013 do të zbatohet neni 25 i Rregullores </w:t>
      </w:r>
      <w:r w:rsidR="00391466" w:rsidRPr="004566BE">
        <w:rPr>
          <w:spacing w:val="-4"/>
          <w:lang w:val="sq-AL"/>
        </w:rPr>
        <w:t xml:space="preserve">së Deleguar të </w:t>
      </w:r>
      <w:r w:rsidRPr="004566BE">
        <w:rPr>
          <w:spacing w:val="-4"/>
          <w:lang w:val="sq-AL"/>
        </w:rPr>
        <w:t xml:space="preserve">Komisionit (BE) </w:t>
      </w:r>
      <w:r w:rsidR="00EB0F98" w:rsidRPr="004566BE">
        <w:rPr>
          <w:spacing w:val="-4"/>
          <w:lang w:val="sq-AL"/>
        </w:rPr>
        <w:t>n</w:t>
      </w:r>
      <w:r w:rsidRPr="004566BE">
        <w:rPr>
          <w:spacing w:val="-4"/>
          <w:lang w:val="sq-AL"/>
        </w:rPr>
        <w:t>r. 480/2014.</w:t>
      </w:r>
    </w:p>
    <w:p w:rsidR="004D7D10" w:rsidRPr="004566BE" w:rsidRDefault="004D7D10" w:rsidP="004D7D10">
      <w:pPr>
        <w:pStyle w:val="Paragrafi"/>
        <w:rPr>
          <w:spacing w:val="-4"/>
          <w:lang w:val="sq-AL"/>
        </w:rPr>
      </w:pPr>
      <w:r w:rsidRPr="004566BE">
        <w:rPr>
          <w:spacing w:val="-4"/>
          <w:lang w:val="sq-AL"/>
        </w:rPr>
        <w:t xml:space="preserve">Deklarata e menaxhimit e përmendur në pikën (e) të nënparagrafit të parë të nenit 125 (4) të Rregullores (BE) </w:t>
      </w:r>
      <w:r w:rsidR="00EB0F98" w:rsidRPr="004566BE">
        <w:rPr>
          <w:spacing w:val="-4"/>
          <w:lang w:val="sq-AL"/>
        </w:rPr>
        <w:t>n</w:t>
      </w:r>
      <w:r w:rsidRPr="004566BE">
        <w:rPr>
          <w:spacing w:val="-4"/>
          <w:lang w:val="sq-AL"/>
        </w:rPr>
        <w:t xml:space="preserve">r. 1303/2013 do të hartohet në përputhje me nenin 6 dhe </w:t>
      </w:r>
      <w:r w:rsidR="00EB0F98" w:rsidRPr="004566BE">
        <w:rPr>
          <w:spacing w:val="-4"/>
          <w:lang w:val="sq-AL"/>
        </w:rPr>
        <w:t>s</w:t>
      </w:r>
      <w:r w:rsidRPr="004566BE">
        <w:rPr>
          <w:spacing w:val="-4"/>
          <w:lang w:val="sq-AL"/>
        </w:rPr>
        <w:t>htojc</w:t>
      </w:r>
      <w:r w:rsidR="00EB0F98" w:rsidRPr="004566BE">
        <w:rPr>
          <w:spacing w:val="-4"/>
        </w:rPr>
        <w:t>ën</w:t>
      </w:r>
      <w:r w:rsidRPr="004566BE">
        <w:rPr>
          <w:spacing w:val="-4"/>
          <w:lang w:val="sq-AL"/>
        </w:rPr>
        <w:t xml:space="preserve"> VI të Rregullores Zbatuese </w:t>
      </w:r>
      <w:r w:rsidR="008D2CE0" w:rsidRPr="004566BE">
        <w:rPr>
          <w:spacing w:val="-4"/>
          <w:lang w:val="sq-AL"/>
        </w:rPr>
        <w:t>t</w:t>
      </w:r>
      <w:r w:rsidR="008D2CE0" w:rsidRPr="004566BE">
        <w:rPr>
          <w:spacing w:val="-4"/>
        </w:rPr>
        <w:t>ë</w:t>
      </w:r>
      <w:r w:rsidRPr="004566BE">
        <w:rPr>
          <w:spacing w:val="-4"/>
          <w:lang w:val="sq-AL"/>
        </w:rPr>
        <w:t xml:space="preserve"> Komisionit (BE) </w:t>
      </w:r>
      <w:r w:rsidR="00EB0F98" w:rsidRPr="004566BE">
        <w:rPr>
          <w:spacing w:val="-4"/>
          <w:lang w:val="sq-AL"/>
        </w:rPr>
        <w:t>n</w:t>
      </w:r>
      <w:r w:rsidRPr="004566BE">
        <w:rPr>
          <w:spacing w:val="-4"/>
          <w:lang w:val="sq-AL"/>
        </w:rPr>
        <w:t>r. 2015/207.</w:t>
      </w:r>
    </w:p>
    <w:p w:rsidR="00D13CD2" w:rsidRPr="004566BE" w:rsidRDefault="004D7D10" w:rsidP="00D13CD2">
      <w:pPr>
        <w:pStyle w:val="NeniNr"/>
        <w:rPr>
          <w:spacing w:val="-4"/>
          <w:lang w:val="sq-AL"/>
        </w:rPr>
      </w:pPr>
      <w:bookmarkStart w:id="171" w:name="_Toc448497171"/>
      <w:bookmarkStart w:id="172" w:name="_Toc448497410"/>
      <w:bookmarkStart w:id="173" w:name="_Toc448735601"/>
      <w:r w:rsidRPr="004566BE">
        <w:rPr>
          <w:spacing w:val="-4"/>
          <w:lang w:val="sq-AL"/>
        </w:rPr>
        <w:t>Neni 39</w:t>
      </w:r>
      <w:bookmarkEnd w:id="171"/>
      <w:bookmarkEnd w:id="172"/>
      <w:bookmarkEnd w:id="173"/>
    </w:p>
    <w:p w:rsidR="004D7D10" w:rsidRPr="004566BE" w:rsidRDefault="000553E5" w:rsidP="00D13CD2">
      <w:pPr>
        <w:pStyle w:val="NeniTitull"/>
        <w:rPr>
          <w:spacing w:val="-4"/>
          <w:lang w:val="sq-AL"/>
        </w:rPr>
      </w:pPr>
      <w:r w:rsidRPr="004566BE">
        <w:rPr>
          <w:spacing w:val="-4"/>
          <w:lang w:val="sq-AL"/>
        </w:rPr>
        <w:t>Sekretariati i p</w:t>
      </w:r>
      <w:r w:rsidR="004D7D10" w:rsidRPr="004566BE">
        <w:rPr>
          <w:spacing w:val="-4"/>
          <w:lang w:val="sq-AL"/>
        </w:rPr>
        <w:t>ërbashkët</w:t>
      </w:r>
    </w:p>
    <w:p w:rsidR="00D13CD2" w:rsidRPr="004566BE" w:rsidRDefault="00D13CD2" w:rsidP="005500BA">
      <w:pPr>
        <w:pStyle w:val="Hapesira7"/>
        <w:rPr>
          <w:lang w:val="sq-AL"/>
        </w:rPr>
      </w:pPr>
    </w:p>
    <w:p w:rsidR="004D7D10" w:rsidRPr="004566BE" w:rsidRDefault="004D7D10" w:rsidP="004D7D10">
      <w:pPr>
        <w:pStyle w:val="Paragrafi"/>
        <w:rPr>
          <w:spacing w:val="-4"/>
          <w:lang w:val="sq-AL"/>
        </w:rPr>
      </w:pPr>
      <w:r w:rsidRPr="004566BE">
        <w:rPr>
          <w:spacing w:val="-4"/>
          <w:lang w:val="sq-AL"/>
        </w:rPr>
        <w:t>Autoriteti menaxhues, pas konsultimit me vendet pjesëmarrëse, do të ngrejë një sekretariat të përbashkët.</w:t>
      </w:r>
    </w:p>
    <w:p w:rsidR="004D7D10" w:rsidRPr="004566BE" w:rsidRDefault="004D7D10" w:rsidP="004D7D10">
      <w:pPr>
        <w:pStyle w:val="Paragrafi"/>
        <w:rPr>
          <w:spacing w:val="-4"/>
          <w:lang w:val="sq-AL"/>
        </w:rPr>
      </w:pPr>
      <w:r w:rsidRPr="004566BE">
        <w:rPr>
          <w:spacing w:val="-4"/>
          <w:lang w:val="sq-AL"/>
        </w:rPr>
        <w:t>Sekretariati i përbashkët do të ndihmojë autoritetin drejtues dhe komitetin e monitorimit dhe mund të ndihmojë autoritetin kombëtar në kryerjen e funksioneve të tyre përkatëse. Sekretariati i përbashkët do të sigurojë informacion për përfituesit e mundshëm në lidhje me financimin e mundësive në kuadër të programeve të bashkëpunimit dhe do të ndihmojë përfituesit në zbatimin e projekteve.</w:t>
      </w:r>
    </w:p>
    <w:p w:rsidR="004D7D10" w:rsidRPr="004566BE" w:rsidRDefault="004D7D10" w:rsidP="005500BA">
      <w:pPr>
        <w:pStyle w:val="Hapesira7"/>
        <w:rPr>
          <w:lang w:val="sq-AL"/>
        </w:rPr>
      </w:pPr>
    </w:p>
    <w:p w:rsidR="00FA562C" w:rsidRPr="004566BE" w:rsidRDefault="00FA562C" w:rsidP="00FA562C">
      <w:pPr>
        <w:pStyle w:val="NeniNr"/>
        <w:rPr>
          <w:spacing w:val="-4"/>
          <w:lang w:val="sq-AL"/>
        </w:rPr>
      </w:pPr>
      <w:bookmarkStart w:id="174" w:name="_Toc448497172"/>
      <w:bookmarkStart w:id="175" w:name="_Toc448497411"/>
      <w:bookmarkStart w:id="176" w:name="_Toc448735602"/>
      <w:r w:rsidRPr="004566BE">
        <w:rPr>
          <w:spacing w:val="-4"/>
          <w:lang w:val="sq-AL"/>
        </w:rPr>
        <w:t>Neni 40</w:t>
      </w:r>
    </w:p>
    <w:p w:rsidR="004D7D10" w:rsidRPr="004566BE" w:rsidRDefault="004D7D10" w:rsidP="00FA562C">
      <w:pPr>
        <w:pStyle w:val="NeniTitull"/>
        <w:rPr>
          <w:spacing w:val="-4"/>
          <w:lang w:val="sq-AL"/>
        </w:rPr>
      </w:pPr>
      <w:r w:rsidRPr="004566BE">
        <w:rPr>
          <w:spacing w:val="-4"/>
          <w:lang w:val="sq-AL"/>
        </w:rPr>
        <w:t xml:space="preserve">Funksionet e autoritetit </w:t>
      </w:r>
      <w:r w:rsidR="006266DB" w:rsidRPr="004566BE">
        <w:rPr>
          <w:spacing w:val="-4"/>
          <w:lang w:val="sq-AL"/>
        </w:rPr>
        <w:t>certifi</w:t>
      </w:r>
      <w:r w:rsidRPr="004566BE">
        <w:rPr>
          <w:spacing w:val="-4"/>
          <w:lang w:val="sq-AL"/>
        </w:rPr>
        <w:t>kues</w:t>
      </w:r>
      <w:bookmarkEnd w:id="174"/>
      <w:bookmarkEnd w:id="175"/>
      <w:bookmarkEnd w:id="176"/>
    </w:p>
    <w:p w:rsidR="00FA562C" w:rsidRPr="004566BE" w:rsidRDefault="00FA562C" w:rsidP="005500BA">
      <w:pPr>
        <w:pStyle w:val="Hapesira7"/>
        <w:rPr>
          <w:lang w:val="sq-AL"/>
        </w:rPr>
      </w:pPr>
    </w:p>
    <w:p w:rsidR="004D7D10" w:rsidRPr="004566BE" w:rsidRDefault="004D7D10" w:rsidP="004D7D10">
      <w:pPr>
        <w:pStyle w:val="Paragrafi"/>
        <w:rPr>
          <w:spacing w:val="-4"/>
          <w:lang w:val="sq-AL"/>
        </w:rPr>
      </w:pPr>
      <w:r w:rsidRPr="004566BE">
        <w:rPr>
          <w:spacing w:val="-4"/>
          <w:lang w:val="sq-AL"/>
        </w:rPr>
        <w:t xml:space="preserve">Lidhur me funksionet e autoritetit </w:t>
      </w:r>
      <w:r w:rsidR="006266DB" w:rsidRPr="004566BE">
        <w:rPr>
          <w:spacing w:val="-4"/>
          <w:lang w:val="sq-AL"/>
        </w:rPr>
        <w:t>certifi</w:t>
      </w:r>
      <w:r w:rsidR="000553E5" w:rsidRPr="004566BE">
        <w:rPr>
          <w:spacing w:val="-4"/>
          <w:lang w:val="sq-AL"/>
        </w:rPr>
        <w:t>kues do të zbatohet neni 126 i Rregullores (BE) n</w:t>
      </w:r>
      <w:r w:rsidRPr="004566BE">
        <w:rPr>
          <w:spacing w:val="-4"/>
          <w:lang w:val="sq-AL"/>
        </w:rPr>
        <w:t>r. 1303/2013</w:t>
      </w:r>
      <w:r w:rsidR="000553E5" w:rsidRPr="004566BE">
        <w:rPr>
          <w:spacing w:val="-4"/>
          <w:lang w:val="sq-AL"/>
        </w:rPr>
        <w:t xml:space="preserve"> </w:t>
      </w:r>
      <w:r w:rsidRPr="004566BE">
        <w:rPr>
          <w:spacing w:val="-4"/>
          <w:lang w:val="sq-AL"/>
        </w:rPr>
        <w:t xml:space="preserve">dhe neni 24 </w:t>
      </w:r>
      <w:r w:rsidR="000553E5" w:rsidRPr="004566BE">
        <w:rPr>
          <w:spacing w:val="-4"/>
          <w:lang w:val="sq-AL"/>
        </w:rPr>
        <w:t>i</w:t>
      </w:r>
      <w:r w:rsidRPr="004566BE">
        <w:rPr>
          <w:spacing w:val="-4"/>
          <w:lang w:val="sq-AL"/>
        </w:rPr>
        <w:t xml:space="preserve"> Rregullores ETC. </w:t>
      </w:r>
    </w:p>
    <w:p w:rsidR="00FA562C" w:rsidRPr="004566BE" w:rsidRDefault="00FA562C" w:rsidP="00FA562C">
      <w:pPr>
        <w:pStyle w:val="NeniNr"/>
        <w:rPr>
          <w:spacing w:val="-4"/>
          <w:lang w:val="sq-AL"/>
        </w:rPr>
      </w:pPr>
      <w:bookmarkStart w:id="177" w:name="_Toc448497173"/>
      <w:bookmarkStart w:id="178" w:name="_Toc448497412"/>
      <w:bookmarkStart w:id="179" w:name="_Toc448735603"/>
      <w:r w:rsidRPr="004566BE">
        <w:rPr>
          <w:spacing w:val="-4"/>
          <w:lang w:val="sq-AL"/>
        </w:rPr>
        <w:t>Neni 41</w:t>
      </w:r>
    </w:p>
    <w:p w:rsidR="004D7D10" w:rsidRPr="004566BE" w:rsidRDefault="004D7D10" w:rsidP="00FA562C">
      <w:pPr>
        <w:pStyle w:val="NeniTitull"/>
        <w:rPr>
          <w:spacing w:val="-4"/>
          <w:lang w:val="sq-AL"/>
        </w:rPr>
      </w:pPr>
      <w:r w:rsidRPr="004566BE">
        <w:rPr>
          <w:spacing w:val="-4"/>
          <w:lang w:val="sq-AL"/>
        </w:rPr>
        <w:t xml:space="preserve">Funksionet e autoritetit </w:t>
      </w:r>
      <w:bookmarkEnd w:id="177"/>
      <w:bookmarkEnd w:id="178"/>
      <w:bookmarkEnd w:id="179"/>
      <w:r w:rsidRPr="004566BE">
        <w:rPr>
          <w:spacing w:val="-4"/>
          <w:lang w:val="sq-AL"/>
        </w:rPr>
        <w:t>të auditimit</w:t>
      </w:r>
    </w:p>
    <w:p w:rsidR="00FA562C" w:rsidRPr="004566BE" w:rsidRDefault="00FA562C" w:rsidP="005500BA">
      <w:pPr>
        <w:pStyle w:val="Hapesira7"/>
        <w:rPr>
          <w:lang w:val="sq-AL"/>
        </w:rPr>
      </w:pPr>
    </w:p>
    <w:p w:rsidR="004D7D10" w:rsidRPr="004566BE" w:rsidRDefault="004D7D10" w:rsidP="004D7D10">
      <w:pPr>
        <w:pStyle w:val="Paragrafi"/>
        <w:rPr>
          <w:spacing w:val="-4"/>
          <w:lang w:val="sq-AL"/>
        </w:rPr>
      </w:pPr>
      <w:r w:rsidRPr="004566BE">
        <w:rPr>
          <w:spacing w:val="-4"/>
          <w:lang w:val="sq-AL"/>
        </w:rPr>
        <w:t xml:space="preserve">Lidhur me funksionet e autoritetit menaxhues do të zbatohet neni 127 i Rregullores (BE) </w:t>
      </w:r>
      <w:r w:rsidR="000553E5" w:rsidRPr="004566BE">
        <w:rPr>
          <w:spacing w:val="-4"/>
          <w:lang w:val="sq-AL"/>
        </w:rPr>
        <w:t>n</w:t>
      </w:r>
      <w:r w:rsidRPr="004566BE">
        <w:rPr>
          <w:spacing w:val="-4"/>
          <w:lang w:val="sq-AL"/>
        </w:rPr>
        <w:t xml:space="preserve">r. 1303/2013 dhe neni 25 i Rregullores ETC. </w:t>
      </w:r>
    </w:p>
    <w:p w:rsidR="004D7D10" w:rsidRPr="004566BE" w:rsidRDefault="004D7D10" w:rsidP="000553E5">
      <w:pPr>
        <w:pStyle w:val="Paragrafi"/>
        <w:rPr>
          <w:spacing w:val="-4"/>
          <w:lang w:val="sq-AL"/>
        </w:rPr>
      </w:pPr>
      <w:r w:rsidRPr="004566BE">
        <w:rPr>
          <w:spacing w:val="-4"/>
          <w:lang w:val="sq-AL"/>
        </w:rPr>
        <w:t xml:space="preserve">Strategjia e auditimit e cituar në nenin 127 (4) të Rregullores (BE) </w:t>
      </w:r>
      <w:r w:rsidR="000553E5" w:rsidRPr="004566BE">
        <w:rPr>
          <w:spacing w:val="-4"/>
          <w:lang w:val="sq-AL"/>
        </w:rPr>
        <w:t>n</w:t>
      </w:r>
      <w:r w:rsidRPr="004566BE">
        <w:rPr>
          <w:spacing w:val="-4"/>
          <w:lang w:val="sq-AL"/>
        </w:rPr>
        <w:t xml:space="preserve">r. 1303/2013, opinioni i auditit të cituar në pikën (a) të nënparagrafit të parë të nenit 127 (5) të Rregullores (EU) </w:t>
      </w:r>
      <w:r w:rsidR="000553E5" w:rsidRPr="004566BE">
        <w:rPr>
          <w:spacing w:val="-4"/>
          <w:lang w:val="sq-AL"/>
        </w:rPr>
        <w:t>n</w:t>
      </w:r>
      <w:r w:rsidRPr="004566BE">
        <w:rPr>
          <w:spacing w:val="-4"/>
          <w:lang w:val="sq-AL"/>
        </w:rPr>
        <w:t xml:space="preserve">r. 1303/2013 dhe raporti vjetor i kontrollit të cituar në pikën (b) të paragrafit të parë të nenit 127 (5) të Rregullores (BE) </w:t>
      </w:r>
      <w:r w:rsidR="000553E5" w:rsidRPr="004566BE">
        <w:rPr>
          <w:spacing w:val="-4"/>
          <w:lang w:val="sq-AL"/>
        </w:rPr>
        <w:t>n</w:t>
      </w:r>
      <w:r w:rsidRPr="004566BE">
        <w:rPr>
          <w:spacing w:val="-4"/>
          <w:lang w:val="sq-AL"/>
        </w:rPr>
        <w:t xml:space="preserve">r. 1303/2013 do të përcaktohet në përputhje me nenin 7 dhe </w:t>
      </w:r>
      <w:r w:rsidR="000553E5" w:rsidRPr="004566BE">
        <w:rPr>
          <w:spacing w:val="-4"/>
          <w:lang w:val="sq-AL"/>
        </w:rPr>
        <w:t>s</w:t>
      </w:r>
      <w:r w:rsidRPr="004566BE">
        <w:rPr>
          <w:spacing w:val="-4"/>
          <w:lang w:val="sq-AL"/>
        </w:rPr>
        <w:t xml:space="preserve">htojcat VII (strategjia e auditimit), VIII (opinion i auditit) dhe IX (raporti vjetor kontrolli) i Rregullores Zbatuese </w:t>
      </w:r>
      <w:r w:rsidR="001D7329" w:rsidRPr="004566BE">
        <w:rPr>
          <w:spacing w:val="-4"/>
          <w:lang w:val="sq-AL"/>
        </w:rPr>
        <w:t>të</w:t>
      </w:r>
      <w:r w:rsidRPr="004566BE">
        <w:rPr>
          <w:spacing w:val="-4"/>
          <w:lang w:val="sq-AL"/>
        </w:rPr>
        <w:t xml:space="preserve"> Komisionit (BE) </w:t>
      </w:r>
      <w:r w:rsidR="001D7329" w:rsidRPr="004566BE">
        <w:rPr>
          <w:spacing w:val="-4"/>
          <w:lang w:val="sq-AL"/>
        </w:rPr>
        <w:t>n</w:t>
      </w:r>
      <w:r w:rsidRPr="004566BE">
        <w:rPr>
          <w:spacing w:val="-4"/>
          <w:lang w:val="sq-AL"/>
        </w:rPr>
        <w:t>r. 2015/207.</w:t>
      </w:r>
    </w:p>
    <w:p w:rsidR="004D7D10" w:rsidRPr="004566BE" w:rsidRDefault="004D7D10" w:rsidP="004D7D10">
      <w:pPr>
        <w:pStyle w:val="Paragrafi"/>
        <w:rPr>
          <w:spacing w:val="-4"/>
          <w:lang w:val="sq-AL"/>
        </w:rPr>
      </w:pPr>
      <w:r w:rsidRPr="004566BE">
        <w:rPr>
          <w:spacing w:val="-4"/>
          <w:lang w:val="sq-AL"/>
        </w:rPr>
        <w:t xml:space="preserve">Në lidhje me përdorimin e të dhënave të mbledhura gjatë auditimeve të kryera nga zyrtarët e Komisionit ose përfaqësuesit e autorizuar të Komisionit do të zbatohet </w:t>
      </w:r>
      <w:r w:rsidR="000553E5" w:rsidRPr="004566BE">
        <w:rPr>
          <w:spacing w:val="-4"/>
          <w:lang w:val="sq-AL"/>
        </w:rPr>
        <w:t>n</w:t>
      </w:r>
      <w:r w:rsidRPr="004566BE">
        <w:rPr>
          <w:spacing w:val="-4"/>
          <w:lang w:val="sq-AL"/>
        </w:rPr>
        <w:t xml:space="preserve">eni 26 i Rregullores së Deleguar të Komisionit (BE) </w:t>
      </w:r>
      <w:r w:rsidR="000553E5" w:rsidRPr="004566BE">
        <w:rPr>
          <w:spacing w:val="-4"/>
          <w:lang w:val="sq-AL"/>
        </w:rPr>
        <w:t>n</w:t>
      </w:r>
      <w:r w:rsidRPr="004566BE">
        <w:rPr>
          <w:spacing w:val="-4"/>
          <w:lang w:val="sq-AL"/>
        </w:rPr>
        <w:t xml:space="preserve">r. 480/2014. </w:t>
      </w:r>
    </w:p>
    <w:p w:rsidR="004D7D10" w:rsidRPr="004566BE" w:rsidRDefault="004D7D10" w:rsidP="004D7D10">
      <w:pPr>
        <w:pStyle w:val="Paragrafi"/>
        <w:rPr>
          <w:spacing w:val="-4"/>
          <w:lang w:val="sq-AL"/>
        </w:rPr>
      </w:pPr>
      <w:r w:rsidRPr="004566BE">
        <w:rPr>
          <w:spacing w:val="-4"/>
          <w:lang w:val="sq-AL"/>
        </w:rPr>
        <w:t xml:space="preserve">Në lidhje me qëllimin dhe përmbajtjen e auditimeve të operacioneve dhe llogarive dhe metodologjinë për zgjedhjen e modelit të operacioneve do të zbatohen </w:t>
      </w:r>
      <w:r w:rsidR="000553E5" w:rsidRPr="004566BE">
        <w:rPr>
          <w:spacing w:val="-4"/>
          <w:lang w:val="sq-AL"/>
        </w:rPr>
        <w:t>n</w:t>
      </w:r>
      <w:r w:rsidRPr="004566BE">
        <w:rPr>
          <w:spacing w:val="-4"/>
          <w:lang w:val="sq-AL"/>
        </w:rPr>
        <w:t xml:space="preserve">enet 27 deri 29 të Rregullores së Deleguar të Komisionit (BE) </w:t>
      </w:r>
      <w:r w:rsidR="000553E5" w:rsidRPr="004566BE">
        <w:rPr>
          <w:spacing w:val="-4"/>
          <w:lang w:val="sq-AL"/>
        </w:rPr>
        <w:t>n</w:t>
      </w:r>
      <w:r w:rsidRPr="004566BE">
        <w:rPr>
          <w:spacing w:val="-4"/>
          <w:lang w:val="sq-AL"/>
        </w:rPr>
        <w:t>r. 480/2014.</w:t>
      </w:r>
    </w:p>
    <w:p w:rsidR="00FA562C" w:rsidRPr="004566BE" w:rsidRDefault="00FA562C" w:rsidP="005500BA">
      <w:pPr>
        <w:pStyle w:val="Hapesira7"/>
        <w:rPr>
          <w:lang w:val="sq-AL"/>
        </w:rPr>
      </w:pPr>
      <w:bookmarkStart w:id="180" w:name="_Toc448497174"/>
      <w:bookmarkStart w:id="181" w:name="_Toc448497413"/>
      <w:bookmarkStart w:id="182" w:name="_Toc448735604"/>
    </w:p>
    <w:p w:rsidR="00FA562C" w:rsidRPr="004566BE" w:rsidRDefault="00FA562C" w:rsidP="00FA562C">
      <w:pPr>
        <w:pStyle w:val="NeniNr"/>
        <w:rPr>
          <w:spacing w:val="-4"/>
          <w:lang w:val="sq-AL"/>
        </w:rPr>
      </w:pPr>
      <w:r w:rsidRPr="004566BE">
        <w:rPr>
          <w:spacing w:val="-4"/>
          <w:lang w:val="sq-AL"/>
        </w:rPr>
        <w:t>Neni 42</w:t>
      </w:r>
    </w:p>
    <w:p w:rsidR="004D7D10" w:rsidRPr="004566BE" w:rsidRDefault="004D7D10" w:rsidP="00FA562C">
      <w:pPr>
        <w:pStyle w:val="NeniTitull"/>
        <w:rPr>
          <w:spacing w:val="-4"/>
          <w:lang w:val="sq-AL"/>
        </w:rPr>
      </w:pPr>
      <w:r w:rsidRPr="004566BE">
        <w:rPr>
          <w:spacing w:val="-4"/>
          <w:lang w:val="sq-AL"/>
        </w:rPr>
        <w:t>Funksionet e autoriteteve të përfituesit IPA II</w:t>
      </w:r>
      <w:bookmarkEnd w:id="180"/>
      <w:bookmarkEnd w:id="181"/>
      <w:bookmarkEnd w:id="182"/>
    </w:p>
    <w:p w:rsidR="00FA562C" w:rsidRPr="004566BE" w:rsidRDefault="00FA562C" w:rsidP="005500BA">
      <w:pPr>
        <w:pStyle w:val="Hapesira7"/>
        <w:rPr>
          <w:lang w:val="sq-AL"/>
        </w:rPr>
      </w:pPr>
    </w:p>
    <w:p w:rsidR="004D7D10" w:rsidRPr="004566BE" w:rsidRDefault="00FA562C" w:rsidP="004D7D10">
      <w:pPr>
        <w:pStyle w:val="Paragrafi"/>
        <w:rPr>
          <w:spacing w:val="-4"/>
          <w:lang w:val="sq-AL"/>
        </w:rPr>
      </w:pPr>
      <w:r w:rsidRPr="004566BE">
        <w:rPr>
          <w:spacing w:val="-4"/>
          <w:lang w:val="sq-AL"/>
        </w:rPr>
        <w:t xml:space="preserve">1. </w:t>
      </w:r>
      <w:r w:rsidR="004D7D10" w:rsidRPr="004566BE">
        <w:rPr>
          <w:spacing w:val="-4"/>
          <w:lang w:val="sq-AL"/>
        </w:rPr>
        <w:t xml:space="preserve">Autoritetet dhe strukturat e përfituesit IPA II do të mbështesin </w:t>
      </w:r>
      <w:r w:rsidR="00745E80">
        <w:rPr>
          <w:spacing w:val="-4"/>
          <w:lang w:val="sq-AL"/>
        </w:rPr>
        <w:t>s</w:t>
      </w:r>
      <w:r w:rsidR="004D7D10" w:rsidRPr="004566BE">
        <w:rPr>
          <w:spacing w:val="-4"/>
          <w:lang w:val="sq-AL"/>
        </w:rPr>
        <w:t xml:space="preserve">htetin </w:t>
      </w:r>
      <w:r w:rsidR="00745E80">
        <w:rPr>
          <w:spacing w:val="-4"/>
          <w:lang w:val="sq-AL"/>
        </w:rPr>
        <w:t>a</w:t>
      </w:r>
      <w:r w:rsidR="004D7D10" w:rsidRPr="004566BE">
        <w:rPr>
          <w:spacing w:val="-4"/>
          <w:lang w:val="sq-AL"/>
        </w:rPr>
        <w:t>nëtar në përgjegjësitë e tij dhe do të bashkëpunojnë me besnikëri me autoritetet e vetme të Programit.</w:t>
      </w:r>
    </w:p>
    <w:p w:rsidR="00FA562C" w:rsidRPr="004566BE" w:rsidRDefault="00FA562C" w:rsidP="004D7D10">
      <w:pPr>
        <w:pStyle w:val="Paragrafi"/>
        <w:rPr>
          <w:spacing w:val="-4"/>
          <w:lang w:val="sq-AL"/>
        </w:rPr>
      </w:pPr>
      <w:r w:rsidRPr="004566BE">
        <w:rPr>
          <w:spacing w:val="-4"/>
          <w:lang w:val="sq-AL"/>
        </w:rPr>
        <w:t xml:space="preserve">2. </w:t>
      </w:r>
      <w:r w:rsidR="004D7D10" w:rsidRPr="004566BE">
        <w:rPr>
          <w:spacing w:val="-4"/>
          <w:lang w:val="sq-AL"/>
        </w:rPr>
        <w:t xml:space="preserve">Kur autoriteti menaxhues nuk kryen verifikimet sipas pikës (a) të nenit 125 (4) të Rregullores (BE) </w:t>
      </w:r>
      <w:r w:rsidR="00745E80">
        <w:rPr>
          <w:spacing w:val="-4"/>
          <w:lang w:val="sq-AL"/>
        </w:rPr>
        <w:t>n</w:t>
      </w:r>
      <w:r w:rsidR="004D7D10" w:rsidRPr="004566BE">
        <w:rPr>
          <w:spacing w:val="-4"/>
          <w:lang w:val="sq-AL"/>
        </w:rPr>
        <w:t>r. 1303/2013 në territorin e përfituesit të IPA II, përfituesi IPA II do të caktojë strukturën ose personin përgjegjës për kryerjen e verifikimeve të tilla në lidhje me pë</w:t>
      </w:r>
      <w:r w:rsidRPr="004566BE">
        <w:rPr>
          <w:spacing w:val="-4"/>
          <w:lang w:val="sq-AL"/>
        </w:rPr>
        <w:t>rfituesit në territorin e saj (</w:t>
      </w:r>
      <w:r w:rsidR="004D7D10" w:rsidRPr="004566BE">
        <w:rPr>
          <w:spacing w:val="-4"/>
          <w:lang w:val="sq-AL"/>
        </w:rPr>
        <w:t>kontrolluesi (t)</w:t>
      </w:r>
      <w:r w:rsidR="004B0AEE" w:rsidRPr="004566BE">
        <w:rPr>
          <w:spacing w:val="-4"/>
          <w:lang w:val="sq-AL"/>
        </w:rPr>
        <w:t>”</w:t>
      </w:r>
      <w:r w:rsidRPr="004566BE">
        <w:rPr>
          <w:spacing w:val="-4"/>
          <w:lang w:val="sq-AL"/>
        </w:rPr>
        <w:t>).</w:t>
      </w:r>
    </w:p>
    <w:p w:rsidR="004D7D10" w:rsidRPr="004566BE" w:rsidRDefault="004D7D10" w:rsidP="004D7D10">
      <w:pPr>
        <w:pStyle w:val="Paragrafi"/>
        <w:rPr>
          <w:spacing w:val="-4"/>
          <w:lang w:val="sq-AL"/>
        </w:rPr>
      </w:pPr>
      <w:r w:rsidRPr="004566BE">
        <w:rPr>
          <w:spacing w:val="-4"/>
          <w:lang w:val="sq-AL"/>
        </w:rPr>
        <w:t xml:space="preserve">Në </w:t>
      </w:r>
      <w:r w:rsidR="00745E80">
        <w:rPr>
          <w:spacing w:val="-4"/>
          <w:lang w:val="sq-AL"/>
        </w:rPr>
        <w:t>s</w:t>
      </w:r>
      <w:r w:rsidRPr="004566BE">
        <w:rPr>
          <w:spacing w:val="-4"/>
          <w:lang w:val="sq-AL"/>
        </w:rPr>
        <w:t xml:space="preserve">htetin </w:t>
      </w:r>
      <w:r w:rsidR="00745E80">
        <w:rPr>
          <w:spacing w:val="-4"/>
          <w:lang w:val="sq-AL"/>
        </w:rPr>
        <w:t>a</w:t>
      </w:r>
      <w:r w:rsidRPr="004566BE">
        <w:rPr>
          <w:spacing w:val="-4"/>
          <w:lang w:val="sq-AL"/>
        </w:rPr>
        <w:t>nëtar, kontrolluesit e përmendur në nënparagrafin e parë mund të jenë të njëjtat struktura përgjegjëse për kryerjen e verifikimeve të tilla për programet operative në kuadër të Investimeve për zhvillim dhe vende pune qëllimi ose, në rastin e vendeve të treta, për kryerjen e verifikimeve të krahasueshme në bazë të instrumenteve të politikës të jashtme të Unionit.</w:t>
      </w:r>
    </w:p>
    <w:p w:rsidR="00FA562C" w:rsidRPr="004566BE" w:rsidRDefault="004D7D10" w:rsidP="004D7D10">
      <w:pPr>
        <w:pStyle w:val="Paragrafi"/>
        <w:rPr>
          <w:spacing w:val="-4"/>
          <w:lang w:val="sq-AL"/>
        </w:rPr>
      </w:pPr>
      <w:r w:rsidRPr="004566BE">
        <w:rPr>
          <w:spacing w:val="-4"/>
          <w:lang w:val="sq-AL"/>
        </w:rPr>
        <w:t>Përfituesi IPA II do të garantojë që shpenzimi i një përfituesi mund të verifikohet brenda një periudhe prej tre muajsh nga dorëzimi i dokumenteve nga ana e përfituesit në</w:t>
      </w:r>
      <w:r w:rsidR="00FA562C" w:rsidRPr="004566BE">
        <w:rPr>
          <w:spacing w:val="-4"/>
          <w:lang w:val="sq-AL"/>
        </w:rPr>
        <w:t xml:space="preserve"> fjalë.</w:t>
      </w:r>
    </w:p>
    <w:p w:rsidR="00FA562C" w:rsidRPr="004566BE" w:rsidRDefault="004D7D10" w:rsidP="004D7D10">
      <w:pPr>
        <w:pStyle w:val="Paragrafi"/>
        <w:rPr>
          <w:spacing w:val="-4"/>
          <w:lang w:val="sq-AL"/>
        </w:rPr>
      </w:pPr>
      <w:r w:rsidRPr="004566BE">
        <w:rPr>
          <w:spacing w:val="-4"/>
          <w:lang w:val="sq-AL"/>
        </w:rPr>
        <w:t>Përfituesi IPA II do të jetë përgjegjës për verifikimet</w:t>
      </w:r>
      <w:r w:rsidR="00FA562C" w:rsidRPr="004566BE">
        <w:rPr>
          <w:spacing w:val="-4"/>
          <w:lang w:val="sq-AL"/>
        </w:rPr>
        <w:t xml:space="preserve"> e kryera në territorin e tij.</w:t>
      </w:r>
    </w:p>
    <w:p w:rsidR="00FA562C" w:rsidRPr="004566BE" w:rsidRDefault="004D7D10" w:rsidP="00FA562C">
      <w:pPr>
        <w:pStyle w:val="Paragrafi"/>
        <w:rPr>
          <w:spacing w:val="-4"/>
          <w:lang w:val="sq-AL"/>
        </w:rPr>
      </w:pPr>
      <w:r w:rsidRPr="004566BE">
        <w:rPr>
          <w:spacing w:val="-4"/>
          <w:lang w:val="sq-AL"/>
        </w:rPr>
        <w:t>Kur shpërndarja e produkteve apo shërbimeve të bashkëfinancuara mund të verifikohet vetëm në lidhje me një operacion të tërë, verifikimi do të kryhet nga autorite</w:t>
      </w:r>
      <w:r w:rsidR="005B0DC5" w:rsidRPr="004566BE">
        <w:rPr>
          <w:spacing w:val="-4"/>
          <w:lang w:val="sq-AL"/>
        </w:rPr>
        <w:t>ti menaxhues ose kontrollues i shtetit a</w:t>
      </w:r>
      <w:r w:rsidRPr="004566BE">
        <w:rPr>
          <w:spacing w:val="-4"/>
          <w:lang w:val="sq-AL"/>
        </w:rPr>
        <w:t xml:space="preserve">nëtar ose IPA II përfituesit </w:t>
      </w:r>
      <w:r w:rsidR="00FA562C" w:rsidRPr="004566BE">
        <w:rPr>
          <w:spacing w:val="-4"/>
          <w:lang w:val="sq-AL"/>
        </w:rPr>
        <w:t>ku përfituesi kryesor ndodhet.</w:t>
      </w:r>
    </w:p>
    <w:p w:rsidR="004D7D10" w:rsidRPr="004566BE" w:rsidRDefault="00E93276" w:rsidP="00FA562C">
      <w:pPr>
        <w:pStyle w:val="Paragrafi"/>
        <w:rPr>
          <w:spacing w:val="-4"/>
          <w:lang w:val="sq-AL"/>
        </w:rPr>
      </w:pPr>
      <w:r w:rsidRPr="004566BE">
        <w:rPr>
          <w:spacing w:val="-4"/>
          <w:lang w:val="sq-AL"/>
        </w:rPr>
        <w:t xml:space="preserve">3. </w:t>
      </w:r>
      <w:r w:rsidR="004D7D10" w:rsidRPr="004566BE">
        <w:rPr>
          <w:spacing w:val="-4"/>
          <w:lang w:val="sq-AL"/>
        </w:rPr>
        <w:t xml:space="preserve">Në përputhje me ligjin e vet kombëtar, përfituesi IPA II mund të autorizojë autoritetin e auditimit për të kryer drejtpërdrejt funksionet e parashikuara në nenin 127 të Rregullores (BE) </w:t>
      </w:r>
      <w:r w:rsidR="00391466" w:rsidRPr="004566BE">
        <w:rPr>
          <w:spacing w:val="-4"/>
          <w:lang w:val="sq-AL"/>
        </w:rPr>
        <w:t>n</w:t>
      </w:r>
      <w:r w:rsidR="004D7D10" w:rsidRPr="004566BE">
        <w:rPr>
          <w:spacing w:val="-4"/>
          <w:lang w:val="sq-AL"/>
        </w:rPr>
        <w:t>r. 1303/2013 në të gjithë territorin e mbuluar nga një program bashkëpunimi. Ky autorizim duhet të specifikojë kur autoriteti i auditimit duhet të shoqërohet nga një auditues i përfituesit IPA II.</w:t>
      </w:r>
    </w:p>
    <w:p w:rsidR="004D7D10" w:rsidRPr="004566BE" w:rsidRDefault="004D7D10" w:rsidP="004D7D10">
      <w:pPr>
        <w:pStyle w:val="Paragrafi"/>
        <w:rPr>
          <w:spacing w:val="-4"/>
          <w:lang w:val="sq-AL"/>
        </w:rPr>
      </w:pPr>
      <w:r w:rsidRPr="004566BE">
        <w:rPr>
          <w:spacing w:val="-4"/>
          <w:lang w:val="sq-AL"/>
        </w:rPr>
        <w:t>Kur autoriteti i auditimit nuk ka autorizimin e përmendur në nënparagrafin e parë, ai do të ndihmohet nga një përfaqësues nga përfituesit e IPA II në kryerjen e funksioneve të parashikuara në</w:t>
      </w:r>
      <w:r w:rsidR="00391466" w:rsidRPr="004566BE">
        <w:rPr>
          <w:spacing w:val="-4"/>
          <w:lang w:val="sq-AL"/>
        </w:rPr>
        <w:t xml:space="preserve"> nenin 127 të Rregullores (BE) n</w:t>
      </w:r>
      <w:r w:rsidRPr="004566BE">
        <w:rPr>
          <w:spacing w:val="-4"/>
          <w:lang w:val="sq-AL"/>
        </w:rPr>
        <w:t>r. 1303/2013.</w:t>
      </w:r>
    </w:p>
    <w:p w:rsidR="004D7D10" w:rsidRPr="004566BE" w:rsidRDefault="004D7D10" w:rsidP="004D7D10">
      <w:pPr>
        <w:pStyle w:val="Paragrafi"/>
        <w:rPr>
          <w:spacing w:val="-4"/>
          <w:lang w:val="sq-AL"/>
        </w:rPr>
      </w:pPr>
      <w:r w:rsidRPr="004566BE">
        <w:rPr>
          <w:spacing w:val="-4"/>
          <w:lang w:val="sq-AL"/>
        </w:rPr>
        <w:t>Përfaqësuesi nga përfituesit IPA II do të sigurojë që puna e auditimit merr parasysh standardet e auditimit të pranuara ndërkombëtarisht.</w:t>
      </w:r>
    </w:p>
    <w:p w:rsidR="004D7D10" w:rsidRPr="004566BE" w:rsidRDefault="004D7D10" w:rsidP="004D7D10">
      <w:pPr>
        <w:pStyle w:val="Paragrafi"/>
        <w:rPr>
          <w:spacing w:val="-4"/>
          <w:lang w:val="sq-AL"/>
        </w:rPr>
      </w:pPr>
      <w:r w:rsidRPr="004566BE">
        <w:rPr>
          <w:spacing w:val="-4"/>
          <w:lang w:val="sq-AL"/>
        </w:rPr>
        <w:t>Në rastin e përshkruar në paragrafin e dytë, përfituesi IPA II do të jetë përgjegjës për auditimet e kryera në territorin e tij.</w:t>
      </w:r>
    </w:p>
    <w:p w:rsidR="004D7D10" w:rsidRPr="004566BE" w:rsidRDefault="004D7D10" w:rsidP="004D7D10">
      <w:pPr>
        <w:pStyle w:val="Paragrafi"/>
        <w:rPr>
          <w:spacing w:val="-4"/>
          <w:lang w:val="sq-AL"/>
        </w:rPr>
      </w:pPr>
      <w:r w:rsidRPr="004566BE">
        <w:rPr>
          <w:spacing w:val="-4"/>
          <w:lang w:val="sq-AL"/>
        </w:rPr>
        <w:t>Përfaqësuesi nga vendi përfitues IPA II do të jetë përgjegjës për sigurimin e elementeve faktike në lidhje me shpenzimet në territorin e tij të cilat janë kërkuar nga autoriteti i auditimit për të kryer vlerësimin e tij.</w:t>
      </w:r>
    </w:p>
    <w:p w:rsidR="004D7D10" w:rsidRPr="004566BE" w:rsidRDefault="004D7D10" w:rsidP="004D7D10">
      <w:pPr>
        <w:pStyle w:val="Paragrafi"/>
        <w:rPr>
          <w:spacing w:val="-4"/>
          <w:lang w:val="sq-AL"/>
        </w:rPr>
      </w:pPr>
      <w:r w:rsidRPr="004566BE">
        <w:rPr>
          <w:spacing w:val="-4"/>
          <w:lang w:val="sq-AL"/>
        </w:rPr>
        <w:t>Përfaqësuesi nga vendi përfitues IPA II do të jetë funksionalisht i pavarur nga kontrollues/rë që kryejnë verifikimet në bazë të nenit 38.</w:t>
      </w:r>
    </w:p>
    <w:p w:rsidR="00E81782" w:rsidRPr="004566BE" w:rsidRDefault="00E81782" w:rsidP="005500BA">
      <w:pPr>
        <w:pStyle w:val="Hapesira7"/>
        <w:rPr>
          <w:lang w:val="sq-AL"/>
        </w:rPr>
      </w:pPr>
      <w:bookmarkStart w:id="183" w:name="_Toc448497175"/>
      <w:bookmarkStart w:id="184" w:name="_Toc448497414"/>
      <w:bookmarkStart w:id="185" w:name="_Toc448735605"/>
    </w:p>
    <w:p w:rsidR="00E81782" w:rsidRPr="004566BE" w:rsidRDefault="00E81782" w:rsidP="00E81782">
      <w:pPr>
        <w:pStyle w:val="NeniNr"/>
        <w:rPr>
          <w:spacing w:val="-4"/>
          <w:lang w:val="sq-AL"/>
        </w:rPr>
      </w:pPr>
      <w:r w:rsidRPr="004566BE">
        <w:rPr>
          <w:spacing w:val="-4"/>
          <w:lang w:val="sq-AL"/>
        </w:rPr>
        <w:t>SEKSIONI IX</w:t>
      </w:r>
    </w:p>
    <w:p w:rsidR="004D7D10" w:rsidRPr="004566BE" w:rsidRDefault="00E81782" w:rsidP="00E81782">
      <w:pPr>
        <w:pStyle w:val="NeniNr"/>
        <w:rPr>
          <w:spacing w:val="-4"/>
          <w:lang w:val="sq-AL"/>
        </w:rPr>
      </w:pPr>
      <w:r w:rsidRPr="004566BE">
        <w:rPr>
          <w:spacing w:val="-4"/>
          <w:lang w:val="sq-AL"/>
        </w:rPr>
        <w:t>MENAXHIMI DHE KONTROLLI</w:t>
      </w:r>
      <w:bookmarkEnd w:id="183"/>
      <w:bookmarkEnd w:id="184"/>
      <w:bookmarkEnd w:id="185"/>
    </w:p>
    <w:p w:rsidR="00E81782" w:rsidRPr="004566BE" w:rsidRDefault="00E81782" w:rsidP="005500BA">
      <w:pPr>
        <w:pStyle w:val="Hapesira7"/>
        <w:rPr>
          <w:lang w:val="sq-AL"/>
        </w:rPr>
      </w:pPr>
      <w:bookmarkStart w:id="186" w:name="_Toc448497176"/>
      <w:bookmarkStart w:id="187" w:name="_Toc448497415"/>
      <w:bookmarkStart w:id="188" w:name="_Toc448735606"/>
    </w:p>
    <w:p w:rsidR="00E81782" w:rsidRPr="004566BE" w:rsidRDefault="00E81782" w:rsidP="00E81782">
      <w:pPr>
        <w:pStyle w:val="NeniNr"/>
        <w:rPr>
          <w:spacing w:val="-4"/>
          <w:lang w:val="sq-AL"/>
        </w:rPr>
      </w:pPr>
      <w:r w:rsidRPr="004566BE">
        <w:rPr>
          <w:spacing w:val="-4"/>
          <w:lang w:val="sq-AL"/>
        </w:rPr>
        <w:t>Neni 43</w:t>
      </w:r>
    </w:p>
    <w:p w:rsidR="004D7D10" w:rsidRPr="004566BE" w:rsidRDefault="004D7D10" w:rsidP="00E81782">
      <w:pPr>
        <w:pStyle w:val="NeniTitull"/>
        <w:rPr>
          <w:spacing w:val="-4"/>
          <w:lang w:val="sq-AL"/>
        </w:rPr>
      </w:pPr>
      <w:r w:rsidRPr="004566BE">
        <w:rPr>
          <w:spacing w:val="-4"/>
          <w:lang w:val="sq-AL"/>
        </w:rPr>
        <w:t>Parimet e përgjithshme të sistemeve të menaxhimit dhe kontrollit</w:t>
      </w:r>
      <w:bookmarkEnd w:id="186"/>
      <w:bookmarkEnd w:id="187"/>
      <w:bookmarkEnd w:id="188"/>
    </w:p>
    <w:p w:rsidR="00E81782" w:rsidRPr="004566BE" w:rsidRDefault="00E81782" w:rsidP="005500BA">
      <w:pPr>
        <w:pStyle w:val="Hapesira7"/>
        <w:rPr>
          <w:lang w:val="sq-AL"/>
        </w:rPr>
      </w:pPr>
    </w:p>
    <w:p w:rsidR="004D7D10" w:rsidRPr="004566BE" w:rsidRDefault="00E81782" w:rsidP="004D7D10">
      <w:pPr>
        <w:pStyle w:val="Paragrafi"/>
        <w:rPr>
          <w:spacing w:val="-4"/>
          <w:lang w:val="sq-AL"/>
        </w:rPr>
      </w:pPr>
      <w:r w:rsidRPr="004566BE">
        <w:rPr>
          <w:spacing w:val="-4"/>
          <w:lang w:val="sq-AL"/>
        </w:rPr>
        <w:t xml:space="preserve">1. </w:t>
      </w:r>
      <w:r w:rsidR="00391466" w:rsidRPr="004566BE">
        <w:rPr>
          <w:spacing w:val="-4"/>
          <w:lang w:val="sq-AL"/>
        </w:rPr>
        <w:t>Shteti a</w:t>
      </w:r>
      <w:r w:rsidR="004D7D10" w:rsidRPr="004566BE">
        <w:rPr>
          <w:spacing w:val="-4"/>
          <w:lang w:val="sq-AL"/>
        </w:rPr>
        <w:t>nëtar do të sigurojë që sistemet e menaxhimit dhe kontrollit për programin janë ngritur në përputhje me nenet 72, 73 dhe 74.</w:t>
      </w:r>
    </w:p>
    <w:p w:rsidR="004D7D10" w:rsidRPr="004566BE" w:rsidRDefault="00E81782" w:rsidP="004D7D10">
      <w:pPr>
        <w:pStyle w:val="Paragrafi"/>
        <w:rPr>
          <w:spacing w:val="-4"/>
          <w:lang w:val="sq-AL"/>
        </w:rPr>
      </w:pPr>
      <w:r w:rsidRPr="004566BE">
        <w:rPr>
          <w:spacing w:val="-4"/>
          <w:lang w:val="sq-AL"/>
        </w:rPr>
        <w:t xml:space="preserve">2. </w:t>
      </w:r>
      <w:r w:rsidR="004D7D10" w:rsidRPr="004566BE">
        <w:rPr>
          <w:spacing w:val="-4"/>
          <w:lang w:val="sq-AL"/>
        </w:rPr>
        <w:t>Sistemet e menaxhimit dhe kontrollit në përputhje me nenin 3 (9) parashikojnë:</w:t>
      </w:r>
    </w:p>
    <w:p w:rsidR="004D7D10" w:rsidRPr="004566BE" w:rsidRDefault="00E81782" w:rsidP="004D7D10">
      <w:pPr>
        <w:pStyle w:val="Paragrafi"/>
        <w:rPr>
          <w:spacing w:val="-4"/>
          <w:lang w:val="sq-AL"/>
        </w:rPr>
      </w:pPr>
      <w:r w:rsidRPr="004566BE">
        <w:rPr>
          <w:spacing w:val="-4"/>
          <w:lang w:val="sq-AL"/>
        </w:rPr>
        <w:t>a)</w:t>
      </w:r>
      <w:r w:rsidR="00521CD3">
        <w:rPr>
          <w:spacing w:val="-4"/>
          <w:lang w:val="sq-AL"/>
        </w:rPr>
        <w:t xml:space="preserve"> </w:t>
      </w:r>
      <w:r w:rsidR="004D7D10" w:rsidRPr="004566BE">
        <w:rPr>
          <w:spacing w:val="-4"/>
          <w:lang w:val="sq-AL"/>
        </w:rPr>
        <w:t>një përshkrim të funksioneve të secilit organ të përfshirë në menaxhimin dhe kontrollin, si dhe ndarjen e funksioneve brenda secilit organ;</w:t>
      </w:r>
    </w:p>
    <w:p w:rsidR="004D7D10" w:rsidRPr="004566BE" w:rsidRDefault="00E81782" w:rsidP="004D7D10">
      <w:pPr>
        <w:pStyle w:val="Paragrafi"/>
        <w:rPr>
          <w:spacing w:val="-4"/>
          <w:lang w:val="sq-AL"/>
        </w:rPr>
      </w:pPr>
      <w:r w:rsidRPr="004566BE">
        <w:rPr>
          <w:spacing w:val="-4"/>
          <w:lang w:val="sq-AL"/>
        </w:rPr>
        <w:t xml:space="preserve">b) </w:t>
      </w:r>
      <w:r w:rsidR="004D7D10" w:rsidRPr="004566BE">
        <w:rPr>
          <w:spacing w:val="-4"/>
          <w:lang w:val="sq-AL"/>
        </w:rPr>
        <w:t>pajtueshmërinë me parimin e ndarjes së funksioneve ndërmjet dhe brenda organeve të tilla;</w:t>
      </w:r>
    </w:p>
    <w:p w:rsidR="004D7D10" w:rsidRPr="004566BE" w:rsidRDefault="00E81782" w:rsidP="004D7D10">
      <w:pPr>
        <w:pStyle w:val="Paragrafi"/>
        <w:rPr>
          <w:spacing w:val="-4"/>
          <w:lang w:val="sq-AL"/>
        </w:rPr>
      </w:pPr>
      <w:r w:rsidRPr="004566BE">
        <w:rPr>
          <w:spacing w:val="-4"/>
          <w:lang w:val="sq-AL"/>
        </w:rPr>
        <w:t xml:space="preserve">c) </w:t>
      </w:r>
      <w:r w:rsidR="004D7D10" w:rsidRPr="004566BE">
        <w:rPr>
          <w:spacing w:val="-4"/>
          <w:lang w:val="sq-AL"/>
        </w:rPr>
        <w:t>procedurat për të siguruar saktësinë dhe rregullsinë e shpenzimeve të deklaruara;</w:t>
      </w:r>
    </w:p>
    <w:p w:rsidR="004D7D10" w:rsidRPr="004566BE" w:rsidRDefault="00E81782" w:rsidP="004D7D10">
      <w:pPr>
        <w:pStyle w:val="Paragrafi"/>
        <w:rPr>
          <w:spacing w:val="-4"/>
          <w:lang w:val="sq-AL"/>
        </w:rPr>
      </w:pPr>
      <w:r w:rsidRPr="004566BE">
        <w:rPr>
          <w:spacing w:val="-4"/>
          <w:lang w:val="sq-AL"/>
        </w:rPr>
        <w:t xml:space="preserve">d) </w:t>
      </w:r>
      <w:r w:rsidR="004D7D10" w:rsidRPr="004566BE">
        <w:rPr>
          <w:spacing w:val="-4"/>
          <w:lang w:val="sq-AL"/>
        </w:rPr>
        <w:t>sistemet kompjuterike për kontabilitetin, për ruajtjen dhe transmetimin e të dhënave financiare dhe të dhënave për treguesit, për monitorimin dhe për raportimin;</w:t>
      </w:r>
    </w:p>
    <w:p w:rsidR="004D7D10" w:rsidRPr="004566BE" w:rsidRDefault="00E81782" w:rsidP="004D7D10">
      <w:pPr>
        <w:pStyle w:val="Paragrafi"/>
        <w:rPr>
          <w:spacing w:val="-4"/>
          <w:lang w:val="sq-AL"/>
        </w:rPr>
      </w:pPr>
      <w:r w:rsidRPr="004566BE">
        <w:rPr>
          <w:spacing w:val="-4"/>
          <w:lang w:val="sq-AL"/>
        </w:rPr>
        <w:t xml:space="preserve">e) </w:t>
      </w:r>
      <w:r w:rsidR="004D7D10" w:rsidRPr="004566BE">
        <w:rPr>
          <w:spacing w:val="-4"/>
          <w:lang w:val="sq-AL"/>
        </w:rPr>
        <w:t>sistemet për raportimin dhe monitorimin e ku organi përgjegjës i beson kryerjen e detyrave të një organi tjetër;</w:t>
      </w:r>
    </w:p>
    <w:p w:rsidR="004D7D10" w:rsidRPr="004566BE" w:rsidRDefault="00E81782" w:rsidP="004D7D10">
      <w:pPr>
        <w:pStyle w:val="Paragrafi"/>
        <w:rPr>
          <w:spacing w:val="-4"/>
          <w:lang w:val="sq-AL"/>
        </w:rPr>
      </w:pPr>
      <w:r w:rsidRPr="004566BE">
        <w:rPr>
          <w:spacing w:val="-4"/>
          <w:lang w:val="sq-AL"/>
        </w:rPr>
        <w:t xml:space="preserve">f) </w:t>
      </w:r>
      <w:r w:rsidR="004D7D10" w:rsidRPr="004566BE">
        <w:rPr>
          <w:spacing w:val="-4"/>
          <w:lang w:val="sq-AL"/>
        </w:rPr>
        <w:t>marrëveshjet për auditimin e funksionimit të sistemeve të menaxhimit dhe kontrollit;</w:t>
      </w:r>
    </w:p>
    <w:p w:rsidR="004D7D10" w:rsidRPr="004566BE" w:rsidRDefault="00E81782" w:rsidP="004D7D10">
      <w:pPr>
        <w:pStyle w:val="Paragrafi"/>
        <w:rPr>
          <w:spacing w:val="-4"/>
          <w:lang w:val="sq-AL"/>
        </w:rPr>
      </w:pPr>
      <w:r w:rsidRPr="004566BE">
        <w:rPr>
          <w:spacing w:val="-4"/>
          <w:lang w:val="sq-AL"/>
        </w:rPr>
        <w:t xml:space="preserve">g) </w:t>
      </w:r>
      <w:r w:rsidR="004D7D10" w:rsidRPr="004566BE">
        <w:rPr>
          <w:spacing w:val="-4"/>
          <w:lang w:val="sq-AL"/>
        </w:rPr>
        <w:t>sistemet dhe procedurat për të siguruar një auditim të përshtatshëm;</w:t>
      </w:r>
    </w:p>
    <w:p w:rsidR="004D7D10" w:rsidRPr="004566BE" w:rsidRDefault="00E81782" w:rsidP="004D7D10">
      <w:pPr>
        <w:pStyle w:val="Paragrafi"/>
        <w:rPr>
          <w:spacing w:val="-4"/>
          <w:lang w:val="sq-AL"/>
        </w:rPr>
      </w:pPr>
      <w:r w:rsidRPr="004566BE">
        <w:rPr>
          <w:spacing w:val="-4"/>
          <w:lang w:val="sq-AL"/>
        </w:rPr>
        <w:t xml:space="preserve">h) </w:t>
      </w:r>
      <w:r w:rsidR="004D7D10" w:rsidRPr="004566BE">
        <w:rPr>
          <w:spacing w:val="-4"/>
          <w:lang w:val="sq-AL"/>
        </w:rPr>
        <w:t>parandalimin, zbulimin dhe korrigjimin e parregull</w:t>
      </w:r>
      <w:r w:rsidR="005F6705" w:rsidRPr="004566BE">
        <w:rPr>
          <w:spacing w:val="-4"/>
          <w:lang w:val="sq-AL"/>
        </w:rPr>
        <w:t>sive, duke përfshirë mashtrimin</w:t>
      </w:r>
      <w:r w:rsidR="004D7D10" w:rsidRPr="004566BE">
        <w:rPr>
          <w:spacing w:val="-4"/>
          <w:lang w:val="sq-AL"/>
        </w:rPr>
        <w:t xml:space="preserve"> dhe rikuperimi</w:t>
      </w:r>
      <w:r w:rsidR="005F6705" w:rsidRPr="004566BE">
        <w:rPr>
          <w:spacing w:val="-4"/>
          <w:lang w:val="sq-AL"/>
        </w:rPr>
        <w:t>n</w:t>
      </w:r>
      <w:r w:rsidR="004D7D10" w:rsidRPr="004566BE">
        <w:rPr>
          <w:spacing w:val="-4"/>
          <w:lang w:val="sq-AL"/>
        </w:rPr>
        <w:t>/kompensimi</w:t>
      </w:r>
      <w:r w:rsidR="005F6705" w:rsidRPr="004566BE">
        <w:rPr>
          <w:spacing w:val="-4"/>
          <w:lang w:val="sq-AL"/>
        </w:rPr>
        <w:t>n e</w:t>
      </w:r>
      <w:r w:rsidR="004D7D10" w:rsidRPr="004566BE">
        <w:rPr>
          <w:spacing w:val="-4"/>
          <w:lang w:val="sq-AL"/>
        </w:rPr>
        <w:t xml:space="preserve"> shumave të paguara padrejtësisht, së bashku me ndon</w:t>
      </w:r>
      <w:r w:rsidR="00480133" w:rsidRPr="004566BE">
        <w:rPr>
          <w:spacing w:val="-4"/>
          <w:lang w:val="sq-AL"/>
        </w:rPr>
        <w:t>jë interes në pagesat e vonuara.</w:t>
      </w:r>
    </w:p>
    <w:p w:rsidR="004D7D10" w:rsidRPr="004566BE" w:rsidRDefault="00E81782" w:rsidP="004D7D10">
      <w:pPr>
        <w:pStyle w:val="Paragrafi"/>
        <w:rPr>
          <w:spacing w:val="-4"/>
          <w:lang w:val="sq-AL"/>
        </w:rPr>
      </w:pPr>
      <w:r w:rsidRPr="004566BE">
        <w:rPr>
          <w:spacing w:val="-4"/>
          <w:lang w:val="sq-AL"/>
        </w:rPr>
        <w:t xml:space="preserve">3. </w:t>
      </w:r>
      <w:r w:rsidR="00480133" w:rsidRPr="004566BE">
        <w:rPr>
          <w:spacing w:val="-4"/>
          <w:lang w:val="sq-AL"/>
        </w:rPr>
        <w:t>Shtetet a</w:t>
      </w:r>
      <w:r w:rsidR="004D7D10" w:rsidRPr="004566BE">
        <w:rPr>
          <w:spacing w:val="-4"/>
          <w:lang w:val="sq-AL"/>
        </w:rPr>
        <w:t>nëtare duhet të garantojnë që jo më vonë se 31 dhjetor</w:t>
      </w:r>
      <w:r w:rsidR="00A64DC2" w:rsidRPr="004566BE">
        <w:rPr>
          <w:spacing w:val="-4"/>
          <w:lang w:val="sq-AL"/>
        </w:rPr>
        <w:t>i</w:t>
      </w:r>
      <w:r w:rsidR="004D7D10" w:rsidRPr="004566BE">
        <w:rPr>
          <w:spacing w:val="-4"/>
          <w:lang w:val="sq-AL"/>
        </w:rPr>
        <w:t xml:space="preserve"> 2015, të gjitha shkëmbimet e informacionit midis përfituesve dhe autoritetit menaxhues, një autoritet </w:t>
      </w:r>
      <w:r w:rsidR="006266DB" w:rsidRPr="004566BE">
        <w:rPr>
          <w:spacing w:val="-4"/>
          <w:lang w:val="sq-AL"/>
        </w:rPr>
        <w:t>certifi</w:t>
      </w:r>
      <w:r w:rsidR="004D7D10" w:rsidRPr="004566BE">
        <w:rPr>
          <w:spacing w:val="-4"/>
          <w:lang w:val="sq-AL"/>
        </w:rPr>
        <w:t>kues, një autoritet të auditimit dhe të organeve të ndërmjetme mund të bëhet me anë të sistemeve elektronike të shkëmbimit të të dhënave.</w:t>
      </w:r>
    </w:p>
    <w:p w:rsidR="004D7D10" w:rsidRPr="004566BE" w:rsidRDefault="004D7D10" w:rsidP="004D7D10">
      <w:pPr>
        <w:pStyle w:val="Paragrafi"/>
        <w:rPr>
          <w:spacing w:val="-4"/>
          <w:lang w:val="sq-AL"/>
        </w:rPr>
      </w:pPr>
      <w:r w:rsidRPr="004566BE">
        <w:rPr>
          <w:spacing w:val="-4"/>
          <w:lang w:val="sq-AL"/>
        </w:rPr>
        <w:t>Sistemet e përmendura në nënparagrafin e parë do të lehtësojnë ndërveprimin me kuadrin kombëtar dhe të Unionit dhe do të lejojnë për përfituesit të paraqesin të gjithë informacionin e referuar në nënparagrafin e parë vetëm një herë.</w:t>
      </w:r>
    </w:p>
    <w:p w:rsidR="004D7D10" w:rsidRPr="004566BE" w:rsidRDefault="004D7D10" w:rsidP="004D7D10">
      <w:pPr>
        <w:pStyle w:val="Paragrafi"/>
        <w:rPr>
          <w:spacing w:val="-4"/>
          <w:lang w:val="sq-AL"/>
        </w:rPr>
      </w:pPr>
      <w:r w:rsidRPr="004566BE">
        <w:rPr>
          <w:spacing w:val="-4"/>
          <w:lang w:val="sq-AL"/>
        </w:rPr>
        <w:t xml:space="preserve">Në lidhje me shkëmbimin elektronik të informacionit do të zbatohen nenet 8 deri 10 të Rregullores Zbatuese </w:t>
      </w:r>
      <w:r w:rsidR="00A64DC2" w:rsidRPr="004566BE">
        <w:rPr>
          <w:spacing w:val="-4"/>
          <w:lang w:val="sq-AL"/>
        </w:rPr>
        <w:t xml:space="preserve">të </w:t>
      </w:r>
      <w:r w:rsidRPr="004566BE">
        <w:rPr>
          <w:spacing w:val="-4"/>
          <w:lang w:val="sq-AL"/>
        </w:rPr>
        <w:t xml:space="preserve">Komisionit (BE) </w:t>
      </w:r>
      <w:r w:rsidR="00A64DC2" w:rsidRPr="004566BE">
        <w:rPr>
          <w:spacing w:val="-4"/>
          <w:lang w:val="sq-AL"/>
        </w:rPr>
        <w:t>n</w:t>
      </w:r>
      <w:r w:rsidRPr="004566BE">
        <w:rPr>
          <w:spacing w:val="-4"/>
          <w:lang w:val="sq-AL"/>
        </w:rPr>
        <w:t>r. 1011/2014.</w:t>
      </w:r>
    </w:p>
    <w:p w:rsidR="004D7D10" w:rsidRPr="004566BE" w:rsidRDefault="004D7D10" w:rsidP="005500BA">
      <w:pPr>
        <w:pStyle w:val="Hapesira7"/>
        <w:rPr>
          <w:lang w:val="sq-AL"/>
        </w:rPr>
      </w:pPr>
      <w:bookmarkStart w:id="189" w:name="_Toc448497177"/>
      <w:bookmarkStart w:id="190" w:name="_Toc448497416"/>
      <w:bookmarkStart w:id="191" w:name="_Toc448735607"/>
    </w:p>
    <w:p w:rsidR="00E81782" w:rsidRPr="004566BE" w:rsidRDefault="00E81782" w:rsidP="00E81782">
      <w:pPr>
        <w:pStyle w:val="NeniNr"/>
        <w:rPr>
          <w:spacing w:val="-4"/>
          <w:lang w:val="sq-AL"/>
        </w:rPr>
      </w:pPr>
      <w:r w:rsidRPr="004566BE">
        <w:rPr>
          <w:spacing w:val="-4"/>
          <w:lang w:val="sq-AL"/>
        </w:rPr>
        <w:t>Neni 44</w:t>
      </w:r>
    </w:p>
    <w:p w:rsidR="004D7D10" w:rsidRPr="004566BE" w:rsidRDefault="004D7D10" w:rsidP="00E81782">
      <w:pPr>
        <w:pStyle w:val="NeniTitull"/>
        <w:rPr>
          <w:spacing w:val="-4"/>
          <w:lang w:val="sq-AL"/>
        </w:rPr>
      </w:pPr>
      <w:r w:rsidRPr="004566BE">
        <w:rPr>
          <w:spacing w:val="-4"/>
          <w:lang w:val="sq-AL"/>
        </w:rPr>
        <w:t>Menaxhimi i përbashkët dhe përgjegjësitë</w:t>
      </w:r>
      <w:bookmarkEnd w:id="189"/>
      <w:bookmarkEnd w:id="190"/>
      <w:bookmarkEnd w:id="191"/>
    </w:p>
    <w:p w:rsidR="00E81782" w:rsidRPr="004566BE" w:rsidRDefault="00E81782" w:rsidP="005500BA">
      <w:pPr>
        <w:pStyle w:val="Hapesira7"/>
        <w:rPr>
          <w:lang w:val="sq-AL"/>
        </w:rPr>
      </w:pPr>
    </w:p>
    <w:p w:rsidR="004D7D10" w:rsidRPr="004566BE" w:rsidRDefault="004D7D10" w:rsidP="004D7D10">
      <w:pPr>
        <w:pStyle w:val="Paragrafi"/>
        <w:rPr>
          <w:spacing w:val="-4"/>
          <w:lang w:val="sq-AL"/>
        </w:rPr>
      </w:pPr>
      <w:r w:rsidRPr="004566BE">
        <w:rPr>
          <w:spacing w:val="-4"/>
          <w:lang w:val="sq-AL"/>
        </w:rPr>
        <w:t xml:space="preserve">Në përputhje me parimin e menaxhimit të përbashkët, </w:t>
      </w:r>
      <w:r w:rsidR="003578A9" w:rsidRPr="004566BE">
        <w:rPr>
          <w:spacing w:val="-4"/>
          <w:lang w:val="sq-AL"/>
        </w:rPr>
        <w:t>s</w:t>
      </w:r>
      <w:r w:rsidRPr="004566BE">
        <w:rPr>
          <w:spacing w:val="-4"/>
          <w:lang w:val="sq-AL"/>
        </w:rPr>
        <w:t xml:space="preserve">hteti </w:t>
      </w:r>
      <w:r w:rsidR="003578A9" w:rsidRPr="004566BE">
        <w:rPr>
          <w:spacing w:val="-4"/>
          <w:lang w:val="sq-AL"/>
        </w:rPr>
        <w:t>a</w:t>
      </w:r>
      <w:r w:rsidRPr="004566BE">
        <w:rPr>
          <w:spacing w:val="-4"/>
          <w:lang w:val="sq-AL"/>
        </w:rPr>
        <w:t xml:space="preserve">nëtar, përfituesi IPA II dhe Komisioni do të jetë përgjegjës për menaxhimin dhe kontrollin e programeve, në përputhje me përgjegjësitë e tyre përkatëse të përcaktuara në Rregulloren (BE) </w:t>
      </w:r>
      <w:r w:rsidR="003578A9" w:rsidRPr="004566BE">
        <w:rPr>
          <w:spacing w:val="-4"/>
          <w:lang w:val="sq-AL"/>
        </w:rPr>
        <w:t>n</w:t>
      </w:r>
      <w:r w:rsidRPr="004566BE">
        <w:rPr>
          <w:spacing w:val="-4"/>
          <w:lang w:val="sq-AL"/>
        </w:rPr>
        <w:t>r. 1303/2013, Rregullorja Financiare, Rregullorja ETC dhe Rregullorja e Zbatimit IPA.</w:t>
      </w:r>
    </w:p>
    <w:p w:rsidR="004D7D10" w:rsidRPr="004566BE" w:rsidRDefault="004D7D10" w:rsidP="004D7D10">
      <w:pPr>
        <w:pStyle w:val="Paragrafi"/>
        <w:rPr>
          <w:spacing w:val="-4"/>
          <w:lang w:val="sq-AL"/>
        </w:rPr>
      </w:pPr>
      <w:r w:rsidRPr="004566BE">
        <w:rPr>
          <w:spacing w:val="-4"/>
          <w:lang w:val="sq-AL"/>
        </w:rPr>
        <w:t xml:space="preserve">Në lidhje me përgjegjësitë e </w:t>
      </w:r>
      <w:r w:rsidR="003578A9" w:rsidRPr="004566BE">
        <w:rPr>
          <w:spacing w:val="-4"/>
          <w:lang w:val="sq-AL"/>
        </w:rPr>
        <w:t>s</w:t>
      </w:r>
      <w:r w:rsidRPr="004566BE">
        <w:rPr>
          <w:spacing w:val="-4"/>
          <w:lang w:val="sq-AL"/>
        </w:rPr>
        <w:t xml:space="preserve">hteteve </w:t>
      </w:r>
      <w:r w:rsidR="003578A9" w:rsidRPr="004566BE">
        <w:rPr>
          <w:spacing w:val="-4"/>
          <w:lang w:val="sq-AL"/>
        </w:rPr>
        <w:t>a</w:t>
      </w:r>
      <w:r w:rsidRPr="004566BE">
        <w:rPr>
          <w:spacing w:val="-4"/>
          <w:lang w:val="sq-AL"/>
        </w:rPr>
        <w:t xml:space="preserve">nëtare, do të zbatohet neni 74 </w:t>
      </w:r>
      <w:r w:rsidR="003578A9" w:rsidRPr="004566BE">
        <w:rPr>
          <w:spacing w:val="-4"/>
          <w:lang w:val="sq-AL"/>
        </w:rPr>
        <w:t>i</w:t>
      </w:r>
      <w:r w:rsidRPr="004566BE">
        <w:rPr>
          <w:spacing w:val="-4"/>
          <w:lang w:val="sq-AL"/>
        </w:rPr>
        <w:t xml:space="preserve"> Rregullores (BE) </w:t>
      </w:r>
      <w:r w:rsidR="003578A9" w:rsidRPr="004566BE">
        <w:rPr>
          <w:spacing w:val="-4"/>
          <w:lang w:val="sq-AL"/>
        </w:rPr>
        <w:t>n</w:t>
      </w:r>
      <w:r w:rsidRPr="004566BE">
        <w:rPr>
          <w:spacing w:val="-4"/>
          <w:lang w:val="sq-AL"/>
        </w:rPr>
        <w:t>r. 1303/2013.</w:t>
      </w:r>
    </w:p>
    <w:p w:rsidR="004D7D10" w:rsidRPr="004566BE" w:rsidRDefault="004D7D10" w:rsidP="005500BA">
      <w:pPr>
        <w:pStyle w:val="Hapesira7"/>
        <w:rPr>
          <w:lang w:val="sq-AL"/>
        </w:rPr>
      </w:pPr>
    </w:p>
    <w:p w:rsidR="004A623C" w:rsidRPr="004566BE" w:rsidRDefault="004A623C" w:rsidP="004A623C">
      <w:pPr>
        <w:pStyle w:val="NeniNr"/>
        <w:rPr>
          <w:spacing w:val="-4"/>
          <w:lang w:val="sq-AL"/>
        </w:rPr>
      </w:pPr>
      <w:bookmarkStart w:id="192" w:name="_Toc448497178"/>
      <w:bookmarkStart w:id="193" w:name="_Toc448497417"/>
      <w:bookmarkStart w:id="194" w:name="_Toc448735608"/>
      <w:r w:rsidRPr="004566BE">
        <w:rPr>
          <w:spacing w:val="-4"/>
          <w:lang w:val="sq-AL"/>
        </w:rPr>
        <w:t>Neni 45</w:t>
      </w:r>
    </w:p>
    <w:p w:rsidR="004D7D10" w:rsidRPr="004566BE" w:rsidRDefault="004D7D10" w:rsidP="004A623C">
      <w:pPr>
        <w:pStyle w:val="NeniTitull"/>
        <w:rPr>
          <w:spacing w:val="-4"/>
          <w:lang w:val="sq-AL"/>
        </w:rPr>
      </w:pPr>
      <w:r w:rsidRPr="004566BE">
        <w:rPr>
          <w:spacing w:val="-4"/>
          <w:lang w:val="sq-AL"/>
        </w:rPr>
        <w:t>Përgjegjësitë e përfituesit IPA II</w:t>
      </w:r>
      <w:bookmarkEnd w:id="192"/>
      <w:bookmarkEnd w:id="193"/>
      <w:bookmarkEnd w:id="194"/>
    </w:p>
    <w:p w:rsidR="004A623C" w:rsidRPr="004566BE" w:rsidRDefault="004A623C" w:rsidP="005500BA">
      <w:pPr>
        <w:pStyle w:val="Hapesira7"/>
        <w:rPr>
          <w:lang w:val="sq-AL"/>
        </w:rPr>
      </w:pPr>
    </w:p>
    <w:p w:rsidR="004D7D10" w:rsidRPr="004566BE" w:rsidRDefault="004D7D10" w:rsidP="004D7D10">
      <w:pPr>
        <w:pStyle w:val="Paragrafi"/>
        <w:rPr>
          <w:spacing w:val="-4"/>
          <w:lang w:val="sq-AL"/>
        </w:rPr>
      </w:pPr>
      <w:r w:rsidRPr="004566BE">
        <w:rPr>
          <w:spacing w:val="-4"/>
          <w:lang w:val="sq-AL"/>
        </w:rPr>
        <w:t>KKIPA</w:t>
      </w:r>
      <w:r w:rsidR="003578A9" w:rsidRPr="004566BE">
        <w:rPr>
          <w:spacing w:val="-4"/>
          <w:lang w:val="sq-AL"/>
        </w:rPr>
        <w:t>-ja</w:t>
      </w:r>
      <w:r w:rsidRPr="004566BE">
        <w:rPr>
          <w:spacing w:val="-4"/>
          <w:lang w:val="sq-AL"/>
        </w:rPr>
        <w:t xml:space="preserve"> siç përcaktohet në përputhje me Marrëveshjen Kuadër do të jetë përgjegjës për koordinimin e pjesëmarrjes së përfituesit IPA II në programet ndërkufitare përkatëse. KKIPA</w:t>
      </w:r>
      <w:r w:rsidR="003578A9" w:rsidRPr="004566BE">
        <w:rPr>
          <w:spacing w:val="-4"/>
          <w:lang w:val="sq-AL"/>
        </w:rPr>
        <w:t>-ja</w:t>
      </w:r>
      <w:r w:rsidRPr="004566BE">
        <w:rPr>
          <w:spacing w:val="-4"/>
          <w:lang w:val="sq-AL"/>
        </w:rPr>
        <w:t xml:space="preserve"> mund të delegojë këtë detyrë të koordinimit një koordinatori të bashkëpunimit territorial apo strukture operative sipas rastit.</w:t>
      </w:r>
    </w:p>
    <w:p w:rsidR="004D7D10" w:rsidRPr="004566BE" w:rsidRDefault="004D7D10" w:rsidP="004D7D10">
      <w:pPr>
        <w:pStyle w:val="Paragrafi"/>
        <w:rPr>
          <w:spacing w:val="-4"/>
          <w:lang w:val="sq-AL"/>
        </w:rPr>
      </w:pPr>
      <w:r w:rsidRPr="004566BE">
        <w:rPr>
          <w:spacing w:val="-4"/>
          <w:lang w:val="sq-AL"/>
        </w:rPr>
        <w:t>Përfituesi IPA II do të ngrejë një sistem të kontrollit, siç përshkruhet, në përputhje me nenin 47 të rregullores së zbatimit IPA, në nenin 5 të Programit.</w:t>
      </w:r>
    </w:p>
    <w:p w:rsidR="004D7D10" w:rsidRPr="004566BE" w:rsidRDefault="004D7D10" w:rsidP="005500BA">
      <w:pPr>
        <w:pStyle w:val="Hapesira7"/>
        <w:rPr>
          <w:lang w:val="sq-AL"/>
        </w:rPr>
      </w:pPr>
    </w:p>
    <w:p w:rsidR="004A623C" w:rsidRPr="004566BE" w:rsidRDefault="004A623C" w:rsidP="004A623C">
      <w:pPr>
        <w:pStyle w:val="NeniNr"/>
        <w:rPr>
          <w:spacing w:val="-4"/>
          <w:lang w:val="sq-AL"/>
        </w:rPr>
      </w:pPr>
      <w:bookmarkStart w:id="195" w:name="_Toc448497179"/>
      <w:bookmarkStart w:id="196" w:name="_Toc448497418"/>
      <w:bookmarkStart w:id="197" w:name="_Toc448735609"/>
      <w:r w:rsidRPr="004566BE">
        <w:rPr>
          <w:spacing w:val="-4"/>
          <w:lang w:val="sq-AL"/>
        </w:rPr>
        <w:t>Neni 46</w:t>
      </w:r>
    </w:p>
    <w:p w:rsidR="004D7D10" w:rsidRPr="004566BE" w:rsidRDefault="004D7D10" w:rsidP="004A623C">
      <w:pPr>
        <w:pStyle w:val="NeniTitull"/>
        <w:rPr>
          <w:spacing w:val="-4"/>
          <w:lang w:val="sq-AL"/>
        </w:rPr>
      </w:pPr>
      <w:r w:rsidRPr="004566BE">
        <w:rPr>
          <w:spacing w:val="-4"/>
          <w:lang w:val="sq-AL"/>
        </w:rPr>
        <w:t>Kompetencat dhe përgjegjësitë e Komisionit</w:t>
      </w:r>
      <w:bookmarkEnd w:id="195"/>
      <w:bookmarkEnd w:id="196"/>
      <w:bookmarkEnd w:id="197"/>
    </w:p>
    <w:p w:rsidR="004A623C" w:rsidRPr="004566BE" w:rsidRDefault="004A623C" w:rsidP="005500BA">
      <w:pPr>
        <w:pStyle w:val="Hapesira7"/>
        <w:rPr>
          <w:lang w:val="sq-AL"/>
        </w:rPr>
      </w:pPr>
    </w:p>
    <w:p w:rsidR="004D7D10" w:rsidRPr="004566BE" w:rsidRDefault="004D7D10" w:rsidP="004D7D10">
      <w:pPr>
        <w:pStyle w:val="Paragrafi"/>
        <w:rPr>
          <w:spacing w:val="-4"/>
          <w:lang w:val="sq-AL"/>
        </w:rPr>
      </w:pPr>
      <w:r w:rsidRPr="004566BE">
        <w:rPr>
          <w:spacing w:val="-4"/>
          <w:lang w:val="sq-AL"/>
        </w:rPr>
        <w:t xml:space="preserve">Do të zbatohet neni 75 i Rregullores (BE) </w:t>
      </w:r>
      <w:r w:rsidR="00280C6E" w:rsidRPr="004566BE">
        <w:rPr>
          <w:spacing w:val="-4"/>
          <w:lang w:val="sq-AL"/>
        </w:rPr>
        <w:t>n</w:t>
      </w:r>
      <w:r w:rsidRPr="004566BE">
        <w:rPr>
          <w:spacing w:val="-4"/>
          <w:lang w:val="sq-AL"/>
        </w:rPr>
        <w:t>r. 1303/2013.</w:t>
      </w:r>
    </w:p>
    <w:p w:rsidR="001216AC" w:rsidRPr="004566BE" w:rsidRDefault="001216AC" w:rsidP="005500BA">
      <w:pPr>
        <w:pStyle w:val="Hapesira7"/>
        <w:rPr>
          <w:lang w:val="sq-AL"/>
        </w:rPr>
      </w:pPr>
      <w:bookmarkStart w:id="198" w:name="_Toc448497180"/>
      <w:bookmarkStart w:id="199" w:name="_Toc448497419"/>
      <w:bookmarkStart w:id="200" w:name="_Toc448735610"/>
      <w:bookmarkStart w:id="201" w:name="_GoBack"/>
      <w:bookmarkEnd w:id="201"/>
    </w:p>
    <w:p w:rsidR="001216AC" w:rsidRPr="004566BE" w:rsidRDefault="001216AC" w:rsidP="001216AC">
      <w:pPr>
        <w:pStyle w:val="NeniNr"/>
        <w:rPr>
          <w:spacing w:val="-4"/>
          <w:lang w:val="sq-AL"/>
        </w:rPr>
      </w:pPr>
      <w:r w:rsidRPr="004566BE">
        <w:rPr>
          <w:spacing w:val="-4"/>
          <w:lang w:val="sq-AL"/>
        </w:rPr>
        <w:t>Neni 47</w:t>
      </w:r>
    </w:p>
    <w:p w:rsidR="004D7D10" w:rsidRPr="004566BE" w:rsidRDefault="004D7D10" w:rsidP="001216AC">
      <w:pPr>
        <w:pStyle w:val="NeniTitull"/>
        <w:rPr>
          <w:spacing w:val="-4"/>
          <w:lang w:val="sq-AL"/>
        </w:rPr>
      </w:pPr>
      <w:r w:rsidRPr="004566BE">
        <w:rPr>
          <w:spacing w:val="-4"/>
          <w:lang w:val="sq-AL"/>
        </w:rPr>
        <w:t>Bashkëpunimi midis Komisionit dhe autoritetit auditues</w:t>
      </w:r>
      <w:bookmarkEnd w:id="198"/>
      <w:bookmarkEnd w:id="199"/>
      <w:bookmarkEnd w:id="200"/>
    </w:p>
    <w:p w:rsidR="001216AC" w:rsidRPr="004566BE" w:rsidRDefault="001216AC" w:rsidP="005500BA">
      <w:pPr>
        <w:pStyle w:val="Hapesira7"/>
        <w:rPr>
          <w:lang w:val="sq-AL"/>
        </w:rPr>
      </w:pPr>
    </w:p>
    <w:p w:rsidR="004D7D10" w:rsidRPr="004566BE" w:rsidRDefault="009808CF" w:rsidP="004D7D10">
      <w:pPr>
        <w:pStyle w:val="Paragrafi"/>
        <w:rPr>
          <w:spacing w:val="-4"/>
          <w:lang w:val="sq-AL"/>
        </w:rPr>
      </w:pPr>
      <w:r w:rsidRPr="004566BE">
        <w:rPr>
          <w:spacing w:val="-4"/>
          <w:lang w:val="sq-AL"/>
        </w:rPr>
        <w:t xml:space="preserve">1. </w:t>
      </w:r>
      <w:r w:rsidR="004D7D10" w:rsidRPr="004566BE">
        <w:rPr>
          <w:spacing w:val="-4"/>
          <w:lang w:val="sq-AL"/>
        </w:rPr>
        <w:t>Komisioni do të bashkëpunojë me strukturat e auditimit për të koordinuar planet e tyre të auditimit dhe metodat dhe menjëherë do të shkëmbejnë me ato autoritete rezultatet e auditimeve të kryera në sistemet e menaxhimit dhe kontrollit.</w:t>
      </w:r>
    </w:p>
    <w:p w:rsidR="004D7D10" w:rsidRPr="004566BE" w:rsidRDefault="009808CF" w:rsidP="004D7D10">
      <w:pPr>
        <w:pStyle w:val="Paragrafi"/>
        <w:rPr>
          <w:spacing w:val="-4"/>
          <w:lang w:val="sq-AL"/>
        </w:rPr>
      </w:pPr>
      <w:r w:rsidRPr="004566BE">
        <w:rPr>
          <w:spacing w:val="-4"/>
          <w:lang w:val="sq-AL"/>
        </w:rPr>
        <w:t xml:space="preserve">2. </w:t>
      </w:r>
      <w:r w:rsidR="004D7D10" w:rsidRPr="004566BE">
        <w:rPr>
          <w:spacing w:val="-4"/>
          <w:lang w:val="sq-AL"/>
        </w:rPr>
        <w:t>Komisioni, autoritetet e kontrollit dhe çdo strukturë koordinuese do të takohen mbi baza të rregullta dhe si rregull i përgjithshëm, të paktën një herë në vit, nëse nuk është rënë dakord ndryshe, për të shqyrtuar raportin vjetor të kontrollit, opinionin e auditi</w:t>
      </w:r>
      <w:r w:rsidR="00280C6E" w:rsidRPr="004566BE">
        <w:rPr>
          <w:spacing w:val="-4"/>
          <w:lang w:val="sq-AL"/>
        </w:rPr>
        <w:t>mit dhe strategjinë e auditimit</w:t>
      </w:r>
      <w:r w:rsidR="004D7D10" w:rsidRPr="004566BE">
        <w:rPr>
          <w:spacing w:val="-4"/>
          <w:lang w:val="sq-AL"/>
        </w:rPr>
        <w:t xml:space="preserve"> dhe për të shkëmbyer pikëpamjet mbi çështjet që lidhen me përmirësimin e sistemeve të menaxhimit dhe kontrollit.</w:t>
      </w:r>
    </w:p>
    <w:p w:rsidR="004D7D10" w:rsidRPr="005500BA" w:rsidRDefault="004D7D10" w:rsidP="005500BA">
      <w:pPr>
        <w:pStyle w:val="Hapesira7"/>
        <w:rPr>
          <w:rStyle w:val="grame"/>
        </w:rPr>
      </w:pPr>
    </w:p>
    <w:p w:rsidR="009808CF" w:rsidRPr="004566BE" w:rsidRDefault="009808CF" w:rsidP="009808CF">
      <w:pPr>
        <w:pStyle w:val="NeniNr"/>
        <w:rPr>
          <w:spacing w:val="-4"/>
          <w:lang w:val="sq-AL"/>
        </w:rPr>
      </w:pPr>
      <w:r w:rsidRPr="004566BE">
        <w:rPr>
          <w:spacing w:val="-4"/>
          <w:lang w:val="sq-AL"/>
        </w:rPr>
        <w:t>Neni 48</w:t>
      </w:r>
    </w:p>
    <w:p w:rsidR="004D7D10" w:rsidRPr="004566BE" w:rsidRDefault="004D7D10" w:rsidP="009808CF">
      <w:pPr>
        <w:pStyle w:val="NeniTitull"/>
        <w:rPr>
          <w:spacing w:val="-4"/>
          <w:lang w:val="sq-AL"/>
        </w:rPr>
      </w:pPr>
      <w:r w:rsidRPr="004566BE">
        <w:rPr>
          <w:spacing w:val="-4"/>
          <w:lang w:val="sq-AL"/>
        </w:rPr>
        <w:t>Kontrolli proporciona</w:t>
      </w:r>
      <w:r w:rsidR="00280C6E" w:rsidRPr="004566BE">
        <w:rPr>
          <w:spacing w:val="-4"/>
          <w:lang w:val="sq-AL"/>
        </w:rPr>
        <w:t>l i programeve të bashkëpunimit</w:t>
      </w:r>
    </w:p>
    <w:p w:rsidR="004D7D10" w:rsidRPr="004566BE" w:rsidRDefault="004D7D10" w:rsidP="005500BA">
      <w:pPr>
        <w:pStyle w:val="Hapesira7"/>
        <w:rPr>
          <w:lang w:val="sq-AL"/>
        </w:rPr>
      </w:pPr>
    </w:p>
    <w:p w:rsidR="004D7D10" w:rsidRPr="004566BE" w:rsidRDefault="004D7D10" w:rsidP="004D7D10">
      <w:pPr>
        <w:pStyle w:val="Paragrafi"/>
        <w:rPr>
          <w:spacing w:val="-4"/>
          <w:lang w:val="sq-AL"/>
        </w:rPr>
      </w:pPr>
      <w:r w:rsidRPr="004566BE">
        <w:rPr>
          <w:spacing w:val="-4"/>
          <w:lang w:val="sq-AL"/>
        </w:rPr>
        <w:t xml:space="preserve">Do të zbatohet neni 148 i Rregullores (BE) </w:t>
      </w:r>
      <w:r w:rsidR="00280C6E" w:rsidRPr="004566BE">
        <w:rPr>
          <w:spacing w:val="-4"/>
          <w:lang w:val="sq-AL"/>
        </w:rPr>
        <w:t>n</w:t>
      </w:r>
      <w:r w:rsidR="00521CD3">
        <w:rPr>
          <w:spacing w:val="-4"/>
          <w:lang w:val="sq-AL"/>
        </w:rPr>
        <w:t>r. 1303/2013.</w:t>
      </w:r>
    </w:p>
    <w:p w:rsidR="009808CF" w:rsidRPr="004566BE" w:rsidRDefault="009808CF" w:rsidP="009808CF">
      <w:pPr>
        <w:pStyle w:val="NeniNr"/>
        <w:rPr>
          <w:spacing w:val="-4"/>
          <w:lang w:val="sq-AL"/>
        </w:rPr>
      </w:pPr>
      <w:r w:rsidRPr="004566BE">
        <w:rPr>
          <w:spacing w:val="-4"/>
          <w:lang w:val="sq-AL"/>
        </w:rPr>
        <w:t>SEKSIONI X</w:t>
      </w:r>
    </w:p>
    <w:p w:rsidR="004D7D10" w:rsidRPr="004566BE" w:rsidRDefault="009808CF" w:rsidP="009808CF">
      <w:pPr>
        <w:pStyle w:val="NeniNr"/>
        <w:rPr>
          <w:spacing w:val="-4"/>
          <w:lang w:val="sq-AL"/>
        </w:rPr>
      </w:pPr>
      <w:r w:rsidRPr="004566BE">
        <w:rPr>
          <w:spacing w:val="-4"/>
          <w:lang w:val="sq-AL"/>
        </w:rPr>
        <w:t>LLOGARITJA BAZË DHE INTENSITETI I NDIHMËS</w:t>
      </w:r>
    </w:p>
    <w:p w:rsidR="004D7D10" w:rsidRPr="004566BE" w:rsidRDefault="004D7D10" w:rsidP="005500BA">
      <w:pPr>
        <w:pStyle w:val="Hapesira7"/>
        <w:rPr>
          <w:lang w:val="sq-AL"/>
        </w:rPr>
      </w:pPr>
    </w:p>
    <w:p w:rsidR="009808CF" w:rsidRPr="004566BE" w:rsidRDefault="009808CF" w:rsidP="009808CF">
      <w:pPr>
        <w:pStyle w:val="NeniNr"/>
        <w:rPr>
          <w:spacing w:val="-4"/>
          <w:lang w:val="sq-AL"/>
        </w:rPr>
      </w:pPr>
      <w:r w:rsidRPr="004566BE">
        <w:rPr>
          <w:spacing w:val="-4"/>
          <w:lang w:val="sq-AL"/>
        </w:rPr>
        <w:t>Neni 49</w:t>
      </w:r>
    </w:p>
    <w:p w:rsidR="004D7D10" w:rsidRPr="004566BE" w:rsidRDefault="004D7D10" w:rsidP="009808CF">
      <w:pPr>
        <w:pStyle w:val="NeniTitull"/>
        <w:rPr>
          <w:spacing w:val="-4"/>
          <w:lang w:val="sq-AL"/>
        </w:rPr>
      </w:pPr>
      <w:r w:rsidRPr="004566BE">
        <w:rPr>
          <w:spacing w:val="-4"/>
          <w:lang w:val="sq-AL"/>
        </w:rPr>
        <w:t xml:space="preserve">Baza për llogaritjen e asistencës IPA II </w:t>
      </w:r>
    </w:p>
    <w:p w:rsidR="004D7D10" w:rsidRPr="004566BE" w:rsidRDefault="004D7D10" w:rsidP="005500BA">
      <w:pPr>
        <w:pStyle w:val="Hapesira7"/>
        <w:rPr>
          <w:lang w:val="sq-AL"/>
        </w:rPr>
      </w:pPr>
    </w:p>
    <w:p w:rsidR="004D7D10" w:rsidRPr="004566BE" w:rsidRDefault="004D7D10" w:rsidP="004D7D10">
      <w:pPr>
        <w:pStyle w:val="Paragrafi"/>
        <w:rPr>
          <w:spacing w:val="-4"/>
          <w:lang w:val="sq-AL"/>
        </w:rPr>
      </w:pPr>
      <w:r w:rsidRPr="004566BE">
        <w:rPr>
          <w:spacing w:val="-4"/>
          <w:lang w:val="sq-AL"/>
        </w:rPr>
        <w:t>Vendimi i komisionit miraton programin (</w:t>
      </w:r>
      <w:r w:rsidR="00280C6E" w:rsidRPr="004566BE">
        <w:rPr>
          <w:spacing w:val="-4"/>
          <w:lang w:val="sq-AL"/>
        </w:rPr>
        <w:t>a</w:t>
      </w:r>
      <w:r w:rsidRPr="004566BE">
        <w:rPr>
          <w:spacing w:val="-4"/>
          <w:lang w:val="sq-AL"/>
        </w:rPr>
        <w:t>nekset I, II dhe III), cakton normën e bashkë financimit si edhe shumat maksimale të asistencës IPA II në bazë të shpenzimeve totale të pranueshme, duke përfshirë shpenzimet publike dhe private ose shpenzimet publike të pranueshme.</w:t>
      </w:r>
    </w:p>
    <w:p w:rsidR="004D7D10" w:rsidRPr="004566BE" w:rsidRDefault="004D7D10" w:rsidP="005500BA">
      <w:pPr>
        <w:pStyle w:val="Hapesira7"/>
        <w:rPr>
          <w:lang w:val="sq-AL"/>
        </w:rPr>
      </w:pPr>
    </w:p>
    <w:p w:rsidR="0061514B" w:rsidRPr="004566BE" w:rsidRDefault="0061514B" w:rsidP="0061514B">
      <w:pPr>
        <w:pStyle w:val="NeniNr"/>
        <w:rPr>
          <w:spacing w:val="-4"/>
          <w:lang w:val="sq-AL"/>
        </w:rPr>
      </w:pPr>
      <w:r w:rsidRPr="004566BE">
        <w:rPr>
          <w:spacing w:val="-4"/>
          <w:lang w:val="sq-AL"/>
        </w:rPr>
        <w:t>Neni 50</w:t>
      </w:r>
    </w:p>
    <w:p w:rsidR="004D7D10" w:rsidRPr="004566BE" w:rsidRDefault="004D7D10" w:rsidP="0061514B">
      <w:pPr>
        <w:pStyle w:val="NeniTitull"/>
        <w:rPr>
          <w:spacing w:val="-4"/>
          <w:lang w:val="sq-AL"/>
        </w:rPr>
      </w:pPr>
      <w:r w:rsidRPr="004566BE">
        <w:rPr>
          <w:spacing w:val="-4"/>
          <w:lang w:val="sq-AL"/>
        </w:rPr>
        <w:t>Intensiteti i ndihmës IPA II</w:t>
      </w:r>
    </w:p>
    <w:p w:rsidR="004D7D10" w:rsidRPr="004566BE" w:rsidRDefault="004D7D10" w:rsidP="005500BA">
      <w:pPr>
        <w:pStyle w:val="Hapesira7"/>
        <w:rPr>
          <w:lang w:val="sq-AL"/>
        </w:rPr>
      </w:pPr>
    </w:p>
    <w:p w:rsidR="004D7D10" w:rsidRPr="004566BE" w:rsidRDefault="004D7D10" w:rsidP="004D7D10">
      <w:pPr>
        <w:pStyle w:val="Paragrafi"/>
        <w:rPr>
          <w:spacing w:val="-4"/>
          <w:lang w:val="sq-AL"/>
        </w:rPr>
      </w:pPr>
      <w:r w:rsidRPr="004566BE">
        <w:rPr>
          <w:spacing w:val="-4"/>
          <w:lang w:val="sq-AL"/>
        </w:rPr>
        <w:t>Shkalla e bashkëfinancimit në nivel të secilit aks prioritar të programit nuk do të jetë më pak se 20% dhe jo më shumë se 85% të shpenzimeve të pranueshme.</w:t>
      </w:r>
    </w:p>
    <w:p w:rsidR="004D7D10" w:rsidRPr="004566BE" w:rsidRDefault="004D7D10" w:rsidP="004D7D10">
      <w:pPr>
        <w:pStyle w:val="Paragrafi"/>
        <w:rPr>
          <w:spacing w:val="-4"/>
          <w:lang w:val="sq-AL"/>
        </w:rPr>
      </w:pPr>
      <w:r w:rsidRPr="004566BE">
        <w:rPr>
          <w:spacing w:val="-4"/>
          <w:lang w:val="sq-AL"/>
        </w:rPr>
        <w:t xml:space="preserve">Përfituesit e IPA II duhet të respektojnë normën minimale të kontributit të tyre të përcaktuar në </w:t>
      </w:r>
      <w:r w:rsidR="00280C6E" w:rsidRPr="004566BE">
        <w:rPr>
          <w:spacing w:val="-4"/>
          <w:lang w:val="sq-AL"/>
        </w:rPr>
        <w:t>s</w:t>
      </w:r>
      <w:r w:rsidRPr="004566BE">
        <w:rPr>
          <w:spacing w:val="-4"/>
          <w:lang w:val="sq-AL"/>
        </w:rPr>
        <w:t>htojcat I dhe III. Në rast të kontributeve si nga përfitues të IPA II dhe Bashkimit Evropian, kontributi i përfitueseve të IPA II do të vihet në dispozicion në të njëjtën kohë si kontributi përkatës nga Unioni.</w:t>
      </w:r>
    </w:p>
    <w:p w:rsidR="004D7D10" w:rsidRPr="004566BE" w:rsidRDefault="004D7D10" w:rsidP="005500BA">
      <w:pPr>
        <w:pStyle w:val="Hapesira7"/>
        <w:rPr>
          <w:lang w:val="sq-AL"/>
        </w:rPr>
      </w:pPr>
    </w:p>
    <w:p w:rsidR="0061514B" w:rsidRPr="004566BE" w:rsidRDefault="0061514B" w:rsidP="0061514B">
      <w:pPr>
        <w:pStyle w:val="NeniNr"/>
        <w:rPr>
          <w:spacing w:val="-4"/>
          <w:lang w:val="sq-AL"/>
        </w:rPr>
      </w:pPr>
      <w:r w:rsidRPr="004566BE">
        <w:rPr>
          <w:spacing w:val="-4"/>
          <w:lang w:val="sq-AL"/>
        </w:rPr>
        <w:t>SEKSIONI XI</w:t>
      </w:r>
    </w:p>
    <w:p w:rsidR="004D7D10" w:rsidRPr="004566BE" w:rsidRDefault="0061514B" w:rsidP="0061514B">
      <w:pPr>
        <w:pStyle w:val="NeniNr"/>
        <w:rPr>
          <w:spacing w:val="-4"/>
          <w:lang w:val="sq-AL"/>
        </w:rPr>
      </w:pPr>
      <w:r w:rsidRPr="004566BE">
        <w:rPr>
          <w:spacing w:val="-4"/>
          <w:lang w:val="sq-AL"/>
        </w:rPr>
        <w:t>MENAXHIMI FINANCIAR, ANULIMI I FONDEVE, SHQYRTIMI DHE PRANIMI I LLOGARIVE, MBY</w:t>
      </w:r>
      <w:r w:rsidR="00280C6E" w:rsidRPr="004566BE">
        <w:rPr>
          <w:spacing w:val="-4"/>
          <w:lang w:val="sq-AL"/>
        </w:rPr>
        <w:t>LLJA DHE KORRIGJIMET FINANCIARE</w:t>
      </w:r>
    </w:p>
    <w:p w:rsidR="004D7D10" w:rsidRPr="004566BE" w:rsidRDefault="004D7D10" w:rsidP="005500BA">
      <w:pPr>
        <w:pStyle w:val="Hapesira7"/>
        <w:rPr>
          <w:lang w:val="sq-AL"/>
        </w:rPr>
      </w:pPr>
    </w:p>
    <w:p w:rsidR="0061514B" w:rsidRPr="004566BE" w:rsidRDefault="0061514B" w:rsidP="0061514B">
      <w:pPr>
        <w:pStyle w:val="NeniNr"/>
        <w:rPr>
          <w:spacing w:val="-4"/>
          <w:lang w:val="sq-AL"/>
        </w:rPr>
      </w:pPr>
      <w:r w:rsidRPr="004566BE">
        <w:rPr>
          <w:spacing w:val="-4"/>
          <w:lang w:val="sq-AL"/>
        </w:rPr>
        <w:t>NËNSEKSIONI 1</w:t>
      </w:r>
    </w:p>
    <w:p w:rsidR="004D7D10" w:rsidRPr="004566BE" w:rsidRDefault="00280C6E" w:rsidP="0061514B">
      <w:pPr>
        <w:pStyle w:val="NeniNr"/>
        <w:rPr>
          <w:spacing w:val="-4"/>
          <w:lang w:val="sq-AL"/>
        </w:rPr>
      </w:pPr>
      <w:r w:rsidRPr="004566BE">
        <w:rPr>
          <w:spacing w:val="-4"/>
          <w:lang w:val="sq-AL"/>
        </w:rPr>
        <w:t>ANGAZHIMET DHE PAGESAT</w:t>
      </w:r>
    </w:p>
    <w:p w:rsidR="004D7D10" w:rsidRPr="004566BE" w:rsidRDefault="004D7D10" w:rsidP="005500BA">
      <w:pPr>
        <w:pStyle w:val="Hapesira7"/>
        <w:rPr>
          <w:lang w:val="sq-AL"/>
        </w:rPr>
      </w:pPr>
    </w:p>
    <w:p w:rsidR="0061514B" w:rsidRPr="004566BE" w:rsidRDefault="0061514B" w:rsidP="0061514B">
      <w:pPr>
        <w:pStyle w:val="NeniNr"/>
        <w:rPr>
          <w:spacing w:val="-4"/>
          <w:lang w:val="sq-AL"/>
        </w:rPr>
      </w:pPr>
      <w:r w:rsidRPr="004566BE">
        <w:rPr>
          <w:spacing w:val="-4"/>
          <w:lang w:val="sq-AL"/>
        </w:rPr>
        <w:t>Neni 51</w:t>
      </w:r>
    </w:p>
    <w:p w:rsidR="004D7D10" w:rsidRPr="004566BE" w:rsidRDefault="004D7D10" w:rsidP="0061514B">
      <w:pPr>
        <w:pStyle w:val="NeniTitull"/>
        <w:rPr>
          <w:spacing w:val="-4"/>
          <w:lang w:val="sq-AL"/>
        </w:rPr>
      </w:pPr>
      <w:r w:rsidRPr="004566BE">
        <w:rPr>
          <w:spacing w:val="-4"/>
          <w:lang w:val="sq-AL"/>
        </w:rPr>
        <w:t>Angazhimet buxhetore</w:t>
      </w:r>
    </w:p>
    <w:p w:rsidR="004D7D10" w:rsidRPr="004566BE" w:rsidRDefault="004D7D10" w:rsidP="005500BA">
      <w:pPr>
        <w:pStyle w:val="Hapesira7"/>
        <w:rPr>
          <w:lang w:val="sq-AL"/>
        </w:rPr>
      </w:pPr>
    </w:p>
    <w:p w:rsidR="004D7D10" w:rsidRPr="004566BE" w:rsidRDefault="00AA7625" w:rsidP="004D7D10">
      <w:pPr>
        <w:pStyle w:val="Paragrafi"/>
        <w:rPr>
          <w:spacing w:val="-4"/>
          <w:lang w:val="sq-AL"/>
        </w:rPr>
      </w:pPr>
      <w:r w:rsidRPr="004566BE">
        <w:rPr>
          <w:spacing w:val="-4"/>
          <w:lang w:val="sq-AL"/>
        </w:rPr>
        <w:t xml:space="preserve">1. </w:t>
      </w:r>
      <w:r w:rsidR="004D7D10" w:rsidRPr="004566BE">
        <w:rPr>
          <w:spacing w:val="-4"/>
          <w:lang w:val="sq-AL"/>
        </w:rPr>
        <w:t xml:space="preserve">Angazhimet buxhetore të Unionit në lidhje me programin do të bëhen me këste vjetore gjatë periudhës: 1 janar 2014 </w:t>
      </w:r>
      <w:r w:rsidR="00280C6E" w:rsidRPr="004566BE">
        <w:rPr>
          <w:spacing w:val="-4"/>
          <w:lang w:val="sq-AL"/>
        </w:rPr>
        <w:t>–</w:t>
      </w:r>
      <w:r w:rsidR="004D7D10" w:rsidRPr="004566BE">
        <w:rPr>
          <w:spacing w:val="-4"/>
          <w:lang w:val="sq-AL"/>
        </w:rPr>
        <w:t xml:space="preserve"> 31 dhjetor 2020.</w:t>
      </w:r>
    </w:p>
    <w:p w:rsidR="004D7D10" w:rsidRPr="004566BE" w:rsidRDefault="00AA7625" w:rsidP="004D7D10">
      <w:pPr>
        <w:pStyle w:val="Paragrafi"/>
        <w:rPr>
          <w:spacing w:val="-4"/>
          <w:lang w:val="sq-AL"/>
        </w:rPr>
      </w:pPr>
      <w:r w:rsidRPr="004566BE">
        <w:rPr>
          <w:spacing w:val="-4"/>
          <w:lang w:val="sq-AL"/>
        </w:rPr>
        <w:t xml:space="preserve">2. </w:t>
      </w:r>
      <w:r w:rsidR="004D7D10" w:rsidRPr="004566BE">
        <w:rPr>
          <w:spacing w:val="-4"/>
          <w:lang w:val="sq-AL"/>
        </w:rPr>
        <w:t>Vendimi i Komisionit për miratimin e programit do të përbëjë një vendim financimi brenda kuptimit të nenit 84 të rregull</w:t>
      </w:r>
      <w:r w:rsidR="00280C6E" w:rsidRPr="004566BE">
        <w:rPr>
          <w:spacing w:val="-4"/>
          <w:lang w:val="sq-AL"/>
        </w:rPr>
        <w:t>ores financiare, duke njoftuar shtetin a</w:t>
      </w:r>
      <w:r w:rsidR="004D7D10" w:rsidRPr="004566BE">
        <w:rPr>
          <w:spacing w:val="-4"/>
          <w:lang w:val="sq-AL"/>
        </w:rPr>
        <w:t xml:space="preserve">nëtar në fjalë, i cili është angazhim ligjor në kuptim të kësaj rregulloreje. </w:t>
      </w:r>
    </w:p>
    <w:p w:rsidR="004D7D10" w:rsidRPr="004566BE" w:rsidRDefault="00AA7625" w:rsidP="004D7D10">
      <w:pPr>
        <w:pStyle w:val="Paragrafi"/>
        <w:rPr>
          <w:spacing w:val="-4"/>
          <w:lang w:val="sq-AL"/>
        </w:rPr>
      </w:pPr>
      <w:r w:rsidRPr="004566BE">
        <w:rPr>
          <w:spacing w:val="-4"/>
          <w:lang w:val="sq-AL"/>
        </w:rPr>
        <w:t xml:space="preserve">3. </w:t>
      </w:r>
      <w:r w:rsidR="004D7D10" w:rsidRPr="004566BE">
        <w:rPr>
          <w:spacing w:val="-4"/>
          <w:lang w:val="sq-AL"/>
        </w:rPr>
        <w:t>Për çdo program, angazhimet buxhetore për pjesën e parë do të ndjekin miratimin e programit nga ana e Komisionit.</w:t>
      </w:r>
    </w:p>
    <w:p w:rsidR="004D7D10" w:rsidRPr="004566BE" w:rsidRDefault="00AA7625" w:rsidP="004D7D10">
      <w:pPr>
        <w:pStyle w:val="Paragrafi"/>
        <w:rPr>
          <w:spacing w:val="-4"/>
          <w:lang w:val="sq-AL"/>
        </w:rPr>
      </w:pPr>
      <w:r w:rsidRPr="004566BE">
        <w:rPr>
          <w:spacing w:val="-4"/>
          <w:lang w:val="sq-AL"/>
        </w:rPr>
        <w:t xml:space="preserve">4. </w:t>
      </w:r>
      <w:r w:rsidR="004D7D10" w:rsidRPr="004566BE">
        <w:rPr>
          <w:spacing w:val="-4"/>
          <w:lang w:val="sq-AL"/>
        </w:rPr>
        <w:t>Angazhimet buxhetore për këstet e mëvonshme do të bëhen nga Komisioni para datës 1 maj të çdo viti, në bazë të vendimit të përmendur në paragrafin e dytë të këtij neni, përveç kur zbatohet neni 16 i Rregullores së Financimit.</w:t>
      </w:r>
    </w:p>
    <w:p w:rsidR="004D7D10" w:rsidRPr="004566BE" w:rsidRDefault="004D7D10" w:rsidP="005500BA">
      <w:pPr>
        <w:pStyle w:val="Hapesira7"/>
        <w:rPr>
          <w:lang w:val="sq-AL"/>
        </w:rPr>
      </w:pPr>
    </w:p>
    <w:p w:rsidR="00AA7625" w:rsidRPr="004566BE" w:rsidRDefault="00AA7625" w:rsidP="00AA7625">
      <w:pPr>
        <w:pStyle w:val="NeniNr"/>
        <w:rPr>
          <w:spacing w:val="-4"/>
          <w:lang w:val="sq-AL"/>
        </w:rPr>
      </w:pPr>
      <w:r w:rsidRPr="004566BE">
        <w:rPr>
          <w:spacing w:val="-4"/>
          <w:lang w:val="sq-AL"/>
        </w:rPr>
        <w:t xml:space="preserve">Neni 52 </w:t>
      </w:r>
    </w:p>
    <w:p w:rsidR="004D7D10" w:rsidRPr="004566BE" w:rsidRDefault="004D7D10" w:rsidP="00AA7625">
      <w:pPr>
        <w:pStyle w:val="NeniTitull"/>
        <w:rPr>
          <w:spacing w:val="-4"/>
          <w:lang w:val="sq-AL"/>
        </w:rPr>
      </w:pPr>
      <w:r w:rsidRPr="004566BE">
        <w:rPr>
          <w:spacing w:val="-4"/>
          <w:lang w:val="sq-AL"/>
        </w:rPr>
        <w:t>Rregullat e përbashkëta për pagesat</w:t>
      </w:r>
    </w:p>
    <w:p w:rsidR="004D7D10" w:rsidRPr="004566BE" w:rsidRDefault="004D7D10" w:rsidP="005500BA">
      <w:pPr>
        <w:pStyle w:val="Hapesira7"/>
        <w:rPr>
          <w:lang w:val="sq-AL"/>
        </w:rPr>
      </w:pPr>
    </w:p>
    <w:p w:rsidR="004D7D10" w:rsidRPr="004566BE" w:rsidRDefault="00AA7625" w:rsidP="004D7D10">
      <w:pPr>
        <w:pStyle w:val="Paragrafi"/>
        <w:rPr>
          <w:spacing w:val="-4"/>
          <w:lang w:val="sq-AL"/>
        </w:rPr>
      </w:pPr>
      <w:r w:rsidRPr="004566BE">
        <w:rPr>
          <w:spacing w:val="-4"/>
          <w:lang w:val="sq-AL"/>
        </w:rPr>
        <w:t xml:space="preserve">1. </w:t>
      </w:r>
      <w:r w:rsidR="004D7D10" w:rsidRPr="004566BE">
        <w:rPr>
          <w:spacing w:val="-4"/>
          <w:lang w:val="sq-AL"/>
        </w:rPr>
        <w:t>Pagesat e kontributit nga Komisioni për asistencën IPA të këtij programi do të bëhen në përputhje me ndarjet buxhetore</w:t>
      </w:r>
      <w:r w:rsidR="004B0C36" w:rsidRPr="004566BE">
        <w:rPr>
          <w:spacing w:val="-4"/>
          <w:lang w:val="sq-AL"/>
        </w:rPr>
        <w:t>,</w:t>
      </w:r>
      <w:r w:rsidR="004D7D10" w:rsidRPr="004566BE">
        <w:rPr>
          <w:spacing w:val="-4"/>
          <w:lang w:val="sq-AL"/>
        </w:rPr>
        <w:t xml:space="preserve"> të cilat janë subjekt i fondeve në dispozicion. Çdo pagesë do të postohet më parë nga buxheti i hapur i ndihmës IPA II.</w:t>
      </w:r>
    </w:p>
    <w:p w:rsidR="004D7D10" w:rsidRPr="004566BE" w:rsidRDefault="00AA7625" w:rsidP="004D7D10">
      <w:pPr>
        <w:pStyle w:val="Paragrafi"/>
        <w:rPr>
          <w:spacing w:val="-4"/>
          <w:lang w:val="sq-AL"/>
        </w:rPr>
      </w:pPr>
      <w:r w:rsidRPr="004566BE">
        <w:rPr>
          <w:spacing w:val="-4"/>
          <w:lang w:val="sq-AL"/>
        </w:rPr>
        <w:t xml:space="preserve">2. </w:t>
      </w:r>
      <w:r w:rsidR="004D7D10" w:rsidRPr="004566BE">
        <w:rPr>
          <w:spacing w:val="-4"/>
          <w:lang w:val="sq-AL"/>
        </w:rPr>
        <w:t>Pag</w:t>
      </w:r>
      <w:r w:rsidR="00280C6E" w:rsidRPr="004566BE">
        <w:rPr>
          <w:spacing w:val="-4"/>
          <w:lang w:val="sq-AL"/>
        </w:rPr>
        <w:t>esat do të marrin formën e para</w:t>
      </w:r>
      <w:r w:rsidR="004D7D10" w:rsidRPr="004566BE">
        <w:rPr>
          <w:spacing w:val="-4"/>
          <w:lang w:val="sq-AL"/>
        </w:rPr>
        <w:t>financimit, kundrejt pagesave të përkohshme dhe pagesës së bilancit përfundimtar.</w:t>
      </w:r>
    </w:p>
    <w:p w:rsidR="004D7D10" w:rsidRPr="004566BE" w:rsidRDefault="00AA7625" w:rsidP="004D7D10">
      <w:pPr>
        <w:pStyle w:val="Paragrafi"/>
        <w:rPr>
          <w:spacing w:val="-4"/>
          <w:lang w:val="sq-AL"/>
        </w:rPr>
      </w:pPr>
      <w:r w:rsidRPr="004566BE">
        <w:rPr>
          <w:spacing w:val="-4"/>
          <w:lang w:val="sq-AL"/>
        </w:rPr>
        <w:t xml:space="preserve">3. </w:t>
      </w:r>
      <w:r w:rsidR="004D7D10" w:rsidRPr="004566BE">
        <w:rPr>
          <w:spacing w:val="-4"/>
          <w:lang w:val="sq-AL"/>
        </w:rPr>
        <w:t xml:space="preserve">Format e përkrahjes sipas pikave (b), (c) dhe (d) të pikës së parë të </w:t>
      </w:r>
      <w:r w:rsidR="004B0C36" w:rsidRPr="004566BE">
        <w:rPr>
          <w:spacing w:val="-4"/>
          <w:lang w:val="sq-AL"/>
        </w:rPr>
        <w:t>n</w:t>
      </w:r>
      <w:r w:rsidR="004D7D10" w:rsidRPr="004566BE">
        <w:rPr>
          <w:spacing w:val="-4"/>
          <w:lang w:val="sq-AL"/>
        </w:rPr>
        <w:t>enit 26 (2) dhe sipas nenit 26 (3), dhe (4)</w:t>
      </w:r>
      <w:r w:rsidR="004B0C36" w:rsidRPr="004566BE">
        <w:rPr>
          <w:spacing w:val="-4"/>
          <w:lang w:val="sq-AL"/>
        </w:rPr>
        <w:t>,</w:t>
      </w:r>
      <w:r w:rsidR="004D7D10" w:rsidRPr="004566BE">
        <w:rPr>
          <w:spacing w:val="-4"/>
          <w:lang w:val="sq-AL"/>
        </w:rPr>
        <w:t xml:space="preserve"> si dhe nenit 27 (1) dhe (2), kostot e llogaritura në bazë të aplikimeve</w:t>
      </w:r>
      <w:r w:rsidR="001407AB" w:rsidRPr="004566BE">
        <w:rPr>
          <w:spacing w:val="-4"/>
          <w:lang w:val="sq-AL"/>
        </w:rPr>
        <w:t xml:space="preserve"> </w:t>
      </w:r>
      <w:r w:rsidR="004D7D10" w:rsidRPr="004566BE">
        <w:rPr>
          <w:spacing w:val="-4"/>
          <w:lang w:val="sq-AL"/>
        </w:rPr>
        <w:t>do të konsiderohen si shpenzime të pranueshme.</w:t>
      </w:r>
    </w:p>
    <w:p w:rsidR="004D7D10" w:rsidRPr="004566BE" w:rsidRDefault="00AA7625" w:rsidP="004D7D10">
      <w:pPr>
        <w:pStyle w:val="Paragrafi"/>
        <w:rPr>
          <w:spacing w:val="-4"/>
          <w:lang w:val="sq-AL"/>
        </w:rPr>
      </w:pPr>
      <w:r w:rsidRPr="004566BE">
        <w:rPr>
          <w:spacing w:val="-4"/>
          <w:lang w:val="sq-AL"/>
        </w:rPr>
        <w:t xml:space="preserve">4. </w:t>
      </w:r>
      <w:r w:rsidR="004D7D10" w:rsidRPr="004566BE">
        <w:rPr>
          <w:spacing w:val="-4"/>
          <w:lang w:val="sq-AL"/>
        </w:rPr>
        <w:t xml:space="preserve">Asistenca e Programit IPA II të do të paguhet në një llogari të vetme dhe jo në nënllogari të tjera Kombëtare. Autoriteti </w:t>
      </w:r>
      <w:r w:rsidR="006266DB" w:rsidRPr="004566BE">
        <w:rPr>
          <w:spacing w:val="-4"/>
          <w:lang w:val="sq-AL"/>
        </w:rPr>
        <w:t>certifi</w:t>
      </w:r>
      <w:r w:rsidR="004D7D10" w:rsidRPr="004566BE">
        <w:rPr>
          <w:spacing w:val="-4"/>
          <w:lang w:val="sq-AL"/>
        </w:rPr>
        <w:t>kues do të marrë pagesat e bëra nga Komisioni.</w:t>
      </w:r>
    </w:p>
    <w:p w:rsidR="004D7D10" w:rsidRPr="004566BE" w:rsidRDefault="00AA7625" w:rsidP="004D7D10">
      <w:pPr>
        <w:pStyle w:val="Paragrafi"/>
        <w:rPr>
          <w:spacing w:val="-4"/>
          <w:lang w:val="sq-AL"/>
        </w:rPr>
      </w:pPr>
      <w:r w:rsidRPr="004566BE">
        <w:rPr>
          <w:spacing w:val="-4"/>
          <w:lang w:val="sq-AL"/>
        </w:rPr>
        <w:t xml:space="preserve">5. </w:t>
      </w:r>
      <w:r w:rsidR="004D7D10" w:rsidRPr="004566BE">
        <w:rPr>
          <w:spacing w:val="-4"/>
          <w:lang w:val="sq-AL"/>
        </w:rPr>
        <w:t xml:space="preserve">Shteti </w:t>
      </w:r>
      <w:r w:rsidR="00280C6E" w:rsidRPr="004566BE">
        <w:rPr>
          <w:spacing w:val="-4"/>
          <w:lang w:val="sq-AL"/>
        </w:rPr>
        <w:t>a</w:t>
      </w:r>
      <w:r w:rsidR="004D7D10" w:rsidRPr="004566BE">
        <w:rPr>
          <w:spacing w:val="-4"/>
          <w:lang w:val="sq-AL"/>
        </w:rPr>
        <w:t xml:space="preserve">nëtar do të sigurojë nga mbyllja e programit shumën e shpenzimeve publike e cila është e barabartë me kontributin e asistencës së IPA II, e cila paguhet nga komisioni për </w:t>
      </w:r>
      <w:r w:rsidR="004B0C36" w:rsidRPr="004566BE">
        <w:rPr>
          <w:spacing w:val="-4"/>
          <w:lang w:val="sq-AL"/>
        </w:rPr>
        <w:t xml:space="preserve">shtetin anëtar </w:t>
      </w:r>
      <w:r w:rsidR="004D7D10" w:rsidRPr="004566BE">
        <w:rPr>
          <w:spacing w:val="-4"/>
          <w:lang w:val="sq-AL"/>
        </w:rPr>
        <w:t>dhe për përfituesit e IPA II.</w:t>
      </w:r>
    </w:p>
    <w:p w:rsidR="00AA7625" w:rsidRPr="004566BE" w:rsidRDefault="00AA7625" w:rsidP="005500BA">
      <w:pPr>
        <w:pStyle w:val="Hapesira7"/>
        <w:rPr>
          <w:lang w:val="sq-AL"/>
        </w:rPr>
      </w:pPr>
    </w:p>
    <w:p w:rsidR="00AA7625" w:rsidRPr="004566BE" w:rsidRDefault="00AA7625" w:rsidP="00AA7625">
      <w:pPr>
        <w:pStyle w:val="NeniNr"/>
        <w:rPr>
          <w:spacing w:val="-4"/>
          <w:lang w:val="sq-AL"/>
        </w:rPr>
      </w:pPr>
      <w:r w:rsidRPr="004566BE">
        <w:rPr>
          <w:spacing w:val="-4"/>
          <w:lang w:val="sq-AL"/>
        </w:rPr>
        <w:t>Neni 53</w:t>
      </w:r>
    </w:p>
    <w:p w:rsidR="004D7D10" w:rsidRPr="004566BE" w:rsidRDefault="004D7D10" w:rsidP="00AA7625">
      <w:pPr>
        <w:pStyle w:val="NeniTitull"/>
        <w:rPr>
          <w:spacing w:val="-4"/>
          <w:lang w:val="sq-AL"/>
        </w:rPr>
      </w:pPr>
      <w:r w:rsidRPr="004566BE">
        <w:rPr>
          <w:spacing w:val="-4"/>
          <w:lang w:val="sq-AL"/>
        </w:rPr>
        <w:t>Rregullat e përbashkëta për llogaritjen e pagesave të përkohshme dhe pagesën e bilancit përfundimtar</w:t>
      </w:r>
    </w:p>
    <w:p w:rsidR="004D7D10" w:rsidRPr="004566BE" w:rsidRDefault="004D7D10" w:rsidP="005500BA">
      <w:pPr>
        <w:pStyle w:val="Hapesira7"/>
        <w:rPr>
          <w:lang w:val="sq-AL"/>
        </w:rPr>
      </w:pPr>
    </w:p>
    <w:p w:rsidR="004D7D10" w:rsidRPr="005500BA" w:rsidRDefault="005500BA" w:rsidP="004D7D10">
      <w:pPr>
        <w:pStyle w:val="Paragrafi"/>
        <w:rPr>
          <w:spacing w:val="-6"/>
          <w:lang w:val="sq-AL"/>
        </w:rPr>
      </w:pPr>
      <w:r>
        <w:rPr>
          <w:spacing w:val="-6"/>
          <w:lang w:val="sq-AL"/>
        </w:rPr>
        <w:t xml:space="preserve">1. </w:t>
      </w:r>
      <w:r w:rsidR="004D7D10" w:rsidRPr="005500BA">
        <w:rPr>
          <w:spacing w:val="-6"/>
          <w:lang w:val="sq-AL"/>
        </w:rPr>
        <w:t>Shumat e rimbursuara si pagesa të përkohshme dhe të bilancit përfundimtar do të jenë një funksion i norm</w:t>
      </w:r>
      <w:r>
        <w:rPr>
          <w:spacing w:val="-6"/>
          <w:lang w:val="sq-AL"/>
        </w:rPr>
        <w:t>ës specifike të bashkë</w:t>
      </w:r>
      <w:r w:rsidR="004D7D10" w:rsidRPr="005500BA">
        <w:rPr>
          <w:spacing w:val="-6"/>
          <w:lang w:val="sq-AL"/>
        </w:rPr>
        <w:t>financimit të zbatueshëm me shpenzimet e pranueshme.</w:t>
      </w:r>
    </w:p>
    <w:p w:rsidR="004D7D10" w:rsidRPr="004566BE" w:rsidRDefault="00AA7625" w:rsidP="004D7D10">
      <w:pPr>
        <w:pStyle w:val="Paragrafi"/>
        <w:rPr>
          <w:spacing w:val="-4"/>
          <w:lang w:val="sq-AL"/>
        </w:rPr>
      </w:pPr>
      <w:r w:rsidRPr="004566BE">
        <w:rPr>
          <w:spacing w:val="-4"/>
          <w:lang w:val="sq-AL"/>
        </w:rPr>
        <w:t xml:space="preserve">2. </w:t>
      </w:r>
      <w:r w:rsidR="004D7D10" w:rsidRPr="004566BE">
        <w:rPr>
          <w:spacing w:val="-4"/>
          <w:lang w:val="sq-AL"/>
        </w:rPr>
        <w:t xml:space="preserve">Komisioni do të kompensojë pagesat e përkohshme 90% të shumës që rezultojnë nga zbatimi i normës së bashkëfinancimit për secilin prioritet, të përcaktuara në vendimin dhe miratimin e programit, me shpenzimet e lejuara për prioritetet përfshirë në aplikimin e pagesës. Komisioni do të përcaktojë shumat e mbetura të cilat duhet të rimbursohen si pagesa të përkohshme ose do të mbulohen në përputhje me nenin 139 të Rregullores (BE) </w:t>
      </w:r>
      <w:r w:rsidR="004B0C36" w:rsidRPr="004566BE">
        <w:rPr>
          <w:spacing w:val="-4"/>
          <w:lang w:val="sq-AL"/>
        </w:rPr>
        <w:t>n</w:t>
      </w:r>
      <w:r w:rsidR="004D7D10" w:rsidRPr="004566BE">
        <w:rPr>
          <w:spacing w:val="-4"/>
          <w:lang w:val="sq-AL"/>
        </w:rPr>
        <w:t>r. 1303/2013.</w:t>
      </w:r>
    </w:p>
    <w:p w:rsidR="004D7D10" w:rsidRPr="004566BE" w:rsidRDefault="00AA7625" w:rsidP="004D7D10">
      <w:pPr>
        <w:pStyle w:val="Paragrafi"/>
        <w:rPr>
          <w:spacing w:val="-4"/>
          <w:lang w:val="sq-AL"/>
        </w:rPr>
      </w:pPr>
      <w:r w:rsidRPr="004566BE">
        <w:rPr>
          <w:spacing w:val="-4"/>
          <w:lang w:val="sq-AL"/>
        </w:rPr>
        <w:t xml:space="preserve">3. </w:t>
      </w:r>
      <w:r w:rsidR="004D7D10" w:rsidRPr="004566BE">
        <w:rPr>
          <w:spacing w:val="-4"/>
          <w:lang w:val="sq-AL"/>
        </w:rPr>
        <w:t>Kontributi nga asistenca e IPA II në një prioritet nëpërmjet pagesave të përkohshme dhe pagesës së bilancit përfundimtar nuk do të jetë më i lartë se:</w:t>
      </w:r>
    </w:p>
    <w:p w:rsidR="004D7D10" w:rsidRPr="004566BE" w:rsidRDefault="00AA7625" w:rsidP="004D7D10">
      <w:pPr>
        <w:pStyle w:val="Paragrafi"/>
        <w:rPr>
          <w:spacing w:val="-4"/>
          <w:lang w:val="sq-AL"/>
        </w:rPr>
      </w:pPr>
      <w:r w:rsidRPr="004566BE">
        <w:rPr>
          <w:spacing w:val="-4"/>
          <w:lang w:val="sq-AL"/>
        </w:rPr>
        <w:t xml:space="preserve">a) </w:t>
      </w:r>
      <w:r w:rsidR="004B0C36" w:rsidRPr="004566BE">
        <w:rPr>
          <w:spacing w:val="-4"/>
          <w:lang w:val="sq-AL"/>
        </w:rPr>
        <w:t>s</w:t>
      </w:r>
      <w:r w:rsidR="004D7D10" w:rsidRPr="004566BE">
        <w:rPr>
          <w:spacing w:val="-4"/>
          <w:lang w:val="sq-AL"/>
        </w:rPr>
        <w:t xml:space="preserve">hpenzimet e pranueshme publike të cilat tregohen në aplikimet e pagesave për prioritetet; </w:t>
      </w:r>
    </w:p>
    <w:p w:rsidR="004D7D10" w:rsidRPr="004566BE" w:rsidRDefault="00AA7625" w:rsidP="004D7D10">
      <w:pPr>
        <w:pStyle w:val="Paragrafi"/>
        <w:rPr>
          <w:spacing w:val="-4"/>
          <w:lang w:val="sq-AL"/>
        </w:rPr>
      </w:pPr>
      <w:r w:rsidRPr="004566BE">
        <w:rPr>
          <w:spacing w:val="-4"/>
          <w:lang w:val="sq-AL"/>
        </w:rPr>
        <w:t xml:space="preserve">b) </w:t>
      </w:r>
      <w:r w:rsidR="004B0C36" w:rsidRPr="004566BE">
        <w:rPr>
          <w:spacing w:val="-4"/>
          <w:lang w:val="sq-AL"/>
        </w:rPr>
        <w:t>k</w:t>
      </w:r>
      <w:r w:rsidR="004D7D10" w:rsidRPr="004566BE">
        <w:rPr>
          <w:spacing w:val="-4"/>
          <w:lang w:val="sq-AL"/>
        </w:rPr>
        <w:t>ontributi nga asistenca e IPA II për prioritetet e përcaktuara në vendimin e komisionit për miratimin e Programit.</w:t>
      </w:r>
    </w:p>
    <w:p w:rsidR="00AA7625" w:rsidRPr="004566BE" w:rsidRDefault="00AA7625" w:rsidP="00BD188D">
      <w:pPr>
        <w:pStyle w:val="Hapesira7"/>
        <w:rPr>
          <w:lang w:val="sq-AL"/>
        </w:rPr>
      </w:pPr>
    </w:p>
    <w:p w:rsidR="00AA7625" w:rsidRPr="004566BE" w:rsidRDefault="00AA7625" w:rsidP="00AA7625">
      <w:pPr>
        <w:pStyle w:val="NeniNr"/>
        <w:rPr>
          <w:spacing w:val="-4"/>
          <w:lang w:val="sq-AL"/>
        </w:rPr>
      </w:pPr>
      <w:r w:rsidRPr="004566BE">
        <w:rPr>
          <w:spacing w:val="-4"/>
          <w:lang w:val="sq-AL"/>
        </w:rPr>
        <w:t xml:space="preserve">Neni 54 </w:t>
      </w:r>
    </w:p>
    <w:p w:rsidR="004D7D10" w:rsidRPr="004566BE" w:rsidRDefault="004D7D10" w:rsidP="00AA7625">
      <w:pPr>
        <w:pStyle w:val="NeniTitull"/>
        <w:rPr>
          <w:spacing w:val="-4"/>
          <w:lang w:val="sq-AL"/>
        </w:rPr>
      </w:pPr>
      <w:r w:rsidRPr="004566BE">
        <w:rPr>
          <w:spacing w:val="-4"/>
          <w:lang w:val="sq-AL"/>
        </w:rPr>
        <w:t>Aplikimet e pagesës</w:t>
      </w:r>
    </w:p>
    <w:p w:rsidR="004D7D10" w:rsidRPr="004566BE" w:rsidRDefault="004D7D10" w:rsidP="00BD188D">
      <w:pPr>
        <w:pStyle w:val="Hapesira7"/>
        <w:rPr>
          <w:lang w:val="sq-AL"/>
        </w:rPr>
      </w:pPr>
    </w:p>
    <w:p w:rsidR="004D7D10" w:rsidRPr="004566BE" w:rsidRDefault="00AA7625" w:rsidP="004D7D10">
      <w:pPr>
        <w:pStyle w:val="Paragrafi"/>
        <w:rPr>
          <w:spacing w:val="-4"/>
          <w:lang w:val="sq-AL"/>
        </w:rPr>
      </w:pPr>
      <w:r w:rsidRPr="004566BE">
        <w:rPr>
          <w:spacing w:val="-4"/>
          <w:lang w:val="sq-AL"/>
        </w:rPr>
        <w:t xml:space="preserve">1. </w:t>
      </w:r>
      <w:r w:rsidR="004D7D10" w:rsidRPr="004566BE">
        <w:rPr>
          <w:spacing w:val="-4"/>
          <w:lang w:val="sq-AL"/>
        </w:rPr>
        <w:t xml:space="preserve">Kërkesat e pagesave që do të paraqiten në Komision do të sigurojnë të gjithë informacionin e nevojshëm për Komisionin për të prodhuar llogaritë në përputhje me nenin 68 (3) të rregullores financiare. </w:t>
      </w:r>
    </w:p>
    <w:p w:rsidR="004D7D10" w:rsidRPr="004566BE" w:rsidRDefault="00AA7625" w:rsidP="004D7D10">
      <w:pPr>
        <w:pStyle w:val="Paragrafi"/>
        <w:rPr>
          <w:spacing w:val="-4"/>
          <w:lang w:val="sq-AL"/>
        </w:rPr>
      </w:pPr>
      <w:r w:rsidRPr="004566BE">
        <w:rPr>
          <w:spacing w:val="-4"/>
          <w:lang w:val="sq-AL"/>
        </w:rPr>
        <w:t xml:space="preserve">2. </w:t>
      </w:r>
      <w:r w:rsidR="004D7D10" w:rsidRPr="004566BE">
        <w:rPr>
          <w:spacing w:val="-4"/>
          <w:lang w:val="sq-AL"/>
        </w:rPr>
        <w:t xml:space="preserve">Do të zbatohet neni 131 i Rregullores (BE) </w:t>
      </w:r>
      <w:r w:rsidR="00295F4A" w:rsidRPr="004566BE">
        <w:rPr>
          <w:spacing w:val="-4"/>
          <w:lang w:val="sq-AL"/>
        </w:rPr>
        <w:t>n</w:t>
      </w:r>
      <w:r w:rsidR="004D7D10" w:rsidRPr="004566BE">
        <w:rPr>
          <w:spacing w:val="-4"/>
          <w:lang w:val="sq-AL"/>
        </w:rPr>
        <w:t>r. 1303/201.</w:t>
      </w:r>
    </w:p>
    <w:p w:rsidR="004D7D10" w:rsidRPr="004566BE" w:rsidRDefault="00AA7625" w:rsidP="004D7D10">
      <w:pPr>
        <w:pStyle w:val="Paragrafi"/>
        <w:rPr>
          <w:spacing w:val="-4"/>
          <w:lang w:val="sq-AL"/>
        </w:rPr>
      </w:pPr>
      <w:r w:rsidRPr="004566BE">
        <w:rPr>
          <w:spacing w:val="-4"/>
          <w:lang w:val="sq-AL"/>
        </w:rPr>
        <w:t xml:space="preserve">3. </w:t>
      </w:r>
      <w:r w:rsidR="004D7D10" w:rsidRPr="004566BE">
        <w:rPr>
          <w:spacing w:val="-4"/>
          <w:lang w:val="sq-AL"/>
        </w:rPr>
        <w:t xml:space="preserve">Aplikimet e pagesave duhet të dorëzohen në përputhje me modelin e përcaktuar në nenin 6 dhe </w:t>
      </w:r>
      <w:r w:rsidR="00295F4A" w:rsidRPr="004566BE">
        <w:rPr>
          <w:spacing w:val="-4"/>
          <w:lang w:val="sq-AL"/>
        </w:rPr>
        <w:t>s</w:t>
      </w:r>
      <w:r w:rsidR="004D7D10" w:rsidRPr="004566BE">
        <w:rPr>
          <w:spacing w:val="-4"/>
          <w:lang w:val="sq-AL"/>
        </w:rPr>
        <w:t xml:space="preserve">htojcën VI të Komisionit për zbatimin e Rregullores (BE) </w:t>
      </w:r>
      <w:r w:rsidR="00295F4A" w:rsidRPr="004566BE">
        <w:rPr>
          <w:spacing w:val="-4"/>
          <w:lang w:val="sq-AL"/>
        </w:rPr>
        <w:t>n</w:t>
      </w:r>
      <w:r w:rsidR="004D7D10" w:rsidRPr="004566BE">
        <w:rPr>
          <w:spacing w:val="-4"/>
          <w:lang w:val="sq-AL"/>
        </w:rPr>
        <w:t>r. 1011/2014.</w:t>
      </w:r>
    </w:p>
    <w:p w:rsidR="00295F4A" w:rsidRPr="004566BE" w:rsidRDefault="00295F4A" w:rsidP="00BD188D">
      <w:pPr>
        <w:pStyle w:val="Hapesira7"/>
        <w:rPr>
          <w:lang w:val="sq-AL"/>
        </w:rPr>
      </w:pPr>
    </w:p>
    <w:p w:rsidR="00AA7625" w:rsidRPr="004566BE" w:rsidRDefault="00AA7625" w:rsidP="00AA7625">
      <w:pPr>
        <w:pStyle w:val="NeniNr"/>
        <w:rPr>
          <w:spacing w:val="-4"/>
          <w:lang w:val="sq-AL"/>
        </w:rPr>
      </w:pPr>
      <w:r w:rsidRPr="004566BE">
        <w:rPr>
          <w:spacing w:val="-4"/>
          <w:lang w:val="sq-AL"/>
        </w:rPr>
        <w:t xml:space="preserve">Neni 55 </w:t>
      </w:r>
    </w:p>
    <w:p w:rsidR="004D7D10" w:rsidRPr="004566BE" w:rsidRDefault="004D7D10" w:rsidP="00AA7625">
      <w:pPr>
        <w:pStyle w:val="NeniTitull"/>
        <w:rPr>
          <w:spacing w:val="-4"/>
          <w:lang w:val="sq-AL"/>
        </w:rPr>
      </w:pPr>
      <w:r w:rsidRPr="004566BE">
        <w:rPr>
          <w:spacing w:val="-4"/>
          <w:lang w:val="sq-AL"/>
        </w:rPr>
        <w:t>Afatet për paraqitjen e aplikimeve të pagesave të përkohshme dhe për pagesat e tyre</w:t>
      </w:r>
    </w:p>
    <w:p w:rsidR="004D7D10" w:rsidRPr="004566BE" w:rsidRDefault="004D7D10" w:rsidP="00BD188D">
      <w:pPr>
        <w:pStyle w:val="Hapesira7"/>
        <w:rPr>
          <w:lang w:val="sq-AL"/>
        </w:rPr>
      </w:pPr>
    </w:p>
    <w:p w:rsidR="004D7D10" w:rsidRPr="004566BE" w:rsidRDefault="005A614C" w:rsidP="004D7D10">
      <w:pPr>
        <w:pStyle w:val="Paragrafi"/>
        <w:rPr>
          <w:spacing w:val="-4"/>
          <w:lang w:val="sq-AL"/>
        </w:rPr>
      </w:pPr>
      <w:r w:rsidRPr="004566BE">
        <w:rPr>
          <w:spacing w:val="-4"/>
          <w:lang w:val="sq-AL"/>
        </w:rPr>
        <w:t xml:space="preserve">1. </w:t>
      </w:r>
      <w:r w:rsidR="004D7D10" w:rsidRPr="004566BE">
        <w:rPr>
          <w:spacing w:val="-4"/>
          <w:lang w:val="sq-AL"/>
        </w:rPr>
        <w:t xml:space="preserve">Autoriteti </w:t>
      </w:r>
      <w:r w:rsidR="006266DB" w:rsidRPr="004566BE">
        <w:rPr>
          <w:spacing w:val="-4"/>
          <w:lang w:val="sq-AL"/>
        </w:rPr>
        <w:t>certifi</w:t>
      </w:r>
      <w:r w:rsidR="004D7D10" w:rsidRPr="004566BE">
        <w:rPr>
          <w:spacing w:val="-4"/>
          <w:lang w:val="sq-AL"/>
        </w:rPr>
        <w:t xml:space="preserve">kues duhet të paraqesë në mënyrë të rregullt një kërkesë për pagesë të përkohshëm në përputhje me nenin 54 (3) duke mbuluar kështu shumat hyrëse në sistemin e kontabilitetit në vitin financiar. Megjithatë, autoriteti </w:t>
      </w:r>
      <w:r w:rsidR="006266DB" w:rsidRPr="004566BE">
        <w:rPr>
          <w:spacing w:val="-4"/>
          <w:lang w:val="sq-AL"/>
        </w:rPr>
        <w:t>certifi</w:t>
      </w:r>
      <w:r w:rsidR="004D7D10" w:rsidRPr="004566BE">
        <w:rPr>
          <w:spacing w:val="-4"/>
          <w:lang w:val="sq-AL"/>
        </w:rPr>
        <w:t>kues, kur e konsideron të nevojshme, mund të përfshijnë shumat e tilla në aplikimet e pagesave të paraqitura në vitet e mëvonshme financiare.</w:t>
      </w:r>
    </w:p>
    <w:p w:rsidR="004D7D10" w:rsidRPr="004566BE" w:rsidRDefault="005A614C" w:rsidP="004D7D10">
      <w:pPr>
        <w:pStyle w:val="Paragrafi"/>
        <w:rPr>
          <w:spacing w:val="-4"/>
          <w:lang w:val="sq-AL"/>
        </w:rPr>
      </w:pPr>
      <w:r w:rsidRPr="004566BE">
        <w:rPr>
          <w:spacing w:val="-4"/>
          <w:lang w:val="sq-AL"/>
        </w:rPr>
        <w:t xml:space="preserve">2. </w:t>
      </w:r>
      <w:r w:rsidR="004D7D10" w:rsidRPr="004566BE">
        <w:rPr>
          <w:spacing w:val="-4"/>
          <w:lang w:val="sq-AL"/>
        </w:rPr>
        <w:t xml:space="preserve">Autoriteti </w:t>
      </w:r>
      <w:r w:rsidR="006266DB" w:rsidRPr="004566BE">
        <w:rPr>
          <w:spacing w:val="-4"/>
          <w:lang w:val="sq-AL"/>
        </w:rPr>
        <w:t>certifi</w:t>
      </w:r>
      <w:r w:rsidR="004D7D10" w:rsidRPr="004566BE">
        <w:rPr>
          <w:spacing w:val="-4"/>
          <w:lang w:val="sq-AL"/>
        </w:rPr>
        <w:t>kues duhet të paraqesë kërkesën përfundimtare për një pagesë të përkohshme deri më 31 korr</w:t>
      </w:r>
      <w:r w:rsidR="000C7D4C" w:rsidRPr="004566BE">
        <w:rPr>
          <w:spacing w:val="-4"/>
          <w:lang w:val="sq-AL"/>
        </w:rPr>
        <w:t>ik pas përfundimit të pagesës së</w:t>
      </w:r>
      <w:r w:rsidR="004D7D10" w:rsidRPr="004566BE">
        <w:rPr>
          <w:spacing w:val="-4"/>
          <w:lang w:val="sq-AL"/>
        </w:rPr>
        <w:t xml:space="preserve"> vitit të</w:t>
      </w:r>
      <w:r w:rsidR="001407AB" w:rsidRPr="004566BE">
        <w:rPr>
          <w:spacing w:val="-4"/>
          <w:lang w:val="sq-AL"/>
        </w:rPr>
        <w:t xml:space="preserve"> </w:t>
      </w:r>
      <w:r w:rsidR="004D7D10" w:rsidRPr="004566BE">
        <w:rPr>
          <w:spacing w:val="-4"/>
          <w:lang w:val="sq-AL"/>
        </w:rPr>
        <w:t>kaluar dhe</w:t>
      </w:r>
      <w:r w:rsidR="001407AB" w:rsidRPr="004566BE">
        <w:rPr>
          <w:spacing w:val="-4"/>
          <w:lang w:val="sq-AL"/>
        </w:rPr>
        <w:t xml:space="preserve"> </w:t>
      </w:r>
      <w:r w:rsidR="004D7D10" w:rsidRPr="004566BE">
        <w:rPr>
          <w:spacing w:val="-4"/>
          <w:lang w:val="sq-AL"/>
        </w:rPr>
        <w:t>në çdo rast</w:t>
      </w:r>
      <w:r w:rsidR="001407AB" w:rsidRPr="004566BE">
        <w:rPr>
          <w:spacing w:val="-4"/>
          <w:lang w:val="sq-AL"/>
        </w:rPr>
        <w:t xml:space="preserve"> </w:t>
      </w:r>
      <w:r w:rsidR="004D7D10" w:rsidRPr="004566BE">
        <w:rPr>
          <w:spacing w:val="-4"/>
          <w:lang w:val="sq-AL"/>
        </w:rPr>
        <w:t>para aplikimit të parë për pagesat e pjesshme për vitin e ardhshëm të kontabilitetit.</w:t>
      </w:r>
    </w:p>
    <w:p w:rsidR="004D7D10" w:rsidRPr="004566BE" w:rsidRDefault="005A614C" w:rsidP="004D7D10">
      <w:pPr>
        <w:pStyle w:val="Paragrafi"/>
        <w:rPr>
          <w:spacing w:val="-4"/>
          <w:lang w:val="sq-AL"/>
        </w:rPr>
      </w:pPr>
      <w:r w:rsidRPr="004566BE">
        <w:rPr>
          <w:spacing w:val="-4"/>
          <w:lang w:val="sq-AL"/>
        </w:rPr>
        <w:t xml:space="preserve">3. </w:t>
      </w:r>
      <w:r w:rsidR="004D7D10" w:rsidRPr="004566BE">
        <w:rPr>
          <w:spacing w:val="-4"/>
          <w:lang w:val="sq-AL"/>
        </w:rPr>
        <w:t xml:space="preserve">Autoriteti </w:t>
      </w:r>
      <w:r w:rsidR="006266DB" w:rsidRPr="004566BE">
        <w:rPr>
          <w:spacing w:val="-4"/>
          <w:lang w:val="sq-AL"/>
        </w:rPr>
        <w:t>certifi</w:t>
      </w:r>
      <w:r w:rsidR="004D7D10" w:rsidRPr="004566BE">
        <w:rPr>
          <w:spacing w:val="-4"/>
          <w:lang w:val="sq-AL"/>
        </w:rPr>
        <w:t>kues duhet të paraqesë kërkesën përfundimtare për një pagesë të përkohshme deri më 31 korrik pas përfundimit të pagesës të vitit të</w:t>
      </w:r>
      <w:r w:rsidR="001407AB" w:rsidRPr="004566BE">
        <w:rPr>
          <w:spacing w:val="-4"/>
          <w:lang w:val="sq-AL"/>
        </w:rPr>
        <w:t xml:space="preserve"> </w:t>
      </w:r>
      <w:r w:rsidR="004D7D10" w:rsidRPr="004566BE">
        <w:rPr>
          <w:spacing w:val="-4"/>
          <w:lang w:val="sq-AL"/>
        </w:rPr>
        <w:t>kaluar dhe</w:t>
      </w:r>
      <w:r w:rsidR="001407AB" w:rsidRPr="004566BE">
        <w:rPr>
          <w:spacing w:val="-4"/>
          <w:lang w:val="sq-AL"/>
        </w:rPr>
        <w:t xml:space="preserve"> </w:t>
      </w:r>
      <w:r w:rsidR="004D7D10" w:rsidRPr="004566BE">
        <w:rPr>
          <w:spacing w:val="-4"/>
          <w:lang w:val="sq-AL"/>
        </w:rPr>
        <w:t>në çdo rast</w:t>
      </w:r>
      <w:r w:rsidR="001407AB" w:rsidRPr="004566BE">
        <w:rPr>
          <w:spacing w:val="-4"/>
          <w:lang w:val="sq-AL"/>
        </w:rPr>
        <w:t xml:space="preserve"> </w:t>
      </w:r>
      <w:r w:rsidR="004D7D10" w:rsidRPr="004566BE">
        <w:rPr>
          <w:spacing w:val="-4"/>
          <w:lang w:val="sq-AL"/>
        </w:rPr>
        <w:t>para aplikimit të parë për pagesat e pjesshme për vitin e ardhshëm të kontabilitetit.</w:t>
      </w:r>
    </w:p>
    <w:p w:rsidR="004D7D10" w:rsidRPr="004566BE" w:rsidRDefault="005A614C" w:rsidP="004D7D10">
      <w:pPr>
        <w:pStyle w:val="Paragrafi"/>
        <w:rPr>
          <w:spacing w:val="-4"/>
          <w:lang w:val="sq-AL"/>
        </w:rPr>
      </w:pPr>
      <w:r w:rsidRPr="004566BE">
        <w:rPr>
          <w:spacing w:val="-4"/>
          <w:lang w:val="sq-AL"/>
        </w:rPr>
        <w:t xml:space="preserve">4. </w:t>
      </w:r>
      <w:r w:rsidR="004D7D10" w:rsidRPr="004566BE">
        <w:rPr>
          <w:spacing w:val="-4"/>
          <w:lang w:val="sq-AL"/>
        </w:rPr>
        <w:t>Kërkesa e parë për pagesën e përkohshme nuk duhet të bëhet para se të njoftohet</w:t>
      </w:r>
      <w:r w:rsidR="001407AB" w:rsidRPr="004566BE">
        <w:rPr>
          <w:spacing w:val="-4"/>
          <w:lang w:val="sq-AL"/>
        </w:rPr>
        <w:t xml:space="preserve"> </w:t>
      </w:r>
      <w:r w:rsidR="004D7D10" w:rsidRPr="004566BE">
        <w:rPr>
          <w:spacing w:val="-4"/>
          <w:lang w:val="sq-AL"/>
        </w:rPr>
        <w:t>Komisioni i caktimit të autoriteteve drejtuese dhe autoriteteve menaxhuese, në pajtim me nenin 37.</w:t>
      </w:r>
    </w:p>
    <w:p w:rsidR="004D7D10" w:rsidRPr="004566BE" w:rsidRDefault="005A614C" w:rsidP="004D7D10">
      <w:pPr>
        <w:pStyle w:val="Paragrafi"/>
        <w:rPr>
          <w:spacing w:val="-4"/>
          <w:lang w:val="sq-AL"/>
        </w:rPr>
      </w:pPr>
      <w:r w:rsidRPr="004566BE">
        <w:rPr>
          <w:spacing w:val="-4"/>
          <w:lang w:val="sq-AL"/>
        </w:rPr>
        <w:t xml:space="preserve">5. </w:t>
      </w:r>
      <w:r w:rsidR="004D7D10" w:rsidRPr="004566BE">
        <w:rPr>
          <w:spacing w:val="-4"/>
          <w:lang w:val="sq-AL"/>
        </w:rPr>
        <w:t>Pagesat e përkohshme nuk do të bëhen për Programin nëse raporti vje</w:t>
      </w:r>
      <w:r w:rsidR="006150C6" w:rsidRPr="004566BE">
        <w:rPr>
          <w:spacing w:val="-4"/>
          <w:lang w:val="sq-AL"/>
        </w:rPr>
        <w:t>tor i zbatimit është dërguar te</w:t>
      </w:r>
      <w:r w:rsidR="004D7D10" w:rsidRPr="004566BE">
        <w:rPr>
          <w:spacing w:val="-4"/>
          <w:lang w:val="sq-AL"/>
        </w:rPr>
        <w:t xml:space="preserve"> Komisioni në përputhje me nenin 17 (1) dhe (2).</w:t>
      </w:r>
    </w:p>
    <w:p w:rsidR="004D7D10" w:rsidRPr="004566BE" w:rsidRDefault="005A614C" w:rsidP="004D7D10">
      <w:pPr>
        <w:pStyle w:val="Paragrafi"/>
        <w:rPr>
          <w:spacing w:val="-4"/>
          <w:lang w:val="sq-AL"/>
        </w:rPr>
      </w:pPr>
      <w:r w:rsidRPr="004566BE">
        <w:rPr>
          <w:spacing w:val="-4"/>
          <w:lang w:val="sq-AL"/>
        </w:rPr>
        <w:t xml:space="preserve">6. </w:t>
      </w:r>
      <w:r w:rsidR="004D7D10" w:rsidRPr="004566BE">
        <w:rPr>
          <w:spacing w:val="-4"/>
          <w:lang w:val="sq-AL"/>
        </w:rPr>
        <w:t>Në varësi të fondeve në dispozicion, Komisioni do të bëjë pagesën e përkohshme jo më vonë se 60 ditë pas datës në të cilën kërkesa për pagesë është regjistruar në Komision.</w:t>
      </w:r>
    </w:p>
    <w:p w:rsidR="005A614C" w:rsidRPr="004566BE" w:rsidRDefault="005A614C" w:rsidP="00BD188D">
      <w:pPr>
        <w:pStyle w:val="Hapesira7"/>
        <w:rPr>
          <w:lang w:val="sq-AL"/>
        </w:rPr>
      </w:pPr>
    </w:p>
    <w:p w:rsidR="005A614C" w:rsidRPr="004566BE" w:rsidRDefault="005A614C" w:rsidP="005A614C">
      <w:pPr>
        <w:pStyle w:val="NeniNr"/>
        <w:rPr>
          <w:spacing w:val="-4"/>
          <w:lang w:val="sq-AL"/>
        </w:rPr>
      </w:pPr>
      <w:r w:rsidRPr="004566BE">
        <w:rPr>
          <w:spacing w:val="-4"/>
          <w:lang w:val="sq-AL"/>
        </w:rPr>
        <w:t xml:space="preserve">Neni 56 </w:t>
      </w:r>
    </w:p>
    <w:p w:rsidR="004D7D10" w:rsidRPr="004566BE" w:rsidRDefault="004D7D10" w:rsidP="005A614C">
      <w:pPr>
        <w:pStyle w:val="NeniTitull"/>
        <w:rPr>
          <w:spacing w:val="-4"/>
          <w:lang w:val="sq-AL"/>
        </w:rPr>
      </w:pPr>
      <w:r w:rsidRPr="004566BE">
        <w:rPr>
          <w:spacing w:val="-4"/>
          <w:lang w:val="sq-AL"/>
        </w:rPr>
        <w:t>Pagesat për përfituesit</w:t>
      </w:r>
    </w:p>
    <w:p w:rsidR="004D7D10" w:rsidRPr="004566BE" w:rsidRDefault="004D7D10" w:rsidP="00BD188D">
      <w:pPr>
        <w:pStyle w:val="Hapesira7"/>
        <w:rPr>
          <w:lang w:val="sq-AL"/>
        </w:rPr>
      </w:pPr>
    </w:p>
    <w:p w:rsidR="004D7D10" w:rsidRPr="004566BE" w:rsidRDefault="005A614C" w:rsidP="004D7D10">
      <w:pPr>
        <w:pStyle w:val="Paragrafi"/>
        <w:rPr>
          <w:spacing w:val="-4"/>
          <w:lang w:val="sq-AL"/>
        </w:rPr>
      </w:pPr>
      <w:r w:rsidRPr="004566BE">
        <w:rPr>
          <w:spacing w:val="-4"/>
          <w:lang w:val="sq-AL"/>
        </w:rPr>
        <w:t xml:space="preserve">1. </w:t>
      </w:r>
      <w:r w:rsidR="004D7D10" w:rsidRPr="004566BE">
        <w:rPr>
          <w:spacing w:val="-4"/>
          <w:lang w:val="sq-AL"/>
        </w:rPr>
        <w:t xml:space="preserve">Autoriteti </w:t>
      </w:r>
      <w:r w:rsidR="006266DB" w:rsidRPr="004566BE">
        <w:rPr>
          <w:spacing w:val="-4"/>
          <w:lang w:val="sq-AL"/>
        </w:rPr>
        <w:t>certifi</w:t>
      </w:r>
      <w:r w:rsidR="004D7D10" w:rsidRPr="004566BE">
        <w:rPr>
          <w:spacing w:val="-4"/>
          <w:lang w:val="sq-AL"/>
        </w:rPr>
        <w:t>kues, si rregull i përgjithshëm, duhet</w:t>
      </w:r>
      <w:r w:rsidR="001407AB" w:rsidRPr="004566BE">
        <w:rPr>
          <w:spacing w:val="-4"/>
          <w:lang w:val="sq-AL"/>
        </w:rPr>
        <w:t xml:space="preserve"> </w:t>
      </w:r>
      <w:r w:rsidR="004D7D10" w:rsidRPr="004566BE">
        <w:rPr>
          <w:spacing w:val="-4"/>
          <w:lang w:val="sq-AL"/>
        </w:rPr>
        <w:t>të kryejë pagesat për përfituesit udhë</w:t>
      </w:r>
      <w:r w:rsidR="00295F4A" w:rsidRPr="004566BE">
        <w:rPr>
          <w:spacing w:val="-4"/>
          <w:lang w:val="sq-AL"/>
        </w:rPr>
        <w:t>heqës në përputhje me paragrafët</w:t>
      </w:r>
      <w:r w:rsidR="004D7D10" w:rsidRPr="004566BE">
        <w:rPr>
          <w:spacing w:val="-4"/>
          <w:lang w:val="sq-AL"/>
        </w:rPr>
        <w:t xml:space="preserve"> 2 dhe 3</w:t>
      </w:r>
      <w:r w:rsidR="00AC51A5" w:rsidRPr="004566BE">
        <w:rPr>
          <w:spacing w:val="-4"/>
          <w:lang w:val="sq-AL"/>
        </w:rPr>
        <w:t>.</w:t>
      </w:r>
    </w:p>
    <w:p w:rsidR="004D7D10" w:rsidRPr="004566BE" w:rsidRDefault="005A614C" w:rsidP="004D7D10">
      <w:pPr>
        <w:pStyle w:val="Paragrafi"/>
        <w:rPr>
          <w:spacing w:val="-4"/>
          <w:lang w:val="sq-AL"/>
        </w:rPr>
      </w:pPr>
      <w:r w:rsidRPr="004566BE">
        <w:rPr>
          <w:spacing w:val="-4"/>
          <w:lang w:val="sq-AL"/>
        </w:rPr>
        <w:t xml:space="preserve">2. </w:t>
      </w:r>
      <w:r w:rsidR="004D7D10" w:rsidRPr="004566BE">
        <w:rPr>
          <w:spacing w:val="-4"/>
          <w:lang w:val="sq-AL"/>
        </w:rPr>
        <w:t>Në bazë të dispo</w:t>
      </w:r>
      <w:r w:rsidR="0046567A" w:rsidRPr="004566BE">
        <w:rPr>
          <w:spacing w:val="-4"/>
          <w:lang w:val="sq-AL"/>
        </w:rPr>
        <w:t>nueshmërisë së fondeve nga para</w:t>
      </w:r>
      <w:r w:rsidR="004D7D10" w:rsidRPr="004566BE">
        <w:rPr>
          <w:spacing w:val="-4"/>
          <w:lang w:val="sq-AL"/>
        </w:rPr>
        <w:t>financimi dhe pagesat fillestare dhe ato vjetore, autoriteti menaxhues do të sigurojë që përfituesi të marrë shumën totale të shpenzimeve publike të pranueshme në mënyrë të plotë dhe jo më vonë se 90 ditë nga data e paraqitjes së kërkesës për pagesë nga përfituesi.</w:t>
      </w:r>
    </w:p>
    <w:p w:rsidR="004D7D10" w:rsidRPr="004566BE" w:rsidRDefault="004D7D10" w:rsidP="004D7D10">
      <w:pPr>
        <w:pStyle w:val="Paragrafi"/>
        <w:rPr>
          <w:spacing w:val="-4"/>
          <w:lang w:val="sq-AL"/>
        </w:rPr>
      </w:pPr>
      <w:r w:rsidRPr="004566BE">
        <w:rPr>
          <w:spacing w:val="-4"/>
          <w:lang w:val="sq-AL"/>
        </w:rPr>
        <w:t>Asnjë shumë nuk do të zbritet ose mbahet dhe asnjë pagesë e</w:t>
      </w:r>
      <w:r w:rsidR="001407AB" w:rsidRPr="004566BE">
        <w:rPr>
          <w:spacing w:val="-4"/>
          <w:lang w:val="sq-AL"/>
        </w:rPr>
        <w:t xml:space="preserve"> </w:t>
      </w:r>
      <w:r w:rsidRPr="004566BE">
        <w:rPr>
          <w:spacing w:val="-4"/>
          <w:lang w:val="sq-AL"/>
        </w:rPr>
        <w:t>veçantë apo pagesë tjetër me efekt të njëjtë nuk do të vendoset, e cila mund të zvogëlojë shumat e caktuara për përfituesit.</w:t>
      </w:r>
    </w:p>
    <w:p w:rsidR="004D7D10" w:rsidRPr="004566BE" w:rsidRDefault="004D7D10" w:rsidP="004D7D10">
      <w:pPr>
        <w:pStyle w:val="Paragrafi"/>
        <w:rPr>
          <w:spacing w:val="-4"/>
          <w:lang w:val="sq-AL"/>
        </w:rPr>
      </w:pPr>
      <w:r w:rsidRPr="004566BE">
        <w:rPr>
          <w:spacing w:val="-4"/>
          <w:lang w:val="sq-AL"/>
        </w:rPr>
        <w:t>Referuar në paragrafin 2, afati i pagesës mund të ndërpritet nga autoriteti menaxhues, në njërin nga këto raste të justifikuara:</w:t>
      </w:r>
    </w:p>
    <w:p w:rsidR="004D7D10" w:rsidRPr="004566BE" w:rsidRDefault="005A614C" w:rsidP="004D7D10">
      <w:pPr>
        <w:pStyle w:val="Paragrafi"/>
        <w:rPr>
          <w:spacing w:val="-4"/>
          <w:lang w:val="sq-AL"/>
        </w:rPr>
      </w:pPr>
      <w:r w:rsidRPr="004566BE">
        <w:rPr>
          <w:spacing w:val="-4"/>
          <w:lang w:val="sq-AL"/>
        </w:rPr>
        <w:t xml:space="preserve">a) </w:t>
      </w:r>
      <w:r w:rsidR="004D7D10" w:rsidRPr="004566BE">
        <w:rPr>
          <w:spacing w:val="-4"/>
          <w:lang w:val="sq-AL"/>
        </w:rPr>
        <w:t xml:space="preserve">shuma e kërkesës </w:t>
      </w:r>
      <w:r w:rsidR="000C7D4C" w:rsidRPr="004566BE">
        <w:rPr>
          <w:spacing w:val="-4"/>
          <w:lang w:val="sq-AL"/>
        </w:rPr>
        <w:t>për pagesë nuk vjen për shkak të</w:t>
      </w:r>
      <w:r w:rsidR="004D7D10" w:rsidRPr="004566BE">
        <w:rPr>
          <w:spacing w:val="-4"/>
          <w:lang w:val="sq-AL"/>
        </w:rPr>
        <w:t xml:space="preserve"> dokumenteve mbështetëse, duke përfshirë dokumentet e nevojshme për verifikime të menaxhimit sipas pikës (a) të nënparagrafit të parë të nen</w:t>
      </w:r>
      <w:r w:rsidR="00B05D26" w:rsidRPr="004566BE">
        <w:rPr>
          <w:spacing w:val="-4"/>
          <w:lang w:val="sq-AL"/>
        </w:rPr>
        <w:t>it 125 (4) të Rregullores (BE) n</w:t>
      </w:r>
      <w:r w:rsidR="004D7D10" w:rsidRPr="004566BE">
        <w:rPr>
          <w:spacing w:val="-4"/>
          <w:lang w:val="sq-AL"/>
        </w:rPr>
        <w:t>r. 1303/2013, të cilat nuk janë siguruar:</w:t>
      </w:r>
    </w:p>
    <w:p w:rsidR="004D7D10" w:rsidRPr="004566BE" w:rsidRDefault="005A614C" w:rsidP="004D7D10">
      <w:pPr>
        <w:pStyle w:val="Paragrafi"/>
        <w:rPr>
          <w:spacing w:val="-4"/>
          <w:lang w:val="sq-AL"/>
        </w:rPr>
      </w:pPr>
      <w:r w:rsidRPr="004566BE">
        <w:rPr>
          <w:spacing w:val="-4"/>
          <w:lang w:val="sq-AL"/>
        </w:rPr>
        <w:t xml:space="preserve">b) </w:t>
      </w:r>
      <w:r w:rsidR="004D7D10" w:rsidRPr="004566BE">
        <w:rPr>
          <w:spacing w:val="-4"/>
          <w:lang w:val="sq-AL"/>
        </w:rPr>
        <w:t>një hetim ka nisur në lidhje me një parregullsi të mundshme që ndikon në shpenzimet në fjalë</w:t>
      </w:r>
      <w:r w:rsidR="00AC51A5" w:rsidRPr="004566BE">
        <w:rPr>
          <w:spacing w:val="-4"/>
          <w:lang w:val="sq-AL"/>
        </w:rPr>
        <w:t>.</w:t>
      </w:r>
    </w:p>
    <w:p w:rsidR="004D7D10" w:rsidRPr="004566BE" w:rsidRDefault="004D7D10" w:rsidP="004D7D10">
      <w:pPr>
        <w:pStyle w:val="Paragrafi"/>
        <w:rPr>
          <w:spacing w:val="-4"/>
          <w:lang w:val="sq-AL"/>
        </w:rPr>
      </w:pPr>
      <w:r w:rsidRPr="004566BE">
        <w:rPr>
          <w:spacing w:val="-4"/>
          <w:lang w:val="sq-AL"/>
        </w:rPr>
        <w:t>Përfituesi në fjalë do të informohet me shkrim për ndërprerjen dhe arsyet përse ka ndodhur kjo ndërprerje.</w:t>
      </w:r>
    </w:p>
    <w:p w:rsidR="004D7D10" w:rsidRPr="004566BE" w:rsidRDefault="004D7D10" w:rsidP="00BD188D">
      <w:pPr>
        <w:pStyle w:val="Hapesira7"/>
        <w:rPr>
          <w:lang w:val="sq-AL"/>
        </w:rPr>
      </w:pPr>
    </w:p>
    <w:p w:rsidR="005A614C" w:rsidRPr="004566BE" w:rsidRDefault="005A614C" w:rsidP="005A614C">
      <w:pPr>
        <w:pStyle w:val="NeniNr"/>
        <w:rPr>
          <w:spacing w:val="-4"/>
          <w:lang w:val="sq-AL"/>
        </w:rPr>
      </w:pPr>
      <w:r w:rsidRPr="004566BE">
        <w:rPr>
          <w:spacing w:val="-4"/>
          <w:lang w:val="sq-AL"/>
        </w:rPr>
        <w:t>Neni 57</w:t>
      </w:r>
    </w:p>
    <w:p w:rsidR="004D7D10" w:rsidRPr="004566BE" w:rsidRDefault="004D7D10" w:rsidP="005A614C">
      <w:pPr>
        <w:pStyle w:val="NeniTitull"/>
        <w:rPr>
          <w:spacing w:val="-4"/>
          <w:lang w:val="sq-AL"/>
        </w:rPr>
      </w:pPr>
      <w:r w:rsidRPr="004566BE">
        <w:rPr>
          <w:spacing w:val="-4"/>
          <w:lang w:val="sq-AL"/>
        </w:rPr>
        <w:t xml:space="preserve">Përdorimi i </w:t>
      </w:r>
      <w:r w:rsidR="00BE562D" w:rsidRPr="004566BE">
        <w:rPr>
          <w:spacing w:val="-4"/>
          <w:lang w:val="sq-AL"/>
        </w:rPr>
        <w:t>e</w:t>
      </w:r>
      <w:r w:rsidRPr="004566BE">
        <w:rPr>
          <w:spacing w:val="-4"/>
          <w:lang w:val="sq-AL"/>
        </w:rPr>
        <w:t>uros</w:t>
      </w:r>
    </w:p>
    <w:p w:rsidR="004D7D10" w:rsidRPr="004566BE" w:rsidRDefault="004D7D10" w:rsidP="00BD188D">
      <w:pPr>
        <w:pStyle w:val="Hapesira7"/>
        <w:rPr>
          <w:lang w:val="sq-AL"/>
        </w:rPr>
      </w:pPr>
    </w:p>
    <w:p w:rsidR="004D7D10" w:rsidRPr="004566BE" w:rsidRDefault="005A614C" w:rsidP="004D7D10">
      <w:pPr>
        <w:pStyle w:val="Paragrafi"/>
        <w:rPr>
          <w:spacing w:val="-4"/>
          <w:lang w:val="sq-AL"/>
        </w:rPr>
      </w:pPr>
      <w:r w:rsidRPr="004566BE">
        <w:rPr>
          <w:spacing w:val="-4"/>
          <w:lang w:val="sq-AL"/>
        </w:rPr>
        <w:t xml:space="preserve">1. </w:t>
      </w:r>
      <w:r w:rsidR="004D7D10" w:rsidRPr="004566BE">
        <w:rPr>
          <w:spacing w:val="-4"/>
          <w:lang w:val="sq-AL"/>
        </w:rPr>
        <w:t>Shumat e përcaktuara në Program, parashi</w:t>
      </w:r>
      <w:r w:rsidR="00BD188D">
        <w:rPr>
          <w:spacing w:val="-4"/>
          <w:lang w:val="sq-AL"/>
        </w:rPr>
        <w:t>-</w:t>
      </w:r>
      <w:r w:rsidR="004D7D10" w:rsidRPr="004566BE">
        <w:rPr>
          <w:spacing w:val="-4"/>
          <w:lang w:val="sq-AL"/>
        </w:rPr>
        <w:t>kimet e shpenzimeve, deklaratat e shpenzimeve, aplikimet e pagesave, llogaritë dhe shpenzimet e përmendura në raportet vjetore dhe përfundimtare të zbatimit duhet të jenë të shprehura në euro</w:t>
      </w:r>
      <w:r w:rsidR="00AC51A5" w:rsidRPr="004566BE">
        <w:rPr>
          <w:spacing w:val="-4"/>
          <w:lang w:val="sq-AL"/>
        </w:rPr>
        <w:t>.</w:t>
      </w:r>
    </w:p>
    <w:p w:rsidR="00BD188D" w:rsidRDefault="00BD188D" w:rsidP="004D7D10">
      <w:pPr>
        <w:pStyle w:val="Paragrafi"/>
        <w:rPr>
          <w:spacing w:val="-4"/>
          <w:lang w:val="sq-AL"/>
        </w:rPr>
      </w:pPr>
    </w:p>
    <w:p w:rsidR="004D7D10" w:rsidRPr="004566BE" w:rsidRDefault="005A614C" w:rsidP="004D7D10">
      <w:pPr>
        <w:pStyle w:val="Paragrafi"/>
        <w:rPr>
          <w:spacing w:val="-4"/>
          <w:lang w:val="sq-AL"/>
        </w:rPr>
      </w:pPr>
      <w:r w:rsidRPr="004566BE">
        <w:rPr>
          <w:spacing w:val="-4"/>
          <w:lang w:val="sq-AL"/>
        </w:rPr>
        <w:t xml:space="preserve">2. </w:t>
      </w:r>
      <w:r w:rsidR="004D7D10" w:rsidRPr="004566BE">
        <w:rPr>
          <w:spacing w:val="-4"/>
          <w:lang w:val="sq-AL"/>
        </w:rPr>
        <w:t xml:space="preserve">Shtetet </w:t>
      </w:r>
      <w:r w:rsidR="00B05D26" w:rsidRPr="004566BE">
        <w:rPr>
          <w:spacing w:val="-4"/>
          <w:lang w:val="sq-AL"/>
        </w:rPr>
        <w:t>a</w:t>
      </w:r>
      <w:r w:rsidR="004D7D10" w:rsidRPr="004566BE">
        <w:rPr>
          <w:spacing w:val="-4"/>
          <w:lang w:val="sq-AL"/>
        </w:rPr>
        <w:t xml:space="preserve">nëtare që nuk kanë miratuar </w:t>
      </w:r>
      <w:r w:rsidR="00B05D26" w:rsidRPr="004566BE">
        <w:rPr>
          <w:spacing w:val="-4"/>
          <w:lang w:val="sq-AL"/>
        </w:rPr>
        <w:t>e</w:t>
      </w:r>
      <w:r w:rsidR="004D7D10" w:rsidRPr="004566BE">
        <w:rPr>
          <w:spacing w:val="-4"/>
          <w:lang w:val="sq-AL"/>
        </w:rPr>
        <w:t>uron si monedhën e tyre në datë</w:t>
      </w:r>
      <w:r w:rsidR="000C7D4C" w:rsidRPr="004566BE">
        <w:rPr>
          <w:spacing w:val="-4"/>
          <w:lang w:val="sq-AL"/>
        </w:rPr>
        <w:t>n e kërkesës për pagesë duhet të</w:t>
      </w:r>
      <w:r w:rsidR="004D7D10" w:rsidRPr="004566BE">
        <w:rPr>
          <w:spacing w:val="-4"/>
          <w:lang w:val="sq-AL"/>
        </w:rPr>
        <w:t xml:space="preserve"> kthejnë shumat e shpenzimeve nga monedha kombëtare në </w:t>
      </w:r>
      <w:r w:rsidR="00B05D26" w:rsidRPr="004566BE">
        <w:rPr>
          <w:spacing w:val="-4"/>
          <w:lang w:val="sq-AL"/>
        </w:rPr>
        <w:t>e</w:t>
      </w:r>
      <w:r w:rsidR="004D7D10" w:rsidRPr="004566BE">
        <w:rPr>
          <w:spacing w:val="-4"/>
          <w:lang w:val="sq-AL"/>
        </w:rPr>
        <w:t>uro</w:t>
      </w:r>
      <w:r w:rsidR="00AC51A5" w:rsidRPr="004566BE">
        <w:rPr>
          <w:spacing w:val="-4"/>
          <w:lang w:val="sq-AL"/>
        </w:rPr>
        <w:t>.</w:t>
      </w:r>
      <w:r w:rsidR="00BD188D">
        <w:rPr>
          <w:spacing w:val="-4"/>
          <w:lang w:val="sq-AL"/>
        </w:rPr>
        <w:t xml:space="preserve"> </w:t>
      </w:r>
      <w:r w:rsidR="004D7D10" w:rsidRPr="004566BE">
        <w:rPr>
          <w:spacing w:val="-4"/>
          <w:lang w:val="sq-AL"/>
        </w:rPr>
        <w:t xml:space="preserve">Kur euro bëhet monedhën e një vendi anëtar, procedura e konvertimit të përcaktuara në nënparagrafin e parë do të vazhdojë të zbatohet për të gjitha shpenzimet e regjistruara në llogaritë nga autoriteti </w:t>
      </w:r>
      <w:r w:rsidR="006266DB" w:rsidRPr="004566BE">
        <w:rPr>
          <w:spacing w:val="-4"/>
          <w:lang w:val="sq-AL"/>
        </w:rPr>
        <w:t>certifi</w:t>
      </w:r>
      <w:r w:rsidR="004D7D10" w:rsidRPr="004566BE">
        <w:rPr>
          <w:spacing w:val="-4"/>
          <w:lang w:val="sq-AL"/>
        </w:rPr>
        <w:t>kues para datës së hyrjes në fuqi të normës fikse të konvertimi</w:t>
      </w:r>
      <w:r w:rsidR="00C05A1B" w:rsidRPr="004566BE">
        <w:rPr>
          <w:spacing w:val="-4"/>
          <w:lang w:val="sq-AL"/>
        </w:rPr>
        <w:t>t midis monedhës kombëtare dhe e</w:t>
      </w:r>
      <w:r w:rsidR="004D7D10" w:rsidRPr="004566BE">
        <w:rPr>
          <w:spacing w:val="-4"/>
          <w:lang w:val="sq-AL"/>
        </w:rPr>
        <w:t>uros.</w:t>
      </w:r>
    </w:p>
    <w:p w:rsidR="004D7D10" w:rsidRPr="004566BE" w:rsidRDefault="005A614C" w:rsidP="004D7D10">
      <w:pPr>
        <w:pStyle w:val="Paragrafi"/>
        <w:rPr>
          <w:spacing w:val="-4"/>
          <w:lang w:val="sq-AL"/>
        </w:rPr>
      </w:pPr>
      <w:r w:rsidRPr="004566BE">
        <w:rPr>
          <w:spacing w:val="-4"/>
          <w:lang w:val="sq-AL"/>
        </w:rPr>
        <w:t xml:space="preserve">3. </w:t>
      </w:r>
      <w:r w:rsidR="004D7D10" w:rsidRPr="004566BE">
        <w:rPr>
          <w:spacing w:val="-4"/>
          <w:lang w:val="sq-AL"/>
        </w:rPr>
        <w:t xml:space="preserve">Shpenzimet e bëra në një monedhë të ndryshme nga </w:t>
      </w:r>
      <w:r w:rsidR="00B05D26" w:rsidRPr="004566BE">
        <w:rPr>
          <w:spacing w:val="-4"/>
          <w:lang w:val="sq-AL"/>
        </w:rPr>
        <w:t>e</w:t>
      </w:r>
      <w:r w:rsidR="004D7D10" w:rsidRPr="004566BE">
        <w:rPr>
          <w:spacing w:val="-4"/>
          <w:lang w:val="sq-AL"/>
        </w:rPr>
        <w:t xml:space="preserve">uro do të konvertohet në </w:t>
      </w:r>
      <w:r w:rsidR="00B05D26" w:rsidRPr="004566BE">
        <w:rPr>
          <w:spacing w:val="-4"/>
          <w:lang w:val="sq-AL"/>
        </w:rPr>
        <w:t>e</w:t>
      </w:r>
      <w:r w:rsidR="004D7D10" w:rsidRPr="004566BE">
        <w:rPr>
          <w:spacing w:val="-4"/>
          <w:lang w:val="sq-AL"/>
        </w:rPr>
        <w:t>uro nga përfituesit</w:t>
      </w:r>
      <w:r w:rsidR="000C7D4C" w:rsidRPr="004566BE">
        <w:rPr>
          <w:spacing w:val="-4"/>
          <w:lang w:val="sq-AL"/>
        </w:rPr>
        <w:t>, duke përdorur normën mujore të</w:t>
      </w:r>
      <w:r w:rsidR="004D7D10" w:rsidRPr="004566BE">
        <w:rPr>
          <w:spacing w:val="-4"/>
          <w:lang w:val="sq-AL"/>
        </w:rPr>
        <w:t xml:space="preserve"> kursit të këmbimit të Komisionit gjatë muajit në të cilin shpenzimi</w:t>
      </w:r>
      <w:r w:rsidR="00B05D26" w:rsidRPr="004566BE">
        <w:rPr>
          <w:spacing w:val="-4"/>
          <w:lang w:val="sq-AL"/>
        </w:rPr>
        <w:t>,</w:t>
      </w:r>
      <w:r w:rsidR="004D7D10" w:rsidRPr="004566BE">
        <w:rPr>
          <w:spacing w:val="-4"/>
          <w:lang w:val="sq-AL"/>
        </w:rPr>
        <w:t xml:space="preserve"> është:</w:t>
      </w:r>
    </w:p>
    <w:p w:rsidR="004D7D10" w:rsidRPr="004566BE" w:rsidRDefault="005A614C" w:rsidP="004D7D10">
      <w:pPr>
        <w:pStyle w:val="Paragrafi"/>
        <w:rPr>
          <w:spacing w:val="-4"/>
          <w:lang w:val="sq-AL"/>
        </w:rPr>
      </w:pPr>
      <w:r w:rsidRPr="004566BE">
        <w:rPr>
          <w:spacing w:val="-4"/>
          <w:lang w:val="sq-AL"/>
        </w:rPr>
        <w:t xml:space="preserve">a) </w:t>
      </w:r>
      <w:r w:rsidR="004D7D10" w:rsidRPr="004566BE">
        <w:rPr>
          <w:spacing w:val="-4"/>
          <w:lang w:val="sq-AL"/>
        </w:rPr>
        <w:t>kryer;</w:t>
      </w:r>
    </w:p>
    <w:p w:rsidR="004D7D10" w:rsidRPr="004566BE" w:rsidRDefault="005A614C" w:rsidP="004D7D10">
      <w:pPr>
        <w:pStyle w:val="Paragrafi"/>
        <w:rPr>
          <w:spacing w:val="-4"/>
          <w:lang w:val="sq-AL"/>
        </w:rPr>
      </w:pPr>
      <w:r w:rsidRPr="004566BE">
        <w:rPr>
          <w:spacing w:val="-4"/>
          <w:lang w:val="sq-AL"/>
        </w:rPr>
        <w:t xml:space="preserve">b) </w:t>
      </w:r>
      <w:r w:rsidR="004D7D10" w:rsidRPr="004566BE">
        <w:rPr>
          <w:spacing w:val="-4"/>
          <w:lang w:val="sq-AL"/>
        </w:rPr>
        <w:t>i është dorëzuar për verifikim autoritetit menaxhues ose kontrollues</w:t>
      </w:r>
      <w:r w:rsidR="00AC51A5" w:rsidRPr="004566BE">
        <w:rPr>
          <w:spacing w:val="-4"/>
          <w:lang w:val="sq-AL"/>
        </w:rPr>
        <w:t>,</w:t>
      </w:r>
      <w:r w:rsidR="00BA1B96" w:rsidRPr="004566BE">
        <w:rPr>
          <w:spacing w:val="-4"/>
          <w:lang w:val="sq-AL"/>
        </w:rPr>
        <w:t xml:space="preserve"> në përputhje me nenin 42 (3</w:t>
      </w:r>
      <w:r w:rsidR="004D7D10" w:rsidRPr="004566BE">
        <w:rPr>
          <w:spacing w:val="-4"/>
          <w:lang w:val="sq-AL"/>
        </w:rPr>
        <w:t>); ose</w:t>
      </w:r>
    </w:p>
    <w:p w:rsidR="004D7D10" w:rsidRPr="004566BE" w:rsidRDefault="005A614C" w:rsidP="004D7D10">
      <w:pPr>
        <w:pStyle w:val="Paragrafi"/>
        <w:rPr>
          <w:spacing w:val="-4"/>
          <w:lang w:val="sq-AL"/>
        </w:rPr>
      </w:pPr>
      <w:r w:rsidRPr="004566BE">
        <w:rPr>
          <w:spacing w:val="-4"/>
          <w:lang w:val="sq-AL"/>
        </w:rPr>
        <w:t xml:space="preserve">c) </w:t>
      </w:r>
      <w:r w:rsidR="004D7D10" w:rsidRPr="004566BE">
        <w:rPr>
          <w:spacing w:val="-4"/>
          <w:lang w:val="sq-AL"/>
        </w:rPr>
        <w:t>i është raportuar përfituesit kryesor.</w:t>
      </w:r>
    </w:p>
    <w:p w:rsidR="004D7D10" w:rsidRPr="004566BE" w:rsidRDefault="004D7D10" w:rsidP="004D7D10">
      <w:pPr>
        <w:pStyle w:val="Paragrafi"/>
        <w:rPr>
          <w:spacing w:val="-4"/>
          <w:lang w:val="sq-AL"/>
        </w:rPr>
      </w:pPr>
      <w:r w:rsidRPr="004566BE">
        <w:rPr>
          <w:spacing w:val="-4"/>
          <w:lang w:val="sq-AL"/>
        </w:rPr>
        <w:t>Metoda e zgjedhur për këtë program do të përcaktohen në program dhe do të zbatohen për të gjithë përfituesit.</w:t>
      </w:r>
    </w:p>
    <w:p w:rsidR="004D7D10" w:rsidRPr="004566BE" w:rsidRDefault="004D7D10" w:rsidP="004D7D10">
      <w:pPr>
        <w:pStyle w:val="Paragrafi"/>
        <w:rPr>
          <w:spacing w:val="-4"/>
          <w:lang w:val="sq-AL"/>
        </w:rPr>
      </w:pPr>
      <w:r w:rsidRPr="004566BE">
        <w:rPr>
          <w:spacing w:val="-4"/>
          <w:lang w:val="sq-AL"/>
        </w:rPr>
        <w:t xml:space="preserve">Konvertimi do të verifikohet nga autoriteti menaxhues ose kontrollues në </w:t>
      </w:r>
      <w:r w:rsidR="00BA1B96" w:rsidRPr="004566BE">
        <w:rPr>
          <w:spacing w:val="-4"/>
          <w:lang w:val="sq-AL"/>
        </w:rPr>
        <w:t>s</w:t>
      </w:r>
      <w:r w:rsidRPr="004566BE">
        <w:rPr>
          <w:spacing w:val="-4"/>
          <w:lang w:val="sq-AL"/>
        </w:rPr>
        <w:t xml:space="preserve">htetin </w:t>
      </w:r>
      <w:r w:rsidR="00BA1B96" w:rsidRPr="004566BE">
        <w:rPr>
          <w:spacing w:val="-4"/>
          <w:lang w:val="sq-AL"/>
        </w:rPr>
        <w:t>a</w:t>
      </w:r>
      <w:r w:rsidRPr="004566BE">
        <w:rPr>
          <w:spacing w:val="-4"/>
          <w:lang w:val="sq-AL"/>
        </w:rPr>
        <w:t>nëtar ose nga përfituesit e</w:t>
      </w:r>
      <w:r w:rsidR="001407AB" w:rsidRPr="004566BE">
        <w:rPr>
          <w:spacing w:val="-4"/>
          <w:lang w:val="sq-AL"/>
        </w:rPr>
        <w:t xml:space="preserve"> </w:t>
      </w:r>
      <w:r w:rsidRPr="004566BE">
        <w:rPr>
          <w:spacing w:val="-4"/>
          <w:lang w:val="sq-AL"/>
        </w:rPr>
        <w:t>IPA II në të cilën përfituesi është e vendosur.</w:t>
      </w:r>
    </w:p>
    <w:p w:rsidR="005A614C" w:rsidRPr="004566BE" w:rsidRDefault="005A614C" w:rsidP="005A614C">
      <w:pPr>
        <w:pStyle w:val="NeniNr"/>
        <w:rPr>
          <w:spacing w:val="-4"/>
          <w:lang w:val="sq-AL"/>
        </w:rPr>
      </w:pPr>
      <w:r w:rsidRPr="004566BE">
        <w:rPr>
          <w:spacing w:val="-4"/>
          <w:lang w:val="sq-AL"/>
        </w:rPr>
        <w:t xml:space="preserve">Neni 58 </w:t>
      </w:r>
    </w:p>
    <w:p w:rsidR="004D7D10" w:rsidRPr="004566BE" w:rsidRDefault="00BE562D" w:rsidP="005A614C">
      <w:pPr>
        <w:pStyle w:val="NeniTitull"/>
        <w:rPr>
          <w:spacing w:val="-4"/>
          <w:lang w:val="sq-AL"/>
        </w:rPr>
      </w:pPr>
      <w:r w:rsidRPr="004566BE">
        <w:rPr>
          <w:spacing w:val="-4"/>
          <w:lang w:val="sq-AL"/>
        </w:rPr>
        <w:t>Para</w:t>
      </w:r>
      <w:r w:rsidR="004D7D10" w:rsidRPr="004566BE">
        <w:rPr>
          <w:spacing w:val="-4"/>
          <w:lang w:val="sq-AL"/>
        </w:rPr>
        <w:t>financimi</w:t>
      </w:r>
    </w:p>
    <w:p w:rsidR="004D7D10" w:rsidRPr="004566BE" w:rsidRDefault="004D7D10" w:rsidP="00BD188D">
      <w:pPr>
        <w:pStyle w:val="Hapesira7"/>
        <w:rPr>
          <w:lang w:val="sq-AL"/>
        </w:rPr>
      </w:pPr>
    </w:p>
    <w:p w:rsidR="005A614C" w:rsidRPr="004566BE" w:rsidRDefault="00BE562D" w:rsidP="005A614C">
      <w:pPr>
        <w:pStyle w:val="Paragrafi"/>
        <w:rPr>
          <w:spacing w:val="-4"/>
          <w:lang w:val="sq-AL"/>
        </w:rPr>
      </w:pPr>
      <w:r w:rsidRPr="004566BE">
        <w:rPr>
          <w:spacing w:val="-4"/>
          <w:lang w:val="sq-AL"/>
        </w:rPr>
        <w:t>Në lidhje me para</w:t>
      </w:r>
      <w:r w:rsidR="004D7D10" w:rsidRPr="004566BE">
        <w:rPr>
          <w:spacing w:val="-4"/>
          <w:lang w:val="sq-AL"/>
        </w:rPr>
        <w:t>financim</w:t>
      </w:r>
      <w:r w:rsidR="00AC51A5" w:rsidRPr="004566BE">
        <w:rPr>
          <w:spacing w:val="-4"/>
          <w:lang w:val="sq-AL"/>
        </w:rPr>
        <w:t>,</w:t>
      </w:r>
      <w:r w:rsidR="004D7D10" w:rsidRPr="004566BE">
        <w:rPr>
          <w:spacing w:val="-4"/>
          <w:lang w:val="sq-AL"/>
        </w:rPr>
        <w:t xml:space="preserve"> pas vendimit të Komisionit në lidhje për miratimin e programit, para financi</w:t>
      </w:r>
      <w:r w:rsidR="005A614C" w:rsidRPr="004566BE">
        <w:rPr>
          <w:spacing w:val="-4"/>
          <w:lang w:val="sq-AL"/>
        </w:rPr>
        <w:t>mi do të paguhet nga Komisioni.</w:t>
      </w:r>
    </w:p>
    <w:p w:rsidR="004D7D10" w:rsidRPr="004566BE" w:rsidRDefault="00BE562D" w:rsidP="005A614C">
      <w:pPr>
        <w:pStyle w:val="Paragrafi"/>
        <w:rPr>
          <w:spacing w:val="-4"/>
          <w:lang w:val="sq-AL"/>
        </w:rPr>
      </w:pPr>
      <w:r w:rsidRPr="004566BE">
        <w:rPr>
          <w:spacing w:val="-4"/>
          <w:lang w:val="sq-AL"/>
        </w:rPr>
        <w:t>Para</w:t>
      </w:r>
      <w:r w:rsidR="004D7D10" w:rsidRPr="004566BE">
        <w:rPr>
          <w:spacing w:val="-4"/>
          <w:lang w:val="sq-AL"/>
        </w:rPr>
        <w:t>financimi do t</w:t>
      </w:r>
      <w:r w:rsidRPr="004566BE">
        <w:rPr>
          <w:spacing w:val="-4"/>
          <w:lang w:val="sq-AL"/>
        </w:rPr>
        <w:t>ë arrijë në 50% të detyrimeve 3-</w:t>
      </w:r>
      <w:r w:rsidR="004D7D10" w:rsidRPr="004566BE">
        <w:rPr>
          <w:spacing w:val="-4"/>
          <w:lang w:val="sq-AL"/>
        </w:rPr>
        <w:t>vjeçare buxhetore të Programit</w:t>
      </w:r>
      <w:r w:rsidR="00AC51A5" w:rsidRPr="004566BE">
        <w:rPr>
          <w:spacing w:val="-4"/>
          <w:lang w:val="sq-AL"/>
        </w:rPr>
        <w:t>.</w:t>
      </w:r>
    </w:p>
    <w:p w:rsidR="004D7D10" w:rsidRPr="004566BE" w:rsidRDefault="00BE562D" w:rsidP="004D7D10">
      <w:pPr>
        <w:pStyle w:val="Paragrafi"/>
        <w:rPr>
          <w:spacing w:val="-4"/>
          <w:lang w:val="sq-AL"/>
        </w:rPr>
      </w:pPr>
      <w:r w:rsidRPr="004566BE">
        <w:rPr>
          <w:spacing w:val="-4"/>
          <w:lang w:val="sq-AL"/>
        </w:rPr>
        <w:t>Shuma e para</w:t>
      </w:r>
      <w:r w:rsidR="004D7D10" w:rsidRPr="004566BE">
        <w:rPr>
          <w:spacing w:val="-4"/>
          <w:lang w:val="sq-AL"/>
        </w:rPr>
        <w:t>financimit, kur është e nevojshme, mund të paguhet në dy këste, në përputhje me nevojat buxhetore.</w:t>
      </w:r>
    </w:p>
    <w:p w:rsidR="004D7D10" w:rsidRPr="004566BE" w:rsidRDefault="004D7D10" w:rsidP="004D7D10">
      <w:pPr>
        <w:pStyle w:val="Paragrafi"/>
        <w:rPr>
          <w:spacing w:val="-4"/>
          <w:lang w:val="sq-AL"/>
        </w:rPr>
      </w:pPr>
      <w:r w:rsidRPr="004566BE">
        <w:rPr>
          <w:spacing w:val="-4"/>
          <w:lang w:val="sq-AL"/>
        </w:rPr>
        <w:t>Nëse aplikimi për pagesën e Programit nuk dërgohet brenda 24 orëve nga data në të cilën Komisioni ka paguar këstin e parë të shumës së parafinancimit, shuma totale e parafinancimit do t</w:t>
      </w:r>
      <w:r w:rsidR="00854953" w:rsidRPr="004566BE">
        <w:rPr>
          <w:spacing w:val="-4"/>
          <w:lang w:val="sq-AL"/>
        </w:rPr>
        <w:t>’</w:t>
      </w:r>
      <w:r w:rsidRPr="004566BE">
        <w:rPr>
          <w:spacing w:val="-4"/>
          <w:lang w:val="sq-AL"/>
        </w:rPr>
        <w:t xml:space="preserve">i rimbursohet Komisionit. </w:t>
      </w:r>
    </w:p>
    <w:p w:rsidR="004D7D10" w:rsidRPr="004566BE" w:rsidRDefault="004D7D10" w:rsidP="004D7D10">
      <w:pPr>
        <w:pStyle w:val="Paragrafi"/>
        <w:rPr>
          <w:spacing w:val="-4"/>
          <w:lang w:val="sq-AL"/>
        </w:rPr>
      </w:pPr>
      <w:r w:rsidRPr="004566BE">
        <w:rPr>
          <w:spacing w:val="-4"/>
          <w:lang w:val="sq-AL"/>
        </w:rPr>
        <w:t>Kësti i parë i shumës së parafinancimit do të fshihet tërësisht nga llo</w:t>
      </w:r>
      <w:r w:rsidR="00BE562D" w:rsidRPr="004566BE">
        <w:rPr>
          <w:spacing w:val="-4"/>
          <w:lang w:val="sq-AL"/>
        </w:rPr>
        <w:t>garia e Komisionit jo më vonë se</w:t>
      </w:r>
      <w:r w:rsidRPr="004566BE">
        <w:rPr>
          <w:spacing w:val="-4"/>
          <w:lang w:val="sq-AL"/>
        </w:rPr>
        <w:t xml:space="preserve"> kur të mbyllet programi.</w:t>
      </w:r>
    </w:p>
    <w:p w:rsidR="004D7D10" w:rsidRDefault="004D7D10" w:rsidP="004D7D10">
      <w:pPr>
        <w:pStyle w:val="Paragrafi"/>
        <w:rPr>
          <w:spacing w:val="-4"/>
          <w:lang w:val="sq-AL"/>
        </w:rPr>
      </w:pPr>
    </w:p>
    <w:p w:rsidR="00BD188D" w:rsidRDefault="00BD188D" w:rsidP="004D7D10">
      <w:pPr>
        <w:pStyle w:val="Paragrafi"/>
        <w:rPr>
          <w:spacing w:val="-4"/>
          <w:lang w:val="sq-AL"/>
        </w:rPr>
      </w:pPr>
    </w:p>
    <w:p w:rsidR="00BD188D" w:rsidRPr="004566BE" w:rsidRDefault="00BD188D" w:rsidP="004D7D10">
      <w:pPr>
        <w:pStyle w:val="Paragrafi"/>
        <w:rPr>
          <w:spacing w:val="-4"/>
          <w:lang w:val="sq-AL"/>
        </w:rPr>
      </w:pPr>
    </w:p>
    <w:p w:rsidR="00FE645D" w:rsidRPr="004566BE" w:rsidRDefault="00FE645D" w:rsidP="00FE645D">
      <w:pPr>
        <w:pStyle w:val="NeniNr"/>
        <w:rPr>
          <w:spacing w:val="-4"/>
          <w:lang w:val="sq-AL"/>
        </w:rPr>
      </w:pPr>
      <w:r w:rsidRPr="004566BE">
        <w:rPr>
          <w:spacing w:val="-4"/>
          <w:lang w:val="sq-AL"/>
        </w:rPr>
        <w:t xml:space="preserve">Neni 59 </w:t>
      </w:r>
    </w:p>
    <w:p w:rsidR="004D7D10" w:rsidRPr="004566BE" w:rsidRDefault="004D7D10" w:rsidP="00FE645D">
      <w:pPr>
        <w:pStyle w:val="NeniTitull"/>
        <w:rPr>
          <w:spacing w:val="-4"/>
          <w:lang w:val="sq-AL"/>
        </w:rPr>
      </w:pPr>
      <w:r w:rsidRPr="004566BE">
        <w:rPr>
          <w:spacing w:val="-4"/>
          <w:lang w:val="sq-AL"/>
        </w:rPr>
        <w:t>Ndërprerja e afatit të pagesave dhe pezullimi i pagesave</w:t>
      </w:r>
    </w:p>
    <w:p w:rsidR="004D7D10" w:rsidRPr="004566BE" w:rsidRDefault="004D7D10" w:rsidP="00BD188D">
      <w:pPr>
        <w:pStyle w:val="Hapesira7"/>
        <w:rPr>
          <w:lang w:val="sq-AL"/>
        </w:rPr>
      </w:pPr>
    </w:p>
    <w:p w:rsidR="004D7D10" w:rsidRPr="004566BE" w:rsidRDefault="00FE645D" w:rsidP="00FE645D">
      <w:pPr>
        <w:pStyle w:val="Paragrafi"/>
        <w:rPr>
          <w:spacing w:val="-4"/>
          <w:lang w:val="sq-AL"/>
        </w:rPr>
      </w:pPr>
      <w:r w:rsidRPr="004566BE">
        <w:rPr>
          <w:spacing w:val="-4"/>
          <w:lang w:val="sq-AL"/>
        </w:rPr>
        <w:t xml:space="preserve">1. </w:t>
      </w:r>
      <w:r w:rsidR="004D7D10" w:rsidRPr="004566BE">
        <w:rPr>
          <w:spacing w:val="-4"/>
          <w:lang w:val="sq-AL"/>
        </w:rPr>
        <w:t>Në lidhje me ndërprerjen e pagesave do të zbatohet n</w:t>
      </w:r>
      <w:r w:rsidR="00854953" w:rsidRPr="004566BE">
        <w:rPr>
          <w:spacing w:val="-4"/>
          <w:lang w:val="sq-AL"/>
        </w:rPr>
        <w:t>eni 83 i Rregullores (BE) n</w:t>
      </w:r>
      <w:r w:rsidRPr="004566BE">
        <w:rPr>
          <w:spacing w:val="-4"/>
          <w:lang w:val="sq-AL"/>
        </w:rPr>
        <w:t xml:space="preserve">r. </w:t>
      </w:r>
      <w:r w:rsidR="004D7D10" w:rsidRPr="004566BE">
        <w:rPr>
          <w:spacing w:val="-4"/>
          <w:lang w:val="sq-AL"/>
        </w:rPr>
        <w:t>1303/2013.</w:t>
      </w:r>
    </w:p>
    <w:p w:rsidR="004D7D10" w:rsidRPr="004566BE" w:rsidRDefault="00FE645D" w:rsidP="004D7D10">
      <w:pPr>
        <w:pStyle w:val="Paragrafi"/>
        <w:rPr>
          <w:spacing w:val="-4"/>
          <w:lang w:val="sq-AL"/>
        </w:rPr>
      </w:pPr>
      <w:r w:rsidRPr="004566BE">
        <w:rPr>
          <w:spacing w:val="-4"/>
          <w:lang w:val="sq-AL"/>
        </w:rPr>
        <w:t xml:space="preserve">2. </w:t>
      </w:r>
      <w:r w:rsidR="004D7D10" w:rsidRPr="004566BE">
        <w:rPr>
          <w:spacing w:val="-4"/>
          <w:lang w:val="sq-AL"/>
        </w:rPr>
        <w:t>Në lidhje me pezullimin e pagesave do të zbatoh</w:t>
      </w:r>
      <w:r w:rsidR="00854953" w:rsidRPr="004566BE">
        <w:rPr>
          <w:spacing w:val="-4"/>
          <w:lang w:val="sq-AL"/>
        </w:rPr>
        <w:t>et neni 142 i Rregullores (BE) n</w:t>
      </w:r>
      <w:r w:rsidR="004D7D10" w:rsidRPr="004566BE">
        <w:rPr>
          <w:spacing w:val="-4"/>
          <w:lang w:val="sq-AL"/>
        </w:rPr>
        <w:t>r. 1303/2013.</w:t>
      </w:r>
    </w:p>
    <w:p w:rsidR="004D7D10" w:rsidRPr="004566BE" w:rsidRDefault="004D7D10" w:rsidP="00BD188D">
      <w:pPr>
        <w:pStyle w:val="Hapesira7"/>
        <w:rPr>
          <w:lang w:val="sq-AL"/>
        </w:rPr>
      </w:pPr>
    </w:p>
    <w:p w:rsidR="00FE645D" w:rsidRPr="004566BE" w:rsidRDefault="00FE645D" w:rsidP="00FE645D">
      <w:pPr>
        <w:pStyle w:val="NeniNr"/>
        <w:rPr>
          <w:spacing w:val="-4"/>
          <w:lang w:val="sq-AL"/>
        </w:rPr>
      </w:pPr>
      <w:r w:rsidRPr="004566BE">
        <w:rPr>
          <w:spacing w:val="-4"/>
          <w:lang w:val="sq-AL"/>
        </w:rPr>
        <w:t>NËNSEKSIONI 2</w:t>
      </w:r>
    </w:p>
    <w:p w:rsidR="004D7D10" w:rsidRPr="004566BE" w:rsidRDefault="00FE645D" w:rsidP="00FE645D">
      <w:pPr>
        <w:pStyle w:val="NeniNr"/>
        <w:rPr>
          <w:spacing w:val="-4"/>
          <w:lang w:val="sq-AL"/>
        </w:rPr>
      </w:pPr>
      <w:r w:rsidRPr="004566BE">
        <w:rPr>
          <w:spacing w:val="-4"/>
          <w:lang w:val="sq-AL"/>
        </w:rPr>
        <w:t>ANULIMI I FOND</w:t>
      </w:r>
      <w:r w:rsidR="00854953" w:rsidRPr="004566BE">
        <w:rPr>
          <w:spacing w:val="-4"/>
          <w:lang w:val="sq-AL"/>
        </w:rPr>
        <w:t>EVE</w:t>
      </w:r>
    </w:p>
    <w:p w:rsidR="004D7D10" w:rsidRPr="004566BE" w:rsidRDefault="004D7D10" w:rsidP="00BD188D">
      <w:pPr>
        <w:pStyle w:val="Hapesira7"/>
        <w:rPr>
          <w:lang w:val="sq-AL"/>
        </w:rPr>
      </w:pPr>
    </w:p>
    <w:p w:rsidR="00FE645D" w:rsidRPr="004566BE" w:rsidRDefault="00FE645D" w:rsidP="00FE645D">
      <w:pPr>
        <w:pStyle w:val="NeniNr"/>
        <w:rPr>
          <w:spacing w:val="-4"/>
          <w:lang w:val="sq-AL"/>
        </w:rPr>
      </w:pPr>
      <w:r w:rsidRPr="004566BE">
        <w:rPr>
          <w:spacing w:val="-4"/>
          <w:lang w:val="sq-AL"/>
        </w:rPr>
        <w:t>Neni 60</w:t>
      </w:r>
    </w:p>
    <w:p w:rsidR="004D7D10" w:rsidRPr="004566BE" w:rsidRDefault="004D7D10" w:rsidP="00FE645D">
      <w:pPr>
        <w:pStyle w:val="NeniTitull"/>
        <w:rPr>
          <w:spacing w:val="-4"/>
          <w:lang w:val="sq-AL"/>
        </w:rPr>
      </w:pPr>
      <w:r w:rsidRPr="004566BE">
        <w:rPr>
          <w:spacing w:val="-4"/>
          <w:lang w:val="sq-AL"/>
        </w:rPr>
        <w:t>Parimet</w:t>
      </w:r>
    </w:p>
    <w:p w:rsidR="004D7D10" w:rsidRPr="004566BE" w:rsidRDefault="004D7D10" w:rsidP="00BD188D">
      <w:pPr>
        <w:pStyle w:val="Hapesira7"/>
        <w:rPr>
          <w:lang w:val="sq-AL"/>
        </w:rPr>
      </w:pPr>
    </w:p>
    <w:p w:rsidR="004D7D10" w:rsidRPr="004566BE" w:rsidRDefault="00FE645D" w:rsidP="004D7D10">
      <w:pPr>
        <w:pStyle w:val="Paragrafi"/>
        <w:rPr>
          <w:spacing w:val="-4"/>
          <w:lang w:val="sq-AL"/>
        </w:rPr>
      </w:pPr>
      <w:r w:rsidRPr="004566BE">
        <w:rPr>
          <w:spacing w:val="-4"/>
          <w:lang w:val="sq-AL"/>
        </w:rPr>
        <w:t xml:space="preserve">1. </w:t>
      </w:r>
      <w:r w:rsidR="004D7D10" w:rsidRPr="004566BE">
        <w:rPr>
          <w:spacing w:val="-4"/>
          <w:lang w:val="sq-AL"/>
        </w:rPr>
        <w:t xml:space="preserve">Programi duhet </w:t>
      </w:r>
      <w:r w:rsidR="00EF297E" w:rsidRPr="004566BE">
        <w:rPr>
          <w:spacing w:val="-4"/>
          <w:lang w:val="sq-AL"/>
        </w:rPr>
        <w:t>t’i</w:t>
      </w:r>
      <w:r w:rsidR="004D7D10" w:rsidRPr="004566BE">
        <w:rPr>
          <w:spacing w:val="-4"/>
          <w:lang w:val="sq-AL"/>
        </w:rPr>
        <w:t xml:space="preserve"> nënshtrohet një procedure anulimi fondesh e ngritur në bazë të shumave që lidhen me detyrimet të cilat nuk janë mbuluar nga parafinancimi ose nga aplikimi për pagesat brenda një periudhe të caktuar, duke përfshirë çdo aplikim për pagesa në të cilin një pjesë ose i gjithë aplikimi është pjesë e ndërprerjes së afatit të pagesave ose e pezullimit të pagesave, të cilat duhet të anulohen.</w:t>
      </w:r>
    </w:p>
    <w:p w:rsidR="004D7D10" w:rsidRPr="004566BE" w:rsidRDefault="00FE645D" w:rsidP="004D7D10">
      <w:pPr>
        <w:pStyle w:val="Paragrafi"/>
        <w:rPr>
          <w:spacing w:val="-4"/>
          <w:lang w:val="sq-AL"/>
        </w:rPr>
      </w:pPr>
      <w:r w:rsidRPr="004566BE">
        <w:rPr>
          <w:spacing w:val="-4"/>
          <w:lang w:val="sq-AL"/>
        </w:rPr>
        <w:t xml:space="preserve">2. </w:t>
      </w:r>
      <w:r w:rsidR="004D7D10" w:rsidRPr="004566BE">
        <w:rPr>
          <w:spacing w:val="-4"/>
          <w:lang w:val="sq-AL"/>
        </w:rPr>
        <w:t>Angazhimet që lidhen me periudhën e shkuar të vitit duhet të anulohen në përputhje me rregullat q</w:t>
      </w:r>
      <w:r w:rsidR="009A3B46" w:rsidRPr="004566BE">
        <w:rPr>
          <w:spacing w:val="-4"/>
          <w:lang w:val="sq-AL"/>
        </w:rPr>
        <w:t>ë</w:t>
      </w:r>
      <w:r w:rsidR="004D7D10" w:rsidRPr="004566BE">
        <w:rPr>
          <w:spacing w:val="-4"/>
          <w:lang w:val="sq-AL"/>
        </w:rPr>
        <w:t xml:space="preserve"> do të ndiqen për mbylljen e programit.</w:t>
      </w:r>
    </w:p>
    <w:p w:rsidR="004D7D10" w:rsidRPr="004566BE" w:rsidRDefault="00FE645D" w:rsidP="004D7D10">
      <w:pPr>
        <w:pStyle w:val="Paragrafi"/>
        <w:rPr>
          <w:spacing w:val="-4"/>
          <w:lang w:val="sq-AL"/>
        </w:rPr>
      </w:pPr>
      <w:r w:rsidRPr="004566BE">
        <w:rPr>
          <w:spacing w:val="-4"/>
          <w:lang w:val="sq-AL"/>
        </w:rPr>
        <w:t xml:space="preserve">3. </w:t>
      </w:r>
      <w:r w:rsidR="004D7D10" w:rsidRPr="004566BE">
        <w:rPr>
          <w:spacing w:val="-4"/>
          <w:lang w:val="sq-AL"/>
        </w:rPr>
        <w:t>Pjesë të angazhimeve të cilat mbeten ende të hapura duhet të anulohen nëse ndonjë nga dokumentet e kërkuara për mbylljen nuk i është dorëzuar Komisionit brenda afateve të përcaktuara në nenin 61.</w:t>
      </w:r>
    </w:p>
    <w:p w:rsidR="00FE645D" w:rsidRPr="004566BE" w:rsidRDefault="00FE645D" w:rsidP="00BD188D">
      <w:pPr>
        <w:pStyle w:val="Hapesira7"/>
        <w:rPr>
          <w:lang w:val="sq-AL"/>
        </w:rPr>
      </w:pPr>
      <w:bookmarkStart w:id="202" w:name="_Toc448735628"/>
      <w:bookmarkStart w:id="203" w:name="_Toc448497437"/>
      <w:bookmarkStart w:id="204" w:name="_Toc448497198"/>
    </w:p>
    <w:p w:rsidR="00FE645D" w:rsidRPr="004566BE" w:rsidRDefault="00FE645D" w:rsidP="00FE645D">
      <w:pPr>
        <w:pStyle w:val="NeniNr"/>
        <w:rPr>
          <w:spacing w:val="-4"/>
          <w:lang w:val="sq-AL"/>
        </w:rPr>
      </w:pPr>
      <w:r w:rsidRPr="004566BE">
        <w:rPr>
          <w:spacing w:val="-4"/>
          <w:lang w:val="sq-AL"/>
        </w:rPr>
        <w:t>Neni 61</w:t>
      </w:r>
    </w:p>
    <w:p w:rsidR="004D7D10" w:rsidRPr="004566BE" w:rsidRDefault="004D7D10" w:rsidP="00FE645D">
      <w:pPr>
        <w:pStyle w:val="NeniTitull"/>
        <w:rPr>
          <w:spacing w:val="-4"/>
          <w:lang w:val="sq-AL"/>
        </w:rPr>
      </w:pPr>
      <w:r w:rsidRPr="004566BE">
        <w:rPr>
          <w:spacing w:val="-4"/>
          <w:lang w:val="sq-AL"/>
        </w:rPr>
        <w:t xml:space="preserve">Afati për </w:t>
      </w:r>
      <w:bookmarkEnd w:id="202"/>
      <w:bookmarkEnd w:id="203"/>
      <w:bookmarkEnd w:id="204"/>
      <w:r w:rsidRPr="004566BE">
        <w:rPr>
          <w:spacing w:val="-4"/>
          <w:lang w:val="sq-AL"/>
        </w:rPr>
        <w:t>anulimin</w:t>
      </w:r>
    </w:p>
    <w:p w:rsidR="00FE645D" w:rsidRPr="004566BE" w:rsidRDefault="00FE645D" w:rsidP="00BD188D">
      <w:pPr>
        <w:pStyle w:val="Hapesira7"/>
        <w:rPr>
          <w:lang w:val="sq-AL"/>
        </w:rPr>
      </w:pPr>
    </w:p>
    <w:p w:rsidR="004D7D10" w:rsidRPr="004566BE" w:rsidRDefault="00FE645D" w:rsidP="004D7D10">
      <w:pPr>
        <w:pStyle w:val="Paragrafi"/>
        <w:rPr>
          <w:spacing w:val="-4"/>
          <w:lang w:val="sq-AL"/>
        </w:rPr>
      </w:pPr>
      <w:r w:rsidRPr="004566BE">
        <w:rPr>
          <w:spacing w:val="-4"/>
          <w:lang w:val="sq-AL"/>
        </w:rPr>
        <w:t xml:space="preserve">1. </w:t>
      </w:r>
      <w:r w:rsidR="004D7D10" w:rsidRPr="004566BE">
        <w:rPr>
          <w:spacing w:val="-4"/>
          <w:lang w:val="sq-AL"/>
        </w:rPr>
        <w:t xml:space="preserve">Komisioni duhet të anulojë çdo shumë të programit </w:t>
      </w:r>
    </w:p>
    <w:p w:rsidR="004D7D10" w:rsidRPr="004566BE" w:rsidRDefault="00FE645D" w:rsidP="004D7D10">
      <w:pPr>
        <w:pStyle w:val="Paragrafi"/>
        <w:rPr>
          <w:spacing w:val="-4"/>
          <w:lang w:val="sq-AL"/>
        </w:rPr>
      </w:pPr>
      <w:r w:rsidRPr="004566BE">
        <w:rPr>
          <w:spacing w:val="-4"/>
          <w:lang w:val="sq-AL"/>
        </w:rPr>
        <w:t xml:space="preserve">a) </w:t>
      </w:r>
      <w:r w:rsidR="004D7D10" w:rsidRPr="004566BE">
        <w:rPr>
          <w:spacing w:val="-4"/>
          <w:lang w:val="sq-AL"/>
        </w:rPr>
        <w:t>e cila nuk është përdorur për pagesat fillestare dhe vjetore të parafinancimit dhe pagesat e ndërmjetme deri më 31 dhjetor të vitit të 3-të financiar</w:t>
      </w:r>
      <w:r w:rsidR="00854953" w:rsidRPr="004566BE">
        <w:rPr>
          <w:spacing w:val="-4"/>
          <w:lang w:val="sq-AL"/>
        </w:rPr>
        <w:t>,</w:t>
      </w:r>
      <w:r w:rsidR="004D7D10" w:rsidRPr="004566BE">
        <w:rPr>
          <w:spacing w:val="-4"/>
          <w:lang w:val="sq-AL"/>
        </w:rPr>
        <w:t xml:space="preserve"> i cili pason angazhimet e vitit buxhetor nën programin e veprimit; ose </w:t>
      </w:r>
    </w:p>
    <w:p w:rsidR="004D7D10" w:rsidRPr="004566BE" w:rsidRDefault="00FE645D" w:rsidP="004D7D10">
      <w:pPr>
        <w:pStyle w:val="Paragrafi"/>
        <w:rPr>
          <w:spacing w:val="-4"/>
          <w:lang w:val="sq-AL"/>
        </w:rPr>
      </w:pPr>
      <w:r w:rsidRPr="004566BE">
        <w:rPr>
          <w:spacing w:val="-4"/>
          <w:lang w:val="sq-AL"/>
        </w:rPr>
        <w:t xml:space="preserve">b) </w:t>
      </w:r>
      <w:r w:rsidR="004D7D10" w:rsidRPr="004566BE">
        <w:rPr>
          <w:spacing w:val="-4"/>
          <w:lang w:val="sq-AL"/>
        </w:rPr>
        <w:t>për të cilën aplikimi i pagesave i hartuar në përputhje me nenin 54 nuk është dorëzuar në përputhje me nenin 55.</w:t>
      </w:r>
    </w:p>
    <w:p w:rsidR="004D7D10" w:rsidRPr="004566BE" w:rsidRDefault="00FE645D" w:rsidP="004D7D10">
      <w:pPr>
        <w:pStyle w:val="Paragrafi"/>
        <w:rPr>
          <w:spacing w:val="-4"/>
          <w:lang w:val="sq-AL"/>
        </w:rPr>
      </w:pPr>
      <w:r w:rsidRPr="004566BE">
        <w:rPr>
          <w:spacing w:val="-4"/>
          <w:lang w:val="sq-AL"/>
        </w:rPr>
        <w:t xml:space="preserve">2. </w:t>
      </w:r>
      <w:r w:rsidR="004D7D10" w:rsidRPr="004566BE">
        <w:rPr>
          <w:spacing w:val="-4"/>
          <w:lang w:val="sq-AL"/>
        </w:rPr>
        <w:t>Pjesa e angazhimeve e cila vazhdon të qëndrojë e hapur deri më 31 dhjetor 2023 do të</w:t>
      </w:r>
      <w:r w:rsidR="001407AB" w:rsidRPr="004566BE">
        <w:rPr>
          <w:spacing w:val="-4"/>
          <w:lang w:val="sq-AL"/>
        </w:rPr>
        <w:t xml:space="preserve"> </w:t>
      </w:r>
      <w:r w:rsidR="004D7D10" w:rsidRPr="004566BE">
        <w:rPr>
          <w:spacing w:val="-4"/>
          <w:lang w:val="sq-AL"/>
        </w:rPr>
        <w:t>anulohet nëse ndonjë nga dokumentet e kërkuara nën nenin 69 nuk i është dorëzuar Komisioni deri më 15 shkurt 2025.</w:t>
      </w:r>
    </w:p>
    <w:p w:rsidR="00BB03D1" w:rsidRPr="004566BE" w:rsidRDefault="00BB03D1" w:rsidP="004D7D10">
      <w:pPr>
        <w:pStyle w:val="Paragrafi"/>
        <w:rPr>
          <w:spacing w:val="-4"/>
          <w:lang w:val="sq-AL"/>
        </w:rPr>
      </w:pPr>
      <w:bookmarkStart w:id="205" w:name="_Toc448735629"/>
      <w:bookmarkStart w:id="206" w:name="_Toc448497438"/>
      <w:bookmarkStart w:id="207" w:name="_Toc448497199"/>
    </w:p>
    <w:p w:rsidR="00BB03D1" w:rsidRPr="004566BE" w:rsidRDefault="00BB03D1" w:rsidP="00BB03D1">
      <w:pPr>
        <w:pStyle w:val="NeniNr"/>
        <w:rPr>
          <w:spacing w:val="-4"/>
          <w:lang w:val="sq-AL"/>
        </w:rPr>
      </w:pPr>
      <w:r w:rsidRPr="004566BE">
        <w:rPr>
          <w:spacing w:val="-4"/>
          <w:lang w:val="sq-AL"/>
        </w:rPr>
        <w:t>Neni 62 </w:t>
      </w:r>
    </w:p>
    <w:p w:rsidR="004D7D10" w:rsidRPr="004566BE" w:rsidRDefault="004D7D10" w:rsidP="00BB03D1">
      <w:pPr>
        <w:pStyle w:val="NeniTitull"/>
        <w:rPr>
          <w:spacing w:val="-4"/>
          <w:lang w:val="sq-AL"/>
        </w:rPr>
      </w:pPr>
      <w:r w:rsidRPr="004566BE">
        <w:rPr>
          <w:spacing w:val="-4"/>
          <w:lang w:val="sq-AL"/>
        </w:rPr>
        <w:t xml:space="preserve">Përjashtimet nga </w:t>
      </w:r>
      <w:bookmarkEnd w:id="205"/>
      <w:bookmarkEnd w:id="206"/>
      <w:bookmarkEnd w:id="207"/>
      <w:r w:rsidRPr="004566BE">
        <w:rPr>
          <w:spacing w:val="-4"/>
          <w:lang w:val="sq-AL"/>
        </w:rPr>
        <w:t>anulimi</w:t>
      </w:r>
    </w:p>
    <w:p w:rsidR="00BB03D1" w:rsidRPr="004566BE" w:rsidRDefault="00BB03D1" w:rsidP="00BD188D">
      <w:pPr>
        <w:pStyle w:val="Hapesira7"/>
        <w:rPr>
          <w:lang w:val="sq-AL"/>
        </w:rPr>
      </w:pPr>
    </w:p>
    <w:p w:rsidR="004D7D10" w:rsidRPr="004566BE" w:rsidRDefault="00592DDB" w:rsidP="004D7D10">
      <w:pPr>
        <w:pStyle w:val="Paragrafi"/>
        <w:rPr>
          <w:spacing w:val="-4"/>
          <w:lang w:val="sq-AL"/>
        </w:rPr>
      </w:pPr>
      <w:r w:rsidRPr="004566BE">
        <w:rPr>
          <w:spacing w:val="-4"/>
          <w:lang w:val="sq-AL"/>
        </w:rPr>
        <w:t xml:space="preserve">1. </w:t>
      </w:r>
      <w:r w:rsidR="004D7D10" w:rsidRPr="004566BE">
        <w:rPr>
          <w:spacing w:val="-4"/>
          <w:lang w:val="sq-AL"/>
        </w:rPr>
        <w:t>Shuma e cila lidhet me anulimin do të reduktohet nga shumat ekuivalente me atë pjesë të buxhetit të angazhuar</w:t>
      </w:r>
      <w:r w:rsidR="00854953" w:rsidRPr="004566BE">
        <w:rPr>
          <w:spacing w:val="-4"/>
          <w:lang w:val="sq-AL"/>
        </w:rPr>
        <w:t>,</w:t>
      </w:r>
      <w:r w:rsidR="004D7D10" w:rsidRPr="004566BE">
        <w:rPr>
          <w:spacing w:val="-4"/>
          <w:lang w:val="sq-AL"/>
        </w:rPr>
        <w:t xml:space="preserve"> për:</w:t>
      </w:r>
    </w:p>
    <w:p w:rsidR="004D7D10" w:rsidRPr="004566BE" w:rsidRDefault="00592DDB" w:rsidP="004D7D10">
      <w:pPr>
        <w:pStyle w:val="Paragrafi"/>
        <w:rPr>
          <w:spacing w:val="-4"/>
          <w:lang w:val="sq-AL"/>
        </w:rPr>
      </w:pPr>
      <w:r w:rsidRPr="004566BE">
        <w:rPr>
          <w:spacing w:val="-4"/>
          <w:lang w:val="sq-AL"/>
        </w:rPr>
        <w:t>a)</w:t>
      </w:r>
      <w:r w:rsidR="001407AB" w:rsidRPr="004566BE">
        <w:rPr>
          <w:spacing w:val="-4"/>
          <w:lang w:val="sq-AL"/>
        </w:rPr>
        <w:t xml:space="preserve"> </w:t>
      </w:r>
      <w:r w:rsidR="004D7D10" w:rsidRPr="004566BE">
        <w:rPr>
          <w:spacing w:val="-4"/>
          <w:lang w:val="sq-AL"/>
        </w:rPr>
        <w:t>projektet të cilat janë pezulluar nga një procedurë ligjore ose nga një vendim administrativ i cili ka efekt pezullues; ose</w:t>
      </w:r>
    </w:p>
    <w:p w:rsidR="004D7D10" w:rsidRPr="004566BE" w:rsidRDefault="00592DDB" w:rsidP="004D7D10">
      <w:pPr>
        <w:pStyle w:val="Paragrafi"/>
        <w:rPr>
          <w:spacing w:val="-4"/>
          <w:lang w:val="sq-AL"/>
        </w:rPr>
      </w:pPr>
      <w:r w:rsidRPr="004566BE">
        <w:rPr>
          <w:spacing w:val="-4"/>
          <w:lang w:val="sq-AL"/>
        </w:rPr>
        <w:t xml:space="preserve">b) </w:t>
      </w:r>
      <w:r w:rsidR="004D7D10" w:rsidRPr="004566BE">
        <w:rPr>
          <w:spacing w:val="-4"/>
          <w:lang w:val="sq-AL"/>
        </w:rPr>
        <w:t>nuk është bërë e mundur kryerja e një kërkese për pagesa për shkak të forcës madhore e cila ndikon seriozisht në zbatimin e të gjithë programit.</w:t>
      </w:r>
    </w:p>
    <w:p w:rsidR="004D7D10" w:rsidRPr="004566BE" w:rsidRDefault="004D7D10" w:rsidP="004D7D10">
      <w:pPr>
        <w:pStyle w:val="Paragrafi"/>
        <w:rPr>
          <w:spacing w:val="-4"/>
          <w:lang w:val="sq-AL"/>
        </w:rPr>
      </w:pPr>
      <w:r w:rsidRPr="004566BE">
        <w:rPr>
          <w:spacing w:val="-4"/>
          <w:lang w:val="sq-AL"/>
        </w:rPr>
        <w:t>Autoritet Kombëtare të cilat pretendojnë për shkaqe të forcës madhore nën pikën (b) të nënparagrafit të parë duhet të tregojnë pasojat direkte që kjo forcë madhore ka pasur mbi zbatimin e programit.</w:t>
      </w:r>
      <w:r w:rsidR="001407AB" w:rsidRPr="004566BE">
        <w:rPr>
          <w:spacing w:val="-4"/>
          <w:lang w:val="sq-AL"/>
        </w:rPr>
        <w:t xml:space="preserve"> </w:t>
      </w:r>
    </w:p>
    <w:p w:rsidR="004D7D10" w:rsidRPr="004566BE" w:rsidRDefault="00240FAA" w:rsidP="004D7D10">
      <w:pPr>
        <w:pStyle w:val="Paragrafi"/>
        <w:rPr>
          <w:spacing w:val="-4"/>
          <w:lang w:val="sq-AL"/>
        </w:rPr>
      </w:pPr>
      <w:r w:rsidRPr="004566BE">
        <w:rPr>
          <w:spacing w:val="-4"/>
          <w:lang w:val="sq-AL"/>
        </w:rPr>
        <w:t>Për qëllim të pikave</w:t>
      </w:r>
      <w:r w:rsidR="004D7D10" w:rsidRPr="004566BE">
        <w:rPr>
          <w:spacing w:val="-4"/>
          <w:lang w:val="sq-AL"/>
        </w:rPr>
        <w:t xml:space="preserve"> (a) dhe (b) të nënparagrafit të parë, reduktimi mund të kërkohet një herë, nëse pezullimet nga forca madhore zgjasin jo më shumë se 1 vit, ose shpeshtësia e cila korrespondon me kohëzgjatjen e forcës madhore ose me numrin e viteve midis datës së vendimit ligjor ose administrative për pezullimin e zbatimit të projektit dhe datës së vendimit përfundimtar ligjor ose administrativ.</w:t>
      </w:r>
    </w:p>
    <w:p w:rsidR="004D7D10" w:rsidRPr="004566BE" w:rsidRDefault="00592DDB" w:rsidP="004D7D10">
      <w:pPr>
        <w:pStyle w:val="Paragrafi"/>
        <w:rPr>
          <w:spacing w:val="-4"/>
          <w:lang w:val="sq-AL"/>
        </w:rPr>
      </w:pPr>
      <w:r w:rsidRPr="004566BE">
        <w:rPr>
          <w:spacing w:val="-4"/>
          <w:lang w:val="sq-AL"/>
        </w:rPr>
        <w:t xml:space="preserve">2. </w:t>
      </w:r>
      <w:r w:rsidR="004D7D10" w:rsidRPr="004566BE">
        <w:rPr>
          <w:spacing w:val="-4"/>
          <w:lang w:val="sq-AL"/>
        </w:rPr>
        <w:t>Deri më 31 janar, vendet anëtare duhet t</w:t>
      </w:r>
      <w:r w:rsidR="00654FE8" w:rsidRPr="004566BE">
        <w:rPr>
          <w:spacing w:val="-4"/>
          <w:lang w:val="sq-AL"/>
        </w:rPr>
        <w:t>’</w:t>
      </w:r>
      <w:r w:rsidR="004D7D10" w:rsidRPr="004566BE">
        <w:rPr>
          <w:spacing w:val="-4"/>
          <w:lang w:val="sq-AL"/>
        </w:rPr>
        <w:t>i dërgojnë Komisionit informacionin mbi përjashtimet e pikave (a) dhe (b) të nënparagrafit të parë për shumën e cila do të deklarohet në fund të vitit pasardhës.</w:t>
      </w:r>
    </w:p>
    <w:p w:rsidR="00592DDB" w:rsidRPr="004566BE" w:rsidRDefault="00592DDB" w:rsidP="00BD188D">
      <w:pPr>
        <w:pStyle w:val="Hapesira7"/>
        <w:rPr>
          <w:lang w:val="sq-AL"/>
        </w:rPr>
      </w:pPr>
      <w:bookmarkStart w:id="208" w:name="_Toc448735630"/>
      <w:bookmarkStart w:id="209" w:name="_Toc448497439"/>
      <w:bookmarkStart w:id="210" w:name="_Toc448497200"/>
    </w:p>
    <w:p w:rsidR="00592DDB" w:rsidRPr="004566BE" w:rsidRDefault="00592DDB" w:rsidP="00592DDB">
      <w:pPr>
        <w:pStyle w:val="NeniNr"/>
        <w:rPr>
          <w:spacing w:val="-4"/>
          <w:lang w:val="sq-AL"/>
        </w:rPr>
      </w:pPr>
      <w:r w:rsidRPr="004566BE">
        <w:rPr>
          <w:spacing w:val="-4"/>
          <w:lang w:val="sq-AL"/>
        </w:rPr>
        <w:t>Neni 63</w:t>
      </w:r>
    </w:p>
    <w:p w:rsidR="004D7D10" w:rsidRPr="004566BE" w:rsidRDefault="004D7D10" w:rsidP="00592DDB">
      <w:pPr>
        <w:pStyle w:val="NeniTitull"/>
        <w:rPr>
          <w:spacing w:val="-4"/>
          <w:lang w:val="sq-AL"/>
        </w:rPr>
      </w:pPr>
      <w:r w:rsidRPr="004566BE">
        <w:rPr>
          <w:spacing w:val="-4"/>
          <w:lang w:val="sq-AL"/>
        </w:rPr>
        <w:t>Procedur</w:t>
      </w:r>
      <w:bookmarkEnd w:id="208"/>
      <w:bookmarkEnd w:id="209"/>
      <w:bookmarkEnd w:id="210"/>
      <w:r w:rsidRPr="004566BE">
        <w:rPr>
          <w:spacing w:val="-4"/>
          <w:lang w:val="sq-AL"/>
        </w:rPr>
        <w:t>at</w:t>
      </w:r>
    </w:p>
    <w:p w:rsidR="00592DDB" w:rsidRPr="004566BE" w:rsidRDefault="00592DDB" w:rsidP="00BD188D">
      <w:pPr>
        <w:pStyle w:val="Hapesira7"/>
        <w:rPr>
          <w:lang w:val="sq-AL"/>
        </w:rPr>
      </w:pPr>
    </w:p>
    <w:p w:rsidR="004D7D10" w:rsidRPr="004566BE" w:rsidRDefault="00A438A0" w:rsidP="004D7D10">
      <w:pPr>
        <w:pStyle w:val="Paragrafi"/>
        <w:rPr>
          <w:spacing w:val="-4"/>
          <w:lang w:val="sq-AL"/>
        </w:rPr>
      </w:pPr>
      <w:r w:rsidRPr="004566BE">
        <w:rPr>
          <w:spacing w:val="-4"/>
          <w:lang w:val="sq-AL"/>
        </w:rPr>
        <w:t xml:space="preserve">1. </w:t>
      </w:r>
      <w:r w:rsidR="004D7D10" w:rsidRPr="004566BE">
        <w:rPr>
          <w:spacing w:val="-4"/>
          <w:lang w:val="sq-AL"/>
        </w:rPr>
        <w:t>Komisioni duhet të informojë vendet anëtare, përfituesit e IPA II dhe autoritetin menaxhues për ato raste kur ekziston rreziku i aplikimit të rregullit të anulimit nën nenin 60.</w:t>
      </w:r>
    </w:p>
    <w:p w:rsidR="004D7D10" w:rsidRPr="004566BE" w:rsidRDefault="00A438A0" w:rsidP="004D7D10">
      <w:pPr>
        <w:pStyle w:val="Paragrafi"/>
        <w:rPr>
          <w:spacing w:val="-4"/>
          <w:lang w:val="sq-AL"/>
        </w:rPr>
      </w:pPr>
      <w:r w:rsidRPr="004566BE">
        <w:rPr>
          <w:spacing w:val="-4"/>
          <w:lang w:val="sq-AL"/>
        </w:rPr>
        <w:t xml:space="preserve">2. </w:t>
      </w:r>
      <w:r w:rsidR="004D7D10" w:rsidRPr="004566BE">
        <w:rPr>
          <w:spacing w:val="-4"/>
          <w:lang w:val="sq-AL"/>
        </w:rPr>
        <w:t>Në bazë të informacionit të marrë deri më 31 janar, Komisioni duhet të informojë vendet anëtare dhe përfituesit e IPA II, si dhe autoritetin menaxhues mbi shumën e anulimit që rezulton nga ky informacion.</w:t>
      </w:r>
    </w:p>
    <w:p w:rsidR="004D7D10" w:rsidRPr="004566BE" w:rsidRDefault="00A438A0" w:rsidP="004D7D10">
      <w:pPr>
        <w:pStyle w:val="Paragrafi"/>
        <w:rPr>
          <w:spacing w:val="-4"/>
          <w:lang w:val="sq-AL"/>
        </w:rPr>
      </w:pPr>
      <w:r w:rsidRPr="004566BE">
        <w:rPr>
          <w:spacing w:val="-4"/>
          <w:lang w:val="sq-AL"/>
        </w:rPr>
        <w:t xml:space="preserve">3. </w:t>
      </w:r>
      <w:r w:rsidR="004D7D10" w:rsidRPr="004566BE">
        <w:rPr>
          <w:spacing w:val="-4"/>
          <w:lang w:val="sq-AL"/>
        </w:rPr>
        <w:t xml:space="preserve">Vendet anëtare kanë afat 2 muaj për të rënë dakord mbi shumën e cila do të anulohet ose do </w:t>
      </w:r>
      <w:r w:rsidR="00EF297E" w:rsidRPr="004566BE">
        <w:rPr>
          <w:spacing w:val="-4"/>
          <w:lang w:val="sq-AL"/>
        </w:rPr>
        <w:t>t’i</w:t>
      </w:r>
      <w:r w:rsidR="004D7D10" w:rsidRPr="004566BE">
        <w:rPr>
          <w:spacing w:val="-4"/>
          <w:lang w:val="sq-AL"/>
        </w:rPr>
        <w:t xml:space="preserve"> nënshtrohet vëzhgimeve.</w:t>
      </w:r>
    </w:p>
    <w:p w:rsidR="004D7D10" w:rsidRPr="004566BE" w:rsidRDefault="00A438A0" w:rsidP="004D7D10">
      <w:pPr>
        <w:pStyle w:val="Paragrafi"/>
        <w:rPr>
          <w:spacing w:val="-4"/>
          <w:lang w:val="sq-AL"/>
        </w:rPr>
      </w:pPr>
      <w:r w:rsidRPr="004566BE">
        <w:rPr>
          <w:spacing w:val="-4"/>
          <w:lang w:val="sq-AL"/>
        </w:rPr>
        <w:t xml:space="preserve">4. </w:t>
      </w:r>
      <w:r w:rsidR="004D7D10" w:rsidRPr="004566BE">
        <w:rPr>
          <w:spacing w:val="-4"/>
          <w:lang w:val="sq-AL"/>
        </w:rPr>
        <w:t>Deri më 30 qershor, vendet anëtare do t</w:t>
      </w:r>
      <w:r w:rsidR="00654FE8" w:rsidRPr="004566BE">
        <w:rPr>
          <w:spacing w:val="-4"/>
          <w:lang w:val="sq-AL"/>
        </w:rPr>
        <w:t>’</w:t>
      </w:r>
      <w:r w:rsidR="004D7D10" w:rsidRPr="004566BE">
        <w:rPr>
          <w:spacing w:val="-4"/>
          <w:lang w:val="sq-AL"/>
        </w:rPr>
        <w:t>i dorëzojnë Komisionit një plan financiar të rishikuar, i cili do të reflektojë, për vitin financiar që lidhet me të, shumën e reduktuar që është ofruar për të mbështetur një ose më shume prioritete të programit. Nëse kjo procedurë dështon, Komisioni duhet të rishikojë planin financiar duke reduktuar asistencën financiare IPA II për vitin financiar që lidhet me të. Reduktimi do t</w:t>
      </w:r>
      <w:r w:rsidR="00240FAA" w:rsidRPr="004566BE">
        <w:rPr>
          <w:spacing w:val="-4"/>
          <w:lang w:val="sq-AL"/>
        </w:rPr>
        <w:t>’</w:t>
      </w:r>
      <w:r w:rsidR="004D7D10" w:rsidRPr="004566BE">
        <w:rPr>
          <w:spacing w:val="-4"/>
          <w:lang w:val="sq-AL"/>
        </w:rPr>
        <w:t>i alokohet në mënyrë proporcionale secilit prioritet.</w:t>
      </w:r>
    </w:p>
    <w:p w:rsidR="004D7D10" w:rsidRPr="004566BE" w:rsidRDefault="00A438A0" w:rsidP="004D7D10">
      <w:pPr>
        <w:pStyle w:val="Paragrafi"/>
        <w:rPr>
          <w:spacing w:val="-4"/>
          <w:lang w:val="sq-AL"/>
        </w:rPr>
      </w:pPr>
      <w:r w:rsidRPr="004566BE">
        <w:rPr>
          <w:spacing w:val="-4"/>
          <w:lang w:val="sq-AL"/>
        </w:rPr>
        <w:t xml:space="preserve">5. </w:t>
      </w:r>
      <w:r w:rsidR="004D7D10" w:rsidRPr="004566BE">
        <w:rPr>
          <w:spacing w:val="-4"/>
          <w:lang w:val="sq-AL"/>
        </w:rPr>
        <w:t>Komisioni do ta ndryshojë (amendojë) vendimin e miratimit të Programit, me anë të akteve zbatuese, jo më vonë se data 30 shtator.</w:t>
      </w:r>
    </w:p>
    <w:p w:rsidR="00A438A0" w:rsidRPr="004566BE" w:rsidRDefault="00A438A0" w:rsidP="00BD188D">
      <w:pPr>
        <w:pStyle w:val="Hapesira7"/>
        <w:rPr>
          <w:lang w:val="sq-AL"/>
        </w:rPr>
      </w:pPr>
      <w:bookmarkStart w:id="211" w:name="_Toc448497201"/>
      <w:bookmarkStart w:id="212" w:name="_Toc448497440"/>
      <w:bookmarkStart w:id="213" w:name="_Toc448735631"/>
    </w:p>
    <w:p w:rsidR="00A438A0" w:rsidRPr="004566BE" w:rsidRDefault="00A438A0" w:rsidP="00A438A0">
      <w:pPr>
        <w:pStyle w:val="NeniNr"/>
        <w:rPr>
          <w:spacing w:val="-4"/>
          <w:lang w:val="sq-AL"/>
        </w:rPr>
      </w:pPr>
      <w:r w:rsidRPr="004566BE">
        <w:rPr>
          <w:spacing w:val="-4"/>
          <w:lang w:val="sq-AL"/>
        </w:rPr>
        <w:t>NËNSEKSIONI</w:t>
      </w:r>
      <w:r w:rsidR="001407AB" w:rsidRPr="004566BE">
        <w:rPr>
          <w:spacing w:val="-4"/>
          <w:lang w:val="sq-AL"/>
        </w:rPr>
        <w:t xml:space="preserve"> </w:t>
      </w:r>
      <w:r w:rsidR="00240FAA" w:rsidRPr="004566BE">
        <w:rPr>
          <w:spacing w:val="-4"/>
          <w:lang w:val="sq-AL"/>
        </w:rPr>
        <w:t>3</w:t>
      </w:r>
    </w:p>
    <w:p w:rsidR="004D7D10" w:rsidRPr="004566BE" w:rsidRDefault="00A438A0" w:rsidP="00A438A0">
      <w:pPr>
        <w:pStyle w:val="NeniNr"/>
        <w:rPr>
          <w:spacing w:val="-4"/>
          <w:lang w:val="sq-AL"/>
        </w:rPr>
      </w:pPr>
      <w:r w:rsidRPr="004566BE">
        <w:rPr>
          <w:spacing w:val="-4"/>
          <w:lang w:val="sq-AL"/>
        </w:rPr>
        <w:t xml:space="preserve">SHQYRTIMI DHE PRANIMI I LLOGARIVE </w:t>
      </w:r>
      <w:bookmarkEnd w:id="211"/>
      <w:bookmarkEnd w:id="212"/>
      <w:bookmarkEnd w:id="213"/>
    </w:p>
    <w:p w:rsidR="00A438A0" w:rsidRPr="004566BE" w:rsidRDefault="00A438A0" w:rsidP="00BD188D">
      <w:pPr>
        <w:pStyle w:val="Hapesira7"/>
        <w:rPr>
          <w:lang w:val="sq-AL"/>
        </w:rPr>
      </w:pPr>
      <w:bookmarkStart w:id="214" w:name="_Toc448497202"/>
      <w:bookmarkStart w:id="215" w:name="_Toc448497441"/>
      <w:bookmarkStart w:id="216" w:name="_Toc448735632"/>
    </w:p>
    <w:p w:rsidR="00A438A0" w:rsidRPr="004566BE" w:rsidRDefault="004D7D10" w:rsidP="00A438A0">
      <w:pPr>
        <w:pStyle w:val="NeniNr"/>
        <w:rPr>
          <w:spacing w:val="-4"/>
          <w:lang w:val="sq-AL"/>
        </w:rPr>
      </w:pPr>
      <w:r w:rsidRPr="004566BE">
        <w:rPr>
          <w:spacing w:val="-4"/>
          <w:lang w:val="sq-AL"/>
        </w:rPr>
        <w:t>Neni 64</w:t>
      </w:r>
      <w:bookmarkEnd w:id="214"/>
      <w:bookmarkEnd w:id="215"/>
      <w:bookmarkEnd w:id="216"/>
    </w:p>
    <w:p w:rsidR="004D7D10" w:rsidRPr="004566BE" w:rsidRDefault="004D7D10" w:rsidP="00A438A0">
      <w:pPr>
        <w:pStyle w:val="NeniTitull"/>
        <w:rPr>
          <w:spacing w:val="-4"/>
          <w:lang w:val="sq-AL"/>
        </w:rPr>
      </w:pPr>
      <w:r w:rsidRPr="004566BE">
        <w:rPr>
          <w:spacing w:val="-4"/>
          <w:lang w:val="sq-AL"/>
        </w:rPr>
        <w:t>Përgatitja e llogarive</w:t>
      </w:r>
    </w:p>
    <w:p w:rsidR="00A438A0" w:rsidRPr="004566BE" w:rsidRDefault="00A438A0" w:rsidP="00BD188D">
      <w:pPr>
        <w:pStyle w:val="Hapesira7"/>
        <w:rPr>
          <w:lang w:val="sq-AL"/>
        </w:rPr>
      </w:pPr>
    </w:p>
    <w:p w:rsidR="004D7D10" w:rsidRPr="004566BE" w:rsidRDefault="006F1DA0" w:rsidP="004D7D10">
      <w:pPr>
        <w:pStyle w:val="Paragrafi"/>
        <w:rPr>
          <w:spacing w:val="-4"/>
          <w:lang w:val="sq-AL"/>
        </w:rPr>
      </w:pPr>
      <w:r w:rsidRPr="004566BE">
        <w:rPr>
          <w:spacing w:val="-4"/>
          <w:lang w:val="sq-AL"/>
        </w:rPr>
        <w:t xml:space="preserve">1. </w:t>
      </w:r>
      <w:r w:rsidR="004D7D10" w:rsidRPr="004566BE">
        <w:rPr>
          <w:spacing w:val="-4"/>
          <w:lang w:val="sq-AL"/>
        </w:rPr>
        <w:t>Llogaritë e referuara në pikën (a) të nenit 59 (5) të Rregullores Financiare i dorëzohen Komisionit për secilin program bashkëpunimi. Llogaritë duhet të mbulojnë vitin financiar dhe përfshihen në nivel të çdo prioriteti:</w:t>
      </w:r>
    </w:p>
    <w:p w:rsidR="004D7D10" w:rsidRPr="004566BE" w:rsidRDefault="006F1DA0" w:rsidP="004D7D10">
      <w:pPr>
        <w:pStyle w:val="Paragrafi"/>
        <w:rPr>
          <w:spacing w:val="-4"/>
          <w:lang w:val="sq-AL"/>
        </w:rPr>
      </w:pPr>
      <w:r w:rsidRPr="004566BE">
        <w:rPr>
          <w:spacing w:val="-4"/>
          <w:lang w:val="sq-AL"/>
        </w:rPr>
        <w:t xml:space="preserve">a) </w:t>
      </w:r>
      <w:r w:rsidR="004D7D10" w:rsidRPr="004566BE">
        <w:rPr>
          <w:spacing w:val="-4"/>
          <w:lang w:val="sq-AL"/>
        </w:rPr>
        <w:t xml:space="preserve">Shuma e përgjithshme e shpenzimeve të lejuara të përfshira në sistemin e llogarive të autoritetit </w:t>
      </w:r>
      <w:r w:rsidR="006266DB" w:rsidRPr="004566BE">
        <w:rPr>
          <w:spacing w:val="-4"/>
          <w:lang w:val="sq-AL"/>
        </w:rPr>
        <w:t>certifi</w:t>
      </w:r>
      <w:r w:rsidR="004D7D10" w:rsidRPr="004566BE">
        <w:rPr>
          <w:spacing w:val="-4"/>
          <w:lang w:val="sq-AL"/>
        </w:rPr>
        <w:t>kues, i cili është përfshirë në kërkesat e pagesave që do i dorëzohen Komisionit në përputhje me nenin 54 dhe nenin 55 (2) deri më 31 korrik nga përfundimi i vitit financiar, shuma totale e shpenzimeve publike të realizuara për zbatimin e projekteve, dhe shuma totale e pagesave përkatëse që u janë bërë përfituesve nën nenin 56(2);</w:t>
      </w:r>
    </w:p>
    <w:p w:rsidR="004D7D10" w:rsidRPr="004566BE" w:rsidRDefault="006F1DA0" w:rsidP="003B7D93">
      <w:pPr>
        <w:pStyle w:val="Paragrafi"/>
        <w:tabs>
          <w:tab w:val="left" w:pos="7650"/>
        </w:tabs>
        <w:rPr>
          <w:spacing w:val="-4"/>
          <w:lang w:val="sq-AL"/>
        </w:rPr>
      </w:pPr>
      <w:r w:rsidRPr="004566BE">
        <w:rPr>
          <w:spacing w:val="-4"/>
          <w:lang w:val="sq-AL"/>
        </w:rPr>
        <w:t xml:space="preserve">b) </w:t>
      </w:r>
      <w:r w:rsidR="004D7D10" w:rsidRPr="004566BE">
        <w:rPr>
          <w:spacing w:val="-4"/>
          <w:lang w:val="sq-AL"/>
        </w:rPr>
        <w:t>Pagesat e tërhequra dhe të kthyera gjatë vitit financiar, pagesat</w:t>
      </w:r>
      <w:r w:rsidR="001407AB" w:rsidRPr="004566BE">
        <w:rPr>
          <w:spacing w:val="-4"/>
          <w:lang w:val="sq-AL"/>
        </w:rPr>
        <w:t xml:space="preserve"> </w:t>
      </w:r>
      <w:r w:rsidR="004D7D10" w:rsidRPr="004566BE">
        <w:rPr>
          <w:spacing w:val="-4"/>
          <w:lang w:val="sq-AL"/>
        </w:rPr>
        <w:t>për t</w:t>
      </w:r>
      <w:r w:rsidR="003B7D93" w:rsidRPr="004566BE">
        <w:rPr>
          <w:spacing w:val="-4"/>
          <w:lang w:val="sq-AL"/>
        </w:rPr>
        <w:t>’</w:t>
      </w:r>
      <w:r w:rsidR="004D7D10" w:rsidRPr="004566BE">
        <w:rPr>
          <w:spacing w:val="-4"/>
          <w:lang w:val="sq-AL"/>
        </w:rPr>
        <w:t>u kthyer në fund të vitit financiar, si dhe kthimet e bëra në përputhje me nenin 32 dhe shumat e pakthyeshme;</w:t>
      </w:r>
    </w:p>
    <w:p w:rsidR="004D7D10" w:rsidRPr="004566BE" w:rsidRDefault="006F1DA0" w:rsidP="004D7D10">
      <w:pPr>
        <w:pStyle w:val="Paragrafi"/>
        <w:rPr>
          <w:spacing w:val="-4"/>
          <w:lang w:val="sq-AL"/>
        </w:rPr>
      </w:pPr>
      <w:r w:rsidRPr="004566BE">
        <w:rPr>
          <w:spacing w:val="-4"/>
          <w:lang w:val="sq-AL"/>
        </w:rPr>
        <w:t xml:space="preserve">c) </w:t>
      </w:r>
      <w:r w:rsidR="004D7D10" w:rsidRPr="004566BE">
        <w:rPr>
          <w:spacing w:val="-4"/>
          <w:lang w:val="sq-AL"/>
        </w:rPr>
        <w:t>Shumat e kontributit të programit dhe parapagesa nga ndihma shtetërore nën neni</w:t>
      </w:r>
      <w:r w:rsidR="00240FAA" w:rsidRPr="004566BE">
        <w:rPr>
          <w:spacing w:val="-4"/>
          <w:lang w:val="sq-AL"/>
        </w:rPr>
        <w:t>n 131 (4) të Rregullores së BE-së n</w:t>
      </w:r>
      <w:r w:rsidR="004D7D10" w:rsidRPr="004566BE">
        <w:rPr>
          <w:spacing w:val="-4"/>
          <w:lang w:val="sq-AL"/>
        </w:rPr>
        <w:t>r. 1303/2013;</w:t>
      </w:r>
    </w:p>
    <w:p w:rsidR="004D7D10" w:rsidRPr="004566BE" w:rsidRDefault="006F1DA0" w:rsidP="004D7D10">
      <w:pPr>
        <w:pStyle w:val="Paragrafi"/>
        <w:rPr>
          <w:spacing w:val="-4"/>
          <w:lang w:val="sq-AL"/>
        </w:rPr>
      </w:pPr>
      <w:r w:rsidRPr="004566BE">
        <w:rPr>
          <w:spacing w:val="-4"/>
          <w:lang w:val="sq-AL"/>
        </w:rPr>
        <w:t xml:space="preserve">d) </w:t>
      </w:r>
      <w:r w:rsidR="004D7D10" w:rsidRPr="004566BE">
        <w:rPr>
          <w:spacing w:val="-4"/>
          <w:lang w:val="sq-AL"/>
        </w:rPr>
        <w:t>Për secilin prioritet, një përputhje midis shpenzimeve të përcaktuar në pikën (a) dhe shpenzimeve të deklaruara në përputhje me të njëjtin vit financiar në aplikimet e pagesave, të shoqëruara nga shpjegimet përkatëse për diferencat.</w:t>
      </w:r>
    </w:p>
    <w:p w:rsidR="004D7D10" w:rsidRPr="004566BE" w:rsidRDefault="006F1DA0" w:rsidP="004D7D10">
      <w:pPr>
        <w:pStyle w:val="Paragrafi"/>
        <w:rPr>
          <w:spacing w:val="-4"/>
          <w:lang w:val="sq-AL"/>
        </w:rPr>
      </w:pPr>
      <w:r w:rsidRPr="004566BE">
        <w:rPr>
          <w:spacing w:val="-4"/>
          <w:lang w:val="sq-AL"/>
        </w:rPr>
        <w:t xml:space="preserve">2. </w:t>
      </w:r>
      <w:r w:rsidR="004D7D10" w:rsidRPr="004566BE">
        <w:rPr>
          <w:spacing w:val="-4"/>
          <w:lang w:val="sq-AL"/>
        </w:rPr>
        <w:t xml:space="preserve">Kur shpenzimet e përfshira më parë në një aplikim për pagesat e ndërmjetme për vitin financiar përjashtohet nga një vend anëtar nga llogaritë e tij për shkak të një vlerësimi të vazhdueshëm për lejueshmërinë dhe rregullsinë e tij, të gjitha ose ndonjë nga shpenzimet e konstatuara më pas që janë të ligjshme dhe të rregullta mund të përfshihen në një aplikim për pagesat e ndërmjetme që lidhen me vitin financiar pasues. </w:t>
      </w:r>
    </w:p>
    <w:p w:rsidR="004D7D10" w:rsidRPr="004566BE" w:rsidRDefault="006F1DA0" w:rsidP="004D7D10">
      <w:pPr>
        <w:pStyle w:val="Paragrafi"/>
        <w:rPr>
          <w:spacing w:val="-4"/>
          <w:lang w:val="sq-AL"/>
        </w:rPr>
      </w:pPr>
      <w:r w:rsidRPr="004566BE">
        <w:rPr>
          <w:spacing w:val="-4"/>
          <w:lang w:val="sq-AL"/>
        </w:rPr>
        <w:t xml:space="preserve">3. </w:t>
      </w:r>
      <w:r w:rsidR="004D7D10" w:rsidRPr="004566BE">
        <w:rPr>
          <w:spacing w:val="-4"/>
          <w:lang w:val="sq-AL"/>
        </w:rPr>
        <w:t>Llogaritë do të përgatit</w:t>
      </w:r>
      <w:r w:rsidR="002D0AE8" w:rsidRPr="004566BE">
        <w:rPr>
          <w:spacing w:val="-4"/>
          <w:lang w:val="sq-AL"/>
        </w:rPr>
        <w:t>en në përputhje me nenin 7 dhe s</w:t>
      </w:r>
      <w:r w:rsidR="004D7D10" w:rsidRPr="004566BE">
        <w:rPr>
          <w:spacing w:val="-4"/>
          <w:lang w:val="sq-AL"/>
        </w:rPr>
        <w:t>htojcën VII të Rregullores</w:t>
      </w:r>
      <w:r w:rsidR="002D0AE8" w:rsidRPr="004566BE">
        <w:rPr>
          <w:spacing w:val="-4"/>
          <w:lang w:val="sq-AL"/>
        </w:rPr>
        <w:t xml:space="preserve"> së Komisionit për Zbatim (BE) n</w:t>
      </w:r>
      <w:r w:rsidR="004D7D10" w:rsidRPr="004566BE">
        <w:rPr>
          <w:spacing w:val="-4"/>
          <w:lang w:val="sq-AL"/>
        </w:rPr>
        <w:t>r. 1011/2014.</w:t>
      </w:r>
    </w:p>
    <w:p w:rsidR="006F1DA0" w:rsidRPr="004566BE" w:rsidRDefault="006F1DA0" w:rsidP="00BD188D">
      <w:pPr>
        <w:pStyle w:val="Hapesira7"/>
        <w:rPr>
          <w:lang w:val="sq-AL"/>
        </w:rPr>
      </w:pPr>
      <w:bookmarkStart w:id="217" w:name="_Toc448497203"/>
      <w:bookmarkStart w:id="218" w:name="_Toc448497442"/>
      <w:bookmarkStart w:id="219" w:name="_Toc448735633"/>
    </w:p>
    <w:p w:rsidR="006F1DA0" w:rsidRPr="004566BE" w:rsidRDefault="004D7D10" w:rsidP="006F1DA0">
      <w:pPr>
        <w:pStyle w:val="NeniNr"/>
        <w:rPr>
          <w:spacing w:val="-4"/>
          <w:lang w:val="sq-AL"/>
        </w:rPr>
      </w:pPr>
      <w:r w:rsidRPr="004566BE">
        <w:rPr>
          <w:spacing w:val="-4"/>
          <w:lang w:val="sq-AL"/>
        </w:rPr>
        <w:t>Neni 65</w:t>
      </w:r>
      <w:bookmarkEnd w:id="217"/>
      <w:bookmarkEnd w:id="218"/>
      <w:bookmarkEnd w:id="219"/>
    </w:p>
    <w:p w:rsidR="004D7D10" w:rsidRPr="004566BE" w:rsidRDefault="004D7D10" w:rsidP="006F1DA0">
      <w:pPr>
        <w:pStyle w:val="NeniTitull"/>
        <w:rPr>
          <w:spacing w:val="-4"/>
          <w:lang w:val="sq-AL"/>
        </w:rPr>
      </w:pPr>
      <w:r w:rsidRPr="004566BE">
        <w:rPr>
          <w:spacing w:val="-4"/>
          <w:lang w:val="sq-AL"/>
        </w:rPr>
        <w:t>Paraqitja e informacionit</w:t>
      </w:r>
    </w:p>
    <w:p w:rsidR="006F1DA0" w:rsidRPr="004566BE" w:rsidRDefault="006F1DA0" w:rsidP="00BD188D">
      <w:pPr>
        <w:pStyle w:val="Hapesira7"/>
        <w:rPr>
          <w:lang w:val="sq-AL"/>
        </w:rPr>
      </w:pPr>
    </w:p>
    <w:p w:rsidR="004D7D10" w:rsidRPr="004566BE" w:rsidRDefault="004D7D10" w:rsidP="004D7D10">
      <w:pPr>
        <w:pStyle w:val="Paragrafi"/>
        <w:rPr>
          <w:spacing w:val="-4"/>
          <w:lang w:val="sq-AL"/>
        </w:rPr>
      </w:pPr>
      <w:r w:rsidRPr="004566BE">
        <w:rPr>
          <w:spacing w:val="-4"/>
          <w:lang w:val="sq-AL"/>
        </w:rPr>
        <w:t>Për secilin vit nga 2016 deri</w:t>
      </w:r>
      <w:r w:rsidR="001407AB" w:rsidRPr="004566BE">
        <w:rPr>
          <w:spacing w:val="-4"/>
          <w:lang w:val="sq-AL"/>
        </w:rPr>
        <w:t xml:space="preserve"> </w:t>
      </w:r>
      <w:r w:rsidRPr="004566BE">
        <w:rPr>
          <w:spacing w:val="-4"/>
          <w:lang w:val="sq-AL"/>
        </w:rPr>
        <w:t>më dhe duke përfshirë vitin 2025, vendet anëtare duhet të dorëzojnë brenda afatit të përcaktuar në nenin 59 (5) të Rregullores së Financimit dokumentet e përcaktuara në atë nen, si më poshtë:</w:t>
      </w:r>
    </w:p>
    <w:p w:rsidR="004D7D10" w:rsidRPr="004566BE" w:rsidRDefault="006F1DA0" w:rsidP="004D7D10">
      <w:pPr>
        <w:pStyle w:val="Paragrafi"/>
        <w:rPr>
          <w:spacing w:val="-4"/>
          <w:lang w:val="sq-AL"/>
        </w:rPr>
      </w:pPr>
      <w:r w:rsidRPr="004566BE">
        <w:rPr>
          <w:spacing w:val="-4"/>
          <w:lang w:val="sq-AL"/>
        </w:rPr>
        <w:t xml:space="preserve">a) </w:t>
      </w:r>
      <w:r w:rsidR="004D7D10" w:rsidRPr="004566BE">
        <w:rPr>
          <w:spacing w:val="-4"/>
          <w:lang w:val="sq-AL"/>
        </w:rPr>
        <w:t>Llogaritë e referuara në nenin 64 (1) për vitin financiar pasardhës;</w:t>
      </w:r>
    </w:p>
    <w:p w:rsidR="004D7D10" w:rsidRPr="004566BE" w:rsidRDefault="006F1DA0" w:rsidP="004D7D10">
      <w:pPr>
        <w:pStyle w:val="Paragrafi"/>
        <w:rPr>
          <w:spacing w:val="-4"/>
          <w:lang w:val="sq-AL"/>
        </w:rPr>
      </w:pPr>
      <w:r w:rsidRPr="004566BE">
        <w:rPr>
          <w:spacing w:val="-4"/>
          <w:lang w:val="sq-AL"/>
        </w:rPr>
        <w:t xml:space="preserve">b) </w:t>
      </w:r>
      <w:r w:rsidR="004D7D10" w:rsidRPr="004566BE">
        <w:rPr>
          <w:spacing w:val="-4"/>
          <w:lang w:val="sq-AL"/>
        </w:rPr>
        <w:t xml:space="preserve">Pasqyra e menaxhimit dhe përmbledhja vjetore referuar pikës (e) të nënparagrafit të parë të nenin 125 (4) të Rregullores së (BE) </w:t>
      </w:r>
      <w:r w:rsidR="002D0AE8" w:rsidRPr="004566BE">
        <w:rPr>
          <w:spacing w:val="-4"/>
          <w:lang w:val="sq-AL"/>
        </w:rPr>
        <w:t>n</w:t>
      </w:r>
      <w:r w:rsidR="004D7D10" w:rsidRPr="004566BE">
        <w:rPr>
          <w:spacing w:val="-4"/>
          <w:lang w:val="sq-AL"/>
        </w:rPr>
        <w:t>r. 1303/2013, për vitin pasardhës financiar;</w:t>
      </w:r>
    </w:p>
    <w:p w:rsidR="004D7D10" w:rsidRPr="004566BE" w:rsidRDefault="006F1DA0" w:rsidP="004D7D10">
      <w:pPr>
        <w:pStyle w:val="Paragrafi"/>
        <w:rPr>
          <w:spacing w:val="-4"/>
          <w:lang w:val="sq-AL"/>
        </w:rPr>
      </w:pPr>
      <w:r w:rsidRPr="004566BE">
        <w:rPr>
          <w:spacing w:val="-4"/>
          <w:lang w:val="sq-AL"/>
        </w:rPr>
        <w:t xml:space="preserve">c) </w:t>
      </w:r>
      <w:r w:rsidR="004D7D10" w:rsidRPr="004566BE">
        <w:rPr>
          <w:spacing w:val="-4"/>
          <w:lang w:val="sq-AL"/>
        </w:rPr>
        <w:t>Opinioni i auditimit dhe raporti i kontrollit referuar pik</w:t>
      </w:r>
      <w:r w:rsidR="002D0AE8" w:rsidRPr="004566BE">
        <w:rPr>
          <w:spacing w:val="-4"/>
          <w:lang w:val="sq-AL"/>
        </w:rPr>
        <w:t>ave</w:t>
      </w:r>
      <w:r w:rsidR="004D7D10" w:rsidRPr="004566BE">
        <w:rPr>
          <w:spacing w:val="-4"/>
          <w:lang w:val="sq-AL"/>
        </w:rPr>
        <w:t xml:space="preserve"> (a) dhe (b) të nënparagrafit të parë të nenit 127 (5) të Rregullores së (BE) </w:t>
      </w:r>
      <w:r w:rsidR="002D0AE8" w:rsidRPr="004566BE">
        <w:rPr>
          <w:spacing w:val="-4"/>
          <w:lang w:val="sq-AL"/>
        </w:rPr>
        <w:t>n</w:t>
      </w:r>
      <w:r w:rsidR="004D7D10" w:rsidRPr="004566BE">
        <w:rPr>
          <w:spacing w:val="-4"/>
          <w:lang w:val="sq-AL"/>
        </w:rPr>
        <w:t>r. 1303/2013, për vitin pasardhës financiar.</w:t>
      </w:r>
    </w:p>
    <w:p w:rsidR="006F1DA0" w:rsidRPr="004566BE" w:rsidRDefault="006F1DA0" w:rsidP="00BD188D">
      <w:pPr>
        <w:pStyle w:val="Hapesira7"/>
        <w:rPr>
          <w:lang w:val="sq-AL"/>
        </w:rPr>
      </w:pPr>
      <w:bookmarkStart w:id="220" w:name="_Toc448497204"/>
      <w:bookmarkStart w:id="221" w:name="_Toc448497443"/>
      <w:bookmarkStart w:id="222" w:name="_Toc448735634"/>
    </w:p>
    <w:p w:rsidR="006F1DA0" w:rsidRPr="004566BE" w:rsidRDefault="004D7D10" w:rsidP="006F1DA0">
      <w:pPr>
        <w:pStyle w:val="NeniNr"/>
        <w:rPr>
          <w:spacing w:val="-4"/>
          <w:lang w:val="sq-AL"/>
        </w:rPr>
      </w:pPr>
      <w:r w:rsidRPr="004566BE">
        <w:rPr>
          <w:spacing w:val="-4"/>
          <w:lang w:val="sq-AL"/>
        </w:rPr>
        <w:t>Neni 66</w:t>
      </w:r>
      <w:bookmarkEnd w:id="220"/>
      <w:bookmarkEnd w:id="221"/>
      <w:bookmarkEnd w:id="222"/>
    </w:p>
    <w:p w:rsidR="004D7D10" w:rsidRPr="004566BE" w:rsidRDefault="004D7D10" w:rsidP="006F1DA0">
      <w:pPr>
        <w:pStyle w:val="NeniTitull"/>
        <w:rPr>
          <w:spacing w:val="-4"/>
          <w:lang w:val="sq-AL"/>
        </w:rPr>
      </w:pPr>
      <w:r w:rsidRPr="004566BE">
        <w:rPr>
          <w:spacing w:val="-4"/>
          <w:lang w:val="sq-AL"/>
        </w:rPr>
        <w:t>Shqyrtimi dhe pranimi i llogarive</w:t>
      </w:r>
    </w:p>
    <w:p w:rsidR="006F1DA0" w:rsidRPr="004566BE" w:rsidRDefault="006F1DA0" w:rsidP="00BD188D">
      <w:pPr>
        <w:pStyle w:val="Hapesira7"/>
        <w:rPr>
          <w:lang w:val="sq-AL"/>
        </w:rPr>
      </w:pPr>
    </w:p>
    <w:p w:rsidR="004D7D10" w:rsidRPr="004566BE" w:rsidRDefault="006F1DA0" w:rsidP="004D7D10">
      <w:pPr>
        <w:pStyle w:val="Paragrafi"/>
        <w:rPr>
          <w:spacing w:val="-4"/>
          <w:lang w:val="sq-AL"/>
        </w:rPr>
      </w:pPr>
      <w:r w:rsidRPr="004566BE">
        <w:rPr>
          <w:spacing w:val="-4"/>
          <w:lang w:val="sq-AL"/>
        </w:rPr>
        <w:t xml:space="preserve">1. </w:t>
      </w:r>
      <w:r w:rsidR="004D7D10" w:rsidRPr="004566BE">
        <w:rPr>
          <w:spacing w:val="-4"/>
          <w:lang w:val="sq-AL"/>
        </w:rPr>
        <w:t xml:space="preserve">Do të aplikohen dispozita e nenin 139(1) e Rregullores së BE-së </w:t>
      </w:r>
      <w:r w:rsidR="002D0AE8" w:rsidRPr="004566BE">
        <w:rPr>
          <w:spacing w:val="-4"/>
          <w:lang w:val="sq-AL"/>
        </w:rPr>
        <w:t>n</w:t>
      </w:r>
      <w:r w:rsidR="004D7D10" w:rsidRPr="004566BE">
        <w:rPr>
          <w:spacing w:val="-4"/>
          <w:lang w:val="sq-AL"/>
        </w:rPr>
        <w:t>r. 1303/2013.</w:t>
      </w:r>
    </w:p>
    <w:p w:rsidR="004D7D10" w:rsidRPr="004566BE" w:rsidRDefault="006F1DA0" w:rsidP="004D7D10">
      <w:pPr>
        <w:pStyle w:val="Paragrafi"/>
        <w:rPr>
          <w:spacing w:val="-4"/>
          <w:lang w:val="sq-AL"/>
        </w:rPr>
      </w:pPr>
      <w:r w:rsidRPr="004566BE">
        <w:rPr>
          <w:spacing w:val="-4"/>
          <w:lang w:val="sq-AL"/>
        </w:rPr>
        <w:t xml:space="preserve">2. </w:t>
      </w:r>
      <w:r w:rsidR="004D7D10" w:rsidRPr="004566BE">
        <w:rPr>
          <w:spacing w:val="-4"/>
          <w:lang w:val="sq-AL"/>
        </w:rPr>
        <w:t>Vendet pjesëmarrëse ose përfituesit e IPA II mund të zëvendësojnë shumat e parregullta të identifikuara pas miratimit të llogarive, duke kryer rregullimet e nevojshme në llogaritë për vitin financiar në të cilin</w:t>
      </w:r>
      <w:r w:rsidR="001407AB" w:rsidRPr="004566BE">
        <w:rPr>
          <w:spacing w:val="-4"/>
          <w:lang w:val="sq-AL"/>
        </w:rPr>
        <w:t xml:space="preserve"> </w:t>
      </w:r>
      <w:r w:rsidR="004D7D10" w:rsidRPr="004566BE">
        <w:rPr>
          <w:spacing w:val="-4"/>
          <w:lang w:val="sq-AL"/>
        </w:rPr>
        <w:t>është identifikuar parregullsia, pa cenuar nenet 74 dhe 75.</w:t>
      </w:r>
    </w:p>
    <w:p w:rsidR="006F1DA0" w:rsidRPr="004566BE" w:rsidRDefault="006F1DA0" w:rsidP="00BD188D">
      <w:pPr>
        <w:pStyle w:val="Hapesira7"/>
        <w:rPr>
          <w:lang w:val="sq-AL"/>
        </w:rPr>
      </w:pPr>
      <w:bookmarkStart w:id="223" w:name="_Toc448497205"/>
      <w:bookmarkStart w:id="224" w:name="_Toc448497444"/>
      <w:bookmarkStart w:id="225" w:name="_Toc448735635"/>
    </w:p>
    <w:p w:rsidR="006F1DA0" w:rsidRPr="004566BE" w:rsidRDefault="004D7D10" w:rsidP="006F1DA0">
      <w:pPr>
        <w:pStyle w:val="NeniNr"/>
        <w:rPr>
          <w:spacing w:val="-4"/>
          <w:lang w:val="sq-AL"/>
        </w:rPr>
      </w:pPr>
      <w:r w:rsidRPr="004566BE">
        <w:rPr>
          <w:spacing w:val="-4"/>
          <w:lang w:val="sq-AL"/>
        </w:rPr>
        <w:t>Neni 67</w:t>
      </w:r>
      <w:bookmarkEnd w:id="223"/>
      <w:bookmarkEnd w:id="224"/>
      <w:bookmarkEnd w:id="225"/>
    </w:p>
    <w:p w:rsidR="004D7D10" w:rsidRPr="004566BE" w:rsidRDefault="004D7D10" w:rsidP="006F1DA0">
      <w:pPr>
        <w:pStyle w:val="NeniTitull"/>
        <w:rPr>
          <w:spacing w:val="-4"/>
          <w:lang w:val="sq-AL"/>
        </w:rPr>
      </w:pPr>
      <w:r w:rsidRPr="004566BE">
        <w:rPr>
          <w:spacing w:val="-4"/>
          <w:lang w:val="sq-AL"/>
        </w:rPr>
        <w:t>Afati</w:t>
      </w:r>
    </w:p>
    <w:p w:rsidR="006F1DA0" w:rsidRPr="004566BE" w:rsidRDefault="006F1DA0" w:rsidP="00BD188D">
      <w:pPr>
        <w:pStyle w:val="Hapesira7"/>
        <w:rPr>
          <w:lang w:val="sq-AL"/>
        </w:rPr>
      </w:pPr>
    </w:p>
    <w:p w:rsidR="004D7D10" w:rsidRPr="004566BE" w:rsidRDefault="004D7D10" w:rsidP="004D7D10">
      <w:pPr>
        <w:pStyle w:val="Paragrafi"/>
        <w:rPr>
          <w:spacing w:val="-4"/>
          <w:lang w:val="sq-AL"/>
        </w:rPr>
      </w:pPr>
      <w:r w:rsidRPr="004566BE">
        <w:rPr>
          <w:spacing w:val="-4"/>
          <w:lang w:val="sq-AL"/>
        </w:rPr>
        <w:t xml:space="preserve">Deri më 31 maj të vitit pasues të periudhës së financimit, Komisioni, në përputhje me nenin 59(6) të Rregullores së Financimit, duhet të aplikojë procedurat për shqyrtimin dhe pranimin e llogarive dhe informimin e autoriteteve menaxhuese mbi pranimin dhe përfundimin e llogarive në mënyrën e duhur dhe në përputhje me nenin 139 të Rregullores së BE-së </w:t>
      </w:r>
      <w:r w:rsidR="002D0AE8" w:rsidRPr="004566BE">
        <w:rPr>
          <w:spacing w:val="-4"/>
          <w:lang w:val="sq-AL"/>
        </w:rPr>
        <w:t>n</w:t>
      </w:r>
      <w:r w:rsidRPr="004566BE">
        <w:rPr>
          <w:spacing w:val="-4"/>
          <w:lang w:val="sq-AL"/>
        </w:rPr>
        <w:t>r. 1303/2013.</w:t>
      </w:r>
    </w:p>
    <w:p w:rsidR="00A42932" w:rsidRPr="004566BE" w:rsidRDefault="00A42932" w:rsidP="004D7D10">
      <w:pPr>
        <w:pStyle w:val="Paragrafi"/>
        <w:rPr>
          <w:spacing w:val="-4"/>
          <w:lang w:val="sq-AL"/>
        </w:rPr>
      </w:pPr>
      <w:bookmarkStart w:id="226" w:name="_Toc448497206"/>
      <w:bookmarkStart w:id="227" w:name="_Toc448497445"/>
      <w:bookmarkStart w:id="228" w:name="_Toc448735636"/>
    </w:p>
    <w:p w:rsidR="00A42932" w:rsidRPr="004566BE" w:rsidRDefault="004D7D10" w:rsidP="00A42932">
      <w:pPr>
        <w:pStyle w:val="NeniNr"/>
        <w:rPr>
          <w:spacing w:val="-4"/>
          <w:lang w:val="sq-AL"/>
        </w:rPr>
      </w:pPr>
      <w:r w:rsidRPr="004566BE">
        <w:rPr>
          <w:spacing w:val="-4"/>
          <w:lang w:val="sq-AL"/>
        </w:rPr>
        <w:t>Neni 68</w:t>
      </w:r>
      <w:bookmarkEnd w:id="226"/>
      <w:bookmarkEnd w:id="227"/>
      <w:bookmarkEnd w:id="228"/>
    </w:p>
    <w:p w:rsidR="004D7D10" w:rsidRPr="004566BE" w:rsidRDefault="004D7D10" w:rsidP="00A42932">
      <w:pPr>
        <w:pStyle w:val="NeniTitull"/>
        <w:rPr>
          <w:spacing w:val="-4"/>
          <w:lang w:val="sq-AL"/>
        </w:rPr>
      </w:pPr>
      <w:r w:rsidRPr="004566BE">
        <w:rPr>
          <w:spacing w:val="-4"/>
          <w:lang w:val="sq-AL"/>
        </w:rPr>
        <w:t>Disponueshmëria e dokumenteve</w:t>
      </w:r>
    </w:p>
    <w:p w:rsidR="00A42932" w:rsidRPr="004566BE" w:rsidRDefault="00A42932" w:rsidP="00BD188D">
      <w:pPr>
        <w:pStyle w:val="Hapesira7"/>
        <w:rPr>
          <w:lang w:val="sq-AL"/>
        </w:rPr>
      </w:pPr>
    </w:p>
    <w:p w:rsidR="004D7D10" w:rsidRPr="004566BE" w:rsidRDefault="004D7D10" w:rsidP="004D7D10">
      <w:pPr>
        <w:pStyle w:val="Paragrafi"/>
        <w:rPr>
          <w:spacing w:val="-4"/>
          <w:lang w:val="sq-AL"/>
        </w:rPr>
      </w:pPr>
      <w:r w:rsidRPr="004566BE">
        <w:rPr>
          <w:spacing w:val="-4"/>
          <w:lang w:val="sq-AL"/>
        </w:rPr>
        <w:t xml:space="preserve">Në lidhje me detyrimin e autoritetit menaxhues për të bërë të disponueshme dokumentet, duhet të zbatohet neni 140 i Rregullores së BE-së </w:t>
      </w:r>
      <w:r w:rsidR="002D0AE8" w:rsidRPr="004566BE">
        <w:rPr>
          <w:spacing w:val="-4"/>
          <w:lang w:val="sq-AL"/>
        </w:rPr>
        <w:t>n</w:t>
      </w:r>
      <w:r w:rsidRPr="004566BE">
        <w:rPr>
          <w:spacing w:val="-4"/>
          <w:lang w:val="sq-AL"/>
        </w:rPr>
        <w:t>r. 1303/2013.</w:t>
      </w:r>
    </w:p>
    <w:p w:rsidR="004D7D10" w:rsidRPr="004566BE" w:rsidRDefault="004D7D10" w:rsidP="00BD188D">
      <w:pPr>
        <w:pStyle w:val="Hapesira7"/>
        <w:rPr>
          <w:lang w:val="sq-AL"/>
        </w:rPr>
      </w:pPr>
    </w:p>
    <w:p w:rsidR="00A42932" w:rsidRPr="004566BE" w:rsidRDefault="004D7D10" w:rsidP="00A42932">
      <w:pPr>
        <w:pStyle w:val="NeniNr"/>
        <w:rPr>
          <w:spacing w:val="-4"/>
          <w:lang w:val="sq-AL"/>
        </w:rPr>
      </w:pPr>
      <w:bookmarkStart w:id="229" w:name="_Toc448497207"/>
      <w:bookmarkStart w:id="230" w:name="_Toc448497446"/>
      <w:bookmarkStart w:id="231" w:name="_Toc448735637"/>
      <w:r w:rsidRPr="004566BE">
        <w:rPr>
          <w:spacing w:val="-4"/>
          <w:lang w:val="sq-AL"/>
        </w:rPr>
        <w:t>Neni 69</w:t>
      </w:r>
      <w:bookmarkEnd w:id="229"/>
      <w:bookmarkEnd w:id="230"/>
      <w:bookmarkEnd w:id="231"/>
    </w:p>
    <w:p w:rsidR="004D7D10" w:rsidRPr="004566BE" w:rsidRDefault="004D7D10" w:rsidP="00A42932">
      <w:pPr>
        <w:pStyle w:val="NeniTitull"/>
        <w:rPr>
          <w:spacing w:val="-4"/>
          <w:lang w:val="sq-AL"/>
        </w:rPr>
      </w:pPr>
      <w:r w:rsidRPr="004566BE">
        <w:rPr>
          <w:spacing w:val="-4"/>
          <w:lang w:val="sq-AL"/>
        </w:rPr>
        <w:t>Dorëzimi i dokumenteve mbyllëse</w:t>
      </w:r>
    </w:p>
    <w:p w:rsidR="00A42932" w:rsidRPr="004566BE" w:rsidRDefault="00A42932" w:rsidP="00BD188D">
      <w:pPr>
        <w:pStyle w:val="Hapesira7"/>
        <w:rPr>
          <w:lang w:val="sq-AL"/>
        </w:rPr>
      </w:pPr>
    </w:p>
    <w:p w:rsidR="004D7D10" w:rsidRPr="004566BE" w:rsidRDefault="004D7D10" w:rsidP="004D7D10">
      <w:pPr>
        <w:pStyle w:val="Paragrafi"/>
        <w:rPr>
          <w:spacing w:val="-4"/>
          <w:lang w:val="sq-AL"/>
        </w:rPr>
      </w:pPr>
      <w:r w:rsidRPr="004566BE">
        <w:rPr>
          <w:spacing w:val="-4"/>
          <w:lang w:val="sq-AL"/>
        </w:rPr>
        <w:t>Përveç dokumenteve të cituara në nenin 65, për vitin e fundit financiar nga 1 korriku 2023 deri më 30 qershor 2024 autoritetet menaxhuese duhet të dorëzojnë raportin final të zbatimit të programit.</w:t>
      </w:r>
    </w:p>
    <w:p w:rsidR="007007C7" w:rsidRPr="004566BE" w:rsidRDefault="007007C7" w:rsidP="00BD188D">
      <w:pPr>
        <w:pStyle w:val="Hapesira7"/>
        <w:rPr>
          <w:lang w:val="sq-AL"/>
        </w:rPr>
      </w:pPr>
      <w:bookmarkStart w:id="232" w:name="_Toc448497208"/>
      <w:bookmarkStart w:id="233" w:name="_Toc448497447"/>
      <w:bookmarkStart w:id="234" w:name="_Toc448735638"/>
    </w:p>
    <w:p w:rsidR="007007C7" w:rsidRPr="004566BE" w:rsidRDefault="004D7D10" w:rsidP="007007C7">
      <w:pPr>
        <w:pStyle w:val="NeniNr"/>
        <w:rPr>
          <w:spacing w:val="-4"/>
          <w:lang w:val="sq-AL"/>
        </w:rPr>
      </w:pPr>
      <w:r w:rsidRPr="004566BE">
        <w:rPr>
          <w:spacing w:val="-4"/>
          <w:lang w:val="sq-AL"/>
        </w:rPr>
        <w:t>Neni 70</w:t>
      </w:r>
      <w:bookmarkEnd w:id="232"/>
      <w:bookmarkEnd w:id="233"/>
      <w:bookmarkEnd w:id="234"/>
    </w:p>
    <w:p w:rsidR="004D7D10" w:rsidRPr="004566BE" w:rsidRDefault="004D7D10" w:rsidP="007007C7">
      <w:pPr>
        <w:pStyle w:val="NeniTitull"/>
        <w:rPr>
          <w:spacing w:val="-4"/>
          <w:lang w:val="sq-AL"/>
        </w:rPr>
      </w:pPr>
      <w:r w:rsidRPr="004566BE">
        <w:rPr>
          <w:spacing w:val="-4"/>
          <w:lang w:val="sq-AL"/>
        </w:rPr>
        <w:t xml:space="preserve">Pagesa e bilancit përfundimtar </w:t>
      </w:r>
    </w:p>
    <w:p w:rsidR="007007C7" w:rsidRPr="004566BE" w:rsidRDefault="007007C7" w:rsidP="00BD188D">
      <w:pPr>
        <w:pStyle w:val="Hapesira7"/>
        <w:rPr>
          <w:lang w:val="sq-AL"/>
        </w:rPr>
      </w:pPr>
    </w:p>
    <w:p w:rsidR="004D7D10" w:rsidRPr="004566BE" w:rsidRDefault="004D7D10" w:rsidP="004D7D10">
      <w:pPr>
        <w:pStyle w:val="Paragrafi"/>
        <w:rPr>
          <w:spacing w:val="-4"/>
          <w:lang w:val="sq-AL"/>
        </w:rPr>
      </w:pPr>
      <w:r w:rsidRPr="004566BE">
        <w:rPr>
          <w:spacing w:val="-4"/>
          <w:lang w:val="sq-AL"/>
        </w:rPr>
        <w:t>Pagesa e transhit të fundit duhet të kryhet jo më vonë se tre muaj pas datës së miratimit të llogarive të vitit të fundit financiar ose një muaj pas datës së miratimit të raportit final të zbatimit, cilado datë të jetë më e vonë.</w:t>
      </w:r>
    </w:p>
    <w:p w:rsidR="007007C7" w:rsidRPr="004566BE" w:rsidRDefault="007007C7" w:rsidP="00BD188D">
      <w:pPr>
        <w:pStyle w:val="Hapesira7"/>
        <w:rPr>
          <w:lang w:val="sq-AL"/>
        </w:rPr>
      </w:pPr>
      <w:bookmarkStart w:id="235" w:name="_Toc448497209"/>
      <w:bookmarkStart w:id="236" w:name="_Toc448497448"/>
      <w:bookmarkStart w:id="237" w:name="_Toc448735639"/>
    </w:p>
    <w:p w:rsidR="007007C7" w:rsidRPr="004566BE" w:rsidRDefault="007007C7" w:rsidP="007007C7">
      <w:pPr>
        <w:pStyle w:val="NeniNr"/>
        <w:rPr>
          <w:spacing w:val="-4"/>
          <w:lang w:val="sq-AL"/>
        </w:rPr>
      </w:pPr>
      <w:r w:rsidRPr="004566BE">
        <w:rPr>
          <w:spacing w:val="-4"/>
          <w:lang w:val="sq-AL"/>
        </w:rPr>
        <w:t>NËNSEKSIONI 4</w:t>
      </w:r>
      <w:bookmarkEnd w:id="235"/>
      <w:bookmarkEnd w:id="236"/>
      <w:bookmarkEnd w:id="237"/>
    </w:p>
    <w:p w:rsidR="004D7D10" w:rsidRPr="004566BE" w:rsidRDefault="007007C7" w:rsidP="007007C7">
      <w:pPr>
        <w:pStyle w:val="NeniNr"/>
        <w:rPr>
          <w:spacing w:val="-4"/>
          <w:lang w:val="sq-AL"/>
        </w:rPr>
      </w:pPr>
      <w:r w:rsidRPr="004566BE">
        <w:rPr>
          <w:spacing w:val="-4"/>
          <w:lang w:val="sq-AL"/>
        </w:rPr>
        <w:t>KORRIGJIMET FINANCIARE DHE RIKUPERIMET NGA VENDET PJESËMARRËSE</w:t>
      </w:r>
    </w:p>
    <w:p w:rsidR="007007C7" w:rsidRPr="004566BE" w:rsidRDefault="007007C7" w:rsidP="00BD188D">
      <w:pPr>
        <w:pStyle w:val="Hapesira7"/>
        <w:rPr>
          <w:lang w:val="sq-AL"/>
        </w:rPr>
      </w:pPr>
      <w:bookmarkStart w:id="238" w:name="_Toc448497210"/>
      <w:bookmarkStart w:id="239" w:name="_Toc448497449"/>
      <w:bookmarkStart w:id="240" w:name="_Toc448735640"/>
    </w:p>
    <w:p w:rsidR="007007C7" w:rsidRPr="004566BE" w:rsidRDefault="004D7D10" w:rsidP="007007C7">
      <w:pPr>
        <w:pStyle w:val="NeniNr"/>
        <w:rPr>
          <w:spacing w:val="-4"/>
          <w:lang w:val="sq-AL"/>
        </w:rPr>
      </w:pPr>
      <w:r w:rsidRPr="004566BE">
        <w:rPr>
          <w:spacing w:val="-4"/>
          <w:lang w:val="sq-AL"/>
        </w:rPr>
        <w:t>Neni 71</w:t>
      </w:r>
      <w:bookmarkEnd w:id="238"/>
      <w:bookmarkEnd w:id="239"/>
      <w:bookmarkEnd w:id="240"/>
    </w:p>
    <w:p w:rsidR="004D7D10" w:rsidRPr="004566BE" w:rsidRDefault="004D7D10" w:rsidP="007007C7">
      <w:pPr>
        <w:pStyle w:val="NeniTitull"/>
        <w:rPr>
          <w:spacing w:val="-4"/>
          <w:lang w:val="sq-AL"/>
        </w:rPr>
      </w:pPr>
      <w:r w:rsidRPr="004566BE">
        <w:rPr>
          <w:spacing w:val="-4"/>
          <w:lang w:val="sq-AL"/>
        </w:rPr>
        <w:t>Përgjegjësitë e vendeve pjesëmarrëse</w:t>
      </w:r>
    </w:p>
    <w:p w:rsidR="007007C7" w:rsidRPr="004566BE" w:rsidRDefault="007007C7" w:rsidP="00BD188D">
      <w:pPr>
        <w:pStyle w:val="Hapesira7"/>
        <w:rPr>
          <w:lang w:val="sq-AL"/>
        </w:rPr>
      </w:pPr>
    </w:p>
    <w:p w:rsidR="004D7D10" w:rsidRPr="004566BE" w:rsidRDefault="007007C7" w:rsidP="004D7D10">
      <w:pPr>
        <w:pStyle w:val="Paragrafi"/>
        <w:rPr>
          <w:spacing w:val="-4"/>
          <w:lang w:val="sq-AL"/>
        </w:rPr>
      </w:pPr>
      <w:r w:rsidRPr="004566BE">
        <w:rPr>
          <w:spacing w:val="-4"/>
          <w:lang w:val="sq-AL"/>
        </w:rPr>
        <w:t xml:space="preserve">1. </w:t>
      </w:r>
      <w:r w:rsidR="004D7D10" w:rsidRPr="004566BE">
        <w:rPr>
          <w:spacing w:val="-4"/>
          <w:lang w:val="sq-AL"/>
        </w:rPr>
        <w:t>Vendet pjesëmarrëse duhet të identifikojnë, parandalojnë dhe korrigjojnë parregullsitë</w:t>
      </w:r>
      <w:r w:rsidR="006150C6" w:rsidRPr="004566BE">
        <w:rPr>
          <w:spacing w:val="-4"/>
          <w:lang w:val="sq-AL"/>
        </w:rPr>
        <w:t>,</w:t>
      </w:r>
      <w:r w:rsidR="004D7D10" w:rsidRPr="004566BE">
        <w:rPr>
          <w:spacing w:val="-4"/>
          <w:lang w:val="sq-AL"/>
        </w:rPr>
        <w:t xml:space="preserve"> si dhe duhet të mbulojnë shpenzimet financiare të paguara jo në mënyrën e duhur, së bashku më interesat e pagesave të vonuara.</w:t>
      </w:r>
    </w:p>
    <w:p w:rsidR="004D7D10" w:rsidRPr="004566BE" w:rsidRDefault="007007C7" w:rsidP="004D7D10">
      <w:pPr>
        <w:pStyle w:val="Paragrafi"/>
        <w:rPr>
          <w:spacing w:val="-4"/>
          <w:lang w:val="sq-AL"/>
        </w:rPr>
      </w:pPr>
      <w:r w:rsidRPr="004566BE">
        <w:rPr>
          <w:spacing w:val="-4"/>
          <w:lang w:val="sq-AL"/>
        </w:rPr>
        <w:t xml:space="preserve">2. </w:t>
      </w:r>
      <w:r w:rsidR="004D7D10" w:rsidRPr="004566BE">
        <w:rPr>
          <w:spacing w:val="-4"/>
          <w:lang w:val="sq-AL"/>
        </w:rPr>
        <w:t>Vendet pjesëmarrëse duhet të jenë përgjegjës për hetimin e parregullsive dhe për kryerjen e korrigjimeve financiare të nevojshme dhe mbulimin e shpenzimeve. Në rastet e parregullsisë sistematike, vendet pjesëmarrëse duhet të zgjerojnë hetimin e parregullsive për të mbuluar projektet potenciale të cenuara.</w:t>
      </w:r>
    </w:p>
    <w:p w:rsidR="004D7D10" w:rsidRPr="004566BE" w:rsidRDefault="007007C7" w:rsidP="004D7D10">
      <w:pPr>
        <w:pStyle w:val="Paragrafi"/>
        <w:rPr>
          <w:spacing w:val="-4"/>
          <w:lang w:val="sq-AL"/>
        </w:rPr>
      </w:pPr>
      <w:r w:rsidRPr="004566BE">
        <w:rPr>
          <w:spacing w:val="-4"/>
          <w:lang w:val="sq-AL"/>
        </w:rPr>
        <w:t xml:space="preserve">3. </w:t>
      </w:r>
      <w:r w:rsidR="004D7D10" w:rsidRPr="004566BE">
        <w:rPr>
          <w:spacing w:val="-4"/>
          <w:lang w:val="sq-AL"/>
        </w:rPr>
        <w:t>Vendet pjesëmarrëse duhet të kryejnë korrigjimet financiare të kërkuara në përputhje me parregullsitë individuale ose të sistemit të identifikuara në projektet ose programet operacionale. Korrigjimet financiare duhet të konsistojnë në anulimin e pjesës së kontributit publik të një projekti ose programet operacionale. Vendet pjesëmarrëse duhet të marrin në konsideratë natyrën dhe rëndësinë e parregullsive</w:t>
      </w:r>
      <w:r w:rsidR="000C70A8" w:rsidRPr="004566BE">
        <w:rPr>
          <w:spacing w:val="-4"/>
          <w:lang w:val="sq-AL"/>
        </w:rPr>
        <w:t>,</w:t>
      </w:r>
      <w:r w:rsidR="004D7D10" w:rsidRPr="004566BE">
        <w:rPr>
          <w:spacing w:val="-4"/>
          <w:lang w:val="sq-AL"/>
        </w:rPr>
        <w:t xml:space="preserve"> si dhe humbjet financiare të asistencës financiare IPA II dhe duhet të zbatojnë një korrigjim proporcional. Korrigjimet financiare duhet të regjistrohen në llogaritë e vitit financiar ku anulimi është identifikuar.</w:t>
      </w:r>
    </w:p>
    <w:p w:rsidR="004D7D10" w:rsidRPr="004566BE" w:rsidRDefault="007007C7" w:rsidP="004D7D10">
      <w:pPr>
        <w:pStyle w:val="Paragrafi"/>
        <w:rPr>
          <w:spacing w:val="-4"/>
          <w:lang w:val="sq-AL"/>
        </w:rPr>
      </w:pPr>
      <w:r w:rsidRPr="004566BE">
        <w:rPr>
          <w:spacing w:val="-4"/>
          <w:lang w:val="sq-AL"/>
        </w:rPr>
        <w:t xml:space="preserve">4. </w:t>
      </w:r>
      <w:r w:rsidR="004D7D10" w:rsidRPr="004566BE">
        <w:rPr>
          <w:spacing w:val="-4"/>
          <w:lang w:val="sq-AL"/>
        </w:rPr>
        <w:t>Kontributi nga asistenca IPA II i anuluar në përputhje me</w:t>
      </w:r>
      <w:r w:rsidR="001407AB" w:rsidRPr="004566BE">
        <w:rPr>
          <w:spacing w:val="-4"/>
          <w:lang w:val="sq-AL"/>
        </w:rPr>
        <w:t xml:space="preserve"> </w:t>
      </w:r>
      <w:r w:rsidR="004D7D10" w:rsidRPr="004566BE">
        <w:rPr>
          <w:spacing w:val="-4"/>
          <w:lang w:val="sq-AL"/>
        </w:rPr>
        <w:t>paragrafin 3 mund të ripërdoret nga vendet pjesëmarrëse, në kuadër të programit në fjalë, në bazë të paragrafit 5.</w:t>
      </w:r>
    </w:p>
    <w:p w:rsidR="004D7D10" w:rsidRPr="004566BE" w:rsidRDefault="007007C7" w:rsidP="004D7D10">
      <w:pPr>
        <w:pStyle w:val="Paragrafi"/>
        <w:rPr>
          <w:spacing w:val="-4"/>
          <w:lang w:val="sq-AL"/>
        </w:rPr>
      </w:pPr>
      <w:r w:rsidRPr="004566BE">
        <w:rPr>
          <w:spacing w:val="-4"/>
          <w:lang w:val="sq-AL"/>
        </w:rPr>
        <w:t xml:space="preserve">5. </w:t>
      </w:r>
      <w:r w:rsidR="004D7D10" w:rsidRPr="004566BE">
        <w:rPr>
          <w:spacing w:val="-4"/>
          <w:lang w:val="sq-AL"/>
        </w:rPr>
        <w:t>Kontributi i anuluar në përputhje me paragrafin 3 mund të refuzohet për çdo veprim i ci</w:t>
      </w:r>
      <w:r w:rsidR="002D0AE8" w:rsidRPr="004566BE">
        <w:rPr>
          <w:spacing w:val="-4"/>
          <w:lang w:val="sq-AL"/>
        </w:rPr>
        <w:t>li ishte subjekt i anulimit ose</w:t>
      </w:r>
      <w:r w:rsidR="004D7D10" w:rsidRPr="004566BE">
        <w:rPr>
          <w:spacing w:val="-4"/>
          <w:lang w:val="sq-AL"/>
        </w:rPr>
        <w:t xml:space="preserve"> kur korrigjimi financiar është bërë për parregullsi sistematike, për çdo veprim që cenohej nga kjo parregullsi.</w:t>
      </w:r>
    </w:p>
    <w:p w:rsidR="007007C7" w:rsidRPr="004566BE" w:rsidRDefault="007007C7" w:rsidP="00BD188D">
      <w:pPr>
        <w:pStyle w:val="Hapesira7"/>
        <w:rPr>
          <w:lang w:val="sq-AL"/>
        </w:rPr>
      </w:pPr>
      <w:bookmarkStart w:id="241" w:name="_Toc448497211"/>
      <w:bookmarkStart w:id="242" w:name="_Toc448497450"/>
      <w:bookmarkStart w:id="243" w:name="_Toc448735641"/>
    </w:p>
    <w:p w:rsidR="007007C7" w:rsidRPr="004566BE" w:rsidRDefault="004D7D10" w:rsidP="007007C7">
      <w:pPr>
        <w:pStyle w:val="NeniNr"/>
        <w:rPr>
          <w:spacing w:val="-4"/>
          <w:lang w:val="sq-AL"/>
        </w:rPr>
      </w:pPr>
      <w:r w:rsidRPr="004566BE">
        <w:rPr>
          <w:spacing w:val="-4"/>
          <w:lang w:val="sq-AL"/>
        </w:rPr>
        <w:t>Neni 72</w:t>
      </w:r>
      <w:bookmarkEnd w:id="241"/>
      <w:bookmarkEnd w:id="242"/>
      <w:bookmarkEnd w:id="243"/>
    </w:p>
    <w:p w:rsidR="004D7D10" w:rsidRPr="004566BE" w:rsidRDefault="004D7D10" w:rsidP="007007C7">
      <w:pPr>
        <w:pStyle w:val="NeniTitull"/>
        <w:rPr>
          <w:spacing w:val="-4"/>
          <w:lang w:val="sq-AL"/>
        </w:rPr>
      </w:pPr>
      <w:r w:rsidRPr="004566BE">
        <w:rPr>
          <w:spacing w:val="-4"/>
          <w:lang w:val="sq-AL"/>
        </w:rPr>
        <w:t>Njoftimi i parregullsive</w:t>
      </w:r>
    </w:p>
    <w:p w:rsidR="007007C7" w:rsidRPr="004566BE" w:rsidRDefault="007007C7" w:rsidP="00BD188D">
      <w:pPr>
        <w:pStyle w:val="Hapesira7"/>
        <w:rPr>
          <w:lang w:val="sq-AL"/>
        </w:rPr>
      </w:pPr>
    </w:p>
    <w:p w:rsidR="004D7D10" w:rsidRPr="004566BE" w:rsidRDefault="007007C7" w:rsidP="004D7D10">
      <w:pPr>
        <w:pStyle w:val="Paragrafi"/>
        <w:rPr>
          <w:spacing w:val="-4"/>
          <w:lang w:val="sq-AL"/>
        </w:rPr>
      </w:pPr>
      <w:r w:rsidRPr="004566BE">
        <w:rPr>
          <w:spacing w:val="-4"/>
          <w:lang w:val="sq-AL"/>
        </w:rPr>
        <w:t xml:space="preserve">1. </w:t>
      </w:r>
      <w:r w:rsidR="004D7D10" w:rsidRPr="004566BE">
        <w:rPr>
          <w:spacing w:val="-4"/>
          <w:lang w:val="sq-AL"/>
        </w:rPr>
        <w:t>Në emër të vendeve pjesëmarrëse</w:t>
      </w:r>
      <w:r w:rsidR="002D0AE8" w:rsidRPr="004566BE">
        <w:rPr>
          <w:spacing w:val="-4"/>
          <w:lang w:val="sq-AL"/>
        </w:rPr>
        <w:t>,</w:t>
      </w:r>
      <w:r w:rsidR="004D7D10" w:rsidRPr="004566BE">
        <w:rPr>
          <w:spacing w:val="-4"/>
          <w:lang w:val="sq-AL"/>
        </w:rPr>
        <w:t xml:space="preserve"> autoriteti menaxhues duhet të njoftojë Komisioni</w:t>
      </w:r>
      <w:r w:rsidR="002D0AE8" w:rsidRPr="004566BE">
        <w:rPr>
          <w:spacing w:val="-4"/>
          <w:lang w:val="sq-AL"/>
        </w:rPr>
        <w:t>n</w:t>
      </w:r>
      <w:r w:rsidR="004D7D10" w:rsidRPr="004566BE">
        <w:rPr>
          <w:spacing w:val="-4"/>
          <w:lang w:val="sq-AL"/>
        </w:rPr>
        <w:t xml:space="preserve"> për parregullsitë</w:t>
      </w:r>
      <w:r w:rsidR="00210FF9" w:rsidRPr="004566BE">
        <w:rPr>
          <w:spacing w:val="-4"/>
          <w:lang w:val="sq-AL"/>
        </w:rPr>
        <w:t>,</w:t>
      </w:r>
      <w:r w:rsidR="004D7D10" w:rsidRPr="004566BE">
        <w:rPr>
          <w:spacing w:val="-4"/>
          <w:lang w:val="sq-AL"/>
        </w:rPr>
        <w:t xml:space="preserve"> të cilat tejkalojnë 10 000 EURO të kontributit të asistencës IPA II, si dhe duhet </w:t>
      </w:r>
      <w:r w:rsidR="00EF297E" w:rsidRPr="004566BE">
        <w:rPr>
          <w:spacing w:val="-4"/>
          <w:lang w:val="sq-AL"/>
        </w:rPr>
        <w:t>t’i</w:t>
      </w:r>
      <w:r w:rsidR="004D7D10" w:rsidRPr="004566BE">
        <w:rPr>
          <w:spacing w:val="-4"/>
          <w:lang w:val="sq-AL"/>
        </w:rPr>
        <w:t xml:space="preserve"> mbajë të informuar mbi progresin e kryer</w:t>
      </w:r>
      <w:r w:rsidR="001407AB" w:rsidRPr="004566BE">
        <w:rPr>
          <w:spacing w:val="-4"/>
          <w:lang w:val="sq-AL"/>
        </w:rPr>
        <w:t xml:space="preserve"> </w:t>
      </w:r>
      <w:r w:rsidR="004D7D10" w:rsidRPr="004566BE">
        <w:rPr>
          <w:spacing w:val="-4"/>
          <w:lang w:val="sq-AL"/>
        </w:rPr>
        <w:t>në lidhje më çështjet administrative dhe procedurat ligjore.</w:t>
      </w:r>
    </w:p>
    <w:p w:rsidR="004D7D10" w:rsidRPr="004566BE" w:rsidRDefault="007007C7" w:rsidP="004D7D10">
      <w:pPr>
        <w:pStyle w:val="Paragrafi"/>
        <w:rPr>
          <w:spacing w:val="-4"/>
          <w:lang w:val="sq-AL"/>
        </w:rPr>
      </w:pPr>
      <w:r w:rsidRPr="004566BE">
        <w:rPr>
          <w:spacing w:val="-4"/>
          <w:lang w:val="sq-AL"/>
        </w:rPr>
        <w:t xml:space="preserve">2. </w:t>
      </w:r>
      <w:r w:rsidR="004D7D10" w:rsidRPr="004566BE">
        <w:rPr>
          <w:spacing w:val="-4"/>
          <w:lang w:val="sq-AL"/>
        </w:rPr>
        <w:t>Autoriteti Menaxhues nuk duhet të njoftojë Komisionin për parregullsitë të cilat ndodhin në vendet pjesëmarrëse, në lidhje me sa më poshtë:</w:t>
      </w:r>
    </w:p>
    <w:p w:rsidR="004D7D10" w:rsidRPr="004566BE" w:rsidRDefault="007007C7" w:rsidP="004D7D10">
      <w:pPr>
        <w:pStyle w:val="Paragrafi"/>
        <w:rPr>
          <w:spacing w:val="-4"/>
          <w:lang w:val="sq-AL"/>
        </w:rPr>
      </w:pPr>
      <w:r w:rsidRPr="004566BE">
        <w:rPr>
          <w:spacing w:val="-4"/>
          <w:lang w:val="sq-AL"/>
        </w:rPr>
        <w:t xml:space="preserve">a) </w:t>
      </w:r>
      <w:r w:rsidR="004D7D10" w:rsidRPr="004566BE">
        <w:rPr>
          <w:spacing w:val="-4"/>
          <w:lang w:val="sq-AL"/>
        </w:rPr>
        <w:t>Rastet kur parregullsitë konsistojnë vetëm në dështimin e ekzekutimit, tërësisht ose pjesërisht, të një projekti të përfshirë në bashkëfinancimin e programit të bashkëpunimit për shkak të falimentimit të përfituesit;</w:t>
      </w:r>
    </w:p>
    <w:p w:rsidR="004D7D10" w:rsidRPr="004566BE" w:rsidRDefault="007007C7" w:rsidP="004D7D10">
      <w:pPr>
        <w:pStyle w:val="Paragrafi"/>
        <w:rPr>
          <w:spacing w:val="-4"/>
          <w:lang w:val="sq-AL"/>
        </w:rPr>
      </w:pPr>
      <w:r w:rsidRPr="004566BE">
        <w:rPr>
          <w:spacing w:val="-4"/>
          <w:lang w:val="sq-AL"/>
        </w:rPr>
        <w:t xml:space="preserve">b) </w:t>
      </w:r>
      <w:r w:rsidR="004D7D10" w:rsidRPr="004566BE">
        <w:rPr>
          <w:spacing w:val="-4"/>
          <w:lang w:val="sq-AL"/>
        </w:rPr>
        <w:t xml:space="preserve">Rastet e sjella në vëmendjen e autoritetit menaxhues ose të autoritetit </w:t>
      </w:r>
      <w:r w:rsidR="006266DB" w:rsidRPr="004566BE">
        <w:rPr>
          <w:spacing w:val="-4"/>
          <w:lang w:val="sq-AL"/>
        </w:rPr>
        <w:t>certifi</w:t>
      </w:r>
      <w:r w:rsidR="004D7D10" w:rsidRPr="004566BE">
        <w:rPr>
          <w:spacing w:val="-4"/>
          <w:lang w:val="sq-AL"/>
        </w:rPr>
        <w:t>kues vullnetarisht nga përfituesi dhe para identifikimit nga autoriteti, qoftë përpara ose pas pagesës së kontributit publik;</w:t>
      </w:r>
    </w:p>
    <w:p w:rsidR="004D7D10" w:rsidRPr="004566BE" w:rsidRDefault="007007C7" w:rsidP="004D7D10">
      <w:pPr>
        <w:pStyle w:val="Paragrafi"/>
        <w:rPr>
          <w:spacing w:val="-4"/>
          <w:lang w:val="sq-AL"/>
        </w:rPr>
      </w:pPr>
      <w:r w:rsidRPr="004566BE">
        <w:rPr>
          <w:spacing w:val="-4"/>
          <w:lang w:val="sq-AL"/>
        </w:rPr>
        <w:t xml:space="preserve">c) </w:t>
      </w:r>
      <w:r w:rsidR="004D7D10" w:rsidRPr="004566BE">
        <w:rPr>
          <w:spacing w:val="-4"/>
          <w:lang w:val="sq-AL"/>
        </w:rPr>
        <w:t xml:space="preserve">Rastet të cilat janë identifikuar dhe rregulluar nga autoriteti menaxhues osë autoriteti </w:t>
      </w:r>
      <w:r w:rsidR="006266DB" w:rsidRPr="004566BE">
        <w:rPr>
          <w:spacing w:val="-4"/>
          <w:lang w:val="sq-AL"/>
        </w:rPr>
        <w:t>certifi</w:t>
      </w:r>
      <w:r w:rsidR="004D7D10" w:rsidRPr="004566BE">
        <w:rPr>
          <w:spacing w:val="-4"/>
          <w:lang w:val="sq-AL"/>
        </w:rPr>
        <w:t>kues para përfshirjes së shpenzimeve në aplikimet e pagesave të dorëzuara në Komision.</w:t>
      </w:r>
    </w:p>
    <w:p w:rsidR="004D7D10" w:rsidRPr="004566BE" w:rsidRDefault="007007C7" w:rsidP="004D7D10">
      <w:pPr>
        <w:pStyle w:val="Paragrafi"/>
        <w:rPr>
          <w:spacing w:val="-4"/>
          <w:lang w:val="sq-AL"/>
        </w:rPr>
      </w:pPr>
      <w:r w:rsidRPr="004566BE">
        <w:rPr>
          <w:spacing w:val="-4"/>
          <w:lang w:val="sq-AL"/>
        </w:rPr>
        <w:t xml:space="preserve">3. </w:t>
      </w:r>
      <w:r w:rsidR="004D7D10" w:rsidRPr="004566BE">
        <w:rPr>
          <w:spacing w:val="-4"/>
          <w:lang w:val="sq-AL"/>
        </w:rPr>
        <w:t xml:space="preserve">Në të gjitha rastet e tjera, veçanërisht ato në të cilat i paraprijnë falimentimit ose në rastet e dyshimeve për mashtrim, parregullsitë e identifikuara dhe masat parandaluese dhe korrigjuese duhet të raportohen në Komision. </w:t>
      </w:r>
    </w:p>
    <w:p w:rsidR="004D7D10" w:rsidRPr="004566BE" w:rsidRDefault="007007C7" w:rsidP="004D7D10">
      <w:pPr>
        <w:pStyle w:val="Paragrafi"/>
        <w:rPr>
          <w:spacing w:val="-4"/>
          <w:lang w:val="sq-AL"/>
        </w:rPr>
      </w:pPr>
      <w:r w:rsidRPr="004566BE">
        <w:rPr>
          <w:spacing w:val="-4"/>
          <w:lang w:val="sq-AL"/>
        </w:rPr>
        <w:t xml:space="preserve">4. </w:t>
      </w:r>
      <w:r w:rsidR="004D7D10" w:rsidRPr="004566BE">
        <w:rPr>
          <w:spacing w:val="-4"/>
          <w:lang w:val="sq-AL"/>
        </w:rPr>
        <w:t>Rregulloja e Deleguar e Komisionit</w:t>
      </w:r>
      <w:r w:rsidR="001407AB" w:rsidRPr="004566BE">
        <w:rPr>
          <w:spacing w:val="-4"/>
          <w:lang w:val="sq-AL"/>
        </w:rPr>
        <w:t xml:space="preserve"> </w:t>
      </w:r>
      <w:r w:rsidR="004D7D10" w:rsidRPr="004566BE">
        <w:rPr>
          <w:spacing w:val="-4"/>
          <w:lang w:val="sq-AL"/>
        </w:rPr>
        <w:t xml:space="preserve">(BE) </w:t>
      </w:r>
      <w:r w:rsidR="00210FF9" w:rsidRPr="004566BE">
        <w:rPr>
          <w:spacing w:val="-4"/>
          <w:lang w:val="sq-AL"/>
        </w:rPr>
        <w:t>n</w:t>
      </w:r>
      <w:r w:rsidR="004D7D10" w:rsidRPr="004566BE">
        <w:rPr>
          <w:spacing w:val="-4"/>
          <w:lang w:val="sq-AL"/>
        </w:rPr>
        <w:t>r. 2015/1970</w:t>
      </w:r>
      <w:r w:rsidR="004D7D10" w:rsidRPr="004566BE">
        <w:rPr>
          <w:spacing w:val="-4"/>
          <w:vertAlign w:val="superscript"/>
          <w:lang w:val="sq-AL"/>
        </w:rPr>
        <w:footnoteReference w:id="26"/>
      </w:r>
      <w:r w:rsidR="004D7D10" w:rsidRPr="004566BE">
        <w:rPr>
          <w:spacing w:val="-4"/>
          <w:lang w:val="sq-AL"/>
        </w:rPr>
        <w:t>, e cila përcakton rregulla të detajuara shtesë mbi kriterin e përcaktimit të rasteve të parregullsive që do të raportohen dhe të dhënat që duhet të sigurohen për t</w:t>
      </w:r>
      <w:r w:rsidR="002B5B88" w:rsidRPr="004566BE">
        <w:rPr>
          <w:spacing w:val="-4"/>
          <w:lang w:val="sq-AL"/>
        </w:rPr>
        <w:t>’</w:t>
      </w:r>
      <w:r w:rsidR="004D7D10" w:rsidRPr="004566BE">
        <w:rPr>
          <w:spacing w:val="-4"/>
          <w:lang w:val="sq-AL"/>
        </w:rPr>
        <w:t>u aplikuar.</w:t>
      </w:r>
    </w:p>
    <w:p w:rsidR="004D7D10" w:rsidRPr="004566BE" w:rsidRDefault="007007C7" w:rsidP="004D7D10">
      <w:pPr>
        <w:pStyle w:val="Paragrafi"/>
        <w:rPr>
          <w:spacing w:val="-4"/>
          <w:lang w:val="sq-AL"/>
        </w:rPr>
      </w:pPr>
      <w:r w:rsidRPr="004566BE">
        <w:rPr>
          <w:spacing w:val="-4"/>
          <w:lang w:val="sq-AL"/>
        </w:rPr>
        <w:t xml:space="preserve">5. </w:t>
      </w:r>
      <w:r w:rsidR="004D7D10" w:rsidRPr="004566BE">
        <w:rPr>
          <w:spacing w:val="-4"/>
          <w:lang w:val="sq-AL"/>
        </w:rPr>
        <w:t xml:space="preserve">Rregullorja e Zbatimit të Komisionit (BE) </w:t>
      </w:r>
      <w:r w:rsidR="00210FF9" w:rsidRPr="004566BE">
        <w:rPr>
          <w:spacing w:val="-4"/>
          <w:lang w:val="sq-AL"/>
        </w:rPr>
        <w:t>n</w:t>
      </w:r>
      <w:r w:rsidR="004D7D10" w:rsidRPr="004566BE">
        <w:rPr>
          <w:spacing w:val="-4"/>
          <w:lang w:val="sq-AL"/>
        </w:rPr>
        <w:t>r. 2015/1974</w:t>
      </w:r>
      <w:r w:rsidR="004D7D10" w:rsidRPr="004566BE">
        <w:rPr>
          <w:spacing w:val="-4"/>
          <w:vertAlign w:val="superscript"/>
          <w:lang w:val="sq-AL"/>
        </w:rPr>
        <w:footnoteReference w:id="27"/>
      </w:r>
      <w:r w:rsidR="00210FF9" w:rsidRPr="004566BE">
        <w:rPr>
          <w:spacing w:val="-4"/>
          <w:lang w:val="sq-AL"/>
        </w:rPr>
        <w:t>,</w:t>
      </w:r>
      <w:r w:rsidR="004D7D10" w:rsidRPr="004566BE">
        <w:rPr>
          <w:spacing w:val="-4"/>
          <w:lang w:val="sq-AL"/>
        </w:rPr>
        <w:t xml:space="preserve"> e cila përcakton shpeshtësinë dhe formatin që duhet të ndjekin raportimet e parregullsive.</w:t>
      </w:r>
    </w:p>
    <w:p w:rsidR="007007C7" w:rsidRPr="004566BE" w:rsidRDefault="007007C7" w:rsidP="00BD188D">
      <w:pPr>
        <w:pStyle w:val="Hapesira7"/>
        <w:rPr>
          <w:lang w:val="sq-AL"/>
        </w:rPr>
      </w:pPr>
      <w:bookmarkStart w:id="244" w:name="_Toc448497212"/>
      <w:bookmarkStart w:id="245" w:name="_Toc448497451"/>
      <w:bookmarkStart w:id="246" w:name="_Toc448735642"/>
    </w:p>
    <w:p w:rsidR="007007C7" w:rsidRPr="004566BE" w:rsidRDefault="004D7D10" w:rsidP="007007C7">
      <w:pPr>
        <w:pStyle w:val="NeniNr"/>
        <w:rPr>
          <w:spacing w:val="-4"/>
          <w:lang w:val="sq-AL"/>
        </w:rPr>
      </w:pPr>
      <w:r w:rsidRPr="004566BE">
        <w:rPr>
          <w:spacing w:val="-4"/>
          <w:lang w:val="sq-AL"/>
        </w:rPr>
        <w:t>Neni 73</w:t>
      </w:r>
      <w:bookmarkEnd w:id="244"/>
      <w:bookmarkEnd w:id="245"/>
      <w:bookmarkEnd w:id="246"/>
    </w:p>
    <w:p w:rsidR="004D7D10" w:rsidRPr="004566BE" w:rsidRDefault="004D7D10" w:rsidP="007007C7">
      <w:pPr>
        <w:pStyle w:val="NeniTitull"/>
        <w:rPr>
          <w:spacing w:val="-4"/>
          <w:lang w:val="sq-AL"/>
        </w:rPr>
      </w:pPr>
      <w:r w:rsidRPr="004566BE">
        <w:rPr>
          <w:spacing w:val="-4"/>
          <w:lang w:val="sq-AL"/>
        </w:rPr>
        <w:t>Rikuperimet</w:t>
      </w:r>
    </w:p>
    <w:p w:rsidR="007007C7" w:rsidRPr="004566BE" w:rsidRDefault="007007C7" w:rsidP="00BD188D">
      <w:pPr>
        <w:pStyle w:val="Hapesira7"/>
        <w:rPr>
          <w:lang w:val="sq-AL"/>
        </w:rPr>
      </w:pPr>
    </w:p>
    <w:p w:rsidR="004D7D10" w:rsidRPr="004566BE" w:rsidRDefault="00657702" w:rsidP="004D7D10">
      <w:pPr>
        <w:pStyle w:val="Paragrafi"/>
        <w:rPr>
          <w:spacing w:val="-4"/>
          <w:lang w:val="sq-AL"/>
        </w:rPr>
      </w:pPr>
      <w:r w:rsidRPr="004566BE">
        <w:rPr>
          <w:spacing w:val="-4"/>
          <w:lang w:val="sq-AL"/>
        </w:rPr>
        <w:t xml:space="preserve">1. </w:t>
      </w:r>
      <w:r w:rsidR="004D7D10" w:rsidRPr="004566BE">
        <w:rPr>
          <w:spacing w:val="-4"/>
          <w:lang w:val="sq-AL"/>
        </w:rPr>
        <w:t>Autoriteti Menaxhues duhet të sigurojë se çdo shumë e paguar si rezultat i parregullsive është rikthyer nga përfituesi lider ose i vetëm.</w:t>
      </w:r>
      <w:r w:rsidR="001407AB" w:rsidRPr="004566BE">
        <w:rPr>
          <w:spacing w:val="-4"/>
          <w:lang w:val="sq-AL"/>
        </w:rPr>
        <w:t xml:space="preserve"> </w:t>
      </w:r>
      <w:r w:rsidR="004D7D10" w:rsidRPr="004566BE">
        <w:rPr>
          <w:spacing w:val="-4"/>
          <w:lang w:val="sq-AL"/>
        </w:rPr>
        <w:t>Përfituesit duhet t</w:t>
      </w:r>
      <w:r w:rsidR="003B7D93" w:rsidRPr="004566BE">
        <w:rPr>
          <w:spacing w:val="-4"/>
          <w:lang w:val="sq-AL"/>
        </w:rPr>
        <w:t>’</w:t>
      </w:r>
      <w:r w:rsidR="004D7D10" w:rsidRPr="004566BE">
        <w:rPr>
          <w:spacing w:val="-4"/>
          <w:lang w:val="sq-AL"/>
        </w:rPr>
        <w:t>i shlyejnë përfituesit lider çdo shumë të paguar tepër.</w:t>
      </w:r>
    </w:p>
    <w:p w:rsidR="004D7D10" w:rsidRPr="004566BE" w:rsidRDefault="00657702" w:rsidP="004D7D10">
      <w:pPr>
        <w:pStyle w:val="Paragrafi"/>
        <w:rPr>
          <w:spacing w:val="-4"/>
          <w:lang w:val="sq-AL"/>
        </w:rPr>
      </w:pPr>
      <w:r w:rsidRPr="004566BE">
        <w:rPr>
          <w:spacing w:val="-4"/>
          <w:lang w:val="sq-AL"/>
        </w:rPr>
        <w:t xml:space="preserve">2. </w:t>
      </w:r>
      <w:r w:rsidR="004D7D10" w:rsidRPr="004566BE">
        <w:rPr>
          <w:spacing w:val="-4"/>
          <w:lang w:val="sq-AL"/>
        </w:rPr>
        <w:t>Nëse përfituesi nuk siguron shlyerjet nga përfituesit e tjerë ose nëse autoriteti menaxhues nuk siguron pagesat nga përfituesi lider ose i vetëm, vendi pjesëmarrës në territorin e të cilit përfitue</w:t>
      </w:r>
      <w:r w:rsidR="009A3B46" w:rsidRPr="004566BE">
        <w:rPr>
          <w:spacing w:val="-4"/>
          <w:lang w:val="sq-AL"/>
        </w:rPr>
        <w:t>si në fjalë është i vendosur ose</w:t>
      </w:r>
      <w:r w:rsidR="004D7D10" w:rsidRPr="004566BE">
        <w:rPr>
          <w:spacing w:val="-4"/>
          <w:lang w:val="sq-AL"/>
        </w:rPr>
        <w:t xml:space="preserve"> n</w:t>
      </w:r>
      <w:r w:rsidR="009A3B46" w:rsidRPr="004566BE">
        <w:rPr>
          <w:spacing w:val="-4"/>
          <w:lang w:val="sq-AL"/>
        </w:rPr>
        <w:t>ë</w:t>
      </w:r>
      <w:r w:rsidR="004D7D10" w:rsidRPr="004566BE">
        <w:rPr>
          <w:spacing w:val="-4"/>
          <w:lang w:val="sq-AL"/>
        </w:rPr>
        <w:t xml:space="preserve"> rastet e një EGTC</w:t>
      </w:r>
      <w:r w:rsidR="003E5627" w:rsidRPr="004566BE">
        <w:rPr>
          <w:spacing w:val="-4"/>
          <w:lang w:val="sq-AL"/>
        </w:rPr>
        <w:t>-je</w:t>
      </w:r>
      <w:r w:rsidR="004D7D10" w:rsidRPr="004566BE">
        <w:rPr>
          <w:spacing w:val="-4"/>
          <w:lang w:val="sq-AL"/>
        </w:rPr>
        <w:t>, është i regjistruar duhet t</w:t>
      </w:r>
      <w:r w:rsidR="00654FE8" w:rsidRPr="004566BE">
        <w:rPr>
          <w:spacing w:val="-4"/>
          <w:lang w:val="sq-AL"/>
        </w:rPr>
        <w:t>’</w:t>
      </w:r>
      <w:r w:rsidR="004D7D10" w:rsidRPr="004566BE">
        <w:rPr>
          <w:spacing w:val="-4"/>
          <w:lang w:val="sq-AL"/>
        </w:rPr>
        <w:t>i rimbursojë autoritetit menaxhues çdo shumë të paguar tepër përfituesit. Autoriteti menaxhues duhet të jetë përgjegjës</w:t>
      </w:r>
      <w:r w:rsidR="001407AB" w:rsidRPr="004566BE">
        <w:rPr>
          <w:spacing w:val="-4"/>
          <w:lang w:val="sq-AL"/>
        </w:rPr>
        <w:t xml:space="preserve"> </w:t>
      </w:r>
      <w:r w:rsidR="004D7D10" w:rsidRPr="004566BE">
        <w:rPr>
          <w:spacing w:val="-4"/>
          <w:lang w:val="sq-AL"/>
        </w:rPr>
        <w:t>për rimbursimin e shumave që lidhen me buxhetin e përgjithshëm të Bashkimit, në përputhje me shpërndarjen e detyrimeve midis vendeve pjesëmarrëse siç është parashikuar në Program.</w:t>
      </w:r>
    </w:p>
    <w:p w:rsidR="004D7D10" w:rsidRPr="004566BE" w:rsidRDefault="00657702" w:rsidP="004D7D10">
      <w:pPr>
        <w:pStyle w:val="Paragrafi"/>
        <w:rPr>
          <w:spacing w:val="-4"/>
          <w:lang w:val="sq-AL"/>
        </w:rPr>
      </w:pPr>
      <w:r w:rsidRPr="004566BE">
        <w:rPr>
          <w:spacing w:val="-4"/>
          <w:lang w:val="sq-AL"/>
        </w:rPr>
        <w:t xml:space="preserve">3. </w:t>
      </w:r>
      <w:r w:rsidR="004D7D10" w:rsidRPr="004566BE">
        <w:rPr>
          <w:spacing w:val="-4"/>
          <w:lang w:val="sq-AL"/>
        </w:rPr>
        <w:t>Vendet pjesëmarrëse mund të vendosin të mos i rikthejnë shumë paguar tepër nëse shuma që duhet të rikthehet nga përfituesi, duke mos përfshirë interes, nuk i kalon 250 EURO të kontributit të asistencës IPA II.</w:t>
      </w:r>
    </w:p>
    <w:p w:rsidR="004D7D10" w:rsidRPr="004566BE" w:rsidRDefault="00657702" w:rsidP="004D7D10">
      <w:pPr>
        <w:pStyle w:val="Paragrafi"/>
        <w:rPr>
          <w:spacing w:val="-4"/>
          <w:lang w:val="sq-AL"/>
        </w:rPr>
      </w:pPr>
      <w:r w:rsidRPr="004566BE">
        <w:rPr>
          <w:spacing w:val="-4"/>
          <w:lang w:val="sq-AL"/>
        </w:rPr>
        <w:t xml:space="preserve">4. </w:t>
      </w:r>
      <w:r w:rsidR="003B7D93" w:rsidRPr="004566BE">
        <w:rPr>
          <w:spacing w:val="-4"/>
          <w:lang w:val="sq-AL"/>
        </w:rPr>
        <w:t>Rregulloja e d</w:t>
      </w:r>
      <w:r w:rsidR="004D7D10" w:rsidRPr="004566BE">
        <w:rPr>
          <w:spacing w:val="-4"/>
          <w:lang w:val="sq-AL"/>
        </w:rPr>
        <w:t>eleguar e Komisionit</w:t>
      </w:r>
      <w:r w:rsidR="001407AB" w:rsidRPr="004566BE">
        <w:rPr>
          <w:spacing w:val="-4"/>
          <w:lang w:val="sq-AL"/>
        </w:rPr>
        <w:t xml:space="preserve"> </w:t>
      </w:r>
      <w:r w:rsidR="004D7D10" w:rsidRPr="004566BE">
        <w:rPr>
          <w:spacing w:val="-4"/>
          <w:lang w:val="sq-AL"/>
        </w:rPr>
        <w:t xml:space="preserve">(BE) </w:t>
      </w:r>
      <w:r w:rsidR="003E5627" w:rsidRPr="004566BE">
        <w:rPr>
          <w:spacing w:val="-4"/>
          <w:lang w:val="sq-AL"/>
        </w:rPr>
        <w:t>n</w:t>
      </w:r>
      <w:r w:rsidR="004D7D10" w:rsidRPr="004566BE">
        <w:rPr>
          <w:spacing w:val="-4"/>
          <w:lang w:val="sq-AL"/>
        </w:rPr>
        <w:t>r</w:t>
      </w:r>
      <w:r w:rsidR="003E5627" w:rsidRPr="004566BE">
        <w:rPr>
          <w:spacing w:val="-4"/>
          <w:lang w:val="sq-AL"/>
        </w:rPr>
        <w:t>.</w:t>
      </w:r>
      <w:r w:rsidR="004D7D10" w:rsidRPr="004566BE">
        <w:rPr>
          <w:spacing w:val="-4"/>
          <w:lang w:val="sq-AL"/>
        </w:rPr>
        <w:t> 2015/568</w:t>
      </w:r>
      <w:r w:rsidR="004D7D10" w:rsidRPr="004566BE">
        <w:rPr>
          <w:spacing w:val="-4"/>
          <w:vertAlign w:val="superscript"/>
          <w:lang w:val="sq-AL"/>
        </w:rPr>
        <w:footnoteReference w:id="28"/>
      </w:r>
      <w:r w:rsidR="003E5627" w:rsidRPr="004566BE">
        <w:rPr>
          <w:spacing w:val="-4"/>
          <w:lang w:val="sq-AL"/>
        </w:rPr>
        <w:t>,</w:t>
      </w:r>
      <w:r w:rsidR="004D7D10" w:rsidRPr="004566BE">
        <w:rPr>
          <w:spacing w:val="-4"/>
          <w:lang w:val="sq-AL"/>
        </w:rPr>
        <w:t xml:space="preserve"> e cila përcakton rregulla të detajuar shtesë mbi kushtet dhe procedurat që duhet të aplikohen për të përcaktuar nëse shumat të cilat janë të pakthyeshme do të rimbursohen.</w:t>
      </w:r>
    </w:p>
    <w:p w:rsidR="00657702" w:rsidRPr="004566BE" w:rsidRDefault="00657702" w:rsidP="00BD188D">
      <w:pPr>
        <w:pStyle w:val="Hapesira7"/>
        <w:rPr>
          <w:lang w:val="sq-AL"/>
        </w:rPr>
      </w:pPr>
      <w:bookmarkStart w:id="247" w:name="_Toc448497213"/>
      <w:bookmarkStart w:id="248" w:name="_Toc448497452"/>
      <w:bookmarkStart w:id="249" w:name="_Toc448735643"/>
    </w:p>
    <w:p w:rsidR="00657702" w:rsidRPr="004566BE" w:rsidRDefault="003E5627" w:rsidP="00657702">
      <w:pPr>
        <w:pStyle w:val="NeniNr"/>
        <w:rPr>
          <w:spacing w:val="-4"/>
          <w:lang w:val="sq-AL"/>
        </w:rPr>
      </w:pPr>
      <w:r w:rsidRPr="004566BE">
        <w:rPr>
          <w:spacing w:val="-4"/>
          <w:lang w:val="sq-AL"/>
        </w:rPr>
        <w:t>NËNSEKSIONI 5</w:t>
      </w:r>
    </w:p>
    <w:p w:rsidR="004D7D10" w:rsidRPr="004566BE" w:rsidRDefault="00657702" w:rsidP="00657702">
      <w:pPr>
        <w:pStyle w:val="NeniNr"/>
        <w:rPr>
          <w:spacing w:val="-4"/>
          <w:lang w:val="sq-AL"/>
        </w:rPr>
      </w:pPr>
      <w:r w:rsidRPr="004566BE">
        <w:rPr>
          <w:spacing w:val="-4"/>
          <w:lang w:val="sq-AL"/>
        </w:rPr>
        <w:t xml:space="preserve">KORRIGJIMET FINANCIARE NGA KOMISIONI </w:t>
      </w:r>
      <w:bookmarkEnd w:id="247"/>
      <w:bookmarkEnd w:id="248"/>
      <w:bookmarkEnd w:id="249"/>
    </w:p>
    <w:p w:rsidR="00657702" w:rsidRPr="004566BE" w:rsidRDefault="00657702" w:rsidP="00BD188D">
      <w:pPr>
        <w:pStyle w:val="Hapesira7"/>
        <w:rPr>
          <w:lang w:val="sq-AL"/>
        </w:rPr>
      </w:pPr>
      <w:bookmarkStart w:id="250" w:name="_Toc448497214"/>
      <w:bookmarkStart w:id="251" w:name="_Toc448497453"/>
      <w:bookmarkStart w:id="252" w:name="_Toc448735644"/>
    </w:p>
    <w:p w:rsidR="00657702" w:rsidRPr="004566BE" w:rsidRDefault="00657702" w:rsidP="00657702">
      <w:pPr>
        <w:pStyle w:val="NeniNr"/>
        <w:rPr>
          <w:spacing w:val="-4"/>
          <w:lang w:val="sq-AL"/>
        </w:rPr>
      </w:pPr>
      <w:r w:rsidRPr="004566BE">
        <w:rPr>
          <w:spacing w:val="-4"/>
          <w:lang w:val="sq-AL"/>
        </w:rPr>
        <w:t>Neni 74</w:t>
      </w:r>
    </w:p>
    <w:p w:rsidR="004D7D10" w:rsidRPr="004566BE" w:rsidRDefault="004D7D10" w:rsidP="00657702">
      <w:pPr>
        <w:pStyle w:val="NeniTitull"/>
        <w:rPr>
          <w:spacing w:val="-4"/>
          <w:lang w:val="sq-AL"/>
        </w:rPr>
      </w:pPr>
      <w:r w:rsidRPr="004566BE">
        <w:rPr>
          <w:spacing w:val="-4"/>
          <w:lang w:val="sq-AL"/>
        </w:rPr>
        <w:t xml:space="preserve">Shkelja e kritereve dhe e ligjit të zbatueshëm </w:t>
      </w:r>
      <w:bookmarkEnd w:id="250"/>
      <w:bookmarkEnd w:id="251"/>
      <w:bookmarkEnd w:id="252"/>
    </w:p>
    <w:p w:rsidR="00657702" w:rsidRPr="004566BE" w:rsidRDefault="00657702" w:rsidP="00BD188D">
      <w:pPr>
        <w:pStyle w:val="Hapesira7"/>
        <w:rPr>
          <w:lang w:val="sq-AL"/>
        </w:rPr>
      </w:pPr>
    </w:p>
    <w:p w:rsidR="004D7D10" w:rsidRPr="004566BE" w:rsidRDefault="00657702" w:rsidP="004D7D10">
      <w:pPr>
        <w:pStyle w:val="Paragrafi"/>
        <w:rPr>
          <w:spacing w:val="-4"/>
          <w:lang w:val="sq-AL"/>
        </w:rPr>
      </w:pPr>
      <w:r w:rsidRPr="004566BE">
        <w:rPr>
          <w:spacing w:val="-4"/>
          <w:lang w:val="sq-AL"/>
        </w:rPr>
        <w:t xml:space="preserve">1. </w:t>
      </w:r>
      <w:r w:rsidR="004D7D10" w:rsidRPr="004566BE">
        <w:rPr>
          <w:spacing w:val="-4"/>
          <w:lang w:val="sq-AL"/>
        </w:rPr>
        <w:t>Komisioni duhet të bëjë korrigjime financiare duke anuluar të gjithën ose një pjesë të asistencës IPA për Programin dhe të ndikojë në mbulimin e efekteve financiare nga vendet anëtare dhe përfituesit e IPA II duke përjashtuar financimin e shpenzimeve nga BE</w:t>
      </w:r>
      <w:r w:rsidR="003E5627" w:rsidRPr="004566BE">
        <w:rPr>
          <w:spacing w:val="-4"/>
          <w:lang w:val="sq-AL"/>
        </w:rPr>
        <w:t>-ja</w:t>
      </w:r>
      <w:r w:rsidR="004D7D10" w:rsidRPr="004566BE">
        <w:rPr>
          <w:spacing w:val="-4"/>
          <w:lang w:val="sq-AL"/>
        </w:rPr>
        <w:t>, e cila është në kundërshtim më ligjin me ligjin e zbatueshëm.</w:t>
      </w:r>
    </w:p>
    <w:p w:rsidR="004D7D10" w:rsidRPr="004566BE" w:rsidRDefault="00657702" w:rsidP="004D7D10">
      <w:pPr>
        <w:pStyle w:val="Paragrafi"/>
        <w:rPr>
          <w:spacing w:val="-4"/>
          <w:lang w:val="sq-AL"/>
        </w:rPr>
      </w:pPr>
      <w:r w:rsidRPr="004566BE">
        <w:rPr>
          <w:spacing w:val="-4"/>
          <w:lang w:val="sq-AL"/>
        </w:rPr>
        <w:t xml:space="preserve">2. </w:t>
      </w:r>
      <w:r w:rsidR="004D7D10" w:rsidRPr="004566BE">
        <w:rPr>
          <w:spacing w:val="-4"/>
          <w:lang w:val="sq-AL"/>
        </w:rPr>
        <w:t>Shkelja e ligjit në fuqi</w:t>
      </w:r>
      <w:r w:rsidR="001407AB" w:rsidRPr="004566BE">
        <w:rPr>
          <w:spacing w:val="-4"/>
          <w:lang w:val="sq-AL"/>
        </w:rPr>
        <w:t xml:space="preserve"> </w:t>
      </w:r>
      <w:r w:rsidR="004D7D10" w:rsidRPr="004566BE">
        <w:rPr>
          <w:spacing w:val="-4"/>
          <w:lang w:val="sq-AL"/>
        </w:rPr>
        <w:t>do të çojë në një korrigjim financiar vetëm në lidhje me shpenzimet e deklaruara në Komision dhe ku plotësohet një nga kushtet e mëposhtme:</w:t>
      </w:r>
    </w:p>
    <w:p w:rsidR="004D7D10" w:rsidRPr="004566BE" w:rsidRDefault="00B11C2A" w:rsidP="004D7D10">
      <w:pPr>
        <w:pStyle w:val="Paragrafi"/>
        <w:rPr>
          <w:spacing w:val="-4"/>
          <w:lang w:val="sq-AL"/>
        </w:rPr>
      </w:pPr>
      <w:r w:rsidRPr="004566BE">
        <w:rPr>
          <w:spacing w:val="-4"/>
          <w:lang w:val="sq-AL"/>
        </w:rPr>
        <w:t xml:space="preserve">a) </w:t>
      </w:r>
      <w:r w:rsidR="004D7D10" w:rsidRPr="004566BE">
        <w:rPr>
          <w:spacing w:val="-4"/>
          <w:lang w:val="sq-AL"/>
        </w:rPr>
        <w:t>Shkelja e ligjit ka ndikuar në përzgjedhjen e projekteve nga trupa përgjegjëse për mbështetjen</w:t>
      </w:r>
      <w:r w:rsidR="001407AB" w:rsidRPr="004566BE">
        <w:rPr>
          <w:spacing w:val="-4"/>
          <w:lang w:val="sq-AL"/>
        </w:rPr>
        <w:t xml:space="preserve"> </w:t>
      </w:r>
      <w:r w:rsidR="004D7D10" w:rsidRPr="004566BE">
        <w:rPr>
          <w:spacing w:val="-4"/>
          <w:lang w:val="sq-AL"/>
        </w:rPr>
        <w:t>e asistencës IPA II ose në rastet kur, për shkak të natyrës së shkeljes së ligjit nuk është e mundur krijimi i një ndikimi</w:t>
      </w:r>
      <w:r w:rsidR="000C7D4C" w:rsidRPr="004566BE">
        <w:rPr>
          <w:spacing w:val="-4"/>
          <w:lang w:val="sq-AL"/>
        </w:rPr>
        <w:t>,</w:t>
      </w:r>
      <w:r w:rsidR="004D7D10" w:rsidRPr="004566BE">
        <w:rPr>
          <w:spacing w:val="-4"/>
          <w:lang w:val="sq-AL"/>
        </w:rPr>
        <w:t xml:space="preserve"> por ekziston një risk i arsyetuar që kjo shkelje ka krijuar një efekt të tillë;</w:t>
      </w:r>
    </w:p>
    <w:p w:rsidR="004D7D10" w:rsidRPr="004566BE" w:rsidRDefault="00B11C2A" w:rsidP="004D7D10">
      <w:pPr>
        <w:pStyle w:val="Paragrafi"/>
        <w:rPr>
          <w:spacing w:val="-4"/>
          <w:lang w:val="sq-AL"/>
        </w:rPr>
      </w:pPr>
      <w:r w:rsidRPr="004566BE">
        <w:rPr>
          <w:spacing w:val="-4"/>
          <w:lang w:val="sq-AL"/>
        </w:rPr>
        <w:t xml:space="preserve">b) </w:t>
      </w:r>
      <w:r w:rsidR="004D7D10" w:rsidRPr="004566BE">
        <w:rPr>
          <w:spacing w:val="-4"/>
          <w:lang w:val="sq-AL"/>
        </w:rPr>
        <w:t>Shkelja e ligjit ka ndikuar në shumën e shpenzimeve të deklaruara për rimbursim nga buxheti i Unionit ose në rastet kur, për shkak të natyrës së shkeljes, nuk është e mundur të përcaktohet ndikimi financiar</w:t>
      </w:r>
      <w:r w:rsidR="000C7D4C" w:rsidRPr="004566BE">
        <w:rPr>
          <w:spacing w:val="-4"/>
          <w:lang w:val="sq-AL"/>
        </w:rPr>
        <w:t>,</w:t>
      </w:r>
      <w:r w:rsidR="004D7D10" w:rsidRPr="004566BE">
        <w:rPr>
          <w:spacing w:val="-4"/>
          <w:lang w:val="sq-AL"/>
        </w:rPr>
        <w:t xml:space="preserve"> por ekziston një risk i arsyetuar që kjo shkelje ka krijuar një efekt të tillë.</w:t>
      </w:r>
    </w:p>
    <w:p w:rsidR="004D7D10" w:rsidRPr="004566BE" w:rsidRDefault="00B11C2A" w:rsidP="004D7D10">
      <w:pPr>
        <w:pStyle w:val="Paragrafi"/>
        <w:rPr>
          <w:spacing w:val="-4"/>
          <w:lang w:val="sq-AL"/>
        </w:rPr>
      </w:pPr>
      <w:r w:rsidRPr="004566BE">
        <w:rPr>
          <w:spacing w:val="-4"/>
          <w:lang w:val="sq-AL"/>
        </w:rPr>
        <w:t xml:space="preserve">3. </w:t>
      </w:r>
      <w:r w:rsidR="004D7D10" w:rsidRPr="004566BE">
        <w:rPr>
          <w:spacing w:val="-4"/>
          <w:lang w:val="sq-AL"/>
        </w:rPr>
        <w:t xml:space="preserve">Në lidhje me kriterin e korrigjimeve financiare, do të aplikohen dispozitat e </w:t>
      </w:r>
      <w:r w:rsidR="003E5627" w:rsidRPr="004566BE">
        <w:rPr>
          <w:spacing w:val="-4"/>
          <w:lang w:val="sq-AL"/>
        </w:rPr>
        <w:t>n</w:t>
      </w:r>
      <w:r w:rsidR="004D7D10" w:rsidRPr="004566BE">
        <w:rPr>
          <w:spacing w:val="-4"/>
          <w:lang w:val="sq-AL"/>
        </w:rPr>
        <w:t xml:space="preserve">enit 144 (1) të Rregullores së (BE) </w:t>
      </w:r>
      <w:r w:rsidR="003E5627" w:rsidRPr="004566BE">
        <w:rPr>
          <w:spacing w:val="-4"/>
          <w:lang w:val="sq-AL"/>
        </w:rPr>
        <w:t>n</w:t>
      </w:r>
      <w:r w:rsidR="004D7D10" w:rsidRPr="004566BE">
        <w:rPr>
          <w:spacing w:val="-4"/>
          <w:lang w:val="sq-AL"/>
        </w:rPr>
        <w:t>r. 1303/2013.</w:t>
      </w:r>
    </w:p>
    <w:p w:rsidR="004D7D10" w:rsidRPr="004566BE" w:rsidRDefault="00B11C2A" w:rsidP="004D7D10">
      <w:pPr>
        <w:pStyle w:val="Paragrafi"/>
        <w:rPr>
          <w:spacing w:val="-4"/>
          <w:lang w:val="sq-AL"/>
        </w:rPr>
      </w:pPr>
      <w:r w:rsidRPr="004566BE">
        <w:rPr>
          <w:spacing w:val="-4"/>
          <w:lang w:val="sq-AL"/>
        </w:rPr>
        <w:t xml:space="preserve">4. </w:t>
      </w:r>
      <w:r w:rsidR="004D7D10" w:rsidRPr="004566BE">
        <w:rPr>
          <w:spacing w:val="-4"/>
          <w:lang w:val="sq-AL"/>
        </w:rPr>
        <w:t>Do të zbatohe</w:t>
      </w:r>
      <w:r w:rsidR="00AB6475" w:rsidRPr="004566BE">
        <w:rPr>
          <w:spacing w:val="-4"/>
          <w:lang w:val="sq-AL"/>
        </w:rPr>
        <w:t>n</w:t>
      </w:r>
      <w:r w:rsidR="004D7D10" w:rsidRPr="004566BE">
        <w:rPr>
          <w:spacing w:val="-4"/>
          <w:lang w:val="sq-AL"/>
        </w:rPr>
        <w:t xml:space="preserve"> nen</w:t>
      </w:r>
      <w:r w:rsidR="00AB6475" w:rsidRPr="004566BE">
        <w:rPr>
          <w:spacing w:val="-4"/>
          <w:lang w:val="sq-AL"/>
        </w:rPr>
        <w:t>et</w:t>
      </w:r>
      <w:r w:rsidR="004D7D10" w:rsidRPr="004566BE">
        <w:rPr>
          <w:spacing w:val="-4"/>
          <w:lang w:val="sq-AL"/>
        </w:rPr>
        <w:t xml:space="preserve"> 30 dhe 31 </w:t>
      </w:r>
      <w:r w:rsidR="00AB6475" w:rsidRPr="004566BE">
        <w:rPr>
          <w:spacing w:val="-4"/>
          <w:lang w:val="sq-AL"/>
        </w:rPr>
        <w:t>të</w:t>
      </w:r>
      <w:r w:rsidR="004D7D10" w:rsidRPr="004566BE">
        <w:rPr>
          <w:spacing w:val="-4"/>
          <w:lang w:val="sq-AL"/>
        </w:rPr>
        <w:t xml:space="preserve"> Rregullores së Delegimit të Komisionit (BE)</w:t>
      </w:r>
      <w:r w:rsidR="001407AB" w:rsidRPr="004566BE">
        <w:rPr>
          <w:spacing w:val="-4"/>
          <w:lang w:val="sq-AL"/>
        </w:rPr>
        <w:t xml:space="preserve"> </w:t>
      </w:r>
      <w:r w:rsidR="003E5627" w:rsidRPr="004566BE">
        <w:rPr>
          <w:spacing w:val="-4"/>
          <w:lang w:val="sq-AL"/>
        </w:rPr>
        <w:t>n</w:t>
      </w:r>
      <w:r w:rsidR="004D7D10" w:rsidRPr="004566BE">
        <w:rPr>
          <w:spacing w:val="-4"/>
          <w:lang w:val="sq-AL"/>
        </w:rPr>
        <w:t xml:space="preserve">r. 480/2014 në lidhje korrigjimet financiare për sistemin e mangësive nga Komisioni. </w:t>
      </w:r>
    </w:p>
    <w:p w:rsidR="00B11C2A" w:rsidRPr="004566BE" w:rsidRDefault="00B11C2A" w:rsidP="00BD188D">
      <w:pPr>
        <w:pStyle w:val="Hapesira7"/>
        <w:rPr>
          <w:lang w:val="sq-AL"/>
        </w:rPr>
      </w:pPr>
      <w:bookmarkStart w:id="253" w:name="_Toc448497215"/>
      <w:bookmarkStart w:id="254" w:name="_Toc448497454"/>
      <w:bookmarkStart w:id="255" w:name="_Toc448735645"/>
    </w:p>
    <w:p w:rsidR="00B11C2A" w:rsidRPr="004566BE" w:rsidRDefault="00B11C2A" w:rsidP="00B11C2A">
      <w:pPr>
        <w:pStyle w:val="NeniNr"/>
        <w:rPr>
          <w:spacing w:val="-4"/>
          <w:lang w:val="sq-AL"/>
        </w:rPr>
      </w:pPr>
      <w:r w:rsidRPr="004566BE">
        <w:rPr>
          <w:spacing w:val="-4"/>
          <w:lang w:val="sq-AL"/>
        </w:rPr>
        <w:t>Neni 75</w:t>
      </w:r>
    </w:p>
    <w:p w:rsidR="004D7D10" w:rsidRPr="004566BE" w:rsidRDefault="004D7D10" w:rsidP="00B11C2A">
      <w:pPr>
        <w:pStyle w:val="NeniTitull"/>
        <w:rPr>
          <w:spacing w:val="-4"/>
          <w:lang w:val="sq-AL"/>
        </w:rPr>
      </w:pPr>
      <w:r w:rsidRPr="004566BE">
        <w:rPr>
          <w:spacing w:val="-4"/>
          <w:lang w:val="sq-AL"/>
        </w:rPr>
        <w:t>Procedur</w:t>
      </w:r>
      <w:bookmarkEnd w:id="253"/>
      <w:bookmarkEnd w:id="254"/>
      <w:bookmarkEnd w:id="255"/>
      <w:r w:rsidRPr="004566BE">
        <w:rPr>
          <w:spacing w:val="-4"/>
          <w:lang w:val="sq-AL"/>
        </w:rPr>
        <w:t>at</w:t>
      </w:r>
    </w:p>
    <w:p w:rsidR="00B11C2A" w:rsidRPr="004566BE" w:rsidRDefault="00B11C2A" w:rsidP="00BD188D">
      <w:pPr>
        <w:pStyle w:val="Hapesira7"/>
        <w:rPr>
          <w:lang w:val="sq-AL"/>
        </w:rPr>
      </w:pPr>
    </w:p>
    <w:p w:rsidR="004D7D10" w:rsidRPr="004566BE" w:rsidRDefault="00470199" w:rsidP="004D7D10">
      <w:pPr>
        <w:pStyle w:val="Paragrafi"/>
        <w:rPr>
          <w:spacing w:val="-4"/>
          <w:lang w:val="sq-AL"/>
        </w:rPr>
      </w:pPr>
      <w:r w:rsidRPr="004566BE">
        <w:rPr>
          <w:spacing w:val="-4"/>
          <w:lang w:val="sq-AL"/>
        </w:rPr>
        <w:t xml:space="preserve">1. </w:t>
      </w:r>
      <w:r w:rsidR="004D7D10" w:rsidRPr="004566BE">
        <w:rPr>
          <w:spacing w:val="-4"/>
          <w:lang w:val="sq-AL"/>
        </w:rPr>
        <w:t>Kur vendoset për një korrigjim financiar duke u bazuar në nenin 74 (1)</w:t>
      </w:r>
      <w:r w:rsidR="00AC51A5" w:rsidRPr="004566BE">
        <w:rPr>
          <w:spacing w:val="-4"/>
          <w:lang w:val="sq-AL"/>
        </w:rPr>
        <w:t>,</w:t>
      </w:r>
      <w:r w:rsidR="004D7D10" w:rsidRPr="004566BE">
        <w:rPr>
          <w:spacing w:val="-4"/>
          <w:lang w:val="sq-AL"/>
        </w:rPr>
        <w:t xml:space="preserve"> Komisioni do të respektojë parimin e proporcionalitetit</w:t>
      </w:r>
      <w:r w:rsidR="00AC51A5" w:rsidRPr="004566BE">
        <w:rPr>
          <w:spacing w:val="-4"/>
          <w:lang w:val="sq-AL"/>
        </w:rPr>
        <w:t>,</w:t>
      </w:r>
      <w:r w:rsidR="004D7D10" w:rsidRPr="004566BE">
        <w:rPr>
          <w:spacing w:val="-4"/>
          <w:lang w:val="sq-AL"/>
        </w:rPr>
        <w:t xml:space="preserve"> duke marrë parasysh natyrën dhe shkallën e shkeljes së ligjit në fuqi dhe implikimet e saj financiare për buxhetin e Unionit. Komisioni duhet të mbajë të informuar Parlamentin Evropian për vendimin për të aplikuar korrigjimet financiare </w:t>
      </w:r>
    </w:p>
    <w:p w:rsidR="004D7D10" w:rsidRPr="004566BE" w:rsidRDefault="00470199" w:rsidP="004D7D10">
      <w:pPr>
        <w:pStyle w:val="Paragrafi"/>
        <w:rPr>
          <w:spacing w:val="-4"/>
          <w:lang w:val="sq-AL"/>
        </w:rPr>
      </w:pPr>
      <w:r w:rsidRPr="004566BE">
        <w:rPr>
          <w:spacing w:val="-4"/>
          <w:lang w:val="sq-AL"/>
        </w:rPr>
        <w:t xml:space="preserve">2. </w:t>
      </w:r>
      <w:r w:rsidR="004D7D10" w:rsidRPr="004566BE">
        <w:rPr>
          <w:spacing w:val="-4"/>
          <w:lang w:val="sq-AL"/>
        </w:rPr>
        <w:t>Kriteret dhe procedurat për aplikimin e korrigjimeve financiare duhet të përcaktohen në rregullat specifike të financimit.</w:t>
      </w:r>
    </w:p>
    <w:p w:rsidR="004D7D10" w:rsidRPr="004566BE" w:rsidRDefault="00470199" w:rsidP="004D7D10">
      <w:pPr>
        <w:pStyle w:val="Paragrafi"/>
        <w:rPr>
          <w:spacing w:val="-4"/>
          <w:lang w:val="sq-AL"/>
        </w:rPr>
      </w:pPr>
      <w:r w:rsidRPr="004566BE">
        <w:rPr>
          <w:spacing w:val="-4"/>
          <w:lang w:val="sq-AL"/>
        </w:rPr>
        <w:t xml:space="preserve">3. </w:t>
      </w:r>
      <w:r w:rsidR="00AB6475" w:rsidRPr="004566BE">
        <w:rPr>
          <w:spacing w:val="-4"/>
          <w:lang w:val="sq-AL"/>
        </w:rPr>
        <w:t>Për sa u përket procedurave</w:t>
      </w:r>
      <w:r w:rsidR="004D7D10" w:rsidRPr="004566BE">
        <w:rPr>
          <w:spacing w:val="-4"/>
          <w:lang w:val="sq-AL"/>
        </w:rPr>
        <w:t xml:space="preserve"> do të zbatohen dispozitat e nenit 145(</w:t>
      </w:r>
      <w:r w:rsidR="00AB6475" w:rsidRPr="004566BE">
        <w:rPr>
          <w:spacing w:val="-4"/>
          <w:lang w:val="sq-AL"/>
        </w:rPr>
        <w:t>1) dhe (7) t</w:t>
      </w:r>
      <w:r w:rsidR="00B968CB" w:rsidRPr="004566BE">
        <w:rPr>
          <w:spacing w:val="-4"/>
          <w:lang w:val="sq-AL"/>
        </w:rPr>
        <w:t>ë</w:t>
      </w:r>
      <w:r w:rsidR="00AB6475" w:rsidRPr="004566BE">
        <w:rPr>
          <w:spacing w:val="-4"/>
          <w:lang w:val="sq-AL"/>
        </w:rPr>
        <w:t xml:space="preserve"> Rregullores (BE) n</w:t>
      </w:r>
      <w:r w:rsidR="004D7D10" w:rsidRPr="004566BE">
        <w:rPr>
          <w:spacing w:val="-4"/>
          <w:lang w:val="sq-AL"/>
        </w:rPr>
        <w:t>r. 1303/2013.</w:t>
      </w:r>
    </w:p>
    <w:p w:rsidR="00470199" w:rsidRPr="004566BE" w:rsidRDefault="00470199" w:rsidP="00BD188D">
      <w:pPr>
        <w:pStyle w:val="Hapesira7"/>
        <w:rPr>
          <w:lang w:val="sq-AL"/>
        </w:rPr>
      </w:pPr>
      <w:bookmarkStart w:id="256" w:name="_Toc448497216"/>
      <w:bookmarkStart w:id="257" w:name="_Toc448497455"/>
      <w:bookmarkStart w:id="258" w:name="_Toc448735646"/>
    </w:p>
    <w:p w:rsidR="00470199" w:rsidRPr="004566BE" w:rsidRDefault="00470199" w:rsidP="00470199">
      <w:pPr>
        <w:pStyle w:val="NeniNr"/>
        <w:rPr>
          <w:spacing w:val="-4"/>
          <w:lang w:val="sq-AL"/>
        </w:rPr>
      </w:pPr>
      <w:r w:rsidRPr="004566BE">
        <w:rPr>
          <w:spacing w:val="-4"/>
          <w:lang w:val="sq-AL"/>
        </w:rPr>
        <w:t>Neni 76</w:t>
      </w:r>
    </w:p>
    <w:p w:rsidR="004D7D10" w:rsidRPr="004566BE" w:rsidRDefault="004D7D10" w:rsidP="00470199">
      <w:pPr>
        <w:pStyle w:val="NeniTitull"/>
        <w:rPr>
          <w:spacing w:val="-4"/>
          <w:lang w:val="sq-AL"/>
        </w:rPr>
      </w:pPr>
      <w:r w:rsidRPr="004566BE">
        <w:rPr>
          <w:spacing w:val="-4"/>
          <w:lang w:val="sq-AL"/>
        </w:rPr>
        <w:t xml:space="preserve">Detyrimet e vendeve pjesëmarrëse </w:t>
      </w:r>
      <w:bookmarkEnd w:id="256"/>
      <w:bookmarkEnd w:id="257"/>
      <w:bookmarkEnd w:id="258"/>
    </w:p>
    <w:p w:rsidR="00470199" w:rsidRPr="004566BE" w:rsidRDefault="00470199" w:rsidP="00BD188D">
      <w:pPr>
        <w:pStyle w:val="Hapesira7"/>
        <w:rPr>
          <w:lang w:val="sq-AL"/>
        </w:rPr>
      </w:pPr>
    </w:p>
    <w:p w:rsidR="004D7D10" w:rsidRPr="004566BE" w:rsidRDefault="004D7D10" w:rsidP="004D7D10">
      <w:pPr>
        <w:pStyle w:val="Paragrafi"/>
        <w:rPr>
          <w:spacing w:val="-4"/>
          <w:lang w:val="sq-AL"/>
        </w:rPr>
      </w:pPr>
      <w:r w:rsidRPr="004566BE">
        <w:rPr>
          <w:spacing w:val="-4"/>
          <w:lang w:val="sq-AL"/>
        </w:rPr>
        <w:t>Korrigjimet financiare të Komisionit nuk duhet të përjashtojnë vendet anëtare nga detyrimi për të ndjekur kthimet sipas nenit 71 (3) dhe vendet anëtare për të rimarrë ndihmën shtetërore sipas nenit 107 (1) dhe në bazë të nenit 14 të Rregullores së Këshillit 659/1999</w:t>
      </w:r>
      <w:r w:rsidRPr="004566BE">
        <w:rPr>
          <w:spacing w:val="-4"/>
          <w:vertAlign w:val="superscript"/>
          <w:lang w:val="sq-AL"/>
        </w:rPr>
        <w:footnoteReference w:id="29"/>
      </w:r>
      <w:r w:rsidRPr="004566BE">
        <w:rPr>
          <w:spacing w:val="-4"/>
          <w:lang w:val="sq-AL"/>
        </w:rPr>
        <w:t>.</w:t>
      </w:r>
    </w:p>
    <w:p w:rsidR="004D7D10" w:rsidRPr="004566BE" w:rsidRDefault="004D7D10" w:rsidP="00BD188D">
      <w:pPr>
        <w:pStyle w:val="Hapesira7"/>
        <w:rPr>
          <w:lang w:val="sq-AL"/>
        </w:rPr>
      </w:pPr>
    </w:p>
    <w:p w:rsidR="00470199" w:rsidRPr="004566BE" w:rsidRDefault="004D7D10" w:rsidP="00470199">
      <w:pPr>
        <w:pStyle w:val="NeniNr"/>
        <w:rPr>
          <w:spacing w:val="-4"/>
          <w:lang w:val="sq-AL"/>
        </w:rPr>
      </w:pPr>
      <w:bookmarkStart w:id="259" w:name="_Toc448497217"/>
      <w:bookmarkStart w:id="260" w:name="_Toc448497456"/>
      <w:bookmarkStart w:id="261" w:name="_Toc448735647"/>
      <w:r w:rsidRPr="004566BE">
        <w:rPr>
          <w:spacing w:val="-4"/>
          <w:lang w:val="sq-AL"/>
        </w:rPr>
        <w:t>Neni 77</w:t>
      </w:r>
      <w:bookmarkEnd w:id="259"/>
      <w:bookmarkEnd w:id="260"/>
      <w:bookmarkEnd w:id="261"/>
    </w:p>
    <w:p w:rsidR="004D7D10" w:rsidRPr="004566BE" w:rsidRDefault="004D7D10" w:rsidP="00470199">
      <w:pPr>
        <w:pStyle w:val="NeniTitull"/>
        <w:rPr>
          <w:spacing w:val="-4"/>
          <w:lang w:val="sq-AL"/>
        </w:rPr>
      </w:pPr>
      <w:r w:rsidRPr="004566BE">
        <w:rPr>
          <w:spacing w:val="-4"/>
          <w:lang w:val="sq-AL"/>
        </w:rPr>
        <w:t>Shlyerjet</w:t>
      </w:r>
    </w:p>
    <w:p w:rsidR="00470199" w:rsidRPr="004566BE" w:rsidRDefault="00470199" w:rsidP="00BD188D">
      <w:pPr>
        <w:pStyle w:val="Hapesira7"/>
        <w:rPr>
          <w:lang w:val="sq-AL"/>
        </w:rPr>
      </w:pPr>
    </w:p>
    <w:p w:rsidR="004D7D10" w:rsidRPr="004566BE" w:rsidRDefault="00470199" w:rsidP="004D7D10">
      <w:pPr>
        <w:pStyle w:val="Paragrafi"/>
        <w:rPr>
          <w:spacing w:val="-4"/>
          <w:lang w:val="sq-AL"/>
        </w:rPr>
      </w:pPr>
      <w:r w:rsidRPr="004566BE">
        <w:rPr>
          <w:spacing w:val="-4"/>
          <w:lang w:val="sq-AL"/>
        </w:rPr>
        <w:t xml:space="preserve">1. </w:t>
      </w:r>
      <w:r w:rsidR="004D7D10" w:rsidRPr="004566BE">
        <w:rPr>
          <w:spacing w:val="-4"/>
          <w:lang w:val="sq-AL"/>
        </w:rPr>
        <w:t xml:space="preserve">Çdo shlyerje që do të bëhet në buxhetin e Unionit do të kryhet para afatit të përcaktuar në urdhrin për rikthimin, i cili është hartuar në përputhje me nenin 73 të Rregullores së Financimit. Data e duhur do të jetë dita e fundit e muajit të dytë pas lëshimit të urdhrit. </w:t>
      </w:r>
    </w:p>
    <w:p w:rsidR="004D7D10" w:rsidRPr="004566BE" w:rsidRDefault="00470199" w:rsidP="004D7D10">
      <w:pPr>
        <w:pStyle w:val="Paragrafi"/>
        <w:rPr>
          <w:spacing w:val="-4"/>
          <w:lang w:val="sq-AL"/>
        </w:rPr>
      </w:pPr>
      <w:r w:rsidRPr="004566BE">
        <w:rPr>
          <w:spacing w:val="-4"/>
          <w:lang w:val="sq-AL"/>
        </w:rPr>
        <w:t xml:space="preserve">2. </w:t>
      </w:r>
      <w:r w:rsidR="004D7D10" w:rsidRPr="004566BE">
        <w:rPr>
          <w:spacing w:val="-4"/>
          <w:lang w:val="sq-AL"/>
        </w:rPr>
        <w:t>Çdo vonesë në shlyerje do të ndikojë në rritjen e interesave</w:t>
      </w:r>
      <w:r w:rsidR="001407AB" w:rsidRPr="004566BE">
        <w:rPr>
          <w:spacing w:val="-4"/>
          <w:lang w:val="sq-AL"/>
        </w:rPr>
        <w:t xml:space="preserve"> </w:t>
      </w:r>
      <w:r w:rsidR="004D7D10" w:rsidRPr="004566BE">
        <w:rPr>
          <w:spacing w:val="-4"/>
          <w:lang w:val="sq-AL"/>
        </w:rPr>
        <w:t xml:space="preserve">duke filluar nga data e caktuar deri në datën e pagesës aktuale. Norma e interesit do të jetë 1.5% mbi normën e aplikuar nga Banka Qendrore Evropiane në veprimet e saj kryesore për rifinancim në ditën e parë të punës së muajit në të cilin bie data e përcaktuar. </w:t>
      </w:r>
    </w:p>
    <w:p w:rsidR="00470199" w:rsidRPr="004566BE" w:rsidRDefault="00470199" w:rsidP="00C17963">
      <w:pPr>
        <w:pStyle w:val="Hapesira7"/>
        <w:rPr>
          <w:lang w:val="sq-AL"/>
        </w:rPr>
      </w:pPr>
      <w:bookmarkStart w:id="262" w:name="_Toc448497218"/>
      <w:bookmarkStart w:id="263" w:name="_Toc448497457"/>
      <w:bookmarkStart w:id="264" w:name="_Toc448735648"/>
    </w:p>
    <w:p w:rsidR="00470199" w:rsidRPr="004566BE" w:rsidRDefault="00470199" w:rsidP="00470199">
      <w:pPr>
        <w:pStyle w:val="NeniNr"/>
        <w:rPr>
          <w:spacing w:val="-4"/>
          <w:lang w:val="sq-AL"/>
        </w:rPr>
      </w:pPr>
      <w:r w:rsidRPr="004566BE">
        <w:rPr>
          <w:spacing w:val="-4"/>
          <w:lang w:val="sq-AL"/>
        </w:rPr>
        <w:t>SEKSIONI XII</w:t>
      </w:r>
      <w:bookmarkEnd w:id="262"/>
      <w:bookmarkEnd w:id="263"/>
      <w:bookmarkEnd w:id="264"/>
    </w:p>
    <w:p w:rsidR="004D7D10" w:rsidRPr="004566BE" w:rsidRDefault="00470199" w:rsidP="00470199">
      <w:pPr>
        <w:pStyle w:val="NeniNr"/>
        <w:rPr>
          <w:spacing w:val="-4"/>
          <w:lang w:val="sq-AL"/>
        </w:rPr>
      </w:pPr>
      <w:r w:rsidRPr="004566BE">
        <w:rPr>
          <w:spacing w:val="-4"/>
          <w:lang w:val="sq-AL"/>
        </w:rPr>
        <w:t>NDËRPRERJA E PROGRAMIT</w:t>
      </w:r>
    </w:p>
    <w:p w:rsidR="00470199" w:rsidRPr="00BD188D" w:rsidRDefault="00470199" w:rsidP="00C17963">
      <w:pPr>
        <w:pStyle w:val="Hapesira7"/>
        <w:rPr>
          <w:rStyle w:val="grame"/>
        </w:rPr>
      </w:pPr>
      <w:bookmarkStart w:id="265" w:name="_Toc448497219"/>
      <w:bookmarkStart w:id="266" w:name="_Toc448497458"/>
      <w:bookmarkStart w:id="267" w:name="_Toc448735649"/>
    </w:p>
    <w:p w:rsidR="00470199" w:rsidRPr="004566BE" w:rsidRDefault="004D7D10" w:rsidP="00470199">
      <w:pPr>
        <w:pStyle w:val="NeniNr"/>
        <w:rPr>
          <w:spacing w:val="-4"/>
          <w:lang w:val="sq-AL"/>
        </w:rPr>
      </w:pPr>
      <w:r w:rsidRPr="004566BE">
        <w:rPr>
          <w:spacing w:val="-4"/>
          <w:lang w:val="sq-AL"/>
        </w:rPr>
        <w:t>Neni 78</w:t>
      </w:r>
      <w:bookmarkEnd w:id="265"/>
      <w:bookmarkEnd w:id="266"/>
      <w:bookmarkEnd w:id="267"/>
    </w:p>
    <w:p w:rsidR="004D7D10" w:rsidRPr="004566BE" w:rsidRDefault="004D7D10" w:rsidP="00470199">
      <w:pPr>
        <w:pStyle w:val="NeniTitull"/>
        <w:rPr>
          <w:spacing w:val="-4"/>
          <w:lang w:val="sq-AL"/>
        </w:rPr>
      </w:pPr>
      <w:r w:rsidRPr="004566BE">
        <w:rPr>
          <w:spacing w:val="-4"/>
          <w:lang w:val="sq-AL"/>
        </w:rPr>
        <w:t>Dështimi për nënshkrimin e Marrëveshjes së Financimit</w:t>
      </w:r>
    </w:p>
    <w:p w:rsidR="00470199" w:rsidRPr="004566BE" w:rsidRDefault="00470199" w:rsidP="00C17963">
      <w:pPr>
        <w:pStyle w:val="Hapesira7"/>
        <w:rPr>
          <w:lang w:val="sq-AL"/>
        </w:rPr>
      </w:pPr>
    </w:p>
    <w:p w:rsidR="004D7D10" w:rsidRPr="004566BE" w:rsidRDefault="00470199" w:rsidP="004D7D10">
      <w:pPr>
        <w:pStyle w:val="Paragrafi"/>
        <w:rPr>
          <w:spacing w:val="-4"/>
          <w:lang w:val="sq-AL"/>
        </w:rPr>
      </w:pPr>
      <w:r w:rsidRPr="004566BE">
        <w:rPr>
          <w:spacing w:val="-4"/>
          <w:lang w:val="sq-AL"/>
        </w:rPr>
        <w:t xml:space="preserve">1. </w:t>
      </w:r>
      <w:r w:rsidR="004D7D10" w:rsidRPr="004566BE">
        <w:rPr>
          <w:spacing w:val="-4"/>
          <w:lang w:val="sq-AL"/>
        </w:rPr>
        <w:t>Kur përfituesi IPA II nuk e ka nënshkruar marrëveshjen e financimit deri në fund të vitit që pason vitin e miratimit të Programit, Komisioni ndërpret programin.</w:t>
      </w:r>
    </w:p>
    <w:p w:rsidR="004D7D10" w:rsidRPr="004566BE" w:rsidRDefault="00470199" w:rsidP="004D7D10">
      <w:pPr>
        <w:pStyle w:val="Paragrafi"/>
        <w:rPr>
          <w:spacing w:val="-4"/>
          <w:lang w:val="sq-AL"/>
        </w:rPr>
      </w:pPr>
      <w:r w:rsidRPr="004566BE">
        <w:rPr>
          <w:spacing w:val="-4"/>
          <w:lang w:val="sq-AL"/>
        </w:rPr>
        <w:t xml:space="preserve">2. </w:t>
      </w:r>
      <w:r w:rsidR="004D7D10" w:rsidRPr="004566BE">
        <w:rPr>
          <w:spacing w:val="-4"/>
          <w:lang w:val="sq-AL"/>
        </w:rPr>
        <w:t xml:space="preserve">Këstet (pagesat) vjetore të Fondit Evropian për Zhvillimin Rajonal tashmë të angazhuara mbeten në dispozicion për gjithë kohëzgjatjen e tyre normale, por mund të përdoren vetëm për aktivitete që zhvillohen vetëm në </w:t>
      </w:r>
      <w:r w:rsidR="00786501" w:rsidRPr="004566BE">
        <w:rPr>
          <w:spacing w:val="-4"/>
          <w:lang w:val="sq-AL"/>
        </w:rPr>
        <w:t>s</w:t>
      </w:r>
      <w:r w:rsidR="004D7D10" w:rsidRPr="004566BE">
        <w:rPr>
          <w:spacing w:val="-4"/>
          <w:lang w:val="sq-AL"/>
        </w:rPr>
        <w:t xml:space="preserve">htetet </w:t>
      </w:r>
      <w:r w:rsidR="00786501" w:rsidRPr="004566BE">
        <w:rPr>
          <w:spacing w:val="-4"/>
          <w:lang w:val="sq-AL"/>
        </w:rPr>
        <w:t>a</w:t>
      </w:r>
      <w:r w:rsidR="004D7D10" w:rsidRPr="004566BE">
        <w:rPr>
          <w:spacing w:val="-4"/>
          <w:lang w:val="sq-AL"/>
        </w:rPr>
        <w:t>nëtare në fjalë dhe që janë të kontraktuara para vendimit të ndërprerjes nga Komisioni. Autoriteti menaxhues transmeton raportin përfundimtar brenda tre muajve nga mbyllja e kontratave të Komisionit që veprojnë në pajtim me nenet 79 dhe 80.</w:t>
      </w:r>
    </w:p>
    <w:p w:rsidR="004D7D10" w:rsidRPr="004566BE" w:rsidRDefault="004D7D10" w:rsidP="00C17963">
      <w:pPr>
        <w:pStyle w:val="Hapesira7"/>
        <w:rPr>
          <w:lang w:val="sq-AL"/>
        </w:rPr>
      </w:pPr>
    </w:p>
    <w:p w:rsidR="00470199" w:rsidRPr="004566BE" w:rsidRDefault="004D7D10" w:rsidP="00470199">
      <w:pPr>
        <w:pStyle w:val="NeniNr"/>
        <w:rPr>
          <w:spacing w:val="-4"/>
          <w:lang w:val="sq-AL"/>
        </w:rPr>
      </w:pPr>
      <w:bookmarkStart w:id="268" w:name="_Toc448497220"/>
      <w:bookmarkStart w:id="269" w:name="_Toc448497459"/>
      <w:bookmarkStart w:id="270" w:name="_Toc448735650"/>
      <w:r w:rsidRPr="004566BE">
        <w:rPr>
          <w:spacing w:val="-4"/>
          <w:lang w:val="sq-AL"/>
        </w:rPr>
        <w:t>Neni 79</w:t>
      </w:r>
      <w:bookmarkEnd w:id="268"/>
      <w:bookmarkEnd w:id="269"/>
      <w:bookmarkEnd w:id="270"/>
    </w:p>
    <w:p w:rsidR="004D7D10" w:rsidRPr="004566BE" w:rsidRDefault="004D7D10" w:rsidP="00470199">
      <w:pPr>
        <w:pStyle w:val="NeniTitull"/>
        <w:rPr>
          <w:spacing w:val="-4"/>
          <w:lang w:val="sq-AL"/>
        </w:rPr>
      </w:pPr>
      <w:r w:rsidRPr="004566BE">
        <w:rPr>
          <w:spacing w:val="-4"/>
          <w:lang w:val="sq-AL"/>
        </w:rPr>
        <w:t>Problemet e zbatimit</w:t>
      </w:r>
    </w:p>
    <w:p w:rsidR="00470199" w:rsidRPr="004566BE" w:rsidRDefault="00470199" w:rsidP="00C17963">
      <w:pPr>
        <w:pStyle w:val="Hapesira7"/>
        <w:rPr>
          <w:lang w:val="sq-AL"/>
        </w:rPr>
      </w:pPr>
    </w:p>
    <w:p w:rsidR="004D7D10" w:rsidRPr="004566BE" w:rsidRDefault="00470199" w:rsidP="004D7D10">
      <w:pPr>
        <w:pStyle w:val="Paragrafi"/>
        <w:rPr>
          <w:spacing w:val="-4"/>
          <w:lang w:val="sq-AL"/>
        </w:rPr>
      </w:pPr>
      <w:r w:rsidRPr="004566BE">
        <w:rPr>
          <w:spacing w:val="-4"/>
          <w:lang w:val="sq-AL"/>
        </w:rPr>
        <w:t xml:space="preserve">1. </w:t>
      </w:r>
      <w:r w:rsidR="004D7D10" w:rsidRPr="004566BE">
        <w:rPr>
          <w:spacing w:val="-4"/>
          <w:lang w:val="sq-AL"/>
        </w:rPr>
        <w:t>Në rastet kur program nuk mund të zbatohet për shkak të problemeve të lindura midis vendeve pjesëmarrëse dhe në raste të tjera të justifikuara, Komisioni mund të vendos ndërprerjen e programit përpara datës së mbarimit të periudhës së ekzekutimit, me kërkesën të KPM</w:t>
      </w:r>
      <w:r w:rsidR="00786501" w:rsidRPr="004566BE">
        <w:rPr>
          <w:spacing w:val="-4"/>
          <w:lang w:val="sq-AL"/>
        </w:rPr>
        <w:t>-së</w:t>
      </w:r>
      <w:r w:rsidR="004D7D10" w:rsidRPr="004566BE">
        <w:rPr>
          <w:spacing w:val="-4"/>
          <w:lang w:val="sq-AL"/>
        </w:rPr>
        <w:t xml:space="preserve"> ose me iniciativën e tij pas konsultimit me KPM</w:t>
      </w:r>
      <w:r w:rsidR="00786501" w:rsidRPr="004566BE">
        <w:rPr>
          <w:spacing w:val="-4"/>
          <w:lang w:val="sq-AL"/>
        </w:rPr>
        <w:t>-në</w:t>
      </w:r>
      <w:r w:rsidR="004D7D10" w:rsidRPr="004566BE">
        <w:rPr>
          <w:spacing w:val="-4"/>
          <w:lang w:val="sq-AL"/>
        </w:rPr>
        <w:t>.</w:t>
      </w:r>
    </w:p>
    <w:p w:rsidR="004D7D10" w:rsidRPr="004566BE" w:rsidRDefault="00470199" w:rsidP="004D7D10">
      <w:pPr>
        <w:pStyle w:val="Paragrafi"/>
        <w:rPr>
          <w:spacing w:val="-4"/>
          <w:lang w:val="sq-AL"/>
        </w:rPr>
      </w:pPr>
      <w:r w:rsidRPr="004566BE">
        <w:rPr>
          <w:spacing w:val="-4"/>
          <w:lang w:val="sq-AL"/>
        </w:rPr>
        <w:t xml:space="preserve">2. </w:t>
      </w:r>
      <w:r w:rsidR="004D7D10" w:rsidRPr="004566BE">
        <w:rPr>
          <w:spacing w:val="-4"/>
          <w:lang w:val="sq-AL"/>
        </w:rPr>
        <w:t>Kur Programi ndërpritet, autoriteti menaxhues duke u bazuar në vendimin e Komis</w:t>
      </w:r>
      <w:r w:rsidR="00786501" w:rsidRPr="004566BE">
        <w:rPr>
          <w:spacing w:val="-4"/>
          <w:lang w:val="sq-AL"/>
        </w:rPr>
        <w:t>i</w:t>
      </w:r>
      <w:r w:rsidR="004D7D10" w:rsidRPr="004566BE">
        <w:rPr>
          <w:spacing w:val="-4"/>
          <w:lang w:val="sq-AL"/>
        </w:rPr>
        <w:t>onit do të dorëzojë brenda 6 muajve raportin final. Pas përfundimit të pagesave të parafinancimit, Komisioni duhet të paguajë diferencën ose kur është e përshtatshme, lëshimin e urdhrit për rikthim. Komisioni duhet të anulojë dhe bilancin e angazhimeve financiare.</w:t>
      </w:r>
    </w:p>
    <w:p w:rsidR="004D7D10" w:rsidRPr="004566BE" w:rsidRDefault="00470199" w:rsidP="004D7D10">
      <w:pPr>
        <w:pStyle w:val="Paragrafi"/>
        <w:rPr>
          <w:spacing w:val="-4"/>
          <w:lang w:val="sq-AL"/>
        </w:rPr>
      </w:pPr>
      <w:r w:rsidRPr="004566BE">
        <w:rPr>
          <w:spacing w:val="-4"/>
          <w:lang w:val="sq-AL"/>
        </w:rPr>
        <w:t xml:space="preserve">3. </w:t>
      </w:r>
      <w:r w:rsidR="004D7D10" w:rsidRPr="004566BE">
        <w:rPr>
          <w:spacing w:val="-4"/>
          <w:lang w:val="sq-AL"/>
        </w:rPr>
        <w:t>Si një zgjidhje alternative mund të vendoset</w:t>
      </w:r>
      <w:r w:rsidR="001407AB" w:rsidRPr="004566BE">
        <w:rPr>
          <w:spacing w:val="-4"/>
          <w:lang w:val="sq-AL"/>
        </w:rPr>
        <w:t xml:space="preserve"> </w:t>
      </w:r>
      <w:r w:rsidR="004D7D10" w:rsidRPr="004566BE">
        <w:rPr>
          <w:spacing w:val="-4"/>
          <w:lang w:val="sq-AL"/>
        </w:rPr>
        <w:t>të reduktohen alokimet e Programit për t</w:t>
      </w:r>
      <w:r w:rsidR="00654FE8" w:rsidRPr="004566BE">
        <w:rPr>
          <w:spacing w:val="-4"/>
          <w:lang w:val="sq-AL"/>
        </w:rPr>
        <w:t>’</w:t>
      </w:r>
      <w:r w:rsidR="004D7D10" w:rsidRPr="004566BE">
        <w:rPr>
          <w:spacing w:val="-4"/>
          <w:lang w:val="sq-AL"/>
        </w:rPr>
        <w:t>i përdorur në funksion të qëllimit të programit, në përputhje me procedurat e përcaktuara në nenin 10(6).</w:t>
      </w:r>
    </w:p>
    <w:p w:rsidR="00470199" w:rsidRPr="004566BE" w:rsidRDefault="00470199" w:rsidP="00C17963">
      <w:pPr>
        <w:pStyle w:val="Hapesira7"/>
        <w:rPr>
          <w:lang w:val="sq-AL"/>
        </w:rPr>
      </w:pPr>
      <w:bookmarkStart w:id="271" w:name="_Toc448497221"/>
      <w:bookmarkStart w:id="272" w:name="_Toc448497460"/>
      <w:bookmarkStart w:id="273" w:name="_Toc448735651"/>
    </w:p>
    <w:p w:rsidR="00470199" w:rsidRPr="004566BE" w:rsidRDefault="00470199" w:rsidP="00470199">
      <w:pPr>
        <w:pStyle w:val="NeniNr"/>
        <w:rPr>
          <w:spacing w:val="-4"/>
          <w:lang w:val="sq-AL"/>
        </w:rPr>
      </w:pPr>
      <w:r w:rsidRPr="004566BE">
        <w:rPr>
          <w:spacing w:val="-4"/>
          <w:lang w:val="sq-AL"/>
        </w:rPr>
        <w:t>Neni 80</w:t>
      </w:r>
    </w:p>
    <w:p w:rsidR="004D7D10" w:rsidRPr="004566BE" w:rsidRDefault="004D7D10" w:rsidP="00470199">
      <w:pPr>
        <w:pStyle w:val="NeniTitull"/>
        <w:rPr>
          <w:spacing w:val="-4"/>
          <w:lang w:val="sq-AL"/>
        </w:rPr>
      </w:pPr>
      <w:r w:rsidRPr="004566BE">
        <w:rPr>
          <w:spacing w:val="-4"/>
          <w:lang w:val="sq-AL"/>
        </w:rPr>
        <w:t>R</w:t>
      </w:r>
      <w:bookmarkEnd w:id="271"/>
      <w:bookmarkEnd w:id="272"/>
      <w:bookmarkEnd w:id="273"/>
      <w:r w:rsidRPr="004566BE">
        <w:rPr>
          <w:spacing w:val="-4"/>
          <w:lang w:val="sq-AL"/>
        </w:rPr>
        <w:t>ialokimet</w:t>
      </w:r>
    </w:p>
    <w:p w:rsidR="00470199" w:rsidRPr="004566BE" w:rsidRDefault="00470199" w:rsidP="00C17963">
      <w:pPr>
        <w:pStyle w:val="Hapesira7"/>
        <w:rPr>
          <w:lang w:val="sq-AL"/>
        </w:rPr>
      </w:pPr>
    </w:p>
    <w:p w:rsidR="004D7D10" w:rsidRPr="004566BE" w:rsidRDefault="004D7D10" w:rsidP="004D7D10">
      <w:pPr>
        <w:pStyle w:val="Paragrafi"/>
        <w:rPr>
          <w:spacing w:val="-4"/>
          <w:highlight w:val="yellow"/>
          <w:lang w:val="sq-AL"/>
        </w:rPr>
      </w:pPr>
      <w:r w:rsidRPr="00C17963">
        <w:rPr>
          <w:spacing w:val="-4"/>
          <w:lang w:val="sq-AL"/>
        </w:rPr>
        <w:t>1.</w:t>
      </w:r>
      <w:r w:rsidR="00C17963" w:rsidRPr="00C17963">
        <w:rPr>
          <w:spacing w:val="-4"/>
          <w:lang w:val="sq-AL"/>
        </w:rPr>
        <w:t xml:space="preserve"> </w:t>
      </w:r>
      <w:r w:rsidRPr="00C17963">
        <w:rPr>
          <w:spacing w:val="-4"/>
          <w:lang w:val="sq-AL"/>
        </w:rPr>
        <w:t>N</w:t>
      </w:r>
      <w:r w:rsidRPr="004566BE">
        <w:rPr>
          <w:spacing w:val="-4"/>
          <w:lang w:val="sq-AL"/>
        </w:rPr>
        <w:t>ë rastet e përmendura në n</w:t>
      </w:r>
      <w:r w:rsidR="00786501" w:rsidRPr="004566BE">
        <w:rPr>
          <w:spacing w:val="-4"/>
          <w:lang w:val="sq-AL"/>
        </w:rPr>
        <w:t>enet 78 dhe 79, mbështetje e pa</w:t>
      </w:r>
      <w:r w:rsidRPr="004566BE">
        <w:rPr>
          <w:spacing w:val="-4"/>
          <w:lang w:val="sq-AL"/>
        </w:rPr>
        <w:t>angazhuar nga Fondi</w:t>
      </w:r>
      <w:r w:rsidR="001407AB" w:rsidRPr="004566BE">
        <w:rPr>
          <w:spacing w:val="-4"/>
          <w:lang w:val="sq-AL"/>
        </w:rPr>
        <w:t xml:space="preserve"> </w:t>
      </w:r>
      <w:r w:rsidRPr="004566BE">
        <w:rPr>
          <w:spacing w:val="-4"/>
          <w:lang w:val="sq-AL"/>
        </w:rPr>
        <w:t>Evropian i Zhvillimit Rajonal që korrespondon me këstet ose pagesat vjetore ende jo të angazhuara ose këste vjetore të angazhuara dhe të anuluara tërësisht ose pjesërisht gjatë të njëjtit vit buxheto</w:t>
      </w:r>
      <w:r w:rsidR="00786501" w:rsidRPr="004566BE">
        <w:rPr>
          <w:spacing w:val="-4"/>
          <w:lang w:val="sq-AL"/>
        </w:rPr>
        <w:t>r, të cilat nuk kanë qenë të ri</w:t>
      </w:r>
      <w:r w:rsidRPr="004566BE">
        <w:rPr>
          <w:spacing w:val="-4"/>
          <w:lang w:val="sq-AL"/>
        </w:rPr>
        <w:t>alokuara për një Program tjetër të së njëjtës kategori të programeve të bashkëpunimit të jashtëm, do të alokohen ose ndahen për programet e brendshme ndërkufitare të bashkëpunimit në përputhje me nenin 4 të Rregullores së Bashkëpunimit Territorial Evropian (ETJ).</w:t>
      </w:r>
    </w:p>
    <w:p w:rsidR="004D7D10" w:rsidRPr="004566BE" w:rsidRDefault="004D7D10" w:rsidP="004D7D10">
      <w:pPr>
        <w:pStyle w:val="Paragrafi"/>
        <w:rPr>
          <w:spacing w:val="-4"/>
          <w:lang w:val="sq-AL"/>
        </w:rPr>
      </w:pPr>
      <w:r w:rsidRPr="004566BE">
        <w:rPr>
          <w:spacing w:val="-4"/>
          <w:lang w:val="sq-AL"/>
        </w:rPr>
        <w:t>Asistenca IPA II korrespondon me këste ose pagesa vjetore ende të pa-angazhuara ose këste vjetore të angazhuara dhe anuluara tërësisht ose pjesërisht gjatë të njëjtit vit buxhetor përdoren për të financuar programe ose projekte të tjera që janë të pranueshëm për asistencën IPA II.</w:t>
      </w:r>
    </w:p>
    <w:p w:rsidR="004D7D10" w:rsidRPr="004566BE" w:rsidRDefault="004D7D10" w:rsidP="001F62C4">
      <w:pPr>
        <w:pStyle w:val="Hapesira7"/>
        <w:rPr>
          <w:lang w:val="sq-AL"/>
        </w:rPr>
      </w:pPr>
    </w:p>
    <w:p w:rsidR="00B4030D" w:rsidRPr="004566BE" w:rsidRDefault="00786501" w:rsidP="00B4030D">
      <w:pPr>
        <w:pStyle w:val="NeniNr"/>
        <w:rPr>
          <w:spacing w:val="-4"/>
          <w:lang w:val="sq-AL"/>
        </w:rPr>
      </w:pPr>
      <w:r w:rsidRPr="004566BE">
        <w:rPr>
          <w:spacing w:val="-4"/>
          <w:lang w:val="sq-AL"/>
        </w:rPr>
        <w:t>PJESA II</w:t>
      </w:r>
    </w:p>
    <w:p w:rsidR="004D7D10" w:rsidRPr="004566BE" w:rsidRDefault="004D7D10" w:rsidP="00B4030D">
      <w:pPr>
        <w:pStyle w:val="NeniNr"/>
        <w:rPr>
          <w:spacing w:val="-4"/>
          <w:lang w:val="sq-AL"/>
        </w:rPr>
      </w:pPr>
      <w:r w:rsidRPr="004566BE">
        <w:rPr>
          <w:spacing w:val="-4"/>
          <w:lang w:val="sq-AL"/>
        </w:rPr>
        <w:t xml:space="preserve">DISPOZITAT PËRFUNDIMTARE </w:t>
      </w:r>
    </w:p>
    <w:p w:rsidR="004D7D10" w:rsidRPr="004566BE" w:rsidRDefault="004D7D10" w:rsidP="001F62C4">
      <w:pPr>
        <w:pStyle w:val="Hapesira7"/>
        <w:rPr>
          <w:lang w:val="sq-AL"/>
        </w:rPr>
      </w:pPr>
    </w:p>
    <w:p w:rsidR="00B4030D" w:rsidRPr="004566BE" w:rsidRDefault="00B4030D" w:rsidP="00B4030D">
      <w:pPr>
        <w:pStyle w:val="NeniNr"/>
        <w:rPr>
          <w:spacing w:val="-4"/>
          <w:lang w:val="sq-AL"/>
        </w:rPr>
      </w:pPr>
      <w:r w:rsidRPr="004566BE">
        <w:rPr>
          <w:spacing w:val="-4"/>
          <w:lang w:val="sq-AL"/>
        </w:rPr>
        <w:t xml:space="preserve">Neni 81 </w:t>
      </w:r>
    </w:p>
    <w:p w:rsidR="004D7D10" w:rsidRPr="004566BE" w:rsidRDefault="004D7D10" w:rsidP="00B4030D">
      <w:pPr>
        <w:pStyle w:val="NeniTitull"/>
        <w:rPr>
          <w:spacing w:val="-4"/>
          <w:lang w:val="sq-AL"/>
        </w:rPr>
      </w:pPr>
      <w:r w:rsidRPr="004566BE">
        <w:rPr>
          <w:spacing w:val="-4"/>
          <w:lang w:val="sq-AL"/>
        </w:rPr>
        <w:t xml:space="preserve">Konsultimi midis vendeve pjesëmarrëse dhe Komisionit </w:t>
      </w:r>
    </w:p>
    <w:p w:rsidR="004D7D10" w:rsidRPr="004566BE" w:rsidRDefault="004D7D10" w:rsidP="001F62C4">
      <w:pPr>
        <w:pStyle w:val="Hapesira7"/>
        <w:rPr>
          <w:lang w:val="sq-AL"/>
        </w:rPr>
      </w:pPr>
    </w:p>
    <w:p w:rsidR="004D7D10" w:rsidRPr="004566BE" w:rsidRDefault="00B4030D" w:rsidP="004D7D10">
      <w:pPr>
        <w:pStyle w:val="Paragrafi"/>
        <w:rPr>
          <w:spacing w:val="-4"/>
          <w:lang w:val="sq-AL"/>
        </w:rPr>
      </w:pPr>
      <w:r w:rsidRPr="004566BE">
        <w:rPr>
          <w:spacing w:val="-4"/>
          <w:lang w:val="sq-AL"/>
        </w:rPr>
        <w:t xml:space="preserve">1. </w:t>
      </w:r>
      <w:r w:rsidR="004D7D10" w:rsidRPr="004566BE">
        <w:rPr>
          <w:spacing w:val="-4"/>
          <w:lang w:val="sq-AL"/>
        </w:rPr>
        <w:t>Përfituesi IPA II dhe Komisioni duhet të konsultohen me njëri tjetrin para se të ndërmarrin çfarëdo mase lidhur me zbatimin e kësaj Marrëveshje Financimi mbi bazën e nenit 85 të këtyre Kushteve të Përgjithshme ose çdo konflikt në lidhje</w:t>
      </w:r>
      <w:r w:rsidR="001407AB" w:rsidRPr="004566BE">
        <w:rPr>
          <w:spacing w:val="-4"/>
          <w:lang w:val="sq-AL"/>
        </w:rPr>
        <w:t xml:space="preserve"> </w:t>
      </w:r>
      <w:r w:rsidR="004D7D10" w:rsidRPr="004566BE">
        <w:rPr>
          <w:spacing w:val="-4"/>
          <w:lang w:val="sq-AL"/>
        </w:rPr>
        <w:t xml:space="preserve">me interpretimin e kësaj Marrëveshje Financimi që nuk mund të zgjidhet në përputhje me nenin 3 të </w:t>
      </w:r>
      <w:r w:rsidR="00786501" w:rsidRPr="004566BE">
        <w:rPr>
          <w:spacing w:val="-4"/>
          <w:lang w:val="sq-AL"/>
        </w:rPr>
        <w:t>k</w:t>
      </w:r>
      <w:r w:rsidR="004D7D10" w:rsidRPr="004566BE">
        <w:rPr>
          <w:spacing w:val="-4"/>
          <w:lang w:val="sq-AL"/>
        </w:rPr>
        <w:t xml:space="preserve">ushteve të </w:t>
      </w:r>
      <w:r w:rsidR="00786501" w:rsidRPr="004566BE">
        <w:rPr>
          <w:spacing w:val="-4"/>
          <w:lang w:val="sq-AL"/>
        </w:rPr>
        <w:t>v</w:t>
      </w:r>
      <w:r w:rsidR="004D7D10" w:rsidRPr="004566BE">
        <w:rPr>
          <w:spacing w:val="-4"/>
          <w:lang w:val="sq-AL"/>
        </w:rPr>
        <w:t xml:space="preserve">eçanta. </w:t>
      </w:r>
    </w:p>
    <w:p w:rsidR="004D7D10" w:rsidRPr="004566BE" w:rsidRDefault="00B4030D" w:rsidP="004D7D10">
      <w:pPr>
        <w:pStyle w:val="Paragrafi"/>
        <w:rPr>
          <w:spacing w:val="-4"/>
          <w:lang w:val="sq-AL"/>
        </w:rPr>
      </w:pPr>
      <w:r w:rsidRPr="004566BE">
        <w:rPr>
          <w:spacing w:val="-4"/>
          <w:lang w:val="sq-AL"/>
        </w:rPr>
        <w:t xml:space="preserve">2. </w:t>
      </w:r>
      <w:r w:rsidR="004D7D10" w:rsidRPr="004566BE">
        <w:rPr>
          <w:spacing w:val="-4"/>
          <w:lang w:val="sq-AL"/>
        </w:rPr>
        <w:t xml:space="preserve">Në rastet kur Komisioni njihet me problematika të përfituesit IPA II lidhur me zbatimin e procedurave për zbatimin e kësaj Marrëveshjeje Financimi, duhet të vendosë të gjitha kontaktet e mundshme me përfituesin IPA II për të zgjidhur situatën dhe ndërmarrë të gjitha hapat e nevojshme. </w:t>
      </w:r>
    </w:p>
    <w:p w:rsidR="004D7D10" w:rsidRPr="004566BE" w:rsidRDefault="00B4030D" w:rsidP="004D7D10">
      <w:pPr>
        <w:pStyle w:val="Paragrafi"/>
        <w:rPr>
          <w:spacing w:val="-4"/>
          <w:lang w:val="sq-AL"/>
        </w:rPr>
      </w:pPr>
      <w:r w:rsidRPr="004566BE">
        <w:rPr>
          <w:spacing w:val="-4"/>
          <w:lang w:val="sq-AL"/>
        </w:rPr>
        <w:t xml:space="preserve">3. </w:t>
      </w:r>
      <w:r w:rsidR="004D7D10" w:rsidRPr="004566BE">
        <w:rPr>
          <w:spacing w:val="-4"/>
          <w:lang w:val="sq-AL"/>
        </w:rPr>
        <w:t xml:space="preserve">Si rezultat i këtij konsultimi, kjo Marrëveshje Financimi mund të ndryshohet, pezullohet ose përfundohet. </w:t>
      </w:r>
    </w:p>
    <w:p w:rsidR="004D7D10" w:rsidRPr="004566BE" w:rsidRDefault="00B4030D" w:rsidP="004D7D10">
      <w:pPr>
        <w:pStyle w:val="Paragrafi"/>
        <w:rPr>
          <w:spacing w:val="-4"/>
          <w:lang w:val="sq-AL"/>
        </w:rPr>
      </w:pPr>
      <w:r w:rsidRPr="004566BE">
        <w:rPr>
          <w:spacing w:val="-4"/>
          <w:lang w:val="sq-AL"/>
        </w:rPr>
        <w:t xml:space="preserve">4. </w:t>
      </w:r>
      <w:r w:rsidR="004D7D10" w:rsidRPr="004566BE">
        <w:rPr>
          <w:spacing w:val="-4"/>
          <w:lang w:val="sq-AL"/>
        </w:rPr>
        <w:t xml:space="preserve">Komisioni dhe përfituesi IPA II, duhet të informojnë </w:t>
      </w:r>
      <w:r w:rsidR="00786501" w:rsidRPr="004566BE">
        <w:rPr>
          <w:spacing w:val="-4"/>
          <w:lang w:val="sq-AL"/>
        </w:rPr>
        <w:t>s</w:t>
      </w:r>
      <w:r w:rsidR="004D7D10" w:rsidRPr="004566BE">
        <w:rPr>
          <w:spacing w:val="-4"/>
          <w:lang w:val="sq-AL"/>
        </w:rPr>
        <w:t xml:space="preserve">htetin anëtar lidhur me çdo konsultim ose kontakt sipas paragrafëve 1 dhe 2. </w:t>
      </w:r>
    </w:p>
    <w:p w:rsidR="004D7D10" w:rsidRPr="004566BE" w:rsidRDefault="00B4030D" w:rsidP="004D7D10">
      <w:pPr>
        <w:pStyle w:val="Paragrafi"/>
        <w:rPr>
          <w:spacing w:val="-4"/>
          <w:lang w:val="sq-AL"/>
        </w:rPr>
      </w:pPr>
      <w:r w:rsidRPr="004566BE">
        <w:rPr>
          <w:spacing w:val="-4"/>
          <w:lang w:val="sq-AL"/>
        </w:rPr>
        <w:t xml:space="preserve">5. </w:t>
      </w:r>
      <w:r w:rsidR="004D7D10" w:rsidRPr="004566BE">
        <w:rPr>
          <w:spacing w:val="-4"/>
          <w:lang w:val="sq-AL"/>
        </w:rPr>
        <w:t xml:space="preserve">Komisioni duhet të konsultojë </w:t>
      </w:r>
      <w:r w:rsidR="00786501" w:rsidRPr="004566BE">
        <w:rPr>
          <w:spacing w:val="-4"/>
          <w:lang w:val="sq-AL"/>
        </w:rPr>
        <w:t>s</w:t>
      </w:r>
      <w:r w:rsidR="004D7D10" w:rsidRPr="004566BE">
        <w:rPr>
          <w:spacing w:val="-4"/>
          <w:lang w:val="sq-AL"/>
        </w:rPr>
        <w:t xml:space="preserve">htetin </w:t>
      </w:r>
      <w:r w:rsidR="00786501" w:rsidRPr="004566BE">
        <w:rPr>
          <w:spacing w:val="-4"/>
          <w:lang w:val="sq-AL"/>
        </w:rPr>
        <w:t>a</w:t>
      </w:r>
      <w:r w:rsidR="004D7D10" w:rsidRPr="004566BE">
        <w:rPr>
          <w:spacing w:val="-4"/>
          <w:lang w:val="sq-AL"/>
        </w:rPr>
        <w:t xml:space="preserve">nëtar para se të ndërmarrë ndonjë nga masat e parashikuara në paragrafin 3. </w:t>
      </w:r>
    </w:p>
    <w:p w:rsidR="004D7D10" w:rsidRPr="004566BE" w:rsidRDefault="004D7D10" w:rsidP="001F62C4">
      <w:pPr>
        <w:pStyle w:val="Hapesira7"/>
        <w:rPr>
          <w:lang w:val="sq-AL"/>
        </w:rPr>
      </w:pPr>
    </w:p>
    <w:p w:rsidR="00B4030D" w:rsidRPr="004566BE" w:rsidRDefault="00B4030D" w:rsidP="00B4030D">
      <w:pPr>
        <w:pStyle w:val="NeniNr"/>
        <w:rPr>
          <w:spacing w:val="-4"/>
          <w:lang w:val="sq-AL"/>
        </w:rPr>
      </w:pPr>
      <w:r w:rsidRPr="004566BE">
        <w:rPr>
          <w:spacing w:val="-4"/>
          <w:lang w:val="sq-AL"/>
        </w:rPr>
        <w:t>Neni 82</w:t>
      </w:r>
    </w:p>
    <w:p w:rsidR="004D7D10" w:rsidRPr="004566BE" w:rsidRDefault="004D7D10" w:rsidP="00B4030D">
      <w:pPr>
        <w:pStyle w:val="NeniTitull"/>
        <w:rPr>
          <w:spacing w:val="-4"/>
          <w:lang w:val="sq-AL"/>
        </w:rPr>
      </w:pPr>
      <w:r w:rsidRPr="004566BE">
        <w:rPr>
          <w:spacing w:val="-4"/>
          <w:lang w:val="sq-AL"/>
        </w:rPr>
        <w:t>Amendimi i kësaj Marrëveshje</w:t>
      </w:r>
      <w:r w:rsidR="00786501" w:rsidRPr="004566BE">
        <w:rPr>
          <w:spacing w:val="-4"/>
          <w:lang w:val="sq-AL"/>
        </w:rPr>
        <w:t>je</w:t>
      </w:r>
      <w:r w:rsidRPr="004566BE">
        <w:rPr>
          <w:spacing w:val="-4"/>
          <w:lang w:val="sq-AL"/>
        </w:rPr>
        <w:t xml:space="preserve"> Financimi </w:t>
      </w:r>
    </w:p>
    <w:p w:rsidR="004D7D10" w:rsidRPr="004566BE" w:rsidRDefault="004D7D10" w:rsidP="001F62C4">
      <w:pPr>
        <w:pStyle w:val="Hapesira7"/>
        <w:rPr>
          <w:lang w:val="sq-AL"/>
        </w:rPr>
      </w:pPr>
    </w:p>
    <w:p w:rsidR="004D7D10" w:rsidRPr="004566BE" w:rsidRDefault="001F62C4" w:rsidP="004D7D10">
      <w:pPr>
        <w:pStyle w:val="Paragrafi"/>
        <w:rPr>
          <w:spacing w:val="-4"/>
          <w:lang w:val="sq-AL"/>
        </w:rPr>
      </w:pPr>
      <w:r>
        <w:rPr>
          <w:spacing w:val="-4"/>
          <w:lang w:val="sq-AL"/>
        </w:rPr>
        <w:t xml:space="preserve">1. </w:t>
      </w:r>
      <w:r w:rsidR="004D7D10" w:rsidRPr="004566BE">
        <w:rPr>
          <w:spacing w:val="-4"/>
          <w:lang w:val="sq-AL"/>
        </w:rPr>
        <w:t>Çdo ndryshim i kësaj Marrëveshje</w:t>
      </w:r>
      <w:r w:rsidR="003C40E5" w:rsidRPr="004566BE">
        <w:rPr>
          <w:spacing w:val="-4"/>
          <w:lang w:val="sq-AL"/>
        </w:rPr>
        <w:t>je</w:t>
      </w:r>
      <w:r w:rsidR="004D7D10" w:rsidRPr="004566BE">
        <w:rPr>
          <w:spacing w:val="-4"/>
          <w:lang w:val="sq-AL"/>
        </w:rPr>
        <w:t xml:space="preserve"> Finan</w:t>
      </w:r>
      <w:r>
        <w:rPr>
          <w:spacing w:val="-4"/>
          <w:lang w:val="sq-AL"/>
        </w:rPr>
        <w:t>-</w:t>
      </w:r>
      <w:r w:rsidR="004D7D10" w:rsidRPr="004566BE">
        <w:rPr>
          <w:spacing w:val="-4"/>
          <w:lang w:val="sq-AL"/>
        </w:rPr>
        <w:t xml:space="preserve">ciare duhet të bëhet në formë të shkruar. </w:t>
      </w:r>
    </w:p>
    <w:p w:rsidR="004D7D10" w:rsidRPr="004566BE" w:rsidRDefault="00B4030D" w:rsidP="004D7D10">
      <w:pPr>
        <w:pStyle w:val="Paragrafi"/>
        <w:rPr>
          <w:spacing w:val="-4"/>
          <w:lang w:val="sq-AL"/>
        </w:rPr>
      </w:pPr>
      <w:r w:rsidRPr="004566BE">
        <w:rPr>
          <w:spacing w:val="-4"/>
          <w:lang w:val="sq-AL"/>
        </w:rPr>
        <w:t xml:space="preserve">2. </w:t>
      </w:r>
      <w:r w:rsidR="004D7D10" w:rsidRPr="004566BE">
        <w:rPr>
          <w:spacing w:val="-4"/>
          <w:lang w:val="sq-AL"/>
        </w:rPr>
        <w:t xml:space="preserve">Në rast se ndonjëri prej vendeve pjesëmarrës kërkon një ndryshim, kjo kërkesë duhet </w:t>
      </w:r>
      <w:r w:rsidR="00EF297E" w:rsidRPr="004566BE">
        <w:rPr>
          <w:spacing w:val="-4"/>
          <w:lang w:val="sq-AL"/>
        </w:rPr>
        <w:t>t’i</w:t>
      </w:r>
      <w:r w:rsidR="004D7D10" w:rsidRPr="004566BE">
        <w:rPr>
          <w:spacing w:val="-4"/>
          <w:lang w:val="sq-AL"/>
        </w:rPr>
        <w:t xml:space="preserve"> përcillet Komisionit të paktën gjashtë muaj para hyrjes në fuqi të këtij ndryshimi. </w:t>
      </w:r>
    </w:p>
    <w:p w:rsidR="004D7D10" w:rsidRPr="004566BE" w:rsidRDefault="00B4030D" w:rsidP="004D7D10">
      <w:pPr>
        <w:pStyle w:val="Paragrafi"/>
        <w:rPr>
          <w:spacing w:val="-4"/>
          <w:lang w:val="sq-AL"/>
        </w:rPr>
      </w:pPr>
      <w:r w:rsidRPr="004566BE">
        <w:rPr>
          <w:spacing w:val="-4"/>
          <w:lang w:val="sq-AL"/>
        </w:rPr>
        <w:t xml:space="preserve">3. </w:t>
      </w:r>
      <w:r w:rsidR="004D7D10" w:rsidRPr="004566BE">
        <w:rPr>
          <w:spacing w:val="-4"/>
          <w:lang w:val="sq-AL"/>
        </w:rPr>
        <w:t xml:space="preserve">Në rast se Komisioni vjen në dijeni të një mos përputhje midis dispozitave të Marrëveshjes së Financimit dhe akteve bazë të renditura në </w:t>
      </w:r>
      <w:r w:rsidR="00CB5322" w:rsidRPr="004566BE">
        <w:rPr>
          <w:spacing w:val="-4"/>
          <w:lang w:val="sq-AL"/>
        </w:rPr>
        <w:t>nenin 1 të kushteve të veçanta</w:t>
      </w:r>
      <w:r w:rsidR="004D7D10" w:rsidRPr="004566BE">
        <w:rPr>
          <w:spacing w:val="-4"/>
          <w:lang w:val="sq-AL"/>
        </w:rPr>
        <w:t xml:space="preserve">, Komisioni duhet të propozojë të gjitha përshtatjet e domosdoshme të kësaj Marrëveshjeje Financiare me dispozitat e akteve kryesore. </w:t>
      </w:r>
    </w:p>
    <w:p w:rsidR="004D7D10" w:rsidRPr="004566BE" w:rsidRDefault="004D7D10" w:rsidP="004D7D10">
      <w:pPr>
        <w:pStyle w:val="Paragrafi"/>
        <w:rPr>
          <w:spacing w:val="-4"/>
          <w:lang w:val="sq-AL"/>
        </w:rPr>
      </w:pPr>
      <w:r w:rsidRPr="004566BE">
        <w:rPr>
          <w:spacing w:val="-4"/>
          <w:lang w:val="sq-AL"/>
        </w:rPr>
        <w:t xml:space="preserve">Në rast se aktet bazë pësojnë ndonjë ndryshim, Komisioni duhet të propozojë të gjitha përshtatjet e domosdoshme të kësaj Marrëveshjeje Financiare me dispozitat e ndryshuara të akteve kryesore, brenda dy muajve nga hyrja në fuqi. </w:t>
      </w:r>
    </w:p>
    <w:p w:rsidR="004D7D10" w:rsidRPr="004566BE" w:rsidRDefault="00B4030D" w:rsidP="004D7D10">
      <w:pPr>
        <w:pStyle w:val="Paragrafi"/>
        <w:rPr>
          <w:spacing w:val="-4"/>
          <w:lang w:val="sq-AL"/>
        </w:rPr>
      </w:pPr>
      <w:r w:rsidRPr="004566BE">
        <w:rPr>
          <w:spacing w:val="-4"/>
          <w:lang w:val="sq-AL"/>
        </w:rPr>
        <w:t xml:space="preserve">4. </w:t>
      </w:r>
      <w:r w:rsidR="004D7D10" w:rsidRPr="004566BE">
        <w:rPr>
          <w:spacing w:val="-4"/>
          <w:lang w:val="sq-AL"/>
        </w:rPr>
        <w:t xml:space="preserve">Komisioni mund të ndryshojë Rregulloren e Zbatimit (BE) nr. </w:t>
      </w:r>
      <w:r w:rsidR="00CB5322" w:rsidRPr="004566BE">
        <w:rPr>
          <w:spacing w:val="-4"/>
          <w:lang w:val="sq-AL"/>
        </w:rPr>
        <w:t>2015/207 për sa u</w:t>
      </w:r>
      <w:r w:rsidR="004D7D10" w:rsidRPr="004566BE">
        <w:rPr>
          <w:spacing w:val="-4"/>
          <w:lang w:val="sq-AL"/>
        </w:rPr>
        <w:t xml:space="preserve"> përket modeleve të ndryshme pa qenë i nevojshëm një ndryshim i kësaj MF</w:t>
      </w:r>
      <w:r w:rsidR="00CB5322" w:rsidRPr="004566BE">
        <w:rPr>
          <w:spacing w:val="-4"/>
          <w:lang w:val="sq-AL"/>
        </w:rPr>
        <w:t>-je</w:t>
      </w:r>
      <w:r w:rsidR="004D7D10" w:rsidRPr="004566BE">
        <w:rPr>
          <w:spacing w:val="-4"/>
          <w:lang w:val="sq-AL"/>
        </w:rPr>
        <w:t xml:space="preserve">. Përfituesi IPA II duhet të informohet me shkrim lidhur me secilin prej këtyre modifikimeve dhe hyrjen e tyre në fuqi. </w:t>
      </w:r>
    </w:p>
    <w:p w:rsidR="004D7D10" w:rsidRPr="004566BE" w:rsidRDefault="004D7D10" w:rsidP="001F62C4">
      <w:pPr>
        <w:pStyle w:val="Hapesira7"/>
        <w:rPr>
          <w:lang w:val="sq-AL"/>
        </w:rPr>
      </w:pPr>
    </w:p>
    <w:p w:rsidR="00B4030D" w:rsidRPr="004566BE" w:rsidRDefault="00B4030D" w:rsidP="00B4030D">
      <w:pPr>
        <w:pStyle w:val="NeniNr"/>
        <w:rPr>
          <w:spacing w:val="-4"/>
          <w:lang w:val="sq-AL"/>
        </w:rPr>
      </w:pPr>
      <w:r w:rsidRPr="004566BE">
        <w:rPr>
          <w:spacing w:val="-4"/>
          <w:lang w:val="sq-AL"/>
        </w:rPr>
        <w:t>Neni 83</w:t>
      </w:r>
    </w:p>
    <w:p w:rsidR="004D7D10" w:rsidRPr="004566BE" w:rsidRDefault="004D7D10" w:rsidP="00B4030D">
      <w:pPr>
        <w:pStyle w:val="NeniTitull"/>
        <w:rPr>
          <w:spacing w:val="-4"/>
          <w:lang w:val="sq-AL"/>
        </w:rPr>
      </w:pPr>
      <w:r w:rsidRPr="004566BE">
        <w:rPr>
          <w:spacing w:val="-4"/>
          <w:lang w:val="sq-AL"/>
        </w:rPr>
        <w:t xml:space="preserve">Pezullimi i kësaj Marrëveshjeje Financimi </w:t>
      </w:r>
    </w:p>
    <w:p w:rsidR="004D7D10" w:rsidRPr="004566BE" w:rsidRDefault="004D7D10" w:rsidP="001F62C4">
      <w:pPr>
        <w:pStyle w:val="Hapesira7"/>
        <w:rPr>
          <w:lang w:val="sq-AL"/>
        </w:rPr>
      </w:pPr>
    </w:p>
    <w:p w:rsidR="004D7D10" w:rsidRPr="004566BE" w:rsidRDefault="00B4030D" w:rsidP="004D7D10">
      <w:pPr>
        <w:pStyle w:val="Paragrafi"/>
        <w:rPr>
          <w:spacing w:val="-4"/>
          <w:lang w:val="sq-AL"/>
        </w:rPr>
      </w:pPr>
      <w:r w:rsidRPr="004566BE">
        <w:rPr>
          <w:spacing w:val="-4"/>
          <w:lang w:val="sq-AL"/>
        </w:rPr>
        <w:t xml:space="preserve">1. </w:t>
      </w:r>
      <w:r w:rsidR="004D7D10" w:rsidRPr="004566BE">
        <w:rPr>
          <w:spacing w:val="-4"/>
          <w:lang w:val="sq-AL"/>
        </w:rPr>
        <w:t xml:space="preserve">Marrëveshja e Financimit mund të pezullohet në rastet e mëposhtëm: </w:t>
      </w:r>
    </w:p>
    <w:p w:rsidR="004D7D10" w:rsidRPr="004566BE" w:rsidRDefault="00B4030D" w:rsidP="004D7D10">
      <w:pPr>
        <w:pStyle w:val="Paragrafi"/>
        <w:rPr>
          <w:spacing w:val="-4"/>
          <w:lang w:val="sq-AL"/>
        </w:rPr>
      </w:pPr>
      <w:r w:rsidRPr="004566BE">
        <w:rPr>
          <w:spacing w:val="-4"/>
          <w:lang w:val="sq-AL"/>
        </w:rPr>
        <w:t xml:space="preserve">a) </w:t>
      </w:r>
      <w:r w:rsidR="004D7D10" w:rsidRPr="004566BE">
        <w:rPr>
          <w:spacing w:val="-4"/>
          <w:lang w:val="sq-AL"/>
        </w:rPr>
        <w:t>Në rast se përfituesi IPA II shkel ndonjërin prej detyrimeve të kësaj Marrëveshje</w:t>
      </w:r>
      <w:r w:rsidR="00CB5322" w:rsidRPr="004566BE">
        <w:rPr>
          <w:spacing w:val="-4"/>
          <w:lang w:val="sq-AL"/>
        </w:rPr>
        <w:t>je</w:t>
      </w:r>
      <w:r w:rsidR="004D7D10" w:rsidRPr="004566BE">
        <w:rPr>
          <w:spacing w:val="-4"/>
          <w:lang w:val="sq-AL"/>
        </w:rPr>
        <w:t xml:space="preserve"> Financimi; </w:t>
      </w:r>
    </w:p>
    <w:p w:rsidR="004D7D10" w:rsidRPr="004566BE" w:rsidRDefault="00B4030D" w:rsidP="004D7D10">
      <w:pPr>
        <w:pStyle w:val="Paragrafi"/>
        <w:rPr>
          <w:spacing w:val="-4"/>
          <w:lang w:val="sq-AL"/>
        </w:rPr>
      </w:pPr>
      <w:r w:rsidRPr="004566BE">
        <w:rPr>
          <w:spacing w:val="-4"/>
          <w:lang w:val="sq-AL"/>
        </w:rPr>
        <w:t xml:space="preserve">b) </w:t>
      </w:r>
      <w:r w:rsidR="004D7D10" w:rsidRPr="004566BE">
        <w:rPr>
          <w:spacing w:val="-4"/>
          <w:lang w:val="sq-AL"/>
        </w:rPr>
        <w:t>Në rast se përfituesi IPA II shkel ndonjë prej detyrimeve të përcaktuar në dokumentet p</w:t>
      </w:r>
      <w:r w:rsidR="00CB5322" w:rsidRPr="004566BE">
        <w:rPr>
          <w:spacing w:val="-4"/>
          <w:lang w:val="sq-AL"/>
        </w:rPr>
        <w:t>rocedurale dhe standarde sipas n</w:t>
      </w:r>
      <w:r w:rsidR="004D7D10" w:rsidRPr="004566BE">
        <w:rPr>
          <w:spacing w:val="-4"/>
          <w:lang w:val="sq-AL"/>
        </w:rPr>
        <w:t>en</w:t>
      </w:r>
      <w:r w:rsidR="00311CDC">
        <w:rPr>
          <w:spacing w:val="-4"/>
          <w:lang w:val="sq-AL"/>
        </w:rPr>
        <w:t>it 18(2) të Marrëveshjes Kuadër;</w:t>
      </w:r>
    </w:p>
    <w:p w:rsidR="004D7D10" w:rsidRPr="004566BE" w:rsidRDefault="00B4030D" w:rsidP="004D7D10">
      <w:pPr>
        <w:pStyle w:val="Paragrafi"/>
        <w:rPr>
          <w:spacing w:val="-4"/>
          <w:lang w:val="sq-AL"/>
        </w:rPr>
      </w:pPr>
      <w:r w:rsidRPr="004566BE">
        <w:rPr>
          <w:spacing w:val="-4"/>
          <w:lang w:val="sq-AL"/>
        </w:rPr>
        <w:t xml:space="preserve">c) </w:t>
      </w:r>
      <w:r w:rsidR="004D7D10" w:rsidRPr="004566BE">
        <w:rPr>
          <w:spacing w:val="-4"/>
          <w:lang w:val="sq-AL"/>
        </w:rPr>
        <w:t xml:space="preserve">Në rast se përfituesi IPA II nuk plotëson kërkesat për besimin e detyrave të zbatimit të buxhetit; </w:t>
      </w:r>
    </w:p>
    <w:p w:rsidR="004D7D10" w:rsidRPr="004566BE" w:rsidRDefault="00B4030D" w:rsidP="004D7D10">
      <w:pPr>
        <w:pStyle w:val="Paragrafi"/>
        <w:rPr>
          <w:spacing w:val="-4"/>
          <w:lang w:val="sq-AL"/>
        </w:rPr>
      </w:pPr>
      <w:r w:rsidRPr="004566BE">
        <w:rPr>
          <w:spacing w:val="-4"/>
          <w:lang w:val="sq-AL"/>
        </w:rPr>
        <w:t xml:space="preserve">d) </w:t>
      </w:r>
      <w:r w:rsidR="004D7D10" w:rsidRPr="004566BE">
        <w:rPr>
          <w:spacing w:val="-4"/>
          <w:lang w:val="sq-AL"/>
        </w:rPr>
        <w:t>Në rast se përfituesi IPA II vendos të pezullojë ose të heq</w:t>
      </w:r>
      <w:r w:rsidR="00847D41" w:rsidRPr="004566BE">
        <w:rPr>
          <w:spacing w:val="-4"/>
          <w:lang w:val="sq-AL"/>
        </w:rPr>
        <w:t>ë</w:t>
      </w:r>
      <w:r w:rsidR="004D7D10" w:rsidRPr="004566BE">
        <w:rPr>
          <w:spacing w:val="-4"/>
          <w:lang w:val="sq-AL"/>
        </w:rPr>
        <w:t xml:space="preserve"> dorë nga procesi i anëtarësimit në BE; </w:t>
      </w:r>
    </w:p>
    <w:p w:rsidR="004D7D10" w:rsidRPr="004566BE" w:rsidRDefault="00B4030D" w:rsidP="004D7D10">
      <w:pPr>
        <w:pStyle w:val="Paragrafi"/>
        <w:rPr>
          <w:spacing w:val="-4"/>
          <w:lang w:val="sq-AL"/>
        </w:rPr>
      </w:pPr>
      <w:r w:rsidRPr="004566BE">
        <w:rPr>
          <w:spacing w:val="-4"/>
          <w:lang w:val="sq-AL"/>
        </w:rPr>
        <w:t xml:space="preserve">e) </w:t>
      </w:r>
      <w:r w:rsidR="004D7D10" w:rsidRPr="004566BE">
        <w:rPr>
          <w:spacing w:val="-4"/>
          <w:lang w:val="sq-AL"/>
        </w:rPr>
        <w:t xml:space="preserve">Në rast se përfituesi IPA II shkel një detyrim lidhur me respektimin e të drejtave të njeriut, të parimeve të demokracisë dhe të mbizotërimit të ligjit ose në raste të rënda korrupsioni. </w:t>
      </w:r>
    </w:p>
    <w:p w:rsidR="004D7D10" w:rsidRPr="004566BE" w:rsidRDefault="00B4030D" w:rsidP="004D7D10">
      <w:pPr>
        <w:pStyle w:val="Paragrafi"/>
        <w:rPr>
          <w:spacing w:val="-4"/>
          <w:lang w:val="sq-AL"/>
        </w:rPr>
      </w:pPr>
      <w:r w:rsidRPr="004566BE">
        <w:rPr>
          <w:spacing w:val="-4"/>
          <w:lang w:val="sq-AL"/>
        </w:rPr>
        <w:t xml:space="preserve">2. </w:t>
      </w:r>
      <w:r w:rsidR="004D7D10" w:rsidRPr="004566BE">
        <w:rPr>
          <w:spacing w:val="-4"/>
          <w:lang w:val="sq-AL"/>
        </w:rPr>
        <w:t xml:space="preserve">Kjo Marrëveshje Financimi mund të pezullohet në rast të forcave madhore përcaktuar </w:t>
      </w:r>
      <w:r w:rsidR="009D4CA6" w:rsidRPr="004566BE">
        <w:rPr>
          <w:spacing w:val="-4"/>
          <w:lang w:val="sq-AL"/>
        </w:rPr>
        <w:t xml:space="preserve">si </w:t>
      </w:r>
      <w:r w:rsidR="004D7D10" w:rsidRPr="004566BE">
        <w:rPr>
          <w:spacing w:val="-4"/>
          <w:lang w:val="sq-AL"/>
        </w:rPr>
        <w:t xml:space="preserve">më poshtë: </w:t>
      </w:r>
    </w:p>
    <w:p w:rsidR="004D7D10" w:rsidRPr="004566BE" w:rsidRDefault="004D7D10" w:rsidP="004D7D10">
      <w:pPr>
        <w:pStyle w:val="Paragrafi"/>
        <w:rPr>
          <w:spacing w:val="-4"/>
          <w:lang w:val="sq-AL"/>
        </w:rPr>
      </w:pPr>
      <w:r w:rsidRPr="004566BE">
        <w:rPr>
          <w:spacing w:val="-4"/>
          <w:lang w:val="sq-AL"/>
        </w:rPr>
        <w:t xml:space="preserve"> </w:t>
      </w:r>
      <w:r w:rsidR="004B0AEE" w:rsidRPr="004566BE">
        <w:rPr>
          <w:spacing w:val="-4"/>
          <w:lang w:val="sq-AL"/>
        </w:rPr>
        <w:t>“</w:t>
      </w:r>
      <w:r w:rsidRPr="004566BE">
        <w:rPr>
          <w:spacing w:val="-4"/>
          <w:lang w:val="sq-AL"/>
        </w:rPr>
        <w:t>Forcë madhore</w:t>
      </w:r>
      <w:r w:rsidR="004B0AEE" w:rsidRPr="004566BE">
        <w:rPr>
          <w:spacing w:val="-4"/>
          <w:lang w:val="sq-AL"/>
        </w:rPr>
        <w:t>”</w:t>
      </w:r>
      <w:r w:rsidRPr="004566BE">
        <w:rPr>
          <w:spacing w:val="-4"/>
          <w:lang w:val="sq-AL"/>
        </w:rPr>
        <w:t xml:space="preserve"> do të thotë çdo situatë të paparashikueshme dhe të jashtëzakonshme, ose secila ngjarje që shkon përtej kontrollit të palëve dhe që pengon secilën prej tyre për të përmbushur detyrimet e tyre, që nuk mund të lidhet me gabime ose neglizhencë nga ana e tyre (ose nga kontraktuesit, agjentët ose të punësuarit e tyre) dhe vërtetohet të ketë qenë i pashmangshëm edhe pse është përdorur i gjithë verifikimi i mundshëm. Defektet e pajisjeve ose materialeve ose vonesa në vënien e tyre në dispozicion, konflikte në punë, greva ose vështirësi financiare, nuk mund të konsiderohen si forcë madhore. Njëra nga palët nuk mund të konsiderohet të ketë shkelur detyrimet e saj në rast se nuk i ka përmbushur për shkak të një arsye madhore mbi të cilën pala tjetër është informuar. Njëra prej palëve e prekur nga forca madhore, duhet të informoje palën/palët e tjera pa vonesa, duke saktësuar llojin, kohëzgjatjen e mundshme dhe efektet e parashikuara të problematikës, dhe të marrin çdo masë për të minimizuar dëmin e mundshëm. Në rast se forca madhore </w:t>
      </w:r>
      <w:r w:rsidRPr="001F62C4">
        <w:rPr>
          <w:spacing w:val="-4"/>
          <w:lang w:val="sq-AL"/>
        </w:rPr>
        <w:t>prek vetëm pjesë</w:t>
      </w:r>
      <w:r w:rsidRPr="004566BE">
        <w:rPr>
          <w:spacing w:val="-4"/>
          <w:lang w:val="sq-AL"/>
        </w:rPr>
        <w:t xml:space="preserve"> të Programit, pezullimi i Marrëveshjes së Financimit do të jetë i pjesshëm. </w:t>
      </w:r>
    </w:p>
    <w:p w:rsidR="004D7D10" w:rsidRPr="004566BE" w:rsidRDefault="004D7D10" w:rsidP="004D7D10">
      <w:pPr>
        <w:pStyle w:val="Paragrafi"/>
        <w:rPr>
          <w:spacing w:val="-4"/>
          <w:lang w:val="sq-AL"/>
        </w:rPr>
      </w:pPr>
      <w:r w:rsidRPr="004566BE">
        <w:rPr>
          <w:spacing w:val="-4"/>
          <w:lang w:val="sq-AL"/>
        </w:rPr>
        <w:t xml:space="preserve">Asnjëra prej Palëve nuk mund të konsiderohet të ketë shkelur detyrimet e saj në kuadër të kësaj Marrëveshje Financimi në rast së është detyruar nga forca madhore, duke vërtetuar që ka marrë të gjitha masat për të minimizuar çdo dëm të mundshëm. </w:t>
      </w:r>
    </w:p>
    <w:p w:rsidR="004D7D10" w:rsidRPr="004566BE" w:rsidRDefault="00B4030D" w:rsidP="004D7D10">
      <w:pPr>
        <w:pStyle w:val="Paragrafi"/>
        <w:rPr>
          <w:spacing w:val="-4"/>
          <w:lang w:val="sq-AL"/>
        </w:rPr>
      </w:pPr>
      <w:r w:rsidRPr="004566BE">
        <w:rPr>
          <w:spacing w:val="-4"/>
          <w:lang w:val="sq-AL"/>
        </w:rPr>
        <w:t xml:space="preserve">3. </w:t>
      </w:r>
      <w:r w:rsidR="004D7D10" w:rsidRPr="004566BE">
        <w:rPr>
          <w:spacing w:val="-4"/>
          <w:lang w:val="sq-AL"/>
        </w:rPr>
        <w:t>Komisioni mund të pezullojë këtë Marrë</w:t>
      </w:r>
      <w:r w:rsidR="00CC6D74">
        <w:rPr>
          <w:spacing w:val="-4"/>
          <w:lang w:val="sq-AL"/>
        </w:rPr>
        <w:t>-</w:t>
      </w:r>
      <w:r w:rsidR="004D7D10" w:rsidRPr="004566BE">
        <w:rPr>
          <w:spacing w:val="-4"/>
          <w:lang w:val="sq-AL"/>
        </w:rPr>
        <w:t xml:space="preserve">veshje Financimi pa njoftim paraprak. </w:t>
      </w:r>
    </w:p>
    <w:p w:rsidR="004D7D10" w:rsidRPr="004566BE" w:rsidRDefault="00B4030D" w:rsidP="004D7D10">
      <w:pPr>
        <w:pStyle w:val="Paragrafi"/>
        <w:rPr>
          <w:spacing w:val="-4"/>
          <w:lang w:val="sq-AL"/>
        </w:rPr>
      </w:pPr>
      <w:r w:rsidRPr="004566BE">
        <w:rPr>
          <w:spacing w:val="-4"/>
          <w:lang w:val="sq-AL"/>
        </w:rPr>
        <w:t xml:space="preserve">4. </w:t>
      </w:r>
      <w:r w:rsidR="004D7D10" w:rsidRPr="004566BE">
        <w:rPr>
          <w:spacing w:val="-4"/>
          <w:lang w:val="sq-AL"/>
        </w:rPr>
        <w:t xml:space="preserve">Komisioni duhet të ndërmarrë çdo masë të nevojshme para se pezullimi të hyj në fuqi. </w:t>
      </w:r>
    </w:p>
    <w:p w:rsidR="004D7D10" w:rsidRPr="004566BE" w:rsidRDefault="00B4030D" w:rsidP="004D7D10">
      <w:pPr>
        <w:pStyle w:val="Paragrafi"/>
        <w:rPr>
          <w:spacing w:val="-4"/>
          <w:lang w:val="sq-AL"/>
        </w:rPr>
      </w:pPr>
      <w:r w:rsidRPr="004566BE">
        <w:rPr>
          <w:spacing w:val="-4"/>
          <w:lang w:val="sq-AL"/>
        </w:rPr>
        <w:t xml:space="preserve">5. </w:t>
      </w:r>
      <w:r w:rsidR="004D7D10" w:rsidRPr="004566BE">
        <w:rPr>
          <w:spacing w:val="-4"/>
          <w:lang w:val="sq-AL"/>
        </w:rPr>
        <w:t xml:space="preserve">Në rastet kur njoftohet pezullimi, duhet të saktësohen pasojat mbi prokurimet ose kontratat e grantit në zbatim ose në fazë nënshkrimi, dhe duhet të përcaktohen marrëveshjet e delegimit. </w:t>
      </w:r>
    </w:p>
    <w:p w:rsidR="004D7D10" w:rsidRPr="004566BE" w:rsidRDefault="00B4030D" w:rsidP="004D7D10">
      <w:pPr>
        <w:pStyle w:val="Paragrafi"/>
        <w:rPr>
          <w:spacing w:val="-4"/>
          <w:lang w:val="sq-AL"/>
        </w:rPr>
      </w:pPr>
      <w:r w:rsidRPr="004566BE">
        <w:rPr>
          <w:spacing w:val="-4"/>
          <w:lang w:val="sq-AL"/>
        </w:rPr>
        <w:t xml:space="preserve">6. </w:t>
      </w:r>
      <w:r w:rsidR="004D7D10" w:rsidRPr="004566BE">
        <w:rPr>
          <w:spacing w:val="-4"/>
          <w:lang w:val="sq-AL"/>
        </w:rPr>
        <w:t>Pezullimi i kësaj Marrëveshje</w:t>
      </w:r>
      <w:r w:rsidR="00435B37" w:rsidRPr="004566BE">
        <w:rPr>
          <w:spacing w:val="-4"/>
          <w:lang w:val="sq-AL"/>
        </w:rPr>
        <w:t>je</w:t>
      </w:r>
      <w:r w:rsidR="004D7D10" w:rsidRPr="004566BE">
        <w:rPr>
          <w:spacing w:val="-4"/>
          <w:lang w:val="sq-AL"/>
        </w:rPr>
        <w:t xml:space="preserve"> nuk cenon ndërprer</w:t>
      </w:r>
      <w:r w:rsidR="00435B37" w:rsidRPr="004566BE">
        <w:rPr>
          <w:spacing w:val="-4"/>
          <w:lang w:val="sq-AL"/>
        </w:rPr>
        <w:t>jen e pagesave në përputhje me n</w:t>
      </w:r>
      <w:r w:rsidR="004D7D10" w:rsidRPr="004566BE">
        <w:rPr>
          <w:spacing w:val="-4"/>
          <w:lang w:val="sq-AL"/>
        </w:rPr>
        <w:t>enin 59 dhe me përfundimin e kësaj Marrëveshje Financimi nga Kom</w:t>
      </w:r>
      <w:r w:rsidR="00435B37" w:rsidRPr="004566BE">
        <w:rPr>
          <w:spacing w:val="-4"/>
          <w:lang w:val="sq-AL"/>
        </w:rPr>
        <w:t>isioni sipas n</w:t>
      </w:r>
      <w:r w:rsidR="004D7D10" w:rsidRPr="004566BE">
        <w:rPr>
          <w:spacing w:val="-4"/>
          <w:lang w:val="sq-AL"/>
        </w:rPr>
        <w:t xml:space="preserve">enit 84. </w:t>
      </w:r>
    </w:p>
    <w:p w:rsidR="004D7D10" w:rsidRPr="004566BE" w:rsidRDefault="00B4030D" w:rsidP="004D7D10">
      <w:pPr>
        <w:pStyle w:val="Paragrafi"/>
        <w:rPr>
          <w:spacing w:val="-4"/>
          <w:lang w:val="sq-AL"/>
        </w:rPr>
      </w:pPr>
      <w:r w:rsidRPr="004566BE">
        <w:rPr>
          <w:spacing w:val="-4"/>
          <w:lang w:val="sq-AL"/>
        </w:rPr>
        <w:t xml:space="preserve">7. </w:t>
      </w:r>
      <w:r w:rsidR="004D7D10" w:rsidRPr="004566BE">
        <w:rPr>
          <w:spacing w:val="-4"/>
          <w:lang w:val="sq-AL"/>
        </w:rPr>
        <w:t>Palët mund të rifillojnë zbatimin e Marrë</w:t>
      </w:r>
      <w:r w:rsidR="001F62C4">
        <w:rPr>
          <w:spacing w:val="-4"/>
          <w:lang w:val="sq-AL"/>
        </w:rPr>
        <w:t>-</w:t>
      </w:r>
      <w:r w:rsidR="004D7D10" w:rsidRPr="004566BE">
        <w:rPr>
          <w:spacing w:val="-4"/>
          <w:lang w:val="sq-AL"/>
        </w:rPr>
        <w:t>veshjes së Financimit në rast se kushtet do ta lejojnë dhe vetëm me miratimin paraprak në formë të shkruar nga Komisioni. Kjo nuk cenon asnjë ndryshim të kësaj Marrëveshje</w:t>
      </w:r>
      <w:r w:rsidR="00435B37" w:rsidRPr="004566BE">
        <w:rPr>
          <w:spacing w:val="-4"/>
          <w:lang w:val="sq-AL"/>
        </w:rPr>
        <w:t>je</w:t>
      </w:r>
      <w:r w:rsidR="004D7D10" w:rsidRPr="004566BE">
        <w:rPr>
          <w:spacing w:val="-4"/>
          <w:lang w:val="sq-AL"/>
        </w:rPr>
        <w:t xml:space="preserve"> Financimi që do të rezultojë i nevojshëm për të përshtatur Programin me kushtet e reja të zbatimit, përfshirë, në rast se është e mundur, kohëzgjatjen e periudhës së lejueshmërisë ose përfundimin e kësaj Marrëve</w:t>
      </w:r>
      <w:r w:rsidR="001F62C4">
        <w:rPr>
          <w:spacing w:val="-4"/>
          <w:lang w:val="sq-AL"/>
        </w:rPr>
        <w:t>-</w:t>
      </w:r>
      <w:r w:rsidR="004D7D10" w:rsidRPr="004566BE">
        <w:rPr>
          <w:spacing w:val="-4"/>
          <w:lang w:val="sq-AL"/>
        </w:rPr>
        <w:t>shje</w:t>
      </w:r>
      <w:r w:rsidR="00435B37" w:rsidRPr="004566BE">
        <w:rPr>
          <w:spacing w:val="-4"/>
          <w:lang w:val="sq-AL"/>
        </w:rPr>
        <w:t>je Financimi në përputhje me n</w:t>
      </w:r>
      <w:r w:rsidR="004D7D10" w:rsidRPr="004566BE">
        <w:rPr>
          <w:spacing w:val="-4"/>
          <w:lang w:val="sq-AL"/>
        </w:rPr>
        <w:t xml:space="preserve">enin 84. </w:t>
      </w:r>
    </w:p>
    <w:p w:rsidR="004D7D10" w:rsidRPr="004566BE" w:rsidRDefault="004D7D10" w:rsidP="001F62C4">
      <w:pPr>
        <w:pStyle w:val="Hapesira7"/>
        <w:rPr>
          <w:lang w:val="sq-AL"/>
        </w:rPr>
      </w:pPr>
    </w:p>
    <w:p w:rsidR="00B4030D" w:rsidRPr="004566BE" w:rsidRDefault="00B4030D" w:rsidP="00B4030D">
      <w:pPr>
        <w:pStyle w:val="NeniNr"/>
        <w:rPr>
          <w:spacing w:val="-4"/>
          <w:lang w:val="sq-AL"/>
        </w:rPr>
      </w:pPr>
      <w:r w:rsidRPr="004566BE">
        <w:rPr>
          <w:spacing w:val="-4"/>
          <w:lang w:val="sq-AL"/>
        </w:rPr>
        <w:t>Neni 84</w:t>
      </w:r>
    </w:p>
    <w:p w:rsidR="004D7D10" w:rsidRPr="004566BE" w:rsidRDefault="004D7D10" w:rsidP="00B4030D">
      <w:pPr>
        <w:pStyle w:val="NeniTitull"/>
        <w:rPr>
          <w:spacing w:val="-4"/>
          <w:lang w:val="sq-AL"/>
        </w:rPr>
      </w:pPr>
      <w:r w:rsidRPr="004566BE">
        <w:rPr>
          <w:spacing w:val="-4"/>
          <w:lang w:val="sq-AL"/>
        </w:rPr>
        <w:t>Përfundimi i kësaj Marrëveshje</w:t>
      </w:r>
      <w:r w:rsidR="00435B37" w:rsidRPr="004566BE">
        <w:rPr>
          <w:spacing w:val="-4"/>
          <w:lang w:val="sq-AL"/>
        </w:rPr>
        <w:t>je</w:t>
      </w:r>
      <w:r w:rsidRPr="004566BE">
        <w:rPr>
          <w:spacing w:val="-4"/>
          <w:lang w:val="sq-AL"/>
        </w:rPr>
        <w:t xml:space="preserve"> Financimi </w:t>
      </w:r>
    </w:p>
    <w:p w:rsidR="004D7D10" w:rsidRPr="004566BE" w:rsidRDefault="004D7D10" w:rsidP="001F62C4">
      <w:pPr>
        <w:pStyle w:val="Hapesira7"/>
        <w:rPr>
          <w:lang w:val="sq-AL"/>
        </w:rPr>
      </w:pPr>
    </w:p>
    <w:p w:rsidR="004D7D10" w:rsidRPr="004566BE" w:rsidRDefault="00B4030D" w:rsidP="004D7D10">
      <w:pPr>
        <w:pStyle w:val="Paragrafi"/>
        <w:rPr>
          <w:spacing w:val="-4"/>
          <w:lang w:val="sq-AL"/>
        </w:rPr>
      </w:pPr>
      <w:r w:rsidRPr="004566BE">
        <w:rPr>
          <w:spacing w:val="-4"/>
          <w:lang w:val="sq-AL"/>
        </w:rPr>
        <w:t xml:space="preserve">1. </w:t>
      </w:r>
      <w:r w:rsidR="004D7D10" w:rsidRPr="004566BE">
        <w:rPr>
          <w:spacing w:val="-4"/>
          <w:lang w:val="sq-AL"/>
        </w:rPr>
        <w:t>Në rast se çështjet që kanë sjellë në pezullimin e kësaj Marrëveshje</w:t>
      </w:r>
      <w:r w:rsidR="00435B37" w:rsidRPr="004566BE">
        <w:rPr>
          <w:spacing w:val="-4"/>
          <w:lang w:val="sq-AL"/>
        </w:rPr>
        <w:t>je</w:t>
      </w:r>
      <w:r w:rsidR="004D7D10" w:rsidRPr="004566BE">
        <w:rPr>
          <w:spacing w:val="-4"/>
          <w:lang w:val="sq-AL"/>
        </w:rPr>
        <w:t xml:space="preserve"> Financimi nuk zgjidhen brenda një periudhe maksimale prej 180 ditësh, secila nga Palët mund të përfundojë Marrëveshjen Financiare pas 30 ditëve nga njoftimi. </w:t>
      </w:r>
    </w:p>
    <w:p w:rsidR="004D7D10" w:rsidRPr="004566BE" w:rsidRDefault="00B4030D" w:rsidP="004D7D10">
      <w:pPr>
        <w:pStyle w:val="Paragrafi"/>
        <w:rPr>
          <w:spacing w:val="-4"/>
          <w:lang w:val="sq-AL"/>
        </w:rPr>
      </w:pPr>
      <w:r w:rsidRPr="004566BE">
        <w:rPr>
          <w:spacing w:val="-4"/>
          <w:lang w:val="sq-AL"/>
        </w:rPr>
        <w:t xml:space="preserve">2. </w:t>
      </w:r>
      <w:r w:rsidR="004D7D10" w:rsidRPr="004566BE">
        <w:rPr>
          <w:spacing w:val="-4"/>
          <w:lang w:val="sq-AL"/>
        </w:rPr>
        <w:t>Kjo Marrëveshje Financimi duhet të përfundohet automatikisht në rastet kur brenda periudhës 2</w:t>
      </w:r>
      <w:r w:rsidR="000C7D4C" w:rsidRPr="004566BE">
        <w:rPr>
          <w:spacing w:val="-4"/>
          <w:lang w:val="sq-AL"/>
        </w:rPr>
        <w:t>-</w:t>
      </w:r>
      <w:r w:rsidR="004D7D10" w:rsidRPr="004566BE">
        <w:rPr>
          <w:spacing w:val="-4"/>
          <w:lang w:val="sq-AL"/>
        </w:rPr>
        <w:t xml:space="preserve">vjeçare nga nënshkrimi i saj: </w:t>
      </w:r>
    </w:p>
    <w:p w:rsidR="004D7D10" w:rsidRPr="004566BE" w:rsidRDefault="00B4030D" w:rsidP="004D7D10">
      <w:pPr>
        <w:pStyle w:val="Paragrafi"/>
        <w:rPr>
          <w:spacing w:val="-4"/>
          <w:lang w:val="sq-AL"/>
        </w:rPr>
      </w:pPr>
      <w:r w:rsidRPr="004566BE">
        <w:rPr>
          <w:spacing w:val="-4"/>
          <w:lang w:val="sq-AL"/>
        </w:rPr>
        <w:t xml:space="preserve">a) </w:t>
      </w:r>
      <w:r w:rsidR="004D7D10" w:rsidRPr="004566BE">
        <w:rPr>
          <w:spacing w:val="-4"/>
          <w:lang w:val="sq-AL"/>
        </w:rPr>
        <w:t xml:space="preserve">Nuk është kryer asnjë pagesë; </w:t>
      </w:r>
    </w:p>
    <w:p w:rsidR="004D7D10" w:rsidRPr="004566BE" w:rsidRDefault="00B4030D" w:rsidP="004D7D10">
      <w:pPr>
        <w:pStyle w:val="Paragrafi"/>
        <w:rPr>
          <w:spacing w:val="-4"/>
          <w:lang w:val="sq-AL"/>
        </w:rPr>
      </w:pPr>
      <w:r w:rsidRPr="004566BE">
        <w:rPr>
          <w:spacing w:val="-4"/>
          <w:lang w:val="sq-AL"/>
        </w:rPr>
        <w:t xml:space="preserve">b) </w:t>
      </w:r>
      <w:r w:rsidR="004D7D10" w:rsidRPr="004566BE">
        <w:rPr>
          <w:spacing w:val="-4"/>
          <w:lang w:val="sq-AL"/>
        </w:rPr>
        <w:t xml:space="preserve">Nuk është nënshkruar ndonjë kontratë zbatimi ose marrëveshje delegimi. </w:t>
      </w:r>
    </w:p>
    <w:p w:rsidR="004D7D10" w:rsidRPr="004566BE" w:rsidRDefault="00B4030D" w:rsidP="004D7D10">
      <w:pPr>
        <w:pStyle w:val="Paragrafi"/>
        <w:rPr>
          <w:spacing w:val="-4"/>
          <w:lang w:val="sq-AL"/>
        </w:rPr>
      </w:pPr>
      <w:r w:rsidRPr="004566BE">
        <w:rPr>
          <w:spacing w:val="-4"/>
          <w:lang w:val="sq-AL"/>
        </w:rPr>
        <w:t xml:space="preserve">3. </w:t>
      </w:r>
      <w:r w:rsidR="004D7D10" w:rsidRPr="004566BE">
        <w:rPr>
          <w:spacing w:val="-4"/>
          <w:lang w:val="sq-AL"/>
        </w:rPr>
        <w:t xml:space="preserve">Në rastet kur përfundimi është njoftuar, duhet të përcaktohen pasojat për prokurimet dhe kontratat e grantit në zbatim, marrëveshjet e delegimit dhe për kontratat e grantit ose marrëveshjet e delegimit në fazë nënshkrimi. </w:t>
      </w:r>
    </w:p>
    <w:p w:rsidR="004D7D10" w:rsidRPr="004566BE" w:rsidRDefault="00B4030D" w:rsidP="004D7D10">
      <w:pPr>
        <w:pStyle w:val="Paragrafi"/>
        <w:rPr>
          <w:spacing w:val="-4"/>
          <w:lang w:val="sq-AL"/>
        </w:rPr>
      </w:pPr>
      <w:r w:rsidRPr="004566BE">
        <w:rPr>
          <w:spacing w:val="-4"/>
          <w:lang w:val="sq-AL"/>
        </w:rPr>
        <w:t xml:space="preserve">4. </w:t>
      </w:r>
      <w:r w:rsidR="004D7D10" w:rsidRPr="004566BE">
        <w:rPr>
          <w:spacing w:val="-4"/>
          <w:lang w:val="sq-AL"/>
        </w:rPr>
        <w:t xml:space="preserve">Përfundimi i kësaj Marrëveshje Financimi nuk duhet të pengojë mundësinë që Komisioni të kryejë korrigjime financiare në përputhje me nenet 74 deri 77. </w:t>
      </w:r>
    </w:p>
    <w:p w:rsidR="00B4030D" w:rsidRPr="004566BE" w:rsidRDefault="00B4030D" w:rsidP="00B4030D">
      <w:pPr>
        <w:pStyle w:val="NeniNr"/>
        <w:rPr>
          <w:spacing w:val="-4"/>
          <w:lang w:val="sq-AL"/>
        </w:rPr>
      </w:pPr>
      <w:r w:rsidRPr="004566BE">
        <w:rPr>
          <w:spacing w:val="-4"/>
          <w:lang w:val="sq-AL"/>
        </w:rPr>
        <w:t>Neni 85</w:t>
      </w:r>
    </w:p>
    <w:p w:rsidR="004D7D10" w:rsidRPr="004566BE" w:rsidRDefault="004D7D10" w:rsidP="00B4030D">
      <w:pPr>
        <w:pStyle w:val="NeniTitull"/>
        <w:rPr>
          <w:spacing w:val="-4"/>
          <w:lang w:val="sq-AL"/>
        </w:rPr>
      </w:pPr>
      <w:r w:rsidRPr="004566BE">
        <w:rPr>
          <w:spacing w:val="-4"/>
          <w:lang w:val="sq-AL"/>
        </w:rPr>
        <w:t xml:space="preserve">Dispozitat për zgjidhjen e kontradiktave </w:t>
      </w:r>
    </w:p>
    <w:p w:rsidR="004D7D10" w:rsidRPr="004566BE" w:rsidRDefault="004D7D10" w:rsidP="001F62C4">
      <w:pPr>
        <w:pStyle w:val="Hapesira7"/>
        <w:rPr>
          <w:lang w:val="sq-AL"/>
        </w:rPr>
      </w:pPr>
    </w:p>
    <w:p w:rsidR="004D7D10" w:rsidRPr="004566BE" w:rsidRDefault="001E308E" w:rsidP="004D7D10">
      <w:pPr>
        <w:pStyle w:val="Paragrafi"/>
        <w:rPr>
          <w:spacing w:val="-4"/>
          <w:lang w:val="sq-AL"/>
        </w:rPr>
      </w:pPr>
      <w:r w:rsidRPr="004566BE">
        <w:rPr>
          <w:spacing w:val="-4"/>
          <w:lang w:val="sq-AL"/>
        </w:rPr>
        <w:t xml:space="preserve">1. </w:t>
      </w:r>
      <w:r w:rsidR="004D7D10" w:rsidRPr="004566BE">
        <w:rPr>
          <w:spacing w:val="-4"/>
          <w:lang w:val="sq-AL"/>
        </w:rPr>
        <w:t>Në rast se kontradiktat lidhur me këtë Marrëveshje Financimi nuk mund të</w:t>
      </w:r>
      <w:r w:rsidR="000C7D4C" w:rsidRPr="004566BE">
        <w:rPr>
          <w:spacing w:val="-4"/>
          <w:lang w:val="sq-AL"/>
        </w:rPr>
        <w:t xml:space="preserve"> zgjidhen brenda një periudhe 6-</w:t>
      </w:r>
      <w:r w:rsidR="004D7D10" w:rsidRPr="004566BE">
        <w:rPr>
          <w:spacing w:val="-4"/>
          <w:lang w:val="sq-AL"/>
        </w:rPr>
        <w:t xml:space="preserve">mujore nëpërmjet konsultimit midis palëve sipas nenit 81, këto do të zgjidhen me arbitrazh sipas kërkesës nga njëra prej palëve. </w:t>
      </w:r>
    </w:p>
    <w:p w:rsidR="004D7D10" w:rsidRPr="004566BE" w:rsidRDefault="001E308E" w:rsidP="004D7D10">
      <w:pPr>
        <w:pStyle w:val="Paragrafi"/>
        <w:rPr>
          <w:spacing w:val="-4"/>
          <w:lang w:val="sq-AL"/>
        </w:rPr>
      </w:pPr>
      <w:r w:rsidRPr="004566BE">
        <w:rPr>
          <w:spacing w:val="-4"/>
          <w:lang w:val="sq-AL"/>
        </w:rPr>
        <w:t xml:space="preserve">2. </w:t>
      </w:r>
      <w:r w:rsidR="004D7D10" w:rsidRPr="004566BE">
        <w:rPr>
          <w:spacing w:val="-4"/>
          <w:lang w:val="sq-AL"/>
        </w:rPr>
        <w:t xml:space="preserve">Secila prej palëve duhet të caktojë një arbitër brenda 30 ditëve nga kërkesa për arbitrazh. Në rast se palët nuk janë në gjendje të caktojnë arbitrin përkatës, secila prej palëve mund </w:t>
      </w:r>
      <w:r w:rsidR="00EF297E" w:rsidRPr="004566BE">
        <w:rPr>
          <w:spacing w:val="-4"/>
          <w:lang w:val="sq-AL"/>
        </w:rPr>
        <w:t>t’i</w:t>
      </w:r>
      <w:r w:rsidR="004D7D10" w:rsidRPr="004566BE">
        <w:rPr>
          <w:spacing w:val="-4"/>
          <w:lang w:val="sq-AL"/>
        </w:rPr>
        <w:t xml:space="preserve"> kërkojë Sekretarit të Përgjithshëm të Gjykatës së Përhershme të Arbitrazhit (Hagë) të caktojë një arbitër të dytë. Të dy arbitrat duhet të caktojnë një arbitër të tretë brenda 30 ditëve. Në rast se edhe kjo nuk realizohet, secila palë mund </w:t>
      </w:r>
      <w:r w:rsidR="00EF297E" w:rsidRPr="004566BE">
        <w:rPr>
          <w:spacing w:val="-4"/>
          <w:lang w:val="sq-AL"/>
        </w:rPr>
        <w:t>t’i</w:t>
      </w:r>
      <w:r w:rsidR="004D7D10" w:rsidRPr="004566BE">
        <w:rPr>
          <w:spacing w:val="-4"/>
          <w:lang w:val="sq-AL"/>
        </w:rPr>
        <w:t xml:space="preserve"> kërkojë Sekretarit të Përgjithshëm të Gjykatës së Përhershme të Arbitrazhit të caktojë arbitrin e tretë. </w:t>
      </w:r>
    </w:p>
    <w:p w:rsidR="004D7D10" w:rsidRPr="004566BE" w:rsidRDefault="001E308E" w:rsidP="004D7D10">
      <w:pPr>
        <w:pStyle w:val="Paragrafi"/>
        <w:rPr>
          <w:spacing w:val="-4"/>
          <w:lang w:val="sq-AL"/>
        </w:rPr>
      </w:pPr>
      <w:r w:rsidRPr="004566BE">
        <w:rPr>
          <w:spacing w:val="-4"/>
          <w:lang w:val="sq-AL"/>
        </w:rPr>
        <w:t xml:space="preserve">3. </w:t>
      </w:r>
      <w:r w:rsidR="004D7D10" w:rsidRPr="004566BE">
        <w:rPr>
          <w:spacing w:val="-4"/>
          <w:lang w:val="sq-AL"/>
        </w:rPr>
        <w:t>Në rast se arbitrat nuk vendosin ndryshe, duhet të zbatohet procedura e përcaktuar në Rregulloren Opsiona</w:t>
      </w:r>
      <w:r w:rsidR="00435B37" w:rsidRPr="004566BE">
        <w:rPr>
          <w:spacing w:val="-4"/>
          <w:lang w:val="sq-AL"/>
        </w:rPr>
        <w:t>le për Arbitrazhin që përfshin organizatat ndërkombëtare dhe s</w:t>
      </w:r>
      <w:r w:rsidR="004D7D10" w:rsidRPr="004566BE">
        <w:rPr>
          <w:spacing w:val="-4"/>
          <w:lang w:val="sq-AL"/>
        </w:rPr>
        <w:t xml:space="preserve">htetet e Gjykatës së Përhershme të Arbitrazhit. Vendimet e arbitrave duhet të merren me </w:t>
      </w:r>
      <w:r w:rsidR="00092383" w:rsidRPr="004566BE">
        <w:rPr>
          <w:spacing w:val="-4"/>
          <w:lang w:val="sq-AL"/>
        </w:rPr>
        <w:t>shumicë brenda një periudhe tre</w:t>
      </w:r>
      <w:r w:rsidR="004D7D10" w:rsidRPr="004566BE">
        <w:rPr>
          <w:spacing w:val="-4"/>
          <w:lang w:val="sq-AL"/>
        </w:rPr>
        <w:t xml:space="preserve">mujore. </w:t>
      </w:r>
    </w:p>
    <w:p w:rsidR="001F62C4" w:rsidRDefault="001E308E" w:rsidP="004D7D10">
      <w:pPr>
        <w:pStyle w:val="Paragrafi"/>
        <w:rPr>
          <w:spacing w:val="-4"/>
          <w:lang w:val="sq-AL"/>
        </w:rPr>
      </w:pPr>
      <w:r w:rsidRPr="004566BE">
        <w:rPr>
          <w:spacing w:val="-4"/>
          <w:lang w:val="sq-AL"/>
        </w:rPr>
        <w:t xml:space="preserve">4. </w:t>
      </w:r>
      <w:r w:rsidR="004D7D10" w:rsidRPr="004566BE">
        <w:rPr>
          <w:spacing w:val="-4"/>
          <w:lang w:val="sq-AL"/>
        </w:rPr>
        <w:t>Secila prej palëve është e detyruar të marrë masat e nevoj</w:t>
      </w:r>
      <w:r w:rsidR="001F62C4">
        <w:rPr>
          <w:spacing w:val="-4"/>
          <w:lang w:val="sq-AL"/>
        </w:rPr>
        <w:t>shme për zbatimin e vendimeve</w:t>
      </w:r>
      <w:r w:rsidR="00092D39">
        <w:rPr>
          <w:spacing w:val="-4"/>
          <w:lang w:val="sq-AL"/>
        </w:rPr>
        <w:t>.</w:t>
      </w:r>
    </w:p>
    <w:p w:rsidR="001F62C4" w:rsidRDefault="001F62C4" w:rsidP="004D7D10">
      <w:pPr>
        <w:pStyle w:val="Paragrafi"/>
        <w:rPr>
          <w:spacing w:val="-4"/>
          <w:lang w:val="sq-AL"/>
        </w:rPr>
      </w:pPr>
    </w:p>
    <w:p w:rsidR="001F62C4" w:rsidRDefault="001F62C4" w:rsidP="004D7D10">
      <w:pPr>
        <w:pStyle w:val="Paragrafi"/>
        <w:rPr>
          <w:spacing w:val="-4"/>
          <w:lang w:val="sq-AL"/>
        </w:rPr>
      </w:pPr>
    </w:p>
    <w:p w:rsidR="006E3EDD" w:rsidRDefault="001F62C4" w:rsidP="004D7D10">
      <w:pPr>
        <w:pStyle w:val="Paragrafi"/>
        <w:rPr>
          <w:spacing w:val="-4"/>
          <w:lang w:val="sq-AL"/>
        </w:rPr>
        <w:sectPr w:rsidR="006E3EDD" w:rsidSect="006E3EDD">
          <w:footnotePr>
            <w:numRestart w:val="eachPage"/>
          </w:footnotePr>
          <w:type w:val="continuous"/>
          <w:pgSz w:w="11907" w:h="16840" w:code="9"/>
          <w:pgMar w:top="720" w:right="1134" w:bottom="720" w:left="1134" w:header="851" w:footer="851" w:gutter="0"/>
          <w:cols w:num="2" w:space="454"/>
          <w:docGrid w:linePitch="360"/>
        </w:sectPr>
      </w:pPr>
      <w:r>
        <w:rPr>
          <w:spacing w:val="-4"/>
          <w:lang w:val="sq-AL"/>
        </w:rPr>
        <w:t xml:space="preserve"> </w:t>
      </w:r>
    </w:p>
    <w:p w:rsidR="001954A6" w:rsidRPr="004566BE" w:rsidRDefault="001954A6" w:rsidP="00BA032F">
      <w:pPr>
        <w:pStyle w:val="Paragrafi"/>
        <w:rPr>
          <w:spacing w:val="-4"/>
          <w:lang w:val="sq-AL"/>
        </w:rPr>
      </w:pPr>
    </w:p>
    <w:p w:rsidR="001954A6" w:rsidRPr="004566BE" w:rsidRDefault="001954A6" w:rsidP="00BA032F">
      <w:pPr>
        <w:pStyle w:val="Paragrafi"/>
        <w:rPr>
          <w:spacing w:val="-4"/>
          <w:lang w:val="sq-AL"/>
        </w:rPr>
      </w:pPr>
    </w:p>
    <w:p w:rsidR="001954A6" w:rsidRPr="004566BE" w:rsidRDefault="001954A6" w:rsidP="00BA032F">
      <w:pPr>
        <w:pStyle w:val="Paragrafi"/>
        <w:rPr>
          <w:spacing w:val="-4"/>
          <w:lang w:val="sq-AL"/>
        </w:rPr>
      </w:pPr>
    </w:p>
    <w:p w:rsidR="001954A6" w:rsidRPr="004566BE" w:rsidRDefault="001954A6" w:rsidP="00BA032F">
      <w:pPr>
        <w:pStyle w:val="Paragrafi"/>
        <w:rPr>
          <w:spacing w:val="-4"/>
          <w:lang w:val="sq-AL"/>
        </w:rPr>
      </w:pPr>
    </w:p>
    <w:p w:rsidR="001954A6" w:rsidRPr="004566BE" w:rsidRDefault="001954A6" w:rsidP="00BA032F">
      <w:pPr>
        <w:pStyle w:val="Paragrafi"/>
        <w:rPr>
          <w:spacing w:val="-4"/>
          <w:lang w:val="sq-AL"/>
        </w:rPr>
      </w:pPr>
    </w:p>
    <w:p w:rsidR="001954A6" w:rsidRPr="004566BE" w:rsidRDefault="001954A6" w:rsidP="00BA032F">
      <w:pPr>
        <w:pStyle w:val="Paragrafi"/>
        <w:rPr>
          <w:spacing w:val="-4"/>
          <w:lang w:val="sq-AL"/>
        </w:rPr>
      </w:pPr>
    </w:p>
    <w:p w:rsidR="001954A6" w:rsidRPr="004566BE" w:rsidRDefault="001954A6" w:rsidP="00BA032F">
      <w:pPr>
        <w:pStyle w:val="Paragrafi"/>
        <w:rPr>
          <w:spacing w:val="-4"/>
          <w:lang w:val="sq-AL"/>
        </w:rPr>
      </w:pPr>
    </w:p>
    <w:p w:rsidR="001954A6" w:rsidRPr="004566BE" w:rsidRDefault="001954A6" w:rsidP="00BA032F">
      <w:pPr>
        <w:pStyle w:val="Paragrafi"/>
        <w:rPr>
          <w:spacing w:val="-4"/>
          <w:lang w:val="sq-AL"/>
        </w:rPr>
      </w:pPr>
    </w:p>
    <w:p w:rsidR="001954A6" w:rsidRPr="004566BE" w:rsidRDefault="001954A6" w:rsidP="00BA032F">
      <w:pPr>
        <w:pStyle w:val="Paragrafi"/>
        <w:rPr>
          <w:spacing w:val="-4"/>
          <w:lang w:val="sq-AL"/>
        </w:rPr>
      </w:pPr>
    </w:p>
    <w:p w:rsidR="001954A6" w:rsidRPr="004566BE" w:rsidRDefault="001954A6" w:rsidP="00BA032F">
      <w:pPr>
        <w:pStyle w:val="Paragrafi"/>
        <w:rPr>
          <w:spacing w:val="-4"/>
          <w:lang w:val="sq-AL"/>
        </w:rPr>
      </w:pPr>
    </w:p>
    <w:p w:rsidR="001954A6" w:rsidRPr="004566BE" w:rsidRDefault="001954A6" w:rsidP="00BA032F">
      <w:pPr>
        <w:pStyle w:val="Paragrafi"/>
        <w:rPr>
          <w:spacing w:val="-4"/>
          <w:lang w:val="sq-AL"/>
        </w:rPr>
      </w:pPr>
    </w:p>
    <w:p w:rsidR="001954A6" w:rsidRPr="004566BE" w:rsidRDefault="001954A6" w:rsidP="00BA032F">
      <w:pPr>
        <w:pStyle w:val="Paragrafi"/>
        <w:rPr>
          <w:spacing w:val="-4"/>
          <w:lang w:val="sq-AL"/>
        </w:rPr>
      </w:pPr>
    </w:p>
    <w:p w:rsidR="001954A6" w:rsidRPr="004566BE" w:rsidRDefault="001954A6" w:rsidP="00BA032F">
      <w:pPr>
        <w:pStyle w:val="Paragrafi"/>
        <w:rPr>
          <w:spacing w:val="-4"/>
          <w:lang w:val="sq-AL"/>
        </w:rPr>
      </w:pPr>
    </w:p>
    <w:p w:rsidR="001954A6" w:rsidRPr="004566BE" w:rsidRDefault="001954A6" w:rsidP="00BA032F">
      <w:pPr>
        <w:pStyle w:val="Paragrafi"/>
        <w:rPr>
          <w:spacing w:val="-4"/>
          <w:lang w:val="sq-AL"/>
        </w:rPr>
      </w:pPr>
    </w:p>
    <w:p w:rsidR="001954A6" w:rsidRPr="004566BE" w:rsidRDefault="001954A6" w:rsidP="00BA032F">
      <w:pPr>
        <w:pStyle w:val="Paragrafi"/>
        <w:rPr>
          <w:spacing w:val="-4"/>
          <w:lang w:val="sq-AL"/>
        </w:rPr>
      </w:pPr>
    </w:p>
    <w:p w:rsidR="001954A6" w:rsidRPr="004566BE" w:rsidRDefault="001954A6" w:rsidP="00BA032F">
      <w:pPr>
        <w:pStyle w:val="Paragrafi"/>
        <w:rPr>
          <w:spacing w:val="-4"/>
          <w:lang w:val="sq-AL"/>
        </w:rPr>
      </w:pPr>
    </w:p>
    <w:p w:rsidR="001954A6" w:rsidRPr="004566BE" w:rsidRDefault="001954A6" w:rsidP="00BA032F">
      <w:pPr>
        <w:pStyle w:val="Paragrafi"/>
        <w:rPr>
          <w:spacing w:val="-4"/>
          <w:lang w:val="sq-AL"/>
        </w:rPr>
      </w:pPr>
    </w:p>
    <w:p w:rsidR="001954A6" w:rsidRPr="004566BE" w:rsidRDefault="001954A6" w:rsidP="00BA032F">
      <w:pPr>
        <w:pStyle w:val="Paragrafi"/>
        <w:rPr>
          <w:spacing w:val="-4"/>
          <w:lang w:val="sq-AL"/>
        </w:rPr>
      </w:pPr>
    </w:p>
    <w:p w:rsidR="001954A6" w:rsidRPr="004566BE" w:rsidRDefault="001954A6" w:rsidP="00BA032F">
      <w:pPr>
        <w:pStyle w:val="Paragrafi"/>
        <w:rPr>
          <w:spacing w:val="-4"/>
          <w:lang w:val="sq-AL"/>
        </w:rPr>
      </w:pPr>
    </w:p>
    <w:p w:rsidR="001954A6" w:rsidRPr="004566BE" w:rsidRDefault="001954A6" w:rsidP="00BA032F">
      <w:pPr>
        <w:pStyle w:val="Paragrafi"/>
        <w:rPr>
          <w:spacing w:val="-4"/>
          <w:lang w:val="sq-AL"/>
        </w:rPr>
      </w:pPr>
    </w:p>
    <w:p w:rsidR="001954A6" w:rsidRPr="004566BE" w:rsidRDefault="001954A6" w:rsidP="00BA032F">
      <w:pPr>
        <w:pStyle w:val="Paragrafi"/>
        <w:rPr>
          <w:spacing w:val="-4"/>
          <w:lang w:val="sq-AL"/>
        </w:rPr>
      </w:pPr>
    </w:p>
    <w:p w:rsidR="001954A6" w:rsidRPr="004566BE" w:rsidRDefault="001954A6" w:rsidP="00BA032F">
      <w:pPr>
        <w:pStyle w:val="Paragrafi"/>
        <w:rPr>
          <w:spacing w:val="-4"/>
          <w:lang w:val="sq-AL"/>
        </w:rPr>
      </w:pPr>
    </w:p>
    <w:p w:rsidR="001954A6" w:rsidRPr="004566BE" w:rsidRDefault="001954A6" w:rsidP="00BA032F">
      <w:pPr>
        <w:pStyle w:val="Paragrafi"/>
        <w:rPr>
          <w:spacing w:val="-4"/>
          <w:lang w:val="sq-AL"/>
        </w:rPr>
      </w:pPr>
    </w:p>
    <w:p w:rsidR="001954A6" w:rsidRPr="004566BE" w:rsidRDefault="001954A6" w:rsidP="00BA032F">
      <w:pPr>
        <w:pStyle w:val="Paragrafi"/>
        <w:rPr>
          <w:spacing w:val="-4"/>
          <w:lang w:val="sq-AL"/>
        </w:rPr>
      </w:pPr>
    </w:p>
    <w:p w:rsidR="001954A6" w:rsidRPr="004566BE" w:rsidRDefault="001954A6" w:rsidP="00BA032F">
      <w:pPr>
        <w:pStyle w:val="Paragrafi"/>
        <w:rPr>
          <w:spacing w:val="-4"/>
          <w:lang w:val="sq-AL"/>
        </w:rPr>
      </w:pPr>
    </w:p>
    <w:p w:rsidR="001954A6" w:rsidRPr="004566BE" w:rsidRDefault="001954A6" w:rsidP="00BA032F">
      <w:pPr>
        <w:pStyle w:val="Paragrafi"/>
        <w:rPr>
          <w:spacing w:val="-4"/>
          <w:lang w:val="sq-AL"/>
        </w:rPr>
      </w:pPr>
    </w:p>
    <w:p w:rsidR="001954A6" w:rsidRPr="004566BE" w:rsidRDefault="001954A6" w:rsidP="00BA032F">
      <w:pPr>
        <w:pStyle w:val="Paragrafi"/>
        <w:rPr>
          <w:spacing w:val="-4"/>
          <w:lang w:val="sq-AL"/>
        </w:rPr>
      </w:pPr>
    </w:p>
    <w:p w:rsidR="001954A6" w:rsidRPr="004566BE" w:rsidRDefault="001954A6" w:rsidP="00BA032F">
      <w:pPr>
        <w:pStyle w:val="Paragrafi"/>
        <w:rPr>
          <w:spacing w:val="-4"/>
          <w:lang w:val="sq-AL"/>
        </w:rPr>
      </w:pPr>
    </w:p>
    <w:p w:rsidR="001954A6" w:rsidRPr="004566BE" w:rsidRDefault="001954A6" w:rsidP="00BA032F">
      <w:pPr>
        <w:pStyle w:val="Paragrafi"/>
        <w:rPr>
          <w:spacing w:val="-4"/>
          <w:lang w:val="sq-AL"/>
        </w:rPr>
      </w:pPr>
    </w:p>
    <w:p w:rsidR="001954A6" w:rsidRPr="004566BE" w:rsidRDefault="001954A6" w:rsidP="00BA032F">
      <w:pPr>
        <w:pStyle w:val="Paragrafi"/>
        <w:rPr>
          <w:spacing w:val="-4"/>
          <w:lang w:val="sq-AL"/>
        </w:rPr>
      </w:pPr>
    </w:p>
    <w:p w:rsidR="001954A6" w:rsidRPr="004566BE" w:rsidRDefault="001954A6" w:rsidP="00BA032F">
      <w:pPr>
        <w:pStyle w:val="Paragrafi"/>
        <w:rPr>
          <w:spacing w:val="-4"/>
          <w:lang w:val="sq-AL"/>
        </w:rPr>
      </w:pPr>
    </w:p>
    <w:p w:rsidR="001954A6" w:rsidRPr="004566BE" w:rsidRDefault="001954A6" w:rsidP="00BA032F">
      <w:pPr>
        <w:pStyle w:val="Paragrafi"/>
        <w:rPr>
          <w:spacing w:val="-4"/>
          <w:lang w:val="sq-AL"/>
        </w:rPr>
      </w:pPr>
    </w:p>
    <w:p w:rsidR="001954A6" w:rsidRPr="004566BE" w:rsidRDefault="001954A6" w:rsidP="00BA032F">
      <w:pPr>
        <w:pStyle w:val="Paragrafi"/>
        <w:rPr>
          <w:spacing w:val="-4"/>
          <w:lang w:val="sq-AL"/>
        </w:rPr>
      </w:pPr>
    </w:p>
    <w:p w:rsidR="001954A6" w:rsidRPr="004566BE" w:rsidRDefault="001954A6" w:rsidP="00BA032F">
      <w:pPr>
        <w:pStyle w:val="Paragrafi"/>
        <w:rPr>
          <w:spacing w:val="-4"/>
          <w:lang w:val="sq-AL"/>
        </w:rPr>
      </w:pPr>
    </w:p>
    <w:p w:rsidR="001954A6" w:rsidRPr="004566BE" w:rsidRDefault="001954A6" w:rsidP="00BA032F">
      <w:pPr>
        <w:pStyle w:val="Paragrafi"/>
        <w:rPr>
          <w:spacing w:val="-4"/>
          <w:lang w:val="sq-AL"/>
        </w:rPr>
      </w:pPr>
    </w:p>
    <w:p w:rsidR="001954A6" w:rsidRPr="004566BE" w:rsidRDefault="001954A6" w:rsidP="00BA032F">
      <w:pPr>
        <w:pStyle w:val="Paragrafi"/>
        <w:rPr>
          <w:spacing w:val="-4"/>
          <w:lang w:val="sq-AL"/>
        </w:rPr>
      </w:pPr>
    </w:p>
    <w:p w:rsidR="001954A6" w:rsidRPr="004566BE" w:rsidRDefault="001954A6" w:rsidP="00BA032F">
      <w:pPr>
        <w:pStyle w:val="Paragrafi"/>
        <w:rPr>
          <w:spacing w:val="-4"/>
          <w:lang w:val="sq-AL"/>
        </w:rPr>
      </w:pPr>
    </w:p>
    <w:p w:rsidR="001954A6" w:rsidRPr="004566BE" w:rsidRDefault="001954A6" w:rsidP="00BA032F">
      <w:pPr>
        <w:pStyle w:val="Paragrafi"/>
        <w:rPr>
          <w:spacing w:val="-4"/>
          <w:lang w:val="sq-AL"/>
        </w:rPr>
      </w:pPr>
    </w:p>
    <w:p w:rsidR="001954A6" w:rsidRPr="004566BE" w:rsidRDefault="001954A6" w:rsidP="00BA032F">
      <w:pPr>
        <w:pStyle w:val="Paragrafi"/>
        <w:rPr>
          <w:spacing w:val="-4"/>
          <w:lang w:val="sq-AL"/>
        </w:rPr>
      </w:pPr>
    </w:p>
    <w:p w:rsidR="001954A6" w:rsidRPr="004566BE" w:rsidRDefault="001954A6" w:rsidP="00BA032F">
      <w:pPr>
        <w:pStyle w:val="Paragrafi"/>
        <w:rPr>
          <w:spacing w:val="-4"/>
          <w:lang w:val="sq-AL"/>
        </w:rPr>
      </w:pPr>
    </w:p>
    <w:p w:rsidR="001954A6" w:rsidRPr="004566BE" w:rsidRDefault="001954A6" w:rsidP="00BA032F">
      <w:pPr>
        <w:pStyle w:val="Paragrafi"/>
        <w:rPr>
          <w:spacing w:val="-4"/>
          <w:lang w:val="sq-AL"/>
        </w:rPr>
      </w:pPr>
    </w:p>
    <w:p w:rsidR="001954A6" w:rsidRPr="004566BE" w:rsidRDefault="001954A6" w:rsidP="00BA032F">
      <w:pPr>
        <w:pStyle w:val="Paragrafi"/>
        <w:rPr>
          <w:spacing w:val="-4"/>
          <w:lang w:val="sq-AL"/>
        </w:rPr>
      </w:pPr>
    </w:p>
    <w:p w:rsidR="001954A6" w:rsidRPr="004566BE" w:rsidRDefault="001954A6" w:rsidP="00BA032F">
      <w:pPr>
        <w:pStyle w:val="Paragrafi"/>
        <w:rPr>
          <w:spacing w:val="-4"/>
          <w:lang w:val="sq-AL"/>
        </w:rPr>
      </w:pPr>
    </w:p>
    <w:p w:rsidR="001954A6" w:rsidRPr="004566BE" w:rsidRDefault="001954A6" w:rsidP="00BA032F">
      <w:pPr>
        <w:pStyle w:val="Paragrafi"/>
        <w:rPr>
          <w:spacing w:val="-4"/>
          <w:lang w:val="sq-AL"/>
        </w:rPr>
      </w:pPr>
    </w:p>
    <w:p w:rsidR="001954A6" w:rsidRPr="004566BE" w:rsidRDefault="001954A6" w:rsidP="00BA032F">
      <w:pPr>
        <w:pStyle w:val="Paragrafi"/>
        <w:rPr>
          <w:spacing w:val="-4"/>
          <w:lang w:val="sq-AL"/>
        </w:rPr>
      </w:pPr>
    </w:p>
    <w:p w:rsidR="001954A6" w:rsidRPr="004566BE" w:rsidRDefault="001954A6" w:rsidP="00BA032F">
      <w:pPr>
        <w:pStyle w:val="Paragrafi"/>
        <w:rPr>
          <w:spacing w:val="-4"/>
          <w:lang w:val="sq-AL"/>
        </w:rPr>
      </w:pPr>
    </w:p>
    <w:p w:rsidR="001954A6" w:rsidRPr="004566BE" w:rsidRDefault="001954A6" w:rsidP="00BA032F">
      <w:pPr>
        <w:pStyle w:val="Paragrafi"/>
        <w:rPr>
          <w:spacing w:val="-4"/>
          <w:lang w:val="sq-AL"/>
        </w:rPr>
      </w:pPr>
    </w:p>
    <w:p w:rsidR="001954A6" w:rsidRPr="004566BE" w:rsidRDefault="001954A6" w:rsidP="00BA032F">
      <w:pPr>
        <w:pStyle w:val="Paragrafi"/>
        <w:rPr>
          <w:spacing w:val="-4"/>
          <w:lang w:val="sq-AL"/>
        </w:rPr>
      </w:pPr>
    </w:p>
    <w:p w:rsidR="001954A6" w:rsidRPr="004566BE" w:rsidRDefault="001954A6" w:rsidP="00BA032F">
      <w:pPr>
        <w:pStyle w:val="Paragrafi"/>
        <w:rPr>
          <w:spacing w:val="-4"/>
          <w:lang w:val="sq-AL"/>
        </w:rPr>
      </w:pPr>
    </w:p>
    <w:p w:rsidR="001954A6" w:rsidRPr="004566BE" w:rsidRDefault="001954A6" w:rsidP="00BA032F">
      <w:pPr>
        <w:pStyle w:val="Paragrafi"/>
        <w:rPr>
          <w:spacing w:val="-4"/>
          <w:lang w:val="sq-AL"/>
        </w:rPr>
      </w:pPr>
    </w:p>
    <w:p w:rsidR="001954A6" w:rsidRPr="004566BE" w:rsidRDefault="001954A6" w:rsidP="00BA032F">
      <w:pPr>
        <w:pStyle w:val="Paragrafi"/>
        <w:rPr>
          <w:spacing w:val="-4"/>
          <w:lang w:val="sq-AL"/>
        </w:rPr>
      </w:pPr>
    </w:p>
    <w:p w:rsidR="001954A6" w:rsidRPr="004566BE" w:rsidRDefault="001954A6" w:rsidP="00BA032F">
      <w:pPr>
        <w:pStyle w:val="Paragrafi"/>
        <w:rPr>
          <w:spacing w:val="-4"/>
          <w:lang w:val="sq-AL"/>
        </w:rPr>
      </w:pPr>
    </w:p>
    <w:p w:rsidR="001954A6" w:rsidRPr="004566BE" w:rsidRDefault="001954A6" w:rsidP="00BA032F">
      <w:pPr>
        <w:pStyle w:val="Paragrafi"/>
        <w:rPr>
          <w:spacing w:val="-4"/>
          <w:lang w:val="sq-AL"/>
        </w:rPr>
      </w:pPr>
    </w:p>
    <w:p w:rsidR="001954A6" w:rsidRPr="004566BE" w:rsidRDefault="001954A6" w:rsidP="00BA032F">
      <w:pPr>
        <w:pStyle w:val="Paragrafi"/>
        <w:rPr>
          <w:spacing w:val="-4"/>
          <w:lang w:val="sq-AL"/>
        </w:rPr>
      </w:pPr>
    </w:p>
    <w:p w:rsidR="001954A6" w:rsidRPr="004566BE" w:rsidRDefault="001954A6" w:rsidP="00BA032F">
      <w:pPr>
        <w:pStyle w:val="Paragrafi"/>
        <w:rPr>
          <w:spacing w:val="-4"/>
          <w:lang w:val="sq-AL"/>
        </w:rPr>
      </w:pPr>
    </w:p>
    <w:p w:rsidR="001954A6" w:rsidRPr="004566BE" w:rsidRDefault="001954A6" w:rsidP="00BA032F">
      <w:pPr>
        <w:pStyle w:val="Paragrafi"/>
        <w:rPr>
          <w:spacing w:val="-4"/>
          <w:lang w:val="sq-AL"/>
        </w:rPr>
      </w:pPr>
    </w:p>
    <w:p w:rsidR="001954A6" w:rsidRPr="004566BE" w:rsidRDefault="001954A6" w:rsidP="00BA032F">
      <w:pPr>
        <w:pStyle w:val="Paragrafi"/>
        <w:rPr>
          <w:spacing w:val="-4"/>
          <w:lang w:val="sq-AL"/>
        </w:rPr>
      </w:pPr>
    </w:p>
    <w:p w:rsidR="001954A6" w:rsidRPr="004566BE" w:rsidRDefault="001954A6" w:rsidP="00BA032F">
      <w:pPr>
        <w:pStyle w:val="Paragrafi"/>
        <w:rPr>
          <w:spacing w:val="-4"/>
          <w:lang w:val="sq-AL"/>
        </w:rPr>
      </w:pPr>
    </w:p>
    <w:p w:rsidR="001954A6" w:rsidRPr="004566BE" w:rsidRDefault="001954A6" w:rsidP="00BA032F">
      <w:pPr>
        <w:pStyle w:val="Paragrafi"/>
        <w:rPr>
          <w:spacing w:val="-4"/>
          <w:lang w:val="sq-AL"/>
        </w:rPr>
      </w:pPr>
    </w:p>
    <w:p w:rsidR="001954A6" w:rsidRPr="004566BE" w:rsidRDefault="001954A6" w:rsidP="00BA032F">
      <w:pPr>
        <w:pStyle w:val="Paragrafi"/>
        <w:rPr>
          <w:spacing w:val="-4"/>
          <w:lang w:val="sq-AL"/>
        </w:rPr>
      </w:pPr>
    </w:p>
    <w:p w:rsidR="001954A6" w:rsidRPr="004566BE" w:rsidRDefault="001954A6" w:rsidP="00BA032F">
      <w:pPr>
        <w:pStyle w:val="Paragrafi"/>
        <w:rPr>
          <w:spacing w:val="-4"/>
          <w:lang w:val="sq-AL"/>
        </w:rPr>
      </w:pPr>
    </w:p>
    <w:p w:rsidR="001954A6" w:rsidRPr="004566BE" w:rsidRDefault="001954A6" w:rsidP="00BA032F">
      <w:pPr>
        <w:pStyle w:val="Paragrafi"/>
        <w:rPr>
          <w:spacing w:val="-4"/>
          <w:lang w:val="sq-AL"/>
        </w:rPr>
      </w:pPr>
    </w:p>
    <w:p w:rsidR="001954A6" w:rsidRPr="004566BE" w:rsidRDefault="001954A6" w:rsidP="00BA032F">
      <w:pPr>
        <w:pStyle w:val="Paragrafi"/>
        <w:rPr>
          <w:spacing w:val="-4"/>
          <w:lang w:val="sq-AL"/>
        </w:rPr>
      </w:pPr>
    </w:p>
    <w:p w:rsidR="001954A6" w:rsidRPr="004566BE" w:rsidRDefault="001954A6" w:rsidP="00BA032F">
      <w:pPr>
        <w:pStyle w:val="Paragrafi"/>
        <w:rPr>
          <w:spacing w:val="-4"/>
          <w:lang w:val="sq-AL"/>
        </w:rPr>
      </w:pPr>
    </w:p>
    <w:p w:rsidR="001954A6" w:rsidRPr="004566BE" w:rsidRDefault="001954A6" w:rsidP="00BA032F">
      <w:pPr>
        <w:pStyle w:val="Paragrafi"/>
        <w:rPr>
          <w:spacing w:val="-4"/>
          <w:lang w:val="sq-AL"/>
        </w:rPr>
      </w:pPr>
    </w:p>
    <w:p w:rsidR="001954A6" w:rsidRPr="004566BE" w:rsidRDefault="001954A6" w:rsidP="00BA032F">
      <w:pPr>
        <w:pStyle w:val="Paragrafi"/>
        <w:rPr>
          <w:spacing w:val="-4"/>
          <w:lang w:val="sq-AL"/>
        </w:rPr>
        <w:sectPr w:rsidR="001954A6" w:rsidRPr="004566BE" w:rsidSect="00BE6EBC">
          <w:footnotePr>
            <w:numRestart w:val="eachPage"/>
          </w:footnotePr>
          <w:type w:val="continuous"/>
          <w:pgSz w:w="11907" w:h="16840" w:code="9"/>
          <w:pgMar w:top="720" w:right="1134" w:bottom="720" w:left="1134" w:header="851" w:footer="851" w:gutter="0"/>
          <w:cols w:space="720"/>
          <w:docGrid w:linePitch="360"/>
        </w:sectPr>
      </w:pPr>
    </w:p>
    <w:p w:rsidR="0079291B" w:rsidRPr="004566BE" w:rsidRDefault="0079291B" w:rsidP="00BA032F">
      <w:pPr>
        <w:pStyle w:val="Paragrafi"/>
        <w:rPr>
          <w:spacing w:val="-4"/>
          <w:lang w:val="sq-AL"/>
        </w:rPr>
      </w:pPr>
    </w:p>
    <w:p w:rsidR="0079291B" w:rsidRPr="004566BE" w:rsidRDefault="0079291B" w:rsidP="00BA032F">
      <w:pPr>
        <w:pStyle w:val="Paragrafi"/>
        <w:rPr>
          <w:spacing w:val="-4"/>
          <w:lang w:val="sq-AL"/>
        </w:rPr>
      </w:pPr>
    </w:p>
    <w:p w:rsidR="00272B85" w:rsidRPr="004566BE" w:rsidRDefault="00272B85" w:rsidP="00BA032F">
      <w:pPr>
        <w:pStyle w:val="Paragrafi"/>
        <w:rPr>
          <w:spacing w:val="-4"/>
          <w:lang w:val="sq-AL"/>
        </w:rPr>
      </w:pPr>
    </w:p>
    <w:p w:rsidR="00023FE7" w:rsidRPr="004566BE" w:rsidRDefault="00023FE7" w:rsidP="00BA032F">
      <w:pPr>
        <w:pStyle w:val="Paragrafi"/>
        <w:rPr>
          <w:spacing w:val="-4"/>
          <w:lang w:val="sq-AL"/>
        </w:rPr>
      </w:pPr>
    </w:p>
    <w:p w:rsidR="00023FE7" w:rsidRPr="004566BE" w:rsidRDefault="00023FE7" w:rsidP="00BA032F">
      <w:pPr>
        <w:pStyle w:val="Paragrafi"/>
        <w:rPr>
          <w:spacing w:val="-4"/>
          <w:lang w:val="sq-AL"/>
        </w:rPr>
      </w:pPr>
    </w:p>
    <w:p w:rsidR="00023FE7" w:rsidRPr="004566BE" w:rsidRDefault="00023FE7" w:rsidP="00BA032F">
      <w:pPr>
        <w:pStyle w:val="Paragrafi"/>
        <w:rPr>
          <w:spacing w:val="-4"/>
          <w:lang w:val="sq-AL"/>
        </w:rPr>
      </w:pPr>
    </w:p>
    <w:p w:rsidR="00023FE7" w:rsidRPr="004566BE" w:rsidRDefault="00023FE7" w:rsidP="00BA032F">
      <w:pPr>
        <w:pStyle w:val="Paragrafi"/>
        <w:rPr>
          <w:spacing w:val="-4"/>
          <w:lang w:val="sq-AL"/>
        </w:rPr>
      </w:pPr>
    </w:p>
    <w:p w:rsidR="00023FE7" w:rsidRPr="004566BE" w:rsidRDefault="00023FE7" w:rsidP="00BA032F">
      <w:pPr>
        <w:pStyle w:val="Paragrafi"/>
        <w:rPr>
          <w:spacing w:val="-4"/>
          <w:lang w:val="sq-AL"/>
        </w:rPr>
      </w:pPr>
    </w:p>
    <w:p w:rsidR="00023FE7" w:rsidRPr="004566BE" w:rsidRDefault="00023FE7" w:rsidP="00BA032F">
      <w:pPr>
        <w:pStyle w:val="Paragrafi"/>
        <w:rPr>
          <w:spacing w:val="-4"/>
          <w:lang w:val="sq-AL"/>
        </w:rPr>
      </w:pPr>
    </w:p>
    <w:p w:rsidR="00023FE7" w:rsidRPr="004566BE" w:rsidRDefault="00023FE7" w:rsidP="00BA032F">
      <w:pPr>
        <w:pStyle w:val="Paragrafi"/>
        <w:rPr>
          <w:spacing w:val="-4"/>
          <w:lang w:val="sq-AL"/>
        </w:rPr>
      </w:pPr>
    </w:p>
    <w:p w:rsidR="00023FE7" w:rsidRPr="004566BE" w:rsidRDefault="00023FE7" w:rsidP="00BA032F">
      <w:pPr>
        <w:pStyle w:val="Paragrafi"/>
        <w:rPr>
          <w:spacing w:val="-4"/>
          <w:lang w:val="sq-AL"/>
        </w:rPr>
      </w:pPr>
    </w:p>
    <w:p w:rsidR="00023FE7" w:rsidRPr="004566BE" w:rsidRDefault="00023FE7" w:rsidP="00BA032F">
      <w:pPr>
        <w:pStyle w:val="Paragrafi"/>
        <w:rPr>
          <w:spacing w:val="-4"/>
          <w:lang w:val="sq-AL"/>
        </w:rPr>
      </w:pPr>
    </w:p>
    <w:p w:rsidR="00023FE7" w:rsidRPr="004566BE" w:rsidRDefault="00023FE7" w:rsidP="00BA032F">
      <w:pPr>
        <w:pStyle w:val="Paragrafi"/>
        <w:rPr>
          <w:spacing w:val="-4"/>
          <w:lang w:val="sq-AL"/>
        </w:rPr>
        <w:sectPr w:rsidR="00023FE7" w:rsidRPr="004566BE" w:rsidSect="00BC3B92">
          <w:headerReference w:type="default" r:id="rId21"/>
          <w:pgSz w:w="16840" w:h="11907" w:orient="landscape" w:code="9"/>
          <w:pgMar w:top="720" w:right="1134" w:bottom="720" w:left="1134" w:header="851" w:footer="851" w:gutter="0"/>
          <w:cols w:space="720"/>
          <w:docGrid w:linePitch="360"/>
        </w:sectPr>
      </w:pPr>
    </w:p>
    <w:p w:rsidR="00023FE7" w:rsidRPr="004566BE" w:rsidRDefault="00023FE7" w:rsidP="00BA032F">
      <w:pPr>
        <w:pStyle w:val="Paragrafi"/>
        <w:rPr>
          <w:spacing w:val="-4"/>
          <w:lang w:val="sq-AL"/>
        </w:rPr>
      </w:pPr>
    </w:p>
    <w:p w:rsidR="00023FE7" w:rsidRPr="004566BE" w:rsidRDefault="00023FE7" w:rsidP="00BA032F">
      <w:pPr>
        <w:pStyle w:val="Paragrafi"/>
        <w:rPr>
          <w:spacing w:val="-4"/>
          <w:lang w:val="sq-AL"/>
        </w:rPr>
      </w:pPr>
    </w:p>
    <w:p w:rsidR="00023FE7" w:rsidRPr="004566BE" w:rsidRDefault="00023FE7" w:rsidP="00BA032F">
      <w:pPr>
        <w:pStyle w:val="Paragrafi"/>
        <w:rPr>
          <w:spacing w:val="-4"/>
          <w:lang w:val="sq-AL"/>
        </w:rPr>
      </w:pPr>
    </w:p>
    <w:p w:rsidR="00023FE7" w:rsidRPr="004566BE" w:rsidRDefault="00023FE7" w:rsidP="00BA032F">
      <w:pPr>
        <w:pStyle w:val="Paragrafi"/>
        <w:rPr>
          <w:spacing w:val="-4"/>
          <w:lang w:val="sq-AL"/>
        </w:rPr>
      </w:pPr>
    </w:p>
    <w:p w:rsidR="00023FE7" w:rsidRPr="004566BE" w:rsidRDefault="00023FE7" w:rsidP="00BA032F">
      <w:pPr>
        <w:pStyle w:val="Paragrafi"/>
        <w:rPr>
          <w:spacing w:val="-4"/>
          <w:lang w:val="sq-AL"/>
        </w:rPr>
      </w:pPr>
    </w:p>
    <w:p w:rsidR="00023FE7" w:rsidRPr="004566BE" w:rsidRDefault="00023FE7" w:rsidP="00BA032F">
      <w:pPr>
        <w:pStyle w:val="Paragrafi"/>
        <w:rPr>
          <w:spacing w:val="-4"/>
          <w:lang w:val="sq-AL"/>
        </w:rPr>
      </w:pPr>
    </w:p>
    <w:p w:rsidR="00023FE7" w:rsidRPr="004566BE" w:rsidRDefault="00023FE7" w:rsidP="00BA032F">
      <w:pPr>
        <w:pStyle w:val="Paragrafi"/>
        <w:rPr>
          <w:spacing w:val="-4"/>
          <w:lang w:val="sq-AL"/>
        </w:rPr>
      </w:pPr>
    </w:p>
    <w:p w:rsidR="00023FE7" w:rsidRPr="004566BE" w:rsidRDefault="00023FE7" w:rsidP="00BA032F">
      <w:pPr>
        <w:pStyle w:val="Paragrafi"/>
        <w:rPr>
          <w:spacing w:val="-4"/>
          <w:lang w:val="sq-AL"/>
        </w:rPr>
      </w:pPr>
    </w:p>
    <w:p w:rsidR="00023FE7" w:rsidRPr="004566BE" w:rsidRDefault="00023FE7" w:rsidP="00BA032F">
      <w:pPr>
        <w:pStyle w:val="Paragrafi"/>
        <w:rPr>
          <w:spacing w:val="-4"/>
          <w:lang w:val="sq-AL"/>
        </w:rPr>
      </w:pPr>
    </w:p>
    <w:p w:rsidR="00023FE7" w:rsidRPr="004566BE" w:rsidRDefault="00023FE7" w:rsidP="00BA032F">
      <w:pPr>
        <w:pStyle w:val="Paragrafi"/>
        <w:rPr>
          <w:spacing w:val="-4"/>
          <w:lang w:val="sq-AL"/>
        </w:rPr>
      </w:pPr>
    </w:p>
    <w:p w:rsidR="00023FE7" w:rsidRPr="004566BE" w:rsidRDefault="00023FE7" w:rsidP="00BA032F">
      <w:pPr>
        <w:pStyle w:val="Paragrafi"/>
        <w:rPr>
          <w:spacing w:val="-4"/>
          <w:lang w:val="sq-AL"/>
        </w:rPr>
      </w:pPr>
    </w:p>
    <w:p w:rsidR="00023FE7" w:rsidRPr="004566BE" w:rsidRDefault="00023FE7" w:rsidP="00BA032F">
      <w:pPr>
        <w:pStyle w:val="Paragrafi"/>
        <w:rPr>
          <w:spacing w:val="-4"/>
          <w:lang w:val="sq-AL"/>
        </w:rPr>
      </w:pPr>
    </w:p>
    <w:p w:rsidR="00023FE7" w:rsidRPr="004566BE" w:rsidRDefault="00023FE7" w:rsidP="00BA032F">
      <w:pPr>
        <w:pStyle w:val="Paragrafi"/>
        <w:rPr>
          <w:spacing w:val="-4"/>
          <w:lang w:val="sq-AL"/>
        </w:rPr>
      </w:pPr>
    </w:p>
    <w:p w:rsidR="00023FE7" w:rsidRPr="004566BE" w:rsidRDefault="00023FE7" w:rsidP="00BA032F">
      <w:pPr>
        <w:pStyle w:val="Paragrafi"/>
        <w:rPr>
          <w:spacing w:val="-4"/>
          <w:lang w:val="sq-AL"/>
        </w:rPr>
      </w:pPr>
    </w:p>
    <w:p w:rsidR="00023FE7" w:rsidRPr="004566BE" w:rsidRDefault="00023FE7" w:rsidP="00BA032F">
      <w:pPr>
        <w:pStyle w:val="Paragrafi"/>
        <w:rPr>
          <w:spacing w:val="-4"/>
          <w:lang w:val="sq-AL"/>
        </w:rPr>
      </w:pPr>
    </w:p>
    <w:p w:rsidR="00023FE7" w:rsidRPr="004566BE" w:rsidRDefault="00023FE7" w:rsidP="00BA032F">
      <w:pPr>
        <w:pStyle w:val="Paragrafi"/>
        <w:rPr>
          <w:spacing w:val="-4"/>
          <w:lang w:val="sq-AL"/>
        </w:rPr>
      </w:pPr>
    </w:p>
    <w:p w:rsidR="00023FE7" w:rsidRPr="004566BE" w:rsidRDefault="00023FE7" w:rsidP="00BA032F">
      <w:pPr>
        <w:pStyle w:val="Paragrafi"/>
        <w:rPr>
          <w:spacing w:val="-4"/>
          <w:lang w:val="sq-AL"/>
        </w:rPr>
      </w:pPr>
    </w:p>
    <w:p w:rsidR="002A3AF4" w:rsidRPr="004566BE" w:rsidRDefault="002A3AF4" w:rsidP="00BA032F">
      <w:pPr>
        <w:pStyle w:val="Paragrafi"/>
        <w:rPr>
          <w:spacing w:val="-4"/>
          <w:lang w:val="sq-AL"/>
        </w:rPr>
      </w:pPr>
    </w:p>
    <w:sectPr w:rsidR="002A3AF4" w:rsidRPr="004566BE" w:rsidSect="00BC3B92">
      <w:headerReference w:type="even" r:id="rId22"/>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29ED" w:rsidRDefault="00B929ED" w:rsidP="00375B7D">
      <w:pPr>
        <w:spacing w:after="0" w:line="240" w:lineRule="auto"/>
      </w:pPr>
      <w:r>
        <w:separator/>
      </w:r>
    </w:p>
  </w:endnote>
  <w:endnote w:type="continuationSeparator" w:id="0">
    <w:p w:rsidR="00B929ED" w:rsidRDefault="00B929ED"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9ED" w:rsidRPr="00B4283E" w:rsidRDefault="00B929ED"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C9398F">
      <w:rPr>
        <w:rFonts w:ascii="Garamond" w:hAnsi="Garamond"/>
        <w:noProof/>
        <w:sz w:val="24"/>
        <w:szCs w:val="24"/>
      </w:rPr>
      <w:t>27588</w:t>
    </w:r>
    <w:r w:rsidRPr="00B4283E">
      <w:rPr>
        <w:rFonts w:ascii="Garamond" w:hAnsi="Garamond"/>
        <w:noProof/>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9ED" w:rsidRPr="005B4361" w:rsidRDefault="00B929ED" w:rsidP="00BB433C">
    <w:pPr>
      <w:pStyle w:val="Footer"/>
      <w:ind w:firstLine="0"/>
      <w:jc w:val="right"/>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C9398F">
      <w:rPr>
        <w:rFonts w:ascii="Garamond" w:hAnsi="Garamond"/>
        <w:noProof/>
        <w:sz w:val="24"/>
        <w:szCs w:val="24"/>
      </w:rPr>
      <w:t>27589</w:t>
    </w:r>
    <w:r w:rsidRPr="00B4283E">
      <w:rPr>
        <w:rFonts w:ascii="Garamond" w:hAnsi="Garamond"/>
        <w:noProof/>
        <w:sz w:val="24"/>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9ED" w:rsidRPr="00833610" w:rsidRDefault="00B929ED">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p w:rsidR="00B929ED" w:rsidRDefault="00B929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29ED" w:rsidRDefault="00B929ED" w:rsidP="00375B7D">
      <w:pPr>
        <w:spacing w:after="0" w:line="240" w:lineRule="auto"/>
      </w:pPr>
      <w:r>
        <w:separator/>
      </w:r>
    </w:p>
  </w:footnote>
  <w:footnote w:type="continuationSeparator" w:id="0">
    <w:p w:rsidR="00B929ED" w:rsidRDefault="00B929ED" w:rsidP="00375B7D">
      <w:pPr>
        <w:spacing w:after="0" w:line="240" w:lineRule="auto"/>
      </w:pPr>
      <w:r>
        <w:continuationSeparator/>
      </w:r>
    </w:p>
  </w:footnote>
  <w:footnote w:id="1">
    <w:p w:rsidR="00B929ED" w:rsidRPr="001276E9" w:rsidRDefault="00B929ED" w:rsidP="0081051D">
      <w:pPr>
        <w:pStyle w:val="FootnoteText"/>
        <w:tabs>
          <w:tab w:val="left" w:pos="1530"/>
        </w:tabs>
        <w:ind w:firstLine="0"/>
        <w:rPr>
          <w:rFonts w:ascii="Garamond" w:hAnsi="Garamond"/>
        </w:rPr>
      </w:pPr>
      <w:r w:rsidRPr="001276E9">
        <w:rPr>
          <w:rStyle w:val="FootnoteReference"/>
          <w:rFonts w:ascii="Garamond" w:hAnsi="Garamond"/>
        </w:rPr>
        <w:footnoteRef/>
      </w:r>
      <w:r>
        <w:rPr>
          <w:rFonts w:ascii="Garamond" w:hAnsi="Garamond"/>
        </w:rPr>
        <w:t xml:space="preserve"> </w:t>
      </w:r>
      <w:r w:rsidRPr="001276E9">
        <w:rPr>
          <w:rFonts w:ascii="Garamond" w:hAnsi="Garamond"/>
        </w:rPr>
        <w:t>GZ L 77, 15.03.2014, f. 11</w:t>
      </w:r>
    </w:p>
  </w:footnote>
  <w:footnote w:id="2">
    <w:p w:rsidR="00B929ED" w:rsidRPr="001276E9" w:rsidRDefault="00B929ED" w:rsidP="001276E9">
      <w:pPr>
        <w:pStyle w:val="Footer"/>
        <w:tabs>
          <w:tab w:val="left" w:pos="1530"/>
        </w:tabs>
        <w:ind w:firstLine="0"/>
        <w:rPr>
          <w:rFonts w:ascii="Garamond" w:hAnsi="Garamond"/>
          <w:sz w:val="20"/>
          <w:szCs w:val="20"/>
          <w:lang w:val="sq-AL"/>
        </w:rPr>
      </w:pPr>
      <w:r w:rsidRPr="001276E9">
        <w:rPr>
          <w:rStyle w:val="FootnoteReference"/>
          <w:rFonts w:ascii="Garamond" w:hAnsi="Garamond"/>
          <w:sz w:val="20"/>
          <w:szCs w:val="20"/>
          <w:lang w:val="sq-AL"/>
        </w:rPr>
        <w:footnoteRef/>
      </w:r>
      <w:r w:rsidRPr="001276E9">
        <w:rPr>
          <w:rFonts w:ascii="Garamond" w:hAnsi="Garamond"/>
          <w:sz w:val="20"/>
          <w:szCs w:val="20"/>
          <w:lang w:val="sq-AL"/>
        </w:rPr>
        <w:t xml:space="preserve"> Referencat e Rregullores nr. 1299/2013 BE janë në përputh</w:t>
      </w:r>
      <w:r>
        <w:rPr>
          <w:rFonts w:ascii="Garamond" w:hAnsi="Garamond"/>
          <w:sz w:val="20"/>
          <w:szCs w:val="20"/>
          <w:lang w:val="sq-AL"/>
        </w:rPr>
        <w:t>je me dispozitat e Rregullores n</w:t>
      </w:r>
      <w:r w:rsidRPr="001276E9">
        <w:rPr>
          <w:rFonts w:ascii="Garamond" w:hAnsi="Garamond"/>
          <w:sz w:val="20"/>
          <w:szCs w:val="20"/>
          <w:lang w:val="sq-AL"/>
        </w:rPr>
        <w:t>r. 447/2010 BE</w:t>
      </w:r>
    </w:p>
  </w:footnote>
  <w:footnote w:id="3">
    <w:p w:rsidR="00B929ED" w:rsidRPr="001276E9" w:rsidRDefault="00B929ED" w:rsidP="00A46471">
      <w:pPr>
        <w:pStyle w:val="FootnoteText"/>
        <w:tabs>
          <w:tab w:val="left" w:pos="1530"/>
        </w:tabs>
        <w:spacing w:before="120"/>
        <w:ind w:firstLine="0"/>
        <w:rPr>
          <w:rFonts w:ascii="Garamond" w:hAnsi="Garamond"/>
        </w:rPr>
      </w:pPr>
      <w:r w:rsidRPr="001276E9">
        <w:rPr>
          <w:rStyle w:val="FootnoteReference"/>
          <w:rFonts w:ascii="Garamond" w:hAnsi="Garamond"/>
        </w:rPr>
        <w:footnoteRef/>
      </w:r>
      <w:r>
        <w:rPr>
          <w:rFonts w:ascii="Garamond" w:hAnsi="Garamond"/>
        </w:rPr>
        <w:t xml:space="preserve"> Rregullorja (BE) nr.</w:t>
      </w:r>
      <w:r w:rsidRPr="001276E9">
        <w:rPr>
          <w:rFonts w:ascii="Garamond" w:hAnsi="Garamond"/>
        </w:rPr>
        <w:t xml:space="preserve"> 236/2014 e Parlamentit Evropian dhe të Këshillit e 11 mars 2014 që përcakton rregullat e përbashkëta dhe procedurat për zbatimin e instrumentave të Unionit për financimin e aksioneve të jashtme, GZ L 77, 15.3.2014, f. 95.</w:t>
      </w:r>
    </w:p>
  </w:footnote>
  <w:footnote w:id="4">
    <w:p w:rsidR="00B929ED" w:rsidRPr="001276E9" w:rsidRDefault="00B929ED" w:rsidP="00A46471">
      <w:pPr>
        <w:pStyle w:val="FootnoteText"/>
        <w:tabs>
          <w:tab w:val="left" w:pos="1530"/>
        </w:tabs>
        <w:ind w:firstLine="0"/>
        <w:rPr>
          <w:rFonts w:ascii="Garamond" w:hAnsi="Garamond"/>
        </w:rPr>
      </w:pPr>
      <w:r w:rsidRPr="001276E9">
        <w:rPr>
          <w:rStyle w:val="FootnoteReference"/>
          <w:rFonts w:ascii="Garamond" w:hAnsi="Garamond"/>
        </w:rPr>
        <w:footnoteRef/>
      </w:r>
      <w:r w:rsidRPr="001276E9">
        <w:rPr>
          <w:rFonts w:ascii="Garamond" w:hAnsi="Garamond"/>
        </w:rPr>
        <w:t xml:space="preserve"> Direktiva 2014/24/BE e Parlament</w:t>
      </w:r>
      <w:r>
        <w:rPr>
          <w:rFonts w:ascii="Garamond" w:hAnsi="Garamond"/>
        </w:rPr>
        <w:t>it Evropian dhe Këshillit e 26 s</w:t>
      </w:r>
      <w:r w:rsidRPr="001276E9">
        <w:rPr>
          <w:rFonts w:ascii="Garamond" w:hAnsi="Garamond"/>
        </w:rPr>
        <w:t>hkurtit 2014 për prokurimin publik që shfu</w:t>
      </w:r>
      <w:r>
        <w:rPr>
          <w:rFonts w:ascii="Garamond" w:hAnsi="Garamond"/>
        </w:rPr>
        <w:t>qizon tekstin e d</w:t>
      </w:r>
      <w:r w:rsidRPr="001276E9">
        <w:rPr>
          <w:rFonts w:ascii="Garamond" w:hAnsi="Garamond"/>
        </w:rPr>
        <w:t>irektivës 2004/18/KE me relevancën EEA GZ L 94, 28.3.2014, f. 65.</w:t>
      </w:r>
    </w:p>
  </w:footnote>
  <w:footnote w:id="5">
    <w:p w:rsidR="00B929ED" w:rsidRPr="001276E9" w:rsidRDefault="00B929ED" w:rsidP="00A46471">
      <w:pPr>
        <w:pStyle w:val="FootnoteText"/>
        <w:tabs>
          <w:tab w:val="left" w:pos="626"/>
          <w:tab w:val="left" w:pos="1530"/>
        </w:tabs>
        <w:ind w:firstLine="0"/>
        <w:rPr>
          <w:rFonts w:ascii="Garamond" w:hAnsi="Garamond"/>
        </w:rPr>
      </w:pPr>
      <w:r w:rsidRPr="001276E9">
        <w:rPr>
          <w:rStyle w:val="FootnoteReference"/>
          <w:rFonts w:ascii="Garamond" w:hAnsi="Garamond"/>
        </w:rPr>
        <w:footnoteRef/>
      </w:r>
      <w:r>
        <w:rPr>
          <w:rFonts w:ascii="Garamond" w:hAnsi="Garamond"/>
        </w:rPr>
        <w:t xml:space="preserve"> Rregullorja (BE) nr.</w:t>
      </w:r>
      <w:r w:rsidRPr="001276E9">
        <w:rPr>
          <w:rFonts w:ascii="Garamond" w:hAnsi="Garamond"/>
        </w:rPr>
        <w:t xml:space="preserve"> 1302/201 e Parlamen</w:t>
      </w:r>
      <w:r>
        <w:rPr>
          <w:rFonts w:ascii="Garamond" w:hAnsi="Garamond"/>
        </w:rPr>
        <w:t>tit Evropian dhe Këshillit e 17 d</w:t>
      </w:r>
      <w:r w:rsidRPr="001276E9">
        <w:rPr>
          <w:rFonts w:ascii="Garamond" w:hAnsi="Garamond"/>
        </w:rPr>
        <w:t>hjetorit 201</w:t>
      </w:r>
      <w:r>
        <w:rPr>
          <w:rFonts w:ascii="Garamond" w:hAnsi="Garamond"/>
        </w:rPr>
        <w:t>3 që amendon Rregulloren (KE) nr. 1082/2006 mbi grupimin e</w:t>
      </w:r>
      <w:r w:rsidRPr="001276E9">
        <w:rPr>
          <w:rFonts w:ascii="Garamond" w:hAnsi="Garamond"/>
        </w:rPr>
        <w:t>vropian të bashkëpunimit territorial (EGTC) në lidhje me qartësimin, thjeshtimin dhe përmirësimin e ngritjes dhe funksionimit e grupimit GZ L 347, 20.12.2013, f. 303.</w:t>
      </w:r>
    </w:p>
  </w:footnote>
  <w:footnote w:id="6">
    <w:p w:rsidR="00B929ED" w:rsidRPr="001276E9" w:rsidRDefault="00B929ED" w:rsidP="0096434B">
      <w:pPr>
        <w:pStyle w:val="FootnoteText"/>
        <w:tabs>
          <w:tab w:val="left" w:pos="1530"/>
        </w:tabs>
        <w:ind w:firstLine="0"/>
        <w:rPr>
          <w:rFonts w:ascii="Garamond" w:hAnsi="Garamond"/>
        </w:rPr>
      </w:pPr>
      <w:r w:rsidRPr="001276E9">
        <w:rPr>
          <w:rStyle w:val="FootnoteReference"/>
          <w:rFonts w:ascii="Garamond" w:hAnsi="Garamond"/>
        </w:rPr>
        <w:footnoteRef/>
      </w:r>
      <w:r w:rsidRPr="001276E9">
        <w:rPr>
          <w:rFonts w:ascii="Garamond" w:hAnsi="Garamond"/>
        </w:rPr>
        <w:t xml:space="preserve"> </w:t>
      </w:r>
      <w:r>
        <w:rPr>
          <w:rFonts w:ascii="Garamond" w:hAnsi="Garamond"/>
        </w:rPr>
        <w:t>Rregullorja (BE) nr.</w:t>
      </w:r>
      <w:r w:rsidRPr="001276E9">
        <w:rPr>
          <w:rFonts w:ascii="Garamond" w:hAnsi="Garamond"/>
        </w:rPr>
        <w:t xml:space="preserve"> 1303/2013 e Parlamentit Evropian dhe e Këshillit e datës 17 dhjetor 2013 që përcakton dispozitat e përbashkëta për Fondin Evropian të Zhvillimit Rajonal, Fondi Social Evropian, Fondi i Kohezionit, Fondi Bujqësor Evropian për Zhvillimin Rural dhe Fondi Evropian Detar dhe i Peshkimit dhe që përcakton dispozitat e përgjithshme mbi Fondin Evropian të Zhvillimit Rajonal, Fondi Social Evropian, Fondi i Kohezionit dhe Fondi Evropian Detar dhe i Peshkimit dhe shfuqizimin e </w:t>
      </w:r>
      <w:r>
        <w:rPr>
          <w:rFonts w:ascii="Garamond" w:hAnsi="Garamond"/>
        </w:rPr>
        <w:t>Rregullores së Këshillit (BE) nr.</w:t>
      </w:r>
      <w:r w:rsidRPr="001276E9">
        <w:rPr>
          <w:rFonts w:ascii="Garamond" w:hAnsi="Garamond"/>
        </w:rPr>
        <w:t xml:space="preserve"> 1083/2006, GZ L 347, 20.12.2013, f. 320.</w:t>
      </w:r>
    </w:p>
  </w:footnote>
  <w:footnote w:id="7">
    <w:p w:rsidR="00B929ED" w:rsidRPr="001276E9" w:rsidRDefault="00B929ED" w:rsidP="0096434B">
      <w:pPr>
        <w:pStyle w:val="FootnoteText"/>
        <w:tabs>
          <w:tab w:val="left" w:pos="1530"/>
        </w:tabs>
        <w:ind w:firstLine="0"/>
        <w:rPr>
          <w:rFonts w:ascii="Garamond" w:hAnsi="Garamond"/>
        </w:rPr>
      </w:pPr>
      <w:r w:rsidRPr="0096434B">
        <w:rPr>
          <w:rFonts w:ascii="Garamond" w:hAnsi="Garamond"/>
          <w:vertAlign w:val="superscript"/>
        </w:rPr>
        <w:footnoteRef/>
      </w:r>
      <w:r w:rsidRPr="0096434B">
        <w:rPr>
          <w:rFonts w:ascii="Garamond" w:hAnsi="Garamond"/>
          <w:vertAlign w:val="superscript"/>
        </w:rPr>
        <w:t xml:space="preserve"> </w:t>
      </w:r>
      <w:r>
        <w:rPr>
          <w:rFonts w:ascii="Garamond" w:hAnsi="Garamond"/>
        </w:rPr>
        <w:t>Rregullorja (BE) nr.</w:t>
      </w:r>
      <w:r w:rsidRPr="001276E9">
        <w:rPr>
          <w:rFonts w:ascii="Garamond" w:hAnsi="Garamond"/>
        </w:rPr>
        <w:t xml:space="preserve"> 1299/2013 e Parlamentit Evropian dhe e Këshillit të datës 17 dhjetor 2013 për dispozitat specifike për mbështetje nga Fondi Evropian për Zhvillim Rajonal me qëllim të bashkëpunimit territorial evropian, GZ L 347, 20.12.2013, f. 259.</w:t>
      </w:r>
    </w:p>
  </w:footnote>
  <w:footnote w:id="8">
    <w:p w:rsidR="00B929ED" w:rsidRPr="001276E9" w:rsidRDefault="00B929ED" w:rsidP="0096434B">
      <w:pPr>
        <w:pStyle w:val="FootnoteText"/>
        <w:tabs>
          <w:tab w:val="left" w:pos="1530"/>
        </w:tabs>
        <w:ind w:firstLine="0"/>
        <w:rPr>
          <w:rFonts w:ascii="Garamond" w:hAnsi="Garamond"/>
        </w:rPr>
      </w:pPr>
      <w:r w:rsidRPr="0096434B">
        <w:rPr>
          <w:rFonts w:ascii="Garamond" w:hAnsi="Garamond"/>
          <w:vertAlign w:val="superscript"/>
        </w:rPr>
        <w:footnoteRef/>
      </w:r>
      <w:r w:rsidRPr="0096434B">
        <w:rPr>
          <w:rFonts w:ascii="Garamond" w:hAnsi="Garamond"/>
          <w:vertAlign w:val="superscript"/>
        </w:rPr>
        <w:t xml:space="preserve"> </w:t>
      </w:r>
      <w:r>
        <w:rPr>
          <w:rFonts w:ascii="Garamond" w:hAnsi="Garamond"/>
        </w:rPr>
        <w:t>Rregullorja (EU) n</w:t>
      </w:r>
      <w:r w:rsidRPr="001276E9">
        <w:rPr>
          <w:rFonts w:ascii="Garamond" w:hAnsi="Garamond"/>
        </w:rPr>
        <w:t>r</w:t>
      </w:r>
      <w:r>
        <w:rPr>
          <w:rFonts w:ascii="Garamond" w:hAnsi="Garamond"/>
        </w:rPr>
        <w:t>.</w:t>
      </w:r>
      <w:r w:rsidRPr="001276E9">
        <w:rPr>
          <w:rFonts w:ascii="Garamond" w:hAnsi="Garamond"/>
        </w:rPr>
        <w:t xml:space="preserve"> 1301/2013 e Parlamentit Evropian dhe e Këshillit e 17 dhjetorit 2013 për Fondin Evropian të Zhvillimit Rajonal dhe në lidhje me dispozitat e veçanta në lidhje me Investimet për zhvillim dhe vende pune qëllimin dhe </w:t>
      </w:r>
      <w:r>
        <w:rPr>
          <w:rFonts w:ascii="Garamond" w:hAnsi="Garamond"/>
        </w:rPr>
        <w:t>shfuqizimin e Rregullores (KE) n</w:t>
      </w:r>
      <w:r w:rsidRPr="001276E9">
        <w:rPr>
          <w:rFonts w:ascii="Garamond" w:hAnsi="Garamond"/>
        </w:rPr>
        <w:t>r. 1080/2006, GZ L 347, 20.12.2013, f. 289.</w:t>
      </w:r>
    </w:p>
  </w:footnote>
  <w:footnote w:id="9">
    <w:p w:rsidR="00B929ED" w:rsidRPr="001276E9" w:rsidRDefault="00B929ED" w:rsidP="00961BB4">
      <w:pPr>
        <w:pStyle w:val="FootnoteText"/>
        <w:tabs>
          <w:tab w:val="left" w:pos="1530"/>
        </w:tabs>
        <w:ind w:firstLine="0"/>
        <w:rPr>
          <w:rFonts w:ascii="Garamond" w:hAnsi="Garamond"/>
        </w:rPr>
      </w:pPr>
      <w:r w:rsidRPr="001276E9">
        <w:rPr>
          <w:rStyle w:val="FootnoteReference"/>
          <w:rFonts w:ascii="Garamond" w:hAnsi="Garamond"/>
        </w:rPr>
        <w:footnoteRef/>
      </w:r>
      <w:r>
        <w:rPr>
          <w:rFonts w:ascii="Garamond" w:hAnsi="Garamond"/>
        </w:rPr>
        <w:t xml:space="preserve"> </w:t>
      </w:r>
      <w:r w:rsidRPr="001276E9">
        <w:rPr>
          <w:rFonts w:ascii="Garamond" w:hAnsi="Garamond"/>
        </w:rPr>
        <w:t xml:space="preserve">Rregullorja </w:t>
      </w:r>
      <w:r>
        <w:rPr>
          <w:rFonts w:ascii="Garamond" w:hAnsi="Garamond"/>
        </w:rPr>
        <w:t>(BE, Euratom) nr.</w:t>
      </w:r>
      <w:r w:rsidRPr="001276E9">
        <w:rPr>
          <w:rFonts w:ascii="Garamond" w:hAnsi="Garamond"/>
        </w:rPr>
        <w:t xml:space="preserve"> 966/2012 e Parlament</w:t>
      </w:r>
      <w:r>
        <w:rPr>
          <w:rFonts w:ascii="Garamond" w:hAnsi="Garamond"/>
        </w:rPr>
        <w:t>it Evropian dhe Këshillit e 25 t</w:t>
      </w:r>
      <w:r w:rsidRPr="001276E9">
        <w:rPr>
          <w:rFonts w:ascii="Garamond" w:hAnsi="Garamond"/>
        </w:rPr>
        <w:t>etorit 2012 për rregullat financiare e aplikueshme në buxhetin e përgjithshëm të Unionit që zëvendëson Rregullo</w:t>
      </w:r>
      <w:r>
        <w:rPr>
          <w:rFonts w:ascii="Garamond" w:hAnsi="Garamond"/>
        </w:rPr>
        <w:t>ren e Këshillit (KE, Euratom) nr.</w:t>
      </w:r>
      <w:r w:rsidRPr="001276E9">
        <w:rPr>
          <w:rFonts w:ascii="Garamond" w:hAnsi="Garamond"/>
        </w:rPr>
        <w:t xml:space="preserve"> 1605/2002, GZ L 298, 26.10.2012, f. 1.</w:t>
      </w:r>
    </w:p>
  </w:footnote>
  <w:footnote w:id="10">
    <w:p w:rsidR="00B929ED" w:rsidRPr="001276E9" w:rsidRDefault="00B929ED" w:rsidP="00F74D77">
      <w:pPr>
        <w:pStyle w:val="FootnoteText"/>
        <w:tabs>
          <w:tab w:val="left" w:pos="1530"/>
        </w:tabs>
        <w:ind w:firstLine="0"/>
        <w:rPr>
          <w:rFonts w:ascii="Garamond" w:hAnsi="Garamond"/>
        </w:rPr>
      </w:pPr>
      <w:r w:rsidRPr="001276E9">
        <w:rPr>
          <w:rStyle w:val="FootnoteReference"/>
          <w:rFonts w:ascii="Garamond" w:hAnsi="Garamond"/>
        </w:rPr>
        <w:footnoteRef/>
      </w:r>
      <w:r>
        <w:rPr>
          <w:rFonts w:ascii="Garamond" w:hAnsi="Garamond"/>
        </w:rPr>
        <w:t xml:space="preserve"> </w:t>
      </w:r>
      <w:r w:rsidRPr="001276E9">
        <w:rPr>
          <w:rFonts w:ascii="Garamond" w:hAnsi="Garamond"/>
        </w:rPr>
        <w:t xml:space="preserve">Rregullorja e Deleguar e Komisionit (BE) </w:t>
      </w:r>
      <w:r>
        <w:rPr>
          <w:rFonts w:ascii="Garamond" w:hAnsi="Garamond"/>
        </w:rPr>
        <w:t>nr. 240/2014 e 7 j</w:t>
      </w:r>
      <w:r w:rsidRPr="001276E9">
        <w:rPr>
          <w:rFonts w:ascii="Garamond" w:hAnsi="Garamond"/>
        </w:rPr>
        <w:t xml:space="preserve">anarit 2014 mbi Kodin Evropian të </w:t>
      </w:r>
      <w:r>
        <w:rPr>
          <w:rFonts w:ascii="Garamond" w:hAnsi="Garamond"/>
        </w:rPr>
        <w:t>D</w:t>
      </w:r>
      <w:r w:rsidRPr="001276E9">
        <w:rPr>
          <w:rFonts w:ascii="Garamond" w:hAnsi="Garamond"/>
        </w:rPr>
        <w:t>rejtimit të Partneritetit në kuadër të Fondeve Evropiane Strukturo</w:t>
      </w:r>
      <w:r>
        <w:rPr>
          <w:rFonts w:ascii="Garamond" w:hAnsi="Garamond"/>
        </w:rPr>
        <w:t>r</w:t>
      </w:r>
      <w:r w:rsidRPr="001276E9">
        <w:rPr>
          <w:rFonts w:ascii="Garamond" w:hAnsi="Garamond"/>
        </w:rPr>
        <w:t>e dhe të Investimit, GZ L 74, 14.3.2014, f. 1.</w:t>
      </w:r>
    </w:p>
  </w:footnote>
  <w:footnote w:id="11">
    <w:p w:rsidR="00B929ED" w:rsidRPr="001276E9" w:rsidRDefault="00B929ED" w:rsidP="009B7DB1">
      <w:pPr>
        <w:pStyle w:val="FootnoteText"/>
        <w:tabs>
          <w:tab w:val="left" w:pos="1530"/>
        </w:tabs>
        <w:ind w:right="43" w:hanging="533"/>
        <w:rPr>
          <w:rFonts w:ascii="Garamond" w:hAnsi="Garamond"/>
        </w:rPr>
      </w:pPr>
      <w:r>
        <w:rPr>
          <w:rFonts w:ascii="Garamond" w:hAnsi="Garamond"/>
        </w:rPr>
        <w:t xml:space="preserve">        </w:t>
      </w:r>
      <w:r w:rsidRPr="001276E9">
        <w:rPr>
          <w:rStyle w:val="FootnoteReference"/>
          <w:rFonts w:ascii="Garamond" w:hAnsi="Garamond"/>
        </w:rPr>
        <w:footnoteRef/>
      </w:r>
      <w:r w:rsidRPr="001276E9">
        <w:rPr>
          <w:rFonts w:ascii="Garamond" w:hAnsi="Garamond"/>
        </w:rPr>
        <w:tab/>
        <w:t>Rregullorja Zbatuese e Komisionit (BE) 2015/207 e 20 janarit 2015</w:t>
      </w:r>
      <w:r>
        <w:rPr>
          <w:rFonts w:ascii="Garamond" w:hAnsi="Garamond"/>
        </w:rPr>
        <w:t>,</w:t>
      </w:r>
      <w:r w:rsidRPr="001276E9">
        <w:rPr>
          <w:rFonts w:ascii="Garamond" w:hAnsi="Garamond"/>
        </w:rPr>
        <w:t xml:space="preserve"> që përcakton rregulla të detajuara për zbatimin e Rregullores (EU) </w:t>
      </w:r>
      <w:r>
        <w:rPr>
          <w:rFonts w:ascii="Garamond" w:hAnsi="Garamond"/>
        </w:rPr>
        <w:t>n</w:t>
      </w:r>
      <w:r w:rsidRPr="001276E9">
        <w:rPr>
          <w:rFonts w:ascii="Garamond" w:hAnsi="Garamond"/>
        </w:rPr>
        <w:t xml:space="preserve">r. 1303/2013 e Parlamentit Evropian dhe e Këshillit për sa </w:t>
      </w:r>
      <w:r>
        <w:rPr>
          <w:rFonts w:ascii="Garamond" w:hAnsi="Garamond"/>
        </w:rPr>
        <w:t>u</w:t>
      </w:r>
      <w:r w:rsidRPr="001276E9">
        <w:rPr>
          <w:rFonts w:ascii="Garamond" w:hAnsi="Garamond"/>
        </w:rPr>
        <w:t xml:space="preserve"> përket modeleve për raportin e progresit, paraqitjen e informacionit mbi një projekt madhor, plani i përbashkët i veprimit, raportet e zbatimit për </w:t>
      </w:r>
      <w:r>
        <w:rPr>
          <w:rFonts w:ascii="Garamond" w:hAnsi="Garamond"/>
        </w:rPr>
        <w:t>i</w:t>
      </w:r>
      <w:r w:rsidRPr="001276E9">
        <w:rPr>
          <w:rFonts w:ascii="Garamond" w:hAnsi="Garamond"/>
        </w:rPr>
        <w:t>nvestime me</w:t>
      </w:r>
      <w:r>
        <w:rPr>
          <w:rFonts w:ascii="Garamond" w:hAnsi="Garamond"/>
        </w:rPr>
        <w:t xml:space="preserve"> </w:t>
      </w:r>
      <w:r w:rsidRPr="001276E9">
        <w:rPr>
          <w:rFonts w:ascii="Garamond" w:hAnsi="Garamond"/>
        </w:rPr>
        <w:t xml:space="preserve">qëllim zhvillimin dhe punësimin, shpalljes së menaxhimit, strategjia e auditimit, opinionin e auditimit dhe raportin vjetor të kontrollit dhe metodologjinë për kryerjen e analizave kosto-përfitim dhe në pajtim me Rregulloren (BE) </w:t>
      </w:r>
      <w:r>
        <w:rPr>
          <w:rFonts w:ascii="Garamond" w:hAnsi="Garamond"/>
        </w:rPr>
        <w:t>nr.</w:t>
      </w:r>
      <w:r w:rsidRPr="001276E9">
        <w:rPr>
          <w:rFonts w:ascii="Garamond" w:hAnsi="Garamond"/>
        </w:rPr>
        <w:t xml:space="preserve"> 1299/2013 e Parlamentit Evropian dhe e Këshillit për sa i përket modelit për raportet e zbatimit me qëllim bashkëpunimin territorial Evropian, OJ L 38, 13.2.2015, f. 1.</w:t>
      </w:r>
    </w:p>
  </w:footnote>
  <w:footnote w:id="12">
    <w:p w:rsidR="00B929ED" w:rsidRPr="001276E9" w:rsidRDefault="00B929ED" w:rsidP="008459D1">
      <w:pPr>
        <w:pStyle w:val="FootnoteText"/>
        <w:tabs>
          <w:tab w:val="left" w:pos="1530"/>
        </w:tabs>
        <w:ind w:firstLine="0"/>
        <w:rPr>
          <w:rFonts w:ascii="Garamond" w:hAnsi="Garamond"/>
        </w:rPr>
      </w:pPr>
      <w:r w:rsidRPr="008459D1">
        <w:rPr>
          <w:rStyle w:val="FootnoteReference"/>
          <w:rFonts w:ascii="Garamond" w:hAnsi="Garamond"/>
        </w:rPr>
        <w:footnoteRef/>
      </w:r>
      <w:r w:rsidRPr="008459D1">
        <w:rPr>
          <w:rFonts w:ascii="Garamond" w:hAnsi="Garamond"/>
        </w:rPr>
        <w:t xml:space="preserve"> Siç përcaktohet në nenin 42(2)</w:t>
      </w:r>
    </w:p>
  </w:footnote>
  <w:footnote w:id="13">
    <w:p w:rsidR="00B929ED" w:rsidRPr="001276E9" w:rsidRDefault="00B929ED" w:rsidP="0088409D">
      <w:pPr>
        <w:pStyle w:val="FootnoteText"/>
        <w:tabs>
          <w:tab w:val="left" w:pos="1530"/>
        </w:tabs>
        <w:ind w:firstLine="0"/>
        <w:rPr>
          <w:rFonts w:ascii="Garamond" w:hAnsi="Garamond"/>
        </w:rPr>
      </w:pPr>
      <w:r w:rsidRPr="001276E9">
        <w:rPr>
          <w:rStyle w:val="FootnoteReference"/>
          <w:rFonts w:ascii="Garamond" w:hAnsi="Garamond"/>
        </w:rPr>
        <w:footnoteRef/>
      </w:r>
      <w:r>
        <w:rPr>
          <w:rFonts w:ascii="Garamond" w:hAnsi="Garamond"/>
        </w:rPr>
        <w:t xml:space="preserve"> </w:t>
      </w:r>
      <w:r w:rsidRPr="001276E9">
        <w:rPr>
          <w:rFonts w:ascii="Garamond" w:hAnsi="Garamond"/>
        </w:rPr>
        <w:t>Rregullorja e Zbatimit të Komisionit (BE) nr. 1011/2014 e 22 shtatorit 2014</w:t>
      </w:r>
      <w:r>
        <w:rPr>
          <w:rFonts w:ascii="Garamond" w:hAnsi="Garamond"/>
        </w:rPr>
        <w:t>,</w:t>
      </w:r>
      <w:r w:rsidRPr="001276E9">
        <w:rPr>
          <w:rFonts w:ascii="Garamond" w:hAnsi="Garamond"/>
        </w:rPr>
        <w:t xml:space="preserve"> që përcakton rregulla të hollësishme për zbatimin e Rregullores (BE) nr. 1303/2013 e Parlamentit E</w:t>
      </w:r>
      <w:r>
        <w:rPr>
          <w:rFonts w:ascii="Garamond" w:hAnsi="Garamond"/>
        </w:rPr>
        <w:t>v</w:t>
      </w:r>
      <w:r w:rsidRPr="001276E9">
        <w:rPr>
          <w:rFonts w:ascii="Garamond" w:hAnsi="Garamond"/>
        </w:rPr>
        <w:t>ropian dhe të Këshillit, sa i përket modeleve për paraqitjen e informacioneve të caktuara të Komisionit dhe të rregullat e hollësishme në lidhje me shkëmbimin e informacionit ndërmjet përfituesve dhe autoriteteve menaxhuese, autoritetet certifikuese, autoritetet e kontrollit dhe strukturat e ndërmjetme, GZ L 286, 30.9.2014</w:t>
      </w:r>
      <w:r>
        <w:rPr>
          <w:rFonts w:ascii="Garamond" w:hAnsi="Garamond"/>
        </w:rPr>
        <w:t>,</w:t>
      </w:r>
      <w:r w:rsidRPr="001276E9">
        <w:rPr>
          <w:rFonts w:ascii="Garamond" w:hAnsi="Garamond"/>
        </w:rPr>
        <w:t xml:space="preserve"> f. 1.</w:t>
      </w:r>
    </w:p>
  </w:footnote>
  <w:footnote w:id="14">
    <w:p w:rsidR="00B929ED" w:rsidRPr="001276E9" w:rsidRDefault="00B929ED" w:rsidP="0088409D">
      <w:pPr>
        <w:pStyle w:val="FootnoteText"/>
        <w:tabs>
          <w:tab w:val="left" w:pos="1530"/>
        </w:tabs>
        <w:ind w:firstLine="0"/>
        <w:rPr>
          <w:rFonts w:ascii="Garamond" w:hAnsi="Garamond"/>
        </w:rPr>
      </w:pPr>
      <w:r w:rsidRPr="001276E9">
        <w:rPr>
          <w:rStyle w:val="FootnoteReference"/>
          <w:rFonts w:ascii="Garamond" w:hAnsi="Garamond"/>
        </w:rPr>
        <w:footnoteRef/>
      </w:r>
      <w:r>
        <w:rPr>
          <w:rFonts w:ascii="Garamond" w:hAnsi="Garamond"/>
        </w:rPr>
        <w:t xml:space="preserve"> </w:t>
      </w:r>
      <w:r w:rsidRPr="001276E9">
        <w:rPr>
          <w:rFonts w:ascii="Garamond" w:hAnsi="Garamond"/>
        </w:rPr>
        <w:t>Rregullorja e Zbatimit të Komisionit</w:t>
      </w:r>
      <w:r>
        <w:rPr>
          <w:rFonts w:ascii="Garamond" w:hAnsi="Garamond"/>
        </w:rPr>
        <w:t xml:space="preserve"> </w:t>
      </w:r>
      <w:r w:rsidRPr="001276E9">
        <w:rPr>
          <w:rFonts w:ascii="Garamond" w:hAnsi="Garamond"/>
        </w:rPr>
        <w:t xml:space="preserve">(BE) </w:t>
      </w:r>
      <w:r>
        <w:rPr>
          <w:rFonts w:ascii="Garamond" w:hAnsi="Garamond"/>
        </w:rPr>
        <w:t>nr.</w:t>
      </w:r>
      <w:r w:rsidRPr="001276E9">
        <w:rPr>
          <w:rFonts w:ascii="Garamond" w:hAnsi="Garamond"/>
        </w:rPr>
        <w:t xml:space="preserve"> 821/2014 e 28 korrikut 2014</w:t>
      </w:r>
      <w:r>
        <w:rPr>
          <w:rFonts w:ascii="Garamond" w:hAnsi="Garamond"/>
        </w:rPr>
        <w:t>,</w:t>
      </w:r>
      <w:r w:rsidRPr="001276E9">
        <w:rPr>
          <w:rFonts w:ascii="Garamond" w:hAnsi="Garamond"/>
        </w:rPr>
        <w:t xml:space="preserve"> që përcakton rregullat për zbatimin e Rregullores (BE) </w:t>
      </w:r>
      <w:r>
        <w:rPr>
          <w:rFonts w:ascii="Garamond" w:hAnsi="Garamond"/>
        </w:rPr>
        <w:t>nr.</w:t>
      </w:r>
      <w:r w:rsidRPr="001276E9">
        <w:rPr>
          <w:rFonts w:ascii="Garamond" w:hAnsi="Garamond"/>
        </w:rPr>
        <w:t xml:space="preserve"> 1303/2013 të Parlamentit Evropian dhe të Këshillit në lidhje me masat e detajuara për transferimin dhe menaxhimin e kontributeve të programit, raportimi mbi instrumentet financiare, karakteristikat teknike të masave për informacionin dhe komunikiminlidhur me operacionet dhe sistemit për të regjistruar dhe ruajtur të dhënat, GZ L 223</w:t>
      </w:r>
      <w:r>
        <w:rPr>
          <w:rFonts w:ascii="Garamond" w:hAnsi="Garamond"/>
        </w:rPr>
        <w:t>,</w:t>
      </w:r>
      <w:r w:rsidRPr="001276E9">
        <w:rPr>
          <w:rFonts w:ascii="Garamond" w:hAnsi="Garamond"/>
        </w:rPr>
        <w:t xml:space="preserve"> 29.7.2014</w:t>
      </w:r>
      <w:r>
        <w:rPr>
          <w:rFonts w:ascii="Garamond" w:hAnsi="Garamond"/>
        </w:rPr>
        <w:t>,</w:t>
      </w:r>
      <w:r w:rsidRPr="001276E9">
        <w:rPr>
          <w:rFonts w:ascii="Garamond" w:hAnsi="Garamond"/>
        </w:rPr>
        <w:t xml:space="preserve"> f. 7.</w:t>
      </w:r>
    </w:p>
  </w:footnote>
  <w:footnote w:id="15">
    <w:p w:rsidR="00B929ED" w:rsidRPr="001276E9" w:rsidRDefault="00B929ED" w:rsidP="00DC6722">
      <w:pPr>
        <w:pStyle w:val="FootnoteText"/>
        <w:tabs>
          <w:tab w:val="left" w:pos="1530"/>
        </w:tabs>
        <w:ind w:firstLine="0"/>
        <w:rPr>
          <w:rFonts w:ascii="Garamond" w:hAnsi="Garamond"/>
        </w:rPr>
      </w:pPr>
      <w:r w:rsidRPr="001276E9">
        <w:rPr>
          <w:rStyle w:val="FootnoteReference"/>
          <w:rFonts w:ascii="Garamond" w:hAnsi="Garamond"/>
        </w:rPr>
        <w:footnoteRef/>
      </w:r>
      <w:r>
        <w:rPr>
          <w:rFonts w:ascii="Garamond" w:hAnsi="Garamond"/>
        </w:rPr>
        <w:t xml:space="preserve"> </w:t>
      </w:r>
      <w:r w:rsidRPr="001276E9">
        <w:rPr>
          <w:rFonts w:ascii="Garamond" w:hAnsi="Garamond"/>
        </w:rPr>
        <w:t xml:space="preserve">Të ndryshuar me Rregulloren e </w:t>
      </w:r>
      <w:r>
        <w:rPr>
          <w:rFonts w:ascii="Garamond" w:hAnsi="Garamond"/>
        </w:rPr>
        <w:t>d</w:t>
      </w:r>
      <w:r w:rsidRPr="001276E9">
        <w:rPr>
          <w:rFonts w:ascii="Garamond" w:hAnsi="Garamond"/>
        </w:rPr>
        <w:t xml:space="preserve">eleguar të Komisionit (BE) 2015/616 </w:t>
      </w:r>
      <w:r>
        <w:rPr>
          <w:rFonts w:ascii="Garamond" w:hAnsi="Garamond"/>
        </w:rPr>
        <w:t>e</w:t>
      </w:r>
      <w:r w:rsidRPr="001276E9">
        <w:rPr>
          <w:rFonts w:ascii="Garamond" w:hAnsi="Garamond"/>
        </w:rPr>
        <w:t xml:space="preserve"> datës 13 shkurt 2015,</w:t>
      </w:r>
      <w:r>
        <w:rPr>
          <w:rFonts w:ascii="Garamond" w:hAnsi="Garamond"/>
        </w:rPr>
        <w:t xml:space="preserve"> e cila</w:t>
      </w:r>
      <w:r w:rsidRPr="001276E9">
        <w:rPr>
          <w:rFonts w:ascii="Garamond" w:hAnsi="Garamond"/>
        </w:rPr>
        <w:t xml:space="preserve"> ndryshon Rregulloren e </w:t>
      </w:r>
      <w:r>
        <w:rPr>
          <w:rFonts w:ascii="Garamond" w:hAnsi="Garamond"/>
        </w:rPr>
        <w:t>d</w:t>
      </w:r>
      <w:r w:rsidRPr="001276E9">
        <w:rPr>
          <w:rFonts w:ascii="Garamond" w:hAnsi="Garamond"/>
        </w:rPr>
        <w:t xml:space="preserve">eleguar (BE) </w:t>
      </w:r>
      <w:r>
        <w:rPr>
          <w:rFonts w:ascii="Garamond" w:hAnsi="Garamond"/>
        </w:rPr>
        <w:t>n</w:t>
      </w:r>
      <w:r w:rsidRPr="001276E9">
        <w:rPr>
          <w:rFonts w:ascii="Garamond" w:hAnsi="Garamond"/>
        </w:rPr>
        <w:t xml:space="preserve">r. 480/2014 sa i përket referencave të Rregullores (BE) </w:t>
      </w:r>
      <w:r>
        <w:rPr>
          <w:rFonts w:ascii="Garamond" w:hAnsi="Garamond"/>
        </w:rPr>
        <w:t xml:space="preserve">nr. </w:t>
      </w:r>
      <w:r w:rsidRPr="001276E9">
        <w:rPr>
          <w:rFonts w:ascii="Garamond" w:hAnsi="Garamond"/>
        </w:rPr>
        <w:t xml:space="preserve">508/2014 </w:t>
      </w:r>
      <w:r>
        <w:rPr>
          <w:rFonts w:ascii="Garamond" w:hAnsi="Garamond"/>
        </w:rPr>
        <w:t>t</w:t>
      </w:r>
      <w:r w:rsidRPr="001276E9">
        <w:rPr>
          <w:rFonts w:ascii="Garamond" w:hAnsi="Garamond"/>
        </w:rPr>
        <w:t>ë Parlamentit E</w:t>
      </w:r>
      <w:r>
        <w:rPr>
          <w:rFonts w:ascii="Garamond" w:hAnsi="Garamond"/>
        </w:rPr>
        <w:t>v</w:t>
      </w:r>
      <w:r w:rsidRPr="001276E9">
        <w:rPr>
          <w:rFonts w:ascii="Garamond" w:hAnsi="Garamond"/>
        </w:rPr>
        <w:t>ropian dhe e Kës</w:t>
      </w:r>
      <w:r>
        <w:rPr>
          <w:rFonts w:ascii="Garamond" w:hAnsi="Garamond"/>
        </w:rPr>
        <w:t>hillit, GZ L 102, 2015/04/21, f.</w:t>
      </w:r>
      <w:r w:rsidRPr="001276E9">
        <w:rPr>
          <w:rFonts w:ascii="Garamond" w:hAnsi="Garamond"/>
        </w:rPr>
        <w:t xml:space="preserve"> 33.</w:t>
      </w:r>
    </w:p>
  </w:footnote>
  <w:footnote w:id="16">
    <w:p w:rsidR="00B929ED" w:rsidRPr="001276E9" w:rsidRDefault="00B929ED" w:rsidP="00384969">
      <w:pPr>
        <w:pStyle w:val="FootnoteText"/>
        <w:tabs>
          <w:tab w:val="left" w:pos="1530"/>
        </w:tabs>
        <w:ind w:firstLine="0"/>
        <w:rPr>
          <w:rFonts w:ascii="Garamond" w:hAnsi="Garamond"/>
        </w:rPr>
      </w:pPr>
      <w:r w:rsidRPr="001276E9">
        <w:rPr>
          <w:rStyle w:val="FootnoteReference"/>
          <w:rFonts w:ascii="Garamond" w:hAnsi="Garamond"/>
        </w:rPr>
        <w:footnoteRef/>
      </w:r>
      <w:r>
        <w:rPr>
          <w:rFonts w:ascii="Garamond" w:hAnsi="Garamond"/>
        </w:rPr>
        <w:t xml:space="preserve"> </w:t>
      </w:r>
      <w:r w:rsidRPr="001276E9">
        <w:rPr>
          <w:rFonts w:ascii="Garamond" w:hAnsi="Garamond"/>
        </w:rPr>
        <w:t xml:space="preserve">Rregullorja e </w:t>
      </w:r>
      <w:r>
        <w:rPr>
          <w:rFonts w:ascii="Garamond" w:hAnsi="Garamond"/>
        </w:rPr>
        <w:t>d</w:t>
      </w:r>
      <w:r w:rsidRPr="001276E9">
        <w:rPr>
          <w:rFonts w:ascii="Garamond" w:hAnsi="Garamond"/>
        </w:rPr>
        <w:t xml:space="preserve">eleguar e Komisionit (BE) </w:t>
      </w:r>
      <w:r>
        <w:rPr>
          <w:rFonts w:ascii="Garamond" w:hAnsi="Garamond"/>
        </w:rPr>
        <w:t>nr.</w:t>
      </w:r>
      <w:r w:rsidRPr="001276E9">
        <w:rPr>
          <w:rFonts w:ascii="Garamond" w:hAnsi="Garamond"/>
        </w:rPr>
        <w:t xml:space="preserve"> 481/2014 </w:t>
      </w:r>
      <w:r>
        <w:rPr>
          <w:rFonts w:ascii="Garamond" w:hAnsi="Garamond"/>
        </w:rPr>
        <w:t>e</w:t>
      </w:r>
      <w:r w:rsidRPr="001276E9">
        <w:rPr>
          <w:rFonts w:ascii="Garamond" w:hAnsi="Garamond"/>
        </w:rPr>
        <w:t xml:space="preserve"> datës 4 mars 2014</w:t>
      </w:r>
      <w:r>
        <w:rPr>
          <w:rFonts w:ascii="Garamond" w:hAnsi="Garamond"/>
        </w:rPr>
        <w:t>,</w:t>
      </w:r>
      <w:r w:rsidRPr="001276E9">
        <w:rPr>
          <w:rFonts w:ascii="Garamond" w:hAnsi="Garamond"/>
        </w:rPr>
        <w:t xml:space="preserve"> që plotëson Rregulloren (BE) </w:t>
      </w:r>
      <w:r>
        <w:rPr>
          <w:rFonts w:ascii="Garamond" w:hAnsi="Garamond"/>
        </w:rPr>
        <w:t>nr.</w:t>
      </w:r>
      <w:r w:rsidRPr="001276E9">
        <w:rPr>
          <w:rFonts w:ascii="Garamond" w:hAnsi="Garamond"/>
        </w:rPr>
        <w:t xml:space="preserve"> 1299/2013 të Parlamentit Evropian dhe të Këshillit</w:t>
      </w:r>
      <w:r>
        <w:rPr>
          <w:rFonts w:ascii="Garamond" w:hAnsi="Garamond"/>
        </w:rPr>
        <w:t>,</w:t>
      </w:r>
      <w:r w:rsidRPr="001276E9">
        <w:rPr>
          <w:rFonts w:ascii="Garamond" w:hAnsi="Garamond"/>
        </w:rPr>
        <w:t xml:space="preserve"> në lidhje me rregullat specifike të drejtën e shpenzimeve për programet e bashkëpunimit, GZ L 138</w:t>
      </w:r>
      <w:r>
        <w:rPr>
          <w:rFonts w:ascii="Garamond" w:hAnsi="Garamond"/>
        </w:rPr>
        <w:t>, 13.5.2014 f. 45.</w:t>
      </w:r>
    </w:p>
  </w:footnote>
  <w:footnote w:id="17">
    <w:p w:rsidR="00B929ED" w:rsidRPr="001276E9" w:rsidRDefault="00B929ED" w:rsidP="000865FF">
      <w:pPr>
        <w:pStyle w:val="FootnoteText"/>
        <w:tabs>
          <w:tab w:val="left" w:pos="1530"/>
        </w:tabs>
        <w:ind w:firstLine="0"/>
        <w:rPr>
          <w:rFonts w:ascii="Garamond" w:hAnsi="Garamond"/>
        </w:rPr>
      </w:pPr>
      <w:r w:rsidRPr="000865FF">
        <w:rPr>
          <w:rFonts w:ascii="Garamond" w:hAnsi="Garamond"/>
          <w:vertAlign w:val="superscript"/>
        </w:rPr>
        <w:footnoteRef/>
      </w:r>
      <w:r>
        <w:rPr>
          <w:rFonts w:ascii="Garamond" w:hAnsi="Garamond"/>
        </w:rPr>
        <w:t xml:space="preserve"> </w:t>
      </w:r>
      <w:r w:rsidRPr="001276E9">
        <w:rPr>
          <w:rFonts w:ascii="Garamond" w:hAnsi="Garamond"/>
        </w:rPr>
        <w:t>Rregullorja e</w:t>
      </w:r>
      <w:r>
        <w:rPr>
          <w:rFonts w:ascii="Garamond" w:hAnsi="Garamond"/>
        </w:rPr>
        <w:t xml:space="preserve"> </w:t>
      </w:r>
      <w:r w:rsidRPr="001276E9">
        <w:rPr>
          <w:rFonts w:ascii="Garamond" w:hAnsi="Garamond"/>
        </w:rPr>
        <w:t xml:space="preserve">Deleguar e Komisionit (BE) 2015/1516 e datës 10 qershor 2016, që vendos në pajtim të Rregullores (BE) </w:t>
      </w:r>
      <w:r>
        <w:rPr>
          <w:rFonts w:ascii="Garamond" w:hAnsi="Garamond"/>
        </w:rPr>
        <w:t>n</w:t>
      </w:r>
      <w:r w:rsidRPr="001276E9">
        <w:rPr>
          <w:rFonts w:ascii="Garamond" w:hAnsi="Garamond"/>
        </w:rPr>
        <w:t xml:space="preserve">r. 1303/2013 e Parlamentit Evropian dhe e Këshillit, një normë të sheshtë për operacionet që financohen nga fondet Strukturore Evropiane dhe Investimit në sektorin e Kërkimit, Zhvillimit dhe Inovacionit, Gazeta Zyrtare L239, 15.9.2015, f. 65. </w:t>
      </w:r>
    </w:p>
  </w:footnote>
  <w:footnote w:id="18">
    <w:p w:rsidR="00B929ED" w:rsidRPr="001276E9" w:rsidRDefault="00B929ED" w:rsidP="00D72670">
      <w:pPr>
        <w:pStyle w:val="FootnoteText"/>
        <w:tabs>
          <w:tab w:val="left" w:pos="1530"/>
        </w:tabs>
        <w:ind w:firstLine="0"/>
        <w:rPr>
          <w:rFonts w:ascii="Garamond" w:hAnsi="Garamond"/>
        </w:rPr>
      </w:pPr>
      <w:r w:rsidRPr="00D72670">
        <w:rPr>
          <w:rFonts w:ascii="Garamond" w:hAnsi="Garamond"/>
          <w:vertAlign w:val="superscript"/>
        </w:rPr>
        <w:footnoteRef/>
      </w:r>
      <w:r>
        <w:rPr>
          <w:rFonts w:ascii="Garamond" w:hAnsi="Garamond"/>
        </w:rPr>
        <w:t xml:space="preserve"> </w:t>
      </w:r>
      <w:r w:rsidRPr="001276E9">
        <w:rPr>
          <w:rFonts w:ascii="Garamond" w:hAnsi="Garamond"/>
        </w:rPr>
        <w:t>Rregullorja e</w:t>
      </w:r>
      <w:r>
        <w:rPr>
          <w:rFonts w:ascii="Garamond" w:hAnsi="Garamond"/>
        </w:rPr>
        <w:t xml:space="preserve"> </w:t>
      </w:r>
      <w:r w:rsidRPr="001276E9">
        <w:rPr>
          <w:rFonts w:ascii="Garamond" w:hAnsi="Garamond"/>
        </w:rPr>
        <w:t xml:space="preserve">Deleguar e Komisionit (BE) </w:t>
      </w:r>
      <w:r>
        <w:rPr>
          <w:rFonts w:ascii="Garamond" w:hAnsi="Garamond"/>
        </w:rPr>
        <w:t>nr.</w:t>
      </w:r>
      <w:r w:rsidRPr="001276E9">
        <w:rPr>
          <w:rFonts w:ascii="Garamond" w:hAnsi="Garamond"/>
        </w:rPr>
        <w:t xml:space="preserve"> 480/2014 e 3 marsit 2014, Rregullores plotësuese (BE) </w:t>
      </w:r>
      <w:r>
        <w:rPr>
          <w:rFonts w:ascii="Garamond" w:hAnsi="Garamond"/>
        </w:rPr>
        <w:t>n</w:t>
      </w:r>
      <w:r w:rsidRPr="001276E9">
        <w:rPr>
          <w:rFonts w:ascii="Garamond" w:hAnsi="Garamond"/>
        </w:rPr>
        <w:t>r</w:t>
      </w:r>
      <w:r>
        <w:rPr>
          <w:rFonts w:ascii="Garamond" w:hAnsi="Garamond"/>
        </w:rPr>
        <w:t>.</w:t>
      </w:r>
      <w:r w:rsidRPr="001276E9">
        <w:rPr>
          <w:rFonts w:ascii="Garamond" w:hAnsi="Garamond"/>
        </w:rPr>
        <w:t xml:space="preserve"> 1303/2013 të Parlamentit Evropian dhe të Këshillit që përcakton dispozitat e përbashkëta për Fondin Evropian të Zhvillimit Rajonal, Fondin Social Evropian, Fondine Kohezionit, Fondin Evropian Bujqësor për Zhvillim Rural dhe Marina Evropiane dhe Fondin Peshkimit dhe që përcakton dispozitat e përgjithshme mbi Fondin Evropian të Zhvillimit Rajonal, Fondin Social Evropian, Fondin e Kohezionit dhe Marinën Evropiane dhe Fondin e Peshkimit, Gazeta Zyrtare L 138, 13.5.2014, f. 5.</w:t>
      </w:r>
    </w:p>
  </w:footnote>
  <w:footnote w:id="19">
    <w:p w:rsidR="00B929ED" w:rsidRPr="001276E9" w:rsidRDefault="00B929ED" w:rsidP="00E511FE">
      <w:pPr>
        <w:pStyle w:val="FootnoteText"/>
        <w:tabs>
          <w:tab w:val="left" w:pos="1530"/>
        </w:tabs>
        <w:ind w:firstLine="0"/>
        <w:rPr>
          <w:rFonts w:ascii="Garamond" w:hAnsi="Garamond"/>
        </w:rPr>
      </w:pPr>
      <w:r w:rsidRPr="001276E9">
        <w:rPr>
          <w:rStyle w:val="FootnoteReference"/>
          <w:rFonts w:ascii="Garamond" w:hAnsi="Garamond"/>
        </w:rPr>
        <w:footnoteRef/>
      </w:r>
      <w:r>
        <w:rPr>
          <w:rFonts w:ascii="Garamond" w:hAnsi="Garamond"/>
        </w:rPr>
        <w:t xml:space="preserve"> </w:t>
      </w:r>
      <w:r w:rsidRPr="001276E9">
        <w:rPr>
          <w:rFonts w:ascii="Garamond" w:hAnsi="Garamond"/>
        </w:rPr>
        <w:t xml:space="preserve">Rregullorja (BE) </w:t>
      </w:r>
      <w:r>
        <w:rPr>
          <w:rFonts w:ascii="Garamond" w:hAnsi="Garamond"/>
        </w:rPr>
        <w:t>n</w:t>
      </w:r>
      <w:r w:rsidRPr="001276E9">
        <w:rPr>
          <w:rFonts w:ascii="Garamond" w:hAnsi="Garamond"/>
        </w:rPr>
        <w:t>r</w:t>
      </w:r>
      <w:r>
        <w:rPr>
          <w:rFonts w:ascii="Garamond" w:hAnsi="Garamond"/>
        </w:rPr>
        <w:t>.</w:t>
      </w:r>
      <w:r w:rsidRPr="001276E9">
        <w:rPr>
          <w:rFonts w:ascii="Garamond" w:hAnsi="Garamond"/>
        </w:rPr>
        <w:t xml:space="preserve"> 1309/2013 e Parlamentit Evropian dhe e Këshillit e datës 17 dhjetor 2013 mbi Fondin Rregullimit të Globalizimit E</w:t>
      </w:r>
      <w:r>
        <w:rPr>
          <w:rFonts w:ascii="Garamond" w:hAnsi="Garamond"/>
        </w:rPr>
        <w:t>v</w:t>
      </w:r>
      <w:r w:rsidRPr="001276E9">
        <w:rPr>
          <w:rFonts w:ascii="Garamond" w:hAnsi="Garamond"/>
        </w:rPr>
        <w:t xml:space="preserve">ropian (2014-2020) dhe </w:t>
      </w:r>
      <w:r>
        <w:rPr>
          <w:rFonts w:ascii="Garamond" w:hAnsi="Garamond"/>
        </w:rPr>
        <w:t>shfuqizimin e Rregullores (KE) n</w:t>
      </w:r>
      <w:r w:rsidRPr="001276E9">
        <w:rPr>
          <w:rFonts w:ascii="Garamond" w:hAnsi="Garamond"/>
        </w:rPr>
        <w:t>r</w:t>
      </w:r>
      <w:r>
        <w:rPr>
          <w:rFonts w:ascii="Garamond" w:hAnsi="Garamond"/>
        </w:rPr>
        <w:t>.</w:t>
      </w:r>
      <w:r w:rsidRPr="001276E9">
        <w:rPr>
          <w:rFonts w:ascii="Garamond" w:hAnsi="Garamond"/>
        </w:rPr>
        <w:t xml:space="preserve"> 1927/2006</w:t>
      </w:r>
      <w:r>
        <w:rPr>
          <w:rFonts w:ascii="Garamond" w:hAnsi="Garamond"/>
        </w:rPr>
        <w:t>,</w:t>
      </w:r>
      <w:r w:rsidRPr="001276E9">
        <w:rPr>
          <w:rFonts w:ascii="Garamond" w:hAnsi="Garamond"/>
        </w:rPr>
        <w:t xml:space="preserve"> GZ L 347, 20.12.2013, f.</w:t>
      </w:r>
      <w:r>
        <w:rPr>
          <w:rFonts w:ascii="Garamond" w:hAnsi="Garamond"/>
        </w:rPr>
        <w:t xml:space="preserve"> 855. </w:t>
      </w:r>
    </w:p>
  </w:footnote>
  <w:footnote w:id="20">
    <w:p w:rsidR="00B929ED" w:rsidRPr="008F7504" w:rsidRDefault="00B929ED" w:rsidP="00E511FE">
      <w:pPr>
        <w:pStyle w:val="FootnoteText"/>
        <w:tabs>
          <w:tab w:val="left" w:pos="1530"/>
        </w:tabs>
        <w:ind w:firstLine="0"/>
        <w:rPr>
          <w:rFonts w:ascii="Garamond" w:hAnsi="Garamond"/>
          <w:spacing w:val="-4"/>
        </w:rPr>
      </w:pPr>
      <w:r w:rsidRPr="008F7504">
        <w:rPr>
          <w:rStyle w:val="FootnoteReference"/>
          <w:rFonts w:ascii="Garamond" w:hAnsi="Garamond"/>
          <w:spacing w:val="-4"/>
        </w:rPr>
        <w:footnoteRef/>
      </w:r>
      <w:r w:rsidRPr="008F7504">
        <w:rPr>
          <w:rFonts w:ascii="Garamond" w:hAnsi="Garamond"/>
          <w:spacing w:val="-4"/>
        </w:rPr>
        <w:t xml:space="preserve"> Rregullorja e deleguar e Komisionit (BE) nr. 1268/2012 e 29 tetor 2012 mbi rregullat e zbatimit të Rregullores (BE, Euratom) nr. 966/2012 e Parlamentit Evropian dhe të Këshillit mbi rregullat financiare të zbatueshme për buxhetin e përgjithshëm të Unionit, GZ L 362, 31.12.2012, f. 1. </w:t>
      </w:r>
    </w:p>
  </w:footnote>
  <w:footnote w:id="21">
    <w:p w:rsidR="00B929ED" w:rsidRPr="001276E9" w:rsidRDefault="00B929ED" w:rsidP="00E511FE">
      <w:pPr>
        <w:pStyle w:val="FootnoteText"/>
        <w:tabs>
          <w:tab w:val="left" w:pos="1530"/>
        </w:tabs>
        <w:ind w:firstLine="0"/>
        <w:rPr>
          <w:rFonts w:ascii="Garamond" w:hAnsi="Garamond"/>
        </w:rPr>
      </w:pPr>
      <w:r w:rsidRPr="00E511FE">
        <w:rPr>
          <w:rFonts w:ascii="Garamond" w:hAnsi="Garamond"/>
          <w:vertAlign w:val="superscript"/>
        </w:rPr>
        <w:footnoteRef/>
      </w:r>
      <w:r w:rsidR="005500BA">
        <w:rPr>
          <w:rFonts w:ascii="Garamond" w:hAnsi="Garamond"/>
        </w:rPr>
        <w:t xml:space="preserve"> </w:t>
      </w:r>
      <w:r w:rsidRPr="001276E9">
        <w:rPr>
          <w:rFonts w:ascii="Garamond" w:hAnsi="Garamond"/>
        </w:rPr>
        <w:t>Organizatat ndërkombëtare janë organizatat ndërkombëtare të sektorit publik të përcaktuara nga marrëveshjet ndërqeveritare, agjencitë e specializuara të ngritur nga organizata të tilla dhe organizatat e tjera jofitimprurëse asimiluar në organizatat ndërkombëtare me vendim të Komisionit.</w:t>
      </w:r>
    </w:p>
  </w:footnote>
  <w:footnote w:id="22">
    <w:p w:rsidR="00B929ED" w:rsidRPr="001276E9" w:rsidRDefault="00B929ED" w:rsidP="002C554D">
      <w:pPr>
        <w:pStyle w:val="FootnoteText"/>
        <w:tabs>
          <w:tab w:val="left" w:pos="1530"/>
        </w:tabs>
        <w:ind w:firstLine="0"/>
        <w:rPr>
          <w:rFonts w:ascii="Garamond" w:hAnsi="Garamond"/>
        </w:rPr>
      </w:pPr>
      <w:r w:rsidRPr="002C554D">
        <w:rPr>
          <w:rFonts w:ascii="Garamond" w:hAnsi="Garamond"/>
          <w:vertAlign w:val="superscript"/>
        </w:rPr>
        <w:footnoteRef/>
      </w:r>
      <w:r>
        <w:rPr>
          <w:rFonts w:ascii="Garamond" w:hAnsi="Garamond"/>
        </w:rPr>
        <w:t xml:space="preserve"> </w:t>
      </w:r>
      <w:r w:rsidRPr="001276E9">
        <w:rPr>
          <w:rFonts w:ascii="Garamond" w:hAnsi="Garamond"/>
        </w:rPr>
        <w:t xml:space="preserve">Shihni pikën (b) (ii) të nenit 267 (1) të Rregullores Zbatuese </w:t>
      </w:r>
      <w:r>
        <w:rPr>
          <w:rFonts w:ascii="Garamond" w:hAnsi="Garamond"/>
        </w:rPr>
        <w:t xml:space="preserve">të </w:t>
      </w:r>
      <w:r w:rsidRPr="001276E9">
        <w:rPr>
          <w:rFonts w:ascii="Garamond" w:hAnsi="Garamond"/>
        </w:rPr>
        <w:t xml:space="preserve">Komisionit (BE, Euratom) </w:t>
      </w:r>
      <w:r>
        <w:rPr>
          <w:rFonts w:ascii="Garamond" w:hAnsi="Garamond"/>
        </w:rPr>
        <w:t>n</w:t>
      </w:r>
      <w:r w:rsidRPr="001276E9">
        <w:rPr>
          <w:rFonts w:ascii="Garamond" w:hAnsi="Garamond"/>
        </w:rPr>
        <w:t>r</w:t>
      </w:r>
      <w:r>
        <w:rPr>
          <w:rFonts w:ascii="Garamond" w:hAnsi="Garamond"/>
        </w:rPr>
        <w:t>.</w:t>
      </w:r>
      <w:r w:rsidRPr="001276E9">
        <w:rPr>
          <w:rFonts w:ascii="Garamond" w:hAnsi="Garamond"/>
        </w:rPr>
        <w:t xml:space="preserve"> 1268/2012: kontratat me vlerë më të vogël se 100 000 </w:t>
      </w:r>
      <w:r>
        <w:rPr>
          <w:rFonts w:ascii="Garamond" w:hAnsi="Garamond"/>
        </w:rPr>
        <w:t>e</w:t>
      </w:r>
      <w:r w:rsidRPr="001276E9">
        <w:rPr>
          <w:rFonts w:ascii="Garamond" w:hAnsi="Garamond"/>
        </w:rPr>
        <w:t>uro.</w:t>
      </w:r>
    </w:p>
  </w:footnote>
  <w:footnote w:id="23">
    <w:p w:rsidR="00B929ED" w:rsidRPr="001276E9" w:rsidRDefault="00B929ED" w:rsidP="002C554D">
      <w:pPr>
        <w:pStyle w:val="FootnoteText"/>
        <w:tabs>
          <w:tab w:val="left" w:pos="1530"/>
        </w:tabs>
        <w:ind w:firstLine="0"/>
        <w:rPr>
          <w:rFonts w:ascii="Garamond" w:hAnsi="Garamond"/>
        </w:rPr>
      </w:pPr>
      <w:r w:rsidRPr="002C554D">
        <w:rPr>
          <w:rFonts w:ascii="Garamond" w:hAnsi="Garamond"/>
          <w:vertAlign w:val="superscript"/>
        </w:rPr>
        <w:footnoteRef/>
      </w:r>
      <w:r>
        <w:rPr>
          <w:rFonts w:ascii="Garamond" w:hAnsi="Garamond"/>
        </w:rPr>
        <w:t xml:space="preserve"> </w:t>
      </w:r>
      <w:r w:rsidRPr="001276E9">
        <w:rPr>
          <w:rFonts w:ascii="Garamond" w:hAnsi="Garamond"/>
        </w:rPr>
        <w:t xml:space="preserve">Rregullorja e Këshillit (KEE) </w:t>
      </w:r>
      <w:r>
        <w:rPr>
          <w:rFonts w:ascii="Garamond" w:hAnsi="Garamond"/>
        </w:rPr>
        <w:t>n</w:t>
      </w:r>
      <w:r w:rsidRPr="001276E9">
        <w:rPr>
          <w:rFonts w:ascii="Garamond" w:hAnsi="Garamond"/>
        </w:rPr>
        <w:t>r. 2913/92, 12 tetor 1992 që vendos Kodin Doganor të Komunitetit dhe legjislacionin tjetër të Komuni</w:t>
      </w:r>
      <w:r>
        <w:rPr>
          <w:rFonts w:ascii="Garamond" w:hAnsi="Garamond"/>
        </w:rPr>
        <w:t>tetit që rregullon origjinën jo</w:t>
      </w:r>
      <w:r w:rsidRPr="001276E9">
        <w:rPr>
          <w:rFonts w:ascii="Garamond" w:hAnsi="Garamond"/>
        </w:rPr>
        <w:t>preferenciale, GZ L 302, 19 tetor 1992, f. 1.</w:t>
      </w:r>
    </w:p>
  </w:footnote>
  <w:footnote w:id="24">
    <w:p w:rsidR="00B929ED" w:rsidRPr="001276E9" w:rsidRDefault="00B929ED" w:rsidP="002C554D">
      <w:pPr>
        <w:pStyle w:val="FootnoteText"/>
        <w:tabs>
          <w:tab w:val="left" w:pos="1530"/>
        </w:tabs>
        <w:ind w:firstLine="0"/>
        <w:rPr>
          <w:rFonts w:ascii="Garamond" w:hAnsi="Garamond"/>
        </w:rPr>
      </w:pPr>
      <w:r w:rsidRPr="001276E9">
        <w:rPr>
          <w:rStyle w:val="FootnoteReference"/>
          <w:rFonts w:ascii="Garamond" w:hAnsi="Garamond"/>
        </w:rPr>
        <w:footnoteRef/>
      </w:r>
      <w:r>
        <w:rPr>
          <w:rFonts w:ascii="Garamond" w:hAnsi="Garamond"/>
        </w:rPr>
        <w:t xml:space="preserve"> </w:t>
      </w:r>
      <w:r w:rsidRPr="001276E9">
        <w:rPr>
          <w:rFonts w:ascii="Garamond" w:hAnsi="Garamond"/>
        </w:rPr>
        <w:t xml:space="preserve">Rregullorja e Këshillit (KEE) </w:t>
      </w:r>
      <w:r>
        <w:rPr>
          <w:rFonts w:ascii="Garamond" w:hAnsi="Garamond"/>
        </w:rPr>
        <w:t>n</w:t>
      </w:r>
      <w:r w:rsidRPr="001276E9">
        <w:rPr>
          <w:rFonts w:ascii="Garamond" w:hAnsi="Garamond"/>
        </w:rPr>
        <w:t>r. 2913/92, 12 tetor 1992 që vendos Kodin Doganor të Komunitetit dhe legjislacionin tjetër të Komunitetit që rregullon origjinën jo-preferenciale, GZ L 302, 19 tetor 1992, f. 1.</w:t>
      </w:r>
    </w:p>
  </w:footnote>
  <w:footnote w:id="25">
    <w:p w:rsidR="00B929ED" w:rsidRPr="001276E9" w:rsidRDefault="00B929ED" w:rsidP="002C554D">
      <w:pPr>
        <w:pStyle w:val="FootnoteText"/>
        <w:tabs>
          <w:tab w:val="left" w:pos="1530"/>
        </w:tabs>
        <w:ind w:firstLine="0"/>
        <w:rPr>
          <w:rFonts w:ascii="Garamond" w:hAnsi="Garamond"/>
        </w:rPr>
      </w:pPr>
      <w:r w:rsidRPr="002C554D">
        <w:rPr>
          <w:rFonts w:ascii="Garamond" w:hAnsi="Garamond"/>
          <w:vertAlign w:val="superscript"/>
        </w:rPr>
        <w:footnoteRef/>
      </w:r>
      <w:r>
        <w:rPr>
          <w:rFonts w:ascii="Garamond" w:hAnsi="Garamond"/>
        </w:rPr>
        <w:t xml:space="preserve"> </w:t>
      </w:r>
      <w:r w:rsidRPr="001276E9">
        <w:rPr>
          <w:rFonts w:ascii="Garamond" w:hAnsi="Garamond"/>
        </w:rPr>
        <w:t>Standardet themelore të punës</w:t>
      </w:r>
      <w:r>
        <w:rPr>
          <w:rFonts w:ascii="Garamond" w:hAnsi="Garamond"/>
        </w:rPr>
        <w:t xml:space="preserve"> </w:t>
      </w:r>
      <w:r w:rsidRPr="001276E9">
        <w:rPr>
          <w:rFonts w:ascii="Garamond" w:hAnsi="Garamond"/>
        </w:rPr>
        <w:t>-</w:t>
      </w:r>
      <w:r>
        <w:rPr>
          <w:rFonts w:ascii="Garamond" w:hAnsi="Garamond"/>
        </w:rPr>
        <w:t xml:space="preserve"> </w:t>
      </w:r>
      <w:r w:rsidRPr="001276E9">
        <w:rPr>
          <w:rFonts w:ascii="Garamond" w:hAnsi="Garamond"/>
        </w:rPr>
        <w:t xml:space="preserve">Organizata Ndërkombëtare e Punës (ILO), konventat për lirinë e shoqërive dhe negociatat kolektive, eliminimin e detyrueshëm të punës së detyruar, eliminimin e diskriminimit në lidhje me punësimin dhe profesionin dhe heqjen e punës së fëmijëve. </w:t>
      </w:r>
    </w:p>
  </w:footnote>
  <w:footnote w:id="26">
    <w:p w:rsidR="00B929ED" w:rsidRPr="001276E9" w:rsidRDefault="00B929ED" w:rsidP="003E5627">
      <w:pPr>
        <w:pStyle w:val="FootnoteText"/>
        <w:tabs>
          <w:tab w:val="left" w:pos="1530"/>
        </w:tabs>
        <w:ind w:firstLine="0"/>
        <w:rPr>
          <w:rFonts w:ascii="Garamond" w:hAnsi="Garamond"/>
        </w:rPr>
      </w:pPr>
      <w:r w:rsidRPr="001276E9">
        <w:rPr>
          <w:rStyle w:val="FootnoteReference"/>
          <w:rFonts w:ascii="Garamond" w:hAnsi="Garamond"/>
        </w:rPr>
        <w:footnoteRef/>
      </w:r>
      <w:r>
        <w:rPr>
          <w:rFonts w:ascii="Garamond" w:hAnsi="Garamond"/>
        </w:rPr>
        <w:t xml:space="preserve"> </w:t>
      </w:r>
      <w:r w:rsidRPr="001276E9">
        <w:rPr>
          <w:rFonts w:ascii="Garamond" w:hAnsi="Garamond"/>
        </w:rPr>
        <w:t xml:space="preserve">Rregullorja e Deleguar e Komisionit (BE) 2015/1970 e 8 korrikut 2015 plotëson Rregulloren (BE) </w:t>
      </w:r>
      <w:r>
        <w:rPr>
          <w:rFonts w:ascii="Garamond" w:hAnsi="Garamond"/>
        </w:rPr>
        <w:t>n</w:t>
      </w:r>
      <w:r w:rsidRPr="001276E9">
        <w:rPr>
          <w:rFonts w:ascii="Garamond" w:hAnsi="Garamond"/>
        </w:rPr>
        <w:t>r. 1303/2013 të Parlamentit dhe Këshillit Evropian me dispozitat specifike për raportimin e parregullsive që lidhen me Fondin e Zhvillimit Rajonal Evropian, Fondin Social Evropian, Fondin e Kohezionit dhe Fondin Detar dhe të Peshkimit Evropian, FZ L 293, 10.11.2015, f. 1.</w:t>
      </w:r>
    </w:p>
  </w:footnote>
  <w:footnote w:id="27">
    <w:p w:rsidR="00B929ED" w:rsidRPr="001276E9" w:rsidRDefault="00B929ED" w:rsidP="003E5627">
      <w:pPr>
        <w:pStyle w:val="FootnoteText"/>
        <w:tabs>
          <w:tab w:val="left" w:pos="1530"/>
        </w:tabs>
        <w:ind w:firstLine="0"/>
        <w:rPr>
          <w:rFonts w:ascii="Garamond" w:hAnsi="Garamond"/>
        </w:rPr>
      </w:pPr>
      <w:r w:rsidRPr="001276E9">
        <w:rPr>
          <w:rStyle w:val="FootnoteReference"/>
          <w:rFonts w:ascii="Garamond" w:hAnsi="Garamond"/>
        </w:rPr>
        <w:footnoteRef/>
      </w:r>
      <w:r>
        <w:rPr>
          <w:rFonts w:ascii="Garamond" w:hAnsi="Garamond"/>
        </w:rPr>
        <w:t xml:space="preserve"> </w:t>
      </w:r>
      <w:r w:rsidRPr="001276E9">
        <w:rPr>
          <w:rFonts w:ascii="Garamond" w:hAnsi="Garamond"/>
        </w:rPr>
        <w:t>Rregullorja e Zbatimit e Komisionit (BE) 2015/1974 e 8 korrikut 2015</w:t>
      </w:r>
      <w:r>
        <w:rPr>
          <w:rFonts w:ascii="Garamond" w:hAnsi="Garamond"/>
        </w:rPr>
        <w:t>,</w:t>
      </w:r>
      <w:r w:rsidRPr="001276E9">
        <w:rPr>
          <w:rFonts w:ascii="Garamond" w:hAnsi="Garamond"/>
        </w:rPr>
        <w:t xml:space="preserve"> e cila përcakton shpeshtësinë dhe formatin e raportimit të parregullsive në lidhje me Fondin e Zhvillimit Rajonal Evropian, Fondin e Ndihmës Sociale, Fondin e Kohezionit dhe Fondin Detar dhe të Peshkimit Evropian, nën Rregulloren (BE) </w:t>
      </w:r>
      <w:r>
        <w:rPr>
          <w:rFonts w:ascii="Garamond" w:hAnsi="Garamond"/>
        </w:rPr>
        <w:t>n</w:t>
      </w:r>
      <w:r w:rsidRPr="001276E9">
        <w:rPr>
          <w:rFonts w:ascii="Garamond" w:hAnsi="Garamond"/>
        </w:rPr>
        <w:t>r. 1303/2013 të Parlamentit dhe të Këshillit Evropian, FZ L 293, 10.11.2015, f. 20.</w:t>
      </w:r>
    </w:p>
  </w:footnote>
  <w:footnote w:id="28">
    <w:p w:rsidR="00B929ED" w:rsidRPr="001276E9" w:rsidRDefault="00B929ED" w:rsidP="003E5627">
      <w:pPr>
        <w:pStyle w:val="FootnoteText"/>
        <w:tabs>
          <w:tab w:val="left" w:pos="1530"/>
        </w:tabs>
        <w:ind w:firstLine="0"/>
        <w:rPr>
          <w:rFonts w:ascii="Garamond" w:hAnsi="Garamond"/>
        </w:rPr>
      </w:pPr>
      <w:r w:rsidRPr="001276E9">
        <w:rPr>
          <w:rStyle w:val="FootnoteReference"/>
          <w:rFonts w:ascii="Garamond" w:hAnsi="Garamond"/>
        </w:rPr>
        <w:footnoteRef/>
      </w:r>
      <w:r>
        <w:rPr>
          <w:rFonts w:ascii="Garamond" w:hAnsi="Garamond"/>
        </w:rPr>
        <w:t xml:space="preserve"> </w:t>
      </w:r>
      <w:r w:rsidRPr="001276E9">
        <w:rPr>
          <w:rFonts w:ascii="Garamond" w:hAnsi="Garamond"/>
        </w:rPr>
        <w:t xml:space="preserve">Rregullorja e Delegimit e Komisionit (BE) </w:t>
      </w:r>
      <w:r>
        <w:rPr>
          <w:rFonts w:ascii="Garamond" w:hAnsi="Garamond"/>
        </w:rPr>
        <w:t>n</w:t>
      </w:r>
      <w:r w:rsidRPr="001276E9">
        <w:rPr>
          <w:rFonts w:ascii="Garamond" w:hAnsi="Garamond"/>
        </w:rPr>
        <w:t xml:space="preserve">r. 2016/568 e 29 janarit 2016 Rregullorja plotësuese (BE) </w:t>
      </w:r>
      <w:r>
        <w:rPr>
          <w:rFonts w:ascii="Garamond" w:hAnsi="Garamond"/>
        </w:rPr>
        <w:t>n</w:t>
      </w:r>
      <w:r w:rsidRPr="001276E9">
        <w:rPr>
          <w:rFonts w:ascii="Garamond" w:hAnsi="Garamond"/>
        </w:rPr>
        <w:t>r. 1303/2013 e Këshillit dhe e Parlamentit Evropian në lidhje me kushtet dhe procedurat të cilat përcaktojnë nëse shumat e pakthyeshme do të rimbursohen ngave vendet anëtare në lidhje me Fondin e Zhvillimit Rajonal Evropian, Fondin Social Evropian, Fondin e Kohezionit dhe Fondin Detar dhe të Peshkimit Evropian, FZ L 97, 13 prill 2016, f. 1.</w:t>
      </w:r>
    </w:p>
  </w:footnote>
  <w:footnote w:id="29">
    <w:p w:rsidR="00B929ED" w:rsidRPr="001276E9" w:rsidRDefault="00B929ED" w:rsidP="00AB6475">
      <w:pPr>
        <w:pStyle w:val="FootnoteText"/>
        <w:tabs>
          <w:tab w:val="left" w:pos="1530"/>
        </w:tabs>
        <w:ind w:firstLine="0"/>
        <w:rPr>
          <w:rFonts w:ascii="Garamond" w:hAnsi="Garamond"/>
        </w:rPr>
      </w:pPr>
      <w:r w:rsidRPr="001276E9">
        <w:rPr>
          <w:rStyle w:val="FootnoteReference"/>
          <w:rFonts w:ascii="Garamond" w:hAnsi="Garamond"/>
        </w:rPr>
        <w:footnoteRef/>
      </w:r>
      <w:r>
        <w:rPr>
          <w:rFonts w:ascii="Garamond" w:hAnsi="Garamond"/>
        </w:rPr>
        <w:t xml:space="preserve"> Rregullorja e Këshillit (BE) n</w:t>
      </w:r>
      <w:r w:rsidRPr="001276E9">
        <w:rPr>
          <w:rFonts w:ascii="Garamond" w:hAnsi="Garamond"/>
        </w:rPr>
        <w:t>r. 659/1999 e 22 marsit 1999</w:t>
      </w:r>
      <w:r>
        <w:rPr>
          <w:rFonts w:ascii="Garamond" w:hAnsi="Garamond"/>
        </w:rPr>
        <w:t>,</w:t>
      </w:r>
      <w:r w:rsidRPr="001276E9">
        <w:rPr>
          <w:rFonts w:ascii="Garamond" w:hAnsi="Garamond"/>
        </w:rPr>
        <w:t xml:space="preserve"> e cila përcakton në mënyrë të deta</w:t>
      </w:r>
      <w:r>
        <w:rPr>
          <w:rFonts w:ascii="Garamond" w:hAnsi="Garamond"/>
        </w:rPr>
        <w:t>juar rregullat për aplikimin e n</w:t>
      </w:r>
      <w:r w:rsidRPr="001276E9">
        <w:rPr>
          <w:rFonts w:ascii="Garamond" w:hAnsi="Garamond"/>
        </w:rPr>
        <w:t>enit 93 të Traktatit të BE-së</w:t>
      </w:r>
      <w:r>
        <w:rPr>
          <w:rFonts w:ascii="Garamond" w:hAnsi="Garamond"/>
        </w:rPr>
        <w:t>,</w:t>
      </w:r>
      <w:r w:rsidRPr="001276E9">
        <w:rPr>
          <w:rFonts w:ascii="Garamond" w:hAnsi="Garamond"/>
        </w:rPr>
        <w:t xml:space="preserve"> OJ L 83, 27.3.1999, f.</w:t>
      </w:r>
      <w:r>
        <w:rPr>
          <w:rFonts w:ascii="Garamond" w:hAnsi="Garamond"/>
        </w:rPr>
        <w:t xml:space="preserve">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929ED" w:rsidRPr="00EB260B" w:rsidTr="00CE4A49">
      <w:trPr>
        <w:trHeight w:val="936"/>
        <w:jc w:val="center"/>
      </w:trPr>
      <w:tc>
        <w:tcPr>
          <w:tcW w:w="2811" w:type="dxa"/>
          <w:shd w:val="pct5" w:color="auto" w:fill="F2F2F2"/>
          <w:vAlign w:val="center"/>
        </w:tcPr>
        <w:p w:rsidR="00B929ED" w:rsidRPr="00EB260B" w:rsidRDefault="00B929ED" w:rsidP="00CE4A49">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929ED" w:rsidRPr="00EB260B" w:rsidRDefault="00B929ED" w:rsidP="00CE4A49">
          <w:pPr>
            <w:pStyle w:val="NoSpacing"/>
            <w:spacing w:before="100" w:after="100"/>
            <w:jc w:val="center"/>
            <w:rPr>
              <w:rFonts w:ascii="Garamond" w:hAnsi="Garamond"/>
              <w:b/>
              <w:sz w:val="28"/>
              <w:szCs w:val="28"/>
            </w:rPr>
          </w:pPr>
          <w:r>
            <w:rPr>
              <w:noProof/>
              <w:lang w:val="en-US"/>
            </w:rPr>
            <w:drawing>
              <wp:inline distT="0" distB="0" distL="0" distR="0" wp14:anchorId="61C7E4A3" wp14:editId="4C9B26BE">
                <wp:extent cx="302895" cy="426085"/>
                <wp:effectExtent l="19050" t="0" r="190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 e Republikes e perfunduar [Converted]"/>
                        <pic:cNvPicPr>
                          <a:picLocks noChangeAspect="1" noChangeArrowheads="1"/>
                        </pic:cNvPicPr>
                      </pic:nvPicPr>
                      <pic:blipFill>
                        <a:blip r:embed="rId1"/>
                        <a:srcRect t="-902" r="-2507" b="-1212"/>
                        <a:stretch>
                          <a:fillRect/>
                        </a:stretch>
                      </pic:blipFill>
                      <pic:spPr bwMode="auto">
                        <a:xfrm>
                          <a:off x="0" y="0"/>
                          <a:ext cx="302895" cy="426085"/>
                        </a:xfrm>
                        <a:prstGeom prst="rect">
                          <a:avLst/>
                        </a:prstGeom>
                        <a:noFill/>
                        <a:ln w="9525">
                          <a:noFill/>
                          <a:miter lim="800000"/>
                          <a:headEnd/>
                          <a:tailEnd/>
                        </a:ln>
                      </pic:spPr>
                    </pic:pic>
                  </a:graphicData>
                </a:graphic>
              </wp:inline>
            </w:drawing>
          </w:r>
        </w:p>
      </w:tc>
      <w:tc>
        <w:tcPr>
          <w:tcW w:w="3335" w:type="dxa"/>
          <w:shd w:val="pct5" w:color="auto" w:fill="F2F2F2"/>
          <w:vAlign w:val="center"/>
        </w:tcPr>
        <w:p w:rsidR="00B929ED" w:rsidRPr="00EB260B" w:rsidRDefault="00B929ED" w:rsidP="00CE4A49">
          <w:pPr>
            <w:pStyle w:val="NoSpacing"/>
            <w:spacing w:before="100" w:after="100"/>
            <w:jc w:val="center"/>
            <w:rPr>
              <w:rFonts w:ascii="Garamond" w:hAnsi="Garamond"/>
              <w:b/>
              <w:sz w:val="28"/>
              <w:szCs w:val="28"/>
            </w:rPr>
          </w:pPr>
          <w:r>
            <w:rPr>
              <w:rFonts w:ascii="Garamond" w:hAnsi="Garamond"/>
              <w:b/>
              <w:sz w:val="28"/>
              <w:szCs w:val="28"/>
            </w:rPr>
            <w:t xml:space="preserve"> Viti 2016 – Numri 267</w:t>
          </w:r>
        </w:p>
      </w:tc>
    </w:tr>
  </w:tbl>
  <w:p w:rsidR="00B929ED" w:rsidRPr="00385E2C" w:rsidRDefault="00B929ED"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929ED" w:rsidRPr="00EB260B" w:rsidTr="00F63542">
      <w:trPr>
        <w:trHeight w:val="936"/>
        <w:jc w:val="center"/>
      </w:trPr>
      <w:tc>
        <w:tcPr>
          <w:tcW w:w="2811" w:type="dxa"/>
          <w:shd w:val="pct5" w:color="auto" w:fill="F2F2F2"/>
          <w:vAlign w:val="center"/>
        </w:tcPr>
        <w:p w:rsidR="00B929ED" w:rsidRPr="00EB260B" w:rsidRDefault="00B929E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929ED" w:rsidRPr="00EB260B" w:rsidRDefault="00B929ED" w:rsidP="00BB433C">
          <w:pPr>
            <w:pStyle w:val="NoSpacing"/>
            <w:spacing w:before="100" w:after="100"/>
            <w:jc w:val="center"/>
            <w:rPr>
              <w:rFonts w:ascii="Garamond" w:hAnsi="Garamond"/>
              <w:b/>
              <w:sz w:val="28"/>
              <w:szCs w:val="28"/>
            </w:rPr>
          </w:pPr>
          <w:r>
            <w:rPr>
              <w:noProof/>
              <w:lang w:val="en-US"/>
            </w:rPr>
            <w:drawing>
              <wp:inline distT="0" distB="0" distL="0" distR="0" wp14:anchorId="772A2594" wp14:editId="26F0A7D0">
                <wp:extent cx="302895" cy="426085"/>
                <wp:effectExtent l="19050" t="0" r="1905" b="0"/>
                <wp:docPr id="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 e Republikes e perfunduar [Converted]"/>
                        <pic:cNvPicPr>
                          <a:picLocks noChangeAspect="1" noChangeArrowheads="1"/>
                        </pic:cNvPicPr>
                      </pic:nvPicPr>
                      <pic:blipFill>
                        <a:blip r:embed="rId1"/>
                        <a:srcRect t="-902" r="-2507" b="-1212"/>
                        <a:stretch>
                          <a:fillRect/>
                        </a:stretch>
                      </pic:blipFill>
                      <pic:spPr bwMode="auto">
                        <a:xfrm>
                          <a:off x="0" y="0"/>
                          <a:ext cx="302895" cy="426085"/>
                        </a:xfrm>
                        <a:prstGeom prst="rect">
                          <a:avLst/>
                        </a:prstGeom>
                        <a:noFill/>
                        <a:ln w="9525">
                          <a:noFill/>
                          <a:miter lim="800000"/>
                          <a:headEnd/>
                          <a:tailEnd/>
                        </a:ln>
                      </pic:spPr>
                    </pic:pic>
                  </a:graphicData>
                </a:graphic>
              </wp:inline>
            </w:drawing>
          </w:r>
        </w:p>
      </w:tc>
      <w:tc>
        <w:tcPr>
          <w:tcW w:w="3335" w:type="dxa"/>
          <w:shd w:val="pct5" w:color="auto" w:fill="F2F2F2"/>
          <w:vAlign w:val="center"/>
        </w:tcPr>
        <w:p w:rsidR="00B929ED" w:rsidRPr="00EB260B" w:rsidRDefault="00B929ED" w:rsidP="008B7F0C">
          <w:pPr>
            <w:pStyle w:val="NoSpacing"/>
            <w:spacing w:before="100" w:after="100"/>
            <w:jc w:val="center"/>
            <w:rPr>
              <w:rFonts w:ascii="Garamond" w:hAnsi="Garamond"/>
              <w:b/>
              <w:sz w:val="28"/>
              <w:szCs w:val="28"/>
            </w:rPr>
          </w:pPr>
          <w:r>
            <w:rPr>
              <w:rFonts w:ascii="Garamond" w:hAnsi="Garamond"/>
              <w:b/>
              <w:sz w:val="28"/>
              <w:szCs w:val="28"/>
            </w:rPr>
            <w:t>Viti 2016 – Numri 267</w:t>
          </w:r>
        </w:p>
      </w:tc>
    </w:tr>
  </w:tbl>
  <w:p w:rsidR="00B929ED" w:rsidRDefault="00B929E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9ED" w:rsidRDefault="00B929ED"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B929ED" w:rsidRPr="00EB260B" w:rsidTr="00023FE7">
      <w:trPr>
        <w:trHeight w:val="936"/>
        <w:jc w:val="center"/>
      </w:trPr>
      <w:tc>
        <w:tcPr>
          <w:tcW w:w="1392" w:type="pct"/>
          <w:shd w:val="pct5" w:color="auto" w:fill="F2F2F2"/>
          <w:vAlign w:val="center"/>
        </w:tcPr>
        <w:p w:rsidR="00B929ED" w:rsidRPr="00EB260B" w:rsidRDefault="00B929E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929ED" w:rsidRPr="00EB260B" w:rsidRDefault="00B929ED" w:rsidP="00BB433C">
          <w:pPr>
            <w:pStyle w:val="NoSpacing"/>
            <w:spacing w:before="100" w:after="100"/>
            <w:jc w:val="center"/>
            <w:rPr>
              <w:rFonts w:ascii="Garamond" w:hAnsi="Garamond"/>
              <w:b/>
              <w:sz w:val="28"/>
              <w:szCs w:val="28"/>
            </w:rPr>
          </w:pPr>
          <w:r>
            <w:rPr>
              <w:noProof/>
              <w:lang w:val="en-US"/>
            </w:rPr>
            <w:drawing>
              <wp:inline distT="0" distB="0" distL="0" distR="0" wp14:anchorId="2FE0B474" wp14:editId="5A779749">
                <wp:extent cx="302895" cy="426085"/>
                <wp:effectExtent l="19050" t="0" r="1905" b="0"/>
                <wp:docPr id="3"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ema e Republikes e perfunduar [Converted]"/>
                        <pic:cNvPicPr>
                          <a:picLocks noChangeAspect="1" noChangeArrowheads="1"/>
                        </pic:cNvPicPr>
                      </pic:nvPicPr>
                      <pic:blipFill>
                        <a:blip r:embed="rId1"/>
                        <a:srcRect t="-902" r="-2507" b="-1212"/>
                        <a:stretch>
                          <a:fillRect/>
                        </a:stretch>
                      </pic:blipFill>
                      <pic:spPr bwMode="auto">
                        <a:xfrm>
                          <a:off x="0" y="0"/>
                          <a:ext cx="302895" cy="426085"/>
                        </a:xfrm>
                        <a:prstGeom prst="rect">
                          <a:avLst/>
                        </a:prstGeom>
                        <a:noFill/>
                        <a:ln w="9525">
                          <a:noFill/>
                          <a:miter lim="800000"/>
                          <a:headEnd/>
                          <a:tailEnd/>
                        </a:ln>
                      </pic:spPr>
                    </pic:pic>
                  </a:graphicData>
                </a:graphic>
              </wp:inline>
            </w:drawing>
          </w:r>
        </w:p>
      </w:tc>
      <w:tc>
        <w:tcPr>
          <w:tcW w:w="1651" w:type="pct"/>
          <w:shd w:val="pct5" w:color="auto" w:fill="F2F2F2"/>
          <w:vAlign w:val="center"/>
        </w:tcPr>
        <w:p w:rsidR="00B929ED" w:rsidRPr="00EB260B" w:rsidRDefault="00B929ED"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B929ED" w:rsidRDefault="00B929ED">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B929ED" w:rsidRPr="00EB260B" w:rsidTr="00023FE7">
      <w:trPr>
        <w:trHeight w:val="1023"/>
        <w:jc w:val="center"/>
      </w:trPr>
      <w:tc>
        <w:tcPr>
          <w:tcW w:w="1375" w:type="pct"/>
          <w:shd w:val="pct5" w:color="auto" w:fill="F2F2F2"/>
          <w:vAlign w:val="center"/>
        </w:tcPr>
        <w:p w:rsidR="00B929ED" w:rsidRPr="00EB260B" w:rsidRDefault="00B929ED"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B929ED" w:rsidRPr="00EB260B" w:rsidRDefault="00B929ED" w:rsidP="00832F64">
          <w:pPr>
            <w:pStyle w:val="NoSpacing"/>
            <w:spacing w:before="100" w:after="100"/>
            <w:rPr>
              <w:rFonts w:ascii="Garamond" w:hAnsi="Garamond"/>
              <w:b/>
              <w:sz w:val="28"/>
              <w:szCs w:val="28"/>
            </w:rPr>
          </w:pPr>
          <w:r>
            <w:rPr>
              <w:noProof/>
              <w:lang w:val="en-US"/>
            </w:rPr>
            <w:drawing>
              <wp:inline distT="0" distB="0" distL="0" distR="0">
                <wp:extent cx="302895" cy="426085"/>
                <wp:effectExtent l="19050" t="0" r="1905" b="0"/>
                <wp:docPr id="4"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ma e Republikes e perfunduar [Converted]"/>
                        <pic:cNvPicPr>
                          <a:picLocks noChangeAspect="1" noChangeArrowheads="1"/>
                        </pic:cNvPicPr>
                      </pic:nvPicPr>
                      <pic:blipFill>
                        <a:blip r:embed="rId1"/>
                        <a:srcRect t="-902" r="-2507" b="-1212"/>
                        <a:stretch>
                          <a:fillRect/>
                        </a:stretch>
                      </pic:blipFill>
                      <pic:spPr bwMode="auto">
                        <a:xfrm>
                          <a:off x="0" y="0"/>
                          <a:ext cx="302895" cy="426085"/>
                        </a:xfrm>
                        <a:prstGeom prst="rect">
                          <a:avLst/>
                        </a:prstGeom>
                        <a:noFill/>
                        <a:ln w="9525">
                          <a:noFill/>
                          <a:miter lim="800000"/>
                          <a:headEnd/>
                          <a:tailEnd/>
                        </a:ln>
                      </pic:spPr>
                    </pic:pic>
                  </a:graphicData>
                </a:graphic>
              </wp:inline>
            </w:drawing>
          </w:r>
        </w:p>
      </w:tc>
      <w:tc>
        <w:tcPr>
          <w:tcW w:w="1693" w:type="pct"/>
          <w:shd w:val="pct5" w:color="auto" w:fill="F2F2F2"/>
          <w:vAlign w:val="center"/>
        </w:tcPr>
        <w:p w:rsidR="00B929ED" w:rsidRPr="00EB260B" w:rsidRDefault="00B929ED"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B929ED" w:rsidRDefault="00B929E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6"/>
  </w:num>
  <w:num w:numId="17">
    <w:abstractNumId w:val="14"/>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hideSpellingErrors/>
  <w:hideGrammaticalErrors/>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276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BE0"/>
    <w:rsid w:val="00000190"/>
    <w:rsid w:val="00003F83"/>
    <w:rsid w:val="00004A61"/>
    <w:rsid w:val="00004B8E"/>
    <w:rsid w:val="00005919"/>
    <w:rsid w:val="00006B92"/>
    <w:rsid w:val="00013648"/>
    <w:rsid w:val="000175D3"/>
    <w:rsid w:val="000179F0"/>
    <w:rsid w:val="00021AB5"/>
    <w:rsid w:val="00023C59"/>
    <w:rsid w:val="00023FE7"/>
    <w:rsid w:val="0002522C"/>
    <w:rsid w:val="00025CCC"/>
    <w:rsid w:val="00025EE6"/>
    <w:rsid w:val="000306B3"/>
    <w:rsid w:val="00034C8B"/>
    <w:rsid w:val="00036F36"/>
    <w:rsid w:val="000438AE"/>
    <w:rsid w:val="000441CD"/>
    <w:rsid w:val="000457CE"/>
    <w:rsid w:val="0004691C"/>
    <w:rsid w:val="00051A20"/>
    <w:rsid w:val="00053B9D"/>
    <w:rsid w:val="00054A72"/>
    <w:rsid w:val="000553E5"/>
    <w:rsid w:val="00056464"/>
    <w:rsid w:val="00057678"/>
    <w:rsid w:val="0006093E"/>
    <w:rsid w:val="00060B87"/>
    <w:rsid w:val="00063784"/>
    <w:rsid w:val="00064BAD"/>
    <w:rsid w:val="00066D70"/>
    <w:rsid w:val="00070D75"/>
    <w:rsid w:val="00077C9F"/>
    <w:rsid w:val="000846DC"/>
    <w:rsid w:val="00085795"/>
    <w:rsid w:val="00085B91"/>
    <w:rsid w:val="000865FF"/>
    <w:rsid w:val="00087AA8"/>
    <w:rsid w:val="000903CB"/>
    <w:rsid w:val="00092383"/>
    <w:rsid w:val="0009291B"/>
    <w:rsid w:val="00092D39"/>
    <w:rsid w:val="00096BEB"/>
    <w:rsid w:val="0009748A"/>
    <w:rsid w:val="000A227D"/>
    <w:rsid w:val="000A4C36"/>
    <w:rsid w:val="000A59A9"/>
    <w:rsid w:val="000A5BAA"/>
    <w:rsid w:val="000A6479"/>
    <w:rsid w:val="000A7ADF"/>
    <w:rsid w:val="000B05A1"/>
    <w:rsid w:val="000B4C88"/>
    <w:rsid w:val="000B4D72"/>
    <w:rsid w:val="000B5FAF"/>
    <w:rsid w:val="000C2D42"/>
    <w:rsid w:val="000C4946"/>
    <w:rsid w:val="000C4D55"/>
    <w:rsid w:val="000C70A8"/>
    <w:rsid w:val="000C7A06"/>
    <w:rsid w:val="000C7D4C"/>
    <w:rsid w:val="000D0E02"/>
    <w:rsid w:val="000D0E9E"/>
    <w:rsid w:val="000D3708"/>
    <w:rsid w:val="000D476D"/>
    <w:rsid w:val="000D58CE"/>
    <w:rsid w:val="000D7318"/>
    <w:rsid w:val="000E0ECA"/>
    <w:rsid w:val="000E0F2A"/>
    <w:rsid w:val="000E73BD"/>
    <w:rsid w:val="000E7D84"/>
    <w:rsid w:val="000F0A6C"/>
    <w:rsid w:val="000F151B"/>
    <w:rsid w:val="000F3344"/>
    <w:rsid w:val="000F629E"/>
    <w:rsid w:val="001021DE"/>
    <w:rsid w:val="001032FE"/>
    <w:rsid w:val="001034E9"/>
    <w:rsid w:val="00103F1D"/>
    <w:rsid w:val="001065CA"/>
    <w:rsid w:val="00113356"/>
    <w:rsid w:val="00113674"/>
    <w:rsid w:val="001139B0"/>
    <w:rsid w:val="001154B8"/>
    <w:rsid w:val="00115CE7"/>
    <w:rsid w:val="001175A1"/>
    <w:rsid w:val="00121430"/>
    <w:rsid w:val="001216AC"/>
    <w:rsid w:val="00123361"/>
    <w:rsid w:val="001236DC"/>
    <w:rsid w:val="0012498E"/>
    <w:rsid w:val="001265A0"/>
    <w:rsid w:val="001268EA"/>
    <w:rsid w:val="001276E9"/>
    <w:rsid w:val="00127DC6"/>
    <w:rsid w:val="00127E27"/>
    <w:rsid w:val="00130939"/>
    <w:rsid w:val="001356C3"/>
    <w:rsid w:val="00136AF4"/>
    <w:rsid w:val="00136E9A"/>
    <w:rsid w:val="001407AB"/>
    <w:rsid w:val="00140A41"/>
    <w:rsid w:val="0014240B"/>
    <w:rsid w:val="0014288A"/>
    <w:rsid w:val="00142E0A"/>
    <w:rsid w:val="00143CF9"/>
    <w:rsid w:val="00145F8B"/>
    <w:rsid w:val="001476AF"/>
    <w:rsid w:val="00150605"/>
    <w:rsid w:val="001509F7"/>
    <w:rsid w:val="001517DA"/>
    <w:rsid w:val="00153FC2"/>
    <w:rsid w:val="0015421A"/>
    <w:rsid w:val="00155AA8"/>
    <w:rsid w:val="00156E6D"/>
    <w:rsid w:val="00157FD5"/>
    <w:rsid w:val="00165F49"/>
    <w:rsid w:val="00166B4E"/>
    <w:rsid w:val="00170647"/>
    <w:rsid w:val="00174854"/>
    <w:rsid w:val="00174C38"/>
    <w:rsid w:val="00180875"/>
    <w:rsid w:val="0018209F"/>
    <w:rsid w:val="00183A3B"/>
    <w:rsid w:val="00184D09"/>
    <w:rsid w:val="001853FE"/>
    <w:rsid w:val="001914B9"/>
    <w:rsid w:val="00192AE9"/>
    <w:rsid w:val="00194951"/>
    <w:rsid w:val="00194D35"/>
    <w:rsid w:val="001954A6"/>
    <w:rsid w:val="001975A8"/>
    <w:rsid w:val="001A1CA9"/>
    <w:rsid w:val="001A3F0A"/>
    <w:rsid w:val="001B0EE3"/>
    <w:rsid w:val="001B2FEB"/>
    <w:rsid w:val="001B5D6E"/>
    <w:rsid w:val="001B7192"/>
    <w:rsid w:val="001B7359"/>
    <w:rsid w:val="001B7532"/>
    <w:rsid w:val="001C164A"/>
    <w:rsid w:val="001C2960"/>
    <w:rsid w:val="001C2B81"/>
    <w:rsid w:val="001C394E"/>
    <w:rsid w:val="001C3A9F"/>
    <w:rsid w:val="001C74BE"/>
    <w:rsid w:val="001D1595"/>
    <w:rsid w:val="001D293B"/>
    <w:rsid w:val="001D3DEE"/>
    <w:rsid w:val="001D433A"/>
    <w:rsid w:val="001D672E"/>
    <w:rsid w:val="001D7329"/>
    <w:rsid w:val="001D76C5"/>
    <w:rsid w:val="001D7CEA"/>
    <w:rsid w:val="001E10D9"/>
    <w:rsid w:val="001E1638"/>
    <w:rsid w:val="001E1E3F"/>
    <w:rsid w:val="001E2FFF"/>
    <w:rsid w:val="001E308E"/>
    <w:rsid w:val="001E3582"/>
    <w:rsid w:val="001E7A37"/>
    <w:rsid w:val="001F4531"/>
    <w:rsid w:val="001F4CBE"/>
    <w:rsid w:val="001F62C4"/>
    <w:rsid w:val="001F63DF"/>
    <w:rsid w:val="001F6968"/>
    <w:rsid w:val="001F6C52"/>
    <w:rsid w:val="001F7BE0"/>
    <w:rsid w:val="00203789"/>
    <w:rsid w:val="0020454E"/>
    <w:rsid w:val="0020560A"/>
    <w:rsid w:val="0021022E"/>
    <w:rsid w:val="00210B4E"/>
    <w:rsid w:val="00210FF9"/>
    <w:rsid w:val="00211619"/>
    <w:rsid w:val="002171AB"/>
    <w:rsid w:val="00217557"/>
    <w:rsid w:val="00221879"/>
    <w:rsid w:val="00226828"/>
    <w:rsid w:val="00230D2F"/>
    <w:rsid w:val="00232C33"/>
    <w:rsid w:val="0023399C"/>
    <w:rsid w:val="00237B04"/>
    <w:rsid w:val="00240FAA"/>
    <w:rsid w:val="00241082"/>
    <w:rsid w:val="002447BE"/>
    <w:rsid w:val="00245357"/>
    <w:rsid w:val="00250E9E"/>
    <w:rsid w:val="00252D49"/>
    <w:rsid w:val="00253098"/>
    <w:rsid w:val="0025444E"/>
    <w:rsid w:val="002558DB"/>
    <w:rsid w:val="002616CB"/>
    <w:rsid w:val="00264A9D"/>
    <w:rsid w:val="00264D70"/>
    <w:rsid w:val="00266EDB"/>
    <w:rsid w:val="00270501"/>
    <w:rsid w:val="00272B85"/>
    <w:rsid w:val="0027309E"/>
    <w:rsid w:val="00274EC3"/>
    <w:rsid w:val="00275D05"/>
    <w:rsid w:val="0027672B"/>
    <w:rsid w:val="00276956"/>
    <w:rsid w:val="00277011"/>
    <w:rsid w:val="0028031C"/>
    <w:rsid w:val="00280C6E"/>
    <w:rsid w:val="00280C99"/>
    <w:rsid w:val="002855C3"/>
    <w:rsid w:val="00286DC0"/>
    <w:rsid w:val="00291625"/>
    <w:rsid w:val="00292513"/>
    <w:rsid w:val="00294319"/>
    <w:rsid w:val="00295F4A"/>
    <w:rsid w:val="00296A91"/>
    <w:rsid w:val="002A2154"/>
    <w:rsid w:val="002A3AF4"/>
    <w:rsid w:val="002A45D6"/>
    <w:rsid w:val="002A564A"/>
    <w:rsid w:val="002A69C3"/>
    <w:rsid w:val="002A7A97"/>
    <w:rsid w:val="002B15AB"/>
    <w:rsid w:val="002B1AAA"/>
    <w:rsid w:val="002B3940"/>
    <w:rsid w:val="002B3F78"/>
    <w:rsid w:val="002B48AC"/>
    <w:rsid w:val="002B5B88"/>
    <w:rsid w:val="002C0CCC"/>
    <w:rsid w:val="002C13C1"/>
    <w:rsid w:val="002C35D8"/>
    <w:rsid w:val="002C554D"/>
    <w:rsid w:val="002C7791"/>
    <w:rsid w:val="002D0AE8"/>
    <w:rsid w:val="002D17BF"/>
    <w:rsid w:val="002D1BC2"/>
    <w:rsid w:val="002D25D1"/>
    <w:rsid w:val="002E0BF1"/>
    <w:rsid w:val="002E329B"/>
    <w:rsid w:val="002E409B"/>
    <w:rsid w:val="002E4E01"/>
    <w:rsid w:val="002E6FBB"/>
    <w:rsid w:val="002F071F"/>
    <w:rsid w:val="002F0996"/>
    <w:rsid w:val="002F1F4B"/>
    <w:rsid w:val="002F2D18"/>
    <w:rsid w:val="002F323F"/>
    <w:rsid w:val="0030113E"/>
    <w:rsid w:val="00301C21"/>
    <w:rsid w:val="003079D7"/>
    <w:rsid w:val="00307BC3"/>
    <w:rsid w:val="003114C3"/>
    <w:rsid w:val="00311CDC"/>
    <w:rsid w:val="003130B3"/>
    <w:rsid w:val="00315737"/>
    <w:rsid w:val="00316DFF"/>
    <w:rsid w:val="00321A87"/>
    <w:rsid w:val="00322F4F"/>
    <w:rsid w:val="00323A4C"/>
    <w:rsid w:val="00324D4B"/>
    <w:rsid w:val="00330117"/>
    <w:rsid w:val="00330975"/>
    <w:rsid w:val="003316A1"/>
    <w:rsid w:val="00331B3B"/>
    <w:rsid w:val="0033333A"/>
    <w:rsid w:val="00333FAB"/>
    <w:rsid w:val="003345DF"/>
    <w:rsid w:val="003357BE"/>
    <w:rsid w:val="00335F31"/>
    <w:rsid w:val="0033760C"/>
    <w:rsid w:val="00337B61"/>
    <w:rsid w:val="00341A17"/>
    <w:rsid w:val="0035110B"/>
    <w:rsid w:val="003522FC"/>
    <w:rsid w:val="00352757"/>
    <w:rsid w:val="003529E8"/>
    <w:rsid w:val="00353169"/>
    <w:rsid w:val="00353D93"/>
    <w:rsid w:val="003557F1"/>
    <w:rsid w:val="00356468"/>
    <w:rsid w:val="00357007"/>
    <w:rsid w:val="003578A9"/>
    <w:rsid w:val="00357968"/>
    <w:rsid w:val="0036088C"/>
    <w:rsid w:val="00360DB9"/>
    <w:rsid w:val="00361430"/>
    <w:rsid w:val="003622EC"/>
    <w:rsid w:val="003625B3"/>
    <w:rsid w:val="00362821"/>
    <w:rsid w:val="00365328"/>
    <w:rsid w:val="003668B6"/>
    <w:rsid w:val="00375B7D"/>
    <w:rsid w:val="00381901"/>
    <w:rsid w:val="00382FF3"/>
    <w:rsid w:val="00383658"/>
    <w:rsid w:val="00384969"/>
    <w:rsid w:val="00384B3D"/>
    <w:rsid w:val="00385E2C"/>
    <w:rsid w:val="003869F6"/>
    <w:rsid w:val="00387444"/>
    <w:rsid w:val="00387DF5"/>
    <w:rsid w:val="00390196"/>
    <w:rsid w:val="00391466"/>
    <w:rsid w:val="00392148"/>
    <w:rsid w:val="003932D2"/>
    <w:rsid w:val="003933B1"/>
    <w:rsid w:val="00393492"/>
    <w:rsid w:val="00394502"/>
    <w:rsid w:val="00397E6C"/>
    <w:rsid w:val="003A1699"/>
    <w:rsid w:val="003A474C"/>
    <w:rsid w:val="003B05EA"/>
    <w:rsid w:val="003B1DC0"/>
    <w:rsid w:val="003B2A42"/>
    <w:rsid w:val="003B5276"/>
    <w:rsid w:val="003B5B88"/>
    <w:rsid w:val="003B6566"/>
    <w:rsid w:val="003B7369"/>
    <w:rsid w:val="003B74F9"/>
    <w:rsid w:val="003B7D93"/>
    <w:rsid w:val="003C2D25"/>
    <w:rsid w:val="003C40E5"/>
    <w:rsid w:val="003C5519"/>
    <w:rsid w:val="003C677B"/>
    <w:rsid w:val="003C6C19"/>
    <w:rsid w:val="003C7105"/>
    <w:rsid w:val="003C7B97"/>
    <w:rsid w:val="003D0CAA"/>
    <w:rsid w:val="003D29C0"/>
    <w:rsid w:val="003D38A7"/>
    <w:rsid w:val="003D47C3"/>
    <w:rsid w:val="003D6FFA"/>
    <w:rsid w:val="003E067A"/>
    <w:rsid w:val="003E186D"/>
    <w:rsid w:val="003E220A"/>
    <w:rsid w:val="003E3B9C"/>
    <w:rsid w:val="003E3C7E"/>
    <w:rsid w:val="003E3CB4"/>
    <w:rsid w:val="003E5627"/>
    <w:rsid w:val="003E6C38"/>
    <w:rsid w:val="003E6E3E"/>
    <w:rsid w:val="003F23C1"/>
    <w:rsid w:val="003F3B6F"/>
    <w:rsid w:val="003F5A59"/>
    <w:rsid w:val="004075A2"/>
    <w:rsid w:val="0041125E"/>
    <w:rsid w:val="004113F9"/>
    <w:rsid w:val="00412941"/>
    <w:rsid w:val="00416BA2"/>
    <w:rsid w:val="00421504"/>
    <w:rsid w:val="004246BF"/>
    <w:rsid w:val="004257D5"/>
    <w:rsid w:val="00425DDE"/>
    <w:rsid w:val="00425F10"/>
    <w:rsid w:val="00427122"/>
    <w:rsid w:val="0043150E"/>
    <w:rsid w:val="004316F7"/>
    <w:rsid w:val="00434D55"/>
    <w:rsid w:val="00435B37"/>
    <w:rsid w:val="004362EA"/>
    <w:rsid w:val="00436CB9"/>
    <w:rsid w:val="00436DE1"/>
    <w:rsid w:val="00437578"/>
    <w:rsid w:val="004424B8"/>
    <w:rsid w:val="00443821"/>
    <w:rsid w:val="00443890"/>
    <w:rsid w:val="00444588"/>
    <w:rsid w:val="00444817"/>
    <w:rsid w:val="00445E2D"/>
    <w:rsid w:val="00445F14"/>
    <w:rsid w:val="00446BB4"/>
    <w:rsid w:val="00452B73"/>
    <w:rsid w:val="00453808"/>
    <w:rsid w:val="004550AE"/>
    <w:rsid w:val="004566BE"/>
    <w:rsid w:val="00462CA3"/>
    <w:rsid w:val="00462D67"/>
    <w:rsid w:val="004641B9"/>
    <w:rsid w:val="004653CF"/>
    <w:rsid w:val="0046567A"/>
    <w:rsid w:val="00466ABD"/>
    <w:rsid w:val="00470199"/>
    <w:rsid w:val="004726EB"/>
    <w:rsid w:val="0047288D"/>
    <w:rsid w:val="00472BF9"/>
    <w:rsid w:val="00474142"/>
    <w:rsid w:val="0047437D"/>
    <w:rsid w:val="004746F9"/>
    <w:rsid w:val="0047501F"/>
    <w:rsid w:val="00475819"/>
    <w:rsid w:val="004763F6"/>
    <w:rsid w:val="00480133"/>
    <w:rsid w:val="0048034F"/>
    <w:rsid w:val="004809B6"/>
    <w:rsid w:val="0048137B"/>
    <w:rsid w:val="0048306C"/>
    <w:rsid w:val="004858B0"/>
    <w:rsid w:val="0048692D"/>
    <w:rsid w:val="00487EA1"/>
    <w:rsid w:val="00487EDC"/>
    <w:rsid w:val="004925F7"/>
    <w:rsid w:val="004941A5"/>
    <w:rsid w:val="00494BB6"/>
    <w:rsid w:val="00494FCE"/>
    <w:rsid w:val="00495CA7"/>
    <w:rsid w:val="00497DA2"/>
    <w:rsid w:val="004A2E44"/>
    <w:rsid w:val="004A5318"/>
    <w:rsid w:val="004A623C"/>
    <w:rsid w:val="004A67F5"/>
    <w:rsid w:val="004A68F5"/>
    <w:rsid w:val="004A7163"/>
    <w:rsid w:val="004A7263"/>
    <w:rsid w:val="004B0AEE"/>
    <w:rsid w:val="004B0C36"/>
    <w:rsid w:val="004B185E"/>
    <w:rsid w:val="004B277C"/>
    <w:rsid w:val="004B2C9D"/>
    <w:rsid w:val="004B4CF5"/>
    <w:rsid w:val="004C0069"/>
    <w:rsid w:val="004C0E49"/>
    <w:rsid w:val="004C171B"/>
    <w:rsid w:val="004C1C87"/>
    <w:rsid w:val="004C56B8"/>
    <w:rsid w:val="004C6C4C"/>
    <w:rsid w:val="004C7862"/>
    <w:rsid w:val="004D00B4"/>
    <w:rsid w:val="004D14A3"/>
    <w:rsid w:val="004D3055"/>
    <w:rsid w:val="004D488E"/>
    <w:rsid w:val="004D4BB0"/>
    <w:rsid w:val="004D6358"/>
    <w:rsid w:val="004D6564"/>
    <w:rsid w:val="004D7D10"/>
    <w:rsid w:val="004E0E62"/>
    <w:rsid w:val="004E6683"/>
    <w:rsid w:val="004E71AB"/>
    <w:rsid w:val="004F3F99"/>
    <w:rsid w:val="004F4611"/>
    <w:rsid w:val="00501EC8"/>
    <w:rsid w:val="00502982"/>
    <w:rsid w:val="00507832"/>
    <w:rsid w:val="00512844"/>
    <w:rsid w:val="00513B00"/>
    <w:rsid w:val="00514927"/>
    <w:rsid w:val="00516F64"/>
    <w:rsid w:val="00517745"/>
    <w:rsid w:val="00521CD3"/>
    <w:rsid w:val="005240D8"/>
    <w:rsid w:val="00530904"/>
    <w:rsid w:val="005345B9"/>
    <w:rsid w:val="005352BA"/>
    <w:rsid w:val="00536E69"/>
    <w:rsid w:val="00540249"/>
    <w:rsid w:val="005419D0"/>
    <w:rsid w:val="00542991"/>
    <w:rsid w:val="00542FDB"/>
    <w:rsid w:val="005459DC"/>
    <w:rsid w:val="0054660C"/>
    <w:rsid w:val="00547356"/>
    <w:rsid w:val="005500BA"/>
    <w:rsid w:val="00550246"/>
    <w:rsid w:val="005521B8"/>
    <w:rsid w:val="00555C55"/>
    <w:rsid w:val="00556915"/>
    <w:rsid w:val="00556D2A"/>
    <w:rsid w:val="00563DB4"/>
    <w:rsid w:val="005649F6"/>
    <w:rsid w:val="00565010"/>
    <w:rsid w:val="00565667"/>
    <w:rsid w:val="005657EE"/>
    <w:rsid w:val="00565F61"/>
    <w:rsid w:val="00566DC3"/>
    <w:rsid w:val="00570446"/>
    <w:rsid w:val="00571527"/>
    <w:rsid w:val="00571C10"/>
    <w:rsid w:val="00577C40"/>
    <w:rsid w:val="00580EB9"/>
    <w:rsid w:val="00581D1E"/>
    <w:rsid w:val="00582890"/>
    <w:rsid w:val="00583CD8"/>
    <w:rsid w:val="005844E9"/>
    <w:rsid w:val="005853BD"/>
    <w:rsid w:val="005854A2"/>
    <w:rsid w:val="005864BF"/>
    <w:rsid w:val="005903C8"/>
    <w:rsid w:val="0059157C"/>
    <w:rsid w:val="00592DDB"/>
    <w:rsid w:val="00597234"/>
    <w:rsid w:val="005A3C37"/>
    <w:rsid w:val="005A47F1"/>
    <w:rsid w:val="005A614C"/>
    <w:rsid w:val="005A7D28"/>
    <w:rsid w:val="005B0DC5"/>
    <w:rsid w:val="005B1FF7"/>
    <w:rsid w:val="005B2373"/>
    <w:rsid w:val="005B2700"/>
    <w:rsid w:val="005B4361"/>
    <w:rsid w:val="005B4857"/>
    <w:rsid w:val="005B50AA"/>
    <w:rsid w:val="005B54A2"/>
    <w:rsid w:val="005B5515"/>
    <w:rsid w:val="005B6BDE"/>
    <w:rsid w:val="005C05AC"/>
    <w:rsid w:val="005C650F"/>
    <w:rsid w:val="005D03A3"/>
    <w:rsid w:val="005D2065"/>
    <w:rsid w:val="005D2F34"/>
    <w:rsid w:val="005D378E"/>
    <w:rsid w:val="005D4AFD"/>
    <w:rsid w:val="005D4E4D"/>
    <w:rsid w:val="005D7593"/>
    <w:rsid w:val="005D7BD5"/>
    <w:rsid w:val="005E0C40"/>
    <w:rsid w:val="005E25CD"/>
    <w:rsid w:val="005E5362"/>
    <w:rsid w:val="005E6C2D"/>
    <w:rsid w:val="005F0586"/>
    <w:rsid w:val="005F1228"/>
    <w:rsid w:val="005F22DC"/>
    <w:rsid w:val="005F2E11"/>
    <w:rsid w:val="005F4763"/>
    <w:rsid w:val="005F49AC"/>
    <w:rsid w:val="005F55BD"/>
    <w:rsid w:val="005F6628"/>
    <w:rsid w:val="005F6705"/>
    <w:rsid w:val="005F7AEC"/>
    <w:rsid w:val="006002F8"/>
    <w:rsid w:val="00603BC6"/>
    <w:rsid w:val="00603E4D"/>
    <w:rsid w:val="00604549"/>
    <w:rsid w:val="00604C74"/>
    <w:rsid w:val="00607E7C"/>
    <w:rsid w:val="006105E4"/>
    <w:rsid w:val="00611215"/>
    <w:rsid w:val="00612148"/>
    <w:rsid w:val="00613739"/>
    <w:rsid w:val="00613C98"/>
    <w:rsid w:val="006150C6"/>
    <w:rsid w:val="0061514B"/>
    <w:rsid w:val="0061626B"/>
    <w:rsid w:val="006176F0"/>
    <w:rsid w:val="006253A8"/>
    <w:rsid w:val="006258F5"/>
    <w:rsid w:val="00625E4B"/>
    <w:rsid w:val="00625F3A"/>
    <w:rsid w:val="006263E9"/>
    <w:rsid w:val="006266DB"/>
    <w:rsid w:val="0062746E"/>
    <w:rsid w:val="00627934"/>
    <w:rsid w:val="00627D5C"/>
    <w:rsid w:val="00631161"/>
    <w:rsid w:val="00631F70"/>
    <w:rsid w:val="00632509"/>
    <w:rsid w:val="0064120C"/>
    <w:rsid w:val="006414E3"/>
    <w:rsid w:val="00643085"/>
    <w:rsid w:val="0064724A"/>
    <w:rsid w:val="006527C2"/>
    <w:rsid w:val="00653410"/>
    <w:rsid w:val="00654FE8"/>
    <w:rsid w:val="00656460"/>
    <w:rsid w:val="00657702"/>
    <w:rsid w:val="006610FF"/>
    <w:rsid w:val="0066113E"/>
    <w:rsid w:val="0066165E"/>
    <w:rsid w:val="00663F5D"/>
    <w:rsid w:val="006648AB"/>
    <w:rsid w:val="00665790"/>
    <w:rsid w:val="006666E6"/>
    <w:rsid w:val="006669FB"/>
    <w:rsid w:val="00667596"/>
    <w:rsid w:val="0067307F"/>
    <w:rsid w:val="0067329D"/>
    <w:rsid w:val="0067595F"/>
    <w:rsid w:val="006759B4"/>
    <w:rsid w:val="00676866"/>
    <w:rsid w:val="00676A57"/>
    <w:rsid w:val="0067786B"/>
    <w:rsid w:val="00677C5B"/>
    <w:rsid w:val="006806F9"/>
    <w:rsid w:val="0068085A"/>
    <w:rsid w:val="00683207"/>
    <w:rsid w:val="00687BFB"/>
    <w:rsid w:val="00690427"/>
    <w:rsid w:val="00690F7D"/>
    <w:rsid w:val="00691430"/>
    <w:rsid w:val="00691807"/>
    <w:rsid w:val="006950E8"/>
    <w:rsid w:val="0069598E"/>
    <w:rsid w:val="00695DF4"/>
    <w:rsid w:val="00696B29"/>
    <w:rsid w:val="00696B83"/>
    <w:rsid w:val="006A1CB4"/>
    <w:rsid w:val="006A3AEA"/>
    <w:rsid w:val="006A49AE"/>
    <w:rsid w:val="006B086C"/>
    <w:rsid w:val="006B1A3A"/>
    <w:rsid w:val="006B225F"/>
    <w:rsid w:val="006B2378"/>
    <w:rsid w:val="006B44D1"/>
    <w:rsid w:val="006B46CF"/>
    <w:rsid w:val="006B5255"/>
    <w:rsid w:val="006B53EC"/>
    <w:rsid w:val="006B7E92"/>
    <w:rsid w:val="006C2300"/>
    <w:rsid w:val="006C4100"/>
    <w:rsid w:val="006C6AA5"/>
    <w:rsid w:val="006D0377"/>
    <w:rsid w:val="006D197E"/>
    <w:rsid w:val="006D1E61"/>
    <w:rsid w:val="006D2FAB"/>
    <w:rsid w:val="006D30E7"/>
    <w:rsid w:val="006D4072"/>
    <w:rsid w:val="006D4D49"/>
    <w:rsid w:val="006D4DAE"/>
    <w:rsid w:val="006D5B43"/>
    <w:rsid w:val="006D5C06"/>
    <w:rsid w:val="006D5F42"/>
    <w:rsid w:val="006D69BB"/>
    <w:rsid w:val="006D78ED"/>
    <w:rsid w:val="006E29A7"/>
    <w:rsid w:val="006E2A0D"/>
    <w:rsid w:val="006E3EDD"/>
    <w:rsid w:val="006E47AB"/>
    <w:rsid w:val="006E5205"/>
    <w:rsid w:val="006F0A9F"/>
    <w:rsid w:val="006F1BEF"/>
    <w:rsid w:val="006F1DA0"/>
    <w:rsid w:val="006F257A"/>
    <w:rsid w:val="006F3D7E"/>
    <w:rsid w:val="006F613C"/>
    <w:rsid w:val="006F757D"/>
    <w:rsid w:val="007007C7"/>
    <w:rsid w:val="00700D0A"/>
    <w:rsid w:val="00704F9B"/>
    <w:rsid w:val="007100FB"/>
    <w:rsid w:val="007118B8"/>
    <w:rsid w:val="00712918"/>
    <w:rsid w:val="0071304E"/>
    <w:rsid w:val="00726D14"/>
    <w:rsid w:val="00731C2E"/>
    <w:rsid w:val="00731DB4"/>
    <w:rsid w:val="007322A9"/>
    <w:rsid w:val="0073233A"/>
    <w:rsid w:val="00734B28"/>
    <w:rsid w:val="007352D7"/>
    <w:rsid w:val="0073588F"/>
    <w:rsid w:val="0073691B"/>
    <w:rsid w:val="00745E80"/>
    <w:rsid w:val="007461D7"/>
    <w:rsid w:val="0075311A"/>
    <w:rsid w:val="007542ED"/>
    <w:rsid w:val="00755881"/>
    <w:rsid w:val="00756512"/>
    <w:rsid w:val="00756A2B"/>
    <w:rsid w:val="007578AF"/>
    <w:rsid w:val="00762576"/>
    <w:rsid w:val="00762924"/>
    <w:rsid w:val="00771194"/>
    <w:rsid w:val="00771AC6"/>
    <w:rsid w:val="00773203"/>
    <w:rsid w:val="007742D4"/>
    <w:rsid w:val="00782C67"/>
    <w:rsid w:val="007834F5"/>
    <w:rsid w:val="007846B3"/>
    <w:rsid w:val="00784762"/>
    <w:rsid w:val="00786501"/>
    <w:rsid w:val="00787ABC"/>
    <w:rsid w:val="0079114A"/>
    <w:rsid w:val="00791DFF"/>
    <w:rsid w:val="00792369"/>
    <w:rsid w:val="0079291B"/>
    <w:rsid w:val="007956B7"/>
    <w:rsid w:val="007A533F"/>
    <w:rsid w:val="007B0042"/>
    <w:rsid w:val="007B0ED9"/>
    <w:rsid w:val="007B4037"/>
    <w:rsid w:val="007B5F8B"/>
    <w:rsid w:val="007B6110"/>
    <w:rsid w:val="007B6BF5"/>
    <w:rsid w:val="007C1088"/>
    <w:rsid w:val="007C219A"/>
    <w:rsid w:val="007C3553"/>
    <w:rsid w:val="007C4E9F"/>
    <w:rsid w:val="007D2CB7"/>
    <w:rsid w:val="007D3482"/>
    <w:rsid w:val="007D36A3"/>
    <w:rsid w:val="007D5A3B"/>
    <w:rsid w:val="007D5BAC"/>
    <w:rsid w:val="007E2B3C"/>
    <w:rsid w:val="007E5992"/>
    <w:rsid w:val="007E6187"/>
    <w:rsid w:val="007E65F4"/>
    <w:rsid w:val="007E7A17"/>
    <w:rsid w:val="007F0FC8"/>
    <w:rsid w:val="007F1013"/>
    <w:rsid w:val="007F206A"/>
    <w:rsid w:val="007F47F8"/>
    <w:rsid w:val="007F4B57"/>
    <w:rsid w:val="007F5272"/>
    <w:rsid w:val="00801294"/>
    <w:rsid w:val="00802FDE"/>
    <w:rsid w:val="0080571F"/>
    <w:rsid w:val="00805CEE"/>
    <w:rsid w:val="008104BB"/>
    <w:rsid w:val="0081051D"/>
    <w:rsid w:val="0081065F"/>
    <w:rsid w:val="00810855"/>
    <w:rsid w:val="00816E8E"/>
    <w:rsid w:val="008171A3"/>
    <w:rsid w:val="0082047D"/>
    <w:rsid w:val="00822D64"/>
    <w:rsid w:val="00826CA9"/>
    <w:rsid w:val="00827159"/>
    <w:rsid w:val="00827BAD"/>
    <w:rsid w:val="00832F64"/>
    <w:rsid w:val="00833610"/>
    <w:rsid w:val="00834ADD"/>
    <w:rsid w:val="00836D32"/>
    <w:rsid w:val="00836E9E"/>
    <w:rsid w:val="0083738E"/>
    <w:rsid w:val="00844A0D"/>
    <w:rsid w:val="00845862"/>
    <w:rsid w:val="008459D1"/>
    <w:rsid w:val="00847779"/>
    <w:rsid w:val="00847D41"/>
    <w:rsid w:val="008500A0"/>
    <w:rsid w:val="00852FB0"/>
    <w:rsid w:val="00854953"/>
    <w:rsid w:val="00854988"/>
    <w:rsid w:val="008562AF"/>
    <w:rsid w:val="008616B7"/>
    <w:rsid w:val="00863F88"/>
    <w:rsid w:val="008641FE"/>
    <w:rsid w:val="008648D5"/>
    <w:rsid w:val="00866017"/>
    <w:rsid w:val="00867259"/>
    <w:rsid w:val="008700C0"/>
    <w:rsid w:val="0087300F"/>
    <w:rsid w:val="008734D9"/>
    <w:rsid w:val="0087387F"/>
    <w:rsid w:val="00874728"/>
    <w:rsid w:val="00876A54"/>
    <w:rsid w:val="00876C20"/>
    <w:rsid w:val="00881492"/>
    <w:rsid w:val="00882E7B"/>
    <w:rsid w:val="0088409D"/>
    <w:rsid w:val="008845AC"/>
    <w:rsid w:val="00885CEB"/>
    <w:rsid w:val="00890F4C"/>
    <w:rsid w:val="0089101D"/>
    <w:rsid w:val="00894C80"/>
    <w:rsid w:val="00894E80"/>
    <w:rsid w:val="00896E9B"/>
    <w:rsid w:val="00897FEA"/>
    <w:rsid w:val="008A0139"/>
    <w:rsid w:val="008A01F5"/>
    <w:rsid w:val="008A16B1"/>
    <w:rsid w:val="008A36E4"/>
    <w:rsid w:val="008A374E"/>
    <w:rsid w:val="008A3C01"/>
    <w:rsid w:val="008A510B"/>
    <w:rsid w:val="008A5A2B"/>
    <w:rsid w:val="008B150B"/>
    <w:rsid w:val="008B7126"/>
    <w:rsid w:val="008B76D7"/>
    <w:rsid w:val="008B7F0C"/>
    <w:rsid w:val="008C01FC"/>
    <w:rsid w:val="008C03DE"/>
    <w:rsid w:val="008C2C86"/>
    <w:rsid w:val="008C6599"/>
    <w:rsid w:val="008D046E"/>
    <w:rsid w:val="008D2CE0"/>
    <w:rsid w:val="008D31B4"/>
    <w:rsid w:val="008D36CA"/>
    <w:rsid w:val="008D585D"/>
    <w:rsid w:val="008E15AB"/>
    <w:rsid w:val="008E1E8A"/>
    <w:rsid w:val="008E2022"/>
    <w:rsid w:val="008E3C73"/>
    <w:rsid w:val="008E439C"/>
    <w:rsid w:val="008E6FA9"/>
    <w:rsid w:val="008E7662"/>
    <w:rsid w:val="008F3A0F"/>
    <w:rsid w:val="008F482B"/>
    <w:rsid w:val="008F7504"/>
    <w:rsid w:val="008F7888"/>
    <w:rsid w:val="00900400"/>
    <w:rsid w:val="00900F6C"/>
    <w:rsid w:val="00901E1D"/>
    <w:rsid w:val="0090453E"/>
    <w:rsid w:val="009046F4"/>
    <w:rsid w:val="009059CA"/>
    <w:rsid w:val="00906C6C"/>
    <w:rsid w:val="00911CB3"/>
    <w:rsid w:val="00913833"/>
    <w:rsid w:val="00913C7D"/>
    <w:rsid w:val="00915CF7"/>
    <w:rsid w:val="00917A98"/>
    <w:rsid w:val="0092288E"/>
    <w:rsid w:val="00930251"/>
    <w:rsid w:val="009326EA"/>
    <w:rsid w:val="00934E40"/>
    <w:rsid w:val="00935223"/>
    <w:rsid w:val="0093596B"/>
    <w:rsid w:val="00937110"/>
    <w:rsid w:val="0093722C"/>
    <w:rsid w:val="00937C2A"/>
    <w:rsid w:val="0094017F"/>
    <w:rsid w:val="00941FD2"/>
    <w:rsid w:val="00942E7E"/>
    <w:rsid w:val="00942EC0"/>
    <w:rsid w:val="009439D2"/>
    <w:rsid w:val="00947517"/>
    <w:rsid w:val="009506D6"/>
    <w:rsid w:val="00950D6E"/>
    <w:rsid w:val="009525BD"/>
    <w:rsid w:val="00955033"/>
    <w:rsid w:val="009605DE"/>
    <w:rsid w:val="00960DBA"/>
    <w:rsid w:val="009619D0"/>
    <w:rsid w:val="00961BB4"/>
    <w:rsid w:val="009625F1"/>
    <w:rsid w:val="00963404"/>
    <w:rsid w:val="00963CE3"/>
    <w:rsid w:val="0096434B"/>
    <w:rsid w:val="00964CDB"/>
    <w:rsid w:val="00964D1F"/>
    <w:rsid w:val="00967E10"/>
    <w:rsid w:val="00973558"/>
    <w:rsid w:val="009765F3"/>
    <w:rsid w:val="009808CF"/>
    <w:rsid w:val="009817B4"/>
    <w:rsid w:val="00981EC4"/>
    <w:rsid w:val="00981FBA"/>
    <w:rsid w:val="00982230"/>
    <w:rsid w:val="0098260B"/>
    <w:rsid w:val="00982C96"/>
    <w:rsid w:val="00983CB0"/>
    <w:rsid w:val="00985804"/>
    <w:rsid w:val="00985956"/>
    <w:rsid w:val="0098765B"/>
    <w:rsid w:val="00991317"/>
    <w:rsid w:val="00991732"/>
    <w:rsid w:val="00991CAA"/>
    <w:rsid w:val="0099662D"/>
    <w:rsid w:val="009A1FF6"/>
    <w:rsid w:val="009A3772"/>
    <w:rsid w:val="009A3B46"/>
    <w:rsid w:val="009A4FA0"/>
    <w:rsid w:val="009A5597"/>
    <w:rsid w:val="009A55A1"/>
    <w:rsid w:val="009A58B9"/>
    <w:rsid w:val="009A73B3"/>
    <w:rsid w:val="009B1641"/>
    <w:rsid w:val="009B346E"/>
    <w:rsid w:val="009B5BD9"/>
    <w:rsid w:val="009B5F2B"/>
    <w:rsid w:val="009B7DB1"/>
    <w:rsid w:val="009C1DCC"/>
    <w:rsid w:val="009C3C3E"/>
    <w:rsid w:val="009C4602"/>
    <w:rsid w:val="009C5455"/>
    <w:rsid w:val="009C5602"/>
    <w:rsid w:val="009C5A00"/>
    <w:rsid w:val="009C71AE"/>
    <w:rsid w:val="009C7BCA"/>
    <w:rsid w:val="009D0BA8"/>
    <w:rsid w:val="009D1905"/>
    <w:rsid w:val="009D43A6"/>
    <w:rsid w:val="009D4745"/>
    <w:rsid w:val="009D4CA6"/>
    <w:rsid w:val="009D679D"/>
    <w:rsid w:val="009D7B35"/>
    <w:rsid w:val="009E2CDE"/>
    <w:rsid w:val="009E4CDA"/>
    <w:rsid w:val="009E757E"/>
    <w:rsid w:val="009F2CDA"/>
    <w:rsid w:val="009F359F"/>
    <w:rsid w:val="009F3E64"/>
    <w:rsid w:val="009F60FB"/>
    <w:rsid w:val="009F7229"/>
    <w:rsid w:val="00A00947"/>
    <w:rsid w:val="00A03228"/>
    <w:rsid w:val="00A054D0"/>
    <w:rsid w:val="00A11844"/>
    <w:rsid w:val="00A15332"/>
    <w:rsid w:val="00A16BBC"/>
    <w:rsid w:val="00A176D5"/>
    <w:rsid w:val="00A17AD9"/>
    <w:rsid w:val="00A21D01"/>
    <w:rsid w:val="00A235A4"/>
    <w:rsid w:val="00A26FBF"/>
    <w:rsid w:val="00A315A9"/>
    <w:rsid w:val="00A3683D"/>
    <w:rsid w:val="00A36A7E"/>
    <w:rsid w:val="00A3745D"/>
    <w:rsid w:val="00A3757B"/>
    <w:rsid w:val="00A42932"/>
    <w:rsid w:val="00A42F8F"/>
    <w:rsid w:val="00A438A0"/>
    <w:rsid w:val="00A46471"/>
    <w:rsid w:val="00A47A12"/>
    <w:rsid w:val="00A47D32"/>
    <w:rsid w:val="00A517FA"/>
    <w:rsid w:val="00A51BF7"/>
    <w:rsid w:val="00A53AA4"/>
    <w:rsid w:val="00A55A1F"/>
    <w:rsid w:val="00A56CBF"/>
    <w:rsid w:val="00A570E8"/>
    <w:rsid w:val="00A60528"/>
    <w:rsid w:val="00A6061E"/>
    <w:rsid w:val="00A62E8C"/>
    <w:rsid w:val="00A64B00"/>
    <w:rsid w:val="00A64DC2"/>
    <w:rsid w:val="00A71F75"/>
    <w:rsid w:val="00A75FD7"/>
    <w:rsid w:val="00A76D2E"/>
    <w:rsid w:val="00A82F06"/>
    <w:rsid w:val="00A83536"/>
    <w:rsid w:val="00A91D4F"/>
    <w:rsid w:val="00A92268"/>
    <w:rsid w:val="00A92ECE"/>
    <w:rsid w:val="00A9433A"/>
    <w:rsid w:val="00A948F9"/>
    <w:rsid w:val="00A966C4"/>
    <w:rsid w:val="00A97CEA"/>
    <w:rsid w:val="00AA22E5"/>
    <w:rsid w:val="00AA351A"/>
    <w:rsid w:val="00AA3ED7"/>
    <w:rsid w:val="00AA677C"/>
    <w:rsid w:val="00AA7625"/>
    <w:rsid w:val="00AB33AF"/>
    <w:rsid w:val="00AB3CC9"/>
    <w:rsid w:val="00AB6475"/>
    <w:rsid w:val="00AB6D93"/>
    <w:rsid w:val="00AB7D6A"/>
    <w:rsid w:val="00AC013E"/>
    <w:rsid w:val="00AC1DE3"/>
    <w:rsid w:val="00AC1F2A"/>
    <w:rsid w:val="00AC51A5"/>
    <w:rsid w:val="00AC77AF"/>
    <w:rsid w:val="00AC7AA3"/>
    <w:rsid w:val="00AD0B0E"/>
    <w:rsid w:val="00AD3AA5"/>
    <w:rsid w:val="00AD3F5D"/>
    <w:rsid w:val="00AD47C8"/>
    <w:rsid w:val="00AD792D"/>
    <w:rsid w:val="00AE0BE6"/>
    <w:rsid w:val="00AE0D46"/>
    <w:rsid w:val="00AE2292"/>
    <w:rsid w:val="00AE328B"/>
    <w:rsid w:val="00AE4109"/>
    <w:rsid w:val="00AE742C"/>
    <w:rsid w:val="00AF3EBF"/>
    <w:rsid w:val="00AF6882"/>
    <w:rsid w:val="00AF7C4C"/>
    <w:rsid w:val="00AF7D67"/>
    <w:rsid w:val="00B01042"/>
    <w:rsid w:val="00B0110F"/>
    <w:rsid w:val="00B01151"/>
    <w:rsid w:val="00B01EE7"/>
    <w:rsid w:val="00B02E3E"/>
    <w:rsid w:val="00B038A7"/>
    <w:rsid w:val="00B0560E"/>
    <w:rsid w:val="00B05D26"/>
    <w:rsid w:val="00B060FC"/>
    <w:rsid w:val="00B0670C"/>
    <w:rsid w:val="00B1114D"/>
    <w:rsid w:val="00B11C2A"/>
    <w:rsid w:val="00B121F6"/>
    <w:rsid w:val="00B137BE"/>
    <w:rsid w:val="00B14E1F"/>
    <w:rsid w:val="00B16361"/>
    <w:rsid w:val="00B16A73"/>
    <w:rsid w:val="00B2008C"/>
    <w:rsid w:val="00B20443"/>
    <w:rsid w:val="00B2080B"/>
    <w:rsid w:val="00B267F2"/>
    <w:rsid w:val="00B31E81"/>
    <w:rsid w:val="00B3676C"/>
    <w:rsid w:val="00B4030D"/>
    <w:rsid w:val="00B405BE"/>
    <w:rsid w:val="00B4205A"/>
    <w:rsid w:val="00B4283E"/>
    <w:rsid w:val="00B43005"/>
    <w:rsid w:val="00B434FA"/>
    <w:rsid w:val="00B522C0"/>
    <w:rsid w:val="00B53F3B"/>
    <w:rsid w:val="00B6076F"/>
    <w:rsid w:val="00B61AE6"/>
    <w:rsid w:val="00B63004"/>
    <w:rsid w:val="00B630DC"/>
    <w:rsid w:val="00B64496"/>
    <w:rsid w:val="00B65C76"/>
    <w:rsid w:val="00B662AE"/>
    <w:rsid w:val="00B73556"/>
    <w:rsid w:val="00B74C72"/>
    <w:rsid w:val="00B75EE3"/>
    <w:rsid w:val="00B75FF0"/>
    <w:rsid w:val="00B811DA"/>
    <w:rsid w:val="00B8172B"/>
    <w:rsid w:val="00B818A8"/>
    <w:rsid w:val="00B85F27"/>
    <w:rsid w:val="00B86D5E"/>
    <w:rsid w:val="00B873F7"/>
    <w:rsid w:val="00B929ED"/>
    <w:rsid w:val="00B93B67"/>
    <w:rsid w:val="00B93ED9"/>
    <w:rsid w:val="00B943CB"/>
    <w:rsid w:val="00B94AB4"/>
    <w:rsid w:val="00B954F2"/>
    <w:rsid w:val="00B95929"/>
    <w:rsid w:val="00B96365"/>
    <w:rsid w:val="00B968CB"/>
    <w:rsid w:val="00B9694F"/>
    <w:rsid w:val="00BA032F"/>
    <w:rsid w:val="00BA11ED"/>
    <w:rsid w:val="00BA1B96"/>
    <w:rsid w:val="00BA2E73"/>
    <w:rsid w:val="00BA4296"/>
    <w:rsid w:val="00BA574C"/>
    <w:rsid w:val="00BB03D1"/>
    <w:rsid w:val="00BB0A22"/>
    <w:rsid w:val="00BB304F"/>
    <w:rsid w:val="00BB3D7F"/>
    <w:rsid w:val="00BB433C"/>
    <w:rsid w:val="00BB4401"/>
    <w:rsid w:val="00BB6ACD"/>
    <w:rsid w:val="00BC0621"/>
    <w:rsid w:val="00BC16DD"/>
    <w:rsid w:val="00BC2D34"/>
    <w:rsid w:val="00BC3B92"/>
    <w:rsid w:val="00BC6965"/>
    <w:rsid w:val="00BC77AE"/>
    <w:rsid w:val="00BD0F95"/>
    <w:rsid w:val="00BD158B"/>
    <w:rsid w:val="00BD188D"/>
    <w:rsid w:val="00BD4042"/>
    <w:rsid w:val="00BD4154"/>
    <w:rsid w:val="00BD4E54"/>
    <w:rsid w:val="00BD5B1A"/>
    <w:rsid w:val="00BD63FB"/>
    <w:rsid w:val="00BD679B"/>
    <w:rsid w:val="00BD78A6"/>
    <w:rsid w:val="00BD79A4"/>
    <w:rsid w:val="00BE0030"/>
    <w:rsid w:val="00BE136A"/>
    <w:rsid w:val="00BE2350"/>
    <w:rsid w:val="00BE326E"/>
    <w:rsid w:val="00BE3784"/>
    <w:rsid w:val="00BE3902"/>
    <w:rsid w:val="00BE562D"/>
    <w:rsid w:val="00BE6EBC"/>
    <w:rsid w:val="00BE7806"/>
    <w:rsid w:val="00BF03E9"/>
    <w:rsid w:val="00BF5618"/>
    <w:rsid w:val="00C05A1B"/>
    <w:rsid w:val="00C0722F"/>
    <w:rsid w:val="00C13356"/>
    <w:rsid w:val="00C17963"/>
    <w:rsid w:val="00C20668"/>
    <w:rsid w:val="00C21C66"/>
    <w:rsid w:val="00C23703"/>
    <w:rsid w:val="00C23CCC"/>
    <w:rsid w:val="00C26BE7"/>
    <w:rsid w:val="00C2780E"/>
    <w:rsid w:val="00C27D84"/>
    <w:rsid w:val="00C324E6"/>
    <w:rsid w:val="00C3262B"/>
    <w:rsid w:val="00C33EF5"/>
    <w:rsid w:val="00C40E17"/>
    <w:rsid w:val="00C42620"/>
    <w:rsid w:val="00C43EDE"/>
    <w:rsid w:val="00C44942"/>
    <w:rsid w:val="00C44CC1"/>
    <w:rsid w:val="00C46200"/>
    <w:rsid w:val="00C50440"/>
    <w:rsid w:val="00C50953"/>
    <w:rsid w:val="00C50D80"/>
    <w:rsid w:val="00C528DC"/>
    <w:rsid w:val="00C541CD"/>
    <w:rsid w:val="00C6302C"/>
    <w:rsid w:val="00C65EED"/>
    <w:rsid w:val="00C67393"/>
    <w:rsid w:val="00C762B4"/>
    <w:rsid w:val="00C76A55"/>
    <w:rsid w:val="00C805F1"/>
    <w:rsid w:val="00C80C52"/>
    <w:rsid w:val="00C828F8"/>
    <w:rsid w:val="00C915B3"/>
    <w:rsid w:val="00C9398F"/>
    <w:rsid w:val="00CA04A5"/>
    <w:rsid w:val="00CA6A40"/>
    <w:rsid w:val="00CB00E1"/>
    <w:rsid w:val="00CB4065"/>
    <w:rsid w:val="00CB5322"/>
    <w:rsid w:val="00CB550B"/>
    <w:rsid w:val="00CB5761"/>
    <w:rsid w:val="00CB5977"/>
    <w:rsid w:val="00CB616D"/>
    <w:rsid w:val="00CB7EE5"/>
    <w:rsid w:val="00CC02BF"/>
    <w:rsid w:val="00CC2643"/>
    <w:rsid w:val="00CC2B77"/>
    <w:rsid w:val="00CC682C"/>
    <w:rsid w:val="00CC6D74"/>
    <w:rsid w:val="00CD0040"/>
    <w:rsid w:val="00CD0516"/>
    <w:rsid w:val="00CD0A7B"/>
    <w:rsid w:val="00CD66EE"/>
    <w:rsid w:val="00CE0A1F"/>
    <w:rsid w:val="00CE13F3"/>
    <w:rsid w:val="00CE4A49"/>
    <w:rsid w:val="00CE4DBC"/>
    <w:rsid w:val="00CE617A"/>
    <w:rsid w:val="00CE7E38"/>
    <w:rsid w:val="00CF0AE6"/>
    <w:rsid w:val="00CF3854"/>
    <w:rsid w:val="00D02EEA"/>
    <w:rsid w:val="00D041F1"/>
    <w:rsid w:val="00D06A98"/>
    <w:rsid w:val="00D07FA3"/>
    <w:rsid w:val="00D12C9F"/>
    <w:rsid w:val="00D13144"/>
    <w:rsid w:val="00D13245"/>
    <w:rsid w:val="00D13CD2"/>
    <w:rsid w:val="00D14CBB"/>
    <w:rsid w:val="00D14DF8"/>
    <w:rsid w:val="00D1602D"/>
    <w:rsid w:val="00D166E4"/>
    <w:rsid w:val="00D2178C"/>
    <w:rsid w:val="00D21A2D"/>
    <w:rsid w:val="00D22E9F"/>
    <w:rsid w:val="00D24605"/>
    <w:rsid w:val="00D34757"/>
    <w:rsid w:val="00D35341"/>
    <w:rsid w:val="00D410D3"/>
    <w:rsid w:val="00D44509"/>
    <w:rsid w:val="00D44AFB"/>
    <w:rsid w:val="00D45731"/>
    <w:rsid w:val="00D50582"/>
    <w:rsid w:val="00D5071E"/>
    <w:rsid w:val="00D54235"/>
    <w:rsid w:val="00D56BC5"/>
    <w:rsid w:val="00D61530"/>
    <w:rsid w:val="00D6161A"/>
    <w:rsid w:val="00D622D0"/>
    <w:rsid w:val="00D636C6"/>
    <w:rsid w:val="00D64157"/>
    <w:rsid w:val="00D71E88"/>
    <w:rsid w:val="00D72090"/>
    <w:rsid w:val="00D72670"/>
    <w:rsid w:val="00D749BA"/>
    <w:rsid w:val="00D75AC0"/>
    <w:rsid w:val="00D80B22"/>
    <w:rsid w:val="00D80B50"/>
    <w:rsid w:val="00D80EFF"/>
    <w:rsid w:val="00D83013"/>
    <w:rsid w:val="00D853EA"/>
    <w:rsid w:val="00D8685E"/>
    <w:rsid w:val="00D915BA"/>
    <w:rsid w:val="00D92743"/>
    <w:rsid w:val="00D92912"/>
    <w:rsid w:val="00D93719"/>
    <w:rsid w:val="00D94C27"/>
    <w:rsid w:val="00D96E8C"/>
    <w:rsid w:val="00D97E98"/>
    <w:rsid w:val="00DA13AB"/>
    <w:rsid w:val="00DA317A"/>
    <w:rsid w:val="00DB2337"/>
    <w:rsid w:val="00DB350E"/>
    <w:rsid w:val="00DB4E8B"/>
    <w:rsid w:val="00DB69CE"/>
    <w:rsid w:val="00DC652E"/>
    <w:rsid w:val="00DC6722"/>
    <w:rsid w:val="00DD1444"/>
    <w:rsid w:val="00DD14F0"/>
    <w:rsid w:val="00DD1FE9"/>
    <w:rsid w:val="00DD2937"/>
    <w:rsid w:val="00DD3D61"/>
    <w:rsid w:val="00DD463B"/>
    <w:rsid w:val="00DD4EE0"/>
    <w:rsid w:val="00DD77CF"/>
    <w:rsid w:val="00DE2AD8"/>
    <w:rsid w:val="00DE2E94"/>
    <w:rsid w:val="00DE31BA"/>
    <w:rsid w:val="00DE35EA"/>
    <w:rsid w:val="00DE5114"/>
    <w:rsid w:val="00DE5A1E"/>
    <w:rsid w:val="00DE6697"/>
    <w:rsid w:val="00DE7381"/>
    <w:rsid w:val="00DF0873"/>
    <w:rsid w:val="00DF4393"/>
    <w:rsid w:val="00DF440F"/>
    <w:rsid w:val="00DF6445"/>
    <w:rsid w:val="00E00305"/>
    <w:rsid w:val="00E04DA6"/>
    <w:rsid w:val="00E06461"/>
    <w:rsid w:val="00E0774C"/>
    <w:rsid w:val="00E07F49"/>
    <w:rsid w:val="00E10B86"/>
    <w:rsid w:val="00E118E5"/>
    <w:rsid w:val="00E12439"/>
    <w:rsid w:val="00E13B2B"/>
    <w:rsid w:val="00E14240"/>
    <w:rsid w:val="00E17766"/>
    <w:rsid w:val="00E21C6C"/>
    <w:rsid w:val="00E22113"/>
    <w:rsid w:val="00E23E12"/>
    <w:rsid w:val="00E240F8"/>
    <w:rsid w:val="00E252B9"/>
    <w:rsid w:val="00E25E60"/>
    <w:rsid w:val="00E30B82"/>
    <w:rsid w:val="00E30E2E"/>
    <w:rsid w:val="00E327E4"/>
    <w:rsid w:val="00E34C2F"/>
    <w:rsid w:val="00E36833"/>
    <w:rsid w:val="00E36D7C"/>
    <w:rsid w:val="00E36FBF"/>
    <w:rsid w:val="00E3717D"/>
    <w:rsid w:val="00E374F9"/>
    <w:rsid w:val="00E37750"/>
    <w:rsid w:val="00E435E7"/>
    <w:rsid w:val="00E46F62"/>
    <w:rsid w:val="00E47DC9"/>
    <w:rsid w:val="00E511FE"/>
    <w:rsid w:val="00E516EF"/>
    <w:rsid w:val="00E57182"/>
    <w:rsid w:val="00E604CB"/>
    <w:rsid w:val="00E6070E"/>
    <w:rsid w:val="00E6185F"/>
    <w:rsid w:val="00E623B0"/>
    <w:rsid w:val="00E71426"/>
    <w:rsid w:val="00E71615"/>
    <w:rsid w:val="00E767FA"/>
    <w:rsid w:val="00E8144A"/>
    <w:rsid w:val="00E81782"/>
    <w:rsid w:val="00E847EE"/>
    <w:rsid w:val="00E9173C"/>
    <w:rsid w:val="00E93276"/>
    <w:rsid w:val="00E95069"/>
    <w:rsid w:val="00E95363"/>
    <w:rsid w:val="00E9578B"/>
    <w:rsid w:val="00EA0110"/>
    <w:rsid w:val="00EA08F3"/>
    <w:rsid w:val="00EA1468"/>
    <w:rsid w:val="00EA3F95"/>
    <w:rsid w:val="00EA73CA"/>
    <w:rsid w:val="00EA7BBC"/>
    <w:rsid w:val="00EB089C"/>
    <w:rsid w:val="00EB0F98"/>
    <w:rsid w:val="00EB28F5"/>
    <w:rsid w:val="00EB4BDB"/>
    <w:rsid w:val="00EB4F6E"/>
    <w:rsid w:val="00EB524B"/>
    <w:rsid w:val="00EB5598"/>
    <w:rsid w:val="00EC4AA0"/>
    <w:rsid w:val="00EC4E23"/>
    <w:rsid w:val="00EC5AB1"/>
    <w:rsid w:val="00EC5FFD"/>
    <w:rsid w:val="00ED1065"/>
    <w:rsid w:val="00ED1209"/>
    <w:rsid w:val="00ED144E"/>
    <w:rsid w:val="00ED1585"/>
    <w:rsid w:val="00ED2FED"/>
    <w:rsid w:val="00ED3CAA"/>
    <w:rsid w:val="00ED3CC8"/>
    <w:rsid w:val="00ED5F90"/>
    <w:rsid w:val="00EE328E"/>
    <w:rsid w:val="00EE6343"/>
    <w:rsid w:val="00EE6C2C"/>
    <w:rsid w:val="00EF0357"/>
    <w:rsid w:val="00EF22DD"/>
    <w:rsid w:val="00EF297E"/>
    <w:rsid w:val="00EF43AD"/>
    <w:rsid w:val="00EF466F"/>
    <w:rsid w:val="00EF6A1A"/>
    <w:rsid w:val="00EF7A94"/>
    <w:rsid w:val="00F0733B"/>
    <w:rsid w:val="00F122BB"/>
    <w:rsid w:val="00F1725F"/>
    <w:rsid w:val="00F17CD1"/>
    <w:rsid w:val="00F21892"/>
    <w:rsid w:val="00F22425"/>
    <w:rsid w:val="00F2310C"/>
    <w:rsid w:val="00F36D03"/>
    <w:rsid w:val="00F40797"/>
    <w:rsid w:val="00F40F76"/>
    <w:rsid w:val="00F4431B"/>
    <w:rsid w:val="00F45244"/>
    <w:rsid w:val="00F533AE"/>
    <w:rsid w:val="00F546CF"/>
    <w:rsid w:val="00F57C50"/>
    <w:rsid w:val="00F60958"/>
    <w:rsid w:val="00F61A24"/>
    <w:rsid w:val="00F62296"/>
    <w:rsid w:val="00F63542"/>
    <w:rsid w:val="00F65DF0"/>
    <w:rsid w:val="00F6705B"/>
    <w:rsid w:val="00F70C38"/>
    <w:rsid w:val="00F70F88"/>
    <w:rsid w:val="00F71115"/>
    <w:rsid w:val="00F74D77"/>
    <w:rsid w:val="00F7632C"/>
    <w:rsid w:val="00F77252"/>
    <w:rsid w:val="00F77EF3"/>
    <w:rsid w:val="00F824DD"/>
    <w:rsid w:val="00F83258"/>
    <w:rsid w:val="00F84499"/>
    <w:rsid w:val="00F858DC"/>
    <w:rsid w:val="00F92555"/>
    <w:rsid w:val="00F970E2"/>
    <w:rsid w:val="00FA4CC2"/>
    <w:rsid w:val="00FA529D"/>
    <w:rsid w:val="00FA562C"/>
    <w:rsid w:val="00FA7489"/>
    <w:rsid w:val="00FB0E83"/>
    <w:rsid w:val="00FB19DB"/>
    <w:rsid w:val="00FB25A6"/>
    <w:rsid w:val="00FB76BE"/>
    <w:rsid w:val="00FC026F"/>
    <w:rsid w:val="00FC539D"/>
    <w:rsid w:val="00FC5CA2"/>
    <w:rsid w:val="00FC5EA2"/>
    <w:rsid w:val="00FD38DE"/>
    <w:rsid w:val="00FD5072"/>
    <w:rsid w:val="00FE06F5"/>
    <w:rsid w:val="00FE17FE"/>
    <w:rsid w:val="00FE199F"/>
    <w:rsid w:val="00FE2537"/>
    <w:rsid w:val="00FE3925"/>
    <w:rsid w:val="00FE4442"/>
    <w:rsid w:val="00FE645D"/>
    <w:rsid w:val="00FE6A89"/>
    <w:rsid w:val="00FF2C2F"/>
    <w:rsid w:val="00FF2C62"/>
    <w:rsid w:val="00FF475E"/>
    <w:rsid w:val="00FF53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1"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List Number"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Cite"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spacing w:after="200" w:line="276" w:lineRule="auto"/>
      <w:ind w:firstLine="284"/>
      <w:jc w:val="both"/>
    </w:pPr>
    <w:rPr>
      <w:sz w:val="22"/>
      <w:szCs w:val="22"/>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rPr>
      <w:rFonts w:ascii="Times New Roman" w:eastAsia="Times New Roman" w:hAnsi="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sz w:val="24"/>
      <w:szCs w:val="24"/>
      <w:lang w:val="sq-AL" w:eastAsia="en-US" w:bidi="ar-SA"/>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jc w:val="center"/>
      <w:outlineLvl w:val="0"/>
    </w:pPr>
    <w:rPr>
      <w:rFonts w:ascii="Garamond" w:eastAsia="MS Mincho" w:hAnsi="Garamond" w:cs="CG Times"/>
      <w:b/>
      <w:bCs/>
      <w:caps/>
      <w:color w:val="000000"/>
      <w:sz w:val="24"/>
      <w:szCs w:val="22"/>
      <w:lang w:val="en-GB"/>
    </w:rPr>
  </w:style>
  <w:style w:type="paragraph" w:customStyle="1" w:styleId="NumriData">
    <w:name w:val="Numri_Data"/>
    <w:next w:val="Normal"/>
    <w:link w:val="NumriDataChar"/>
    <w:rsid w:val="00ED3CAA"/>
    <w:pPr>
      <w:keepNext/>
      <w:widowControl w:val="0"/>
      <w:jc w:val="center"/>
      <w:outlineLvl w:val="0"/>
    </w:pPr>
    <w:rPr>
      <w:rFonts w:ascii="Garamond" w:eastAsia="MS Mincho" w:hAnsi="Garamond" w:cs="CG Times"/>
      <w:b/>
      <w:bCs/>
      <w:sz w:val="24"/>
      <w:szCs w:val="22"/>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szCs w:val="22"/>
      <w:lang w:val="en-GB" w:eastAsia="en-US" w:bidi="ar-SA"/>
    </w:rPr>
  </w:style>
  <w:style w:type="paragraph" w:customStyle="1" w:styleId="Paragrafi">
    <w:name w:val="Paragrafi"/>
    <w:link w:val="ParagrafiChar"/>
    <w:rsid w:val="00436DE1"/>
    <w:pPr>
      <w:widowControl w:val="0"/>
      <w:ind w:firstLine="284"/>
      <w:jc w:val="both"/>
    </w:pPr>
    <w:rPr>
      <w:rFonts w:ascii="Garamond" w:eastAsia="MS Mincho" w:hAnsi="Garamond" w:cs="CG Times"/>
      <w:sz w:val="24"/>
      <w:szCs w:val="22"/>
    </w:rPr>
  </w:style>
  <w:style w:type="character" w:customStyle="1" w:styleId="ParagrafiChar">
    <w:name w:val="Paragrafi Char"/>
    <w:basedOn w:val="DefaultParagraphFont"/>
    <w:link w:val="Paragrafi"/>
    <w:locked/>
    <w:rsid w:val="00436DE1"/>
    <w:rPr>
      <w:rFonts w:ascii="Garamond" w:eastAsia="MS Mincho" w:hAnsi="Garamond" w:cs="CG Times"/>
      <w:sz w:val="24"/>
      <w:szCs w:val="22"/>
      <w:lang w:val="en-US" w:eastAsia="en-US" w:bidi="ar-SA"/>
    </w:rPr>
  </w:style>
  <w:style w:type="paragraph" w:customStyle="1" w:styleId="Titulli">
    <w:name w:val="Titulli"/>
    <w:next w:val="Normal"/>
    <w:link w:val="TitulliChar"/>
    <w:rsid w:val="00ED3CAA"/>
    <w:pPr>
      <w:keepNext/>
      <w:widowControl w:val="0"/>
      <w:jc w:val="center"/>
      <w:outlineLvl w:val="1"/>
    </w:pPr>
    <w:rPr>
      <w:rFonts w:ascii="Garamond" w:eastAsia="MS Mincho" w:hAnsi="Garamond" w:cs="CG Times"/>
      <w:b/>
      <w:bCs/>
      <w:caps/>
      <w:sz w:val="24"/>
      <w:szCs w:val="22"/>
      <w:lang w:val="en-GB"/>
    </w:rPr>
  </w:style>
  <w:style w:type="character" w:customStyle="1" w:styleId="TitulliChar">
    <w:name w:val="Titulli Char"/>
    <w:basedOn w:val="DefaultParagraphFont"/>
    <w:link w:val="Titulli"/>
    <w:rsid w:val="00ED3CAA"/>
    <w:rPr>
      <w:rFonts w:ascii="Garamond" w:eastAsia="MS Mincho" w:hAnsi="Garamond" w:cs="CG Times"/>
      <w:b/>
      <w:bCs/>
      <w:caps/>
      <w:sz w:val="24"/>
      <w:szCs w:val="22"/>
      <w:lang w:val="en-GB" w:eastAsia="en-US" w:bidi="ar-SA"/>
    </w:rPr>
  </w:style>
  <w:style w:type="character" w:customStyle="1" w:styleId="AktiChar">
    <w:name w:val="Akti Char"/>
    <w:basedOn w:val="DefaultParagraphFont"/>
    <w:link w:val="Akti"/>
    <w:rsid w:val="00ED3CAA"/>
    <w:rPr>
      <w:rFonts w:ascii="Garamond" w:eastAsia="MS Mincho" w:hAnsi="Garamond" w:cs="CG Times"/>
      <w:b/>
      <w:bCs/>
      <w:caps/>
      <w:color w:val="000000"/>
      <w:sz w:val="24"/>
      <w:szCs w:val="22"/>
      <w:lang w:val="en-GB" w:eastAsia="en-US" w:bidi="ar-SA"/>
    </w:rPr>
  </w:style>
  <w:style w:type="paragraph" w:customStyle="1" w:styleId="NeniNr">
    <w:name w:val="Neni_Nr"/>
    <w:next w:val="Normal"/>
    <w:link w:val="NeniNrChar"/>
    <w:rsid w:val="00ED3CAA"/>
    <w:pPr>
      <w:keepNext/>
      <w:widowControl w:val="0"/>
      <w:jc w:val="center"/>
    </w:pPr>
    <w:rPr>
      <w:rFonts w:ascii="Garamond" w:eastAsia="MS Mincho" w:hAnsi="Garamond" w:cs="CG Times"/>
      <w:sz w:val="24"/>
      <w:szCs w:val="22"/>
      <w:lang w:val="en-GB"/>
    </w:rPr>
  </w:style>
  <w:style w:type="paragraph" w:customStyle="1" w:styleId="NeniTitull">
    <w:name w:val="Neni_Titull"/>
    <w:next w:val="Normal"/>
    <w:rsid w:val="00ED3CAA"/>
    <w:pPr>
      <w:keepNext/>
      <w:widowControl w:val="0"/>
      <w:jc w:val="center"/>
      <w:outlineLvl w:val="2"/>
    </w:pPr>
    <w:rPr>
      <w:rFonts w:ascii="Garamond" w:eastAsia="MS Mincho" w:hAnsi="Garamond" w:cs="CG Times"/>
      <w:b/>
      <w:bCs/>
      <w:sz w:val="24"/>
      <w:szCs w:val="22"/>
      <w:lang w:val="en-GB"/>
    </w:rPr>
  </w:style>
  <w:style w:type="character" w:customStyle="1" w:styleId="NeniNrChar">
    <w:name w:val="Neni_Nr Char"/>
    <w:basedOn w:val="DefaultParagraphFont"/>
    <w:link w:val="NeniNr"/>
    <w:rsid w:val="00ED3CAA"/>
    <w:rPr>
      <w:rFonts w:ascii="Garamond" w:eastAsia="MS Mincho" w:hAnsi="Garamond" w:cs="CG Times"/>
      <w:sz w:val="24"/>
      <w:szCs w:val="22"/>
      <w:lang w:val="en-GB" w:eastAsia="en-US" w:bidi="ar-SA"/>
    </w:rPr>
  </w:style>
  <w:style w:type="paragraph" w:customStyle="1" w:styleId="Autoriteti">
    <w:name w:val="Autoriteti"/>
    <w:next w:val="Normal"/>
    <w:link w:val="AutoritetiChar"/>
    <w:rsid w:val="00A56CBF"/>
    <w:pPr>
      <w:keepNext/>
      <w:widowControl w:val="0"/>
      <w:jc w:val="right"/>
    </w:pPr>
    <w:rPr>
      <w:rFonts w:ascii="Garamond" w:eastAsia="MS Mincho" w:hAnsi="Garamond"/>
      <w:caps/>
      <w:sz w:val="24"/>
      <w:szCs w:val="22"/>
      <w:lang w:val="en-GB"/>
    </w:rPr>
  </w:style>
  <w:style w:type="paragraph" w:customStyle="1" w:styleId="AutoritetiEmer">
    <w:name w:val="Autoriteti_Emer"/>
    <w:next w:val="Normal"/>
    <w:link w:val="AutoritetiEmerChar"/>
    <w:rsid w:val="00A56CBF"/>
    <w:pPr>
      <w:widowControl w:val="0"/>
      <w:jc w:val="right"/>
    </w:pPr>
    <w:rPr>
      <w:rFonts w:ascii="Garamond" w:eastAsia="MS Mincho" w:hAnsi="Garamond"/>
      <w:b/>
      <w:bCs/>
      <w:sz w:val="24"/>
      <w:szCs w:val="22"/>
      <w:lang w:val="en-GB"/>
    </w:rPr>
  </w:style>
  <w:style w:type="character" w:customStyle="1" w:styleId="AutoritetiChar">
    <w:name w:val="Autoriteti Char"/>
    <w:link w:val="Autoriteti"/>
    <w:locked/>
    <w:rsid w:val="00A56CBF"/>
    <w:rPr>
      <w:rFonts w:ascii="Garamond" w:eastAsia="MS Mincho" w:hAnsi="Garamond"/>
      <w:caps/>
      <w:sz w:val="24"/>
      <w:szCs w:val="22"/>
      <w:lang w:val="en-GB" w:bidi="ar-SA"/>
    </w:rPr>
  </w:style>
  <w:style w:type="character" w:customStyle="1" w:styleId="AutoritetiEmerChar">
    <w:name w:val="Autoriteti_Emer Char"/>
    <w:link w:val="AutoritetiEmer"/>
    <w:locked/>
    <w:rsid w:val="00A56CBF"/>
    <w:rPr>
      <w:rFonts w:ascii="Garamond" w:eastAsia="MS Mincho" w:hAnsi="Garamond"/>
      <w:b/>
      <w:bCs/>
      <w:sz w:val="24"/>
      <w:szCs w:val="22"/>
      <w:lang w:val="en-GB" w:bidi="ar-SA"/>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Cambria" w:eastAsia="Times New Roman" w:hAnsi="Cambria" w:cs="Times New Roman"/>
      <w:b/>
      <w:bCs/>
      <w:color w:val="4F81BD"/>
      <w:sz w:val="26"/>
      <w:szCs w:val="26"/>
    </w:rPr>
  </w:style>
  <w:style w:type="character" w:customStyle="1" w:styleId="Heading3Char">
    <w:name w:val="Heading 3 Char"/>
    <w:aliases w:val="Germa Char"/>
    <w:basedOn w:val="DefaultParagraphFont"/>
    <w:uiPriority w:val="9"/>
    <w:rsid w:val="00333FAB"/>
    <w:rPr>
      <w:rFonts w:ascii="Cambria" w:eastAsia="Times New Roman" w:hAnsi="Cambria" w:cs="Times New Roman"/>
      <w:b/>
      <w:bCs/>
      <w:color w:val="4F81BD"/>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sz w:val="20"/>
      <w:szCs w:val="20"/>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jc w:val="both"/>
    </w:pPr>
    <w:rPr>
      <w:rFonts w:ascii="CG Times" w:eastAsia="MS Mincho" w:hAnsi="CG Times" w:cs="CG Times"/>
      <w:sz w:val="21"/>
      <w:szCs w:val="22"/>
      <w:lang w:val="en-GB"/>
    </w:rPr>
  </w:style>
  <w:style w:type="paragraph" w:customStyle="1" w:styleId="AneksiNr">
    <w:name w:val="Aneksi_Nr"/>
    <w:next w:val="Normal"/>
    <w:rsid w:val="00333FAB"/>
    <w:pPr>
      <w:keepNext/>
      <w:widowControl w:val="0"/>
      <w:jc w:val="center"/>
    </w:pPr>
    <w:rPr>
      <w:rFonts w:ascii="CG Times" w:eastAsia="MS Mincho" w:hAnsi="CG Times" w:cs="CG Times"/>
      <w:caps/>
      <w:sz w:val="21"/>
      <w:szCs w:val="22"/>
      <w:lang w:val="en-GB"/>
    </w:rPr>
  </w:style>
  <w:style w:type="paragraph" w:customStyle="1" w:styleId="AneksiTitull">
    <w:name w:val="Aneksi_Titull"/>
    <w:next w:val="Normal"/>
    <w:rsid w:val="00333FAB"/>
    <w:pPr>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jc w:val="both"/>
    </w:pPr>
    <w:rPr>
      <w:rFonts w:ascii="CG Times" w:eastAsia="MS Mincho" w:hAnsi="CG Times" w:cs="CG Times"/>
      <w:color w:val="000000"/>
      <w:sz w:val="21"/>
      <w:szCs w:val="22"/>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ind w:firstLine="284"/>
      <w:jc w:val="both"/>
      <w:outlineLvl w:val="2"/>
    </w:pPr>
    <w:rPr>
      <w:rFonts w:ascii="CG Times" w:eastAsia="MS Mincho" w:hAnsi="CG Times" w:cs="CG Times"/>
      <w:sz w:val="22"/>
      <w:szCs w:val="22"/>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jc w:val="center"/>
    </w:pPr>
    <w:rPr>
      <w:rFonts w:ascii="CG Times" w:eastAsia="MS Mincho" w:hAnsi="CG Times" w:cs="CG Times"/>
      <w:caps/>
      <w:sz w:val="21"/>
      <w:szCs w:val="22"/>
      <w:lang w:val="en-GB"/>
    </w:rPr>
  </w:style>
  <w:style w:type="paragraph" w:customStyle="1" w:styleId="Kapakufund">
    <w:name w:val="Kapaku_fund"/>
    <w:next w:val="Normal"/>
    <w:rsid w:val="00333FAB"/>
    <w:pPr>
      <w:pageBreakBefore/>
      <w:jc w:val="both"/>
    </w:pPr>
    <w:rPr>
      <w:rFonts w:ascii="CG Times" w:eastAsia="MS Mincho" w:hAnsi="CG Times" w:cs="CG Times"/>
      <w:b/>
      <w:bCs/>
      <w:sz w:val="21"/>
      <w:szCs w:val="22"/>
    </w:rPr>
  </w:style>
  <w:style w:type="paragraph" w:customStyle="1" w:styleId="KapitulliNr">
    <w:name w:val="Kapitulli_Nr"/>
    <w:rsid w:val="00333FAB"/>
    <w:pPr>
      <w:keepNext/>
      <w:widowControl w:val="0"/>
      <w:jc w:val="center"/>
    </w:pPr>
    <w:rPr>
      <w:rFonts w:ascii="CG Times" w:eastAsia="MS Mincho" w:hAnsi="CG Times" w:cs="CG Times"/>
      <w:caps/>
      <w:sz w:val="21"/>
      <w:szCs w:val="22"/>
      <w:lang w:val="en-GB"/>
    </w:rPr>
  </w:style>
  <w:style w:type="paragraph" w:customStyle="1" w:styleId="KapitulliTitull">
    <w:name w:val="Kapitulli_Titull"/>
    <w:rsid w:val="00333FAB"/>
    <w:pPr>
      <w:keepNext/>
      <w:widowControl w:val="0"/>
      <w:jc w:val="center"/>
    </w:pPr>
    <w:rPr>
      <w:rFonts w:ascii="CG Times" w:eastAsia="MS Mincho" w:hAnsi="CG Times" w:cs="CG Times"/>
      <w:caps/>
      <w:sz w:val="21"/>
      <w:szCs w:val="22"/>
      <w:lang w:val="en-GB"/>
    </w:rPr>
  </w:style>
  <w:style w:type="paragraph" w:customStyle="1" w:styleId="KreuNr">
    <w:name w:val="Kreu_Nr"/>
    <w:rsid w:val="00333FAB"/>
    <w:pPr>
      <w:keepNext/>
      <w:widowControl w:val="0"/>
      <w:jc w:val="center"/>
    </w:pPr>
    <w:rPr>
      <w:rFonts w:ascii="CG Times" w:eastAsia="MS Mincho" w:hAnsi="CG Times" w:cs="CG Times"/>
      <w:caps/>
      <w:sz w:val="21"/>
      <w:szCs w:val="22"/>
    </w:rPr>
  </w:style>
  <w:style w:type="paragraph" w:customStyle="1" w:styleId="KreuTitull">
    <w:name w:val="Kreu_Titull"/>
    <w:next w:val="KapitulliTitull"/>
    <w:rsid w:val="00333FAB"/>
    <w:pPr>
      <w:keepNext/>
      <w:widowControl w:val="0"/>
      <w:jc w:val="center"/>
    </w:pPr>
    <w:rPr>
      <w:rFonts w:ascii="CG Times" w:eastAsia="MS Mincho" w:hAnsi="CG Times" w:cs="CG Times"/>
      <w:caps/>
      <w:sz w:val="21"/>
      <w:szCs w:val="22"/>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jc w:val="center"/>
    </w:pPr>
    <w:rPr>
      <w:rFonts w:ascii="CG Times" w:eastAsia="MS Mincho" w:hAnsi="CG Times" w:cs="CG Times"/>
      <w:i/>
      <w:iCs/>
      <w:sz w:val="21"/>
      <w:szCs w:val="22"/>
    </w:rPr>
  </w:style>
  <w:style w:type="paragraph" w:customStyle="1" w:styleId="NenkreuNr">
    <w:name w:val="Nenkreu_Nr"/>
    <w:rsid w:val="00333FAB"/>
    <w:pPr>
      <w:keepNext/>
      <w:widowControl w:val="0"/>
      <w:jc w:val="center"/>
    </w:pPr>
    <w:rPr>
      <w:rFonts w:ascii="CG Times" w:eastAsia="MS Mincho" w:hAnsi="CG Times" w:cs="CG Times"/>
      <w:caps/>
      <w:sz w:val="21"/>
      <w:szCs w:val="22"/>
      <w:lang w:val="en-GB"/>
    </w:rPr>
  </w:style>
  <w:style w:type="paragraph" w:customStyle="1" w:styleId="NenkreuTitull">
    <w:name w:val="Nenkreu_Titull"/>
    <w:rsid w:val="00333FAB"/>
    <w:pPr>
      <w:jc w:val="center"/>
    </w:pPr>
    <w:rPr>
      <w:rFonts w:ascii="CG Times" w:eastAsia="MS Mincho" w:hAnsi="CG Times" w:cs="CG Times"/>
      <w:caps/>
      <w:sz w:val="21"/>
      <w:szCs w:val="22"/>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jc w:val="both"/>
    </w:pPr>
    <w:rPr>
      <w:rFonts w:ascii="CG Times" w:eastAsia="MS Mincho" w:hAnsi="CG Times" w:cs="CG Times"/>
      <w:sz w:val="21"/>
      <w:szCs w:val="22"/>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jc w:val="center"/>
    </w:pPr>
    <w:rPr>
      <w:rFonts w:ascii="CG Times" w:eastAsia="MS Mincho" w:hAnsi="CG Times" w:cs="CG Times"/>
      <w:caps/>
      <w:sz w:val="21"/>
      <w:szCs w:val="22"/>
      <w:lang w:val="en-GB"/>
    </w:rPr>
  </w:style>
  <w:style w:type="paragraph" w:customStyle="1" w:styleId="PjesaTitull">
    <w:name w:val="Pjesa_Titull"/>
    <w:rsid w:val="00333FAB"/>
    <w:pPr>
      <w:keepNext/>
      <w:widowControl w:val="0"/>
      <w:jc w:val="center"/>
    </w:pPr>
    <w:rPr>
      <w:rFonts w:ascii="CG Times" w:eastAsia="MS Mincho" w:hAnsi="CG Times" w:cs="CG Times"/>
      <w:caps/>
      <w:sz w:val="21"/>
      <w:szCs w:val="22"/>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jc w:val="both"/>
    </w:pPr>
    <w:rPr>
      <w:rFonts w:ascii="CG Times" w:eastAsia="MS Mincho" w:hAnsi="CG Times" w:cs="CG Times"/>
      <w:b/>
      <w:bCs/>
      <w:color w:val="000000"/>
      <w:sz w:val="21"/>
      <w:szCs w:val="22"/>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ind w:firstLine="284"/>
      <w:jc w:val="both"/>
    </w:pPr>
    <w:rPr>
      <w:rFonts w:ascii="CG Times" w:eastAsia="MS Mincho" w:hAnsi="CG Times" w:cs="CG Times"/>
      <w:sz w:val="22"/>
      <w:szCs w:val="22"/>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jc w:val="center"/>
    </w:pPr>
    <w:rPr>
      <w:rFonts w:ascii="CG Times" w:eastAsia="MS Mincho" w:hAnsi="CG Times" w:cs="CG Times"/>
      <w:caps/>
      <w:sz w:val="21"/>
      <w:szCs w:val="22"/>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pPr>
    <w:rPr>
      <w:rFonts w:ascii="Times New Roman" w:hAnsi="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sz w:val="24"/>
      <w:szCs w:val="20"/>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eastAsia="MS Mincho"/>
      <w:bCs/>
      <w:sz w:val="22"/>
      <w:szCs w:val="22"/>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BVI fnr,Footnotes refss,SUPERS,note TESI,numbe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ind w:firstLine="284"/>
      <w:jc w:val="both"/>
    </w:pPr>
    <w:rPr>
      <w:rFonts w:ascii="Arial" w:eastAsia="MS Mincho" w:hAnsi="Arial" w:cs="Arial"/>
      <w:sz w:val="24"/>
      <w:szCs w:val="24"/>
    </w:rPr>
  </w:style>
  <w:style w:type="table" w:customStyle="1" w:styleId="TableGrid1">
    <w:name w:val="Table Grid1"/>
    <w:basedOn w:val="TableNormal"/>
    <w:next w:val="TableGrid"/>
    <w:rsid w:val="00333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ind w:left="864" w:right="288"/>
    </w:pPr>
    <w:rPr>
      <w:rFonts w:ascii="Arial Narrow" w:eastAsia="Times New Roman" w:hAnsi="Arial Narrow"/>
      <w:i/>
      <w:sz w:val="22"/>
      <w:lang w:val="sq-AL"/>
    </w:rPr>
  </w:style>
  <w:style w:type="paragraph" w:customStyle="1" w:styleId="StyleHeading6Bold">
    <w:name w:val="Style Heading 6 + Bold"/>
    <w:basedOn w:val="Heading6"/>
    <w:link w:val="StyleHeading6BoldChar"/>
    <w:rsid w:val="00333FAB"/>
    <w:rPr>
      <w:rFonts w:cs="Times New Roman"/>
    </w:rPr>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rPr>
      <w:rFonts w:ascii="Arial Narrow" w:eastAsia="Times New Roman" w:hAnsi="Arial Narrow"/>
      <w:b/>
      <w:sz w:val="22"/>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sz w:val="22"/>
      <w:szCs w:val="22"/>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sz w:val="22"/>
      <w:szCs w:val="22"/>
      <w:lang w:val="de-DE" w:eastAsia="de-DE" w:bidi="ar-SA"/>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sz w:val="20"/>
      <w:szCs w:val="20"/>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uiPriority w:val="99"/>
    <w:semiHidden/>
    <w:rsid w:val="00333FAB"/>
    <w:rPr>
      <w:i/>
      <w:iCs/>
    </w:rPr>
  </w:style>
  <w:style w:type="table" w:styleId="Table3Deffects1">
    <w:name w:val="Table 3D effects 1"/>
    <w:basedOn w:val="TableNormal"/>
    <w:semiHidden/>
    <w:rsid w:val="00333FAB"/>
    <w:pPr>
      <w:spacing w:line="360" w:lineRule="auto"/>
    </w:pPr>
    <w:rPr>
      <w:rFonts w:ascii="Tahoma" w:eastAsia="Times New Roman" w:hAnsi="Tahoma"/>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line="360" w:lineRule="auto"/>
    </w:pPr>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line="360" w:lineRule="auto"/>
    </w:pPr>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line="360" w:lineRule="auto"/>
    </w:pPr>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line="360" w:lineRule="auto"/>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line="360" w:lineRule="auto"/>
    </w:pPr>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line="360" w:lineRule="auto"/>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line="360" w:lineRule="auto"/>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line="360" w:lineRule="auto"/>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line="360" w:lineRule="auto"/>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line="360" w:lineRule="auto"/>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line="360" w:lineRule="auto"/>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ind w:firstLine="284"/>
      <w:jc w:val="both"/>
    </w:pPr>
    <w:rPr>
      <w:sz w:val="22"/>
      <w:szCs w:val="22"/>
    </w:rPr>
  </w:style>
  <w:style w:type="table" w:styleId="TableList1">
    <w:name w:val="Table List 1"/>
    <w:basedOn w:val="TableNormal"/>
    <w:semiHidden/>
    <w:rsid w:val="00333FAB"/>
    <w:pPr>
      <w:spacing w:line="360" w:lineRule="auto"/>
    </w:pPr>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line="360" w:lineRule="auto"/>
    </w:pPr>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line="360" w:lineRule="auto"/>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line="360" w:lineRule="auto"/>
    </w:pPr>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line="360" w:lineRule="auto"/>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line="360" w:lineRule="auto"/>
    </w:pPr>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line="360" w:lineRule="auto"/>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line="360" w:lineRule="auto"/>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line="360" w:lineRule="auto"/>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line="360" w:lineRule="auto"/>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line="360" w:lineRule="auto"/>
    </w:pPr>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line="360" w:lineRule="auto"/>
    </w:pPr>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line="360" w:lineRule="auto"/>
    </w:pPr>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line="360" w:lineRule="auto"/>
    </w:pPr>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line="360" w:lineRule="auto"/>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line="360" w:lineRule="auto"/>
    </w:pPr>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line="360" w:lineRule="auto"/>
    </w:pPr>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line="360" w:lineRule="auto"/>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line="360" w:lineRule="auto"/>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line="360" w:lineRule="auto"/>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line="360" w:lineRule="auto"/>
    </w:pPr>
    <w:rPr>
      <w:rFonts w:ascii="Tahoma" w:eastAsia="Times New Roman" w:hAnsi="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line="360"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ind w:firstLine="720"/>
      <w:jc w:val="both"/>
    </w:pPr>
    <w:rPr>
      <w:rFonts w:ascii="CG Times" w:eastAsia="Times New Roman" w:hAnsi="CG Times"/>
      <w:b/>
      <w:szCs w:val="24"/>
    </w:rPr>
  </w:style>
  <w:style w:type="character" w:customStyle="1" w:styleId="ParagrafiCharCharCharChar">
    <w:name w:val="Paragrafi Char Char Char Char"/>
    <w:link w:val="ParagrafiCharCharChar"/>
    <w:rsid w:val="00333FAB"/>
    <w:rPr>
      <w:rFonts w:ascii="CG Times" w:eastAsia="Times New Roman" w:hAnsi="CG Times"/>
      <w:b/>
      <w:szCs w:val="24"/>
      <w:lang w:bidi="ar-SA"/>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 w:val="20"/>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pPr>
    <w:rPr>
      <w:rFonts w:ascii="Times New Roman" w:eastAsia="Times New Roman" w:hAnsi="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 w:val="20"/>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hAnsi="Times New Roman"/>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table" w:customStyle="1" w:styleId="TableGrid40">
    <w:name w:val="Table Grid4"/>
    <w:basedOn w:val="TableNormal"/>
    <w:next w:val="TableGrid"/>
    <w:uiPriority w:val="59"/>
    <w:rsid w:val="002E0BF1"/>
    <w:pPr>
      <w:jc w:val="both"/>
    </w:pPr>
    <w:rPr>
      <w:rFonts w:eastAsia="MS Mincho"/>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8A5A2B"/>
  </w:style>
  <w:style w:type="table" w:customStyle="1" w:styleId="TableGrid50">
    <w:name w:val="Table Grid5"/>
    <w:basedOn w:val="TableNormal"/>
    <w:next w:val="TableGrid"/>
    <w:uiPriority w:val="59"/>
    <w:rsid w:val="008A5A2B"/>
    <w:pPr>
      <w:jc w:val="both"/>
    </w:pPr>
    <w:rPr>
      <w:rFonts w:eastAsia="MS Mincho"/>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8A5A2B"/>
    <w:rPr>
      <w:color w:val="000000"/>
      <w:lang w:val="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uiPriority w:val="60"/>
    <w:rsid w:val="008A5A2B"/>
    <w:rPr>
      <w:color w:val="365F91"/>
      <w:lang w:val="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basedOn w:val="DefaultParagraphFont"/>
    <w:rsid w:val="008A5A2B"/>
  </w:style>
  <w:style w:type="character" w:customStyle="1" w:styleId="shorttext">
    <w:name w:val="short_text"/>
    <w:basedOn w:val="DefaultParagraphFont"/>
    <w:rsid w:val="008A5A2B"/>
  </w:style>
  <w:style w:type="character" w:customStyle="1" w:styleId="Notedebasdepage">
    <w:name w:val="Note de bas de page_"/>
    <w:basedOn w:val="DefaultParagraphFont"/>
    <w:link w:val="Notedebasdepage0"/>
    <w:uiPriority w:val="99"/>
    <w:locked/>
    <w:rsid w:val="004D7D10"/>
    <w:rPr>
      <w:rFonts w:cs="Times New Roman"/>
      <w:sz w:val="19"/>
      <w:szCs w:val="19"/>
      <w:shd w:val="clear" w:color="auto" w:fill="FFFFFF"/>
    </w:rPr>
  </w:style>
  <w:style w:type="character" w:customStyle="1" w:styleId="En-tte1">
    <w:name w:val="En-tête #1_"/>
    <w:basedOn w:val="DefaultParagraphFont"/>
    <w:link w:val="En-tte10"/>
    <w:uiPriority w:val="99"/>
    <w:locked/>
    <w:rsid w:val="004D7D10"/>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4D7D10"/>
    <w:rPr>
      <w:rFonts w:cs="Times New Roman"/>
      <w:sz w:val="20"/>
      <w:szCs w:val="20"/>
      <w:shd w:val="clear" w:color="auto" w:fill="FFFFFF"/>
    </w:rPr>
  </w:style>
  <w:style w:type="character" w:customStyle="1" w:styleId="En-tteoupieddepage0">
    <w:name w:val="En-tête ou pied de page"/>
    <w:basedOn w:val="En-tteoupieddepage"/>
    <w:uiPriority w:val="99"/>
    <w:rsid w:val="004D7D10"/>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4D7D10"/>
    <w:rPr>
      <w:rFonts w:cs="Times New Roman"/>
      <w:sz w:val="31"/>
      <w:szCs w:val="31"/>
      <w:shd w:val="clear" w:color="auto" w:fill="FFFFFF"/>
    </w:rPr>
  </w:style>
  <w:style w:type="character" w:customStyle="1" w:styleId="TOC1Char">
    <w:name w:val="TOC 1 Char"/>
    <w:basedOn w:val="DefaultParagraphFont"/>
    <w:link w:val="TOC1"/>
    <w:uiPriority w:val="39"/>
    <w:locked/>
    <w:rsid w:val="004D7D10"/>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4D7D10"/>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4D7D10"/>
    <w:rPr>
      <w:rFonts w:ascii="Times New Roman" w:eastAsia="Times New Roman" w:hAnsi="Times New Roman" w:cs="Times New Roman"/>
      <w:b/>
      <w:bCs/>
      <w:sz w:val="24"/>
      <w:szCs w:val="24"/>
      <w:lang w:val="sl-SI" w:eastAsia="sl-SI"/>
    </w:rPr>
  </w:style>
  <w:style w:type="character" w:customStyle="1" w:styleId="TOC3Char">
    <w:name w:val="TOC 3 Char"/>
    <w:basedOn w:val="DefaultParagraphFont"/>
    <w:link w:val="TOC3"/>
    <w:uiPriority w:val="39"/>
    <w:locked/>
    <w:rsid w:val="004D7D10"/>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4D7D10"/>
    <w:rPr>
      <w:rFonts w:cs="Times New Roman"/>
      <w:b/>
      <w:bCs/>
      <w:sz w:val="30"/>
      <w:szCs w:val="30"/>
      <w:shd w:val="clear" w:color="auto" w:fill="FFFFFF"/>
    </w:rPr>
  </w:style>
  <w:style w:type="character" w:customStyle="1" w:styleId="En-tte3">
    <w:name w:val="En-tête #3_"/>
    <w:basedOn w:val="DefaultParagraphFont"/>
    <w:link w:val="En-tte30"/>
    <w:uiPriority w:val="99"/>
    <w:locked/>
    <w:rsid w:val="004D7D10"/>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4D7D10"/>
    <w:rPr>
      <w:rFonts w:cs="Times New Roman"/>
      <w:shd w:val="clear" w:color="auto" w:fill="FFFFFF"/>
    </w:rPr>
  </w:style>
  <w:style w:type="character" w:customStyle="1" w:styleId="Corpsdutexte0">
    <w:name w:val="Corps du texte"/>
    <w:basedOn w:val="Corpsdutexte"/>
    <w:uiPriority w:val="99"/>
    <w:rsid w:val="004D7D10"/>
    <w:rPr>
      <w:rFonts w:cs="Times New Roman"/>
      <w:u w:val="single"/>
      <w:shd w:val="clear" w:color="auto" w:fill="FFFFFF"/>
    </w:rPr>
  </w:style>
  <w:style w:type="paragraph" w:customStyle="1" w:styleId="Notedebasdepage0">
    <w:name w:val="Note de bas de page"/>
    <w:basedOn w:val="Normal"/>
    <w:link w:val="Notedebasdepage"/>
    <w:uiPriority w:val="99"/>
    <w:rsid w:val="004D7D10"/>
    <w:pPr>
      <w:shd w:val="clear" w:color="auto" w:fill="FFFFFF"/>
      <w:spacing w:after="0" w:line="182" w:lineRule="exact"/>
      <w:ind w:left="562" w:right="40" w:hanging="539"/>
    </w:pPr>
    <w:rPr>
      <w:sz w:val="19"/>
      <w:szCs w:val="19"/>
    </w:rPr>
  </w:style>
  <w:style w:type="paragraph" w:customStyle="1" w:styleId="En-tte10">
    <w:name w:val="En-tête #1"/>
    <w:basedOn w:val="Normal"/>
    <w:link w:val="En-tte1"/>
    <w:uiPriority w:val="99"/>
    <w:rsid w:val="004D7D10"/>
    <w:pPr>
      <w:shd w:val="clear" w:color="auto" w:fill="FFFFFF"/>
      <w:spacing w:after="240" w:line="240" w:lineRule="atLeast"/>
      <w:ind w:left="562" w:right="40" w:hanging="539"/>
      <w:outlineLvl w:val="0"/>
    </w:pPr>
    <w:rPr>
      <w:b/>
      <w:bCs/>
      <w:sz w:val="30"/>
      <w:szCs w:val="30"/>
    </w:rPr>
  </w:style>
  <w:style w:type="paragraph" w:customStyle="1" w:styleId="En-tteoupieddepage1">
    <w:name w:val="En-tête ou pied de page1"/>
    <w:basedOn w:val="Normal"/>
    <w:link w:val="En-tteoupieddepage"/>
    <w:uiPriority w:val="99"/>
    <w:rsid w:val="004D7D10"/>
    <w:pPr>
      <w:shd w:val="clear" w:color="auto" w:fill="FFFFFF"/>
      <w:spacing w:after="0" w:line="274" w:lineRule="exact"/>
      <w:ind w:left="562" w:right="40" w:hanging="539"/>
    </w:pPr>
    <w:rPr>
      <w:sz w:val="20"/>
      <w:szCs w:val="20"/>
    </w:rPr>
  </w:style>
  <w:style w:type="paragraph" w:customStyle="1" w:styleId="Corpsdutexte20">
    <w:name w:val="Corps du texte (2)"/>
    <w:basedOn w:val="Normal"/>
    <w:link w:val="Corpsdutexte2"/>
    <w:uiPriority w:val="99"/>
    <w:rsid w:val="004D7D10"/>
    <w:pPr>
      <w:shd w:val="clear" w:color="auto" w:fill="FFFFFF"/>
      <w:spacing w:before="240" w:after="480" w:line="240" w:lineRule="atLeast"/>
      <w:ind w:left="562" w:right="40" w:hanging="539"/>
    </w:pPr>
    <w:rPr>
      <w:sz w:val="31"/>
      <w:szCs w:val="31"/>
    </w:rPr>
  </w:style>
  <w:style w:type="paragraph" w:customStyle="1" w:styleId="Corpsdutexte30">
    <w:name w:val="Corps du texte (3)"/>
    <w:basedOn w:val="Normal"/>
    <w:link w:val="Corpsdutexte3"/>
    <w:uiPriority w:val="99"/>
    <w:rsid w:val="004D7D10"/>
    <w:pPr>
      <w:shd w:val="clear" w:color="auto" w:fill="FFFFFF"/>
      <w:spacing w:after="0" w:line="475" w:lineRule="exact"/>
      <w:ind w:left="562" w:right="40" w:hanging="539"/>
      <w:jc w:val="center"/>
    </w:pPr>
    <w:rPr>
      <w:b/>
      <w:bCs/>
      <w:sz w:val="30"/>
      <w:szCs w:val="30"/>
    </w:rPr>
  </w:style>
  <w:style w:type="paragraph" w:customStyle="1" w:styleId="En-tte30">
    <w:name w:val="En-tête #3"/>
    <w:basedOn w:val="Normal"/>
    <w:link w:val="En-tte3"/>
    <w:uiPriority w:val="99"/>
    <w:rsid w:val="004D7D10"/>
    <w:pPr>
      <w:shd w:val="clear" w:color="auto" w:fill="FFFFFF"/>
      <w:spacing w:after="180" w:line="240" w:lineRule="atLeast"/>
      <w:ind w:left="562" w:right="40" w:hanging="720"/>
      <w:outlineLvl w:val="2"/>
    </w:pPr>
    <w:rPr>
      <w:b/>
      <w:bCs/>
      <w:sz w:val="20"/>
      <w:szCs w:val="20"/>
    </w:rPr>
  </w:style>
  <w:style w:type="paragraph" w:customStyle="1" w:styleId="Corpsdutexte1">
    <w:name w:val="Corps du texte1"/>
    <w:basedOn w:val="Normal"/>
    <w:link w:val="Corpsdutexte"/>
    <w:uiPriority w:val="99"/>
    <w:rsid w:val="004D7D10"/>
    <w:pPr>
      <w:shd w:val="clear" w:color="auto" w:fill="FFFFFF"/>
      <w:spacing w:before="180" w:after="60" w:line="274" w:lineRule="exact"/>
      <w:ind w:left="562" w:right="40" w:hanging="840"/>
    </w:pPr>
  </w:style>
  <w:style w:type="paragraph" w:customStyle="1" w:styleId="Text3">
    <w:name w:val="Text 3"/>
    <w:basedOn w:val="Normal"/>
    <w:rsid w:val="004D7D10"/>
    <w:pPr>
      <w:tabs>
        <w:tab w:val="left" w:pos="2160"/>
      </w:tabs>
      <w:snapToGrid w:val="0"/>
      <w:spacing w:after="240" w:line="274" w:lineRule="exact"/>
      <w:ind w:left="1440" w:right="40" w:hanging="539"/>
    </w:pPr>
    <w:rPr>
      <w:rFonts w:ascii="Times New Roman" w:eastAsia="Times New Roman" w:hAnsi="Times New Roman"/>
      <w:sz w:val="24"/>
      <w:szCs w:val="20"/>
      <w:lang w:val="fr-FR" w:eastAsia="en-GB"/>
    </w:rPr>
  </w:style>
  <w:style w:type="numbering" w:customStyle="1" w:styleId="Style3">
    <w:name w:val="Style3"/>
    <w:rsid w:val="004D7D10"/>
    <w:pPr>
      <w:numPr>
        <w:numId w:val="17"/>
      </w:numPr>
    </w:pPr>
  </w:style>
  <w:style w:type="paragraph" w:customStyle="1" w:styleId="ListNumberLevel2">
    <w:name w:val="List Number (Level 2)"/>
    <w:basedOn w:val="Normal"/>
    <w:rsid w:val="004D7D10"/>
    <w:pPr>
      <w:tabs>
        <w:tab w:val="num" w:pos="1417"/>
      </w:tabs>
      <w:spacing w:before="120" w:after="120" w:line="274" w:lineRule="exact"/>
      <w:ind w:left="1417" w:right="40" w:hanging="708"/>
    </w:pPr>
    <w:rPr>
      <w:rFonts w:ascii="Times New Roman" w:eastAsia="Times New Roman" w:hAnsi="Times New Roman"/>
      <w:sz w:val="24"/>
      <w:szCs w:val="20"/>
      <w:lang w:val="en-GB" w:eastAsia="en-GB"/>
    </w:rPr>
  </w:style>
  <w:style w:type="character" w:customStyle="1" w:styleId="NumPar1Char">
    <w:name w:val="NumPar 1 Char"/>
    <w:basedOn w:val="DefaultParagraphFont"/>
    <w:link w:val="NumPar1"/>
    <w:locked/>
    <w:rsid w:val="004D7D10"/>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4D7D10"/>
    <w:pPr>
      <w:tabs>
        <w:tab w:val="num" w:pos="2126"/>
      </w:tabs>
      <w:spacing w:before="120" w:after="120" w:line="240" w:lineRule="auto"/>
      <w:ind w:left="2126" w:hanging="709"/>
    </w:pPr>
    <w:rPr>
      <w:rFonts w:ascii="Times New Roman" w:eastAsia="Times New Roman" w:hAnsi="Times New Roman"/>
      <w:sz w:val="24"/>
      <w:szCs w:val="24"/>
      <w:lang w:val="en-GB" w:eastAsia="en-GB"/>
    </w:rPr>
  </w:style>
  <w:style w:type="paragraph" w:customStyle="1" w:styleId="ListNumberLevel4">
    <w:name w:val="List Number (Level 4)"/>
    <w:basedOn w:val="Normal"/>
    <w:rsid w:val="004D7D10"/>
    <w:pPr>
      <w:tabs>
        <w:tab w:val="num" w:pos="2835"/>
      </w:tabs>
      <w:spacing w:before="120" w:after="120" w:line="240" w:lineRule="auto"/>
      <w:ind w:left="2835" w:hanging="709"/>
    </w:pPr>
    <w:rPr>
      <w:rFonts w:ascii="Times New Roman" w:eastAsia="Times New Roman" w:hAnsi="Times New Roman"/>
      <w:sz w:val="24"/>
      <w:szCs w:val="24"/>
      <w:lang w:val="en-GB" w:eastAsia="en-GB"/>
    </w:rPr>
  </w:style>
  <w:style w:type="character" w:customStyle="1" w:styleId="super">
    <w:name w:val="super"/>
    <w:basedOn w:val="DefaultParagraphFont"/>
    <w:rsid w:val="004D7D10"/>
  </w:style>
  <w:style w:type="paragraph" w:customStyle="1" w:styleId="Normal2">
    <w:name w:val="Normal2"/>
    <w:basedOn w:val="Normal"/>
    <w:rsid w:val="004D7D10"/>
    <w:pPr>
      <w:spacing w:before="100" w:beforeAutospacing="1" w:after="100" w:afterAutospacing="1" w:line="240" w:lineRule="auto"/>
      <w:ind w:firstLine="0"/>
      <w:jc w:val="left"/>
    </w:pPr>
    <w:rPr>
      <w:rFonts w:ascii="Times New Roman" w:eastAsia="Times New Roman" w:hAnsi="Times New Roman"/>
      <w:sz w:val="24"/>
      <w:szCs w:val="24"/>
      <w:lang w:val="fr-BE" w:eastAsia="fr-BE"/>
    </w:rPr>
  </w:style>
  <w:style w:type="character" w:customStyle="1" w:styleId="italic">
    <w:name w:val="italic"/>
    <w:basedOn w:val="DefaultParagraphFont"/>
    <w:rsid w:val="004D7D10"/>
  </w:style>
  <w:style w:type="paragraph" w:customStyle="1" w:styleId="en-tte300">
    <w:name w:val="en-tte30"/>
    <w:basedOn w:val="Normal"/>
    <w:rsid w:val="004D7D10"/>
    <w:pPr>
      <w:shd w:val="clear" w:color="auto" w:fill="FFFFFF"/>
      <w:spacing w:after="180" w:line="240" w:lineRule="atLeast"/>
      <w:ind w:left="562" w:right="40" w:hanging="720"/>
    </w:pPr>
    <w:rPr>
      <w:rFonts w:ascii="Times New Roman" w:hAnsi="Times New Roman"/>
      <w:b/>
      <w:bCs/>
      <w:sz w:val="20"/>
      <w:szCs w:val="20"/>
      <w:lang w:val="en-GB" w:eastAsia="en-GB"/>
    </w:rPr>
  </w:style>
  <w:style w:type="paragraph" w:customStyle="1" w:styleId="Point0number">
    <w:name w:val="Point 0 (number)"/>
    <w:basedOn w:val="Normal"/>
    <w:rsid w:val="004D7D10"/>
    <w:pPr>
      <w:numPr>
        <w:numId w:val="18"/>
      </w:numPr>
      <w:spacing w:before="120" w:after="120" w:line="240" w:lineRule="auto"/>
    </w:pPr>
    <w:rPr>
      <w:rFonts w:ascii="Times New Roman" w:eastAsia="Times New Roman" w:hAnsi="Times New Roman"/>
      <w:sz w:val="24"/>
      <w:szCs w:val="24"/>
      <w:lang w:val="en-GB"/>
    </w:rPr>
  </w:style>
  <w:style w:type="paragraph" w:customStyle="1" w:styleId="Point1number">
    <w:name w:val="Point 1 (number)"/>
    <w:basedOn w:val="Normal"/>
    <w:rsid w:val="004D7D10"/>
    <w:pPr>
      <w:numPr>
        <w:ilvl w:val="2"/>
        <w:numId w:val="18"/>
      </w:numPr>
      <w:spacing w:before="120" w:after="120" w:line="240" w:lineRule="auto"/>
    </w:pPr>
    <w:rPr>
      <w:rFonts w:ascii="Times New Roman" w:eastAsia="Times New Roman" w:hAnsi="Times New Roman"/>
      <w:sz w:val="24"/>
      <w:szCs w:val="24"/>
      <w:lang w:val="en-GB"/>
    </w:rPr>
  </w:style>
  <w:style w:type="paragraph" w:customStyle="1" w:styleId="Point2number">
    <w:name w:val="Point 2 (number)"/>
    <w:basedOn w:val="Normal"/>
    <w:rsid w:val="004D7D10"/>
    <w:pPr>
      <w:numPr>
        <w:ilvl w:val="4"/>
        <w:numId w:val="18"/>
      </w:numPr>
      <w:spacing w:before="120" w:after="120" w:line="240" w:lineRule="auto"/>
    </w:pPr>
    <w:rPr>
      <w:rFonts w:ascii="Times New Roman" w:eastAsia="Times New Roman" w:hAnsi="Times New Roman"/>
      <w:sz w:val="24"/>
      <w:szCs w:val="24"/>
      <w:lang w:val="en-GB"/>
    </w:rPr>
  </w:style>
  <w:style w:type="paragraph" w:customStyle="1" w:styleId="Point3number">
    <w:name w:val="Point 3 (number)"/>
    <w:basedOn w:val="Normal"/>
    <w:rsid w:val="004D7D10"/>
    <w:pPr>
      <w:numPr>
        <w:ilvl w:val="6"/>
        <w:numId w:val="18"/>
      </w:numPr>
      <w:spacing w:before="120" w:after="120" w:line="240" w:lineRule="auto"/>
    </w:pPr>
    <w:rPr>
      <w:rFonts w:ascii="Times New Roman" w:eastAsia="Times New Roman" w:hAnsi="Times New Roman"/>
      <w:sz w:val="24"/>
      <w:szCs w:val="24"/>
      <w:lang w:val="en-GB"/>
    </w:rPr>
  </w:style>
  <w:style w:type="paragraph" w:customStyle="1" w:styleId="Point0letter">
    <w:name w:val="Point 0 (letter)"/>
    <w:basedOn w:val="Normal"/>
    <w:rsid w:val="004D7D10"/>
    <w:pPr>
      <w:numPr>
        <w:ilvl w:val="1"/>
        <w:numId w:val="18"/>
      </w:numPr>
      <w:spacing w:before="120" w:after="120" w:line="240" w:lineRule="auto"/>
    </w:pPr>
    <w:rPr>
      <w:rFonts w:ascii="Times New Roman" w:eastAsia="Times New Roman" w:hAnsi="Times New Roman"/>
      <w:sz w:val="24"/>
      <w:szCs w:val="24"/>
      <w:lang w:val="en-GB"/>
    </w:rPr>
  </w:style>
  <w:style w:type="paragraph" w:customStyle="1" w:styleId="Point1letter">
    <w:name w:val="Point 1 (letter)"/>
    <w:basedOn w:val="Normal"/>
    <w:rsid w:val="004D7D10"/>
    <w:pPr>
      <w:numPr>
        <w:ilvl w:val="3"/>
        <w:numId w:val="18"/>
      </w:numPr>
      <w:spacing w:before="120" w:after="120" w:line="240" w:lineRule="auto"/>
    </w:pPr>
    <w:rPr>
      <w:rFonts w:ascii="Times New Roman" w:eastAsia="Times New Roman" w:hAnsi="Times New Roman"/>
      <w:lang w:val="en-GB"/>
    </w:rPr>
  </w:style>
  <w:style w:type="paragraph" w:customStyle="1" w:styleId="Point2letter">
    <w:name w:val="Point 2 (letter)"/>
    <w:basedOn w:val="Normal"/>
    <w:rsid w:val="004D7D10"/>
    <w:pPr>
      <w:numPr>
        <w:ilvl w:val="5"/>
        <w:numId w:val="18"/>
      </w:numPr>
      <w:spacing w:before="120" w:after="120" w:line="240" w:lineRule="auto"/>
    </w:pPr>
    <w:rPr>
      <w:rFonts w:ascii="Times New Roman" w:eastAsia="Times New Roman" w:hAnsi="Times New Roman"/>
      <w:sz w:val="24"/>
      <w:szCs w:val="24"/>
      <w:lang w:val="en-GB"/>
    </w:rPr>
  </w:style>
  <w:style w:type="paragraph" w:customStyle="1" w:styleId="Point3letter">
    <w:name w:val="Point 3 (letter)"/>
    <w:basedOn w:val="Normal"/>
    <w:rsid w:val="004D7D10"/>
    <w:pPr>
      <w:numPr>
        <w:ilvl w:val="7"/>
        <w:numId w:val="18"/>
      </w:numPr>
      <w:spacing w:before="120" w:after="120" w:line="240" w:lineRule="auto"/>
    </w:pPr>
    <w:rPr>
      <w:rFonts w:ascii="Times New Roman" w:eastAsia="Times New Roman" w:hAnsi="Times New Roman"/>
      <w:sz w:val="24"/>
      <w:szCs w:val="24"/>
      <w:lang w:val="en-GB"/>
    </w:rPr>
  </w:style>
  <w:style w:type="paragraph" w:customStyle="1" w:styleId="Point4letter">
    <w:name w:val="Point 4 (letter)"/>
    <w:basedOn w:val="Normal"/>
    <w:rsid w:val="004D7D10"/>
    <w:pPr>
      <w:numPr>
        <w:ilvl w:val="8"/>
        <w:numId w:val="18"/>
      </w:numPr>
      <w:spacing w:before="120" w:after="120" w:line="240" w:lineRule="auto"/>
    </w:pPr>
    <w:rPr>
      <w:rFonts w:ascii="Times New Roman" w:eastAsia="Times New Roman" w:hAnsi="Times New Roman"/>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1"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List Number"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Cite"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spacing w:after="200" w:line="276" w:lineRule="auto"/>
      <w:ind w:firstLine="284"/>
      <w:jc w:val="both"/>
    </w:pPr>
    <w:rPr>
      <w:sz w:val="22"/>
      <w:szCs w:val="22"/>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rPr>
      <w:rFonts w:ascii="Times New Roman" w:eastAsia="Times New Roman" w:hAnsi="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sz w:val="24"/>
      <w:szCs w:val="24"/>
      <w:lang w:val="sq-AL" w:eastAsia="en-US" w:bidi="ar-SA"/>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jc w:val="center"/>
      <w:outlineLvl w:val="0"/>
    </w:pPr>
    <w:rPr>
      <w:rFonts w:ascii="Garamond" w:eastAsia="MS Mincho" w:hAnsi="Garamond" w:cs="CG Times"/>
      <w:b/>
      <w:bCs/>
      <w:caps/>
      <w:color w:val="000000"/>
      <w:sz w:val="24"/>
      <w:szCs w:val="22"/>
      <w:lang w:val="en-GB"/>
    </w:rPr>
  </w:style>
  <w:style w:type="paragraph" w:customStyle="1" w:styleId="NumriData">
    <w:name w:val="Numri_Data"/>
    <w:next w:val="Normal"/>
    <w:link w:val="NumriDataChar"/>
    <w:rsid w:val="00ED3CAA"/>
    <w:pPr>
      <w:keepNext/>
      <w:widowControl w:val="0"/>
      <w:jc w:val="center"/>
      <w:outlineLvl w:val="0"/>
    </w:pPr>
    <w:rPr>
      <w:rFonts w:ascii="Garamond" w:eastAsia="MS Mincho" w:hAnsi="Garamond" w:cs="CG Times"/>
      <w:b/>
      <w:bCs/>
      <w:sz w:val="24"/>
      <w:szCs w:val="22"/>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szCs w:val="22"/>
      <w:lang w:val="en-GB" w:eastAsia="en-US" w:bidi="ar-SA"/>
    </w:rPr>
  </w:style>
  <w:style w:type="paragraph" w:customStyle="1" w:styleId="Paragrafi">
    <w:name w:val="Paragrafi"/>
    <w:link w:val="ParagrafiChar"/>
    <w:rsid w:val="00436DE1"/>
    <w:pPr>
      <w:widowControl w:val="0"/>
      <w:ind w:firstLine="284"/>
      <w:jc w:val="both"/>
    </w:pPr>
    <w:rPr>
      <w:rFonts w:ascii="Garamond" w:eastAsia="MS Mincho" w:hAnsi="Garamond" w:cs="CG Times"/>
      <w:sz w:val="24"/>
      <w:szCs w:val="22"/>
    </w:rPr>
  </w:style>
  <w:style w:type="character" w:customStyle="1" w:styleId="ParagrafiChar">
    <w:name w:val="Paragrafi Char"/>
    <w:basedOn w:val="DefaultParagraphFont"/>
    <w:link w:val="Paragrafi"/>
    <w:locked/>
    <w:rsid w:val="00436DE1"/>
    <w:rPr>
      <w:rFonts w:ascii="Garamond" w:eastAsia="MS Mincho" w:hAnsi="Garamond" w:cs="CG Times"/>
      <w:sz w:val="24"/>
      <w:szCs w:val="22"/>
      <w:lang w:val="en-US" w:eastAsia="en-US" w:bidi="ar-SA"/>
    </w:rPr>
  </w:style>
  <w:style w:type="paragraph" w:customStyle="1" w:styleId="Titulli">
    <w:name w:val="Titulli"/>
    <w:next w:val="Normal"/>
    <w:link w:val="TitulliChar"/>
    <w:rsid w:val="00ED3CAA"/>
    <w:pPr>
      <w:keepNext/>
      <w:widowControl w:val="0"/>
      <w:jc w:val="center"/>
      <w:outlineLvl w:val="1"/>
    </w:pPr>
    <w:rPr>
      <w:rFonts w:ascii="Garamond" w:eastAsia="MS Mincho" w:hAnsi="Garamond" w:cs="CG Times"/>
      <w:b/>
      <w:bCs/>
      <w:caps/>
      <w:sz w:val="24"/>
      <w:szCs w:val="22"/>
      <w:lang w:val="en-GB"/>
    </w:rPr>
  </w:style>
  <w:style w:type="character" w:customStyle="1" w:styleId="TitulliChar">
    <w:name w:val="Titulli Char"/>
    <w:basedOn w:val="DefaultParagraphFont"/>
    <w:link w:val="Titulli"/>
    <w:rsid w:val="00ED3CAA"/>
    <w:rPr>
      <w:rFonts w:ascii="Garamond" w:eastAsia="MS Mincho" w:hAnsi="Garamond" w:cs="CG Times"/>
      <w:b/>
      <w:bCs/>
      <w:caps/>
      <w:sz w:val="24"/>
      <w:szCs w:val="22"/>
      <w:lang w:val="en-GB" w:eastAsia="en-US" w:bidi="ar-SA"/>
    </w:rPr>
  </w:style>
  <w:style w:type="character" w:customStyle="1" w:styleId="AktiChar">
    <w:name w:val="Akti Char"/>
    <w:basedOn w:val="DefaultParagraphFont"/>
    <w:link w:val="Akti"/>
    <w:rsid w:val="00ED3CAA"/>
    <w:rPr>
      <w:rFonts w:ascii="Garamond" w:eastAsia="MS Mincho" w:hAnsi="Garamond" w:cs="CG Times"/>
      <w:b/>
      <w:bCs/>
      <w:caps/>
      <w:color w:val="000000"/>
      <w:sz w:val="24"/>
      <w:szCs w:val="22"/>
      <w:lang w:val="en-GB" w:eastAsia="en-US" w:bidi="ar-SA"/>
    </w:rPr>
  </w:style>
  <w:style w:type="paragraph" w:customStyle="1" w:styleId="NeniNr">
    <w:name w:val="Neni_Nr"/>
    <w:next w:val="Normal"/>
    <w:link w:val="NeniNrChar"/>
    <w:rsid w:val="00ED3CAA"/>
    <w:pPr>
      <w:keepNext/>
      <w:widowControl w:val="0"/>
      <w:jc w:val="center"/>
    </w:pPr>
    <w:rPr>
      <w:rFonts w:ascii="Garamond" w:eastAsia="MS Mincho" w:hAnsi="Garamond" w:cs="CG Times"/>
      <w:sz w:val="24"/>
      <w:szCs w:val="22"/>
      <w:lang w:val="en-GB"/>
    </w:rPr>
  </w:style>
  <w:style w:type="paragraph" w:customStyle="1" w:styleId="NeniTitull">
    <w:name w:val="Neni_Titull"/>
    <w:next w:val="Normal"/>
    <w:rsid w:val="00ED3CAA"/>
    <w:pPr>
      <w:keepNext/>
      <w:widowControl w:val="0"/>
      <w:jc w:val="center"/>
      <w:outlineLvl w:val="2"/>
    </w:pPr>
    <w:rPr>
      <w:rFonts w:ascii="Garamond" w:eastAsia="MS Mincho" w:hAnsi="Garamond" w:cs="CG Times"/>
      <w:b/>
      <w:bCs/>
      <w:sz w:val="24"/>
      <w:szCs w:val="22"/>
      <w:lang w:val="en-GB"/>
    </w:rPr>
  </w:style>
  <w:style w:type="character" w:customStyle="1" w:styleId="NeniNrChar">
    <w:name w:val="Neni_Nr Char"/>
    <w:basedOn w:val="DefaultParagraphFont"/>
    <w:link w:val="NeniNr"/>
    <w:rsid w:val="00ED3CAA"/>
    <w:rPr>
      <w:rFonts w:ascii="Garamond" w:eastAsia="MS Mincho" w:hAnsi="Garamond" w:cs="CG Times"/>
      <w:sz w:val="24"/>
      <w:szCs w:val="22"/>
      <w:lang w:val="en-GB" w:eastAsia="en-US" w:bidi="ar-SA"/>
    </w:rPr>
  </w:style>
  <w:style w:type="paragraph" w:customStyle="1" w:styleId="Autoriteti">
    <w:name w:val="Autoriteti"/>
    <w:next w:val="Normal"/>
    <w:link w:val="AutoritetiChar"/>
    <w:rsid w:val="00A56CBF"/>
    <w:pPr>
      <w:keepNext/>
      <w:widowControl w:val="0"/>
      <w:jc w:val="right"/>
    </w:pPr>
    <w:rPr>
      <w:rFonts w:ascii="Garamond" w:eastAsia="MS Mincho" w:hAnsi="Garamond"/>
      <w:caps/>
      <w:sz w:val="24"/>
      <w:szCs w:val="22"/>
      <w:lang w:val="en-GB"/>
    </w:rPr>
  </w:style>
  <w:style w:type="paragraph" w:customStyle="1" w:styleId="AutoritetiEmer">
    <w:name w:val="Autoriteti_Emer"/>
    <w:next w:val="Normal"/>
    <w:link w:val="AutoritetiEmerChar"/>
    <w:rsid w:val="00A56CBF"/>
    <w:pPr>
      <w:widowControl w:val="0"/>
      <w:jc w:val="right"/>
    </w:pPr>
    <w:rPr>
      <w:rFonts w:ascii="Garamond" w:eastAsia="MS Mincho" w:hAnsi="Garamond"/>
      <w:b/>
      <w:bCs/>
      <w:sz w:val="24"/>
      <w:szCs w:val="22"/>
      <w:lang w:val="en-GB"/>
    </w:rPr>
  </w:style>
  <w:style w:type="character" w:customStyle="1" w:styleId="AutoritetiChar">
    <w:name w:val="Autoriteti Char"/>
    <w:link w:val="Autoriteti"/>
    <w:locked/>
    <w:rsid w:val="00A56CBF"/>
    <w:rPr>
      <w:rFonts w:ascii="Garamond" w:eastAsia="MS Mincho" w:hAnsi="Garamond"/>
      <w:caps/>
      <w:sz w:val="24"/>
      <w:szCs w:val="22"/>
      <w:lang w:val="en-GB" w:bidi="ar-SA"/>
    </w:rPr>
  </w:style>
  <w:style w:type="character" w:customStyle="1" w:styleId="AutoritetiEmerChar">
    <w:name w:val="Autoriteti_Emer Char"/>
    <w:link w:val="AutoritetiEmer"/>
    <w:locked/>
    <w:rsid w:val="00A56CBF"/>
    <w:rPr>
      <w:rFonts w:ascii="Garamond" w:eastAsia="MS Mincho" w:hAnsi="Garamond"/>
      <w:b/>
      <w:bCs/>
      <w:sz w:val="24"/>
      <w:szCs w:val="22"/>
      <w:lang w:val="en-GB" w:bidi="ar-SA"/>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Cambria" w:eastAsia="Times New Roman" w:hAnsi="Cambria" w:cs="Times New Roman"/>
      <w:b/>
      <w:bCs/>
      <w:color w:val="4F81BD"/>
      <w:sz w:val="26"/>
      <w:szCs w:val="26"/>
    </w:rPr>
  </w:style>
  <w:style w:type="character" w:customStyle="1" w:styleId="Heading3Char">
    <w:name w:val="Heading 3 Char"/>
    <w:aliases w:val="Germa Char"/>
    <w:basedOn w:val="DefaultParagraphFont"/>
    <w:uiPriority w:val="9"/>
    <w:rsid w:val="00333FAB"/>
    <w:rPr>
      <w:rFonts w:ascii="Cambria" w:eastAsia="Times New Roman" w:hAnsi="Cambria" w:cs="Times New Roman"/>
      <w:b/>
      <w:bCs/>
      <w:color w:val="4F81BD"/>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sz w:val="20"/>
      <w:szCs w:val="20"/>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jc w:val="both"/>
    </w:pPr>
    <w:rPr>
      <w:rFonts w:ascii="CG Times" w:eastAsia="MS Mincho" w:hAnsi="CG Times" w:cs="CG Times"/>
      <w:sz w:val="21"/>
      <w:szCs w:val="22"/>
      <w:lang w:val="en-GB"/>
    </w:rPr>
  </w:style>
  <w:style w:type="paragraph" w:customStyle="1" w:styleId="AneksiNr">
    <w:name w:val="Aneksi_Nr"/>
    <w:next w:val="Normal"/>
    <w:rsid w:val="00333FAB"/>
    <w:pPr>
      <w:keepNext/>
      <w:widowControl w:val="0"/>
      <w:jc w:val="center"/>
    </w:pPr>
    <w:rPr>
      <w:rFonts w:ascii="CG Times" w:eastAsia="MS Mincho" w:hAnsi="CG Times" w:cs="CG Times"/>
      <w:caps/>
      <w:sz w:val="21"/>
      <w:szCs w:val="22"/>
      <w:lang w:val="en-GB"/>
    </w:rPr>
  </w:style>
  <w:style w:type="paragraph" w:customStyle="1" w:styleId="AneksiTitull">
    <w:name w:val="Aneksi_Titull"/>
    <w:next w:val="Normal"/>
    <w:rsid w:val="00333FAB"/>
    <w:pPr>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jc w:val="both"/>
    </w:pPr>
    <w:rPr>
      <w:rFonts w:ascii="CG Times" w:eastAsia="MS Mincho" w:hAnsi="CG Times" w:cs="CG Times"/>
      <w:color w:val="000000"/>
      <w:sz w:val="21"/>
      <w:szCs w:val="22"/>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ind w:firstLine="284"/>
      <w:jc w:val="both"/>
      <w:outlineLvl w:val="2"/>
    </w:pPr>
    <w:rPr>
      <w:rFonts w:ascii="CG Times" w:eastAsia="MS Mincho" w:hAnsi="CG Times" w:cs="CG Times"/>
      <w:sz w:val="22"/>
      <w:szCs w:val="22"/>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jc w:val="center"/>
    </w:pPr>
    <w:rPr>
      <w:rFonts w:ascii="CG Times" w:eastAsia="MS Mincho" w:hAnsi="CG Times" w:cs="CG Times"/>
      <w:caps/>
      <w:sz w:val="21"/>
      <w:szCs w:val="22"/>
      <w:lang w:val="en-GB"/>
    </w:rPr>
  </w:style>
  <w:style w:type="paragraph" w:customStyle="1" w:styleId="Kapakufund">
    <w:name w:val="Kapaku_fund"/>
    <w:next w:val="Normal"/>
    <w:rsid w:val="00333FAB"/>
    <w:pPr>
      <w:pageBreakBefore/>
      <w:jc w:val="both"/>
    </w:pPr>
    <w:rPr>
      <w:rFonts w:ascii="CG Times" w:eastAsia="MS Mincho" w:hAnsi="CG Times" w:cs="CG Times"/>
      <w:b/>
      <w:bCs/>
      <w:sz w:val="21"/>
      <w:szCs w:val="22"/>
    </w:rPr>
  </w:style>
  <w:style w:type="paragraph" w:customStyle="1" w:styleId="KapitulliNr">
    <w:name w:val="Kapitulli_Nr"/>
    <w:rsid w:val="00333FAB"/>
    <w:pPr>
      <w:keepNext/>
      <w:widowControl w:val="0"/>
      <w:jc w:val="center"/>
    </w:pPr>
    <w:rPr>
      <w:rFonts w:ascii="CG Times" w:eastAsia="MS Mincho" w:hAnsi="CG Times" w:cs="CG Times"/>
      <w:caps/>
      <w:sz w:val="21"/>
      <w:szCs w:val="22"/>
      <w:lang w:val="en-GB"/>
    </w:rPr>
  </w:style>
  <w:style w:type="paragraph" w:customStyle="1" w:styleId="KapitulliTitull">
    <w:name w:val="Kapitulli_Titull"/>
    <w:rsid w:val="00333FAB"/>
    <w:pPr>
      <w:keepNext/>
      <w:widowControl w:val="0"/>
      <w:jc w:val="center"/>
    </w:pPr>
    <w:rPr>
      <w:rFonts w:ascii="CG Times" w:eastAsia="MS Mincho" w:hAnsi="CG Times" w:cs="CG Times"/>
      <w:caps/>
      <w:sz w:val="21"/>
      <w:szCs w:val="22"/>
      <w:lang w:val="en-GB"/>
    </w:rPr>
  </w:style>
  <w:style w:type="paragraph" w:customStyle="1" w:styleId="KreuNr">
    <w:name w:val="Kreu_Nr"/>
    <w:rsid w:val="00333FAB"/>
    <w:pPr>
      <w:keepNext/>
      <w:widowControl w:val="0"/>
      <w:jc w:val="center"/>
    </w:pPr>
    <w:rPr>
      <w:rFonts w:ascii="CG Times" w:eastAsia="MS Mincho" w:hAnsi="CG Times" w:cs="CG Times"/>
      <w:caps/>
      <w:sz w:val="21"/>
      <w:szCs w:val="22"/>
    </w:rPr>
  </w:style>
  <w:style w:type="paragraph" w:customStyle="1" w:styleId="KreuTitull">
    <w:name w:val="Kreu_Titull"/>
    <w:next w:val="KapitulliTitull"/>
    <w:rsid w:val="00333FAB"/>
    <w:pPr>
      <w:keepNext/>
      <w:widowControl w:val="0"/>
      <w:jc w:val="center"/>
    </w:pPr>
    <w:rPr>
      <w:rFonts w:ascii="CG Times" w:eastAsia="MS Mincho" w:hAnsi="CG Times" w:cs="CG Times"/>
      <w:caps/>
      <w:sz w:val="21"/>
      <w:szCs w:val="22"/>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jc w:val="center"/>
    </w:pPr>
    <w:rPr>
      <w:rFonts w:ascii="CG Times" w:eastAsia="MS Mincho" w:hAnsi="CG Times" w:cs="CG Times"/>
      <w:i/>
      <w:iCs/>
      <w:sz w:val="21"/>
      <w:szCs w:val="22"/>
    </w:rPr>
  </w:style>
  <w:style w:type="paragraph" w:customStyle="1" w:styleId="NenkreuNr">
    <w:name w:val="Nenkreu_Nr"/>
    <w:rsid w:val="00333FAB"/>
    <w:pPr>
      <w:keepNext/>
      <w:widowControl w:val="0"/>
      <w:jc w:val="center"/>
    </w:pPr>
    <w:rPr>
      <w:rFonts w:ascii="CG Times" w:eastAsia="MS Mincho" w:hAnsi="CG Times" w:cs="CG Times"/>
      <w:caps/>
      <w:sz w:val="21"/>
      <w:szCs w:val="22"/>
      <w:lang w:val="en-GB"/>
    </w:rPr>
  </w:style>
  <w:style w:type="paragraph" w:customStyle="1" w:styleId="NenkreuTitull">
    <w:name w:val="Nenkreu_Titull"/>
    <w:rsid w:val="00333FAB"/>
    <w:pPr>
      <w:jc w:val="center"/>
    </w:pPr>
    <w:rPr>
      <w:rFonts w:ascii="CG Times" w:eastAsia="MS Mincho" w:hAnsi="CG Times" w:cs="CG Times"/>
      <w:caps/>
      <w:sz w:val="21"/>
      <w:szCs w:val="22"/>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jc w:val="both"/>
    </w:pPr>
    <w:rPr>
      <w:rFonts w:ascii="CG Times" w:eastAsia="MS Mincho" w:hAnsi="CG Times" w:cs="CG Times"/>
      <w:sz w:val="21"/>
      <w:szCs w:val="22"/>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jc w:val="center"/>
    </w:pPr>
    <w:rPr>
      <w:rFonts w:ascii="CG Times" w:eastAsia="MS Mincho" w:hAnsi="CG Times" w:cs="CG Times"/>
      <w:caps/>
      <w:sz w:val="21"/>
      <w:szCs w:val="22"/>
      <w:lang w:val="en-GB"/>
    </w:rPr>
  </w:style>
  <w:style w:type="paragraph" w:customStyle="1" w:styleId="PjesaTitull">
    <w:name w:val="Pjesa_Titull"/>
    <w:rsid w:val="00333FAB"/>
    <w:pPr>
      <w:keepNext/>
      <w:widowControl w:val="0"/>
      <w:jc w:val="center"/>
    </w:pPr>
    <w:rPr>
      <w:rFonts w:ascii="CG Times" w:eastAsia="MS Mincho" w:hAnsi="CG Times" w:cs="CG Times"/>
      <w:caps/>
      <w:sz w:val="21"/>
      <w:szCs w:val="22"/>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jc w:val="both"/>
    </w:pPr>
    <w:rPr>
      <w:rFonts w:ascii="CG Times" w:eastAsia="MS Mincho" w:hAnsi="CG Times" w:cs="CG Times"/>
      <w:b/>
      <w:bCs/>
      <w:color w:val="000000"/>
      <w:sz w:val="21"/>
      <w:szCs w:val="22"/>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ind w:firstLine="284"/>
      <w:jc w:val="both"/>
    </w:pPr>
    <w:rPr>
      <w:rFonts w:ascii="CG Times" w:eastAsia="MS Mincho" w:hAnsi="CG Times" w:cs="CG Times"/>
      <w:sz w:val="22"/>
      <w:szCs w:val="22"/>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jc w:val="center"/>
    </w:pPr>
    <w:rPr>
      <w:rFonts w:ascii="CG Times" w:eastAsia="MS Mincho" w:hAnsi="CG Times" w:cs="CG Times"/>
      <w:caps/>
      <w:sz w:val="21"/>
      <w:szCs w:val="22"/>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pPr>
    <w:rPr>
      <w:rFonts w:ascii="Times New Roman" w:hAnsi="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sz w:val="24"/>
      <w:szCs w:val="20"/>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eastAsia="MS Mincho"/>
      <w:bCs/>
      <w:sz w:val="22"/>
      <w:szCs w:val="22"/>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BVI fnr,Footnotes refss,SUPERS,note TESI,numbe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ind w:firstLine="284"/>
      <w:jc w:val="both"/>
    </w:pPr>
    <w:rPr>
      <w:rFonts w:ascii="Arial" w:eastAsia="MS Mincho" w:hAnsi="Arial" w:cs="Arial"/>
      <w:sz w:val="24"/>
      <w:szCs w:val="24"/>
    </w:rPr>
  </w:style>
  <w:style w:type="table" w:customStyle="1" w:styleId="TableGrid1">
    <w:name w:val="Table Grid1"/>
    <w:basedOn w:val="TableNormal"/>
    <w:next w:val="TableGrid"/>
    <w:rsid w:val="00333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ind w:left="864" w:right="288"/>
    </w:pPr>
    <w:rPr>
      <w:rFonts w:ascii="Arial Narrow" w:eastAsia="Times New Roman" w:hAnsi="Arial Narrow"/>
      <w:i/>
      <w:sz w:val="22"/>
      <w:lang w:val="sq-AL"/>
    </w:rPr>
  </w:style>
  <w:style w:type="paragraph" w:customStyle="1" w:styleId="StyleHeading6Bold">
    <w:name w:val="Style Heading 6 + Bold"/>
    <w:basedOn w:val="Heading6"/>
    <w:link w:val="StyleHeading6BoldChar"/>
    <w:rsid w:val="00333FAB"/>
    <w:rPr>
      <w:rFonts w:cs="Times New Roman"/>
    </w:rPr>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rPr>
      <w:rFonts w:ascii="Arial Narrow" w:eastAsia="Times New Roman" w:hAnsi="Arial Narrow"/>
      <w:b/>
      <w:sz w:val="22"/>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sz w:val="22"/>
      <w:szCs w:val="22"/>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sz w:val="22"/>
      <w:szCs w:val="22"/>
      <w:lang w:val="de-DE" w:eastAsia="de-DE" w:bidi="ar-SA"/>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sz w:val="20"/>
      <w:szCs w:val="20"/>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uiPriority w:val="99"/>
    <w:semiHidden/>
    <w:rsid w:val="00333FAB"/>
    <w:rPr>
      <w:i/>
      <w:iCs/>
    </w:rPr>
  </w:style>
  <w:style w:type="table" w:styleId="Table3Deffects1">
    <w:name w:val="Table 3D effects 1"/>
    <w:basedOn w:val="TableNormal"/>
    <w:semiHidden/>
    <w:rsid w:val="00333FAB"/>
    <w:pPr>
      <w:spacing w:line="360" w:lineRule="auto"/>
    </w:pPr>
    <w:rPr>
      <w:rFonts w:ascii="Tahoma" w:eastAsia="Times New Roman" w:hAnsi="Tahoma"/>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line="360" w:lineRule="auto"/>
    </w:pPr>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line="360" w:lineRule="auto"/>
    </w:pPr>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line="360" w:lineRule="auto"/>
    </w:pPr>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line="360" w:lineRule="auto"/>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line="360" w:lineRule="auto"/>
    </w:pPr>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line="360" w:lineRule="auto"/>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line="360" w:lineRule="auto"/>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line="360" w:lineRule="auto"/>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line="360" w:lineRule="auto"/>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line="360" w:lineRule="auto"/>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line="360" w:lineRule="auto"/>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ind w:firstLine="284"/>
      <w:jc w:val="both"/>
    </w:pPr>
    <w:rPr>
      <w:sz w:val="22"/>
      <w:szCs w:val="22"/>
    </w:rPr>
  </w:style>
  <w:style w:type="table" w:styleId="TableList1">
    <w:name w:val="Table List 1"/>
    <w:basedOn w:val="TableNormal"/>
    <w:semiHidden/>
    <w:rsid w:val="00333FAB"/>
    <w:pPr>
      <w:spacing w:line="360" w:lineRule="auto"/>
    </w:pPr>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line="360" w:lineRule="auto"/>
    </w:pPr>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line="360" w:lineRule="auto"/>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line="360" w:lineRule="auto"/>
    </w:pPr>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line="360" w:lineRule="auto"/>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line="360" w:lineRule="auto"/>
    </w:pPr>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line="360" w:lineRule="auto"/>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line="360" w:lineRule="auto"/>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line="360" w:lineRule="auto"/>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line="360" w:lineRule="auto"/>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line="360" w:lineRule="auto"/>
    </w:pPr>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line="360" w:lineRule="auto"/>
    </w:pPr>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line="360" w:lineRule="auto"/>
    </w:pPr>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line="360" w:lineRule="auto"/>
    </w:pPr>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line="360" w:lineRule="auto"/>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line="360" w:lineRule="auto"/>
    </w:pPr>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line="360" w:lineRule="auto"/>
    </w:pPr>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line="360" w:lineRule="auto"/>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line="360" w:lineRule="auto"/>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line="360" w:lineRule="auto"/>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line="360" w:lineRule="auto"/>
    </w:pPr>
    <w:rPr>
      <w:rFonts w:ascii="Tahoma" w:eastAsia="Times New Roman" w:hAnsi="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line="360"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ind w:firstLine="720"/>
      <w:jc w:val="both"/>
    </w:pPr>
    <w:rPr>
      <w:rFonts w:ascii="CG Times" w:eastAsia="Times New Roman" w:hAnsi="CG Times"/>
      <w:b/>
      <w:szCs w:val="24"/>
    </w:rPr>
  </w:style>
  <w:style w:type="character" w:customStyle="1" w:styleId="ParagrafiCharCharCharChar">
    <w:name w:val="Paragrafi Char Char Char Char"/>
    <w:link w:val="ParagrafiCharCharChar"/>
    <w:rsid w:val="00333FAB"/>
    <w:rPr>
      <w:rFonts w:ascii="CG Times" w:eastAsia="Times New Roman" w:hAnsi="CG Times"/>
      <w:b/>
      <w:szCs w:val="24"/>
      <w:lang w:bidi="ar-SA"/>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 w:val="20"/>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pPr>
    <w:rPr>
      <w:rFonts w:ascii="Times New Roman" w:eastAsia="Times New Roman" w:hAnsi="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 w:val="20"/>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hAnsi="Times New Roman"/>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table" w:customStyle="1" w:styleId="TableGrid40">
    <w:name w:val="Table Grid4"/>
    <w:basedOn w:val="TableNormal"/>
    <w:next w:val="TableGrid"/>
    <w:uiPriority w:val="59"/>
    <w:rsid w:val="002E0BF1"/>
    <w:pPr>
      <w:jc w:val="both"/>
    </w:pPr>
    <w:rPr>
      <w:rFonts w:eastAsia="MS Mincho"/>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8A5A2B"/>
  </w:style>
  <w:style w:type="table" w:customStyle="1" w:styleId="TableGrid50">
    <w:name w:val="Table Grid5"/>
    <w:basedOn w:val="TableNormal"/>
    <w:next w:val="TableGrid"/>
    <w:uiPriority w:val="59"/>
    <w:rsid w:val="008A5A2B"/>
    <w:pPr>
      <w:jc w:val="both"/>
    </w:pPr>
    <w:rPr>
      <w:rFonts w:eastAsia="MS Mincho"/>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8A5A2B"/>
    <w:rPr>
      <w:color w:val="000000"/>
      <w:lang w:val="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uiPriority w:val="60"/>
    <w:rsid w:val="008A5A2B"/>
    <w:rPr>
      <w:color w:val="365F91"/>
      <w:lang w:val="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basedOn w:val="DefaultParagraphFont"/>
    <w:rsid w:val="008A5A2B"/>
  </w:style>
  <w:style w:type="character" w:customStyle="1" w:styleId="shorttext">
    <w:name w:val="short_text"/>
    <w:basedOn w:val="DefaultParagraphFont"/>
    <w:rsid w:val="008A5A2B"/>
  </w:style>
  <w:style w:type="character" w:customStyle="1" w:styleId="Notedebasdepage">
    <w:name w:val="Note de bas de page_"/>
    <w:basedOn w:val="DefaultParagraphFont"/>
    <w:link w:val="Notedebasdepage0"/>
    <w:uiPriority w:val="99"/>
    <w:locked/>
    <w:rsid w:val="004D7D10"/>
    <w:rPr>
      <w:rFonts w:cs="Times New Roman"/>
      <w:sz w:val="19"/>
      <w:szCs w:val="19"/>
      <w:shd w:val="clear" w:color="auto" w:fill="FFFFFF"/>
    </w:rPr>
  </w:style>
  <w:style w:type="character" w:customStyle="1" w:styleId="En-tte1">
    <w:name w:val="En-tête #1_"/>
    <w:basedOn w:val="DefaultParagraphFont"/>
    <w:link w:val="En-tte10"/>
    <w:uiPriority w:val="99"/>
    <w:locked/>
    <w:rsid w:val="004D7D10"/>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4D7D10"/>
    <w:rPr>
      <w:rFonts w:cs="Times New Roman"/>
      <w:sz w:val="20"/>
      <w:szCs w:val="20"/>
      <w:shd w:val="clear" w:color="auto" w:fill="FFFFFF"/>
    </w:rPr>
  </w:style>
  <w:style w:type="character" w:customStyle="1" w:styleId="En-tteoupieddepage0">
    <w:name w:val="En-tête ou pied de page"/>
    <w:basedOn w:val="En-tteoupieddepage"/>
    <w:uiPriority w:val="99"/>
    <w:rsid w:val="004D7D10"/>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4D7D10"/>
    <w:rPr>
      <w:rFonts w:cs="Times New Roman"/>
      <w:sz w:val="31"/>
      <w:szCs w:val="31"/>
      <w:shd w:val="clear" w:color="auto" w:fill="FFFFFF"/>
    </w:rPr>
  </w:style>
  <w:style w:type="character" w:customStyle="1" w:styleId="TOC1Char">
    <w:name w:val="TOC 1 Char"/>
    <w:basedOn w:val="DefaultParagraphFont"/>
    <w:link w:val="TOC1"/>
    <w:uiPriority w:val="39"/>
    <w:locked/>
    <w:rsid w:val="004D7D10"/>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4D7D10"/>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4D7D10"/>
    <w:rPr>
      <w:rFonts w:ascii="Times New Roman" w:eastAsia="Times New Roman" w:hAnsi="Times New Roman" w:cs="Times New Roman"/>
      <w:b/>
      <w:bCs/>
      <w:sz w:val="24"/>
      <w:szCs w:val="24"/>
      <w:lang w:val="sl-SI" w:eastAsia="sl-SI"/>
    </w:rPr>
  </w:style>
  <w:style w:type="character" w:customStyle="1" w:styleId="TOC3Char">
    <w:name w:val="TOC 3 Char"/>
    <w:basedOn w:val="DefaultParagraphFont"/>
    <w:link w:val="TOC3"/>
    <w:uiPriority w:val="39"/>
    <w:locked/>
    <w:rsid w:val="004D7D10"/>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4D7D10"/>
    <w:rPr>
      <w:rFonts w:cs="Times New Roman"/>
      <w:b/>
      <w:bCs/>
      <w:sz w:val="30"/>
      <w:szCs w:val="30"/>
      <w:shd w:val="clear" w:color="auto" w:fill="FFFFFF"/>
    </w:rPr>
  </w:style>
  <w:style w:type="character" w:customStyle="1" w:styleId="En-tte3">
    <w:name w:val="En-tête #3_"/>
    <w:basedOn w:val="DefaultParagraphFont"/>
    <w:link w:val="En-tte30"/>
    <w:uiPriority w:val="99"/>
    <w:locked/>
    <w:rsid w:val="004D7D10"/>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4D7D10"/>
    <w:rPr>
      <w:rFonts w:cs="Times New Roman"/>
      <w:shd w:val="clear" w:color="auto" w:fill="FFFFFF"/>
    </w:rPr>
  </w:style>
  <w:style w:type="character" w:customStyle="1" w:styleId="Corpsdutexte0">
    <w:name w:val="Corps du texte"/>
    <w:basedOn w:val="Corpsdutexte"/>
    <w:uiPriority w:val="99"/>
    <w:rsid w:val="004D7D10"/>
    <w:rPr>
      <w:rFonts w:cs="Times New Roman"/>
      <w:u w:val="single"/>
      <w:shd w:val="clear" w:color="auto" w:fill="FFFFFF"/>
    </w:rPr>
  </w:style>
  <w:style w:type="paragraph" w:customStyle="1" w:styleId="Notedebasdepage0">
    <w:name w:val="Note de bas de page"/>
    <w:basedOn w:val="Normal"/>
    <w:link w:val="Notedebasdepage"/>
    <w:uiPriority w:val="99"/>
    <w:rsid w:val="004D7D10"/>
    <w:pPr>
      <w:shd w:val="clear" w:color="auto" w:fill="FFFFFF"/>
      <w:spacing w:after="0" w:line="182" w:lineRule="exact"/>
      <w:ind w:left="562" w:right="40" w:hanging="539"/>
    </w:pPr>
    <w:rPr>
      <w:sz w:val="19"/>
      <w:szCs w:val="19"/>
    </w:rPr>
  </w:style>
  <w:style w:type="paragraph" w:customStyle="1" w:styleId="En-tte10">
    <w:name w:val="En-tête #1"/>
    <w:basedOn w:val="Normal"/>
    <w:link w:val="En-tte1"/>
    <w:uiPriority w:val="99"/>
    <w:rsid w:val="004D7D10"/>
    <w:pPr>
      <w:shd w:val="clear" w:color="auto" w:fill="FFFFFF"/>
      <w:spacing w:after="240" w:line="240" w:lineRule="atLeast"/>
      <w:ind w:left="562" w:right="40" w:hanging="539"/>
      <w:outlineLvl w:val="0"/>
    </w:pPr>
    <w:rPr>
      <w:b/>
      <w:bCs/>
      <w:sz w:val="30"/>
      <w:szCs w:val="30"/>
    </w:rPr>
  </w:style>
  <w:style w:type="paragraph" w:customStyle="1" w:styleId="En-tteoupieddepage1">
    <w:name w:val="En-tête ou pied de page1"/>
    <w:basedOn w:val="Normal"/>
    <w:link w:val="En-tteoupieddepage"/>
    <w:uiPriority w:val="99"/>
    <w:rsid w:val="004D7D10"/>
    <w:pPr>
      <w:shd w:val="clear" w:color="auto" w:fill="FFFFFF"/>
      <w:spacing w:after="0" w:line="274" w:lineRule="exact"/>
      <w:ind w:left="562" w:right="40" w:hanging="539"/>
    </w:pPr>
    <w:rPr>
      <w:sz w:val="20"/>
      <w:szCs w:val="20"/>
    </w:rPr>
  </w:style>
  <w:style w:type="paragraph" w:customStyle="1" w:styleId="Corpsdutexte20">
    <w:name w:val="Corps du texte (2)"/>
    <w:basedOn w:val="Normal"/>
    <w:link w:val="Corpsdutexte2"/>
    <w:uiPriority w:val="99"/>
    <w:rsid w:val="004D7D10"/>
    <w:pPr>
      <w:shd w:val="clear" w:color="auto" w:fill="FFFFFF"/>
      <w:spacing w:before="240" w:after="480" w:line="240" w:lineRule="atLeast"/>
      <w:ind w:left="562" w:right="40" w:hanging="539"/>
    </w:pPr>
    <w:rPr>
      <w:sz w:val="31"/>
      <w:szCs w:val="31"/>
    </w:rPr>
  </w:style>
  <w:style w:type="paragraph" w:customStyle="1" w:styleId="Corpsdutexte30">
    <w:name w:val="Corps du texte (3)"/>
    <w:basedOn w:val="Normal"/>
    <w:link w:val="Corpsdutexte3"/>
    <w:uiPriority w:val="99"/>
    <w:rsid w:val="004D7D10"/>
    <w:pPr>
      <w:shd w:val="clear" w:color="auto" w:fill="FFFFFF"/>
      <w:spacing w:after="0" w:line="475" w:lineRule="exact"/>
      <w:ind w:left="562" w:right="40" w:hanging="539"/>
      <w:jc w:val="center"/>
    </w:pPr>
    <w:rPr>
      <w:b/>
      <w:bCs/>
      <w:sz w:val="30"/>
      <w:szCs w:val="30"/>
    </w:rPr>
  </w:style>
  <w:style w:type="paragraph" w:customStyle="1" w:styleId="En-tte30">
    <w:name w:val="En-tête #3"/>
    <w:basedOn w:val="Normal"/>
    <w:link w:val="En-tte3"/>
    <w:uiPriority w:val="99"/>
    <w:rsid w:val="004D7D10"/>
    <w:pPr>
      <w:shd w:val="clear" w:color="auto" w:fill="FFFFFF"/>
      <w:spacing w:after="180" w:line="240" w:lineRule="atLeast"/>
      <w:ind w:left="562" w:right="40" w:hanging="720"/>
      <w:outlineLvl w:val="2"/>
    </w:pPr>
    <w:rPr>
      <w:b/>
      <w:bCs/>
      <w:sz w:val="20"/>
      <w:szCs w:val="20"/>
    </w:rPr>
  </w:style>
  <w:style w:type="paragraph" w:customStyle="1" w:styleId="Corpsdutexte1">
    <w:name w:val="Corps du texte1"/>
    <w:basedOn w:val="Normal"/>
    <w:link w:val="Corpsdutexte"/>
    <w:uiPriority w:val="99"/>
    <w:rsid w:val="004D7D10"/>
    <w:pPr>
      <w:shd w:val="clear" w:color="auto" w:fill="FFFFFF"/>
      <w:spacing w:before="180" w:after="60" w:line="274" w:lineRule="exact"/>
      <w:ind w:left="562" w:right="40" w:hanging="840"/>
    </w:pPr>
  </w:style>
  <w:style w:type="paragraph" w:customStyle="1" w:styleId="Text3">
    <w:name w:val="Text 3"/>
    <w:basedOn w:val="Normal"/>
    <w:rsid w:val="004D7D10"/>
    <w:pPr>
      <w:tabs>
        <w:tab w:val="left" w:pos="2160"/>
      </w:tabs>
      <w:snapToGrid w:val="0"/>
      <w:spacing w:after="240" w:line="274" w:lineRule="exact"/>
      <w:ind w:left="1440" w:right="40" w:hanging="539"/>
    </w:pPr>
    <w:rPr>
      <w:rFonts w:ascii="Times New Roman" w:eastAsia="Times New Roman" w:hAnsi="Times New Roman"/>
      <w:sz w:val="24"/>
      <w:szCs w:val="20"/>
      <w:lang w:val="fr-FR" w:eastAsia="en-GB"/>
    </w:rPr>
  </w:style>
  <w:style w:type="numbering" w:customStyle="1" w:styleId="Style3">
    <w:name w:val="Style3"/>
    <w:rsid w:val="004D7D10"/>
    <w:pPr>
      <w:numPr>
        <w:numId w:val="17"/>
      </w:numPr>
    </w:pPr>
  </w:style>
  <w:style w:type="paragraph" w:customStyle="1" w:styleId="ListNumberLevel2">
    <w:name w:val="List Number (Level 2)"/>
    <w:basedOn w:val="Normal"/>
    <w:rsid w:val="004D7D10"/>
    <w:pPr>
      <w:tabs>
        <w:tab w:val="num" w:pos="1417"/>
      </w:tabs>
      <w:spacing w:before="120" w:after="120" w:line="274" w:lineRule="exact"/>
      <w:ind w:left="1417" w:right="40" w:hanging="708"/>
    </w:pPr>
    <w:rPr>
      <w:rFonts w:ascii="Times New Roman" w:eastAsia="Times New Roman" w:hAnsi="Times New Roman"/>
      <w:sz w:val="24"/>
      <w:szCs w:val="20"/>
      <w:lang w:val="en-GB" w:eastAsia="en-GB"/>
    </w:rPr>
  </w:style>
  <w:style w:type="character" w:customStyle="1" w:styleId="NumPar1Char">
    <w:name w:val="NumPar 1 Char"/>
    <w:basedOn w:val="DefaultParagraphFont"/>
    <w:link w:val="NumPar1"/>
    <w:locked/>
    <w:rsid w:val="004D7D10"/>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4D7D10"/>
    <w:pPr>
      <w:tabs>
        <w:tab w:val="num" w:pos="2126"/>
      </w:tabs>
      <w:spacing w:before="120" w:after="120" w:line="240" w:lineRule="auto"/>
      <w:ind w:left="2126" w:hanging="709"/>
    </w:pPr>
    <w:rPr>
      <w:rFonts w:ascii="Times New Roman" w:eastAsia="Times New Roman" w:hAnsi="Times New Roman"/>
      <w:sz w:val="24"/>
      <w:szCs w:val="24"/>
      <w:lang w:val="en-GB" w:eastAsia="en-GB"/>
    </w:rPr>
  </w:style>
  <w:style w:type="paragraph" w:customStyle="1" w:styleId="ListNumberLevel4">
    <w:name w:val="List Number (Level 4)"/>
    <w:basedOn w:val="Normal"/>
    <w:rsid w:val="004D7D10"/>
    <w:pPr>
      <w:tabs>
        <w:tab w:val="num" w:pos="2835"/>
      </w:tabs>
      <w:spacing w:before="120" w:after="120" w:line="240" w:lineRule="auto"/>
      <w:ind w:left="2835" w:hanging="709"/>
    </w:pPr>
    <w:rPr>
      <w:rFonts w:ascii="Times New Roman" w:eastAsia="Times New Roman" w:hAnsi="Times New Roman"/>
      <w:sz w:val="24"/>
      <w:szCs w:val="24"/>
      <w:lang w:val="en-GB" w:eastAsia="en-GB"/>
    </w:rPr>
  </w:style>
  <w:style w:type="character" w:customStyle="1" w:styleId="super">
    <w:name w:val="super"/>
    <w:basedOn w:val="DefaultParagraphFont"/>
    <w:rsid w:val="004D7D10"/>
  </w:style>
  <w:style w:type="paragraph" w:customStyle="1" w:styleId="Normal2">
    <w:name w:val="Normal2"/>
    <w:basedOn w:val="Normal"/>
    <w:rsid w:val="004D7D10"/>
    <w:pPr>
      <w:spacing w:before="100" w:beforeAutospacing="1" w:after="100" w:afterAutospacing="1" w:line="240" w:lineRule="auto"/>
      <w:ind w:firstLine="0"/>
      <w:jc w:val="left"/>
    </w:pPr>
    <w:rPr>
      <w:rFonts w:ascii="Times New Roman" w:eastAsia="Times New Roman" w:hAnsi="Times New Roman"/>
      <w:sz w:val="24"/>
      <w:szCs w:val="24"/>
      <w:lang w:val="fr-BE" w:eastAsia="fr-BE"/>
    </w:rPr>
  </w:style>
  <w:style w:type="character" w:customStyle="1" w:styleId="italic">
    <w:name w:val="italic"/>
    <w:basedOn w:val="DefaultParagraphFont"/>
    <w:rsid w:val="004D7D10"/>
  </w:style>
  <w:style w:type="paragraph" w:customStyle="1" w:styleId="en-tte300">
    <w:name w:val="en-tte30"/>
    <w:basedOn w:val="Normal"/>
    <w:rsid w:val="004D7D10"/>
    <w:pPr>
      <w:shd w:val="clear" w:color="auto" w:fill="FFFFFF"/>
      <w:spacing w:after="180" w:line="240" w:lineRule="atLeast"/>
      <w:ind w:left="562" w:right="40" w:hanging="720"/>
    </w:pPr>
    <w:rPr>
      <w:rFonts w:ascii="Times New Roman" w:hAnsi="Times New Roman"/>
      <w:b/>
      <w:bCs/>
      <w:sz w:val="20"/>
      <w:szCs w:val="20"/>
      <w:lang w:val="en-GB" w:eastAsia="en-GB"/>
    </w:rPr>
  </w:style>
  <w:style w:type="paragraph" w:customStyle="1" w:styleId="Point0number">
    <w:name w:val="Point 0 (number)"/>
    <w:basedOn w:val="Normal"/>
    <w:rsid w:val="004D7D10"/>
    <w:pPr>
      <w:numPr>
        <w:numId w:val="18"/>
      </w:numPr>
      <w:spacing w:before="120" w:after="120" w:line="240" w:lineRule="auto"/>
    </w:pPr>
    <w:rPr>
      <w:rFonts w:ascii="Times New Roman" w:eastAsia="Times New Roman" w:hAnsi="Times New Roman"/>
      <w:sz w:val="24"/>
      <w:szCs w:val="24"/>
      <w:lang w:val="en-GB"/>
    </w:rPr>
  </w:style>
  <w:style w:type="paragraph" w:customStyle="1" w:styleId="Point1number">
    <w:name w:val="Point 1 (number)"/>
    <w:basedOn w:val="Normal"/>
    <w:rsid w:val="004D7D10"/>
    <w:pPr>
      <w:numPr>
        <w:ilvl w:val="2"/>
        <w:numId w:val="18"/>
      </w:numPr>
      <w:spacing w:before="120" w:after="120" w:line="240" w:lineRule="auto"/>
    </w:pPr>
    <w:rPr>
      <w:rFonts w:ascii="Times New Roman" w:eastAsia="Times New Roman" w:hAnsi="Times New Roman"/>
      <w:sz w:val="24"/>
      <w:szCs w:val="24"/>
      <w:lang w:val="en-GB"/>
    </w:rPr>
  </w:style>
  <w:style w:type="paragraph" w:customStyle="1" w:styleId="Point2number">
    <w:name w:val="Point 2 (number)"/>
    <w:basedOn w:val="Normal"/>
    <w:rsid w:val="004D7D10"/>
    <w:pPr>
      <w:numPr>
        <w:ilvl w:val="4"/>
        <w:numId w:val="18"/>
      </w:numPr>
      <w:spacing w:before="120" w:after="120" w:line="240" w:lineRule="auto"/>
    </w:pPr>
    <w:rPr>
      <w:rFonts w:ascii="Times New Roman" w:eastAsia="Times New Roman" w:hAnsi="Times New Roman"/>
      <w:sz w:val="24"/>
      <w:szCs w:val="24"/>
      <w:lang w:val="en-GB"/>
    </w:rPr>
  </w:style>
  <w:style w:type="paragraph" w:customStyle="1" w:styleId="Point3number">
    <w:name w:val="Point 3 (number)"/>
    <w:basedOn w:val="Normal"/>
    <w:rsid w:val="004D7D10"/>
    <w:pPr>
      <w:numPr>
        <w:ilvl w:val="6"/>
        <w:numId w:val="18"/>
      </w:numPr>
      <w:spacing w:before="120" w:after="120" w:line="240" w:lineRule="auto"/>
    </w:pPr>
    <w:rPr>
      <w:rFonts w:ascii="Times New Roman" w:eastAsia="Times New Roman" w:hAnsi="Times New Roman"/>
      <w:sz w:val="24"/>
      <w:szCs w:val="24"/>
      <w:lang w:val="en-GB"/>
    </w:rPr>
  </w:style>
  <w:style w:type="paragraph" w:customStyle="1" w:styleId="Point0letter">
    <w:name w:val="Point 0 (letter)"/>
    <w:basedOn w:val="Normal"/>
    <w:rsid w:val="004D7D10"/>
    <w:pPr>
      <w:numPr>
        <w:ilvl w:val="1"/>
        <w:numId w:val="18"/>
      </w:numPr>
      <w:spacing w:before="120" w:after="120" w:line="240" w:lineRule="auto"/>
    </w:pPr>
    <w:rPr>
      <w:rFonts w:ascii="Times New Roman" w:eastAsia="Times New Roman" w:hAnsi="Times New Roman"/>
      <w:sz w:val="24"/>
      <w:szCs w:val="24"/>
      <w:lang w:val="en-GB"/>
    </w:rPr>
  </w:style>
  <w:style w:type="paragraph" w:customStyle="1" w:styleId="Point1letter">
    <w:name w:val="Point 1 (letter)"/>
    <w:basedOn w:val="Normal"/>
    <w:rsid w:val="004D7D10"/>
    <w:pPr>
      <w:numPr>
        <w:ilvl w:val="3"/>
        <w:numId w:val="18"/>
      </w:numPr>
      <w:spacing w:before="120" w:after="120" w:line="240" w:lineRule="auto"/>
    </w:pPr>
    <w:rPr>
      <w:rFonts w:ascii="Times New Roman" w:eastAsia="Times New Roman" w:hAnsi="Times New Roman"/>
      <w:lang w:val="en-GB"/>
    </w:rPr>
  </w:style>
  <w:style w:type="paragraph" w:customStyle="1" w:styleId="Point2letter">
    <w:name w:val="Point 2 (letter)"/>
    <w:basedOn w:val="Normal"/>
    <w:rsid w:val="004D7D10"/>
    <w:pPr>
      <w:numPr>
        <w:ilvl w:val="5"/>
        <w:numId w:val="18"/>
      </w:numPr>
      <w:spacing w:before="120" w:after="120" w:line="240" w:lineRule="auto"/>
    </w:pPr>
    <w:rPr>
      <w:rFonts w:ascii="Times New Roman" w:eastAsia="Times New Roman" w:hAnsi="Times New Roman"/>
      <w:sz w:val="24"/>
      <w:szCs w:val="24"/>
      <w:lang w:val="en-GB"/>
    </w:rPr>
  </w:style>
  <w:style w:type="paragraph" w:customStyle="1" w:styleId="Point3letter">
    <w:name w:val="Point 3 (letter)"/>
    <w:basedOn w:val="Normal"/>
    <w:rsid w:val="004D7D10"/>
    <w:pPr>
      <w:numPr>
        <w:ilvl w:val="7"/>
        <w:numId w:val="18"/>
      </w:numPr>
      <w:spacing w:before="120" w:after="120" w:line="240" w:lineRule="auto"/>
    </w:pPr>
    <w:rPr>
      <w:rFonts w:ascii="Times New Roman" w:eastAsia="Times New Roman" w:hAnsi="Times New Roman"/>
      <w:sz w:val="24"/>
      <w:szCs w:val="24"/>
      <w:lang w:val="en-GB"/>
    </w:rPr>
  </w:style>
  <w:style w:type="paragraph" w:customStyle="1" w:styleId="Point4letter">
    <w:name w:val="Point 4 (letter)"/>
    <w:basedOn w:val="Normal"/>
    <w:rsid w:val="004D7D10"/>
    <w:pPr>
      <w:numPr>
        <w:ilvl w:val="8"/>
        <w:numId w:val="18"/>
      </w:numPr>
      <w:spacing w:before="120" w:after="120" w:line="240" w:lineRule="auto"/>
    </w:pPr>
    <w:rPr>
      <w:rFonts w:ascii="Times New Roman" w:eastAsia="Times New Roman" w:hAnsi="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24883091">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07480713">
                  <w:marLeft w:val="0"/>
                  <w:marRight w:val="0"/>
                  <w:marTop w:val="0"/>
                  <w:marBottom w:val="0"/>
                  <w:divBdr>
                    <w:top w:val="none" w:sz="0" w:space="0" w:color="auto"/>
                    <w:left w:val="none" w:sz="0" w:space="0" w:color="auto"/>
                    <w:bottom w:val="none" w:sz="0" w:space="0" w:color="auto"/>
                    <w:right w:val="none" w:sz="0" w:space="0" w:color="auto"/>
                  </w:divBdr>
                  <w:divsChild>
                    <w:div w:id="758914811">
                      <w:marLeft w:val="0"/>
                      <w:marRight w:val="0"/>
                      <w:marTop w:val="0"/>
                      <w:marBottom w:val="0"/>
                      <w:divBdr>
                        <w:top w:val="none" w:sz="0" w:space="0" w:color="auto"/>
                        <w:left w:val="none" w:sz="0" w:space="0" w:color="auto"/>
                        <w:bottom w:val="none" w:sz="0" w:space="0" w:color="auto"/>
                        <w:right w:val="none" w:sz="0" w:space="0" w:color="auto"/>
                      </w:divBdr>
                    </w:div>
                    <w:div w:id="1595896427">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58279210">
                      <w:marLeft w:val="0"/>
                      <w:marRight w:val="0"/>
                      <w:marTop w:val="0"/>
                      <w:marBottom w:val="0"/>
                      <w:divBdr>
                        <w:top w:val="none" w:sz="0" w:space="0" w:color="auto"/>
                        <w:left w:val="none" w:sz="0" w:space="0" w:color="auto"/>
                        <w:bottom w:val="none" w:sz="0" w:space="0" w:color="auto"/>
                        <w:right w:val="none" w:sz="0" w:space="0" w:color="auto"/>
                      </w:divBdr>
                    </w:div>
                    <w:div w:id="1808813292">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266689039">
                  <w:marLeft w:val="0"/>
                  <w:marRight w:val="0"/>
                  <w:marTop w:val="0"/>
                  <w:marBottom w:val="0"/>
                  <w:divBdr>
                    <w:top w:val="none" w:sz="0" w:space="0" w:color="auto"/>
                    <w:left w:val="none" w:sz="0" w:space="0" w:color="auto"/>
                    <w:bottom w:val="none" w:sz="0" w:space="0" w:color="auto"/>
                    <w:right w:val="none" w:sz="0" w:space="0" w:color="auto"/>
                  </w:divBdr>
                  <w:divsChild>
                    <w:div w:id="160123281">
                      <w:marLeft w:val="0"/>
                      <w:marRight w:val="0"/>
                      <w:marTop w:val="0"/>
                      <w:marBottom w:val="0"/>
                      <w:divBdr>
                        <w:top w:val="none" w:sz="0" w:space="0" w:color="auto"/>
                        <w:left w:val="none" w:sz="0" w:space="0" w:color="auto"/>
                        <w:bottom w:val="none" w:sz="0" w:space="0" w:color="auto"/>
                        <w:right w:val="none" w:sz="0" w:space="0" w:color="auto"/>
                      </w:divBdr>
                    </w:div>
                    <w:div w:id="124591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www.arti.Pulia.it/index.php?id=169&amp;L=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na.xhilaga@integrimi.gov.al"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hyperlink" Target="mailto:daniela.cekani@integrimi.gov.al" TargetMode="External"/><Relationship Id="rId19" Type="http://schemas.openxmlformats.org/officeDocument/2006/relationships/hyperlink" Target="http://www.eurisy.org/article-smes-in-the-puglian-space_8" TargetMode="External"/><Relationship Id="rId4" Type="http://schemas.microsoft.com/office/2007/relationships/stylesWithEffects" Target="stylesWithEffects.xml"/><Relationship Id="rId9" Type="http://schemas.openxmlformats.org/officeDocument/2006/relationships/hyperlink" Target="mailto:REGIO-TRANSNATIONAL-AND-INTERREGIONAL-COOPERATION@ac.europa.eu" TargetMode="External"/><Relationship Id="rId14" Type="http://schemas.openxmlformats.org/officeDocument/2006/relationships/footer" Target="footer1.xml"/><Relationship Id="rId22"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E:\&#160;\Marreveshje%20e%20ligjit%20nr.%20138-2016%20-%20punuar%20Jori.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88B4A1-4445-4F05-B9CE-D092563A9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Marreveshje e ligjit nr. 138-2016 - punuar Jori</Template>
  <TotalTime>298</TotalTime>
  <Pages>111</Pages>
  <Words>63021</Words>
  <Characters>359221</Characters>
  <Application>Microsoft Office Word</Application>
  <DocSecurity>0</DocSecurity>
  <Lines>2993</Lines>
  <Paragraphs>842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421400</CharactersWithSpaces>
  <SharedDoc>false</SharedDoc>
  <HLinks>
    <vt:vector size="30" baseType="variant">
      <vt:variant>
        <vt:i4>7143523</vt:i4>
      </vt:variant>
      <vt:variant>
        <vt:i4>12</vt:i4>
      </vt:variant>
      <vt:variant>
        <vt:i4>0</vt:i4>
      </vt:variant>
      <vt:variant>
        <vt:i4>5</vt:i4>
      </vt:variant>
      <vt:variant>
        <vt:lpwstr>http://www.arti.puglia.it/index.php?id=169&amp;L=1</vt:lpwstr>
      </vt:variant>
      <vt:variant>
        <vt:lpwstr/>
      </vt:variant>
      <vt:variant>
        <vt:i4>7405592</vt:i4>
      </vt:variant>
      <vt:variant>
        <vt:i4>9</vt:i4>
      </vt:variant>
      <vt:variant>
        <vt:i4>0</vt:i4>
      </vt:variant>
      <vt:variant>
        <vt:i4>5</vt:i4>
      </vt:variant>
      <vt:variant>
        <vt:lpwstr>http://www.eurisy.org/article-smes-in-the-puglian-space_8</vt:lpwstr>
      </vt:variant>
      <vt:variant>
        <vt:lpwstr>sthash.b2en0hCV.dpuf</vt:lpwstr>
      </vt:variant>
      <vt:variant>
        <vt:i4>7929938</vt:i4>
      </vt:variant>
      <vt:variant>
        <vt:i4>6</vt:i4>
      </vt:variant>
      <vt:variant>
        <vt:i4>0</vt:i4>
      </vt:variant>
      <vt:variant>
        <vt:i4>5</vt:i4>
      </vt:variant>
      <vt:variant>
        <vt:lpwstr>mailto:ana.xhilaga@integrimi.gov.al</vt:lpwstr>
      </vt:variant>
      <vt:variant>
        <vt:lpwstr/>
      </vt:variant>
      <vt:variant>
        <vt:i4>6094951</vt:i4>
      </vt:variant>
      <vt:variant>
        <vt:i4>3</vt:i4>
      </vt:variant>
      <vt:variant>
        <vt:i4>0</vt:i4>
      </vt:variant>
      <vt:variant>
        <vt:i4>5</vt:i4>
      </vt:variant>
      <vt:variant>
        <vt:lpwstr>mailto:daniela.cekani@integrimi.gov.al</vt:lpwstr>
      </vt:variant>
      <vt:variant>
        <vt:lpwstr/>
      </vt:variant>
      <vt:variant>
        <vt:i4>5111852</vt:i4>
      </vt:variant>
      <vt:variant>
        <vt:i4>0</vt:i4>
      </vt:variant>
      <vt:variant>
        <vt:i4>0</vt:i4>
      </vt:variant>
      <vt:variant>
        <vt:i4>5</vt:i4>
      </vt:variant>
      <vt:variant>
        <vt:lpwstr>mailto:REGIO-TRANSNATIONAL-AND-INTERREGIONAL-COOPERATION@ac.europa.eu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Ermira.Bukaci</cp:lastModifiedBy>
  <cp:revision>194</cp:revision>
  <cp:lastPrinted>2017-01-16T14:53:00Z</cp:lastPrinted>
  <dcterms:created xsi:type="dcterms:W3CDTF">2017-01-13T12:12:00Z</dcterms:created>
  <dcterms:modified xsi:type="dcterms:W3CDTF">2017-01-16T14:55:00Z</dcterms:modified>
</cp:coreProperties>
</file>