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32646pt;width:69.5pt;height:95.79pt;mso-position-horizontal-relative:page;mso-position-vertical-relative:paragraph;z-index:-3622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5" w:after="0" w:line="240" w:lineRule="auto"/>
        <w:ind w:left="100" w:right="-20"/>
        <w:jc w:val="left"/>
        <w:tabs>
          <w:tab w:pos="2940" w:val="left"/>
          <w:tab w:pos="8520" w:val="left"/>
        </w:tabs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l</w:t>
          <w:tab/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</w:r>
      </w:hyperlink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  <w:tab/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2016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272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7" w:lineRule="exact"/>
        <w:ind w:left="3312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27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anar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4" w:after="0" w:line="240" w:lineRule="auto"/>
        <w:ind w:left="1114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/>
        <w:br w:type="column"/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3066" w:space="263"/>
            <w:col w:w="6442" w:space="310"/>
            <w:col w:w="619"/>
          </w:cols>
        </w:sectPr>
      </w:pPr>
      <w:rPr/>
    </w:p>
    <w:p>
      <w:pPr>
        <w:spacing w:before="6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955,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63" w:lineRule="exact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27693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206" w:space="1123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956,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45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3066" w:space="263"/>
            <w:col w:w="7371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9" w:after="0" w:line="268" w:lineRule="exact"/>
        <w:ind w:right="45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merë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3066" w:space="263"/>
            <w:col w:w="7371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850"/>
        <w:jc w:val="left"/>
        <w:tabs>
          <w:tab w:pos="1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mbulimin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humbje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metimit,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18" w:space="511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htyrjen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undësi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18" w:space="511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Përpunimit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rinovim</w:t>
      </w:r>
    </w:p>
    <w:p>
      <w:pPr>
        <w:spacing w:before="1" w:after="0" w:line="240" w:lineRule="auto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Kuço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24" w:space="505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Përpunimit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42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(qytet)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23" w:space="506"/>
            <w:col w:w="737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4.81897pt;width:595.320007pt;height:.1pt;mso-position-horizontal-relative:page;mso-position-vertical-relative:page;z-index:-3623" coordorigin="0,15096" coordsize="11906,2">
            <v:shape style="position:absolute;left:0;top:15096;width:11906;height:2" coordorigin="0,15096" coordsize="11906,0" path="m210,15096l12116,15096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16.379974pt;width:595.320007pt;height:4.1pt;mso-position-horizontal-relative:page;mso-position-vertical-relative:page;z-index:-3621" coordorigin="0,4328" coordsize="11906,82">
            <v:group style="position:absolute;left:0;top:4339;width:11906;height:2" coordorigin="0,4339" coordsize="11906,2">
              <v:shape style="position:absolute;left:0;top:4339;width:11906;height:2" coordorigin="0,4339" coordsize="11906,0" path="m0,4339l11906,4339e" filled="f" stroked="t" strokeweight="1.1pt" strokecolor="#000000">
                <v:path arrowok="t"/>
              </v:shape>
            </v:group>
            <v:group style="position:absolute;left:0;top:4399;width:11906;height:2" coordorigin="0,4399" coordsize="11906,2">
              <v:shape style="position:absolute;left:0;top:4399;width:11906;height:2" coordorigin="0,4399" coordsize="11906,0" path="m0,4399l11906,4399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92.499985pt;width:595.320007pt;height:.1pt;mso-position-horizontal-relative:page;mso-position-vertical-relative:page;z-index:-3620" coordorigin="0,3850" coordsize="11906,2">
            <v:shape style="position:absolute;left:0;top:3850;width:11906;height:2" coordorigin="0,3850" coordsize="11906,0" path="m75,3850l11981,3850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0" w:after="0" w:line="240" w:lineRule="auto"/>
        <w:ind w:left="1406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78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Përpunimit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Ujër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8" w:after="0" w:line="240" w:lineRule="auto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</w:p>
    <w:p>
      <w:pPr>
        <w:spacing w:before="1" w:after="0" w:line="240" w:lineRule="auto"/>
        <w:ind w:right="-20"/>
        <w:jc w:val="left"/>
        <w:tabs>
          <w:tab w:pos="6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620" w:right="600"/>
          <w:cols w:num="2" w:equalWidth="0">
            <w:col w:w="2823" w:space="506"/>
            <w:col w:w="7371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27693"/>
          <w:pgMar w:header="836" w:footer="742" w:top="1840" w:bottom="940" w:left="760" w:right="780"/>
          <w:headerReference w:type="odd" r:id="rId7"/>
          <w:headerReference w:type="even" r:id="rId8"/>
          <w:footerReference w:type="odd" r:id="rId9"/>
          <w:footerReference w:type="even" r:id="rId10"/>
          <w:pgSz w:w="11920" w:h="16860"/>
        </w:sectPr>
      </w:pPr>
      <w:rPr/>
    </w:p>
    <w:p>
      <w:pPr>
        <w:spacing w:before="37" w:after="0" w:line="240" w:lineRule="auto"/>
        <w:ind w:left="2114" w:right="17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11" w:right="11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955,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2" w:right="-28" w:firstLine="3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82" w:right="3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16" w:right="8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.3.200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</w:p>
    <w:p>
      <w:pPr>
        <w:spacing w:before="10" w:after="0" w:line="240" w:lineRule="auto"/>
        <w:ind w:left="373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opozimin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irëq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inisë,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66" w:right="1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3"/>
        <w:jc w:val="left"/>
        <w:tabs>
          <w:tab w:pos="1160" w:val="left"/>
          <w:tab w:pos="288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OKUMEN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8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hpërnda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18" w:right="3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3"/>
        <w:jc w:val="left"/>
        <w:tabs>
          <w:tab w:pos="1920" w:val="left"/>
          <w:tab w:pos="2240" w:val="left"/>
          <w:tab w:pos="3360" w:val="left"/>
          <w:tab w:pos="3880" w:val="left"/>
          <w:tab w:pos="4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viktim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rkujdesjes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5"/>
        <w:jc w:val="left"/>
        <w:tabs>
          <w:tab w:pos="1960" w:val="left"/>
          <w:tab w:pos="2340" w:val="left"/>
          <w:tab w:pos="3300" w:val="left"/>
          <w:tab w:pos="3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d)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viktim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marrëdhën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dhrit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hpërblimi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r:</w:t>
      </w:r>
    </w:p>
    <w:p>
      <w:pPr>
        <w:spacing w:before="2" w:after="0" w:line="239" w:lineRule="auto"/>
        <w:ind w:left="373" w:right="-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left"/>
        <w:tabs>
          <w:tab w:pos="1480" w:val="left"/>
          <w:tab w:pos="1900" w:val="left"/>
          <w:tab w:pos="2920" w:val="left"/>
          <w:tab w:pos="3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8" w:lineRule="auto"/>
        <w:ind w:left="373" w:right="-59"/>
        <w:jc w:val="left"/>
        <w:tabs>
          <w:tab w:pos="1560" w:val="left"/>
          <w:tab w:pos="284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madho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292"/>
        <w:jc w:val="left"/>
        <w:tabs>
          <w:tab w:pos="1620" w:val="left"/>
          <w:tab w:pos="2720" w:val="left"/>
          <w:tab w:pos="314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left"/>
        <w:tabs>
          <w:tab w:pos="1900" w:val="left"/>
          <w:tab w:pos="3580" w:val="left"/>
          <w:tab w:pos="41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 w:firstLine="283"/>
        <w:jc w:val="left"/>
        <w:tabs>
          <w:tab w:pos="1540" w:val="left"/>
          <w:tab w:pos="1940" w:val="left"/>
          <w:tab w:pos="2760" w:val="left"/>
          <w:tab w:pos="324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</w:p>
    <w:p>
      <w:pPr>
        <w:spacing w:before="0" w:after="0" w:line="269" w:lineRule="exact"/>
        <w:ind w:right="2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yra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etimin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tokës,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roces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/>
        <w:jc w:val="left"/>
        <w:tabs>
          <w:tab w:pos="760" w:val="left"/>
          <w:tab w:pos="1360" w:val="left"/>
          <w:tab w:pos="2440" w:val="left"/>
          <w:tab w:pos="2760" w:val="left"/>
          <w:tab w:pos="3540" w:val="left"/>
          <w:tab w:pos="41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3"/>
        <w:jc w:val="left"/>
        <w:tabs>
          <w:tab w:pos="1100" w:val="left"/>
          <w:tab w:pos="1460" w:val="left"/>
          <w:tab w:pos="1840" w:val="left"/>
          <w:tab w:pos="2400" w:val="left"/>
          <w:tab w:pos="2980" w:val="left"/>
          <w:tab w:pos="3080" w:val="left"/>
          <w:tab w:pos="3340" w:val="left"/>
          <w:tab w:pos="4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43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rbërje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2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yrueshëm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t’u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dorëz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dy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4.1.4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otokopje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libri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ndetit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12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4.2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Jetimët,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noterizu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205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rindërit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221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6" w:space="455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102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rkujdesjes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118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kopjen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rkujdesjes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3"/>
        <w:jc w:val="left"/>
        <w:tabs>
          <w:tab w:pos="1180" w:val="left"/>
          <w:tab w:pos="2200" w:val="left"/>
          <w:tab w:pos="2500" w:val="left"/>
          <w:tab w:pos="3360" w:val="left"/>
          <w:tab w:pos="3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dhrit</w:t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dhrit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in:</w:t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kopjen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tabs>
          <w:tab w:pos="1060" w:val="left"/>
          <w:tab w:pos="1980" w:val="left"/>
          <w:tab w:pos="2300" w:val="left"/>
          <w:tab w:pos="3400" w:val="left"/>
          <w:tab w:pos="394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dhrin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dhrin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hkronjën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73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656" w:right="-70"/>
        <w:jc w:val="left"/>
        <w:tabs>
          <w:tab w:pos="1080" w:val="left"/>
          <w:tab w:pos="2720" w:val="left"/>
          <w:tab w:pos="3100" w:val="left"/>
          <w:tab w:pos="45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1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tabs>
          <w:tab w:pos="1020" w:val="left"/>
          <w:tab w:pos="2580" w:val="left"/>
          <w:tab w:pos="3680" w:val="left"/>
          <w:tab w:pos="4100" w:val="left"/>
          <w:tab w:pos="4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ëror,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madho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61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tabs>
          <w:tab w:pos="1040" w:val="left"/>
          <w:tab w:pos="2300" w:val="left"/>
          <w:tab w:pos="2820" w:val="left"/>
          <w:tab w:pos="3720" w:val="left"/>
          <w:tab w:pos="42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r:</w:t>
      </w:r>
    </w:p>
    <w:p>
      <w:pPr>
        <w:spacing w:before="0" w:after="0" w:line="269" w:lineRule="exact"/>
        <w:ind w:left="656" w:right="-74"/>
        <w:jc w:val="left"/>
        <w:tabs>
          <w:tab w:pos="2340" w:val="left"/>
          <w:tab w:pos="2680" w:val="left"/>
          <w:tab w:pos="3680" w:val="left"/>
          <w:tab w:pos="4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mografinë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51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punësimin;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ii)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llojin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iii)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ogram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4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ra.</w:t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hoqër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uten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tabs>
          <w:tab w:pos="1020" w:val="left"/>
          <w:tab w:pos="2580" w:val="left"/>
          <w:tab w:pos="3680" w:val="left"/>
          <w:tab w:pos="4100" w:val="left"/>
          <w:tab w:pos="4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ëror,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madho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ratën,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(tre)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ruajnë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jisla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</w:p>
    <w:p>
      <w:pPr>
        <w:spacing w:before="0" w:after="0" w:line="269" w:lineRule="exact"/>
        <w:ind w:right="234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ruajtj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yshimi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erimin</w:t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ë/n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ri.</w:t>
      </w:r>
    </w:p>
    <w:p>
      <w:pPr>
        <w:spacing w:before="2" w:after="0" w:line="239" w:lineRule="auto"/>
        <w:ind w:right="293" w:firstLine="283"/>
        <w:jc w:val="left"/>
        <w:tabs>
          <w:tab w:pos="520" w:val="left"/>
          <w:tab w:pos="1420" w:val="left"/>
          <w:tab w:pos="244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ktvend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t/individ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kojnë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jtohen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merr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tabs>
          <w:tab w:pos="1600" w:val="left"/>
          <w:tab w:pos="2620" w:val="left"/>
          <w:tab w:pos="2960" w:val="left"/>
          <w:tab w:pos="4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tabs>
          <w:tab w:pos="1700" w:val="left"/>
          <w:tab w:pos="2060" w:val="left"/>
          <w:tab w:pos="2920" w:val="left"/>
          <w:tab w:pos="336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rgon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6" w:space="455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rb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rje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tyre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edhe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72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htim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tërheq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re/kr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ndodhur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tkeq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efuz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erifikimin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efuz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42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rbal,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rim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rkuara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hkronjën</w:t>
      </w:r>
    </w:p>
    <w:p>
      <w:pPr>
        <w:spacing w:before="0" w:after="0" w:line="269" w:lineRule="exact"/>
        <w:ind w:left="373" w:right="5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02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famil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tabs>
          <w:tab w:pos="1220" w:val="left"/>
          <w:tab w:pos="2400" w:val="left"/>
          <w:tab w:pos="3620" w:val="left"/>
          <w:tab w:pos="406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efuz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hirjen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htat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tojnë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</w:p>
    <w:p>
      <w:pPr>
        <w:spacing w:before="1" w:after="0" w:line="240" w:lineRule="auto"/>
        <w:ind w:left="373" w:right="9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rgon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ndimin:</w:t>
      </w:r>
    </w:p>
    <w:p>
      <w:pPr>
        <w:spacing w:before="2" w:after="0" w:line="239" w:lineRule="auto"/>
        <w:ind w:left="373" w:right="-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eprim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6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masën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e/n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merr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tarifohen/komi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Njësia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eton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jtohet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7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riudhën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Këshilli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rejtë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jtojë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llur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6%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dhe/o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ndor.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6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rzgjedhura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6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rjen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</w:p>
    <w:p>
      <w:pPr>
        <w:spacing w:before="2" w:after="0" w:line="239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rerë,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rllo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2" w:after="0" w:line="239" w:lineRule="auto"/>
        <w:ind w:right="29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(pe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mbarimin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446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onomike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viktim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rkujdes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2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1020" w:left="760" w:right="780"/>
          <w:pgSz w:w="11920" w:h="16860"/>
        </w:sectPr>
      </w:pPr>
      <w:rPr/>
    </w:p>
    <w:p>
      <w:pPr>
        <w:spacing w:before="37" w:after="0" w:line="240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viktimë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ktuar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dhrin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riudhës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dhrit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itohet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timët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reqind)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(njëqind)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konomike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n.</w:t>
      </w:r>
    </w:p>
    <w:p>
      <w:pPr>
        <w:spacing w:before="37" w:after="0" w:line="240" w:lineRule="auto"/>
        <w:ind w:left="-40" w:right="335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tërhequr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dorëzim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mungon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tërheqj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famil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1980" w:val="left"/>
          <w:tab w:pos="2520" w:val="left"/>
          <w:tab w:pos="340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ndore,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vojs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tabs>
          <w:tab w:pos="1580" w:val="left"/>
          <w:tab w:pos="2040" w:val="left"/>
          <w:tab w:pos="2660" w:val="left"/>
          <w:tab w:pos="3260" w:val="left"/>
          <w:tab w:pos="4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904,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Këshillit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pilot”,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.78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tabs>
          <w:tab w:pos="1260" w:val="left"/>
          <w:tab w:pos="1540" w:val="left"/>
          <w:tab w:pos="2520" w:val="left"/>
          <w:tab w:pos="2920" w:val="left"/>
          <w:tab w:pos="4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14.12.2005,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hillit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masës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onomik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ohen.</w:t>
      </w:r>
    </w:p>
    <w:p>
      <w:pPr>
        <w:spacing w:before="0" w:after="0" w:line="269" w:lineRule="exact"/>
        <w:ind w:left="34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33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33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5" w:space="456"/>
            <w:col w:w="4959"/>
          </w:cols>
        </w:sectPr>
      </w:pPr>
      <w:rPr/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4239" w:right="3945"/>
        <w:jc w:val="center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93.599998pt;margin-top:-.859119pt;width:34.919998pt;height:50.759998pt;mso-position-horizontal-relative:page;mso-position-vertical-relative:paragraph;z-index:-3618" type="#_x0000_t75">
            <v:imagedata r:id="rId15" o:title=""/>
          </v:shape>
        </w:pict>
      </w:r>
      <w:r>
        <w:rPr/>
        <w:pict>
          <v:shape style="position:absolute;margin-left:488.160004pt;margin-top:4.900856pt;width:41.759998pt;height:41.040001pt;mso-position-horizontal-relative:page;mso-position-vertical-relative:paragraph;z-index:-3617" type="#_x0000_t75">
            <v:imagedata r:id="rId16" o:title=""/>
          </v:shape>
        </w:pict>
      </w:r>
      <w:r>
        <w:rPr/>
        <w:pict>
          <v:group style="position:absolute;margin-left:44.271076pt;margin-top:-18.679134pt;width:506.057999pt;height:.1pt;mso-position-horizontal-relative:page;mso-position-vertical-relative:paragraph;z-index:-3615" coordorigin="885,-374" coordsize="10121,2">
            <v:shape style="position:absolute;left:885;top:-374;width:10121;height:2" coordorigin="885,-374" coordsize="10121,0" path="m885,-374l11007,-374e" filled="f" stroked="t" strokeweight="1.79963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3F3F3F"/>
          <w:spacing w:val="0"/>
          <w:w w:val="100"/>
          <w:b/>
          <w:bCs/>
        </w:rPr>
        <w:t>FORMULA</w:t>
      </w:r>
      <w:r>
        <w:rPr>
          <w:rFonts w:ascii="Arial" w:hAnsi="Arial" w:cs="Arial" w:eastAsia="Arial"/>
          <w:sz w:val="19"/>
          <w:szCs w:val="19"/>
          <w:color w:val="3F3F3F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3F3F3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3F3F3F"/>
          <w:spacing w:val="0"/>
          <w:w w:val="110"/>
          <w:b/>
          <w:bCs/>
        </w:rPr>
        <w:t>APLIKIMI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3" w:lineRule="exact"/>
        <w:ind w:left="4096" w:right="3808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3F3F3F"/>
          <w:spacing w:val="0"/>
          <w:w w:val="91"/>
          <w:position w:val="-1"/>
        </w:rPr>
        <w:t>PE</w:t>
      </w:r>
      <w:r>
        <w:rPr>
          <w:rFonts w:ascii="Arial" w:hAnsi="Arial" w:cs="Arial" w:eastAsia="Arial"/>
          <w:sz w:val="18"/>
          <w:szCs w:val="18"/>
          <w:color w:val="3F3F3F"/>
          <w:spacing w:val="0"/>
          <w:w w:val="91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3F3F3F"/>
          <w:spacing w:val="6"/>
          <w:w w:val="91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3F3F3F"/>
          <w:spacing w:val="0"/>
          <w:w w:val="100"/>
          <w:position w:val="-1"/>
        </w:rPr>
        <w:t>NDIHME</w:t>
      </w:r>
      <w:r>
        <w:rPr>
          <w:rFonts w:ascii="Arial" w:hAnsi="Arial" w:cs="Arial" w:eastAsia="Arial"/>
          <w:sz w:val="18"/>
          <w:szCs w:val="18"/>
          <w:color w:val="3F3F3F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3F3F3F"/>
          <w:spacing w:val="7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3F3F3F"/>
          <w:spacing w:val="0"/>
          <w:w w:val="95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3F3F3F"/>
          <w:spacing w:val="6"/>
          <w:w w:val="95"/>
          <w:position w:val="-1"/>
        </w:rPr>
        <w:t>K</w:t>
      </w:r>
      <w:r>
        <w:rPr>
          <w:rFonts w:ascii="Arial" w:hAnsi="Arial" w:cs="Arial" w:eastAsia="Arial"/>
          <w:sz w:val="18"/>
          <w:szCs w:val="18"/>
          <w:color w:val="575757"/>
          <w:spacing w:val="-2"/>
          <w:w w:val="110"/>
          <w:position w:val="-1"/>
        </w:rPr>
        <w:t>O</w:t>
      </w:r>
      <w:r>
        <w:rPr>
          <w:rFonts w:ascii="Arial" w:hAnsi="Arial" w:cs="Arial" w:eastAsia="Arial"/>
          <w:sz w:val="18"/>
          <w:szCs w:val="18"/>
          <w:color w:val="3F3F3F"/>
          <w:spacing w:val="0"/>
          <w:w w:val="105"/>
          <w:position w:val="-1"/>
        </w:rPr>
        <w:t>NOMIKE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13" w:right="3455" w:firstLine="4"/>
        <w:jc w:val="center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93.581139pt;margin-top:17.655029pt;width:436.412036pt;height:78.479780pt;mso-position-horizontal-relative:page;mso-position-vertical-relative:paragraph;z-index:-3606" coordorigin="1872,353" coordsize="8728,1570">
            <v:group style="position:absolute;left:1886;top:375;width:8703;height:2" coordorigin="1886,375" coordsize="8703,2">
              <v:shape style="position:absolute;left:1886;top:375;width:8703;height:2" coordorigin="1886,375" coordsize="8703,0" path="m1886,375l10589,375e" filled="f" stroked="t" strokeweight="1.079782pt" strokecolor="#5B5B5B">
                <v:path arrowok="t"/>
              </v:shape>
            </v:group>
            <v:group style="position:absolute;left:1893;top:364;width:2;height:1548" coordorigin="1893,364" coordsize="2,1548">
              <v:shape style="position:absolute;left:1893;top:364;width:2;height:1548" coordorigin="1893,364" coordsize="0,1548" path="m1893,1912l1893,364e" filled="f" stroked="t" strokeweight=".719855pt" strokecolor="#383838">
                <v:path arrowok="t"/>
              </v:shape>
            </v:group>
            <v:group style="position:absolute;left:4949;top:364;width:2;height:1548" coordorigin="4949,364" coordsize="2,1548">
              <v:shape style="position:absolute;left:4949;top:364;width:2;height:1548" coordorigin="4949,364" coordsize="0,1548" path="m4949,1912l4949,364e" filled="f" stroked="t" strokeweight="1.079782pt" strokecolor="#545454">
                <v:path arrowok="t"/>
              </v:shape>
            </v:group>
            <v:group style="position:absolute;left:10582;top:364;width:2;height:1548" coordorigin="10582,364" coordsize="2,1548">
              <v:shape style="position:absolute;left:10582;top:364;width:2;height:1548" coordorigin="10582,364" coordsize="0,1548" path="m10582,1912l10582,364e" filled="f" stroked="t" strokeweight=".719855pt" strokecolor="#343434">
                <v:path arrowok="t"/>
              </v:shape>
            </v:group>
            <v:group style="position:absolute;left:1886;top:1206;width:3074;height:2" coordorigin="1886,1206" coordsize="3074,2">
              <v:shape style="position:absolute;left:1886;top:1206;width:3074;height:2" coordorigin="1886,1206" coordsize="3074,0" path="m1886,1206l4960,1206e" filled="f" stroked="t" strokeweight="1.43971pt" strokecolor="#646464">
                <v:path arrowok="t"/>
              </v:shape>
            </v:group>
            <v:group style="position:absolute;left:1886;top:1901;width:8703;height:2" coordorigin="1886,1901" coordsize="8703,2">
              <v:shape style="position:absolute;left:1886;top:1901;width:8703;height:2" coordorigin="1886,1901" coordsize="8703,0" path="m1886,1901l10589,1901e" filled="f" stroked="t" strokeweight="1.079782pt" strokecolor="#60606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5"/>
          <w:szCs w:val="15"/>
          <w:color w:val="696969"/>
          <w:spacing w:val="-3"/>
          <w:w w:val="83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03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7"/>
        </w:rPr>
        <w:t>tR</w:t>
      </w:r>
      <w:r>
        <w:rPr>
          <w:rFonts w:ascii="Arial" w:hAnsi="Arial" w:cs="Arial" w:eastAsia="Arial"/>
          <w:sz w:val="15"/>
          <w:szCs w:val="15"/>
          <w:color w:val="575757"/>
          <w:spacing w:val="-15"/>
          <w:w w:val="107"/>
        </w:rPr>
        <w:t>B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5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-7"/>
          <w:w w:val="119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7"/>
        </w:rPr>
        <w:t>SOCIA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7"/>
        </w:rPr>
        <w:t>L</w:t>
      </w:r>
      <w:r>
        <w:rPr>
          <w:rFonts w:ascii="Arial" w:hAnsi="Arial" w:cs="Arial" w:eastAsia="Arial"/>
          <w:sz w:val="15"/>
          <w:szCs w:val="15"/>
          <w:color w:val="696969"/>
          <w:spacing w:val="14"/>
          <w:w w:val="87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7"/>
        </w:rPr>
        <w:t>SHTETEROR</w:t>
      </w:r>
      <w:r>
        <w:rPr>
          <w:rFonts w:ascii="Arial" w:hAnsi="Arial" w:cs="Arial" w:eastAsia="Arial"/>
          <w:sz w:val="15"/>
          <w:szCs w:val="15"/>
          <w:color w:val="696969"/>
          <w:spacing w:val="-10"/>
          <w:w w:val="87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-13"/>
          <w:w w:val="112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17"/>
          <w:w w:val="15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-8"/>
          <w:w w:val="111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0"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7"/>
        </w:rPr>
        <w:t>STRIA</w:t>
      </w:r>
      <w:r>
        <w:rPr>
          <w:rFonts w:ascii="Arial" w:hAnsi="Arial" w:cs="Arial" w:eastAsia="Arial"/>
          <w:sz w:val="15"/>
          <w:szCs w:val="15"/>
          <w:color w:val="696969"/>
          <w:spacing w:val="-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0"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-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-13"/>
          <w:w w:val="112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18"/>
          <w:w w:val="15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4"/>
        </w:rPr>
        <w:t>REQ</w:t>
      </w:r>
      <w:r>
        <w:rPr>
          <w:rFonts w:ascii="Arial" w:hAnsi="Arial" w:cs="Arial" w:eastAsia="Arial"/>
          <w:sz w:val="15"/>
          <w:szCs w:val="15"/>
          <w:color w:val="575757"/>
          <w:spacing w:val="1"/>
          <w:w w:val="84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11"/>
        </w:rPr>
        <w:t>N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4"/>
        </w:rPr>
        <w:t>IES</w:t>
      </w:r>
      <w:r>
        <w:rPr>
          <w:rFonts w:ascii="Arial" w:hAnsi="Arial" w:cs="Arial" w:eastAsia="Arial"/>
          <w:sz w:val="15"/>
          <w:szCs w:val="15"/>
          <w:color w:val="575757"/>
          <w:spacing w:val="-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1"/>
        </w:rPr>
        <w:t>SO</w:t>
      </w:r>
      <w:r>
        <w:rPr>
          <w:rFonts w:ascii="Arial" w:hAnsi="Arial" w:cs="Arial" w:eastAsia="Arial"/>
          <w:sz w:val="15"/>
          <w:szCs w:val="15"/>
          <w:color w:val="696969"/>
          <w:spacing w:val="-4"/>
          <w:w w:val="92"/>
        </w:rPr>
        <w:t>C</w:t>
      </w:r>
      <w:r>
        <w:rPr>
          <w:rFonts w:ascii="Arial" w:hAnsi="Arial" w:cs="Arial" w:eastAsia="Arial"/>
          <w:sz w:val="15"/>
          <w:szCs w:val="15"/>
          <w:color w:val="3F3F3F"/>
          <w:spacing w:val="-10"/>
          <w:w w:val="15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8"/>
        </w:rPr>
        <w:t>ALE</w:t>
      </w:r>
      <w:r>
        <w:rPr>
          <w:rFonts w:ascii="Arial" w:hAnsi="Arial" w:cs="Arial" w:eastAsia="Arial"/>
          <w:sz w:val="15"/>
          <w:szCs w:val="15"/>
          <w:color w:val="575757"/>
          <w:spacing w:val="-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-5"/>
          <w:w w:val="100"/>
        </w:rPr>
        <w:t>D</w:t>
      </w:r>
      <w:r>
        <w:rPr>
          <w:rFonts w:ascii="Arial" w:hAnsi="Arial" w:cs="Arial" w:eastAsia="Arial"/>
          <w:sz w:val="15"/>
          <w:szCs w:val="15"/>
          <w:color w:val="3F3F3F"/>
          <w:spacing w:val="-10"/>
          <w:w w:val="100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1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4"/>
          <w:w w:val="80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4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19"/>
          <w:w w:val="103"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1"/>
        </w:rPr>
        <w:t>SE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4" w:after="0" w:line="230" w:lineRule="atLeast"/>
        <w:ind w:left="1200" w:right="2523" w:firstLine="7"/>
        <w:jc w:val="left"/>
        <w:tabs>
          <w:tab w:pos="426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  <w:position w:val="-3"/>
        </w:rPr>
        <w:t>Nese</w:t>
      </w:r>
      <w:r>
        <w:rPr>
          <w:rFonts w:ascii="Arial" w:hAnsi="Arial" w:cs="Arial" w:eastAsia="Arial"/>
          <w:sz w:val="15"/>
          <w:szCs w:val="15"/>
          <w:color w:val="3F3F3F"/>
          <w:spacing w:val="12"/>
          <w:w w:val="100"/>
          <w:position w:val="-3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  <w:position w:val="-3"/>
        </w:rPr>
        <w:t>keni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  <w:position w:val="-3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  <w:position w:val="-3"/>
        </w:rPr>
        <w:t>pyetje,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  <w:position w:val="-3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7"/>
          <w:position w:val="-3"/>
        </w:rPr>
        <w:t>lute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18"/>
          <w:position w:val="-3"/>
        </w:rPr>
        <w:t>m</w:t>
      </w:r>
      <w:r>
        <w:rPr>
          <w:rFonts w:ascii="Arial" w:hAnsi="Arial" w:cs="Arial" w:eastAsia="Arial"/>
          <w:sz w:val="15"/>
          <w:szCs w:val="15"/>
          <w:color w:val="696969"/>
          <w:spacing w:val="-12"/>
          <w:w w:val="273"/>
          <w:position w:val="-3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  <w:position w:val="-3"/>
        </w:rPr>
        <w:t>kontakton</w:t>
      </w:r>
      <w:r>
        <w:rPr>
          <w:rFonts w:ascii="Arial" w:hAnsi="Arial" w:cs="Arial" w:eastAsia="Arial"/>
          <w:sz w:val="15"/>
          <w:szCs w:val="15"/>
          <w:color w:val="3F3F3F"/>
          <w:spacing w:val="-26"/>
          <w:w w:val="120"/>
          <w:position w:val="-3"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91"/>
          <w:position w:val="-3"/>
        </w:rPr>
        <w:t>: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position w:val="-3"/>
        </w:rPr>
      </w:r>
      <w:r>
        <w:rPr>
          <w:rFonts w:ascii="Arial" w:hAnsi="Arial" w:cs="Arial" w:eastAsia="Arial"/>
          <w:sz w:val="15"/>
          <w:szCs w:val="15"/>
          <w:color w:val="3F3F3F"/>
          <w:spacing w:val="2"/>
          <w:w w:val="103"/>
          <w:position w:val="0"/>
        </w:rPr>
        <w:t>H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8"/>
          <w:position w:val="0"/>
        </w:rPr>
        <w:t>APt</w:t>
      </w:r>
      <w:r>
        <w:rPr>
          <w:rFonts w:ascii="Arial" w:hAnsi="Arial" w:cs="Arial" w:eastAsia="Arial"/>
          <w:sz w:val="15"/>
          <w:szCs w:val="15"/>
          <w:color w:val="696969"/>
          <w:spacing w:val="-5"/>
          <w:w w:val="98"/>
          <w:position w:val="0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-18"/>
          <w:w w:val="151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4"/>
          <w:position w:val="0"/>
        </w:rPr>
        <w:t>R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3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2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2"/>
          <w:w w:val="8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2"/>
          <w:position w:val="0"/>
        </w:rPr>
        <w:t>RE</w:t>
      </w:r>
      <w:r>
        <w:rPr>
          <w:rFonts w:ascii="Arial" w:hAnsi="Arial" w:cs="Arial" w:eastAsia="Arial"/>
          <w:sz w:val="15"/>
          <w:szCs w:val="15"/>
          <w:color w:val="575757"/>
          <w:spacing w:val="-7"/>
          <w:w w:val="82"/>
          <w:position w:val="0"/>
        </w:rPr>
        <w:t>Z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82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2"/>
          <w:position w:val="0"/>
        </w:rPr>
        <w:t>RVUA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2"/>
          <w:position w:val="0"/>
        </w:rPr>
        <w:t>R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18"/>
          <w:w w:val="8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2"/>
          <w:position w:val="0"/>
        </w:rPr>
        <w:t>VETE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2"/>
          <w:position w:val="0"/>
        </w:rPr>
        <w:t>M</w:t>
      </w:r>
      <w:r>
        <w:rPr>
          <w:rFonts w:ascii="Arial" w:hAnsi="Arial" w:cs="Arial" w:eastAsia="Arial"/>
          <w:sz w:val="15"/>
          <w:szCs w:val="15"/>
          <w:color w:val="696969"/>
          <w:spacing w:val="29"/>
          <w:w w:val="8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2"/>
          <w:position w:val="0"/>
        </w:rPr>
        <w:t>PE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2"/>
          <w:position w:val="0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13"/>
          <w:w w:val="8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4"/>
          <w:w w:val="82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02"/>
          <w:position w:val="0"/>
        </w:rPr>
        <w:t>N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86"/>
          <w:position w:val="0"/>
        </w:rPr>
        <w:t>S</w:t>
      </w:r>
      <w:r>
        <w:rPr>
          <w:rFonts w:ascii="Arial" w:hAnsi="Arial" w:cs="Arial" w:eastAsia="Arial"/>
          <w:sz w:val="15"/>
          <w:szCs w:val="15"/>
          <w:color w:val="696969"/>
          <w:spacing w:val="-24"/>
          <w:w w:val="86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201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-1"/>
          <w:w w:val="101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02"/>
          <w:position w:val="0"/>
        </w:rPr>
        <w:t>U</w:t>
      </w:r>
      <w:r>
        <w:rPr>
          <w:rFonts w:ascii="Arial" w:hAnsi="Arial" w:cs="Arial" w:eastAsia="Arial"/>
          <w:sz w:val="15"/>
          <w:szCs w:val="15"/>
          <w:color w:val="696969"/>
          <w:spacing w:val="3"/>
          <w:w w:val="84"/>
          <w:position w:val="0"/>
        </w:rPr>
        <w:t>C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0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4"/>
          <w:position w:val="0"/>
        </w:rPr>
        <w:t>O</w:t>
      </w:r>
      <w:r>
        <w:rPr>
          <w:rFonts w:ascii="Arial" w:hAnsi="Arial" w:cs="Arial" w:eastAsia="Arial"/>
          <w:sz w:val="15"/>
          <w:szCs w:val="15"/>
          <w:color w:val="696969"/>
          <w:spacing w:val="-16"/>
          <w:w w:val="105"/>
          <w:position w:val="0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100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2"/>
          <w:position w:val="0"/>
        </w:rPr>
        <w:t>N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7B7B7B"/>
          <w:spacing w:val="0"/>
          <w:w w:val="95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7B7B7B"/>
          <w:spacing w:val="-3"/>
          <w:w w:val="96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64"/>
          <w:position w:val="0"/>
        </w:rPr>
        <w:t>l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43"/>
          <w:position w:val="0"/>
        </w:rPr>
        <w:t>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44" w:lineRule="exact"/>
        <w:ind w:left="1207" w:right="8617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-2"/>
          <w:w w:val="80"/>
        </w:rPr>
        <w:t>E</w:t>
      </w:r>
      <w:r>
        <w:rPr>
          <w:rFonts w:ascii="Arial" w:hAnsi="Arial" w:cs="Arial" w:eastAsia="Arial"/>
          <w:sz w:val="15"/>
          <w:szCs w:val="15"/>
          <w:color w:val="8E8E8E"/>
          <w:spacing w:val="-1"/>
          <w:w w:val="106"/>
        </w:rPr>
        <w:t>-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5"/>
        </w:rPr>
        <w:t>m</w:t>
      </w:r>
      <w:r>
        <w:rPr>
          <w:rFonts w:ascii="Arial" w:hAnsi="Arial" w:cs="Arial" w:eastAsia="Arial"/>
          <w:sz w:val="15"/>
          <w:szCs w:val="15"/>
          <w:color w:val="575757"/>
          <w:spacing w:val="-2"/>
          <w:w w:val="105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5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125"/>
        </w:rPr>
        <w:t>l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43"/>
        </w:rPr>
        <w:t>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58" w:lineRule="exact"/>
        <w:ind w:left="1207" w:right="8751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</w:rPr>
        <w:t>Web: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70" w:lineRule="auto"/>
        <w:ind w:left="1178" w:right="6180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  <w:i/>
        </w:rPr>
        <w:t>Sheni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00"/>
          <w:i/>
        </w:rPr>
        <w:t>m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i/>
        </w:rPr>
        <w:t>:j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i/>
        </w:rPr>
        <w:t>u</w:t>
      </w:r>
      <w:r>
        <w:rPr>
          <w:rFonts w:ascii="Arial" w:hAnsi="Arial" w:cs="Arial" w:eastAsia="Arial"/>
          <w:sz w:val="15"/>
          <w:szCs w:val="15"/>
          <w:color w:val="575757"/>
          <w:spacing w:val="16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4"/>
          <w:i/>
        </w:rPr>
        <w:t>/ute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5"/>
          <w:i/>
        </w:rPr>
        <w:t>m</w:t>
      </w:r>
      <w:r>
        <w:rPr>
          <w:rFonts w:ascii="Arial" w:hAnsi="Arial" w:cs="Arial" w:eastAsia="Arial"/>
          <w:sz w:val="15"/>
          <w:szCs w:val="15"/>
          <w:color w:val="696969"/>
          <w:spacing w:val="-3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6"/>
          <w:i/>
        </w:rPr>
        <w:t>ploteson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7"/>
          <w:i/>
        </w:rPr>
        <w:t>i</w:t>
      </w:r>
      <w:r>
        <w:rPr>
          <w:rFonts w:ascii="Arial" w:hAnsi="Arial" w:cs="Arial" w:eastAsia="Arial"/>
          <w:sz w:val="15"/>
          <w:szCs w:val="15"/>
          <w:color w:val="696969"/>
          <w:spacing w:val="-25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1"/>
          <w:i/>
        </w:rPr>
        <w:t>m</w:t>
      </w:r>
      <w:r>
        <w:rPr>
          <w:rFonts w:ascii="Arial" w:hAnsi="Arial" w:cs="Arial" w:eastAsia="Arial"/>
          <w:sz w:val="15"/>
          <w:szCs w:val="15"/>
          <w:color w:val="696969"/>
          <w:spacing w:val="6"/>
          <w:w w:val="101"/>
          <w:i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4"/>
          <w:i/>
        </w:rPr>
        <w:t>kujdes</w:t>
      </w:r>
      <w:r>
        <w:rPr>
          <w:rFonts w:ascii="Arial" w:hAnsi="Arial" w:cs="Arial" w:eastAsia="Arial"/>
          <w:sz w:val="15"/>
          <w:szCs w:val="15"/>
          <w:color w:val="696969"/>
          <w:spacing w:val="-28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6"/>
          <w:i/>
        </w:rPr>
        <w:t>dhe</w:t>
      </w:r>
      <w:r>
        <w:rPr>
          <w:rFonts w:ascii="Arial" w:hAnsi="Arial" w:cs="Arial" w:eastAsia="Arial"/>
          <w:sz w:val="15"/>
          <w:szCs w:val="15"/>
          <w:color w:val="696969"/>
          <w:spacing w:val="-3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4"/>
          <w:i/>
        </w:rPr>
        <w:t>qarte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4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informacioni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n</w:t>
      </w:r>
      <w:r>
        <w:rPr>
          <w:rFonts w:ascii="Arial" w:hAnsi="Arial" w:cs="Arial" w:eastAsia="Arial"/>
          <w:sz w:val="15"/>
          <w:szCs w:val="15"/>
          <w:color w:val="696969"/>
          <w:spacing w:val="8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0"/>
          <w:i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-9"/>
          <w:w w:val="90"/>
          <w:i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i/>
        </w:rPr>
        <w:t>kerkuar</w:t>
      </w:r>
      <w:r>
        <w:rPr>
          <w:rFonts w:ascii="Arial" w:hAnsi="Arial" w:cs="Arial" w:eastAsia="Arial"/>
          <w:sz w:val="15"/>
          <w:szCs w:val="15"/>
          <w:color w:val="575757"/>
          <w:spacing w:val="-1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n</w:t>
      </w:r>
      <w:r>
        <w:rPr>
          <w:rFonts w:ascii="Arial" w:hAnsi="Arial" w:cs="Arial" w:eastAsia="Arial"/>
          <w:sz w:val="15"/>
          <w:szCs w:val="15"/>
          <w:color w:val="696969"/>
          <w:spacing w:val="5"/>
          <w:w w:val="100"/>
          <w:i/>
        </w:rPr>
        <w:t>e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fushat</w:t>
      </w:r>
      <w:r>
        <w:rPr>
          <w:rFonts w:ascii="Arial" w:hAnsi="Arial" w:cs="Arial" w:eastAsia="Arial"/>
          <w:sz w:val="15"/>
          <w:szCs w:val="15"/>
          <w:color w:val="696969"/>
          <w:spacing w:val="17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3"/>
          <w:w w:val="100"/>
          <w:i/>
        </w:rPr>
        <w:t>m</w:t>
      </w:r>
      <w:r>
        <w:rPr>
          <w:rFonts w:ascii="Arial" w:hAnsi="Arial" w:cs="Arial" w:eastAsia="Arial"/>
          <w:sz w:val="15"/>
          <w:szCs w:val="15"/>
          <w:color w:val="7B7B7B"/>
          <w:spacing w:val="0"/>
          <w:w w:val="100"/>
          <w:i/>
        </w:rPr>
        <w:t>e</w:t>
      </w:r>
      <w:r>
        <w:rPr>
          <w:rFonts w:ascii="Arial" w:hAnsi="Arial" w:cs="Arial" w:eastAsia="Arial"/>
          <w:sz w:val="15"/>
          <w:szCs w:val="15"/>
          <w:color w:val="7B7B7B"/>
          <w:spacing w:val="-16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96"/>
          <w:i/>
        </w:rPr>
        <w:t>poshti</w:t>
      </w:r>
      <w:r>
        <w:rPr>
          <w:rFonts w:ascii="Arial" w:hAnsi="Arial" w:cs="Arial" w:eastAsia="Arial"/>
          <w:sz w:val="15"/>
          <w:szCs w:val="15"/>
          <w:color w:val="696969"/>
          <w:spacing w:val="1"/>
          <w:w w:val="96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.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5"/>
          <w:i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5"/>
          <w:i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13"/>
          <w:w w:val="95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87"/>
          <w:i/>
        </w:rPr>
        <w:t>SHKRONJE</w:t>
      </w:r>
      <w:r>
        <w:rPr>
          <w:rFonts w:ascii="Arial" w:hAnsi="Arial" w:cs="Arial" w:eastAsia="Arial"/>
          <w:sz w:val="15"/>
          <w:szCs w:val="15"/>
          <w:color w:val="3F3F3F"/>
          <w:spacing w:val="-17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88"/>
          <w:i/>
        </w:rPr>
        <w:t>TE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88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88"/>
          <w:i/>
        </w:rPr>
        <w:t>MADHE</w:t>
      </w:r>
      <w:r>
        <w:rPr>
          <w:rFonts w:ascii="Arial" w:hAnsi="Arial" w:cs="Arial" w:eastAsia="Arial"/>
          <w:sz w:val="15"/>
          <w:szCs w:val="15"/>
          <w:color w:val="3F3F3F"/>
          <w:spacing w:val="15"/>
          <w:w w:val="88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  <w:i/>
        </w:rPr>
        <w:t>ENE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84"/>
          <w:i/>
        </w:rPr>
        <w:t>NGJYRE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84"/>
          <w:i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3"/>
          <w:i/>
        </w:rPr>
        <w:t>BL</w:t>
      </w:r>
      <w:r>
        <w:rPr>
          <w:rFonts w:ascii="Arial" w:hAnsi="Arial" w:cs="Arial" w:eastAsia="Arial"/>
          <w:sz w:val="15"/>
          <w:szCs w:val="15"/>
          <w:color w:val="3F3F3F"/>
          <w:spacing w:val="-19"/>
          <w:w w:val="94"/>
          <w:i/>
        </w:rPr>
        <w:t>U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97"/>
          <w:i/>
        </w:rPr>
        <w:t>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94" w:after="0" w:line="169" w:lineRule="exact"/>
        <w:ind w:left="1192" w:right="5022"/>
        <w:jc w:val="both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393.76062pt;margin-top:17.134935pt;width:131.013593pt;height:.1pt;mso-position-horizontal-relative:page;mso-position-vertical-relative:paragraph;z-index:-3614" coordorigin="7875,343" coordsize="2620,2">
            <v:shape style="position:absolute;left:7875;top:343;width:2620;height:2" coordorigin="7875,343" coordsize="2620,0" path="m7875,343l10495,343e" filled="f" stroked="t" strokeweight=".719855pt" strokecolor="#80808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7B7B7B"/>
          <w:spacing w:val="0"/>
          <w:w w:val="100"/>
          <w:position w:val="-1"/>
        </w:rPr>
        <w:t>SEK</w:t>
      </w:r>
      <w:r>
        <w:rPr>
          <w:rFonts w:ascii="Arial" w:hAnsi="Arial" w:cs="Arial" w:eastAsia="Arial"/>
          <w:sz w:val="15"/>
          <w:szCs w:val="15"/>
          <w:color w:val="7B7B7B"/>
          <w:spacing w:val="-14"/>
          <w:w w:val="100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position w:val="-1"/>
        </w:rPr>
        <w:t>IONI</w:t>
      </w:r>
      <w:r>
        <w:rPr>
          <w:rFonts w:ascii="Arial" w:hAnsi="Arial" w:cs="Arial" w:eastAsia="Arial"/>
          <w:sz w:val="15"/>
          <w:szCs w:val="15"/>
          <w:color w:val="575757"/>
          <w:spacing w:val="5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position w:val="-1"/>
        </w:rPr>
        <w:t>A:</w:t>
      </w:r>
      <w:r>
        <w:rPr>
          <w:rFonts w:ascii="Arial" w:hAnsi="Arial" w:cs="Arial" w:eastAsia="Arial"/>
          <w:sz w:val="15"/>
          <w:szCs w:val="15"/>
          <w:color w:val="696969"/>
          <w:spacing w:val="-21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  <w:position w:val="-1"/>
        </w:rPr>
        <w:t>INFORMACIO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3"/>
          <w:w w:val="10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7"/>
          <w:position w:val="-1"/>
        </w:rPr>
        <w:t>SPECIFIK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9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8"/>
          <w:position w:val="-1"/>
        </w:rPr>
        <w:t>MB</w:t>
      </w:r>
      <w:r>
        <w:rPr>
          <w:rFonts w:ascii="Arial" w:hAnsi="Arial" w:cs="Arial" w:eastAsia="Arial"/>
          <w:sz w:val="15"/>
          <w:szCs w:val="15"/>
          <w:color w:val="3F3F3F"/>
          <w:spacing w:val="9"/>
          <w:w w:val="118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  <w:position w:val="-1"/>
        </w:rPr>
        <w:t>APLIKANTIN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NumType w:start="27697"/>
          <w:pgMar w:header="850" w:footer="891" w:top="1460" w:bottom="1080" w:left="780" w:right="780"/>
          <w:headerReference w:type="odd" r:id="rId11"/>
          <w:headerReference w:type="even" r:id="rId12"/>
          <w:footerReference w:type="odd" r:id="rId13"/>
          <w:footerReference w:type="even" r:id="rId14"/>
          <w:pgSz w:w="11920" w:h="16860"/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w w:val="105"/>
        </w:rPr>
        <w:t>1</w:t>
      </w:r>
      <w:r>
        <w:rPr>
          <w:rFonts w:ascii="Arial" w:hAnsi="Arial" w:cs="Arial" w:eastAsia="Arial"/>
          <w:sz w:val="15"/>
          <w:szCs w:val="15"/>
          <w:color w:val="3F3F3F"/>
          <w:spacing w:val="8"/>
          <w:w w:val="104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64" w:right="-63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w w:val="109"/>
        </w:rPr>
        <w:t>3</w:t>
      </w:r>
      <w:r>
        <w:rPr>
          <w:rFonts w:ascii="Arial" w:hAnsi="Arial" w:cs="Arial" w:eastAsia="Arial"/>
          <w:sz w:val="15"/>
          <w:szCs w:val="15"/>
          <w:color w:val="3F3F3F"/>
          <w:spacing w:val="8"/>
          <w:w w:val="108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Emr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Babait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-20"/>
          <w:w w:val="101"/>
        </w:rPr>
        <w:t>5</w:t>
      </w:r>
      <w:r>
        <w:rPr>
          <w:rFonts w:ascii="Arial" w:hAnsi="Arial" w:cs="Arial" w:eastAsia="Arial"/>
          <w:sz w:val="15"/>
          <w:szCs w:val="15"/>
          <w:color w:val="575757"/>
          <w:spacing w:val="-8"/>
          <w:w w:val="239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</w:rPr>
        <w:t>Gjinia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6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F3F3F"/>
          <w:spacing w:val="-16"/>
          <w:w w:val="129"/>
        </w:rPr>
        <w:t>7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7"/>
          <w:w w:val="208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94"/>
        </w:rPr>
        <w:t>V</w:t>
      </w:r>
      <w:r>
        <w:rPr>
          <w:rFonts w:ascii="Arial" w:hAnsi="Arial" w:cs="Arial" w:eastAsia="Arial"/>
          <w:sz w:val="15"/>
          <w:szCs w:val="15"/>
          <w:color w:val="575757"/>
          <w:spacing w:val="-4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ndlindja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0" w:lineRule="exact"/>
        <w:ind w:left="126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0"/>
          <w:w w:val="115"/>
        </w:rPr>
        <w:t>9.</w:t>
      </w:r>
      <w:r>
        <w:rPr>
          <w:rFonts w:ascii="Times New Roman" w:hAnsi="Times New Roman" w:cs="Times New Roman" w:eastAsia="Times New Roman"/>
          <w:sz w:val="15"/>
          <w:szCs w:val="15"/>
          <w:color w:val="3F3F3F"/>
          <w:spacing w:val="4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Adresa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79"/>
        <w:jc w:val="left"/>
        <w:tabs>
          <w:tab w:pos="164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0"/>
          <w:w w:val="136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80"/>
          <w:w w:val="136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36"/>
        </w:rPr>
        <w:t>Mashkull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0"/>
          <w:w w:val="136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87"/>
          <w:w w:val="136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4"/>
        </w:rPr>
        <w:t>Ferner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51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shape style="position:absolute;margin-left:169.919998pt;margin-top:-6.645069pt;width:131.399994pt;height:41.759998pt;mso-position-horizontal-relative:page;mso-position-vertical-relative:paragraph;z-index:-3616" type="#_x0000_t75">
            <v:imagedata r:id="rId17" o:title=""/>
          </v:shape>
        </w:pict>
      </w:r>
      <w:r>
        <w:rPr>
          <w:rFonts w:ascii="Arial" w:hAnsi="Arial" w:cs="Arial" w:eastAsia="Arial"/>
          <w:sz w:val="15"/>
          <w:szCs w:val="15"/>
          <w:color w:val="3F3F3F"/>
          <w:w w:val="107"/>
        </w:rPr>
        <w:t>2</w:t>
      </w:r>
      <w:r>
        <w:rPr>
          <w:rFonts w:ascii="Arial" w:hAnsi="Arial" w:cs="Arial" w:eastAsia="Arial"/>
          <w:sz w:val="15"/>
          <w:szCs w:val="15"/>
          <w:color w:val="3F3F3F"/>
          <w:spacing w:val="9"/>
          <w:w w:val="106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7"/>
        </w:rPr>
        <w:t>Mbiemri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left="51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F3F3F"/>
          <w:w w:val="112"/>
        </w:rPr>
        <w:t>4</w:t>
      </w:r>
      <w:r>
        <w:rPr>
          <w:rFonts w:ascii="Arial" w:hAnsi="Arial" w:cs="Arial" w:eastAsia="Arial"/>
          <w:sz w:val="14"/>
          <w:szCs w:val="14"/>
          <w:color w:val="3F3F3F"/>
          <w:spacing w:val="9"/>
          <w:w w:val="111"/>
        </w:rPr>
        <w:t>.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</w:rPr>
        <w:t>NID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85" w:lineRule="auto"/>
        <w:ind w:left="691" w:right="-42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</w:rPr>
        <w:t>Nr</w:t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</w:rPr>
        <w:t>.</w:t>
      </w:r>
      <w:r>
        <w:rPr>
          <w:rFonts w:ascii="Arial" w:hAnsi="Arial" w:cs="Arial" w:eastAsia="Arial"/>
          <w:sz w:val="13"/>
          <w:szCs w:val="13"/>
          <w:color w:val="696969"/>
          <w:spacing w:val="-5"/>
          <w:w w:val="100"/>
          <w:i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i/>
        </w:rPr>
        <w:t>i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i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5"/>
          <w:i/>
        </w:rPr>
        <w:t>identiflkimit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5"/>
          <w:i/>
        </w:rPr>
        <w:t> </w:t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</w:rPr>
        <w:t>personal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3" w:after="0" w:line="240" w:lineRule="auto"/>
        <w:ind w:left="51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-18"/>
          <w:w w:val="122"/>
        </w:rPr>
        <w:t>6</w:t>
      </w:r>
      <w:r>
        <w:rPr>
          <w:rFonts w:ascii="Arial" w:hAnsi="Arial" w:cs="Arial" w:eastAsia="Arial"/>
          <w:sz w:val="15"/>
          <w:szCs w:val="15"/>
          <w:color w:val="575757"/>
          <w:spacing w:val="9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-7"/>
          <w:w w:val="105"/>
        </w:rPr>
        <w:t>D</w:t>
      </w:r>
      <w:r>
        <w:rPr>
          <w:rFonts w:ascii="Arial" w:hAnsi="Arial" w:cs="Arial" w:eastAsia="Arial"/>
          <w:sz w:val="15"/>
          <w:szCs w:val="15"/>
          <w:color w:val="575757"/>
          <w:spacing w:val="6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8"/>
        </w:rPr>
        <w:t>te</w:t>
      </w:r>
      <w:r>
        <w:rPr>
          <w:rFonts w:ascii="Arial" w:hAnsi="Arial" w:cs="Arial" w:eastAsia="Arial"/>
          <w:sz w:val="15"/>
          <w:szCs w:val="15"/>
          <w:color w:val="3F3F3F"/>
          <w:spacing w:val="-21"/>
          <w:w w:val="129"/>
        </w:rPr>
        <w:t>l</w:t>
      </w:r>
      <w:r>
        <w:rPr>
          <w:rFonts w:ascii="Arial" w:hAnsi="Arial" w:cs="Arial" w:eastAsia="Arial"/>
          <w:sz w:val="15"/>
          <w:szCs w:val="15"/>
          <w:color w:val="575757"/>
          <w:spacing w:val="5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0"/>
        </w:rPr>
        <w:t>nd</w:t>
      </w:r>
      <w:r>
        <w:rPr>
          <w:rFonts w:ascii="Arial" w:hAnsi="Arial" w:cs="Arial" w:eastAsia="Arial"/>
          <w:sz w:val="15"/>
          <w:szCs w:val="15"/>
          <w:color w:val="3F3F3F"/>
          <w:spacing w:val="-3"/>
          <w:w w:val="120"/>
        </w:rPr>
        <w:t>j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-49" w:right="-142"/>
        <w:jc w:val="center"/>
        <w:tabs>
          <w:tab w:pos="166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68.805969pt;margin-top:1.450807pt;width:357.767889pt;height:92.519924pt;mso-position-horizontal-relative:page;mso-position-vertical-relative:paragraph;z-index:-3605" coordorigin="3376,29" coordsize="7155,1850">
            <v:group style="position:absolute;left:3405;top:40;width:2620;height:2" coordorigin="3405,40" coordsize="2620,2">
              <v:shape style="position:absolute;left:3405;top:40;width:2620;height:2" coordorigin="3405,40" coordsize="2620,0" path="m3405,40l6025,40e" filled="f" stroked="t" strokeweight=".719855pt" strokecolor="#808080">
                <v:path arrowok="t"/>
              </v:shape>
            </v:group>
            <v:group style="position:absolute;left:3391;top:385;width:2858;height:2" coordorigin="3391,385" coordsize="2858,2">
              <v:shape style="position:absolute;left:3391;top:385;width:2858;height:2" coordorigin="3391,385" coordsize="2858,0" path="m3391,385l6248,385e" filled="f" stroked="t" strokeweight=".719855pt" strokecolor="#4B4B4B">
                <v:path arrowok="t"/>
              </v:shape>
            </v:group>
            <v:group style="position:absolute;left:3409;top:33;width:2;height:727" coordorigin="3409,33" coordsize="2,727">
              <v:shape style="position:absolute;left:3409;top:33;width:2;height:727" coordorigin="3409,33" coordsize="0,727" path="m3409,760l3409,33e" filled="f" stroked="t" strokeweight=".359927pt" strokecolor="#484848">
                <v:path arrowok="t"/>
              </v:shape>
            </v:group>
            <v:group style="position:absolute;left:3391;top:753;width:2858;height:2" coordorigin="3391,753" coordsize="2858,2">
              <v:shape style="position:absolute;left:3391;top:753;width:2858;height:2" coordorigin="3391,753" coordsize="2858,0" path="m3391,753l6248,753e" filled="f" stroked="t" strokeweight="1.43971pt" strokecolor="#808080">
                <v:path arrowok="t"/>
              </v:shape>
            </v:group>
            <v:group style="position:absolute;left:3427;top:753;width:4477;height:2" coordorigin="3427,753" coordsize="4477,2">
              <v:shape style="position:absolute;left:3427;top:753;width:4477;height:2" coordorigin="3427,753" coordsize="4477,0" path="m3427,753l7904,753e" filled="f" stroked="t" strokeweight=".719855pt" strokecolor="#808080">
                <v:path arrowok="t"/>
              </v:shape>
            </v:group>
            <v:group style="position:absolute;left:7868;top:753;width:2649;height:2" coordorigin="7868,753" coordsize="2649,2">
              <v:shape style="position:absolute;left:7868;top:753;width:2649;height:2" coordorigin="7868,753" coordsize="2649,0" path="m7868,753l10517,753e" filled="f" stroked="t" strokeweight="1.43971pt" strokecolor="#808080">
                <v:path arrowok="t"/>
              </v:shape>
            </v:group>
            <v:group style="position:absolute;left:10467;top:385;width:50;height:2" coordorigin="10467,385" coordsize="50,2">
              <v:shape style="position:absolute;left:10467;top:385;width:50;height:2" coordorigin="10467,385" coordsize="50,0" path="m10467,385l10517,385e" filled="f" stroked="t" strokeweight="1.079782pt" strokecolor="#646464">
                <v:path arrowok="t"/>
              </v:shape>
            </v:group>
            <v:group style="position:absolute;left:10488;top:342;width:2;height:454" coordorigin="10488,342" coordsize="2,454">
              <v:shape style="position:absolute;left:10488;top:342;width:2;height:454" coordorigin="10488,342" coordsize="0,454" path="m10488,796l10488,342e" filled="f" stroked="t" strokeweight=".719855pt" strokecolor="#777777">
                <v:path arrowok="t"/>
              </v:shape>
            </v:group>
            <v:group style="position:absolute;left:3405;top:1123;width:2620;height:2" coordorigin="3405,1123" coordsize="2620,2">
              <v:shape style="position:absolute;left:3405;top:1123;width:2620;height:2" coordorigin="3405,1123" coordsize="2620,0" path="m3405,1123l6025,1123e" filled="f" stroked="t" strokeweight=".359927pt" strokecolor="#4F4F4F">
                <v:path arrowok="t"/>
              </v:shape>
            </v:group>
            <v:group style="position:absolute;left:3409;top:781;width:2;height:346" coordorigin="3409,781" coordsize="2,346">
              <v:shape style="position:absolute;left:3409;top:781;width:2;height:346" coordorigin="3409,781" coordsize="0,346" path="m3409,1127l3409,781e" filled="f" stroked="t" strokeweight=".359927pt" strokecolor="#444444">
                <v:path arrowok="t"/>
              </v:shape>
            </v:group>
            <v:group style="position:absolute;left:7879;top:781;width:2;height:720" coordorigin="7879,781" coordsize="2,720">
              <v:shape style="position:absolute;left:7879;top:781;width:2;height:720" coordorigin="7879,781" coordsize="0,720" path="m7879,1501l7879,781e" filled="f" stroked="t" strokeweight=".359927pt" strokecolor="#545454">
                <v:path arrowok="t"/>
              </v:shape>
            </v:group>
            <v:group style="position:absolute;left:7861;top:1134;width:2627;height:2" coordorigin="7861,1134" coordsize="2627,2">
              <v:shape style="position:absolute;left:7861;top:1134;width:2627;height:2" coordorigin="7861,1134" coordsize="2627,0" path="m7861,1134l10488,1134e" filled="f" stroked="t" strokeweight=".719855pt" strokecolor="#4F4F4F">
                <v:path arrowok="t"/>
              </v:shape>
            </v:group>
            <v:group style="position:absolute;left:10492;top:781;width:2;height:720" coordorigin="10492,781" coordsize="2,720">
              <v:shape style="position:absolute;left:10492;top:781;width:2;height:720" coordorigin="10492,781" coordsize="0,720" path="m10492,1501l10492,781e" filled="f" stroked="t" strokeweight=".359927pt" strokecolor="#383838">
                <v:path arrowok="t"/>
              </v:shape>
            </v:group>
            <v:group style="position:absolute;left:10459;top:1134;width:58;height:2" coordorigin="10459,1134" coordsize="58,2">
              <v:shape style="position:absolute;left:10459;top:1134;width:58;height:2" coordorigin="10459,1134" coordsize="58,0" path="m10459,1134l10517,1134e" filled="f" stroked="t" strokeweight="1.079782pt" strokecolor="#4B4B4B">
                <v:path arrowok="t"/>
              </v:shape>
            </v:group>
            <v:group style="position:absolute;left:7861;top:1501;width:2656;height:2" coordorigin="7861,1501" coordsize="2656,2">
              <v:shape style="position:absolute;left:7861;top:1501;width:2656;height:2" coordorigin="7861,1501" coordsize="2656,0" path="m7861,1501l10517,1501e" filled="f" stroked="t" strokeweight="1.079782pt" strokecolor="#878787">
                <v:path arrowok="t"/>
              </v:shape>
            </v:group>
            <v:group style="position:absolute;left:3405;top:1869;width:2620;height:2" coordorigin="3405,1869" coordsize="2620,2">
              <v:shape style="position:absolute;left:3405;top:1869;width:2620;height:2" coordorigin="3405,1869" coordsize="2620,0" path="m3405,1869l6025,1869e" filled="f" stroked="t" strokeweight=".719855pt" strokecolor="#808080">
                <v:path arrowok="t"/>
              </v:shape>
            </v:group>
            <v:group style="position:absolute;left:3409;top:1523;width:2;height:353" coordorigin="3409,1523" coordsize="2,353">
              <v:shape style="position:absolute;left:3409;top:1523;width:2;height:353" coordorigin="3409,1523" coordsize="0,353" path="m3409,1876l3409,1523e" filled="f" stroked="t" strokeweight=".359927pt" strokecolor="#484848">
                <v:path arrowok="t"/>
              </v:shape>
            </v:group>
            <v:group style="position:absolute;left:7879;top:1523;width:2;height:346" coordorigin="7879,1523" coordsize="2,346">
              <v:shape style="position:absolute;left:7879;top:1523;width:2;height:346" coordorigin="7879,1523" coordsize="0,346" path="m7879,1869l7879,1523e" filled="f" stroked="t" strokeweight=".359927pt" strokecolor="#575757">
                <v:path arrowok="t"/>
              </v:shape>
            </v:group>
            <v:group style="position:absolute;left:7875;top:1869;width:2620;height:2" coordorigin="7875,1869" coordsize="2620,2">
              <v:shape style="position:absolute;left:7875;top:1869;width:2620;height:2" coordorigin="7875,1869" coordsize="2620,0" path="m7875,1869l10495,1869e" filled="f" stroked="t" strokeweight=".719855pt" strokecolor="#808080">
                <v:path arrowok="t"/>
              </v:shape>
            </v:group>
            <v:group style="position:absolute;left:10492;top:1523;width:2;height:353" coordorigin="10492,1523" coordsize="2,353">
              <v:shape style="position:absolute;left:10492;top:1523;width:2;height:353" coordorigin="10492,1523" coordsize="0,353" path="m10492,1876l10492,1523e" filled="f" stroked="t" strokeweight=".359927pt" strokecolor="#3B3B3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3.400696pt;margin-top:1.990771pt;width:131.373521pt;height:.1pt;mso-position-horizontal-relative:page;mso-position-vertical-relative:paragraph;z-index:-3604" coordorigin="7868,40" coordsize="2627,2">
            <v:shape style="position:absolute;left:7868;top:40;width:2627;height:2" coordorigin="7868,40" coordsize="2627,0" path="m7868,40l10495,40e" filled="f" stroked="t" strokeweight=".719855pt" strokecolor="#80808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77"/>
          <w:position w:val="-11"/>
        </w:rPr>
        <w:t>I</w:t>
      </w:r>
      <w:r>
        <w:rPr>
          <w:rFonts w:ascii="Arial" w:hAnsi="Arial" w:cs="Arial" w:eastAsia="Arial"/>
          <w:sz w:val="39"/>
          <w:szCs w:val="39"/>
          <w:color w:val="696969"/>
          <w:spacing w:val="23"/>
          <w:w w:val="100"/>
          <w:position w:val="-11"/>
        </w:rPr>
        <w:t> </w:t>
      </w:r>
      <w:r>
        <w:rPr>
          <w:rFonts w:ascii="Arial" w:hAnsi="Arial" w:cs="Arial" w:eastAsia="Arial"/>
          <w:sz w:val="29"/>
          <w:szCs w:val="29"/>
          <w:color w:val="7B7B7B"/>
          <w:spacing w:val="23"/>
          <w:w w:val="99"/>
          <w:position w:val="-12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99"/>
          <w:u w:val="single" w:color="838383"/>
          <w:position w:val="-12"/>
        </w:rPr>
        <w:t> </w:t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u w:val="single" w:color="838383"/>
          <w:position w:val="-12"/>
        </w:rPr>
        <w:tab/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u w:val="single" w:color="838383"/>
          <w:position w:val="-12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position w:val="-12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16"/>
          <w:szCs w:val="16"/>
          <w:color w:val="3F3F3F"/>
          <w:spacing w:val="-19"/>
          <w:w w:val="129"/>
          <w:position w:val="0"/>
        </w:rPr>
        <w:t>8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10"/>
          <w:w w:val="167"/>
          <w:position w:val="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  <w:position w:val="0"/>
        </w:rPr>
        <w:t>Shtetesia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78" w:lineRule="auto"/>
        <w:ind w:left="705" w:right="490" w:firstLine="-518"/>
        <w:jc w:val="left"/>
        <w:tabs>
          <w:tab w:pos="440" w:val="left"/>
          <w:tab w:pos="700" w:val="left"/>
          <w:tab w:pos="1220" w:val="left"/>
          <w:tab w:pos="1480" w:val="left"/>
          <w:tab w:pos="1740" w:val="left"/>
        </w:tabs>
        <w:rPr>
          <w:rFonts w:ascii="Arial" w:hAnsi="Arial" w:cs="Arial" w:eastAsia="Arial"/>
          <w:sz w:val="42"/>
          <w:szCs w:val="42"/>
        </w:rPr>
      </w:pPr>
      <w:rPr/>
      <w:r>
        <w:rPr/>
        <w:pict>
          <v:group style="position:absolute;margin-left:393.76062pt;margin-top:-1.885156pt;width:131.013593pt;height:.1pt;mso-position-horizontal-relative:page;mso-position-vertical-relative:paragraph;z-index:-3613" coordorigin="7875,-38" coordsize="2620,2">
            <v:shape style="position:absolute;left:7875;top:-38;width:2620;height:2" coordorigin="7875,-38" coordsize="2620,0" path="m7875,-38l10495,-38e" filled="f" stroked="t" strokeweight=".719855pt" strokecolor="#838383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35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4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</w:r>
      <w:r>
        <w:rPr>
          <w:rFonts w:ascii="Arial" w:hAnsi="Arial" w:cs="Arial" w:eastAsia="Arial"/>
          <w:sz w:val="42"/>
          <w:szCs w:val="42"/>
          <w:color w:val="7B7B7B"/>
          <w:spacing w:val="0"/>
          <w:w w:val="35"/>
        </w:rPr>
        <w:t>I</w:t>
      </w:r>
      <w:r>
        <w:rPr>
          <w:rFonts w:ascii="Arial" w:hAnsi="Arial" w:cs="Arial" w:eastAsia="Arial"/>
          <w:sz w:val="42"/>
          <w:szCs w:val="42"/>
          <w:color w:val="7B7B7B"/>
          <w:spacing w:val="0"/>
          <w:w w:val="100"/>
        </w:rPr>
        <w:tab/>
      </w:r>
      <w:r>
        <w:rPr>
          <w:rFonts w:ascii="Arial" w:hAnsi="Arial" w:cs="Arial" w:eastAsia="Arial"/>
          <w:sz w:val="42"/>
          <w:szCs w:val="42"/>
          <w:color w:val="7B7B7B"/>
          <w:spacing w:val="0"/>
          <w:w w:val="100"/>
        </w:rPr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100"/>
        </w:rPr>
      </w:r>
      <w:r>
        <w:rPr>
          <w:rFonts w:ascii="Arial" w:hAnsi="Arial" w:cs="Arial" w:eastAsia="Arial"/>
          <w:sz w:val="42"/>
          <w:szCs w:val="42"/>
          <w:color w:val="696969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696969"/>
          <w:spacing w:val="0"/>
          <w:w w:val="53"/>
        </w:rPr>
        <w:t>  </w:t>
      </w:r>
      <w:r>
        <w:rPr>
          <w:rFonts w:ascii="Arial" w:hAnsi="Arial" w:cs="Arial" w:eastAsia="Arial"/>
          <w:sz w:val="42"/>
          <w:szCs w:val="42"/>
          <w:color w:val="696969"/>
          <w:spacing w:val="11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  </w:t>
      </w:r>
      <w:r>
        <w:rPr>
          <w:rFonts w:ascii="Arial" w:hAnsi="Arial" w:cs="Arial" w:eastAsia="Arial"/>
          <w:sz w:val="42"/>
          <w:szCs w:val="42"/>
          <w:color w:val="575757"/>
          <w:spacing w:val="11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  </w:t>
      </w:r>
      <w:r>
        <w:rPr>
          <w:rFonts w:ascii="Arial" w:hAnsi="Arial" w:cs="Arial" w:eastAsia="Arial"/>
          <w:sz w:val="42"/>
          <w:szCs w:val="42"/>
          <w:color w:val="575757"/>
          <w:spacing w:val="11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11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I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71"/>
        </w:rPr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71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71"/>
          <w:u w:val="single" w:color="000000"/>
        </w:rPr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99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-51"/>
          <w:w w:val="100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-51"/>
          <w:w w:val="100"/>
          <w:u w:val="single" w:color="000000"/>
        </w:rPr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10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10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17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35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35"/>
          <w:u w:val="single" w:color="000000"/>
        </w:rPr>
        <w:t>    </w:t>
      </w:r>
      <w:r>
        <w:rPr>
          <w:rFonts w:ascii="Arial" w:hAnsi="Arial" w:cs="Arial" w:eastAsia="Arial"/>
          <w:sz w:val="42"/>
          <w:szCs w:val="42"/>
          <w:color w:val="3F3F3F"/>
          <w:spacing w:val="12"/>
          <w:w w:val="35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575757"/>
          <w:spacing w:val="10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575757"/>
          <w:spacing w:val="10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I</w:t>
      </w:r>
      <w:r>
        <w:rPr>
          <w:rFonts w:ascii="Arial" w:hAnsi="Arial" w:cs="Arial" w:eastAsia="Arial"/>
          <w:sz w:val="42"/>
          <w:szCs w:val="42"/>
          <w:color w:val="3F3F3F"/>
          <w:spacing w:val="0"/>
          <w:w w:val="53"/>
          <w:u w:val="single" w:color="000000"/>
        </w:rPr>
        <w:t>  </w:t>
      </w:r>
      <w:r>
        <w:rPr>
          <w:rFonts w:ascii="Arial" w:hAnsi="Arial" w:cs="Arial" w:eastAsia="Arial"/>
          <w:sz w:val="42"/>
          <w:szCs w:val="42"/>
          <w:color w:val="3F3F3F"/>
          <w:spacing w:val="47"/>
          <w:w w:val="53"/>
          <w:u w:val="single" w:color="000000"/>
        </w:rPr>
        <w:t> </w:t>
      </w:r>
      <w:r>
        <w:rPr>
          <w:rFonts w:ascii="Arial" w:hAnsi="Arial" w:cs="Arial" w:eastAsia="Arial"/>
          <w:sz w:val="42"/>
          <w:szCs w:val="42"/>
          <w:color w:val="3F3F3F"/>
          <w:spacing w:val="47"/>
          <w:w w:val="53"/>
        </w:rPr>
      </w:r>
      <w:r>
        <w:rPr>
          <w:rFonts w:ascii="Arial" w:hAnsi="Arial" w:cs="Arial" w:eastAsia="Arial"/>
          <w:sz w:val="42"/>
          <w:szCs w:val="42"/>
          <w:color w:val="575757"/>
          <w:spacing w:val="0"/>
          <w:w w:val="35"/>
        </w:rPr>
        <w:t>I</w:t>
      </w:r>
      <w:r>
        <w:rPr>
          <w:rFonts w:ascii="Arial" w:hAnsi="Arial" w:cs="Arial" w:eastAsia="Arial"/>
          <w:sz w:val="42"/>
          <w:szCs w:val="42"/>
          <w:color w:val="000000"/>
          <w:spacing w:val="0"/>
          <w:w w:val="100"/>
        </w:rPr>
      </w:r>
    </w:p>
    <w:p>
      <w:pPr>
        <w:spacing w:before="0" w:after="0" w:line="91" w:lineRule="exact"/>
        <w:ind w:left="849" w:right="-20"/>
        <w:jc w:val="left"/>
        <w:tabs>
          <w:tab w:pos="1340" w:val="left"/>
          <w:tab w:pos="22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  <w:position w:val="1"/>
        </w:rPr>
        <w:t>Data</w:t>
      </w:r>
      <w:r>
        <w:rPr>
          <w:rFonts w:ascii="Arial" w:hAnsi="Arial" w:cs="Arial" w:eastAsia="Arial"/>
          <w:sz w:val="13"/>
          <w:szCs w:val="13"/>
          <w:color w:val="696969"/>
          <w:spacing w:val="-31"/>
          <w:w w:val="100"/>
          <w:i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  <w:position w:val="1"/>
        </w:rPr>
        <w:t>Muajl</w:t>
      </w:r>
      <w:r>
        <w:rPr>
          <w:rFonts w:ascii="Arial" w:hAnsi="Arial" w:cs="Arial" w:eastAsia="Arial"/>
          <w:sz w:val="13"/>
          <w:szCs w:val="13"/>
          <w:color w:val="696969"/>
          <w:spacing w:val="-21"/>
          <w:w w:val="100"/>
          <w:i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696969"/>
          <w:spacing w:val="0"/>
          <w:w w:val="100"/>
          <w:i/>
          <w:position w:val="1"/>
        </w:rPr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95"/>
          <w:i/>
          <w:position w:val="1"/>
        </w:rPr>
        <w:t>V</w:t>
      </w:r>
      <w:r>
        <w:rPr>
          <w:rFonts w:ascii="Arial" w:hAnsi="Arial" w:cs="Arial" w:eastAsia="Arial"/>
          <w:sz w:val="13"/>
          <w:szCs w:val="13"/>
          <w:color w:val="7B7B7B"/>
          <w:spacing w:val="-1"/>
          <w:w w:val="96"/>
          <w:i/>
          <w:position w:val="1"/>
        </w:rPr>
        <w:t>i</w:t>
      </w:r>
      <w:r>
        <w:rPr>
          <w:rFonts w:ascii="Arial" w:hAnsi="Arial" w:cs="Arial" w:eastAsia="Arial"/>
          <w:sz w:val="13"/>
          <w:szCs w:val="13"/>
          <w:color w:val="575757"/>
          <w:spacing w:val="1"/>
          <w:w w:val="125"/>
          <w:i/>
          <w:position w:val="1"/>
        </w:rPr>
        <w:t>t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93"/>
          <w:i/>
          <w:position w:val="1"/>
        </w:rPr>
        <w:t>i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75" w:after="0" w:line="240" w:lineRule="auto"/>
        <w:ind w:right="-20"/>
        <w:jc w:val="left"/>
        <w:tabs>
          <w:tab w:pos="2780" w:val="left"/>
        </w:tabs>
        <w:rPr>
          <w:rFonts w:ascii="Arial" w:hAnsi="Arial" w:cs="Arial" w:eastAsia="Arial"/>
          <w:sz w:val="29"/>
          <w:szCs w:val="29"/>
        </w:rPr>
      </w:pPr>
      <w:rPr/>
      <w:r>
        <w:rPr>
          <w:rFonts w:ascii="Arial" w:hAnsi="Arial" w:cs="Arial" w:eastAsia="Arial"/>
          <w:sz w:val="29"/>
          <w:szCs w:val="29"/>
          <w:color w:val="7B7B7B"/>
          <w:w w:val="99"/>
        </w:rPr>
      </w:r>
      <w:r>
        <w:rPr>
          <w:rFonts w:ascii="Arial" w:hAnsi="Arial" w:cs="Arial" w:eastAsia="Arial"/>
          <w:sz w:val="29"/>
          <w:szCs w:val="29"/>
          <w:color w:val="7B7B7B"/>
          <w:w w:val="99"/>
          <w:u w:val="single" w:color="4B4B4B"/>
        </w:rPr>
        <w:t> </w:t>
      </w:r>
      <w:r>
        <w:rPr>
          <w:rFonts w:ascii="Arial" w:hAnsi="Arial" w:cs="Arial" w:eastAsia="Arial"/>
          <w:sz w:val="29"/>
          <w:szCs w:val="29"/>
          <w:color w:val="7B7B7B"/>
          <w:spacing w:val="12"/>
          <w:w w:val="100"/>
          <w:u w:val="single" w:color="4B4B4B"/>
        </w:rPr>
        <w:t> </w:t>
      </w:r>
      <w:r>
        <w:rPr>
          <w:rFonts w:ascii="Arial" w:hAnsi="Arial" w:cs="Arial" w:eastAsia="Arial"/>
          <w:sz w:val="29"/>
          <w:szCs w:val="29"/>
          <w:color w:val="7B7B7B"/>
          <w:spacing w:val="12"/>
          <w:w w:val="100"/>
          <w:u w:val="single" w:color="4B4B4B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77"/>
          <w:u w:val="single" w:color="4B4B4B"/>
        </w:rPr>
        <w:t>I</w:t>
      </w:r>
      <w:r>
        <w:rPr>
          <w:rFonts w:ascii="Arial" w:hAnsi="Arial" w:cs="Arial" w:eastAsia="Arial"/>
          <w:sz w:val="29"/>
          <w:szCs w:val="29"/>
          <w:color w:val="7B7B7B"/>
          <w:spacing w:val="18"/>
          <w:w w:val="77"/>
          <w:u w:val="single" w:color="4B4B4B"/>
        </w:rPr>
        <w:t> </w:t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u w:val="single" w:color="4B4B4B"/>
        </w:rPr>
        <w:tab/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  <w:u w:val="single" w:color="4B4B4B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100"/>
        </w:rPr>
      </w:r>
      <w:r>
        <w:rPr>
          <w:rFonts w:ascii="Arial" w:hAnsi="Arial" w:cs="Arial" w:eastAsia="Arial"/>
          <w:sz w:val="29"/>
          <w:szCs w:val="29"/>
          <w:color w:val="7B7B7B"/>
          <w:spacing w:val="0"/>
          <w:w w:val="51"/>
        </w:rPr>
        <w:t>I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4" w:equalWidth="0">
            <w:col w:w="2314" w:space="303"/>
            <w:col w:w="2458" w:space="148"/>
            <w:col w:w="1641" w:space="43"/>
            <w:col w:w="3453"/>
          </w:cols>
        </w:sectPr>
      </w:pPr>
      <w:rPr/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7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w w:val="115"/>
        </w:rPr>
        <w:t>1</w:t>
      </w:r>
      <w:r>
        <w:rPr>
          <w:rFonts w:ascii="Arial" w:hAnsi="Arial" w:cs="Arial" w:eastAsia="Arial"/>
          <w:sz w:val="15"/>
          <w:szCs w:val="15"/>
          <w:color w:val="3F3F3F"/>
          <w:spacing w:val="-15"/>
          <w:w w:val="115"/>
        </w:rPr>
        <w:t>0</w:t>
      </w:r>
      <w:r>
        <w:rPr>
          <w:rFonts w:ascii="Arial" w:hAnsi="Arial" w:cs="Arial" w:eastAsia="Arial"/>
          <w:sz w:val="15"/>
          <w:szCs w:val="15"/>
          <w:color w:val="575757"/>
          <w:spacing w:val="-1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8"/>
        </w:rPr>
        <w:t>Qyteti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5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12</w:t>
      </w:r>
      <w:r>
        <w:rPr>
          <w:rFonts w:ascii="Arial" w:hAnsi="Arial" w:cs="Arial" w:eastAsia="Arial"/>
          <w:sz w:val="15"/>
          <w:szCs w:val="15"/>
          <w:color w:val="3F3F3F"/>
          <w:spacing w:val="2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Kod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6"/>
        </w:rPr>
        <w:t>Postar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5" w:right="-63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w w:val="110"/>
        </w:rPr>
        <w:t>1</w:t>
      </w:r>
      <w:r>
        <w:rPr>
          <w:rFonts w:ascii="Arial" w:hAnsi="Arial" w:cs="Arial" w:eastAsia="Arial"/>
          <w:sz w:val="15"/>
          <w:szCs w:val="15"/>
          <w:color w:val="3F3F3F"/>
          <w:spacing w:val="-14"/>
          <w:w w:val="110"/>
        </w:rPr>
        <w:t>4</w:t>
      </w:r>
      <w:r>
        <w:rPr>
          <w:rFonts w:ascii="Arial" w:hAnsi="Arial" w:cs="Arial" w:eastAsia="Arial"/>
          <w:sz w:val="15"/>
          <w:szCs w:val="15"/>
          <w:color w:val="575757"/>
          <w:spacing w:val="2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</w:rPr>
        <w:t>Nr</w:t>
      </w:r>
      <w:r>
        <w:rPr>
          <w:rFonts w:ascii="Arial" w:hAnsi="Arial" w:cs="Arial" w:eastAsia="Arial"/>
          <w:sz w:val="15"/>
          <w:szCs w:val="15"/>
          <w:color w:val="3F3F3F"/>
          <w:spacing w:val="2"/>
          <w:w w:val="118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</w:rPr>
        <w:t>Tel.</w:t>
      </w:r>
      <w:r>
        <w:rPr>
          <w:rFonts w:ascii="Arial" w:hAnsi="Arial" w:cs="Arial" w:eastAsia="Arial"/>
          <w:sz w:val="15"/>
          <w:szCs w:val="15"/>
          <w:color w:val="3F3F3F"/>
          <w:spacing w:val="-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9"/>
        </w:rPr>
        <w:t>Celular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85" w:after="0" w:line="434" w:lineRule="exact"/>
        <w:ind w:left="2557" w:right="3930"/>
        <w:jc w:val="center"/>
        <w:tabs>
          <w:tab w:pos="298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77"/>
          <w:position w:val="-1"/>
        </w:rPr>
        <w:t>I</w:t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  <w:position w:val="-1"/>
        </w:rPr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  <w:position w:val="10"/>
        </w:rPr>
        <w:t>11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1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  <w:position w:val="10"/>
        </w:rPr>
        <w:t>Rrethi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372" w:lineRule="exact"/>
        <w:ind w:right="-20"/>
        <w:jc w:val="left"/>
        <w:tabs>
          <w:tab w:pos="2620" w:val="left"/>
          <w:tab w:pos="302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39"/>
          <w:szCs w:val="39"/>
          <w:color w:val="696969"/>
          <w:w w:val="57"/>
        </w:rPr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67"/>
          <w:u w:val="thick" w:color="676767"/>
        </w:rPr>
        <w:t>I</w:t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67"/>
          <w:u w:val="thick" w:color="676767"/>
        </w:rPr>
        <w:t> </w:t>
      </w:r>
      <w:r>
        <w:rPr>
          <w:rFonts w:ascii="Arial" w:hAnsi="Arial" w:cs="Arial" w:eastAsia="Arial"/>
          <w:sz w:val="39"/>
          <w:szCs w:val="39"/>
          <w:color w:val="696969"/>
          <w:spacing w:val="40"/>
          <w:w w:val="67"/>
          <w:u w:val="thick" w:color="676767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7"/>
          <w:u w:val="thick" w:color="676767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7"/>
          <w:u w:val="thick" w:color="676767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54"/>
          <w:w w:val="67"/>
          <w:u w:val="thick" w:color="676767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thick" w:color="676767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thick" w:color="676767"/>
        </w:rPr>
        <w:t>    </w:t>
      </w:r>
      <w:r>
        <w:rPr>
          <w:rFonts w:ascii="Arial" w:hAnsi="Arial" w:cs="Arial" w:eastAsia="Arial"/>
          <w:sz w:val="39"/>
          <w:szCs w:val="39"/>
          <w:color w:val="3F3F3F"/>
          <w:spacing w:val="3"/>
          <w:w w:val="38"/>
          <w:u w:val="thick" w:color="676767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57"/>
          <w:u w:val="thick" w:color="676767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47"/>
          <w:w w:val="57"/>
        </w:rPr>
        <w:t> </w:t>
      </w:r>
      <w:r>
        <w:rPr>
          <w:rFonts w:ascii="Arial" w:hAnsi="Arial" w:cs="Arial" w:eastAsia="Arial"/>
          <w:sz w:val="39"/>
          <w:szCs w:val="39"/>
          <w:color w:val="7B7B7B"/>
          <w:spacing w:val="47"/>
          <w:w w:val="57"/>
        </w:rPr>
      </w:r>
      <w:r>
        <w:rPr>
          <w:rFonts w:ascii="Arial" w:hAnsi="Arial" w:cs="Arial" w:eastAsia="Arial"/>
          <w:sz w:val="39"/>
          <w:szCs w:val="39"/>
          <w:color w:val="7B7B7B"/>
          <w:spacing w:val="33"/>
          <w:w w:val="57"/>
          <w:u w:val="single" w:color="838383"/>
        </w:rPr>
        <w:t> </w:t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38"/>
          <w:u w:val="single" w:color="838383"/>
        </w:rPr>
        <w:t>I</w:t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38"/>
          <w:u w:val="single" w:color="838383"/>
        </w:rPr>
        <w:t> </w:t>
      </w:r>
      <w:r>
        <w:rPr>
          <w:rFonts w:ascii="Arial" w:hAnsi="Arial" w:cs="Arial" w:eastAsia="Arial"/>
          <w:sz w:val="39"/>
          <w:szCs w:val="39"/>
          <w:color w:val="7B7B7B"/>
          <w:spacing w:val="25"/>
          <w:w w:val="38"/>
          <w:u w:val="single" w:color="838383"/>
        </w:rPr>
        <w:t> </w:t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  <w:u w:val="single" w:color="838383"/>
        </w:rPr>
        <w:tab/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  <w:u w:val="single" w:color="838383"/>
        </w:rPr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</w:rPr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</w:rPr>
        <w:tab/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  <w:position w:val="10"/>
        </w:rPr>
        <w:t>13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1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89"/>
          <w:position w:val="1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10"/>
          <w:w w:val="124"/>
          <w:position w:val="10"/>
        </w:rPr>
        <w:t>-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  <w:position w:val="10"/>
        </w:rPr>
        <w:t>mail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378" w:lineRule="exact"/>
        <w:ind w:left="2557" w:right="3546"/>
        <w:jc w:val="center"/>
        <w:tabs>
          <w:tab w:pos="2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39"/>
          <w:szCs w:val="39"/>
          <w:color w:val="696969"/>
          <w:spacing w:val="0"/>
          <w:w w:val="77"/>
        </w:rPr>
        <w:t>I</w:t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</w:rPr>
        <w:tab/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  <w:position w:val="10"/>
        </w:rPr>
        <w:t>15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1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1"/>
          <w:position w:val="10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21"/>
          <w:position w:val="10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2"/>
          <w:w w:val="191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  <w:position w:val="10"/>
        </w:rPr>
        <w:t>Tel.</w:t>
      </w:r>
      <w:r>
        <w:rPr>
          <w:rFonts w:ascii="Arial" w:hAnsi="Arial" w:cs="Arial" w:eastAsia="Arial"/>
          <w:sz w:val="15"/>
          <w:szCs w:val="15"/>
          <w:color w:val="3F3F3F"/>
          <w:spacing w:val="-25"/>
          <w:w w:val="100"/>
          <w:position w:val="1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6"/>
          <w:position w:val="10"/>
        </w:rPr>
        <w:t>Fiks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2489" w:space="129"/>
            <w:col w:w="7742"/>
          </w:cols>
        </w:sectPr>
      </w:pPr>
      <w:rPr/>
    </w:p>
    <w:p>
      <w:pPr>
        <w:spacing w:before="15" w:after="0" w:line="169" w:lineRule="exact"/>
        <w:ind w:left="119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70.605606pt;margin-top:13.18492pt;width:130.653665pt;height:.1pt;mso-position-horizontal-relative:page;mso-position-vertical-relative:paragraph;z-index:-3612" coordorigin="3412,264" coordsize="2613,2">
            <v:shape style="position:absolute;left:3412;top:264;width:2613;height:2" coordorigin="3412,264" coordsize="2613,0" path="m3412,264l6025,264e" filled="f" stroked="t" strokeweight=".719855pt" strokecolor="#838383">
              <v:path arrowok="t"/>
            </v:shape>
          </v:group>
          <w10:wrap type="none"/>
        </w:pict>
      </w:r>
      <w:r>
        <w:rPr/>
        <w:pict>
          <v:group style="position:absolute;margin-left:393.400696pt;margin-top:13.18492pt;width:131.013593pt;height:.1pt;mso-position-horizontal-relative:page;mso-position-vertical-relative:paragraph;z-index:-3610" coordorigin="7868,264" coordsize="2620,2">
            <v:shape style="position:absolute;left:7868;top:264;width:2620;height:2" coordorigin="7868,264" coordsize="2620,0" path="m7868,264l10488,264e" filled="f" stroked="t" strokeweight=".719855pt" strokecolor="#838383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7B7B7B"/>
          <w:spacing w:val="0"/>
          <w:w w:val="100"/>
          <w:position w:val="-1"/>
        </w:rPr>
        <w:t>SEK</w:t>
      </w:r>
      <w:r>
        <w:rPr>
          <w:rFonts w:ascii="Arial" w:hAnsi="Arial" w:cs="Arial" w:eastAsia="Arial"/>
          <w:sz w:val="15"/>
          <w:szCs w:val="15"/>
          <w:color w:val="7B7B7B"/>
          <w:spacing w:val="-14"/>
          <w:w w:val="100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position w:val="-1"/>
        </w:rPr>
        <w:t>IONI</w:t>
      </w:r>
      <w:r>
        <w:rPr>
          <w:rFonts w:ascii="Arial" w:hAnsi="Arial" w:cs="Arial" w:eastAsia="Arial"/>
          <w:sz w:val="15"/>
          <w:szCs w:val="15"/>
          <w:color w:val="575757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9"/>
          <w:position w:val="-1"/>
        </w:rPr>
        <w:t>A2</w:t>
      </w:r>
      <w:r>
        <w:rPr>
          <w:rFonts w:ascii="Arial" w:hAnsi="Arial" w:cs="Arial" w:eastAsia="Arial"/>
          <w:sz w:val="15"/>
          <w:szCs w:val="15"/>
          <w:color w:val="696969"/>
          <w:spacing w:val="7"/>
          <w:w w:val="109"/>
          <w:position w:val="-1"/>
        </w:rPr>
        <w:t>: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9"/>
          <w:position w:val="-1"/>
        </w:rPr>
        <w:t>INFORMACIO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9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13"/>
          <w:w w:val="109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  <w:position w:val="-1"/>
        </w:rPr>
        <w:t>SPECIFIK</w:t>
      </w:r>
      <w:r>
        <w:rPr>
          <w:rFonts w:ascii="Arial" w:hAnsi="Arial" w:cs="Arial" w:eastAsia="Arial"/>
          <w:sz w:val="15"/>
          <w:szCs w:val="15"/>
          <w:color w:val="3F3F3F"/>
          <w:spacing w:val="-17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  <w:position w:val="-1"/>
        </w:rPr>
        <w:t>MB</w:t>
      </w:r>
      <w:r>
        <w:rPr>
          <w:rFonts w:ascii="Arial" w:hAnsi="Arial" w:cs="Arial" w:eastAsia="Arial"/>
          <w:sz w:val="15"/>
          <w:szCs w:val="15"/>
          <w:color w:val="3F3F3F"/>
          <w:spacing w:val="10"/>
          <w:w w:val="108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  <w:position w:val="-1"/>
        </w:rPr>
        <w:t>ADMINISTRATORI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8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92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4"/>
          <w:position w:val="-1"/>
        </w:rPr>
        <w:t>OCIAL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-18"/>
          <w:w w:val="145"/>
        </w:rPr>
        <w:t>1</w:t>
      </w:r>
      <w:r>
        <w:rPr>
          <w:rFonts w:ascii="Arial" w:hAnsi="Arial" w:cs="Arial" w:eastAsia="Arial"/>
          <w:sz w:val="15"/>
          <w:szCs w:val="15"/>
          <w:color w:val="696969"/>
          <w:spacing w:val="8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0"/>
        </w:rPr>
        <w:t>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99" w:after="0" w:line="390" w:lineRule="exact"/>
        <w:ind w:left="1365" w:right="-99"/>
        <w:jc w:val="left"/>
        <w:tabs>
          <w:tab w:pos="2600" w:val="left"/>
          <w:tab w:pos="2880" w:val="left"/>
          <w:tab w:pos="3140" w:val="left"/>
          <w:tab w:pos="3400" w:val="left"/>
          <w:tab w:pos="3660" w:val="left"/>
          <w:tab w:pos="3920" w:val="left"/>
          <w:tab w:pos="4180" w:val="left"/>
          <w:tab w:pos="4440" w:val="left"/>
        </w:tabs>
        <w:rPr>
          <w:rFonts w:ascii="Arial" w:hAnsi="Arial" w:cs="Arial" w:eastAsia="Arial"/>
          <w:sz w:val="39"/>
          <w:szCs w:val="39"/>
        </w:rPr>
      </w:pPr>
      <w:rPr/>
      <w:r>
        <w:rPr/>
        <w:pict>
          <v:group style="position:absolute;margin-left:169.885757pt;margin-top:5.600772pt;width:132.453303pt;height:.1pt;mso-position-horizontal-relative:page;mso-position-vertical-relative:paragraph;z-index:-3611" coordorigin="3398,112" coordsize="2649,2">
            <v:shape style="position:absolute;left:3398;top:112;width:2649;height:2" coordorigin="3398,112" coordsize="2649,0" path="m3398,112l6047,112e" filled="f" stroked="t" strokeweight="1.079782pt" strokecolor="#4F4F4F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2.219398pt;margin-top:11.403388pt;width:5.72pt;height:8pt;mso-position-horizontal-relative:page;mso-position-vertical-relative:paragraph;z-index:-3603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3F3F3F"/>
                      <w:spacing w:val="0"/>
                      <w:w w:val="143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3F3F3F"/>
          <w:spacing w:val="-20"/>
          <w:w w:val="131"/>
          <w:position w:val="-5"/>
        </w:rPr>
        <w:t>·</w:t>
      </w:r>
      <w:r>
        <w:rPr>
          <w:rFonts w:ascii="Arial" w:hAnsi="Arial" w:cs="Arial" w:eastAsia="Arial"/>
          <w:sz w:val="13"/>
          <w:szCs w:val="13"/>
          <w:color w:val="3F3F3F"/>
          <w:spacing w:val="-10"/>
          <w:w w:val="185"/>
          <w:i/>
          <w:position w:val="-5"/>
        </w:rPr>
        <w:t>:</w:t>
      </w:r>
      <w:r>
        <w:rPr>
          <w:rFonts w:ascii="Arial" w:hAnsi="Arial" w:cs="Arial" w:eastAsia="Arial"/>
          <w:sz w:val="13"/>
          <w:szCs w:val="13"/>
          <w:color w:val="7B7B7B"/>
          <w:spacing w:val="-12"/>
          <w:w w:val="115"/>
          <w:i/>
          <w:position w:val="-5"/>
        </w:rPr>
        <w:t>l</w:t>
      </w:r>
      <w:r>
        <w:rPr>
          <w:rFonts w:ascii="Arial" w:hAnsi="Arial" w:cs="Arial" w:eastAsia="Arial"/>
          <w:sz w:val="13"/>
          <w:szCs w:val="13"/>
          <w:color w:val="696969"/>
          <w:spacing w:val="-26"/>
          <w:w w:val="136"/>
          <w:i/>
          <w:position w:val="-5"/>
        </w:rPr>
        <w:t>.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14"/>
          <w:i/>
          <w:position w:val="-5"/>
        </w:rPr>
        <w:t>dent</w:t>
      </w:r>
      <w:r>
        <w:rPr>
          <w:rFonts w:ascii="Arial" w:hAnsi="Arial" w:cs="Arial" w:eastAsia="Arial"/>
          <w:sz w:val="13"/>
          <w:szCs w:val="13"/>
          <w:color w:val="7B7B7B"/>
          <w:spacing w:val="5"/>
          <w:w w:val="100"/>
          <w:i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16"/>
          <w:i/>
          <w:position w:val="-5"/>
        </w:rPr>
        <w:t>kim</w:t>
      </w:r>
      <w:r>
        <w:rPr>
          <w:rFonts w:ascii="Arial" w:hAnsi="Arial" w:cs="Arial" w:eastAsia="Arial"/>
          <w:sz w:val="13"/>
          <w:szCs w:val="13"/>
          <w:color w:val="7B7B7B"/>
          <w:spacing w:val="-1"/>
          <w:w w:val="116"/>
          <w:i/>
          <w:position w:val="-5"/>
        </w:rPr>
        <w:t>i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16"/>
          <w:i/>
          <w:position w:val="-5"/>
        </w:rPr>
        <w:t>t</w:t>
      </w:r>
      <w:r>
        <w:rPr>
          <w:rFonts w:ascii="Arial" w:hAnsi="Arial" w:cs="Arial" w:eastAsia="Arial"/>
          <w:sz w:val="13"/>
          <w:szCs w:val="13"/>
          <w:color w:val="575757"/>
          <w:spacing w:val="-41"/>
          <w:w w:val="116"/>
          <w:i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i/>
          <w:position w:val="-5"/>
        </w:rPr>
        <w:tab/>
      </w:r>
      <w:r>
        <w:rPr>
          <w:rFonts w:ascii="Arial" w:hAnsi="Arial" w:cs="Arial" w:eastAsia="Arial"/>
          <w:sz w:val="13"/>
          <w:szCs w:val="13"/>
          <w:color w:val="575757"/>
          <w:spacing w:val="0"/>
          <w:w w:val="100"/>
          <w:i/>
          <w:position w:val="-5"/>
        </w:rPr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5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696969"/>
          <w:spacing w:val="0"/>
          <w:w w:val="100"/>
          <w:position w:val="-5"/>
        </w:rPr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5"/>
        </w:rPr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3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100"/>
          <w:position w:val="-5"/>
        </w:rPr>
      </w:r>
      <w:r>
        <w:rPr>
          <w:rFonts w:ascii="Arial" w:hAnsi="Arial" w:cs="Arial" w:eastAsia="Arial"/>
          <w:sz w:val="39"/>
          <w:szCs w:val="39"/>
          <w:color w:val="575757"/>
          <w:spacing w:val="0"/>
          <w:w w:val="3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575757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575757"/>
          <w:spacing w:val="0"/>
          <w:w w:val="38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575757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575757"/>
          <w:spacing w:val="0"/>
          <w:w w:val="100"/>
          <w:position w:val="-5"/>
        </w:rPr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5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100"/>
          <w:position w:val="-5"/>
        </w:rPr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5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7B7B7B"/>
          <w:spacing w:val="0"/>
          <w:w w:val="57"/>
          <w:position w:val="-5"/>
        </w:rPr>
        <w:t>  </w:t>
      </w:r>
      <w:r>
        <w:rPr>
          <w:rFonts w:ascii="Arial" w:hAnsi="Arial" w:cs="Arial" w:eastAsia="Arial"/>
          <w:sz w:val="39"/>
          <w:szCs w:val="39"/>
          <w:color w:val="7B7B7B"/>
          <w:spacing w:val="3"/>
          <w:w w:val="57"/>
          <w:position w:val="-5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7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77"/>
          <w:position w:val="-5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8"/>
          <w:w w:val="77"/>
          <w:position w:val="-5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7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77"/>
          <w:position w:val="-5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8"/>
          <w:w w:val="77"/>
          <w:position w:val="-5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77"/>
          <w:position w:val="-5"/>
        </w:rPr>
        <w:t>I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393.400696pt;margin-top:13.694909pt;width:131.013593pt;height:.1pt;mso-position-horizontal-relative:page;mso-position-vertical-relative:paragraph;z-index:-3609" coordorigin="7868,274" coordsize="2620,2">
            <v:shape style="position:absolute;left:7868;top:274;width:2620;height:2" coordorigin="7868,274" coordsize="2620,0" path="m7868,274l10488,274e" filled="f" stroked="t" strokeweight=".359927pt" strokecolor="#4F4F4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2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Mbiemri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308" w:space="434"/>
            <w:col w:w="4618"/>
          </w:cols>
        </w:sectPr>
      </w:pPr>
      <w:rPr/>
    </w:p>
    <w:p>
      <w:pPr>
        <w:spacing w:before="0" w:after="0" w:line="133" w:lineRule="exact"/>
        <w:ind w:left="1437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96969"/>
          <w:spacing w:val="0"/>
          <w:w w:val="101"/>
          <w:i/>
        </w:rPr>
        <w:t>personal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47" w:after="0" w:line="169" w:lineRule="exact"/>
        <w:ind w:left="119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B7B7B"/>
          <w:spacing w:val="0"/>
          <w:w w:val="100"/>
          <w:position w:val="-1"/>
        </w:rPr>
        <w:t>SEKSIONI</w:t>
      </w:r>
      <w:r>
        <w:rPr>
          <w:rFonts w:ascii="Arial" w:hAnsi="Arial" w:cs="Arial" w:eastAsia="Arial"/>
          <w:sz w:val="15"/>
          <w:szCs w:val="15"/>
          <w:color w:val="7B7B7B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position w:val="-1"/>
        </w:rPr>
        <w:t>B:</w:t>
      </w:r>
      <w:r>
        <w:rPr>
          <w:rFonts w:ascii="Arial" w:hAnsi="Arial" w:cs="Arial" w:eastAsia="Arial"/>
          <w:sz w:val="15"/>
          <w:szCs w:val="15"/>
          <w:color w:val="696969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  <w:position w:val="-1"/>
        </w:rPr>
        <w:t>INFORMACIO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7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3"/>
          <w:w w:val="10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7"/>
          <w:position w:val="-1"/>
        </w:rPr>
        <w:t>SPECIFIK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9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8"/>
          <w:position w:val="-1"/>
        </w:rPr>
        <w:t>MB</w:t>
      </w:r>
      <w:r>
        <w:rPr>
          <w:rFonts w:ascii="Arial" w:hAnsi="Arial" w:cs="Arial" w:eastAsia="Arial"/>
          <w:sz w:val="15"/>
          <w:szCs w:val="15"/>
          <w:color w:val="3F3F3F"/>
          <w:spacing w:val="9"/>
          <w:w w:val="118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  <w:position w:val="-1"/>
        </w:rPr>
        <w:t>APLIKIMIN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0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38.785095" w:type="dxa"/>
      </w:tblPr>
      <w:tblGrid/>
      <w:tr>
        <w:trPr>
          <w:trHeight w:val="410" w:hRule="exact"/>
        </w:trPr>
        <w:tc>
          <w:tcPr>
            <w:tcW w:w="123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18"/>
                <w:w w:val="145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color w:val="696969"/>
                <w:spacing w:val="5"/>
                <w:w w:val="191"/>
              </w:rPr>
              <w:t>.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1"/>
              </w:rPr>
              <w:t>Grup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2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3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-3"/>
                <w:w w:val="11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24"/>
              </w:rPr>
              <w:t>tni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9"/>
                <w:w w:val="125"/>
              </w:rPr>
              <w:t>k</w:t>
            </w:r>
            <w:r>
              <w:rPr>
                <w:rFonts w:ascii="Arial" w:hAnsi="Arial" w:cs="Arial" w:eastAsia="Arial"/>
                <w:sz w:val="15"/>
                <w:szCs w:val="15"/>
                <w:color w:val="696969"/>
                <w:spacing w:val="0"/>
                <w:w w:val="191"/>
              </w:rPr>
              <w:t>: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4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7" w:after="0" w:line="240" w:lineRule="auto"/>
              <w:ind w:left="153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696969"/>
                <w:spacing w:val="0"/>
                <w:w w:val="167"/>
              </w:rPr>
              <w:t>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65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0"/>
              </w:rPr>
              <w:t>Shqiptar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6" w:after="0" w:line="240" w:lineRule="auto"/>
              <w:ind w:right="40"/>
              <w:jc w:val="righ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7B7B7B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67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04"/>
              </w:rPr>
              <w:t>Grek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95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3" w:after="0" w:line="240" w:lineRule="auto"/>
              <w:ind w:left="110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7B7B7B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7B7B7B"/>
                <w:spacing w:val="11"/>
                <w:w w:val="16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2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-3"/>
                <w:w w:val="108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08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418" w:hRule="exact"/>
        </w:trPr>
        <w:tc>
          <w:tcPr>
            <w:tcW w:w="123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4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7" w:after="0" w:line="240" w:lineRule="auto"/>
              <w:ind w:left="146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7B7B7B"/>
                <w:spacing w:val="0"/>
                <w:w w:val="167"/>
              </w:rPr>
              <w:t>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65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5"/>
                <w:w w:val="112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12"/>
                <w:w w:val="118"/>
              </w:rPr>
              <w:t>q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-14"/>
                <w:w w:val="12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6"/>
              </w:rPr>
              <w:t>do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16"/>
                <w:w w:val="116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0"/>
                <w:w w:val="103"/>
              </w:rPr>
              <w:t>as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89" w:type="dxa"/>
            <w:tcBorders>
              <w:top w:val="nil" w:sz="6" w:space="0" w:color="auto"/>
              <w:bottom w:val="single" w:sz="2.879416" w:space="0" w:color="4B4B4B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240" w:lineRule="auto"/>
              <w:ind w:right="47"/>
              <w:jc w:val="righ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8E8E8E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00000"/>
                <w:spacing w:val="0"/>
                <w:w w:val="100"/>
              </w:rPr>
            </w:r>
          </w:p>
        </w:tc>
        <w:tc>
          <w:tcPr>
            <w:tcW w:w="1826" w:type="dxa"/>
            <w:tcBorders>
              <w:top w:val="nil" w:sz="6" w:space="0" w:color="auto"/>
              <w:bottom w:val="single" w:sz="2.879416" w:space="0" w:color="4B4B4B"/>
              <w:left w:val="nil" w:sz="6" w:space="0" w:color="auto"/>
              <w:right w:val="nil" w:sz="6" w:space="0" w:color="auto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6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05"/>
              </w:rPr>
              <w:t>Malazeze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956" w:type="dxa"/>
            <w:tcBorders>
              <w:top w:val="nil" w:sz="6" w:space="0" w:color="auto"/>
              <w:bottom w:val="single" w:sz="2.879416" w:space="0" w:color="4B4B4B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240" w:lineRule="auto"/>
              <w:ind w:left="1092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8E8E8E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8E8E8E"/>
                <w:spacing w:val="4"/>
                <w:w w:val="16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5"/>
              </w:rPr>
              <w:t>Vl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-20"/>
                <w:w w:val="116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575757"/>
                <w:spacing w:val="5"/>
                <w:w w:val="11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10"/>
              </w:rPr>
              <w:t>he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338" w:hRule="exact"/>
        </w:trPr>
        <w:tc>
          <w:tcPr>
            <w:tcW w:w="123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4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5" w:lineRule="exact"/>
              <w:ind w:left="146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696969"/>
                <w:spacing w:val="0"/>
                <w:w w:val="167"/>
              </w:rPr>
              <w:t>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3" w:after="0" w:line="240" w:lineRule="auto"/>
              <w:ind w:left="51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00"/>
              </w:rPr>
              <w:t>Tjete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3F3F3F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color w:val="696969"/>
                <w:spacing w:val="0"/>
                <w:w w:val="100"/>
                <w:i/>
              </w:rPr>
              <w:t>(spec</w:t>
            </w:r>
            <w:r>
              <w:rPr>
                <w:rFonts w:ascii="Arial" w:hAnsi="Arial" w:cs="Arial" w:eastAsia="Arial"/>
                <w:sz w:val="13"/>
                <w:szCs w:val="13"/>
                <w:color w:val="696969"/>
                <w:spacing w:val="0"/>
                <w:w w:val="100"/>
                <w:i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color w:val="696969"/>
                <w:spacing w:val="6"/>
                <w:w w:val="100"/>
                <w:i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color w:val="696969"/>
                <w:spacing w:val="0"/>
                <w:w w:val="112"/>
                <w:i/>
              </w:rPr>
              <w:t>ko)</w:t>
            </w:r>
            <w:r>
              <w:rPr>
                <w:rFonts w:ascii="Arial" w:hAnsi="Arial" w:cs="Arial" w:eastAsia="Arial"/>
                <w:sz w:val="13"/>
                <w:szCs w:val="13"/>
                <w:color w:val="000000"/>
                <w:spacing w:val="0"/>
                <w:w w:val="100"/>
              </w:rPr>
            </w:r>
          </w:p>
        </w:tc>
        <w:tc>
          <w:tcPr>
            <w:tcW w:w="1689" w:type="dxa"/>
            <w:tcBorders>
              <w:top w:val="single" w:sz="2.879416" w:space="0" w:color="4B4B4B"/>
              <w:bottom w:val="single" w:sz="5.75884" w:space="0" w:color="878787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826" w:type="dxa"/>
            <w:tcBorders>
              <w:top w:val="single" w:sz="2.879416" w:space="0" w:color="4B4B4B"/>
              <w:bottom w:val="single" w:sz="5.75884" w:space="0" w:color="878787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956" w:type="dxa"/>
            <w:tcBorders>
              <w:top w:val="single" w:sz="2.879416" w:space="0" w:color="4B4B4B"/>
              <w:bottom w:val="single" w:sz="5.75884" w:space="0" w:color="878787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394.120575pt;margin-top:1.094920pt;width:131.013593pt;height:.1pt;mso-position-horizontal-relative:page;mso-position-vertical-relative:paragraph;z-index:-3608" coordorigin="7882,22" coordsize="2620,2">
            <v:shape style="position:absolute;left:7882;top:22;width:2620;height:2" coordorigin="7882,22" coordsize="2620,0" path="m7882,22l10503,22e" filled="f" stroked="t" strokeweight=".359927pt" strokecolor="#54545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F3F3F"/>
          <w:spacing w:val="-16"/>
          <w:w w:val="111"/>
        </w:rPr>
        <w:t>2</w:t>
      </w:r>
      <w:r>
        <w:rPr>
          <w:rFonts w:ascii="Arial" w:hAnsi="Arial" w:cs="Arial" w:eastAsia="Arial"/>
          <w:sz w:val="15"/>
          <w:szCs w:val="15"/>
          <w:color w:val="575757"/>
          <w:spacing w:val="5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</w:rPr>
        <w:t>Gju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09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3F3F3F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cilen</w:t>
      </w:r>
      <w:r>
        <w:rPr>
          <w:rFonts w:ascii="Arial" w:hAnsi="Arial" w:cs="Arial" w:eastAsia="Arial"/>
          <w:sz w:val="15"/>
          <w:szCs w:val="15"/>
          <w:color w:val="3F3F3F"/>
          <w:spacing w:val="3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31"/>
        </w:rPr>
        <w:t>do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31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3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23"/>
          <w:w w:val="13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17"/>
        </w:rPr>
        <w:t>d</w:t>
      </w:r>
      <w:r>
        <w:rPr>
          <w:rFonts w:ascii="Arial" w:hAnsi="Arial" w:cs="Arial" w:eastAsia="Arial"/>
          <w:sz w:val="15"/>
          <w:szCs w:val="15"/>
          <w:color w:val="575757"/>
          <w:spacing w:val="1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shiron</w:t>
      </w:r>
      <w:r>
        <w:rPr>
          <w:rFonts w:ascii="Arial" w:hAnsi="Arial" w:cs="Arial" w:eastAsia="Arial"/>
          <w:sz w:val="15"/>
          <w:szCs w:val="15"/>
          <w:color w:val="3F3F3F"/>
          <w:spacing w:val="7"/>
          <w:w w:val="115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116"/>
        </w:rPr>
        <w:t>m</w:t>
      </w:r>
      <w:r>
        <w:rPr>
          <w:rFonts w:ascii="Arial" w:hAnsi="Arial" w:cs="Arial" w:eastAsia="Arial"/>
          <w:sz w:val="15"/>
          <w:szCs w:val="15"/>
          <w:color w:val="575757"/>
          <w:spacing w:val="-4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8"/>
        </w:rPr>
        <w:t>rrni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7" w:after="0" w:line="240" w:lineRule="auto"/>
        <w:ind w:left="14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575757"/>
          <w:spacing w:val="4"/>
          <w:w w:val="252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</w:rPr>
        <w:t>nformacio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metejshe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19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3F3F3F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lldhje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3F3F3F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</w:rPr>
        <w:t>apllkimin</w:t>
      </w:r>
      <w:r>
        <w:rPr>
          <w:rFonts w:ascii="Arial" w:hAnsi="Arial" w:cs="Arial" w:eastAsia="Arial"/>
          <w:sz w:val="15"/>
          <w:szCs w:val="15"/>
          <w:color w:val="3F3F3F"/>
          <w:spacing w:val="-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5"/>
        </w:rPr>
        <w:t>tuaj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240" w:lineRule="auto"/>
        <w:ind w:left="1279" w:right="-20"/>
        <w:jc w:val="left"/>
        <w:tabs>
          <w:tab w:pos="916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394.120575pt;margin-top:.383529pt;width:131.013593pt;height:.1pt;mso-position-horizontal-relative:page;mso-position-vertical-relative:paragraph;z-index:-3607" coordorigin="7882,8" coordsize="2620,2">
            <v:shape style="position:absolute;left:7882;top:8;width:2620;height:2" coordorigin="7882,8" coordsize="2620,0" path="m7882,8l10503,8e" filled="f" stroked="t" strokeweight=".359927pt" strokecolor="#54545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2"/>
        </w:rPr>
        <w:t>3</w:t>
      </w:r>
      <w:r>
        <w:rPr>
          <w:rFonts w:ascii="Arial" w:hAnsi="Arial" w:cs="Arial" w:eastAsia="Arial"/>
          <w:sz w:val="15"/>
          <w:szCs w:val="15"/>
          <w:color w:val="575757"/>
          <w:spacing w:val="6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9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8"/>
          <w:w w:val="126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15"/>
          <w:w w:val="126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6"/>
        </w:rPr>
        <w:t>rfito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6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24"/>
          <w:w w:val="126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7"/>
          <w:w w:val="100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ag</w:t>
      </w:r>
      <w:r>
        <w:rPr>
          <w:rFonts w:ascii="Arial" w:hAnsi="Arial" w:cs="Arial" w:eastAsia="Arial"/>
          <w:sz w:val="15"/>
          <w:szCs w:val="15"/>
          <w:color w:val="575757"/>
          <w:spacing w:val="-5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121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16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7"/>
          <w:w w:val="121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1"/>
        </w:rPr>
        <w:t>ft</w:t>
      </w:r>
      <w:r>
        <w:rPr>
          <w:rFonts w:ascii="Arial" w:hAnsi="Arial" w:cs="Arial" w:eastAsia="Arial"/>
          <w:sz w:val="15"/>
          <w:szCs w:val="15"/>
          <w:color w:val="696969"/>
          <w:spacing w:val="-6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21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-88"/>
          <w:w w:val="121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0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kuflzuar/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15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14"/>
          <w:w w:val="115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nsion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4"/>
        </w:rPr>
        <w:t>in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24"/>
        </w:rPr>
        <w:t>v</w:t>
      </w:r>
      <w:r>
        <w:rPr>
          <w:rFonts w:ascii="Arial" w:hAnsi="Arial" w:cs="Arial" w:eastAsia="Arial"/>
          <w:sz w:val="15"/>
          <w:szCs w:val="15"/>
          <w:color w:val="575757"/>
          <w:spacing w:val="6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31"/>
        </w:rPr>
        <w:t>lidi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130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-1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72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73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ndon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16"/>
        </w:rPr>
        <w:t>j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00"/>
        </w:rPr>
        <w:t>g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575757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7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27"/>
        </w:rPr>
        <w:t>n</w:t>
      </w:r>
      <w:r>
        <w:rPr>
          <w:rFonts w:ascii="Arial" w:hAnsi="Arial" w:cs="Arial" w:eastAsia="Arial"/>
          <w:sz w:val="15"/>
          <w:szCs w:val="15"/>
          <w:color w:val="575757"/>
          <w:spacing w:val="-14"/>
          <w:w w:val="127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7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27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27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-4"/>
          <w:w w:val="127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7"/>
        </w:rPr>
        <w:t>t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7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9"/>
          <w:w w:val="127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26"/>
        </w:rPr>
        <w:t>f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milje</w:t>
      </w:r>
      <w:r>
        <w:rPr>
          <w:rFonts w:ascii="Arial" w:hAnsi="Arial" w:cs="Arial" w:eastAsia="Arial"/>
          <w:sz w:val="15"/>
          <w:szCs w:val="15"/>
          <w:color w:val="3F3F3F"/>
          <w:spacing w:val="-5"/>
          <w:w w:val="116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94"/>
        </w:rPr>
        <w:t>?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  </w:t>
      </w:r>
      <w:r>
        <w:rPr>
          <w:rFonts w:ascii="Arial" w:hAnsi="Arial" w:cs="Arial" w:eastAsia="Arial"/>
          <w:sz w:val="15"/>
          <w:szCs w:val="15"/>
          <w:color w:val="57575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Po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0"/>
          <w:w w:val="145"/>
          <w:position w:val="-4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42"/>
          <w:w w:val="145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45"/>
          <w:position w:val="-4"/>
        </w:rPr>
        <w:t>jo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69" w:lineRule="exact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575757"/>
          <w:w w:val="83"/>
          <w:position w:val="-1"/>
        </w:rPr>
        <w:t>AR</w:t>
      </w:r>
      <w:r>
        <w:rPr>
          <w:rFonts w:ascii="Arial" w:hAnsi="Arial" w:cs="Arial" w:eastAsia="Arial"/>
          <w:sz w:val="15"/>
          <w:szCs w:val="15"/>
          <w:color w:val="575757"/>
          <w:spacing w:val="-12"/>
          <w:w w:val="83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1"/>
          <w:w w:val="201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-13"/>
          <w:w w:val="112"/>
          <w:position w:val="-1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51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16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-5"/>
          <w:w w:val="97"/>
          <w:position w:val="-1"/>
        </w:rPr>
        <w:t>D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103"/>
          <w:position w:val="-1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71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93"/>
          <w:position w:val="-1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9"/>
          <w:w w:val="94"/>
          <w:position w:val="-1"/>
        </w:rPr>
        <w:t>U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111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9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-5"/>
          <w:w w:val="109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-17"/>
          <w:w w:val="151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6"/>
          <w:position w:val="-1"/>
        </w:rPr>
        <w:t>MI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619" type="#_x0000_t75">
            <v:imagedata r:id="rId18" o:title=""/>
          </v:shape>
        </w:pict>
      </w:r>
      <w:r>
        <w:rPr>
          <w:sz w:val="14"/>
          <w:szCs w:val="14"/>
        </w:rPr>
      </w:r>
    </w:p>
    <w:p>
      <w:pPr>
        <w:spacing w:before="0" w:after="0" w:line="240" w:lineRule="auto"/>
        <w:ind w:left="127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F3F3F"/>
          <w:spacing w:val="0"/>
          <w:w w:val="97"/>
        </w:rPr>
        <w:t>4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7"/>
        </w:rPr>
        <w:t>.</w:t>
      </w:r>
      <w:r>
        <w:rPr>
          <w:rFonts w:ascii="Arial" w:hAnsi="Arial" w:cs="Arial" w:eastAsia="Arial"/>
          <w:sz w:val="15"/>
          <w:szCs w:val="15"/>
          <w:color w:val="3F3F3F"/>
          <w:spacing w:val="-14"/>
          <w:w w:val="97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Arsim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100"/>
        </w:rPr>
        <w:t>m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6"/>
          <w:w w:val="218"/>
        </w:rPr>
        <w:t>l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52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151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3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8"/>
        </w:rPr>
        <w:t>rritu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29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91"/>
        </w:rPr>
        <w:t>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5" w:after="0" w:line="240" w:lineRule="auto"/>
        <w:ind w:left="2579" w:right="1942"/>
        <w:jc w:val="center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5"/>
          <w:szCs w:val="25"/>
          <w:color w:val="7B7B7B"/>
          <w:spacing w:val="0"/>
          <w:w w:val="161"/>
        </w:rPr>
        <w:t>0</w:t>
      </w:r>
      <w:r>
        <w:rPr>
          <w:rFonts w:ascii="Arial" w:hAnsi="Arial" w:cs="Arial" w:eastAsia="Arial"/>
          <w:sz w:val="25"/>
          <w:szCs w:val="25"/>
          <w:color w:val="7B7B7B"/>
          <w:spacing w:val="-5"/>
          <w:w w:val="16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6"/>
        </w:rPr>
        <w:t>Asnje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" w:after="0" w:line="240" w:lineRule="auto"/>
        <w:ind w:left="261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B7B7B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B7B7B"/>
          <w:spacing w:val="-10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Arsi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21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fillo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16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4-vje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86" w:lineRule="exact"/>
        <w:ind w:left="2611" w:right="-79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B7B7B"/>
          <w:spacing w:val="11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5"/>
          <w:w w:val="116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6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rfundimta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8/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9</w:t>
      </w:r>
      <w:r>
        <w:rPr>
          <w:rFonts w:ascii="Arial" w:hAnsi="Arial" w:cs="Arial" w:eastAsia="Arial"/>
          <w:sz w:val="15"/>
          <w:szCs w:val="15"/>
          <w:color w:val="3F3F3F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vit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3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75757"/>
          <w:spacing w:val="6"/>
          <w:w w:val="113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</w:rPr>
        <w:t>rsim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</w:rPr>
        <w:t>fillor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8" w:lineRule="exact"/>
        <w:ind w:left="260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B7B7B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B7B7B"/>
          <w:spacing w:val="-3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</w:rPr>
        <w:t>Arsi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3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18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0"/>
        </w:rPr>
        <w:t>me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10"/>
        </w:rPr>
        <w:t>s</w:t>
      </w:r>
      <w:r>
        <w:rPr>
          <w:rFonts w:ascii="Arial" w:hAnsi="Arial" w:cs="Arial" w:eastAsia="Arial"/>
          <w:sz w:val="15"/>
          <w:szCs w:val="15"/>
          <w:color w:val="575757"/>
          <w:spacing w:val="-4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0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-15"/>
          <w:w w:val="11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7"/>
          <w:w w:val="117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1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4"/>
        </w:rPr>
        <w:t>rgjit</w:t>
      </w:r>
      <w:r>
        <w:rPr>
          <w:rFonts w:ascii="Arial" w:hAnsi="Arial" w:cs="Arial" w:eastAsia="Arial"/>
          <w:sz w:val="15"/>
          <w:szCs w:val="15"/>
          <w:color w:val="3F3F3F"/>
          <w:spacing w:val="2"/>
          <w:w w:val="125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89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-14"/>
          <w:w w:val="125"/>
        </w:rPr>
        <w:t>h</w:t>
      </w:r>
      <w:r>
        <w:rPr>
          <w:rFonts w:ascii="Arial" w:hAnsi="Arial" w:cs="Arial" w:eastAsia="Arial"/>
          <w:sz w:val="15"/>
          <w:szCs w:val="15"/>
          <w:color w:val="575757"/>
          <w:spacing w:val="4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6"/>
        </w:rPr>
        <w:t>m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2" w:after="0" w:line="240" w:lineRule="auto"/>
        <w:ind w:left="260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B7B7B"/>
          <w:spacing w:val="0"/>
          <w:w w:val="174"/>
        </w:rPr>
        <w:t>0</w:t>
      </w:r>
      <w:r>
        <w:rPr>
          <w:rFonts w:ascii="Arial" w:hAnsi="Arial" w:cs="Arial" w:eastAsia="Arial"/>
          <w:sz w:val="24"/>
          <w:szCs w:val="24"/>
          <w:color w:val="7B7B7B"/>
          <w:spacing w:val="-3"/>
          <w:w w:val="17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Arsi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profesional2-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3</w:t>
      </w:r>
      <w:r>
        <w:rPr>
          <w:rFonts w:ascii="Arial" w:hAnsi="Arial" w:cs="Arial" w:eastAsia="Arial"/>
          <w:sz w:val="15"/>
          <w:szCs w:val="15"/>
          <w:color w:val="3F3F3F"/>
          <w:spacing w:val="-21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1"/>
        </w:rPr>
        <w:t>vjet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4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Arsi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m</w:t>
      </w:r>
      <w:r>
        <w:rPr>
          <w:rFonts w:ascii="Arial" w:hAnsi="Arial" w:cs="Arial" w:eastAsia="Arial"/>
          <w:sz w:val="15"/>
          <w:szCs w:val="15"/>
          <w:color w:val="3F3F3F"/>
          <w:spacing w:val="3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prof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2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9"/>
          <w:w w:val="112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iona</w:t>
      </w:r>
      <w:r>
        <w:rPr>
          <w:rFonts w:ascii="Arial" w:hAnsi="Arial" w:cs="Arial" w:eastAsia="Arial"/>
          <w:sz w:val="15"/>
          <w:szCs w:val="15"/>
          <w:color w:val="3F3F3F"/>
          <w:spacing w:val="8"/>
          <w:w w:val="112"/>
        </w:rPr>
        <w:t>l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2"/>
        </w:rPr>
        <w:t>4-5</w:t>
      </w:r>
      <w:r>
        <w:rPr>
          <w:rFonts w:ascii="Arial" w:hAnsi="Arial" w:cs="Arial" w:eastAsia="Arial"/>
          <w:sz w:val="15"/>
          <w:szCs w:val="15"/>
          <w:color w:val="3F3F3F"/>
          <w:spacing w:val="-8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8"/>
        </w:rPr>
        <w:t>vjet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1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8E8E8E"/>
          <w:spacing w:val="0"/>
          <w:w w:val="175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8E8E8E"/>
          <w:spacing w:val="18"/>
          <w:w w:val="17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Pasunive</w:t>
      </w:r>
      <w:r>
        <w:rPr>
          <w:rFonts w:ascii="Arial" w:hAnsi="Arial" w:cs="Arial" w:eastAsia="Arial"/>
          <w:sz w:val="15"/>
          <w:szCs w:val="15"/>
          <w:color w:val="3F3F3F"/>
          <w:spacing w:val="3"/>
          <w:w w:val="111"/>
        </w:rPr>
        <w:t>r</w:t>
      </w:r>
      <w:r>
        <w:rPr>
          <w:rFonts w:ascii="Arial" w:hAnsi="Arial" w:cs="Arial" w:eastAsia="Arial"/>
          <w:sz w:val="15"/>
          <w:szCs w:val="15"/>
          <w:color w:val="575757"/>
          <w:spacing w:val="-9"/>
          <w:w w:val="111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ita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12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3F3F3F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0"/>
        </w:rPr>
        <w:t>Shqiperi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9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8E8E8E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color w:val="8E8E8E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8E8E8E"/>
          <w:spacing w:val="2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5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14"/>
          <w:w w:val="115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rfund</w:t>
      </w:r>
      <w:r>
        <w:rPr>
          <w:rFonts w:ascii="Arial" w:hAnsi="Arial" w:cs="Arial" w:eastAsia="Arial"/>
          <w:sz w:val="15"/>
          <w:szCs w:val="15"/>
          <w:color w:val="3F3F3F"/>
          <w:spacing w:val="-10"/>
          <w:w w:val="115"/>
        </w:rPr>
        <w:t>u</w:t>
      </w:r>
      <w:r>
        <w:rPr>
          <w:rFonts w:ascii="Arial" w:hAnsi="Arial" w:cs="Arial" w:eastAsia="Arial"/>
          <w:sz w:val="15"/>
          <w:szCs w:val="15"/>
          <w:color w:val="575757"/>
          <w:spacing w:val="-1"/>
          <w:w w:val="115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7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universiteti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5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7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4"/>
        </w:rPr>
        <w:t>Shqi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05"/>
        </w:rPr>
        <w:t>p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48"/>
        </w:rPr>
        <w:t>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4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8E8E8E"/>
          <w:spacing w:val="0"/>
          <w:w w:val="174"/>
        </w:rPr>
        <w:t>0</w:t>
      </w:r>
      <w:r>
        <w:rPr>
          <w:rFonts w:ascii="Arial" w:hAnsi="Arial" w:cs="Arial" w:eastAsia="Arial"/>
          <w:sz w:val="24"/>
          <w:szCs w:val="24"/>
          <w:color w:val="8E8E8E"/>
          <w:spacing w:val="-10"/>
          <w:w w:val="17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Perfundua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7"/>
        </w:rPr>
        <w:t>uni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17"/>
        </w:rPr>
        <w:t>v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2"/>
        </w:rPr>
        <w:t>rsiteti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23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-2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jasht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-19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0"/>
        </w:rPr>
        <w:t>Shqiper</w:t>
      </w:r>
      <w:r>
        <w:rPr>
          <w:rFonts w:ascii="Arial" w:hAnsi="Arial" w:cs="Arial" w:eastAsia="Arial"/>
          <w:sz w:val="15"/>
          <w:szCs w:val="15"/>
          <w:color w:val="3F3F3F"/>
          <w:spacing w:val="-21"/>
          <w:w w:val="111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-4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1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4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B7B7B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B7B7B"/>
          <w:spacing w:val="4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P</w:t>
      </w:r>
      <w:r>
        <w:rPr>
          <w:rFonts w:ascii="Arial" w:hAnsi="Arial" w:cs="Arial" w:eastAsia="Arial"/>
          <w:sz w:val="15"/>
          <w:szCs w:val="15"/>
          <w:color w:val="3F3F3F"/>
          <w:spacing w:val="-6"/>
          <w:w w:val="114"/>
        </w:rPr>
        <w:t>a</w:t>
      </w:r>
      <w:r>
        <w:rPr>
          <w:rFonts w:ascii="Arial" w:hAnsi="Arial" w:cs="Arial" w:eastAsia="Arial"/>
          <w:sz w:val="15"/>
          <w:szCs w:val="15"/>
          <w:color w:val="575757"/>
          <w:spacing w:val="-18"/>
          <w:w w:val="114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uni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14"/>
        </w:rPr>
        <w:t>v</w:t>
      </w:r>
      <w:r>
        <w:rPr>
          <w:rFonts w:ascii="Arial" w:hAnsi="Arial" w:cs="Arial" w:eastAsia="Arial"/>
          <w:sz w:val="15"/>
          <w:szCs w:val="15"/>
          <w:color w:val="575757"/>
          <w:spacing w:val="-3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rsita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4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10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-11"/>
          <w:w w:val="169"/>
        </w:rPr>
        <w:t>j</w:t>
      </w:r>
      <w:r>
        <w:rPr>
          <w:rFonts w:ascii="Arial" w:hAnsi="Arial" w:cs="Arial" w:eastAsia="Arial"/>
          <w:sz w:val="15"/>
          <w:szCs w:val="15"/>
          <w:color w:val="575757"/>
          <w:spacing w:val="4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9"/>
        </w:rPr>
        <w:t>sh</w:t>
      </w:r>
      <w:r>
        <w:rPr>
          <w:rFonts w:ascii="Arial" w:hAnsi="Arial" w:cs="Arial" w:eastAsia="Arial"/>
          <w:sz w:val="15"/>
          <w:szCs w:val="15"/>
          <w:color w:val="3F3F3F"/>
          <w:spacing w:val="-9"/>
          <w:w w:val="118"/>
        </w:rPr>
        <w:t>t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575757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4"/>
        </w:rPr>
        <w:t>Shqi</w:t>
      </w:r>
      <w:r>
        <w:rPr>
          <w:rFonts w:ascii="Arial" w:hAnsi="Arial" w:cs="Arial" w:eastAsia="Arial"/>
          <w:sz w:val="15"/>
          <w:szCs w:val="15"/>
          <w:color w:val="3F3F3F"/>
          <w:spacing w:val="1"/>
          <w:w w:val="105"/>
        </w:rPr>
        <w:t>p</w:t>
      </w:r>
      <w:r>
        <w:rPr>
          <w:rFonts w:ascii="Arial" w:hAnsi="Arial" w:cs="Arial" w:eastAsia="Arial"/>
          <w:sz w:val="15"/>
          <w:szCs w:val="15"/>
          <w:color w:val="696969"/>
          <w:spacing w:val="-1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59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-10"/>
          <w:w w:val="159"/>
        </w:rPr>
        <w:t>i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98"/>
        </w:rPr>
        <w:t>se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351" w:space="304"/>
            <w:col w:w="4705"/>
          </w:cols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180" w:lineRule="exact"/>
        <w:ind w:left="1005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4.271076pt;margin-top:-22.046091pt;width:506.057999pt;height:.1pt;mso-position-horizontal-relative:page;mso-position-vertical-relative:paragraph;z-index:-3599" coordorigin="885,-441" coordsize="10121,2">
            <v:shape style="position:absolute;left:885;top:-441;width:10121;height:2" coordorigin="885,-441" coordsize="10121,0" path="m885,-441l11007,-441e" filled="f" stroked="t" strokeweight="1.799637pt" strokecolor="#000000">
              <v:path arrowok="t"/>
            </v:shape>
          </v:group>
          <w10:wrap type="none"/>
        </w:pict>
      </w:r>
      <w:r>
        <w:rPr/>
        <w:pict>
          <v:group style="position:absolute;margin-left:83.143242pt;margin-top:19.354017pt;width:451.413744pt;height:412.019735pt;mso-position-horizontal-relative:page;mso-position-vertical-relative:paragraph;z-index:-3598" coordorigin="1663,387" coordsize="9028,8240">
            <v:group style="position:absolute;left:1677;top:412;width:8545;height:2" coordorigin="1677,412" coordsize="8545,2">
              <v:shape style="position:absolute;left:1677;top:412;width:8545;height:2" coordorigin="1677,412" coordsize="8545,0" path="m1677,412l10222,412e" filled="f" stroked="t" strokeweight="1.43971pt" strokecolor="#000000">
                <v:path arrowok="t"/>
              </v:shape>
            </v:group>
            <v:group style="position:absolute;left:1677;top:4761;width:8545;height:2" coordorigin="1677,4761" coordsize="8545,2">
              <v:shape style="position:absolute;left:1677;top:4761;width:8545;height:2" coordorigin="1677,4761" coordsize="8545,0" path="m1677,4761l10222,4761e" filled="f" stroked="t" strokeweight=".719855pt" strokecolor="#000000">
                <v:path arrowok="t"/>
              </v:shape>
            </v:group>
            <v:group style="position:absolute;left:1677;top:5114;width:8545;height:2" coordorigin="1677,5114" coordsize="8545,2">
              <v:shape style="position:absolute;left:1677;top:5114;width:8545;height:2" coordorigin="1677,5114" coordsize="8545,0" path="m1677,5114l10222,5114e" filled="f" stroked="t" strokeweight=".719855pt" strokecolor="#000000">
                <v:path arrowok="t"/>
              </v:shape>
            </v:group>
            <v:group style="position:absolute;left:1684;top:398;width:2;height:8215" coordorigin="1684,398" coordsize="2,8215">
              <v:shape style="position:absolute;left:1684;top:398;width:2;height:8215" coordorigin="1684,398" coordsize="0,8215" path="m1684,8613l1684,398e" filled="f" stroked="t" strokeweight=".719855pt" strokecolor="#000000">
                <v:path arrowok="t"/>
              </v:shape>
            </v:group>
            <v:group style="position:absolute;left:1954;top:398;width:2;height:4370" coordorigin="1954,398" coordsize="2,4370">
              <v:shape style="position:absolute;left:1954;top:398;width:2;height:4370" coordorigin="1954,398" coordsize="0,4370" path="m1954,4768l1954,398e" filled="f" stroked="t" strokeweight=".359927pt" strokecolor="#000000">
                <v:path arrowok="t"/>
              </v:shape>
            </v:group>
            <v:group style="position:absolute;left:3124;top:398;width:2;height:4370" coordorigin="3124,398" coordsize="2,4370">
              <v:shape style="position:absolute;left:3124;top:398;width:2;height:4370" coordorigin="3124,398" coordsize="0,4370" path="m3124,4768l3124,398e" filled="f" stroked="t" strokeweight=".719855pt" strokecolor="#000000">
                <v:path arrowok="t"/>
              </v:shape>
            </v:group>
            <v:group style="position:absolute;left:1954;top:5107;width:2;height:3499" coordorigin="1954,5107" coordsize="2,3499">
              <v:shape style="position:absolute;left:1954;top:5107;width:2;height:3499" coordorigin="1954,5107" coordsize="0,3499" path="m1954,8606l1954,5107e" filled="f" stroked="t" strokeweight=".359927pt" strokecolor="#000000">
                <v:path arrowok="t"/>
              </v:shape>
            </v:group>
            <v:group style="position:absolute;left:3113;top:5107;width:2;height:3506" coordorigin="3113,5107" coordsize="2,3506">
              <v:shape style="position:absolute;left:3113;top:5107;width:2;height:3506" coordorigin="3113,5107" coordsize="0,3506" path="m3113,8613l3113,5107e" filled="f" stroked="t" strokeweight="1.079782pt" strokecolor="#000000">
                <v:path arrowok="t"/>
              </v:shape>
            </v:group>
            <v:group style="position:absolute;left:4348;top:5099;width:2;height:3514" coordorigin="4348,5099" coordsize="2,3514">
              <v:shape style="position:absolute;left:4348;top:5099;width:2;height:3514" coordorigin="4348,5099" coordsize="0,3514" path="m4348,8613l4348,5099e" filled="f" stroked="t" strokeweight="1.43971pt" strokecolor="#000000">
                <v:path arrowok="t"/>
              </v:shape>
            </v:group>
            <v:group style="position:absolute;left:5572;top:398;width:2;height:4370" coordorigin="5572,398" coordsize="2,4370">
              <v:shape style="position:absolute;left:5572;top:398;width:2;height:4370" coordorigin="5572,398" coordsize="0,4370" path="m5572,4768l5572,398e" filled="f" stroked="t" strokeweight=".719855pt" strokecolor="#000000">
                <v:path arrowok="t"/>
              </v:shape>
            </v:group>
            <v:group style="position:absolute;left:6795;top:398;width:2;height:4370" coordorigin="6795,398" coordsize="2,4370">
              <v:shape style="position:absolute;left:6795;top:398;width:2;height:4370" coordorigin="6795,398" coordsize="0,4370" path="m6795,4768l6795,398e" filled="f" stroked="t" strokeweight=".719855pt" strokecolor="#000000">
                <v:path arrowok="t"/>
              </v:shape>
            </v:group>
            <v:group style="position:absolute;left:7749;top:398;width:2;height:8215" coordorigin="7749,398" coordsize="2,8215">
              <v:shape style="position:absolute;left:7749;top:398;width:2;height:8215" coordorigin="7749,398" coordsize="0,8215" path="m7749,8613l7749,398e" filled="f" stroked="t" strokeweight="1.079782pt" strokecolor="#000000">
                <v:path arrowok="t"/>
              </v:shape>
            </v:group>
            <v:group style="position:absolute;left:8304;top:4747;width:2;height:3866" coordorigin="8304,4747" coordsize="2,3866">
              <v:shape style="position:absolute;left:8304;top:4747;width:2;height:3866" coordorigin="8304,4747" coordsize="0,3866" path="m8304,8613l8304,4747e" filled="f" stroked="t" strokeweight=".359927pt" strokecolor="#000000">
                <v:path arrowok="t"/>
              </v:shape>
            </v:group>
            <v:group style="position:absolute;left:8987;top:398;width:2;height:8215" coordorigin="8987,398" coordsize="2,8215">
              <v:shape style="position:absolute;left:8987;top:398;width:2;height:8215" coordorigin="8987,398" coordsize="0,8215" path="m8987,8613l8987,398e" filled="f" stroked="t" strokeweight=".719855pt" strokecolor="#000000">
                <v:path arrowok="t"/>
              </v:shape>
            </v:group>
            <v:group style="position:absolute;left:10215;top:398;width:2;height:8215" coordorigin="10215,398" coordsize="2,8215">
              <v:shape style="position:absolute;left:10215;top:398;width:2;height:8215" coordorigin="10215,398" coordsize="0,8215" path="m10215,8613l10215,398e" filled="f" stroked="t" strokeweight=".719855pt" strokecolor="#000000">
                <v:path arrowok="t"/>
              </v:shape>
            </v:group>
            <v:group style="position:absolute;left:9538;top:4747;width:2;height:3866" coordorigin="9538,4747" coordsize="2,3866">
              <v:shape style="position:absolute;left:9538;top:4747;width:2;height:3866" coordorigin="9538,4747" coordsize="0,3866" path="m9538,8613l9538,4747e" filled="f" stroked="t" strokeweight=".719855pt" strokecolor="#000000">
                <v:path arrowok="t"/>
              </v:shape>
            </v:group>
            <v:group style="position:absolute;left:5572;top:5107;width:2;height:3506" coordorigin="5572,5107" coordsize="2,3506">
              <v:shape style="position:absolute;left:5572;top:5107;width:2;height:3506" coordorigin="5572,5107" coordsize="0,3506" path="m5572,8613l5572,5107e" filled="f" stroked="t" strokeweight=".719855pt" strokecolor="#000000">
                <v:path arrowok="t"/>
              </v:shape>
            </v:group>
            <v:group style="position:absolute;left:6777;top:5107;width:2;height:3506" coordorigin="6777,5107" coordsize="2,3506">
              <v:shape style="position:absolute;left:6777;top:5107;width:2;height:3506" coordorigin="6777,5107" coordsize="0,3506" path="m6777,8613l6777,5107e" filled="f" stroked="t" strokeweight="1.079782pt" strokecolor="#000000">
                <v:path arrowok="t"/>
              </v:shape>
            </v:group>
            <v:group style="position:absolute;left:1684;top:5463;width:8530;height:2" coordorigin="1684,5463" coordsize="8530,2">
              <v:shape style="position:absolute;left:1684;top:5463;width:8530;height:2" coordorigin="1684,5463" coordsize="8530,0" path="m1684,5463l10215,5463e" filled="f" stroked="t" strokeweight=".359927pt" strokecolor="#000000">
                <v:path arrowok="t"/>
              </v:shape>
            </v:group>
            <v:group style="position:absolute;left:1684;top:5812;width:8530;height:2" coordorigin="1684,5812" coordsize="8530,2">
              <v:shape style="position:absolute;left:1684;top:5812;width:8530;height:2" coordorigin="1684,5812" coordsize="8530,0" path="m1684,5812l10215,5812e" filled="f" stroked="t" strokeweight=".719855pt" strokecolor="#000000">
                <v:path arrowok="t"/>
              </v:shape>
            </v:group>
            <v:group style="position:absolute;left:1684;top:6158;width:8530;height:2" coordorigin="1684,6158" coordsize="8530,2">
              <v:shape style="position:absolute;left:1684;top:6158;width:8530;height:2" coordorigin="1684,6158" coordsize="8530,0" path="m1684,6158l10215,6158e" filled="f" stroked="t" strokeweight=".719855pt" strokecolor="#000000">
                <v:path arrowok="t"/>
              </v:shape>
            </v:group>
            <v:group style="position:absolute;left:1684;top:6511;width:8530;height:2" coordorigin="1684,6511" coordsize="8530,2">
              <v:shape style="position:absolute;left:1684;top:6511;width:8530;height:2" coordorigin="1684,6511" coordsize="8530,0" path="m1684,6511l10215,6511e" filled="f" stroked="t" strokeweight=".719855pt" strokecolor="#000000">
                <v:path arrowok="t"/>
              </v:shape>
            </v:group>
            <v:group style="position:absolute;left:1684;top:6856;width:8530;height:2" coordorigin="1684,6856" coordsize="8530,2">
              <v:shape style="position:absolute;left:1684;top:6856;width:8530;height:2" coordorigin="1684,6856" coordsize="8530,0" path="m1684,6856l10215,6856e" filled="f" stroked="t" strokeweight=".719855pt" strokecolor="#000000">
                <v:path arrowok="t"/>
              </v:shape>
            </v:group>
            <v:group style="position:absolute;left:1684;top:7202;width:8530;height:2" coordorigin="1684,7202" coordsize="8530,2">
              <v:shape style="position:absolute;left:1684;top:7202;width:8530;height:2" coordorigin="1684,7202" coordsize="8530,0" path="m1684,7202l10215,7202e" filled="f" stroked="t" strokeweight=".719855pt" strokecolor="#000000">
                <v:path arrowok="t"/>
              </v:shape>
            </v:group>
            <v:group style="position:absolute;left:1684;top:7555;width:8530;height:2" coordorigin="1684,7555" coordsize="8530,2">
              <v:shape style="position:absolute;left:1684;top:7555;width:8530;height:2" coordorigin="1684,7555" coordsize="8530,0" path="m1684,7555l10215,7555e" filled="f" stroked="t" strokeweight=".719855pt" strokecolor="#000000">
                <v:path arrowok="t"/>
              </v:shape>
            </v:group>
            <v:group style="position:absolute;left:1684;top:7900;width:8530;height:2" coordorigin="1684,7900" coordsize="8530,2">
              <v:shape style="position:absolute;left:1684;top:7900;width:8530;height:2" coordorigin="1684,7900" coordsize="8530,0" path="m1684,7900l10215,7900e" filled="f" stroked="t" strokeweight=".719855pt" strokecolor="#000000">
                <v:path arrowok="t"/>
              </v:shape>
            </v:group>
            <v:group style="position:absolute;left:1684;top:8246;width:8530;height:2" coordorigin="1684,8246" coordsize="8530,2">
              <v:shape style="position:absolute;left:1684;top:8246;width:8530;height:2" coordorigin="1684,8246" coordsize="8530,0" path="m1684,8246l10215,8246e" filled="f" stroked="t" strokeweight=".719855pt" strokecolor="#000000">
                <v:path arrowok="t"/>
              </v:shape>
            </v:group>
            <v:group style="position:absolute;left:1684;top:8606;width:8530;height:2" coordorigin="1684,8606" coordsize="8530,2">
              <v:shape style="position:absolute;left:1684;top:8606;width:8530;height:2" coordorigin="1684,8606" coordsize="8530,0" path="m1684,8606l10215,8606e" filled="f" stroked="t" strokeweight=".719855pt" strokecolor="#000000">
                <v:path arrowok="t"/>
              </v:shape>
            </v:group>
            <v:group style="position:absolute;left:10222;top:1321;width:296;height:2" coordorigin="10222,1321" coordsize="296,2">
              <v:shape style="position:absolute;left:10222;top:1321;width:296;height:2" coordorigin="10222,1321" coordsize="296,0" path="m10222,1321l10518,1321e" filled="f" stroked="t" strokeweight="1.26pt" strokecolor="#484848">
                <v:path arrowok="t"/>
              </v:shape>
            </v:group>
            <v:group style="position:absolute;left:10222;top:1758;width:459;height:2" coordorigin="10222,1758" coordsize="459,2">
              <v:shape style="position:absolute;left:10222;top:1758;width:459;height:2" coordorigin="10222,1758" coordsize="459,0" path="m10222,1758l10681,1758e" filled="f" stroked="t" strokeweight="1.02pt" strokecolor="#323232">
                <v:path arrowok="t"/>
              </v:shape>
            </v:group>
            <v:group style="position:absolute;left:10006;top:2529;width:504;height:2" coordorigin="10006,2529" coordsize="504,2">
              <v:shape style="position:absolute;left:10006;top:2529;width:504;height:2" coordorigin="10006,2529" coordsize="504,0" path="m10006,2529l10510,2529e" filled="f" stroked="t" strokeweight=".88pt" strokecolor="#323232">
                <v:path arrowok="t"/>
              </v:shape>
            </v:group>
            <v:group style="position:absolute;left:10107;top:3056;width:340;height:2" coordorigin="10107,3056" coordsize="340,2">
              <v:shape style="position:absolute;left:10107;top:3056;width:340;height:2" coordorigin="10107,3056" coordsize="340,0" path="m10107,3056l10447,3056e" filled="f" stroked="t" strokeweight="1.26pt" strokecolor="#484848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  <w:position w:val="-1"/>
        </w:rPr>
        <w:t>PtRTt</w:t>
      </w:r>
      <w:r>
        <w:rPr>
          <w:rFonts w:ascii="Arial" w:hAnsi="Arial" w:cs="Arial" w:eastAsia="Arial"/>
          <w:sz w:val="16"/>
          <w:szCs w:val="16"/>
          <w:color w:val="494949"/>
          <w:spacing w:val="19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6"/>
          <w:position w:val="-1"/>
        </w:rPr>
        <w:t>GJITHt</w:t>
      </w:r>
      <w:r>
        <w:rPr>
          <w:rFonts w:ascii="Arial" w:hAnsi="Arial" w:cs="Arial" w:eastAsia="Arial"/>
          <w:sz w:val="16"/>
          <w:szCs w:val="16"/>
          <w:color w:val="494949"/>
          <w:spacing w:val="-18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2"/>
          <w:position w:val="-1"/>
        </w:rPr>
        <w:t>PERSONAT</w:t>
      </w:r>
      <w:r>
        <w:rPr>
          <w:rFonts w:ascii="Arial" w:hAnsi="Arial" w:cs="Arial" w:eastAsia="Arial"/>
          <w:sz w:val="16"/>
          <w:szCs w:val="16"/>
          <w:color w:val="494949"/>
          <w:spacing w:val="-8"/>
          <w:w w:val="82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6"/>
          <w:szCs w:val="16"/>
          <w:color w:val="494949"/>
          <w:spacing w:val="9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78"/>
          <w:position w:val="-1"/>
        </w:rPr>
        <w:t>FAMILJE</w:t>
      </w:r>
      <w:r>
        <w:rPr>
          <w:rFonts w:ascii="Arial" w:hAnsi="Arial" w:cs="Arial" w:eastAsia="Arial"/>
          <w:sz w:val="16"/>
          <w:szCs w:val="16"/>
          <w:color w:val="494949"/>
          <w:spacing w:val="-3"/>
          <w:w w:val="78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8"/>
          <w:w w:val="89"/>
          <w:position w:val="-1"/>
        </w:rPr>
        <w:t>Q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24"/>
          <w:position w:val="-1"/>
        </w:rPr>
        <w:t>t</w:t>
      </w:r>
      <w:r>
        <w:rPr>
          <w:rFonts w:ascii="Arial" w:hAnsi="Arial" w:cs="Arial" w:eastAsia="Arial"/>
          <w:sz w:val="16"/>
          <w:szCs w:val="16"/>
          <w:color w:val="626262"/>
          <w:spacing w:val="1"/>
          <w:w w:val="125"/>
          <w:position w:val="-1"/>
        </w:rPr>
        <w:t>J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8"/>
          <w:position w:val="-1"/>
        </w:rPr>
        <w:t>A</w:t>
      </w:r>
      <w:r>
        <w:rPr>
          <w:rFonts w:ascii="Arial" w:hAnsi="Arial" w:cs="Arial" w:eastAsia="Arial"/>
          <w:sz w:val="16"/>
          <w:szCs w:val="16"/>
          <w:color w:val="494949"/>
          <w:spacing w:val="-1"/>
          <w:w w:val="89"/>
          <w:position w:val="-1"/>
        </w:rPr>
        <w:t>N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77"/>
          <w:position w:val="-1"/>
        </w:rPr>
        <w:t>t</w:t>
      </w:r>
      <w:r>
        <w:rPr>
          <w:rFonts w:ascii="Arial" w:hAnsi="Arial" w:cs="Arial" w:eastAsia="Arial"/>
          <w:sz w:val="16"/>
          <w:szCs w:val="16"/>
          <w:color w:val="626262"/>
          <w:spacing w:val="-23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  <w:position w:val="-1"/>
        </w:rPr>
        <w:t>16</w:t>
      </w:r>
      <w:r>
        <w:rPr>
          <w:rFonts w:ascii="Arial" w:hAnsi="Arial" w:cs="Arial" w:eastAsia="Arial"/>
          <w:sz w:val="16"/>
          <w:szCs w:val="16"/>
          <w:color w:val="333333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63"/>
          <w:position w:val="-1"/>
        </w:rPr>
        <w:t>VJEc;:</w:t>
      </w:r>
      <w:r>
        <w:rPr>
          <w:rFonts w:ascii="Arial" w:hAnsi="Arial" w:cs="Arial" w:eastAsia="Arial"/>
          <w:sz w:val="16"/>
          <w:szCs w:val="16"/>
          <w:color w:val="494949"/>
          <w:spacing w:val="-19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82"/>
          <w:position w:val="-1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-2"/>
          <w:w w:val="82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2"/>
          <w:position w:val="-1"/>
        </w:rPr>
        <w:t>LART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69" w:after="0" w:line="240" w:lineRule="auto"/>
        <w:ind w:left="962" w:right="-20"/>
        <w:jc w:val="left"/>
        <w:tabs>
          <w:tab w:pos="1320" w:val="left"/>
          <w:tab w:pos="2440" w:val="left"/>
          <w:tab w:pos="36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Nr</w:t>
      </w:r>
      <w:r>
        <w:rPr>
          <w:rFonts w:ascii="Arial" w:hAnsi="Arial" w:cs="Arial" w:eastAsia="Arial"/>
          <w:sz w:val="14"/>
          <w:szCs w:val="14"/>
          <w:color w:val="333333"/>
          <w:spacing w:val="-26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Emer,</w:t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333333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  <w:position w:val="0"/>
        </w:rPr>
        <w:t>ken</w:t>
      </w:r>
      <w:r>
        <w:rPr>
          <w:rFonts w:ascii="Arial" w:hAnsi="Arial" w:cs="Arial" w:eastAsia="Arial"/>
          <w:sz w:val="14"/>
          <w:szCs w:val="14"/>
          <w:color w:val="333333"/>
          <w:spacing w:val="-1"/>
          <w:w w:val="110"/>
          <w:position w:val="0"/>
        </w:rPr>
        <w:t>l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  <w:position w:val="0"/>
        </w:rPr>
        <w:t>punuar</w:t>
      </w:r>
      <w:r>
        <w:rPr>
          <w:rFonts w:ascii="Arial" w:hAnsi="Arial" w:cs="Arial" w:eastAsia="Arial"/>
          <w:sz w:val="14"/>
          <w:szCs w:val="14"/>
          <w:color w:val="333333"/>
          <w:spacing w:val="-39"/>
          <w:w w:val="11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  <w:position w:val="3"/>
        </w:rPr>
        <w:t>Neseju</w:t>
      </w:r>
      <w:r>
        <w:rPr>
          <w:rFonts w:ascii="Arial" w:hAnsi="Arial" w:cs="Arial" w:eastAsia="Arial"/>
          <w:sz w:val="14"/>
          <w:szCs w:val="14"/>
          <w:color w:val="333333"/>
          <w:spacing w:val="-19"/>
          <w:w w:val="100"/>
          <w:position w:val="3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3"/>
          <w:position w:val="3"/>
        </w:rPr>
        <w:t>nuk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6" w:after="0" w:line="263" w:lineRule="auto"/>
        <w:ind w:left="2445" w:right="-49" w:firstLine="-1109"/>
        <w:jc w:val="left"/>
        <w:tabs>
          <w:tab w:pos="2440" w:val="left"/>
          <w:tab w:pos="36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Mbiemer</w:t>
      </w:r>
      <w:r>
        <w:rPr>
          <w:rFonts w:ascii="Arial" w:hAnsi="Arial" w:cs="Arial" w:eastAsia="Arial"/>
          <w:sz w:val="14"/>
          <w:szCs w:val="14"/>
          <w:color w:val="333333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8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6"/>
          <w:position w:val="0"/>
        </w:rPr>
        <w:t>4jave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6"/>
          <w:position w:val="0"/>
        </w:rPr>
        <w:t>t</w:t>
      </w:r>
      <w:r>
        <w:rPr>
          <w:rFonts w:ascii="Arial" w:hAnsi="Arial" w:cs="Arial" w:eastAsia="Arial"/>
          <w:sz w:val="14"/>
          <w:szCs w:val="14"/>
          <w:color w:val="333333"/>
          <w:spacing w:val="-14"/>
          <w:w w:val="116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494949"/>
          <w:spacing w:val="-33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51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0"/>
        </w:rPr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  <w:position w:val="2"/>
        </w:rPr>
        <w:t>ken</w:t>
      </w:r>
      <w:r>
        <w:rPr>
          <w:rFonts w:ascii="Arial" w:hAnsi="Arial" w:cs="Arial" w:eastAsia="Arial"/>
          <w:sz w:val="14"/>
          <w:szCs w:val="14"/>
          <w:color w:val="333333"/>
          <w:spacing w:val="-1"/>
          <w:w w:val="110"/>
          <w:position w:val="2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  <w:position w:val="2"/>
        </w:rPr>
        <w:t>punuar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  <w:position w:val="2"/>
        </w:rPr>
        <w:t>,</w:t>
      </w:r>
      <w:r>
        <w:rPr>
          <w:rFonts w:ascii="Arial" w:hAnsi="Arial" w:cs="Arial" w:eastAsia="Arial"/>
          <w:sz w:val="14"/>
          <w:szCs w:val="14"/>
          <w:color w:val="333333"/>
          <w:spacing w:val="-18"/>
          <w:w w:val="110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2"/>
        </w:rPr>
        <w:t>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fun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it?</w:t>
      </w:r>
      <w:r>
        <w:rPr>
          <w:rFonts w:ascii="Arial" w:hAnsi="Arial" w:cs="Arial" w:eastAsia="Arial"/>
          <w:sz w:val="14"/>
          <w:szCs w:val="14"/>
          <w:color w:val="333333"/>
          <w:spacing w:val="7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51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kenl</w:t>
      </w:r>
      <w:r>
        <w:rPr>
          <w:rFonts w:ascii="Arial" w:hAnsi="Arial" w:cs="Arial" w:eastAsia="Arial"/>
          <w:sz w:val="14"/>
          <w:szCs w:val="14"/>
          <w:color w:val="333333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pasur</w:t>
      </w:r>
      <w:r>
        <w:rPr>
          <w:rFonts w:ascii="Arial" w:hAnsi="Arial" w:cs="Arial" w:eastAsia="Arial"/>
          <w:sz w:val="14"/>
          <w:szCs w:val="14"/>
          <w:color w:val="333333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7"/>
          <w:position w:val="1"/>
        </w:rPr>
        <w:t>nje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7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Perfshire</w:t>
      </w:r>
      <w:r>
        <w:rPr>
          <w:rFonts w:ascii="Arial" w:hAnsi="Arial" w:cs="Arial" w:eastAsia="Arial"/>
          <w:sz w:val="14"/>
          <w:szCs w:val="14"/>
          <w:color w:val="333333"/>
          <w:spacing w:val="-11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pune</w:t>
      </w:r>
      <w:r>
        <w:rPr>
          <w:rFonts w:ascii="Arial" w:hAnsi="Arial" w:cs="Arial" w:eastAsia="Arial"/>
          <w:sz w:val="14"/>
          <w:szCs w:val="14"/>
          <w:color w:val="333333"/>
          <w:spacing w:val="1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1"/>
        </w:rPr>
        <w:t>nga</w:t>
      </w:r>
      <w:r>
        <w:rPr>
          <w:rFonts w:ascii="Arial" w:hAnsi="Arial" w:cs="Arial" w:eastAsia="Arial"/>
          <w:sz w:val="14"/>
          <w:szCs w:val="14"/>
          <w:color w:val="333333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7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-13"/>
          <w:w w:val="97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9"/>
          <w:position w:val="1"/>
        </w:rPr>
        <w:t>cila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9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-3"/>
        </w:rPr>
        <w:t>punen</w:t>
      </w:r>
      <w:r>
        <w:rPr>
          <w:rFonts w:ascii="Arial" w:hAnsi="Arial" w:cs="Arial" w:eastAsia="Arial"/>
          <w:sz w:val="14"/>
          <w:szCs w:val="14"/>
          <w:color w:val="333333"/>
          <w:spacing w:val="19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-3"/>
        </w:rPr>
        <w:t>e</w:t>
      </w:r>
      <w:r>
        <w:rPr>
          <w:rFonts w:ascii="Arial" w:hAnsi="Arial" w:cs="Arial" w:eastAsia="Arial"/>
          <w:sz w:val="14"/>
          <w:szCs w:val="14"/>
          <w:color w:val="494949"/>
          <w:spacing w:val="-33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2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-3"/>
        </w:rPr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5"/>
          <w:position w:val="0"/>
        </w:rPr>
        <w:t>ken</w:t>
      </w:r>
      <w:r>
        <w:rPr>
          <w:rFonts w:ascii="Arial" w:hAnsi="Arial" w:cs="Arial" w:eastAsia="Arial"/>
          <w:sz w:val="14"/>
          <w:szCs w:val="14"/>
          <w:color w:val="333333"/>
          <w:spacing w:val="-1"/>
          <w:w w:val="115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  <w:position w:val="0"/>
        </w:rPr>
        <w:t>munguar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papaguar</w:t>
      </w:r>
      <w:r>
        <w:rPr>
          <w:rFonts w:ascii="Arial" w:hAnsi="Arial" w:cs="Arial" w:eastAsia="Arial"/>
          <w:sz w:val="14"/>
          <w:szCs w:val="14"/>
          <w:color w:val="333333"/>
          <w:spacing w:val="25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-26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2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  <w:position w:val="1"/>
        </w:rPr>
        <w:t>perkohi!sisht?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nje</w:t>
      </w:r>
      <w:r>
        <w:rPr>
          <w:rFonts w:ascii="Arial" w:hAnsi="Arial" w:cs="Arial" w:eastAsia="Arial"/>
          <w:sz w:val="14"/>
          <w:szCs w:val="14"/>
          <w:color w:val="333333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ferm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  <w:position w:val="0"/>
        </w:rPr>
        <w:t>apo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1" w:after="0" w:line="289" w:lineRule="auto"/>
        <w:ind w:left="2445" w:right="1173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biznes</w:t>
      </w:r>
      <w:r>
        <w:rPr>
          <w:rFonts w:ascii="Arial" w:hAnsi="Arial" w:cs="Arial" w:eastAsia="Arial"/>
          <w:sz w:val="14"/>
          <w:szCs w:val="14"/>
          <w:color w:val="333333"/>
          <w:spacing w:val="1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</w:rPr>
        <w:t>familjar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apo</w:t>
      </w:r>
      <w:r>
        <w:rPr>
          <w:rFonts w:ascii="Arial" w:hAnsi="Arial" w:cs="Arial" w:eastAsia="Arial"/>
          <w:sz w:val="14"/>
          <w:szCs w:val="14"/>
          <w:color w:val="333333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</w:rPr>
        <w:t>edhe</w:t>
      </w:r>
      <w:r>
        <w:rPr>
          <w:rFonts w:ascii="Arial" w:hAnsi="Arial" w:cs="Arial" w:eastAsia="Arial"/>
          <w:sz w:val="14"/>
          <w:szCs w:val="14"/>
          <w:color w:val="494949"/>
          <w:spacing w:val="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2"/>
        </w:rPr>
        <w:t>disa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2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ore</w:t>
      </w:r>
      <w:r>
        <w:rPr>
          <w:rFonts w:ascii="Arial" w:hAnsi="Arial" w:cs="Arial" w:eastAsia="Arial"/>
          <w:sz w:val="14"/>
          <w:szCs w:val="14"/>
          <w:color w:val="333333"/>
          <w:spacing w:val="1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pune</w:t>
      </w:r>
      <w:r>
        <w:rPr>
          <w:rFonts w:ascii="Arial" w:hAnsi="Arial" w:cs="Arial" w:eastAsia="Arial"/>
          <w:sz w:val="14"/>
          <w:szCs w:val="14"/>
          <w:color w:val="333333"/>
          <w:spacing w:val="1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99"/>
        </w:rPr>
        <w:t>s</w:t>
      </w:r>
      <w:r>
        <w:rPr>
          <w:rFonts w:ascii="Arial" w:hAnsi="Arial" w:cs="Arial" w:eastAsia="Arial"/>
          <w:sz w:val="14"/>
          <w:szCs w:val="14"/>
          <w:color w:val="494949"/>
          <w:spacing w:val="3"/>
          <w:w w:val="99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9" w:lineRule="atLeast"/>
        <w:ind w:left="244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</w:rPr>
        <w:t>rastesishme?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63" w:after="0" w:line="240" w:lineRule="auto"/>
        <w:ind w:left="14" w:right="-54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ket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2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pune</w:t>
      </w:r>
      <w:r>
        <w:rPr>
          <w:rFonts w:ascii="Arial" w:hAnsi="Arial" w:cs="Arial" w:eastAsia="Arial"/>
          <w:sz w:val="14"/>
          <w:szCs w:val="14"/>
          <w:color w:val="333333"/>
          <w:spacing w:val="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6"/>
        </w:rPr>
        <w:t>ju: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1" w:lineRule="exact"/>
        <w:ind w:left="14"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3"/>
          <w:w w:val="136"/>
        </w:rPr>
        <w:t>1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207"/>
        </w:rPr>
        <w:t>•</w:t>
      </w:r>
      <w:r>
        <w:rPr>
          <w:rFonts w:ascii="Arial" w:hAnsi="Arial" w:cs="Arial" w:eastAsia="Arial"/>
          <w:sz w:val="14"/>
          <w:szCs w:val="14"/>
          <w:color w:val="494949"/>
          <w:spacing w:val="-2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Nje</w:t>
      </w:r>
      <w:r>
        <w:rPr>
          <w:rFonts w:ascii="Arial" w:hAnsi="Arial" w:cs="Arial" w:eastAsia="Arial"/>
          <w:sz w:val="14"/>
          <w:szCs w:val="14"/>
          <w:color w:val="333333"/>
          <w:spacing w:val="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</w:rPr>
        <w:t>punonjes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" w:after="0" w:line="230" w:lineRule="auto"/>
        <w:ind w:left="14" w:right="1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4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9"/>
        </w:rPr>
        <w:t>dikuj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8"/>
        </w:rPr>
        <w:t>t</w:t>
      </w:r>
      <w:r>
        <w:rPr>
          <w:rFonts w:ascii="Arial" w:hAnsi="Arial" w:cs="Arial" w:eastAsia="Arial"/>
          <w:sz w:val="14"/>
          <w:szCs w:val="14"/>
          <w:color w:val="333333"/>
          <w:spacing w:val="-1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3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7"/>
        </w:rPr>
        <w:t>cili</w:t>
      </w:r>
      <w:r>
        <w:rPr>
          <w:rFonts w:ascii="Arial" w:hAnsi="Arial" w:cs="Arial" w:eastAsia="Arial"/>
          <w:sz w:val="14"/>
          <w:szCs w:val="14"/>
          <w:color w:val="333333"/>
          <w:spacing w:val="-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3"/>
        </w:rPr>
        <w:t>nuk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3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</w:rPr>
        <w:t>esht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494949"/>
          <w:spacing w:val="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</w:rPr>
        <w:t>anet</w:t>
      </w:r>
      <w:r>
        <w:rPr>
          <w:rFonts w:ascii="Arial" w:hAnsi="Arial" w:cs="Arial" w:eastAsia="Arial"/>
          <w:sz w:val="14"/>
          <w:szCs w:val="14"/>
          <w:color w:val="333333"/>
          <w:spacing w:val="7"/>
          <w:w w:val="107"/>
        </w:rPr>
        <w:t>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</w:rPr>
        <w:t>r</w:t>
      </w:r>
      <w:r>
        <w:rPr>
          <w:rFonts w:ascii="Arial" w:hAnsi="Arial" w:cs="Arial" w:eastAsia="Arial"/>
          <w:sz w:val="14"/>
          <w:szCs w:val="14"/>
          <w:color w:val="333333"/>
          <w:spacing w:val="-5"/>
          <w:w w:val="107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75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75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7"/>
        </w:rPr>
        <w:t>familjes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2" w:lineRule="exact"/>
        <w:ind w:left="1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2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Puneto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r</w:t>
      </w:r>
      <w:r>
        <w:rPr>
          <w:rFonts w:ascii="Arial" w:hAnsi="Arial" w:cs="Arial" w:eastAsia="Arial"/>
          <w:sz w:val="14"/>
          <w:szCs w:val="14"/>
          <w:color w:val="333333"/>
          <w:spacing w:val="1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me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8" w:lineRule="exact"/>
        <w:ind w:left="1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pagese</w:t>
      </w:r>
      <w:r>
        <w:rPr>
          <w:rFonts w:ascii="Arial" w:hAnsi="Arial" w:cs="Arial" w:eastAsia="Arial"/>
          <w:sz w:val="14"/>
          <w:szCs w:val="14"/>
          <w:color w:val="333333"/>
          <w:spacing w:val="-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-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3"/>
        </w:rPr>
        <w:t>nje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6" w:after="0" w:line="158" w:lineRule="exact"/>
        <w:ind w:left="14" w:right="-43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ferm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1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</w:rPr>
        <w:t>familjare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apo</w:t>
      </w:r>
      <w:r>
        <w:rPr>
          <w:rFonts w:ascii="Arial" w:hAnsi="Arial" w:cs="Arial" w:eastAsia="Arial"/>
          <w:sz w:val="14"/>
          <w:szCs w:val="14"/>
          <w:color w:val="333333"/>
          <w:spacing w:val="-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biznes</w:t>
      </w:r>
      <w:r>
        <w:rPr>
          <w:rFonts w:ascii="Arial" w:hAnsi="Arial" w:cs="Arial" w:eastAsia="Arial"/>
          <w:sz w:val="14"/>
          <w:szCs w:val="14"/>
          <w:color w:val="333333"/>
          <w:spacing w:val="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5"/>
        </w:rPr>
        <w:t>tjeter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" w:after="0" w:line="240" w:lineRule="auto"/>
        <w:ind w:left="1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3•</w:t>
      </w:r>
      <w:r>
        <w:rPr>
          <w:rFonts w:ascii="Arial" w:hAnsi="Arial" w:cs="Arial" w:eastAsia="Arial"/>
          <w:sz w:val="14"/>
          <w:szCs w:val="14"/>
          <w:color w:val="333333"/>
          <w:spacing w:val="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1"/>
        </w:rPr>
        <w:t>Punedhenes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60" w:lineRule="atLeast"/>
        <w:ind w:left="7" w:right="62" w:firstLine="-7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4</w:t>
      </w:r>
      <w:r>
        <w:rPr>
          <w:rFonts w:ascii="Arial" w:hAnsi="Arial" w:cs="Arial" w:eastAsia="Arial"/>
          <w:sz w:val="14"/>
          <w:szCs w:val="14"/>
          <w:color w:val="333333"/>
          <w:spacing w:val="-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207"/>
        </w:rPr>
        <w:t>•</w:t>
      </w:r>
      <w:r>
        <w:rPr>
          <w:rFonts w:ascii="Arial" w:hAnsi="Arial" w:cs="Arial" w:eastAsia="Arial"/>
          <w:sz w:val="14"/>
          <w:szCs w:val="14"/>
          <w:color w:val="494949"/>
          <w:spacing w:val="-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Puneto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r</w:t>
      </w:r>
      <w:r>
        <w:rPr>
          <w:rFonts w:ascii="Arial" w:hAnsi="Arial" w:cs="Arial" w:eastAsia="Arial"/>
          <w:sz w:val="14"/>
          <w:szCs w:val="14"/>
          <w:color w:val="333333"/>
          <w:spacing w:val="2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me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llogari</w:t>
      </w:r>
      <w:r>
        <w:rPr>
          <w:rFonts w:ascii="Arial" w:hAnsi="Arial" w:cs="Arial" w:eastAsia="Arial"/>
          <w:sz w:val="14"/>
          <w:szCs w:val="14"/>
          <w:color w:val="333333"/>
          <w:spacing w:val="2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me</w:t>
      </w:r>
      <w:r>
        <w:rPr>
          <w:rFonts w:ascii="Arial" w:hAnsi="Arial" w:cs="Arial" w:eastAsia="Arial"/>
          <w:sz w:val="14"/>
          <w:szCs w:val="14"/>
          <w:color w:val="333333"/>
          <w:spacing w:val="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5"/>
        </w:rPr>
        <w:t>vete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5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33"/>
        </w:rPr>
        <w:t>(</w:t>
      </w:r>
      <w:r>
        <w:rPr>
          <w:rFonts w:ascii="Arial" w:hAnsi="Arial" w:cs="Arial" w:eastAsia="Arial"/>
          <w:sz w:val="14"/>
          <w:szCs w:val="14"/>
          <w:color w:val="494949"/>
          <w:spacing w:val="7"/>
          <w:w w:val="133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</w:rPr>
        <w:t>vete­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2" w:after="0" w:line="289" w:lineRule="auto"/>
        <w:ind w:left="115" w:right="70" w:firstLine="-14"/>
        <w:jc w:val="both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A</w:t>
      </w:r>
      <w:r>
        <w:rPr>
          <w:rFonts w:ascii="Arial" w:hAnsi="Arial" w:cs="Arial" w:eastAsia="Arial"/>
          <w:sz w:val="14"/>
          <w:szCs w:val="14"/>
          <w:color w:val="333333"/>
          <w:spacing w:val="-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2"/>
        </w:rPr>
        <w:t>ken</w:t>
      </w:r>
      <w:r>
        <w:rPr>
          <w:rFonts w:ascii="Arial" w:hAnsi="Arial" w:cs="Arial" w:eastAsia="Arial"/>
          <w:sz w:val="14"/>
          <w:szCs w:val="14"/>
          <w:color w:val="333333"/>
          <w:spacing w:val="6"/>
          <w:w w:val="112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2"/>
        </w:rPr>
        <w:t>te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2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drejt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8"/>
        </w:rPr>
        <w:t>te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8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5"/>
        </w:rPr>
        <w:t>perfitoni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" w:after="0" w:line="287" w:lineRule="auto"/>
        <w:ind w:left="-12" w:right="-3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nga</w:t>
      </w:r>
      <w:r>
        <w:rPr>
          <w:rFonts w:ascii="Arial" w:hAnsi="Arial" w:cs="Arial" w:eastAsia="Arial"/>
          <w:sz w:val="14"/>
          <w:szCs w:val="14"/>
          <w:color w:val="333333"/>
          <w:spacing w:val="-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</w:rPr>
        <w:t>skema</w:t>
      </w:r>
      <w:r>
        <w:rPr>
          <w:rFonts w:ascii="Arial" w:hAnsi="Arial" w:cs="Arial" w:eastAsia="Arial"/>
          <w:sz w:val="14"/>
          <w:szCs w:val="14"/>
          <w:color w:val="494949"/>
          <w:spacing w:val="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8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7"/>
        </w:rPr>
        <w:t>sigurimeve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7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7"/>
        </w:rPr>
        <w:t>shoqerore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7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-1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5"/>
        </w:rPr>
        <w:t>kete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5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pune?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6" w:after="0" w:line="232" w:lineRule="auto"/>
        <w:ind w:left="-12" w:right="-23" w:firstLine="-2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90"/>
        </w:rPr>
        <w:t>S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90"/>
        </w:rPr>
        <w:t>a</w:t>
      </w:r>
      <w:r>
        <w:rPr>
          <w:rFonts w:ascii="Arial" w:hAnsi="Arial" w:cs="Arial" w:eastAsia="Arial"/>
          <w:sz w:val="14"/>
          <w:szCs w:val="14"/>
          <w:color w:val="494949"/>
          <w:spacing w:val="-7"/>
          <w:w w:val="9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isht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2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9"/>
        </w:rPr>
        <w:t>pagesa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9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juaj</w:t>
      </w:r>
      <w:r>
        <w:rPr>
          <w:rFonts w:ascii="Arial" w:hAnsi="Arial" w:cs="Arial" w:eastAsia="Arial"/>
          <w:sz w:val="14"/>
          <w:szCs w:val="14"/>
          <w:color w:val="333333"/>
          <w:spacing w:val="1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-1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2"/>
        </w:rPr>
        <w:t>fun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3"/>
        </w:rPr>
        <w:t>d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44"/>
        </w:rPr>
        <w:t>it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4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</w:rPr>
        <w:t>apo</w:t>
      </w:r>
      <w:r>
        <w:rPr>
          <w:rFonts w:ascii="Arial" w:hAnsi="Arial" w:cs="Arial" w:eastAsia="Arial"/>
          <w:sz w:val="14"/>
          <w:szCs w:val="14"/>
          <w:color w:val="333333"/>
          <w:spacing w:val="-4"/>
          <w:w w:val="103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7"/>
        </w:rPr>
        <w:t>fitimet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7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0"/>
        </w:rPr>
        <w:t>NETO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1"/>
        </w:rPr>
        <w:t>?</w:t>
      </w:r>
      <w:r>
        <w:rPr>
          <w:rFonts w:ascii="Arial" w:hAnsi="Arial" w:cs="Arial" w:eastAsia="Arial"/>
          <w:sz w:val="14"/>
          <w:szCs w:val="14"/>
          <w:color w:val="333333"/>
          <w:spacing w:val="-1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(Nese</w:t>
      </w:r>
      <w:r>
        <w:rPr>
          <w:rFonts w:ascii="Arial" w:hAnsi="Arial" w:cs="Arial" w:eastAsia="Arial"/>
          <w:sz w:val="14"/>
          <w:szCs w:val="14"/>
          <w:color w:val="333333"/>
          <w:spacing w:val="-1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23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4"/>
        </w:rPr>
        <w:t>intervistuari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ende</w:t>
      </w:r>
      <w:r>
        <w:rPr>
          <w:rFonts w:ascii="Arial" w:hAnsi="Arial" w:cs="Arial" w:eastAsia="Arial"/>
          <w:sz w:val="14"/>
          <w:szCs w:val="14"/>
          <w:color w:val="333333"/>
          <w:spacing w:val="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nuk</w:t>
      </w:r>
      <w:r>
        <w:rPr>
          <w:rFonts w:ascii="Arial" w:hAnsi="Arial" w:cs="Arial" w:eastAsia="Arial"/>
          <w:sz w:val="14"/>
          <w:szCs w:val="14"/>
          <w:color w:val="333333"/>
          <w:spacing w:val="1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5"/>
        </w:rPr>
        <w:t>eshte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5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paguar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,</w:t>
      </w:r>
      <w:r>
        <w:rPr>
          <w:rFonts w:ascii="Arial" w:hAnsi="Arial" w:cs="Arial" w:eastAsia="Arial"/>
          <w:sz w:val="14"/>
          <w:szCs w:val="14"/>
          <w:color w:val="333333"/>
          <w:spacing w:val="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84"/>
        </w:rPr>
        <w:t>PYETE: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" w:after="0" w:line="231" w:lineRule="auto"/>
        <w:ind w:left="2" w:right="-32" w:firstLine="-11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.;:rar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33333"/>
          <w:spacing w:val="-1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7"/>
        </w:rPr>
        <w:t>pagese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7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presin?)</w:t>
      </w:r>
      <w:r>
        <w:rPr>
          <w:rFonts w:ascii="Arial" w:hAnsi="Arial" w:cs="Arial" w:eastAsia="Arial"/>
          <w:sz w:val="14"/>
          <w:szCs w:val="14"/>
          <w:color w:val="333333"/>
          <w:spacing w:val="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Cilen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9"/>
        </w:rPr>
        <w:t>periudhe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9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kohore</w:t>
      </w:r>
      <w:r>
        <w:rPr>
          <w:rFonts w:ascii="Arial" w:hAnsi="Arial" w:cs="Arial" w:eastAsia="Arial"/>
          <w:sz w:val="14"/>
          <w:szCs w:val="14"/>
          <w:color w:val="333333"/>
          <w:spacing w:val="2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</w:rPr>
        <w:t>mbulon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kjo</w:t>
      </w:r>
      <w:r>
        <w:rPr>
          <w:rFonts w:ascii="Arial" w:hAnsi="Arial" w:cs="Arial" w:eastAsia="Arial"/>
          <w:sz w:val="14"/>
          <w:szCs w:val="14"/>
          <w:color w:val="333333"/>
          <w:spacing w:val="2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7"/>
        </w:rPr>
        <w:t>pagese</w:t>
      </w:r>
      <w:r>
        <w:rPr>
          <w:rFonts w:ascii="Arial" w:hAnsi="Arial" w:cs="Arial" w:eastAsia="Arial"/>
          <w:sz w:val="14"/>
          <w:szCs w:val="14"/>
          <w:color w:val="333333"/>
          <w:spacing w:val="-10"/>
          <w:w w:val="97"/>
        </w:rPr>
        <w:t> 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46"/>
          <w:i/>
        </w:rPr>
        <w:t>I</w:t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46"/>
          <w:i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</w:rPr>
        <w:t>apo</w:t>
      </w:r>
      <w:r>
        <w:rPr>
          <w:rFonts w:ascii="Arial" w:hAnsi="Arial" w:cs="Arial" w:eastAsia="Arial"/>
          <w:sz w:val="14"/>
          <w:szCs w:val="14"/>
          <w:color w:val="333333"/>
          <w:spacing w:val="-12"/>
          <w:w w:val="106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4"/>
        </w:rPr>
        <w:t>fitim?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98" w:lineRule="exact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1.504974pt;margin-top:3.848619pt;width:43.703757pt;height:25.5pt;mso-position-horizontal-relative:page;mso-position-vertical-relative:paragraph;z-index:-3597" type="#_x0000_t202" filled="f" stroked="f">
            <v:textbox inset="0,0,0,0">
              <w:txbxContent>
                <w:p>
                  <w:pPr>
                    <w:spacing w:before="0" w:after="0" w:line="510" w:lineRule="exact"/>
                    <w:ind w:right="-117"/>
                    <w:jc w:val="left"/>
                    <w:rPr>
                      <w:rFonts w:ascii="Times New Roman" w:hAnsi="Times New Roman" w:cs="Times New Roman" w:eastAsia="Times New Roman"/>
                      <w:sz w:val="51"/>
                      <w:szCs w:val="5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3"/>
                      <w:szCs w:val="13"/>
                      <w:color w:val="494949"/>
                      <w:spacing w:val="0"/>
                      <w:w w:val="194"/>
                    </w:rPr>
                    <w:t>'"</w:t>
                  </w:r>
                  <w:r>
                    <w:rPr>
                      <w:rFonts w:ascii="Times New Roman" w:hAnsi="Times New Roman" w:cs="Times New Roman" w:eastAsia="Times New Roman"/>
                      <w:sz w:val="13"/>
                      <w:szCs w:val="13"/>
                      <w:color w:val="494949"/>
                      <w:spacing w:val="-43"/>
                      <w:w w:val="19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3"/>
                      <w:szCs w:val="13"/>
                      <w:color w:val="626262"/>
                      <w:spacing w:val="7"/>
                      <w:w w:val="248"/>
                    </w:rPr>
                    <w:t>"</w:t>
                  </w:r>
                  <w:r>
                    <w:rPr>
                      <w:rFonts w:ascii="Times New Roman" w:hAnsi="Times New Roman" w:cs="Times New Roman" w:eastAsia="Times New Roman"/>
                      <w:sz w:val="13"/>
                      <w:szCs w:val="13"/>
                      <w:color w:val="494949"/>
                      <w:spacing w:val="-7"/>
                      <w:w w:val="248"/>
                    </w:rPr>
                    <w:t>"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-7"/>
                      <w:w w:val="248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-61"/>
                      <w:w w:val="248"/>
                      <w:u w:val="thick" w:color="48484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-214"/>
                      <w:w w:val="24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0"/>
                      <w:w w:val="33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6.214966pt;margin-top:6.94062pt;width:10.08pt;height:31.5pt;mso-position-horizontal-relative:page;mso-position-vertical-relative:paragraph;z-index:-3593" type="#_x0000_t202" filled="f" stroked="f">
            <v:textbox inset="0,0,0,0">
              <w:txbxContent>
                <w:p>
                  <w:pPr>
                    <w:spacing w:before="0" w:after="0" w:line="630" w:lineRule="exact"/>
                    <w:ind w:right="-135"/>
                    <w:jc w:val="left"/>
                    <w:rPr>
                      <w:rFonts w:ascii="Times New Roman" w:hAnsi="Times New Roman" w:cs="Times New Roman" w:eastAsia="Times New Roman"/>
                      <w:sz w:val="63"/>
                      <w:szCs w:val="6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3"/>
                      <w:szCs w:val="63"/>
                      <w:color w:val="494949"/>
                      <w:spacing w:val="0"/>
                      <w:w w:val="64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63"/>
                      <w:szCs w:val="6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2"/>
          <w:szCs w:val="32"/>
          <w:color w:val="626262"/>
          <w:spacing w:val="-18"/>
          <w:w w:val="90"/>
          <w:position w:val="-6"/>
        </w:rPr>
        <w:t>·</w:t>
      </w:r>
      <w:r>
        <w:rPr>
          <w:rFonts w:ascii="Arial" w:hAnsi="Arial" w:cs="Arial" w:eastAsia="Arial"/>
          <w:sz w:val="32"/>
          <w:szCs w:val="32"/>
          <w:color w:val="494949"/>
          <w:spacing w:val="0"/>
          <w:w w:val="72"/>
          <w:position w:val="-6"/>
        </w:rPr>
        <w:t>-···</w:t>
      </w:r>
      <w:r>
        <w:rPr>
          <w:rFonts w:ascii="Arial" w:hAnsi="Arial" w:cs="Arial" w:eastAsia="Arial"/>
          <w:sz w:val="32"/>
          <w:szCs w:val="32"/>
          <w:color w:val="494949"/>
          <w:spacing w:val="-44"/>
          <w:w w:val="72"/>
          <w:position w:val="-6"/>
        </w:rPr>
        <w:t>-</w:t>
      </w:r>
      <w:r>
        <w:rPr>
          <w:rFonts w:ascii="Arial" w:hAnsi="Arial" w:cs="Arial" w:eastAsia="Arial"/>
          <w:sz w:val="32"/>
          <w:szCs w:val="32"/>
          <w:color w:val="626262"/>
          <w:spacing w:val="-35"/>
          <w:w w:val="112"/>
          <w:position w:val="-6"/>
        </w:rPr>
        <w:t>·</w:t>
      </w:r>
      <w:r>
        <w:rPr>
          <w:rFonts w:ascii="Arial" w:hAnsi="Arial" w:cs="Arial" w:eastAsia="Arial"/>
          <w:sz w:val="32"/>
          <w:szCs w:val="32"/>
          <w:color w:val="494949"/>
          <w:spacing w:val="-20"/>
          <w:w w:val="135"/>
          <w:position w:val="-6"/>
        </w:rPr>
        <w:t>·</w:t>
      </w:r>
      <w:r>
        <w:rPr>
          <w:rFonts w:ascii="Arial" w:hAnsi="Arial" w:cs="Arial" w:eastAsia="Arial"/>
          <w:sz w:val="32"/>
          <w:szCs w:val="32"/>
          <w:color w:val="626262"/>
          <w:spacing w:val="-8"/>
          <w:w w:val="116"/>
          <w:position w:val="-6"/>
        </w:rPr>
        <w:t>-</w:t>
      </w:r>
      <w:r>
        <w:rPr>
          <w:rFonts w:ascii="Arial" w:hAnsi="Arial" w:cs="Arial" w:eastAsia="Arial"/>
          <w:sz w:val="32"/>
          <w:szCs w:val="32"/>
          <w:color w:val="494949"/>
          <w:spacing w:val="0"/>
          <w:w w:val="471"/>
          <w:position w:val="-6"/>
        </w:rPr>
        <w:t>-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0" w:after="0" w:line="182" w:lineRule="exact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494949"/>
          <w:spacing w:val="0"/>
          <w:w w:val="100"/>
          <w:position w:val="-4"/>
        </w:rPr>
        <w:t>....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3.022644pt;margin-top:10.82056pt;width:55.718037pt;height:25.5pt;mso-position-horizontal-relative:page;mso-position-vertical-relative:paragraph;z-index:-3592" type="#_x0000_t202" filled="f" stroked="f">
            <v:textbox inset="0,0,0,0">
              <w:txbxContent>
                <w:p>
                  <w:pPr>
                    <w:spacing w:before="0" w:after="0" w:line="510" w:lineRule="exact"/>
                    <w:ind w:right="-117"/>
                    <w:jc w:val="left"/>
                    <w:tabs>
                      <w:tab w:pos="1020" w:val="left"/>
                    </w:tabs>
                    <w:rPr>
                      <w:rFonts w:ascii="Times New Roman" w:hAnsi="Times New Roman" w:cs="Times New Roman" w:eastAsia="Times New Roman"/>
                      <w:sz w:val="51"/>
                      <w:szCs w:val="51"/>
                    </w:rPr>
                  </w:pPr>
                  <w:rPr/>
                  <w:r>
                    <w:rPr>
                      <w:rFonts w:ascii="Arial" w:hAnsi="Arial" w:cs="Arial" w:eastAsia="Arial"/>
                      <w:sz w:val="11"/>
                      <w:szCs w:val="11"/>
                      <w:color w:val="333333"/>
                      <w:spacing w:val="0"/>
                      <w:w w:val="199"/>
                    </w:rPr>
                    <w:t>"</w:t>
                  </w:r>
                  <w:r>
                    <w:rPr>
                      <w:rFonts w:ascii="Arial" w:hAnsi="Arial" w:cs="Arial" w:eastAsia="Arial"/>
                      <w:sz w:val="11"/>
                      <w:szCs w:val="11"/>
                      <w:color w:val="333333"/>
                      <w:spacing w:val="0"/>
                      <w:w w:val="100"/>
                    </w:rPr>
                    <w:tab/>
                  </w:r>
                  <w:r>
                    <w:rPr>
                      <w:rFonts w:ascii="Arial" w:hAnsi="Arial" w:cs="Arial" w:eastAsia="Arial"/>
                      <w:sz w:val="11"/>
                      <w:szCs w:val="11"/>
                      <w:color w:val="333333"/>
                      <w:spacing w:val="0"/>
                      <w:w w:val="1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0"/>
                      <w:w w:val="35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0"/>
          <w:szCs w:val="30"/>
          <w:color w:val="494949"/>
          <w:w w:val="107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5"/>
          <w:w w:val="107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0"/>
          <w:w w:val="75"/>
          <w:position w:val="2"/>
        </w:rPr>
        <w:t>..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3"/>
          <w:w w:val="75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5"/>
          <w:w w:val="89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-13"/>
          <w:w w:val="133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83"/>
          <w:position w:val="2"/>
        </w:rPr>
        <w:t>..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11"/>
          <w:w w:val="83"/>
          <w:position w:val="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0"/>
          <w:w w:val="104"/>
          <w:position w:val="2"/>
        </w:rPr>
        <w:t>....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-4"/>
          <w:w w:val="104"/>
          <w:position w:val="2"/>
        </w:rPr>
        <w:t>.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208"/>
          <w:position w:val="2"/>
        </w:rPr>
        <w:t>,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75" w:after="0" w:line="310" w:lineRule="exact"/>
        <w:ind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4.900238pt;margin-top:13.481414pt;width:25.429213pt;height:18pt;mso-position-horizontal-relative:page;mso-position-vertical-relative:paragraph;z-index:-3596" type="#_x0000_t202" filled="f" stroked="f">
            <v:textbox inset="0,0,0,0">
              <w:txbxContent>
                <w:p>
                  <w:pPr>
                    <w:spacing w:before="0" w:after="0" w:line="360" w:lineRule="exact"/>
                    <w:ind w:right="-94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Pr/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w w:val="99"/>
                    </w:rPr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w w:val="99"/>
                      <w:u w:val="thick" w:color="484848"/>
                    </w:rPr>
                    <w:t> </w:t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w w:val="100"/>
                      <w:u w:val="thick" w:color="484848"/>
                    </w:rPr>
                    <w:t> </w:t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spacing w:val="-19"/>
                      <w:w w:val="100"/>
                      <w:u w:val="thick" w:color="484848"/>
                    </w:rPr>
                    <w:t> </w:t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spacing w:val="-19"/>
                      <w:w w:val="100"/>
                      <w:u w:val="thick" w:color="484848"/>
                    </w:rPr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spacing w:val="-19"/>
                      <w:w w:val="100"/>
                    </w:rPr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spacing w:val="-14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494949"/>
                      <w:spacing w:val="0"/>
                      <w:w w:val="118"/>
                    </w:rPr>
                    <w:t>-</w:t>
                  </w:r>
                  <w:r>
                    <w:rPr>
                      <w:rFonts w:ascii="Arial" w:hAnsi="Arial" w:cs="Arial" w:eastAsia="Arial"/>
                      <w:sz w:val="36"/>
                      <w:szCs w:val="3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91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9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69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1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66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1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63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1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60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1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57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48"/>
          <w:w w:val="75"/>
          <w:position w:val="-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33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89"/>
          <w:w w:val="76"/>
          <w:position w:val="-2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15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4"/>
          <w:w w:val="76"/>
          <w:position w:val="-2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38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36"/>
          <w:w w:val="119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37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43"/>
          <w:w w:val="119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8"/>
          <w:w w:val="97"/>
          <w:position w:val="-2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46"/>
          <w:w w:val="119"/>
          <w:position w:val="-7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4"/>
          <w:w w:val="97"/>
          <w:position w:val="-2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19"/>
          <w:position w:val="-7"/>
        </w:rPr>
        <w:t>...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48" w:lineRule="exact"/>
        <w:ind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333333"/>
          <w:w w:val="98"/>
          <w:position w:val="-6"/>
        </w:rPr>
        <w:t>........</w:t>
      </w:r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1"/>
          <w:w w:val="98"/>
          <w:position w:val="-6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494949"/>
          <w:spacing w:val="0"/>
          <w:w w:val="115"/>
          <w:position w:val="-6"/>
        </w:rPr>
        <w:t>_,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93" w:lineRule="exact"/>
        <w:ind w:right="-20"/>
        <w:jc w:val="left"/>
        <w:rPr>
          <w:rFonts w:ascii="Times New Roman" w:hAnsi="Times New Roman" w:cs="Times New Roman" w:eastAsia="Times New Roman"/>
          <w:sz w:val="43"/>
          <w:szCs w:val="4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9.29361pt;margin-top:3.608785pt;width:81.118689pt;height:25.5pt;mso-position-horizontal-relative:page;mso-position-vertical-relative:paragraph;z-index:-3595" type="#_x0000_t202" filled="f" stroked="f">
            <v:textbox inset="0,0,0,0">
              <w:txbxContent>
                <w:p>
                  <w:pPr>
                    <w:spacing w:before="0" w:after="0" w:line="510" w:lineRule="exact"/>
                    <w:ind w:right="-117"/>
                    <w:jc w:val="left"/>
                    <w:tabs>
                      <w:tab w:pos="480" w:val="left"/>
                    </w:tabs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w w:val="89"/>
                      <w:position w:val="8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-5"/>
                      <w:w w:val="100"/>
                      <w:shadow/>
                      <w:position w:val="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-5"/>
                      <w:w w:val="100"/>
                      <w:shadow/>
                      <w:position w:val="8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-5"/>
                      <w:w w:val="100"/>
                      <w:position w:val="8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-3"/>
                      <w:w w:val="100"/>
                      <w:position w:val="8"/>
                    </w:rPr>
                    <w:t>..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-2"/>
                      <w:w w:val="100"/>
                      <w:position w:val="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0"/>
                      <w:w w:val="100"/>
                      <w:position w:val="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0"/>
                      <w:w w:val="100"/>
                      <w:position w:val="8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333333"/>
                      <w:spacing w:val="0"/>
                      <w:w w:val="100"/>
                      <w:position w:val="8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33333"/>
                      <w:spacing w:val="-6"/>
                      <w:w w:val="81"/>
                      <w:position w:val="8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33333"/>
                      <w:spacing w:val="0"/>
                      <w:w w:val="81"/>
                      <w:position w:val="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29"/>
                      <w:szCs w:val="29"/>
                      <w:color w:val="333333"/>
                      <w:spacing w:val="-30"/>
                      <w:w w:val="81"/>
                      <w:position w:val="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-30"/>
                      <w:w w:val="81"/>
                      <w:position w:val="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25"/>
                      <w:w w:val="81"/>
                      <w:u w:val="thick" w:color="484848"/>
                      <w:position w:val="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25"/>
                      <w:w w:val="81"/>
                      <w:position w:val="0"/>
                    </w:rPr>
                  </w:r>
                  <w:r>
                    <w:rPr>
                      <w:rFonts w:ascii="Arial" w:hAnsi="Arial" w:cs="Arial" w:eastAsia="Arial"/>
                      <w:sz w:val="32"/>
                      <w:szCs w:val="32"/>
                      <w:color w:val="626262"/>
                      <w:spacing w:val="-20"/>
                      <w:w w:val="111"/>
                      <w:position w:val="8"/>
                    </w:rPr>
                    <w:t>.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333333"/>
                      <w:spacing w:val="0"/>
                      <w:w w:val="91"/>
                      <w:position w:val="8"/>
                    </w:rPr>
                    <w:t>·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333333"/>
                      <w:spacing w:val="-24"/>
                      <w:w w:val="91"/>
                      <w:position w:val="8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51"/>
                      <w:szCs w:val="51"/>
                      <w:color w:val="333333"/>
                      <w:spacing w:val="-213"/>
                      <w:w w:val="60"/>
                      <w:position w:val="0"/>
                    </w:rPr>
                    <w:t>_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333333"/>
                      <w:spacing w:val="0"/>
                      <w:w w:val="91"/>
                      <w:position w:val="8"/>
                    </w:rPr>
                    <w:t>------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0"/>
          <w:szCs w:val="30"/>
          <w:color w:val="494949"/>
          <w:w w:val="80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17"/>
          <w:w w:val="80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3"/>
          <w:w w:val="111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4"/>
          <w:w w:val="111"/>
          <w:position w:val="-2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494949"/>
          <w:spacing w:val="0"/>
          <w:w w:val="205"/>
          <w:position w:val="-2"/>
        </w:rPr>
        <w:t>'""</w:t>
      </w:r>
      <w:r>
        <w:rPr>
          <w:rFonts w:ascii="Times New Roman" w:hAnsi="Times New Roman" w:cs="Times New Roman" w:eastAsia="Times New Roman"/>
          <w:sz w:val="11"/>
          <w:szCs w:val="11"/>
          <w:color w:val="494949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-4"/>
          <w:w w:val="111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87"/>
          <w:position w:val="-2"/>
        </w:rPr>
        <w:t>..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5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0"/>
          <w:w w:val="66"/>
          <w:position w:val="-2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18"/>
          <w:w w:val="66"/>
          <w:position w:val="-2"/>
        </w:rPr>
        <w:t>·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83"/>
          <w:position w:val="-2"/>
        </w:rPr>
        <w:t>"-</w:t>
      </w:r>
      <w:r>
        <w:rPr>
          <w:rFonts w:ascii="Arial" w:hAnsi="Arial" w:cs="Arial" w:eastAsia="Arial"/>
          <w:sz w:val="16"/>
          <w:szCs w:val="16"/>
          <w:color w:val="333333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43"/>
          <w:szCs w:val="43"/>
          <w:color w:val="494949"/>
          <w:spacing w:val="0"/>
          <w:w w:val="80"/>
          <w:position w:val="-2"/>
        </w:rPr>
        <w:t>--­</w:t>
      </w:r>
      <w:r>
        <w:rPr>
          <w:rFonts w:ascii="Times New Roman" w:hAnsi="Times New Roman" w:cs="Times New Roman" w:eastAsia="Times New Roman"/>
          <w:sz w:val="43"/>
          <w:szCs w:val="43"/>
          <w:color w:val="000000"/>
          <w:spacing w:val="0"/>
          <w:w w:val="100"/>
          <w:position w:val="0"/>
        </w:rPr>
      </w:r>
    </w:p>
    <w:p>
      <w:pPr>
        <w:spacing w:before="0" w:after="0" w:line="184" w:lineRule="exact"/>
        <w:ind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3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5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6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7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shadow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6"/>
          <w:w w:val="100"/>
          <w:shadow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6"/>
          <w:w w:val="100"/>
          <w:shadow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6"/>
          <w:w w:val="100"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4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3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39"/>
          <w:w w:val="100"/>
          <w:emboss/>
          <w:position w:val="-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39"/>
          <w:w w:val="100"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  <w:position w:val="0"/>
        </w:rPr>
      </w:r>
    </w:p>
    <w:p>
      <w:pPr>
        <w:spacing w:before="0" w:after="0" w:line="154" w:lineRule="exact"/>
        <w:ind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2.683289pt;margin-top:7.685481pt;width:9.765pt;height:31.5pt;mso-position-horizontal-relative:page;mso-position-vertical-relative:paragraph;z-index:-3591" type="#_x0000_t202" filled="f" stroked="f">
            <v:textbox inset="0,0,0,0">
              <w:txbxContent>
                <w:p>
                  <w:pPr>
                    <w:spacing w:before="0" w:after="0" w:line="630" w:lineRule="exact"/>
                    <w:ind w:right="-135"/>
                    <w:jc w:val="left"/>
                    <w:rPr>
                      <w:rFonts w:ascii="Times New Roman" w:hAnsi="Times New Roman" w:cs="Times New Roman" w:eastAsia="Times New Roman"/>
                      <w:sz w:val="63"/>
                      <w:szCs w:val="6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3"/>
                      <w:szCs w:val="63"/>
                      <w:color w:val="494949"/>
                      <w:spacing w:val="0"/>
                      <w:w w:val="62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63"/>
                      <w:szCs w:val="6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97"/>
          <w:position w:val="-5"/>
        </w:rPr>
        <w:t>......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20"/>
          <w:w w:val="97"/>
          <w:position w:val="-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333333"/>
          <w:spacing w:val="0"/>
          <w:w w:val="307"/>
          <w:position w:val="-5"/>
        </w:rPr>
        <w:t>'"""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5" w:equalWidth="0">
            <w:col w:w="4622" w:space="256"/>
            <w:col w:w="1098" w:space="125"/>
            <w:col w:w="807" w:space="186"/>
            <w:col w:w="1009" w:space="186"/>
            <w:col w:w="2071"/>
          </w:cols>
        </w:sectPr>
      </w:pPr>
      <w:rPr/>
    </w:p>
    <w:p>
      <w:pPr>
        <w:spacing w:before="0" w:after="0" w:line="151" w:lineRule="exact"/>
        <w:ind w:right="45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</w:rPr>
        <w:t>punesuar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97" w:lineRule="exact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1"/>
          <w:w w:val="100"/>
          <w:position w:val="-5"/>
        </w:rPr>
        <w:t>5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-5"/>
        </w:rPr>
        <w:t>Puneto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  <w:position w:val="-5"/>
        </w:rPr>
        <w:t>r</w:t>
      </w:r>
      <w:r>
        <w:rPr>
          <w:rFonts w:ascii="Arial" w:hAnsi="Arial" w:cs="Arial" w:eastAsia="Arial"/>
          <w:sz w:val="14"/>
          <w:szCs w:val="14"/>
          <w:color w:val="333333"/>
          <w:spacing w:val="17"/>
          <w:w w:val="100"/>
          <w:position w:val="-5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75"/>
          <w:position w:val="-5"/>
        </w:rPr>
        <w:t>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27" w:lineRule="exact"/>
        <w:ind w:left="156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0"/>
          <w:szCs w:val="30"/>
          <w:color w:val="626262"/>
          <w:w w:val="104"/>
          <w:position w:val="1"/>
        </w:rPr>
        <w:t>..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-39"/>
          <w:w w:val="104"/>
          <w:position w:val="1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3"/>
          <w:w w:val="111"/>
          <w:position w:val="1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0"/>
          <w:w w:val="95"/>
          <w:position w:val="1"/>
        </w:rPr>
        <w:t>...</w:t>
      </w:r>
      <w:r>
        <w:rPr>
          <w:rFonts w:ascii="Times New Roman" w:hAnsi="Times New Roman" w:cs="Times New Roman" w:eastAsia="Times New Roman"/>
          <w:sz w:val="30"/>
          <w:szCs w:val="30"/>
          <w:color w:val="626262"/>
          <w:spacing w:val="-16"/>
          <w:w w:val="95"/>
          <w:position w:val="1"/>
        </w:rPr>
        <w:t>.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69"/>
          <w:position w:val="1"/>
        </w:rPr>
        <w:t>,</w:t>
      </w:r>
      <w:r>
        <w:rPr>
          <w:rFonts w:ascii="Arial" w:hAnsi="Arial" w:cs="Arial" w:eastAsia="Arial"/>
          <w:sz w:val="16"/>
          <w:szCs w:val="16"/>
          <w:color w:val="626262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363"/>
          <w:position w:val="1"/>
        </w:rPr>
        <w:t>_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1" w:lineRule="exact"/>
        <w:ind w:left="130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3.508606pt;margin-top:-8.173828pt;width:3.9888pt;height:16pt;mso-position-horizontal-relative:page;mso-position-vertical-relative:paragraph;z-index:-3594" type="#_x0000_t202" filled="f" stroked="f">
            <v:textbox inset="0,0,0,0">
              <w:txbxContent>
                <w:p>
                  <w:pPr>
                    <w:spacing w:before="0" w:after="0" w:line="320" w:lineRule="exact"/>
                    <w:ind w:right="-88"/>
                    <w:jc w:val="left"/>
                    <w:rPr>
                      <w:rFonts w:ascii="Arial" w:hAnsi="Arial" w:cs="Arial" w:eastAsia="Arial"/>
                      <w:sz w:val="32"/>
                      <w:szCs w:val="32"/>
                    </w:rPr>
                  </w:pPr>
                  <w:rPr/>
                  <w:r>
                    <w:rPr>
                      <w:rFonts w:ascii="Arial" w:hAnsi="Arial" w:cs="Arial" w:eastAsia="Arial"/>
                      <w:sz w:val="32"/>
                      <w:szCs w:val="32"/>
                      <w:color w:val="626262"/>
                      <w:spacing w:val="0"/>
                      <w:w w:val="100"/>
                    </w:rPr>
                    <w:t>.</w:t>
                  </w:r>
                  <w:r>
                    <w:rPr>
                      <w:rFonts w:ascii="Arial" w:hAnsi="Arial" w:cs="Arial" w:eastAsia="Arial"/>
                      <w:sz w:val="32"/>
                      <w:szCs w:val="3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494949"/>
          <w:w w:val="314"/>
          <w:position w:val="-8"/>
        </w:rPr>
        <w:t>"</w:t>
      </w:r>
      <w:r>
        <w:rPr>
          <w:rFonts w:ascii="Arial" w:hAnsi="Arial" w:cs="Arial" w:eastAsia="Arial"/>
          <w:sz w:val="13"/>
          <w:szCs w:val="13"/>
          <w:color w:val="494949"/>
          <w:spacing w:val="-19"/>
          <w:w w:val="314"/>
          <w:position w:val="-8"/>
        </w:rPr>
        <w:t>"</w:t>
      </w:r>
      <w:r>
        <w:rPr>
          <w:rFonts w:ascii="Arial" w:hAnsi="Arial" w:cs="Arial" w:eastAsia="Arial"/>
          <w:sz w:val="13"/>
          <w:szCs w:val="13"/>
          <w:color w:val="626262"/>
          <w:spacing w:val="-19"/>
          <w:w w:val="337"/>
          <w:position w:val="-8"/>
        </w:rPr>
        <w:t>"</w:t>
      </w:r>
      <w:r>
        <w:rPr>
          <w:rFonts w:ascii="Arial" w:hAnsi="Arial" w:cs="Arial" w:eastAsia="Arial"/>
          <w:sz w:val="13"/>
          <w:szCs w:val="13"/>
          <w:color w:val="494949"/>
          <w:spacing w:val="0"/>
          <w:w w:val="295"/>
          <w:position w:val="-8"/>
        </w:rPr>
        <w:t>""'"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577" w:space="2713"/>
            <w:col w:w="207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/>
        <w:pict>
          <v:shape style="position:absolute;margin-left:161.279999pt;margin-top:.805921pt;width:33.480pt;height:7.2pt;mso-position-horizontal-relative:page;mso-position-vertical-relative:paragraph;z-index:-3601" type="#_x0000_t75">
            <v:imagedata r:id="rId19" o:title=""/>
          </v:shape>
        </w:pict>
      </w:r>
      <w:r>
        <w:rPr>
          <w:rFonts w:ascii="Arial" w:hAnsi="Arial" w:cs="Arial" w:eastAsia="Arial"/>
          <w:sz w:val="14"/>
          <w:szCs w:val="14"/>
          <w:color w:val="333333"/>
          <w:spacing w:val="-28"/>
          <w:w w:val="156"/>
        </w:rPr>
        <w:t>1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92"/>
        </w:rPr>
        <w:t>Po,</w:t>
      </w:r>
      <w:r>
        <w:rPr>
          <w:rFonts w:ascii="Arial" w:hAnsi="Arial" w:cs="Arial" w:eastAsia="Arial"/>
          <w:sz w:val="14"/>
          <w:szCs w:val="14"/>
          <w:color w:val="333333"/>
          <w:spacing w:val="-2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26"/>
        </w:rPr>
        <w:t>2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26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26"/>
        </w:rPr>
        <w:t>jo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2" w:after="0" w:line="209" w:lineRule="auto"/>
        <w:ind w:right="-44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papguar</w:t>
      </w:r>
      <w:r>
        <w:rPr>
          <w:rFonts w:ascii="Arial" w:hAnsi="Arial" w:cs="Arial" w:eastAsia="Arial"/>
          <w:sz w:val="14"/>
          <w:szCs w:val="14"/>
          <w:color w:val="333333"/>
          <w:spacing w:val="2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ne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</w:rPr>
        <w:t>ferme/blznes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6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1"/>
        </w:rPr>
        <w:t>familjar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55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w w:val="135"/>
        </w:rPr>
        <w:t>6</w:t>
      </w:r>
      <w:r>
        <w:rPr>
          <w:rFonts w:ascii="Arial" w:hAnsi="Arial" w:cs="Arial" w:eastAsia="Arial"/>
          <w:sz w:val="14"/>
          <w:szCs w:val="14"/>
          <w:color w:val="333333"/>
          <w:w w:val="114"/>
        </w:rPr>
        <w:t>Tetjer</w:t>
      </w:r>
      <w:r>
        <w:rPr>
          <w:rFonts w:ascii="Arial" w:hAnsi="Arial" w:cs="Arial" w:eastAsia="Arial"/>
          <w:sz w:val="14"/>
          <w:szCs w:val="14"/>
          <w:color w:val="333333"/>
          <w:spacing w:val="-5"/>
          <w:w w:val="115"/>
        </w:rPr>
        <w:t>a</w:t>
      </w:r>
      <w:r>
        <w:rPr>
          <w:rFonts w:ascii="Arial" w:hAnsi="Arial" w:cs="Arial" w:eastAsia="Arial"/>
          <w:sz w:val="14"/>
          <w:szCs w:val="14"/>
          <w:color w:val="797979"/>
          <w:spacing w:val="0"/>
          <w:w w:val="212"/>
        </w:rPr>
        <w:t>_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0"/>
        </w:rPr>
        <w:t>1</w:t>
      </w:r>
      <w:r>
        <w:rPr>
          <w:rFonts w:ascii="Arial" w:hAnsi="Arial" w:cs="Arial" w:eastAsia="Arial"/>
          <w:sz w:val="14"/>
          <w:szCs w:val="14"/>
          <w:color w:val="333333"/>
          <w:spacing w:val="1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4"/>
        </w:rPr>
        <w:t>Po</w:t>
      </w:r>
      <w:r>
        <w:rPr>
          <w:rFonts w:ascii="Arial" w:hAnsi="Arial" w:cs="Arial" w:eastAsia="Arial"/>
          <w:sz w:val="14"/>
          <w:szCs w:val="14"/>
          <w:color w:val="333333"/>
          <w:spacing w:val="5"/>
          <w:w w:val="114"/>
        </w:rPr>
        <w:t>,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4"/>
        </w:rPr>
        <w:t>2</w:t>
      </w:r>
      <w:r>
        <w:rPr>
          <w:rFonts w:ascii="Arial" w:hAnsi="Arial" w:cs="Arial" w:eastAsia="Arial"/>
          <w:sz w:val="14"/>
          <w:szCs w:val="14"/>
          <w:color w:val="333333"/>
          <w:spacing w:val="5"/>
          <w:w w:val="11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26"/>
        </w:rPr>
        <w:t>jo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</w:rPr>
        <w:t>Leke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right="-44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Njesia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8"/>
        </w:rPr>
        <w:t>kohore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351" w:lineRule="exact"/>
        <w:ind w:right="-88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32"/>
          <w:szCs w:val="32"/>
          <w:color w:val="333333"/>
          <w:w w:val="92"/>
        </w:rPr>
        <w:t>..</w:t>
      </w:r>
      <w:r>
        <w:rPr>
          <w:rFonts w:ascii="Arial" w:hAnsi="Arial" w:cs="Arial" w:eastAsia="Arial"/>
          <w:sz w:val="32"/>
          <w:szCs w:val="32"/>
          <w:color w:val="333333"/>
          <w:spacing w:val="-17"/>
          <w:w w:val="92"/>
        </w:rPr>
        <w:t>.</w:t>
      </w:r>
      <w:r>
        <w:rPr>
          <w:rFonts w:ascii="Arial" w:hAnsi="Arial" w:cs="Arial" w:eastAsia="Arial"/>
          <w:sz w:val="13"/>
          <w:szCs w:val="13"/>
          <w:color w:val="494949"/>
          <w:spacing w:val="0"/>
          <w:w w:val="185"/>
        </w:rPr>
        <w:t>"'""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3"/>
        </w:rPr>
        <w:t>Leke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358" w:lineRule="exact"/>
        <w:ind w:left="43" w:right="-20"/>
        <w:jc w:val="left"/>
        <w:rPr>
          <w:rFonts w:ascii="Arial" w:hAnsi="Arial" w:cs="Arial" w:eastAsia="Arial"/>
          <w:sz w:val="35"/>
          <w:szCs w:val="3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63"/>
        </w:rPr>
        <w:t>...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-2"/>
          <w:w w:val="63"/>
        </w:rPr>
        <w:t> </w:t>
      </w:r>
      <w:r>
        <w:rPr>
          <w:rFonts w:ascii="Arial" w:hAnsi="Arial" w:cs="Arial" w:eastAsia="Arial"/>
          <w:sz w:val="13"/>
          <w:szCs w:val="13"/>
          <w:color w:val="494949"/>
          <w:spacing w:val="0"/>
          <w:w w:val="210"/>
        </w:rPr>
        <w:t>"</w:t>
      </w:r>
      <w:r>
        <w:rPr>
          <w:rFonts w:ascii="Arial" w:hAnsi="Arial" w:cs="Arial" w:eastAsia="Arial"/>
          <w:sz w:val="13"/>
          <w:szCs w:val="13"/>
          <w:color w:val="49494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0"/>
          <w:w w:val="79"/>
        </w:rPr>
        <w:t>..</w:t>
      </w:r>
      <w:r>
        <w:rPr>
          <w:rFonts w:ascii="Times New Roman" w:hAnsi="Times New Roman" w:cs="Times New Roman" w:eastAsia="Times New Roman"/>
          <w:sz w:val="30"/>
          <w:szCs w:val="30"/>
          <w:color w:val="494949"/>
          <w:spacing w:val="9"/>
          <w:w w:val="79"/>
        </w:rPr>
        <w:t>.</w:t>
      </w:r>
      <w:r>
        <w:rPr>
          <w:rFonts w:ascii="Arial" w:hAnsi="Arial" w:cs="Arial" w:eastAsia="Arial"/>
          <w:sz w:val="35"/>
          <w:szCs w:val="35"/>
          <w:color w:val="333333"/>
          <w:spacing w:val="0"/>
          <w:w w:val="99"/>
        </w:rPr>
        <w:t>·-·--·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4" w:lineRule="exact"/>
        <w:ind w:right="98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Njesia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04"/>
        </w:rPr>
        <w:t> </w:t>
      </w:r>
      <w:r>
        <w:rPr>
          <w:rFonts w:ascii="Arial" w:hAnsi="Arial" w:cs="Arial" w:eastAsia="Arial"/>
          <w:sz w:val="14"/>
          <w:szCs w:val="14"/>
          <w:color w:val="333333"/>
          <w:spacing w:val="0"/>
          <w:w w:val="110"/>
        </w:rPr>
        <w:t>kohore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7" w:equalWidth="0">
            <w:col w:w="4237" w:space="656"/>
            <w:col w:w="858" w:space="395"/>
            <w:col w:w="651" w:space="299"/>
            <w:col w:w="313" w:space="234"/>
            <w:col w:w="463" w:space="185"/>
            <w:col w:w="534" w:space="28"/>
            <w:col w:w="1507"/>
          </w:cols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8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16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24"/>
        </w:rPr>
        <w:t>3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33333"/>
          <w:spacing w:val="0"/>
          <w:w w:val="109"/>
        </w:rPr>
        <w:t>4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21"/>
        </w:rPr>
        <w:t>5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22"/>
        </w:rPr>
        <w:t>6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0"/>
          <w:w w:val="122"/>
        </w:rPr>
        <w:t>7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26262"/>
          <w:spacing w:val="0"/>
          <w:w w:val="125"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3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12"/>
        </w:rPr>
        <w:t>9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976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494949"/>
          <w:w w:val="97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26262"/>
          <w:spacing w:val="0"/>
          <w:w w:val="109"/>
        </w:rPr>
        <w:t>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6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494949"/>
          <w:spacing w:val="0"/>
          <w:w w:val="83"/>
        </w:rPr>
        <w:t>BAN</w:t>
      </w:r>
      <w:r>
        <w:rPr>
          <w:rFonts w:ascii="Arial" w:hAnsi="Arial" w:cs="Arial" w:eastAsia="Arial"/>
          <w:sz w:val="16"/>
          <w:szCs w:val="16"/>
          <w:color w:val="494949"/>
          <w:spacing w:val="2"/>
          <w:w w:val="83"/>
        </w:rPr>
        <w:t>E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83"/>
        </w:rPr>
        <w:t>SA,</w:t>
      </w:r>
      <w:r>
        <w:rPr>
          <w:rFonts w:ascii="Arial" w:hAnsi="Arial" w:cs="Arial" w:eastAsia="Arial"/>
          <w:sz w:val="16"/>
          <w:szCs w:val="16"/>
          <w:color w:val="626262"/>
          <w:spacing w:val="2"/>
          <w:w w:val="83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74"/>
        </w:rPr>
        <w:t>UJ</w:t>
      </w:r>
      <w:r>
        <w:rPr>
          <w:rFonts w:ascii="Arial" w:hAnsi="Arial" w:cs="Arial" w:eastAsia="Arial"/>
          <w:sz w:val="16"/>
          <w:szCs w:val="16"/>
          <w:color w:val="494949"/>
          <w:spacing w:val="4"/>
          <w:w w:val="73"/>
        </w:rPr>
        <w:t>E</w:t>
      </w:r>
      <w:r>
        <w:rPr>
          <w:rFonts w:ascii="Arial" w:hAnsi="Arial" w:cs="Arial" w:eastAsia="Arial"/>
          <w:sz w:val="16"/>
          <w:szCs w:val="16"/>
          <w:color w:val="626262"/>
          <w:spacing w:val="-5"/>
          <w:w w:val="128"/>
        </w:rPr>
        <w:t>/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88"/>
        </w:rPr>
        <w:t>DRITA</w:t>
      </w:r>
      <w:r>
        <w:rPr>
          <w:rFonts w:ascii="Arial" w:hAnsi="Arial" w:cs="Arial" w:eastAsia="Arial"/>
          <w:sz w:val="16"/>
          <w:szCs w:val="16"/>
          <w:color w:val="333333"/>
          <w:spacing w:val="-8"/>
          <w:w w:val="88"/>
        </w:rPr>
        <w:t>/</w:t>
      </w:r>
      <w:r>
        <w:rPr>
          <w:rFonts w:ascii="Arial" w:hAnsi="Arial" w:cs="Arial" w:eastAsia="Arial"/>
          <w:sz w:val="16"/>
          <w:szCs w:val="16"/>
          <w:color w:val="626262"/>
          <w:spacing w:val="-9"/>
          <w:w w:val="94"/>
        </w:rPr>
        <w:t>G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5"/>
        </w:rPr>
        <w:t>AZ</w:t>
      </w:r>
      <w:r>
        <w:rPr>
          <w:rFonts w:ascii="Arial" w:hAnsi="Arial" w:cs="Arial" w:eastAsia="Arial"/>
          <w:sz w:val="16"/>
          <w:szCs w:val="16"/>
          <w:color w:val="494949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5"/>
        </w:rPr>
        <w:t>DH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5"/>
        </w:rPr>
        <w:t>E</w:t>
      </w:r>
      <w:r>
        <w:rPr>
          <w:rFonts w:ascii="Arial" w:hAnsi="Arial" w:cs="Arial" w:eastAsia="Arial"/>
          <w:sz w:val="16"/>
          <w:szCs w:val="16"/>
          <w:color w:val="494949"/>
          <w:spacing w:val="17"/>
          <w:w w:val="85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5"/>
        </w:rPr>
        <w:t>MALLRA</w:t>
      </w:r>
      <w:r>
        <w:rPr>
          <w:rFonts w:ascii="Arial" w:hAnsi="Arial" w:cs="Arial" w:eastAsia="Arial"/>
          <w:sz w:val="16"/>
          <w:szCs w:val="16"/>
          <w:color w:val="494949"/>
          <w:spacing w:val="-3"/>
          <w:w w:val="85"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-7"/>
          <w:w w:val="85"/>
        </w:rPr>
        <w:t>T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5"/>
        </w:rPr>
        <w:t>E</w:t>
      </w:r>
      <w:r>
        <w:rPr>
          <w:rFonts w:ascii="Arial" w:hAnsi="Arial" w:cs="Arial" w:eastAsia="Arial"/>
          <w:sz w:val="16"/>
          <w:szCs w:val="16"/>
          <w:color w:val="494949"/>
          <w:spacing w:val="7"/>
          <w:w w:val="85"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-2"/>
          <w:w w:val="89"/>
        </w:rPr>
        <w:t>Q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86"/>
        </w:rPr>
        <w:t>ENDR</w:t>
      </w:r>
      <w:r>
        <w:rPr>
          <w:rFonts w:ascii="Arial" w:hAnsi="Arial" w:cs="Arial" w:eastAsia="Arial"/>
          <w:sz w:val="16"/>
          <w:szCs w:val="16"/>
          <w:color w:val="494949"/>
          <w:spacing w:val="-10"/>
          <w:w w:val="87"/>
        </w:rPr>
        <w:t>U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74"/>
        </w:rPr>
        <w:t>E</w:t>
      </w:r>
      <w:r>
        <w:rPr>
          <w:rFonts w:ascii="Arial" w:hAnsi="Arial" w:cs="Arial" w:eastAsia="Arial"/>
          <w:sz w:val="16"/>
          <w:szCs w:val="16"/>
          <w:color w:val="626262"/>
          <w:spacing w:val="-3"/>
          <w:w w:val="74"/>
        </w:rPr>
        <w:t>S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1"/>
        </w:rPr>
        <w:t>HEM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76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5</w:t>
      </w:r>
      <w:r>
        <w:rPr>
          <w:rFonts w:ascii="Arial" w:hAnsi="Arial" w:cs="Arial" w:eastAsia="Arial"/>
          <w:sz w:val="16"/>
          <w:szCs w:val="16"/>
          <w:color w:val="333333"/>
          <w:spacing w:val="3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Tip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333333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7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8"/>
        </w:rPr>
        <w:t>baneses: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5" w:after="0" w:line="240" w:lineRule="auto"/>
        <w:ind w:left="1106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26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30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2"/>
        </w:rPr>
        <w:t>Shtep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3"/>
        </w:rPr>
        <w:t>i</w:t>
      </w:r>
      <w:r>
        <w:rPr>
          <w:rFonts w:ascii="Arial" w:hAnsi="Arial" w:cs="Arial" w:eastAsia="Arial"/>
          <w:sz w:val="16"/>
          <w:szCs w:val="16"/>
          <w:color w:val="333333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per</w:t>
      </w:r>
      <w:r>
        <w:rPr>
          <w:rFonts w:ascii="Arial" w:hAnsi="Arial" w:cs="Arial" w:eastAsia="Arial"/>
          <w:sz w:val="16"/>
          <w:szCs w:val="16"/>
          <w:color w:val="33333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nje</w:t>
      </w:r>
      <w:r>
        <w:rPr>
          <w:rFonts w:ascii="Arial" w:hAnsi="Arial" w:cs="Arial" w:eastAsia="Arial"/>
          <w:sz w:val="16"/>
          <w:szCs w:val="16"/>
          <w:color w:val="333333"/>
          <w:spacing w:val="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10"/>
        </w:rPr>
        <w:t>familje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81" w:lineRule="exact"/>
        <w:ind w:left="111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00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0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797979"/>
          <w:spacing w:val="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8"/>
        </w:rPr>
        <w:t>Banes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8"/>
        </w:rPr>
        <w:t>a</w:t>
      </w:r>
      <w:r>
        <w:rPr>
          <w:rFonts w:ascii="Arial" w:hAnsi="Arial" w:cs="Arial" w:eastAsia="Arial"/>
          <w:sz w:val="16"/>
          <w:szCs w:val="16"/>
          <w:color w:val="333333"/>
          <w:spacing w:val="-13"/>
          <w:w w:val="98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esht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nje</w:t>
      </w:r>
      <w:r>
        <w:rPr>
          <w:rFonts w:ascii="Arial" w:hAnsi="Arial" w:cs="Arial" w:eastAsia="Arial"/>
          <w:sz w:val="16"/>
          <w:szCs w:val="16"/>
          <w:color w:val="333333"/>
          <w:spacing w:val="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ndertes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me</w:t>
      </w:r>
      <w:r>
        <w:rPr>
          <w:rFonts w:ascii="Arial" w:hAnsi="Arial" w:cs="Arial" w:eastAsia="Arial"/>
          <w:sz w:val="16"/>
          <w:szCs w:val="16"/>
          <w:color w:val="333333"/>
          <w:spacing w:val="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3"/>
        </w:rPr>
        <w:t>15</w:t>
      </w:r>
      <w:r>
        <w:rPr>
          <w:rFonts w:ascii="Arial" w:hAnsi="Arial" w:cs="Arial" w:eastAsia="Arial"/>
          <w:sz w:val="16"/>
          <w:szCs w:val="16"/>
          <w:color w:val="333333"/>
          <w:spacing w:val="-10"/>
          <w:w w:val="93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7"/>
        </w:rPr>
        <w:t>apartamente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74" w:lineRule="exact"/>
        <w:ind w:left="1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195.800537pt;margin-top:12.471089pt;width:319.719471pt;height:47.52pt;mso-position-horizontal-relative:page;mso-position-vertical-relative:paragraph;z-index:-3600" coordorigin="3916,249" coordsize="6394,950">
            <v:shape style="position:absolute;left:10152;top:249;width:158;height:950" type="#_x0000_t75">
              <v:imagedata r:id="rId20" o:title=""/>
            </v:shape>
            <v:group style="position:absolute;left:3923;top:653;width:6256;height:2" coordorigin="3923,653" coordsize="6256,2">
              <v:shape style="position:absolute;left:3923;top:653;width:6256;height:2" coordorigin="3923,653" coordsize="6256,0" path="m3923,653l10179,653e" filled="f" stroked="t" strokeweight=".719855pt" strokecolor="#000000">
                <v:path arrowok="t"/>
              </v:shape>
            </v:group>
            <v:group style="position:absolute;left:7566;top:807;width:2613;height:2" coordorigin="7566,807" coordsize="2613,2">
              <v:shape style="position:absolute;left:7566;top:807;width:2613;height:2" coordorigin="7566,807" coordsize="2613,0" path="m7566,807l10179,807e" filled="f" stroked="t" strokeweight=".359927pt" strokecolor="#000000">
                <v:path arrowok="t"/>
              </v:shape>
            </v:group>
            <v:group style="position:absolute;left:7566;top:1142;width:2613;height:2" coordorigin="7566,1142" coordsize="2613,2">
              <v:shape style="position:absolute;left:7566;top:1142;width:2613;height:2" coordorigin="7566,1142" coordsize="2613,0" path="m7566,1142l10179,1142e" filled="f" stroked="t" strokeweight=".71985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5"/>
          <w:szCs w:val="25"/>
          <w:color w:val="626262"/>
          <w:spacing w:val="0"/>
          <w:w w:val="100"/>
        </w:rPr>
        <w:t>D</w:t>
      </w:r>
      <w:r>
        <w:rPr>
          <w:rFonts w:ascii="Arial" w:hAnsi="Arial" w:cs="Arial" w:eastAsia="Arial"/>
          <w:sz w:val="25"/>
          <w:szCs w:val="25"/>
          <w:color w:val="626262"/>
          <w:spacing w:val="0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626262"/>
          <w:spacing w:val="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8"/>
        </w:rPr>
        <w:t>Banes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8"/>
        </w:rPr>
        <w:t>a</w:t>
      </w:r>
      <w:r>
        <w:rPr>
          <w:rFonts w:ascii="Arial" w:hAnsi="Arial" w:cs="Arial" w:eastAsia="Arial"/>
          <w:sz w:val="16"/>
          <w:szCs w:val="16"/>
          <w:color w:val="333333"/>
          <w:spacing w:val="-13"/>
          <w:w w:val="98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esht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nje</w:t>
      </w:r>
      <w:r>
        <w:rPr>
          <w:rFonts w:ascii="Arial" w:hAnsi="Arial" w:cs="Arial" w:eastAsia="Arial"/>
          <w:sz w:val="16"/>
          <w:szCs w:val="16"/>
          <w:color w:val="333333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ndertes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me</w:t>
      </w:r>
      <w:r>
        <w:rPr>
          <w:rFonts w:ascii="Arial" w:hAnsi="Arial" w:cs="Arial" w:eastAsia="Arial"/>
          <w:sz w:val="16"/>
          <w:szCs w:val="16"/>
          <w:color w:val="333333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me</w:t>
      </w:r>
      <w:r>
        <w:rPr>
          <w:rFonts w:ascii="Arial" w:hAnsi="Arial" w:cs="Arial" w:eastAsia="Arial"/>
          <w:sz w:val="16"/>
          <w:szCs w:val="16"/>
          <w:color w:val="333333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shume</w:t>
      </w:r>
      <w:r>
        <w:rPr>
          <w:rFonts w:ascii="Arial" w:hAnsi="Arial" w:cs="Arial" w:eastAsia="Arial"/>
          <w:sz w:val="16"/>
          <w:szCs w:val="16"/>
          <w:color w:val="494949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2"/>
        </w:rPr>
        <w:t>se</w:t>
      </w:r>
      <w:r>
        <w:rPr>
          <w:rFonts w:ascii="Arial" w:hAnsi="Arial" w:cs="Arial" w:eastAsia="Arial"/>
          <w:sz w:val="16"/>
          <w:szCs w:val="16"/>
          <w:color w:val="333333"/>
          <w:spacing w:val="-6"/>
          <w:w w:val="92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2"/>
        </w:rPr>
        <w:t>15</w:t>
      </w:r>
      <w:r>
        <w:rPr>
          <w:rFonts w:ascii="Arial" w:hAnsi="Arial" w:cs="Arial" w:eastAsia="Arial"/>
          <w:sz w:val="16"/>
          <w:szCs w:val="16"/>
          <w:color w:val="333333"/>
          <w:spacing w:val="-8"/>
          <w:w w:val="92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7"/>
        </w:rPr>
        <w:t>apartamente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81" w:lineRule="exact"/>
        <w:ind w:left="112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26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16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89"/>
        </w:rPr>
        <w:t>T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89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-4"/>
          <w:w w:val="89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tjer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333333"/>
          <w:spacing w:val="2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(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specifiko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62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33333"/>
          <w:w w:val="108"/>
        </w:rPr>
        <w:t>6</w:t>
      </w:r>
      <w:r>
        <w:rPr>
          <w:rFonts w:ascii="Arial" w:hAnsi="Arial" w:cs="Arial" w:eastAsia="Arial"/>
          <w:sz w:val="16"/>
          <w:szCs w:val="16"/>
          <w:color w:val="333333"/>
          <w:w w:val="107"/>
        </w:rPr>
        <w:t>.</w:t>
      </w:r>
      <w:r>
        <w:rPr>
          <w:rFonts w:ascii="Arial" w:hAnsi="Arial" w:cs="Arial" w:eastAsia="Arial"/>
          <w:sz w:val="16"/>
          <w:szCs w:val="16"/>
          <w:color w:val="333333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Numi</w:t>
      </w:r>
      <w:r>
        <w:rPr>
          <w:rFonts w:ascii="Arial" w:hAnsi="Arial" w:cs="Arial" w:eastAsia="Arial"/>
          <w:sz w:val="16"/>
          <w:szCs w:val="16"/>
          <w:color w:val="333333"/>
          <w:spacing w:val="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4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4"/>
        </w:rPr>
        <w:t>dhomave</w:t>
      </w:r>
      <w:r>
        <w:rPr>
          <w:rFonts w:ascii="Arial" w:hAnsi="Arial" w:cs="Arial" w:eastAsia="Arial"/>
          <w:sz w:val="16"/>
          <w:szCs w:val="16"/>
          <w:color w:val="333333"/>
          <w:spacing w:val="-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qe</w:t>
      </w:r>
      <w:r>
        <w:rPr>
          <w:rFonts w:ascii="Arial" w:hAnsi="Arial" w:cs="Arial" w:eastAsia="Arial"/>
          <w:sz w:val="16"/>
          <w:szCs w:val="16"/>
          <w:color w:val="333333"/>
          <w:spacing w:val="-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ka</w:t>
      </w:r>
      <w:r>
        <w:rPr>
          <w:rFonts w:ascii="Arial" w:hAnsi="Arial" w:cs="Arial" w:eastAsia="Arial"/>
          <w:sz w:val="16"/>
          <w:szCs w:val="16"/>
          <w:color w:val="333333"/>
          <w:spacing w:val="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7"/>
        </w:rPr>
        <w:t>familja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7" w:after="0" w:line="158" w:lineRule="exact"/>
        <w:ind w:left="112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626262"/>
          <w:spacing w:val="0"/>
          <w:w w:val="94"/>
          <w:i/>
          <w:position w:val="-1"/>
        </w:rPr>
        <w:t>(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4"/>
          <w:i/>
          <w:position w:val="-1"/>
        </w:rPr>
        <w:t>pi!rjas</w:t>
      </w:r>
      <w:r>
        <w:rPr>
          <w:rFonts w:ascii="Arial" w:hAnsi="Arial" w:cs="Arial" w:eastAsia="Arial"/>
          <w:sz w:val="14"/>
          <w:szCs w:val="14"/>
          <w:color w:val="626262"/>
          <w:spacing w:val="-12"/>
          <w:w w:val="94"/>
          <w:i/>
          <w:position w:val="-1"/>
        </w:rPr>
        <w:t>h</w:t>
      </w:r>
      <w:r>
        <w:rPr>
          <w:rFonts w:ascii="Arial" w:hAnsi="Arial" w:cs="Arial" w:eastAsia="Arial"/>
          <w:sz w:val="14"/>
          <w:szCs w:val="14"/>
          <w:color w:val="494949"/>
          <w:spacing w:val="-1"/>
          <w:w w:val="94"/>
          <w:i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4"/>
          <w:i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626262"/>
          <w:spacing w:val="7"/>
          <w:w w:val="94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4"/>
          <w:i/>
          <w:position w:val="-1"/>
        </w:rPr>
        <w:t>kuzhini!n,</w:t>
      </w:r>
      <w:r>
        <w:rPr>
          <w:rFonts w:ascii="Arial" w:hAnsi="Arial" w:cs="Arial" w:eastAsia="Arial"/>
          <w:sz w:val="14"/>
          <w:szCs w:val="14"/>
          <w:color w:val="626262"/>
          <w:spacing w:val="-12"/>
          <w:w w:val="94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3"/>
          <w:i/>
          <w:position w:val="-1"/>
        </w:rPr>
        <w:t>ballkonfn,</w:t>
      </w:r>
      <w:r>
        <w:rPr>
          <w:rFonts w:ascii="Arial" w:hAnsi="Arial" w:cs="Arial" w:eastAsia="Arial"/>
          <w:sz w:val="14"/>
          <w:szCs w:val="14"/>
          <w:color w:val="626262"/>
          <w:spacing w:val="-21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5"/>
          <w:i/>
          <w:position w:val="-1"/>
        </w:rPr>
        <w:t>korrfd</w:t>
      </w:r>
      <w:r>
        <w:rPr>
          <w:rFonts w:ascii="Arial" w:hAnsi="Arial" w:cs="Arial" w:eastAsia="Arial"/>
          <w:sz w:val="14"/>
          <w:szCs w:val="14"/>
          <w:color w:val="626262"/>
          <w:spacing w:val="-8"/>
          <w:w w:val="95"/>
          <w:i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494949"/>
          <w:spacing w:val="6"/>
          <w:w w:val="95"/>
          <w:i/>
          <w:position w:val="-1"/>
        </w:rPr>
        <w:t>r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5"/>
          <w:i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5"/>
          <w:i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626262"/>
          <w:spacing w:val="-10"/>
          <w:w w:val="95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5"/>
          <w:i/>
          <w:position w:val="-1"/>
        </w:rPr>
        <w:t>dhe</w:t>
      </w:r>
      <w:r>
        <w:rPr>
          <w:rFonts w:ascii="Arial" w:hAnsi="Arial" w:cs="Arial" w:eastAsia="Arial"/>
          <w:sz w:val="14"/>
          <w:szCs w:val="14"/>
          <w:color w:val="626262"/>
          <w:spacing w:val="-3"/>
          <w:w w:val="95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-1"/>
        </w:rPr>
        <w:t>banjat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-1"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602" type="#_x0000_t75">
            <v:imagedata r:id="rId21" o:title=""/>
          </v:shape>
        </w:pict>
      </w:r>
      <w:r>
        <w:rPr>
          <w:sz w:val="14"/>
          <w:szCs w:val="14"/>
        </w:rPr>
      </w:r>
    </w:p>
    <w:p>
      <w:pPr>
        <w:spacing w:before="0" w:after="0" w:line="240" w:lineRule="auto"/>
        <w:ind w:left="920" w:right="158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7</w:t>
      </w:r>
      <w:r>
        <w:rPr>
          <w:rFonts w:ascii="Arial" w:hAnsi="Arial" w:cs="Arial" w:eastAsia="Arial"/>
          <w:sz w:val="16"/>
          <w:szCs w:val="16"/>
          <w:color w:val="333333"/>
          <w:spacing w:val="5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Gjendj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333333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494949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494949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njesise</w:t>
      </w:r>
      <w:r>
        <w:rPr>
          <w:rFonts w:ascii="Arial" w:hAnsi="Arial" w:cs="Arial" w:eastAsia="Arial"/>
          <w:sz w:val="16"/>
          <w:szCs w:val="16"/>
          <w:color w:val="333333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96"/>
        </w:rPr>
        <w:t>se</w:t>
      </w:r>
      <w:r>
        <w:rPr>
          <w:rFonts w:ascii="Arial" w:hAnsi="Arial" w:cs="Arial" w:eastAsia="Arial"/>
          <w:sz w:val="16"/>
          <w:szCs w:val="16"/>
          <w:color w:val="333333"/>
          <w:spacing w:val="-10"/>
          <w:w w:val="9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11"/>
        </w:rPr>
        <w:t>banimit: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5" w:after="0" w:line="240" w:lineRule="auto"/>
        <w:ind w:left="1135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626262"/>
          <w:spacing w:val="0"/>
          <w:w w:val="126"/>
        </w:rPr>
        <w:t>D</w:t>
      </w:r>
      <w:r>
        <w:rPr>
          <w:rFonts w:ascii="Arial" w:hAnsi="Arial" w:cs="Arial" w:eastAsia="Arial"/>
          <w:sz w:val="25"/>
          <w:szCs w:val="25"/>
          <w:color w:val="626262"/>
          <w:spacing w:val="23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Gjendj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sh</w:t>
      </w:r>
      <w:r>
        <w:rPr>
          <w:rFonts w:ascii="Arial" w:hAnsi="Arial" w:cs="Arial" w:eastAsia="Arial"/>
          <w:sz w:val="16"/>
          <w:szCs w:val="16"/>
          <w:color w:val="333333"/>
          <w:spacing w:val="-14"/>
          <w:w w:val="100"/>
        </w:rPr>
        <w:t>u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me</w:t>
      </w:r>
      <w:r>
        <w:rPr>
          <w:rFonts w:ascii="Arial" w:hAnsi="Arial" w:cs="Arial" w:eastAsia="Arial"/>
          <w:sz w:val="16"/>
          <w:szCs w:val="16"/>
          <w:color w:val="333333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13"/>
        </w:rPr>
        <w:t>mire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65" w:after="0" w:line="240" w:lineRule="auto"/>
        <w:ind w:left="1135" w:right="-78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26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16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83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34"/>
          <w:w w:val="83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pershtatshm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4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per</w:t>
      </w:r>
      <w:r>
        <w:rPr>
          <w:rFonts w:ascii="Arial" w:hAnsi="Arial" w:cs="Arial" w:eastAsia="Arial"/>
          <w:sz w:val="16"/>
          <w:szCs w:val="16"/>
          <w:color w:val="33333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3"/>
        </w:rPr>
        <w:t>jetese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26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37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75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10"/>
          <w:w w:val="75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5"/>
        </w:rPr>
        <w:t>papershtatshm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6"/>
        </w:rPr>
        <w:t>e</w:t>
      </w:r>
      <w:r>
        <w:rPr>
          <w:rFonts w:ascii="Arial" w:hAnsi="Arial" w:cs="Arial" w:eastAsia="Arial"/>
          <w:sz w:val="16"/>
          <w:szCs w:val="16"/>
          <w:color w:val="333333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per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5"/>
        </w:rPr>
        <w:t>jetese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65" w:after="0" w:line="240" w:lineRule="auto"/>
        <w:ind w:left="7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5"/>
          <w:szCs w:val="25"/>
          <w:color w:val="797979"/>
          <w:spacing w:val="0"/>
          <w:w w:val="100"/>
        </w:rPr>
        <w:t>D</w:t>
      </w:r>
      <w:r>
        <w:rPr>
          <w:rFonts w:ascii="Arial" w:hAnsi="Arial" w:cs="Arial" w:eastAsia="Arial"/>
          <w:sz w:val="25"/>
          <w:szCs w:val="25"/>
          <w:color w:val="797979"/>
          <w:spacing w:val="0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797979"/>
          <w:spacing w:val="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0"/>
        </w:rPr>
        <w:t>Ne</w:t>
      </w:r>
      <w:r>
        <w:rPr>
          <w:rFonts w:ascii="Arial" w:hAnsi="Arial" w:cs="Arial" w:eastAsia="Arial"/>
          <w:sz w:val="16"/>
          <w:szCs w:val="16"/>
          <w:color w:val="33333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33333"/>
          <w:spacing w:val="0"/>
          <w:w w:val="109"/>
        </w:rPr>
        <w:t>rikonstruksion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3411" w:space="3353"/>
            <w:col w:w="359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1" w:after="0" w:line="240" w:lineRule="auto"/>
        <w:ind w:left="99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44.271076pt;margin-top:-23.855087pt;width:506.057999pt;height:.1pt;mso-position-horizontal-relative:page;mso-position-vertical-relative:paragraph;z-index:-3589" coordorigin="885,-477" coordsize="10121,2">
            <v:shape style="position:absolute;left:885;top:-477;width:10121;height:2" coordorigin="885,-477" coordsize="10121,0" path="m885,-477l11007,-477e" filled="f" stroked="t" strokeweight="1.79963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262626"/>
          <w:w w:val="109"/>
        </w:rPr>
        <w:t>8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108"/>
        </w:rPr>
        <w:t>.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3"/>
        </w:rPr>
        <w:t>Lloj</w:t>
      </w:r>
      <w:r>
        <w:rPr>
          <w:rFonts w:ascii="Arial" w:hAnsi="Arial" w:cs="Arial" w:eastAsia="Arial"/>
          <w:sz w:val="15"/>
          <w:szCs w:val="15"/>
          <w:color w:val="262626"/>
          <w:spacing w:val="-12"/>
          <w:w w:val="123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banjes</w:t>
      </w:r>
      <w:r>
        <w:rPr>
          <w:rFonts w:ascii="Arial" w:hAnsi="Arial" w:cs="Arial" w:eastAsia="Arial"/>
          <w:sz w:val="15"/>
          <w:szCs w:val="15"/>
          <w:color w:val="262626"/>
          <w:spacing w:val="3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qe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ka</w:t>
      </w:r>
      <w:r>
        <w:rPr>
          <w:rFonts w:ascii="Arial" w:hAnsi="Arial" w:cs="Arial" w:eastAsia="Arial"/>
          <w:sz w:val="15"/>
          <w:szCs w:val="15"/>
          <w:color w:val="262626"/>
          <w:spacing w:val="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6"/>
        </w:rPr>
        <w:t>banesa: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4" w:lineRule="exact"/>
        <w:ind w:left="1200" w:right="-20"/>
        <w:jc w:val="left"/>
        <w:tabs>
          <w:tab w:pos="68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61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16"/>
          <w:w w:val="16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we</w:t>
      </w:r>
      <w:r>
        <w:rPr>
          <w:rFonts w:ascii="Arial" w:hAnsi="Arial" w:cs="Arial" w:eastAsia="Arial"/>
          <w:sz w:val="15"/>
          <w:szCs w:val="15"/>
          <w:color w:val="262626"/>
          <w:spacing w:val="3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brenda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9"/>
        </w:rPr>
        <w:t>shtepise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18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we</w:t>
      </w:r>
      <w:r>
        <w:rPr>
          <w:rFonts w:ascii="Arial" w:hAnsi="Arial" w:cs="Arial" w:eastAsia="Arial"/>
          <w:sz w:val="15"/>
          <w:szCs w:val="15"/>
          <w:color w:val="262626"/>
          <w:spacing w:val="3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jasht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22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tubacione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3" w:after="0" w:line="281" w:lineRule="exact"/>
        <w:ind w:left="1207" w:right="-20"/>
        <w:jc w:val="left"/>
        <w:tabs>
          <w:tab w:pos="680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0"/>
          <w:w w:val="100"/>
          <w:position w:val="-2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-6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ose</w:t>
      </w:r>
      <w:r>
        <w:rPr>
          <w:rFonts w:ascii="Arial" w:hAnsi="Arial" w:cs="Arial" w:eastAsia="Arial"/>
          <w:sz w:val="15"/>
          <w:szCs w:val="15"/>
          <w:color w:val="262626"/>
          <w:spacing w:val="6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3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-2"/>
        </w:rPr>
        <w:t>shume</w:t>
      </w:r>
      <w:r>
        <w:rPr>
          <w:rFonts w:ascii="Arial" w:hAnsi="Arial" w:cs="Arial" w:eastAsia="Arial"/>
          <w:sz w:val="15"/>
          <w:szCs w:val="15"/>
          <w:color w:val="3A3A3A"/>
          <w:spacing w:val="38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we</w:t>
      </w:r>
      <w:r>
        <w:rPr>
          <w:rFonts w:ascii="Arial" w:hAnsi="Arial" w:cs="Arial" w:eastAsia="Arial"/>
          <w:sz w:val="15"/>
          <w:szCs w:val="15"/>
          <w:color w:val="262626"/>
          <w:spacing w:val="37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  <w:position w:val="-2"/>
        </w:rPr>
        <w:t>brenda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1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0"/>
          <w:position w:val="-2"/>
        </w:rPr>
        <w:t>shtepise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  <w:position w:val="-2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4"/>
          <w:w w:val="168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  <w:position w:val="-2"/>
        </w:rPr>
        <w:t>wejasht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  <w:position w:val="-2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0"/>
          <w:w w:val="122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pa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  <w:position w:val="-2"/>
        </w:rPr>
        <w:t>tubacion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63" w:lineRule="exact"/>
        <w:ind w:left="3122" w:right="-20"/>
        <w:jc w:val="left"/>
        <w:rPr>
          <w:rFonts w:ascii="Courier New" w:hAnsi="Courier New" w:cs="Courier New" w:eastAsia="Courier New"/>
          <w:sz w:val="15"/>
          <w:szCs w:val="15"/>
        </w:rPr>
      </w:pPr>
      <w:rPr/>
      <w:r>
        <w:rPr>
          <w:rFonts w:ascii="Courier New" w:hAnsi="Courier New" w:cs="Courier New" w:eastAsia="Courier New"/>
          <w:sz w:val="15"/>
          <w:szCs w:val="15"/>
          <w:color w:val="4F4F4F"/>
          <w:spacing w:val="0"/>
          <w:w w:val="133"/>
          <w:position w:val="-4"/>
        </w:rPr>
        <w:t>,-----------------------------------</w:t>
      </w:r>
      <w:r>
        <w:rPr>
          <w:rFonts w:ascii="Courier New" w:hAnsi="Courier New" w:cs="Courier New" w:eastAsia="Courier New"/>
          <w:sz w:val="15"/>
          <w:szCs w:val="15"/>
          <w:color w:val="4F4F4F"/>
          <w:spacing w:val="0"/>
          <w:w w:val="133"/>
          <w:position w:val="-4"/>
        </w:rPr>
        <w:t> </w:t>
      </w:r>
      <w:r>
        <w:rPr>
          <w:rFonts w:ascii="Courier New" w:hAnsi="Courier New" w:cs="Courier New" w:eastAsia="Courier New"/>
          <w:sz w:val="15"/>
          <w:szCs w:val="15"/>
          <w:color w:val="4F4F4F"/>
          <w:spacing w:val="0"/>
          <w:w w:val="133"/>
          <w:position w:val="-4"/>
        </w:rPr>
        <w:t>--</w:t>
      </w:r>
      <w:r>
        <w:rPr>
          <w:rFonts w:ascii="Courier New" w:hAnsi="Courier New" w:cs="Courier New" w:eastAsia="Courier New"/>
          <w:sz w:val="15"/>
          <w:szCs w:val="15"/>
          <w:color w:val="4F4F4F"/>
          <w:spacing w:val="0"/>
          <w:w w:val="133"/>
          <w:position w:val="-4"/>
        </w:rPr>
        <w:t> </w:t>
      </w:r>
      <w:r>
        <w:rPr>
          <w:rFonts w:ascii="Courier New" w:hAnsi="Courier New" w:cs="Courier New" w:eastAsia="Courier New"/>
          <w:sz w:val="15"/>
          <w:szCs w:val="15"/>
          <w:color w:val="4F4F4F"/>
          <w:spacing w:val="0"/>
          <w:w w:val="133"/>
          <w:position w:val="-4"/>
        </w:rPr>
        <w:t>------------,</w:t>
      </w:r>
      <w:r>
        <w:rPr>
          <w:rFonts w:ascii="Courier New" w:hAnsi="Courier New" w:cs="Courier New" w:eastAsia="Courier New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60" w:lineRule="exact"/>
        <w:ind w:left="120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5.080673pt;margin-top:16.760757pt;width:313.856739pt;height:.1pt;mso-position-horizontal-relative:page;mso-position-vertical-relative:paragraph;z-index:-3588" coordorigin="3902,335" coordsize="6277,2">
            <v:shape style="position:absolute;left:3902;top:335;width:6277;height:2" coordorigin="3902,335" coordsize="6277,0" path="m3902,335l10179,335e" filled="f" stroked="t" strokeweight=".35992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4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tjer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3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(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specifiko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39" w:after="0" w:line="240" w:lineRule="auto"/>
        <w:ind w:left="99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15"/>
          <w:w w:val="129"/>
        </w:rPr>
        <w:t>9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67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-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5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5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95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9"/>
        </w:rPr>
        <w:t>tjera: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5" w:lineRule="exact"/>
        <w:ind w:left="120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18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Kuzhin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3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ndare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9" w:lineRule="exact"/>
        <w:ind w:left="122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1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</w:rPr>
        <w:t>Dush/vask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20"/>
          <w:w w:val="109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ndare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8" w:lineRule="exact"/>
        <w:ind w:left="122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757575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Ballko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n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ose</w:t>
      </w:r>
      <w:r>
        <w:rPr>
          <w:rFonts w:ascii="Arial" w:hAnsi="Arial" w:cs="Arial" w:eastAsia="Arial"/>
          <w:sz w:val="15"/>
          <w:szCs w:val="15"/>
          <w:color w:val="262626"/>
          <w:spacing w:val="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tarrace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2" w:after="0" w:line="240" w:lineRule="auto"/>
        <w:ind w:left="122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-3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Anek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21"/>
        </w:rPr>
        <w:t>gatimi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9" w:after="0" w:line="240" w:lineRule="auto"/>
        <w:ind w:left="864" w:right="1317"/>
        <w:jc w:val="center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2"/>
        </w:rPr>
        <w:t>Status</w:t>
      </w:r>
      <w:r>
        <w:rPr>
          <w:rFonts w:ascii="Arial" w:hAnsi="Arial" w:cs="Arial" w:eastAsia="Arial"/>
          <w:sz w:val="15"/>
          <w:szCs w:val="15"/>
          <w:color w:val="3A3A3A"/>
          <w:spacing w:val="-5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</w:rPr>
        <w:t>pronesise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09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se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nderteses: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5" w:lineRule="exact"/>
        <w:ind w:left="122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626262"/>
          <w:spacing w:val="3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8"/>
        </w:rPr>
        <w:t>Pronar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9" w:lineRule="exact"/>
        <w:ind w:left="1236" w:right="-79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Prona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3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nje</w:t>
      </w:r>
      <w:r>
        <w:rPr>
          <w:rFonts w:ascii="Arial" w:hAnsi="Arial" w:cs="Arial" w:eastAsia="Arial"/>
          <w:sz w:val="15"/>
          <w:szCs w:val="15"/>
          <w:color w:val="262626"/>
          <w:spacing w:val="2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hua</w:t>
      </w:r>
      <w:r>
        <w:rPr>
          <w:rFonts w:ascii="Arial" w:hAnsi="Arial" w:cs="Arial" w:eastAsia="Arial"/>
          <w:sz w:val="15"/>
          <w:szCs w:val="15"/>
          <w:color w:val="262626"/>
          <w:spacing w:val="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</w:rPr>
        <w:t>hipotekor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per</w:t>
      </w:r>
      <w:r>
        <w:rPr>
          <w:rFonts w:ascii="Arial" w:hAnsi="Arial" w:cs="Arial" w:eastAsia="Arial"/>
          <w:sz w:val="15"/>
          <w:szCs w:val="15"/>
          <w:color w:val="262626"/>
          <w:spacing w:val="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ndertesen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88" w:lineRule="exact"/>
        <w:ind w:left="1236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8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8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marre</w:t>
      </w:r>
      <w:r>
        <w:rPr>
          <w:rFonts w:ascii="Arial" w:hAnsi="Arial" w:cs="Arial" w:eastAsia="Arial"/>
          <w:sz w:val="15"/>
          <w:szCs w:val="15"/>
          <w:color w:val="262626"/>
          <w:spacing w:val="-16"/>
          <w:w w:val="11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qira</w:t>
      </w:r>
      <w:r>
        <w:rPr>
          <w:rFonts w:ascii="Arial" w:hAnsi="Arial" w:cs="Arial" w:eastAsia="Arial"/>
          <w:sz w:val="15"/>
          <w:szCs w:val="15"/>
          <w:color w:val="262626"/>
          <w:spacing w:val="3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nga</w:t>
      </w:r>
      <w:r>
        <w:rPr>
          <w:rFonts w:ascii="Arial" w:hAnsi="Arial" w:cs="Arial" w:eastAsia="Arial"/>
          <w:sz w:val="15"/>
          <w:szCs w:val="15"/>
          <w:color w:val="262626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nje</w:t>
      </w:r>
      <w:r>
        <w:rPr>
          <w:rFonts w:ascii="Arial" w:hAnsi="Arial" w:cs="Arial" w:eastAsia="Arial"/>
          <w:sz w:val="15"/>
          <w:szCs w:val="15"/>
          <w:color w:val="262626"/>
          <w:spacing w:val="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8"/>
        </w:rPr>
        <w:t>individ</w:t>
      </w:r>
      <w:r>
        <w:rPr>
          <w:rFonts w:ascii="Arial" w:hAnsi="Arial" w:cs="Arial" w:eastAsia="Arial"/>
          <w:sz w:val="15"/>
          <w:szCs w:val="15"/>
          <w:color w:val="262626"/>
          <w:spacing w:val="-12"/>
          <w:w w:val="11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8"/>
        </w:rPr>
        <w:t>privat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8" w:lineRule="exact"/>
        <w:ind w:left="124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11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8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8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dhene</w:t>
      </w:r>
      <w:r>
        <w:rPr>
          <w:rFonts w:ascii="Arial" w:hAnsi="Arial" w:cs="Arial" w:eastAsia="Arial"/>
          <w:sz w:val="15"/>
          <w:szCs w:val="15"/>
          <w:color w:val="262626"/>
          <w:spacing w:val="3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qira</w:t>
      </w:r>
      <w:r>
        <w:rPr>
          <w:rFonts w:ascii="Arial" w:hAnsi="Arial" w:cs="Arial" w:eastAsia="Arial"/>
          <w:sz w:val="15"/>
          <w:szCs w:val="15"/>
          <w:color w:val="262626"/>
          <w:spacing w:val="-10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nga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21"/>
        </w:rPr>
        <w:t>shteti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8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7"/>
        </w:rPr>
        <w:t>Papafingo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4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4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7"/>
        </w:rPr>
        <w:t>Garazh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757575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5"/>
        </w:rPr>
        <w:t>Ashensor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4837" w:space="1985"/>
            <w:col w:w="3538"/>
          </w:cols>
        </w:sectPr>
      </w:pPr>
      <w:rPr/>
    </w:p>
    <w:p>
      <w:pPr>
        <w:spacing w:before="55" w:after="0" w:line="261" w:lineRule="exact"/>
        <w:ind w:left="1236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  <w:position w:val="-2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-18"/>
          <w:w w:val="167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  <w:position w:val="-2"/>
        </w:rPr>
        <w:t>jeto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  <w:position w:val="-2"/>
        </w:rPr>
        <w:t>j</w:t>
      </w:r>
      <w:r>
        <w:rPr>
          <w:rFonts w:ascii="Arial" w:hAnsi="Arial" w:cs="Arial" w:eastAsia="Arial"/>
          <w:sz w:val="15"/>
          <w:szCs w:val="15"/>
          <w:color w:val="262626"/>
          <w:spacing w:val="20"/>
          <w:w w:val="113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  <w:position w:val="-2"/>
        </w:rPr>
        <w:t>falas/p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  <w:position w:val="-2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20"/>
          <w:w w:val="113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2"/>
        </w:rPr>
        <w:t>pagese</w:t>
      </w:r>
      <w:r>
        <w:rPr>
          <w:rFonts w:ascii="Arial" w:hAnsi="Arial" w:cs="Arial" w:eastAsia="Arial"/>
          <w:sz w:val="15"/>
          <w:szCs w:val="15"/>
          <w:color w:val="262626"/>
          <w:spacing w:val="23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342"/>
          <w:position w:val="-2"/>
        </w:rPr>
        <w:t>,...---------------------------------,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51" w:lineRule="exact"/>
        <w:ind w:left="1236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6.160461pt;margin-top:14.578903pt;width:313.496812pt;height:.1pt;mso-position-horizontal-relative:page;mso-position-vertical-relative:paragraph;z-index:-3587" coordorigin="3923,292" coordsize="6270,2">
            <v:shape style="position:absolute;left:3923;top:292;width:6270;height:2" coordorigin="3923,292" coordsize="6270,0" path="m3923,292l10193,292e" filled="f" stroked="t" strokeweight=".35992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  <w:position w:val="1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4"/>
          <w:w w:val="168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1"/>
        </w:rPr>
        <w:t>tjer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5"/>
          <w:szCs w:val="15"/>
          <w:color w:val="3A3A3A"/>
          <w:spacing w:val="32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A3A3A"/>
          <w:spacing w:val="-1"/>
          <w:w w:val="100"/>
          <w:i/>
          <w:position w:val="1"/>
        </w:rPr>
        <w:t>(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1"/>
        </w:rPr>
        <w:t>specifiko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1"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0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11.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Distanc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9"/>
        </w:rPr>
        <w:t>afert</w:t>
      </w:r>
      <w:r>
        <w:rPr>
          <w:rFonts w:ascii="Arial" w:hAnsi="Arial" w:cs="Arial" w:eastAsia="Arial"/>
          <w:sz w:val="15"/>
          <w:szCs w:val="15"/>
          <w:color w:val="3A3A3A"/>
          <w:spacing w:val="-16"/>
          <w:w w:val="119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baneses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minut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nga: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33" w:lineRule="exact"/>
        <w:ind w:left="1097" w:right="7498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4F4F4F"/>
          <w:spacing w:val="0"/>
          <w:w w:val="93"/>
          <w:i/>
          <w:position w:val="-2"/>
        </w:rPr>
        <w:t>(me</w:t>
      </w:r>
      <w:r>
        <w:rPr>
          <w:rFonts w:ascii="Arial" w:hAnsi="Arial" w:cs="Arial" w:eastAsia="Arial"/>
          <w:sz w:val="14"/>
          <w:szCs w:val="14"/>
          <w:color w:val="4F4F4F"/>
          <w:spacing w:val="0"/>
          <w:w w:val="93"/>
          <w:i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3A3A3A"/>
          <w:spacing w:val="-5"/>
          <w:w w:val="93"/>
          <w:i/>
          <w:position w:val="-2"/>
        </w:rPr>
        <w:t>k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3"/>
          <w:i/>
          <w:position w:val="-2"/>
        </w:rPr>
        <w:t>i!mbi!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3"/>
          <w:i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3"/>
          <w:i/>
          <w:position w:val="-2"/>
        </w:rPr>
        <w:t>vajtjelos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3"/>
          <w:i/>
          <w:position w:val="-2"/>
        </w:rPr>
        <w:t>e</w:t>
      </w:r>
      <w:r>
        <w:rPr>
          <w:rFonts w:ascii="Arial" w:hAnsi="Arial" w:cs="Arial" w:eastAsia="Arial"/>
          <w:sz w:val="14"/>
          <w:szCs w:val="14"/>
          <w:color w:val="626262"/>
          <w:spacing w:val="-7"/>
          <w:w w:val="93"/>
          <w:i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97"/>
          <w:i/>
          <w:position w:val="-2"/>
        </w:rPr>
        <w:t>ardhje)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left="2488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/>
        <w:pict>
          <v:group style="position:absolute;margin-left:377.923828pt;margin-top:4.56405pt;width:131.373520pt;height:.1pt;mso-position-horizontal-relative:page;mso-position-vertical-relative:paragraph;z-index:-3586" coordorigin="7558,91" coordsize="2627,2">
            <v:shape style="position:absolute;left:7558;top:91;width:2627;height:2" coordorigin="7558,91" coordsize="2627,0" path="m7558,91l10186,91e" filled="f" stroked="t" strokeweight=".719855pt" strokecolor="#000000">
              <v:path arrowok="t"/>
            </v:shape>
          </v:group>
          <w10:wrap type="none"/>
        </w:pict>
      </w:r>
      <w:r>
        <w:rPr>
          <w:rFonts w:ascii="Courier New" w:hAnsi="Courier New" w:cs="Courier New" w:eastAsia="Courier New"/>
          <w:sz w:val="23"/>
          <w:szCs w:val="23"/>
          <w:color w:val="757575"/>
          <w:spacing w:val="0"/>
          <w:w w:val="104"/>
          <w:position w:val="-3"/>
        </w:rPr>
        <w:t>,...--------------,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153" w:lineRule="exact"/>
        <w:ind w:left="116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377.923828pt;margin-top:14.177354pt;width:131.373520pt;height:.1pt;mso-position-horizontal-relative:page;mso-position-vertical-relative:paragraph;z-index:-3585" coordorigin="7558,284" coordsize="2627,2">
            <v:shape style="position:absolute;left:7558;top:284;width:2627;height:2" coordorigin="7558,284" coordsize="2627,0" path="m7558,284l10186,284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Stacio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262626"/>
          <w:spacing w:val="3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Autobusi/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380" w:lineRule="auto"/>
        <w:ind w:left="1178" w:right="-46"/>
        <w:jc w:val="left"/>
        <w:tabs>
          <w:tab w:pos="2480" w:val="left"/>
          <w:tab w:pos="510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63.407059pt;margin-top:26.654921pt;width:131.013593pt;height:.1pt;mso-position-horizontal-relative:page;mso-position-vertical-relative:paragraph;z-index:-3584" coordorigin="3268,533" coordsize="2620,2">
            <v:shape style="position:absolute;left:3268;top:533;width:2620;height:2" coordorigin="3268,533" coordsize="2620,0" path="m3268,533l5888,533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262626"/>
          <w:w w:val="109"/>
        </w:rPr>
        <w:t>Furgoni</w:t>
      </w:r>
      <w:r>
        <w:rPr>
          <w:rFonts w:ascii="Arial" w:hAnsi="Arial" w:cs="Arial" w:eastAsia="Arial"/>
          <w:sz w:val="15"/>
          <w:szCs w:val="15"/>
          <w:color w:val="262626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262626"/>
          <w:w w:val="99"/>
        </w:rPr>
      </w:r>
      <w:r>
        <w:rPr>
          <w:rFonts w:ascii="Arial" w:hAnsi="Arial" w:cs="Arial" w:eastAsia="Arial"/>
          <w:sz w:val="15"/>
          <w:szCs w:val="15"/>
          <w:color w:val="262626"/>
          <w:w w:val="99"/>
          <w:u w:val="thick" w:color="0000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w w:val="100"/>
          <w:u w:val="thick" w:color="000000"/>
        </w:rPr>
        <w:tab/>
      </w:r>
      <w:r>
        <w:rPr>
          <w:rFonts w:ascii="Arial" w:hAnsi="Arial" w:cs="Arial" w:eastAsia="Arial"/>
          <w:sz w:val="15"/>
          <w:szCs w:val="15"/>
          <w:color w:val="262626"/>
          <w:w w:val="100"/>
          <w:u w:val="thick" w:color="000000"/>
        </w:rPr>
      </w:r>
      <w:r>
        <w:rPr>
          <w:rFonts w:ascii="Arial" w:hAnsi="Arial" w:cs="Arial" w:eastAsia="Arial"/>
          <w:sz w:val="15"/>
          <w:szCs w:val="15"/>
          <w:color w:val="262626"/>
          <w:w w:val="100"/>
        </w:rPr>
      </w:r>
      <w:r>
        <w:rPr>
          <w:rFonts w:ascii="Arial" w:hAnsi="Arial" w:cs="Arial" w:eastAsia="Arial"/>
          <w:sz w:val="15"/>
          <w:szCs w:val="15"/>
          <w:color w:val="26262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w w:val="107"/>
        </w:rPr>
        <w:t>Shkoll</w:t>
      </w:r>
      <w:r>
        <w:rPr>
          <w:rFonts w:ascii="Arial" w:hAnsi="Arial" w:cs="Arial" w:eastAsia="Arial"/>
          <w:sz w:val="15"/>
          <w:szCs w:val="15"/>
          <w:color w:val="3A3A3A"/>
          <w:w w:val="108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-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</w:rPr>
        <w:t>fillore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0" w:after="0" w:line="240" w:lineRule="auto"/>
        <w:ind w:left="90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</w:rPr>
        <w:t>Burim</w:t>
      </w:r>
      <w:r>
        <w:rPr>
          <w:rFonts w:ascii="Arial" w:hAnsi="Arial" w:cs="Arial" w:eastAsia="Arial"/>
          <w:sz w:val="15"/>
          <w:szCs w:val="15"/>
          <w:color w:val="262626"/>
          <w:spacing w:val="8"/>
          <w:w w:val="115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</w:rPr>
        <w:t>kryesor</w:t>
      </w:r>
      <w:r>
        <w:rPr>
          <w:rFonts w:ascii="Arial" w:hAnsi="Arial" w:cs="Arial" w:eastAsia="Arial"/>
          <w:sz w:val="15"/>
          <w:szCs w:val="15"/>
          <w:color w:val="262626"/>
          <w:spacing w:val="-13"/>
          <w:w w:val="115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0"/>
        </w:rPr>
        <w:t>uji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3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6"/>
        </w:rPr>
        <w:t>familje: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6" w:after="0" w:line="240" w:lineRule="auto"/>
        <w:ind w:left="12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5"/>
          <w:szCs w:val="25"/>
          <w:color w:val="626262"/>
          <w:spacing w:val="0"/>
          <w:w w:val="161"/>
        </w:rPr>
        <w:t>0</w:t>
      </w:r>
      <w:r>
        <w:rPr>
          <w:rFonts w:ascii="Arial" w:hAnsi="Arial" w:cs="Arial" w:eastAsia="Arial"/>
          <w:sz w:val="25"/>
          <w:szCs w:val="25"/>
          <w:color w:val="626262"/>
          <w:spacing w:val="10"/>
          <w:w w:val="16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Uje</w:t>
      </w:r>
      <w:r>
        <w:rPr>
          <w:rFonts w:ascii="Arial" w:hAnsi="Arial" w:cs="Arial" w:eastAsia="Arial"/>
          <w:sz w:val="15"/>
          <w:szCs w:val="15"/>
          <w:color w:val="262626"/>
          <w:spacing w:val="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7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rrjedhshem</w:t>
      </w:r>
      <w:r>
        <w:rPr>
          <w:rFonts w:ascii="Arial" w:hAnsi="Arial" w:cs="Arial" w:eastAsia="Arial"/>
          <w:sz w:val="15"/>
          <w:szCs w:val="15"/>
          <w:color w:val="262626"/>
          <w:spacing w:val="-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brenda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</w:rPr>
        <w:t>ban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09"/>
        </w:rPr>
        <w:t>e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00"/>
        </w:rPr>
        <w:t>ses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91" w:lineRule="exact"/>
        <w:ind w:left="12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8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Uje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rrjedhshem</w:t>
      </w:r>
      <w:r>
        <w:rPr>
          <w:rFonts w:ascii="Arial" w:hAnsi="Arial" w:cs="Arial" w:eastAsia="Arial"/>
          <w:sz w:val="15"/>
          <w:szCs w:val="15"/>
          <w:color w:val="262626"/>
          <w:spacing w:val="7"/>
          <w:w w:val="11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jasht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1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baneses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2" w:after="0" w:line="240" w:lineRule="auto"/>
        <w:ind w:left="124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25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Lu</w:t>
      </w:r>
      <w:r>
        <w:rPr>
          <w:rFonts w:ascii="Arial" w:hAnsi="Arial" w:cs="Arial" w:eastAsia="Arial"/>
          <w:sz w:val="15"/>
          <w:szCs w:val="15"/>
          <w:color w:val="262626"/>
          <w:spacing w:val="-24"/>
          <w:w w:val="111"/>
        </w:rPr>
        <w:t>m</w:t>
      </w:r>
      <w:r>
        <w:rPr>
          <w:rFonts w:ascii="Arial" w:hAnsi="Arial" w:cs="Arial" w:eastAsia="Arial"/>
          <w:sz w:val="15"/>
          <w:szCs w:val="15"/>
          <w:color w:val="4F4F4F"/>
          <w:spacing w:val="-5"/>
          <w:w w:val="225"/>
        </w:rPr>
        <w:t>,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6"/>
        </w:rPr>
        <w:t>liqen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5"/>
        </w:rPr>
        <w:t>,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</w:rPr>
        <w:t>pel</w:t>
      </w:r>
      <w:r>
        <w:rPr>
          <w:rFonts w:ascii="Arial" w:hAnsi="Arial" w:cs="Arial" w:eastAsia="Arial"/>
          <w:sz w:val="15"/>
          <w:szCs w:val="15"/>
          <w:color w:val="262626"/>
          <w:spacing w:val="-21"/>
          <w:w w:val="122"/>
        </w:rPr>
        <w:t>l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26"/>
        </w:rPr>
        <w:t>g</w:t>
      </w:r>
      <w:r>
        <w:rPr>
          <w:rFonts w:ascii="Arial" w:hAnsi="Arial" w:cs="Arial" w:eastAsia="Arial"/>
          <w:sz w:val="15"/>
          <w:szCs w:val="15"/>
          <w:color w:val="4F4F4F"/>
          <w:spacing w:val="-2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ujor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ose</w:t>
      </w:r>
      <w:r>
        <w:rPr>
          <w:rFonts w:ascii="Arial" w:hAnsi="Arial" w:cs="Arial" w:eastAsia="Arial"/>
          <w:sz w:val="15"/>
          <w:szCs w:val="15"/>
          <w:color w:val="3A3A3A"/>
          <w:spacing w:val="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di</w:t>
      </w:r>
      <w:r>
        <w:rPr>
          <w:rFonts w:ascii="Arial" w:hAnsi="Arial" w:cs="Arial" w:eastAsia="Arial"/>
          <w:sz w:val="15"/>
          <w:szCs w:val="15"/>
          <w:color w:val="262626"/>
          <w:spacing w:val="3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ka</w:t>
      </w:r>
      <w:r>
        <w:rPr>
          <w:rFonts w:ascii="Arial" w:hAnsi="Arial" w:cs="Arial" w:eastAsia="Arial"/>
          <w:sz w:val="15"/>
          <w:szCs w:val="15"/>
          <w:color w:val="262626"/>
          <w:spacing w:val="3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6"/>
        </w:rPr>
        <w:t>tille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0" w:after="0" w:line="271" w:lineRule="exact"/>
        <w:ind w:left="125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5.800537pt;margin-top:5.295865pt;width:313.496812pt;height:.1pt;mso-position-horizontal-relative:page;mso-position-vertical-relative:paragraph;z-index:-3583" coordorigin="3916,106" coordsize="6270,2">
            <v:shape style="position:absolute;left:3916;top:106;width:6270;height:2" coordorigin="3916,106" coordsize="6270,0" path="m3916,106l10186,106e" filled="f" stroked="t" strokeweight=".359927pt" strokecolor="#000000">
              <v:path arrowok="t"/>
            </v:shape>
          </v:group>
          <w10:wrap type="none"/>
        </w:pict>
      </w:r>
      <w:r>
        <w:rPr/>
        <w:pict>
          <v:group style="position:absolute;margin-left:195.800537pt;margin-top:22.215864pt;width:313.85674pt;height:.1pt;mso-position-horizontal-relative:page;mso-position-vertical-relative:paragraph;z-index:-3582" coordorigin="3916,444" coordsize="6277,2">
            <v:shape style="position:absolute;left:3916;top:444;width:6277;height:2" coordorigin="3916,444" coordsize="6277,0" path="m3916,444l10193,444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4"/>
          <w:szCs w:val="24"/>
          <w:color w:val="626262"/>
          <w:spacing w:val="0"/>
          <w:w w:val="167"/>
          <w:position w:val="-1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-3"/>
          <w:w w:val="16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9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9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99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0"/>
          <w:position w:val="-1"/>
        </w:rPr>
        <w:t>tj</w:t>
      </w:r>
      <w:r>
        <w:rPr>
          <w:rFonts w:ascii="Arial" w:hAnsi="Arial" w:cs="Arial" w:eastAsia="Arial"/>
          <w:sz w:val="15"/>
          <w:szCs w:val="15"/>
          <w:color w:val="262626"/>
          <w:spacing w:val="5"/>
          <w:w w:val="12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0"/>
          <w:position w:val="-1"/>
        </w:rPr>
        <w:t>ra</w:t>
      </w:r>
      <w:r>
        <w:rPr>
          <w:rFonts w:ascii="Arial" w:hAnsi="Arial" w:cs="Arial" w:eastAsia="Arial"/>
          <w:sz w:val="15"/>
          <w:szCs w:val="15"/>
          <w:color w:val="262626"/>
          <w:spacing w:val="-24"/>
          <w:w w:val="12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-1"/>
        </w:rPr>
        <w:t>(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-1"/>
        </w:rPr>
        <w:t>specifiko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00"/>
          <w:i/>
          <w:position w:val="-1"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9" w:after="0" w:line="240" w:lineRule="auto"/>
        <w:ind w:right="-66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</w:rPr>
        <w:t>Ambulance/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doktor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11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Aut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14"/>
        </w:rPr>
        <w:t>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bo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14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2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uje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9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40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Buri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m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ose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8"/>
        </w:rPr>
        <w:t>p</w:t>
      </w:r>
      <w:r>
        <w:rPr>
          <w:rFonts w:ascii="Arial" w:hAnsi="Arial" w:cs="Arial" w:eastAsia="Arial"/>
          <w:sz w:val="15"/>
          <w:szCs w:val="15"/>
          <w:color w:val="262626"/>
          <w:spacing w:val="-9"/>
          <w:w w:val="118"/>
        </w:rPr>
        <w:t>u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9" w:after="0" w:line="240" w:lineRule="auto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50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ezme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1"/>
        </w:rPr>
        <w:t>publike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3" w:equalWidth="0">
            <w:col w:w="5116" w:space="309"/>
            <w:col w:w="879" w:space="510"/>
            <w:col w:w="3546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94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1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Burim</w:t>
      </w:r>
      <w:r>
        <w:rPr>
          <w:rFonts w:ascii="Arial" w:hAnsi="Arial" w:cs="Arial" w:eastAsia="Arial"/>
          <w:sz w:val="15"/>
          <w:szCs w:val="15"/>
          <w:color w:val="262626"/>
          <w:spacing w:val="7"/>
          <w:w w:val="1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ngrohjes</w:t>
      </w:r>
      <w:r>
        <w:rPr>
          <w:rFonts w:ascii="Arial" w:hAnsi="Arial" w:cs="Arial" w:eastAsia="Arial"/>
          <w:sz w:val="15"/>
          <w:szCs w:val="15"/>
          <w:color w:val="262626"/>
          <w:spacing w:val="-13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qe</w:t>
      </w:r>
      <w:r>
        <w:rPr>
          <w:rFonts w:ascii="Arial" w:hAnsi="Arial" w:cs="Arial" w:eastAsia="Arial"/>
          <w:sz w:val="15"/>
          <w:szCs w:val="15"/>
          <w:color w:val="262626"/>
          <w:spacing w:val="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perdore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4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-14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F4F4F"/>
          <w:spacing w:val="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6"/>
        </w:rPr>
        <w:t>familje: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71" w:after="0" w:line="240" w:lineRule="auto"/>
        <w:ind w:left="124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74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4"/>
          <w:w w:val="174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7"/>
        </w:rPr>
        <w:t>Energj</w:t>
      </w:r>
      <w:r>
        <w:rPr>
          <w:rFonts w:ascii="Arial" w:hAnsi="Arial" w:cs="Arial" w:eastAsia="Arial"/>
          <w:sz w:val="15"/>
          <w:szCs w:val="15"/>
          <w:color w:val="262626"/>
          <w:spacing w:val="-7"/>
          <w:w w:val="108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9"/>
        </w:rPr>
        <w:t>elektrike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" w:after="0" w:line="240" w:lineRule="auto"/>
        <w:ind w:left="12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color w:val="757575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757575"/>
          <w:spacing w:val="2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Dru</w:t>
      </w:r>
      <w:r>
        <w:rPr>
          <w:rFonts w:ascii="Arial" w:hAnsi="Arial" w:cs="Arial" w:eastAsia="Arial"/>
          <w:sz w:val="15"/>
          <w:szCs w:val="15"/>
          <w:color w:val="262626"/>
          <w:spacing w:val="1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0"/>
        </w:rPr>
        <w:t>zjarri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93" w:lineRule="exact"/>
        <w:ind w:left="12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Gaz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3" w:lineRule="exact"/>
        <w:ind w:left="124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63.407059pt;margin-top:1.147976pt;width:131.373520pt;height:.1pt;mso-position-horizontal-relative:page;mso-position-vertical-relative:paragraph;z-index:-3581" coordorigin="3268,23" coordsize="2627,2">
            <v:shape style="position:absolute;left:3268;top:23;width:2627;height:2" coordorigin="3268,23" coordsize="2627,0" path="m3268,23l5896,23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5"/>
          <w:szCs w:val="25"/>
          <w:color w:val="757575"/>
          <w:spacing w:val="0"/>
          <w:w w:val="131"/>
        </w:rPr>
        <w:t>D</w:t>
      </w:r>
      <w:r>
        <w:rPr>
          <w:rFonts w:ascii="Arial" w:hAnsi="Arial" w:cs="Arial" w:eastAsia="Arial"/>
          <w:sz w:val="25"/>
          <w:szCs w:val="25"/>
          <w:color w:val="757575"/>
          <w:spacing w:val="10"/>
          <w:w w:val="13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6"/>
        </w:rPr>
        <w:t>tjera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43" w:lineRule="exact"/>
        <w:ind w:left="1581" w:right="-61"/>
        <w:jc w:val="left"/>
        <w:tabs>
          <w:tab w:pos="2480" w:val="left"/>
          <w:tab w:pos="51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626262"/>
          <w:w w:val="92"/>
          <w:i/>
        </w:rPr>
        <w:t>(</w:t>
      </w:r>
      <w:r>
        <w:rPr>
          <w:rFonts w:ascii="Arial" w:hAnsi="Arial" w:cs="Arial" w:eastAsia="Arial"/>
          <w:sz w:val="14"/>
          <w:szCs w:val="14"/>
          <w:color w:val="626262"/>
          <w:w w:val="91"/>
          <w:i/>
        </w:rPr>
        <w:t>speciflko</w:t>
      </w:r>
      <w:r>
        <w:rPr>
          <w:rFonts w:ascii="Arial" w:hAnsi="Arial" w:cs="Arial" w:eastAsia="Arial"/>
          <w:sz w:val="14"/>
          <w:szCs w:val="14"/>
          <w:color w:val="626262"/>
          <w:w w:val="92"/>
          <w:i/>
        </w:rPr>
        <w:t>)</w:t>
      </w:r>
      <w:r>
        <w:rPr>
          <w:rFonts w:ascii="Arial" w:hAnsi="Arial" w:cs="Arial" w:eastAsia="Arial"/>
          <w:sz w:val="14"/>
          <w:szCs w:val="14"/>
          <w:color w:val="626262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626262"/>
          <w:w w:val="99"/>
          <w:i/>
        </w:rPr>
      </w:r>
      <w:r>
        <w:rPr>
          <w:rFonts w:ascii="Arial" w:hAnsi="Arial" w:cs="Arial" w:eastAsia="Arial"/>
          <w:sz w:val="14"/>
          <w:szCs w:val="14"/>
          <w:color w:val="626262"/>
          <w:w w:val="99"/>
          <w:i/>
          <w:u w:val="single" w:color="000000"/>
        </w:rPr>
        <w:t> </w:t>
      </w:r>
      <w:r>
        <w:rPr>
          <w:rFonts w:ascii="Arial" w:hAnsi="Arial" w:cs="Arial" w:eastAsia="Arial"/>
          <w:sz w:val="14"/>
          <w:szCs w:val="14"/>
          <w:color w:val="626262"/>
          <w:w w:val="100"/>
          <w:i/>
          <w:u w:val="single" w:color="000000"/>
        </w:rPr>
        <w:tab/>
      </w:r>
      <w:r>
        <w:rPr>
          <w:rFonts w:ascii="Arial" w:hAnsi="Arial" w:cs="Arial" w:eastAsia="Arial"/>
          <w:sz w:val="14"/>
          <w:szCs w:val="14"/>
          <w:color w:val="626262"/>
          <w:w w:val="100"/>
          <w:i/>
          <w:u w:val="single" w:color="000000"/>
        </w:rPr>
      </w:r>
      <w:r>
        <w:rPr>
          <w:rFonts w:ascii="Arial" w:hAnsi="Arial" w:cs="Arial" w:eastAsia="Arial"/>
          <w:sz w:val="14"/>
          <w:szCs w:val="14"/>
          <w:color w:val="626262"/>
          <w:w w:val="100"/>
          <w:i/>
        </w:rPr>
      </w:r>
      <w:r>
        <w:rPr>
          <w:rFonts w:ascii="Arial" w:hAnsi="Arial" w:cs="Arial" w:eastAsia="Arial"/>
          <w:sz w:val="14"/>
          <w:szCs w:val="14"/>
          <w:color w:val="000000"/>
          <w:w w:val="100"/>
        </w:rPr>
      </w:r>
    </w:p>
    <w:p>
      <w:pPr>
        <w:spacing w:before="51" w:after="0" w:line="240" w:lineRule="auto"/>
        <w:ind w:left="955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w w:val="117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10"/>
          <w:w w:val="117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67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-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2"/>
        </w:rPr>
        <w:t>Mates</w:t>
      </w:r>
      <w:r>
        <w:rPr>
          <w:rFonts w:ascii="Arial" w:hAnsi="Arial" w:cs="Arial" w:eastAsia="Arial"/>
          <w:sz w:val="15"/>
          <w:szCs w:val="15"/>
          <w:color w:val="262626"/>
          <w:spacing w:val="-1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273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1"/>
        </w:rPr>
        <w:t>energjise</w:t>
      </w:r>
      <w:r>
        <w:rPr>
          <w:rFonts w:ascii="Arial" w:hAnsi="Arial" w:cs="Arial" w:eastAsia="Arial"/>
          <w:sz w:val="15"/>
          <w:szCs w:val="15"/>
          <w:color w:val="3A3A3A"/>
          <w:spacing w:val="-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8"/>
        </w:rPr>
        <w:t>elektrike: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54" w:after="0" w:line="296" w:lineRule="exact"/>
        <w:ind w:left="125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0"/>
          <w:w w:val="162"/>
          <w:position w:val="-1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26262"/>
          <w:spacing w:val="23"/>
          <w:w w:val="162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  <w:position w:val="-1"/>
        </w:rPr>
        <w:t>perbashket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57" w:lineRule="exact"/>
        <w:ind w:left="1250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8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Nuk</w:t>
      </w:r>
      <w:r>
        <w:rPr>
          <w:rFonts w:ascii="Arial" w:hAnsi="Arial" w:cs="Arial" w:eastAsia="Arial"/>
          <w:sz w:val="15"/>
          <w:szCs w:val="15"/>
          <w:color w:val="262626"/>
          <w:spacing w:val="3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ka</w:t>
      </w:r>
      <w:r>
        <w:rPr>
          <w:rFonts w:ascii="Arial" w:hAnsi="Arial" w:cs="Arial" w:eastAsia="Arial"/>
          <w:sz w:val="15"/>
          <w:szCs w:val="15"/>
          <w:color w:val="262626"/>
          <w:spacing w:val="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8"/>
        </w:rPr>
        <w:t>ma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17"/>
        </w:rPr>
        <w:t>t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08"/>
        </w:rPr>
        <w:t>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-3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Qymyr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6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5"/>
          <w:szCs w:val="25"/>
          <w:color w:val="757575"/>
          <w:spacing w:val="0"/>
          <w:w w:val="161"/>
        </w:rPr>
        <w:t>0</w:t>
      </w:r>
      <w:r>
        <w:rPr>
          <w:rFonts w:ascii="Arial" w:hAnsi="Arial" w:cs="Arial" w:eastAsia="Arial"/>
          <w:sz w:val="25"/>
          <w:szCs w:val="25"/>
          <w:color w:val="757575"/>
          <w:spacing w:val="-5"/>
          <w:w w:val="16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Asnje/j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o</w:t>
      </w:r>
      <w:r>
        <w:rPr>
          <w:rFonts w:ascii="Arial" w:hAnsi="Arial" w:cs="Arial" w:eastAsia="Arial"/>
          <w:sz w:val="15"/>
          <w:szCs w:val="15"/>
          <w:color w:val="262626"/>
          <w:spacing w:val="-12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ngrohje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71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11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Ngrohje</w:t>
      </w:r>
      <w:r>
        <w:rPr>
          <w:rFonts w:ascii="Arial" w:hAnsi="Arial" w:cs="Arial" w:eastAsia="Arial"/>
          <w:sz w:val="15"/>
          <w:szCs w:val="15"/>
          <w:color w:val="262626"/>
          <w:spacing w:val="-8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qendrore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86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39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74"/>
          <w:w w:val="139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9"/>
        </w:rPr>
        <w:t>Nafte/vajguri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Individual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5116" w:space="1713"/>
            <w:col w:w="3531"/>
          </w:cols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6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w w:val="116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20"/>
          <w:w w:val="116"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67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-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perdor</w:t>
      </w:r>
      <w:r>
        <w:rPr>
          <w:rFonts w:ascii="Arial" w:hAnsi="Arial" w:cs="Arial" w:eastAsia="Arial"/>
          <w:sz w:val="15"/>
          <w:szCs w:val="15"/>
          <w:color w:val="262626"/>
          <w:spacing w:val="-5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familj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juaj</w:t>
      </w:r>
      <w:r>
        <w:rPr>
          <w:rFonts w:ascii="Arial" w:hAnsi="Arial" w:cs="Arial" w:eastAsia="Arial"/>
          <w:sz w:val="15"/>
          <w:szCs w:val="15"/>
          <w:color w:val="262626"/>
          <w:spacing w:val="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gaz?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962" w:right="-64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62626"/>
          <w:w w:val="114"/>
        </w:rPr>
        <w:t>16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8"/>
          <w:w w:val="114"/>
        </w:rPr>
        <w:t>.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Qellim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perdorimi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1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-9"/>
          <w:w w:val="151"/>
        </w:rPr>
        <w:t>t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4F4F4F"/>
          <w:spacing w:val="-2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3"/>
        </w:rPr>
        <w:t>gazit: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5" w:after="0" w:line="240" w:lineRule="auto"/>
        <w:ind w:left="122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37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64"/>
          <w:w w:val="13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7"/>
        </w:rPr>
        <w:t>Ndri</w:t>
      </w:r>
      <w:r>
        <w:rPr>
          <w:rFonts w:ascii="Arial" w:hAnsi="Arial" w:cs="Arial" w:eastAsia="Arial"/>
          <w:sz w:val="15"/>
          <w:szCs w:val="15"/>
          <w:color w:val="262626"/>
          <w:spacing w:val="-32"/>
          <w:w w:val="13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7"/>
        </w:rPr>
        <w:t>im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86" w:lineRule="exact"/>
        <w:ind w:left="1236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35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68"/>
          <w:w w:val="135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5"/>
        </w:rPr>
        <w:t>Ngrohje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81" w:after="0" w:line="180" w:lineRule="exact"/>
        <w:ind w:left="94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4F4F4F"/>
          <w:w w:val="79"/>
          <w:position w:val="-1"/>
        </w:rPr>
        <w:t>ASETET</w:t>
      </w:r>
      <w:r>
        <w:rPr>
          <w:rFonts w:ascii="Arial" w:hAnsi="Arial" w:cs="Arial" w:eastAsia="Arial"/>
          <w:sz w:val="16"/>
          <w:szCs w:val="16"/>
          <w:color w:val="4F4F4F"/>
          <w:spacing w:val="-20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83"/>
          <w:position w:val="-1"/>
        </w:rPr>
        <w:t>FAMILJARE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43" w:after="0" w:line="240" w:lineRule="auto"/>
        <w:ind w:right="-78"/>
        <w:jc w:val="left"/>
        <w:tabs>
          <w:tab w:pos="92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25"/>
          <w:szCs w:val="25"/>
          <w:color w:val="757575"/>
          <w:spacing w:val="0"/>
          <w:w w:val="161"/>
          <w:position w:val="1"/>
        </w:rPr>
        <w:t>0</w:t>
      </w:r>
      <w:r>
        <w:rPr>
          <w:rFonts w:ascii="Arial" w:hAnsi="Arial" w:cs="Arial" w:eastAsia="Arial"/>
          <w:sz w:val="25"/>
          <w:szCs w:val="25"/>
          <w:color w:val="757575"/>
          <w:spacing w:val="10"/>
          <w:w w:val="161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1"/>
        </w:rPr>
        <w:t>Po</w:t>
      </w:r>
      <w:r>
        <w:rPr>
          <w:rFonts w:ascii="Arial" w:hAnsi="Arial" w:cs="Arial" w:eastAsia="Arial"/>
          <w:sz w:val="15"/>
          <w:szCs w:val="15"/>
          <w:color w:val="262626"/>
          <w:spacing w:val="-36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24"/>
          <w:szCs w:val="24"/>
          <w:color w:val="757575"/>
          <w:spacing w:val="0"/>
          <w:w w:val="147"/>
          <w:position w:val="0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22"/>
          <w:w w:val="147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47"/>
          <w:position w:val="0"/>
        </w:rPr>
        <w:t>jo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8"/>
          <w:w w:val="16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86"/>
        </w:rPr>
        <w:t>G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22"/>
        </w:rPr>
        <w:t>a</w:t>
      </w:r>
      <w:r>
        <w:rPr>
          <w:rFonts w:ascii="Arial" w:hAnsi="Arial" w:cs="Arial" w:eastAsia="Arial"/>
          <w:sz w:val="15"/>
          <w:szCs w:val="15"/>
          <w:color w:val="4F4F4F"/>
          <w:spacing w:val="1"/>
          <w:w w:val="121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9"/>
        </w:rPr>
        <w:t>im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68" w:lineRule="exact"/>
        <w:ind w:left="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4"/>
          <w:szCs w:val="24"/>
          <w:color w:val="626262"/>
          <w:spacing w:val="0"/>
          <w:w w:val="167"/>
        </w:rPr>
        <w:t>0</w:t>
      </w:r>
      <w:r>
        <w:rPr>
          <w:rFonts w:ascii="Arial" w:hAnsi="Arial" w:cs="Arial" w:eastAsia="Arial"/>
          <w:sz w:val="24"/>
          <w:szCs w:val="24"/>
          <w:color w:val="626262"/>
          <w:spacing w:val="-10"/>
          <w:w w:val="167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1"/>
        </w:rPr>
        <w:t>Aparat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-6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2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tjer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8"/>
        </w:rPr>
        <w:t>elektrike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3" w:equalWidth="0">
            <w:col w:w="3232" w:space="437"/>
            <w:col w:w="1402" w:space="1751"/>
            <w:col w:w="3538"/>
          </w:cols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90" type="#_x0000_t75">
            <v:imagedata r:id="rId22" o:title=""/>
          </v:shape>
        </w:pict>
      </w:r>
      <w:r>
        <w:rPr>
          <w:sz w:val="11"/>
          <w:szCs w:val="11"/>
        </w:rPr>
      </w:r>
    </w:p>
    <w:p>
      <w:pPr>
        <w:spacing w:before="0" w:after="0" w:line="240" w:lineRule="auto"/>
        <w:ind w:left="96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17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262626"/>
          <w:spacing w:val="-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Pe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4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43"/>
        </w:rPr>
        <w:t>do</w:t>
      </w:r>
      <w:r>
        <w:rPr>
          <w:rFonts w:ascii="Arial" w:hAnsi="Arial" w:cs="Arial" w:eastAsia="Arial"/>
          <w:sz w:val="15"/>
          <w:szCs w:val="15"/>
          <w:color w:val="3A3A3A"/>
          <w:spacing w:val="-29"/>
          <w:w w:val="143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27"/>
        </w:rPr>
        <w:t>artikul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28"/>
        </w:rPr>
        <w:t>l</w:t>
      </w:r>
      <w:r>
        <w:rPr>
          <w:rFonts w:ascii="Arial" w:hAnsi="Arial" w:cs="Arial" w:eastAsia="Arial"/>
          <w:sz w:val="15"/>
          <w:szCs w:val="15"/>
          <w:color w:val="3A3A3A"/>
          <w:spacing w:val="-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2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6"/>
        </w:rPr>
        <w:t>listua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6"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262626"/>
          <w:spacing w:val="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poshte.j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u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lute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m</w:t>
      </w:r>
      <w:r>
        <w:rPr>
          <w:rFonts w:ascii="Arial" w:hAnsi="Arial" w:cs="Arial" w:eastAsia="Arial"/>
          <w:sz w:val="15"/>
          <w:szCs w:val="15"/>
          <w:color w:val="262626"/>
          <w:spacing w:val="17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3"/>
        </w:rPr>
        <w:t>tregon</w:t>
      </w:r>
      <w:r>
        <w:rPr>
          <w:rFonts w:ascii="Arial" w:hAnsi="Arial" w:cs="Arial" w:eastAsia="Arial"/>
          <w:sz w:val="15"/>
          <w:szCs w:val="15"/>
          <w:color w:val="3A3A3A"/>
          <w:spacing w:val="-14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nese</w:t>
      </w:r>
      <w:r>
        <w:rPr>
          <w:rFonts w:ascii="Arial" w:hAnsi="Arial" w:cs="Arial" w:eastAsia="Arial"/>
          <w:sz w:val="15"/>
          <w:szCs w:val="15"/>
          <w:color w:val="262626"/>
          <w:spacing w:val="-21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1"/>
          <w:w w:val="126"/>
        </w:rPr>
        <w:t>f</w:t>
      </w:r>
      <w:r>
        <w:rPr>
          <w:rFonts w:ascii="Arial" w:hAnsi="Arial" w:cs="Arial" w:eastAsia="Arial"/>
          <w:sz w:val="15"/>
          <w:szCs w:val="15"/>
          <w:color w:val="4F4F4F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4F4F4F"/>
          <w:spacing w:val="-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milja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</w:rPr>
        <w:t>juaj</w:t>
      </w:r>
      <w:r>
        <w:rPr>
          <w:rFonts w:ascii="Arial" w:hAnsi="Arial" w:cs="Arial" w:eastAsia="Arial"/>
          <w:sz w:val="15"/>
          <w:szCs w:val="15"/>
          <w:color w:val="262626"/>
          <w:spacing w:val="-23"/>
          <w:w w:val="122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6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3"/>
        </w:rPr>
        <w:t>zotero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3A3A3A"/>
          <w:spacing w:val="-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at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o</w:t>
      </w:r>
      <w:r>
        <w:rPr>
          <w:rFonts w:ascii="Arial" w:hAnsi="Arial" w:cs="Arial" w:eastAsia="Arial"/>
          <w:sz w:val="15"/>
          <w:szCs w:val="15"/>
          <w:color w:val="3A3A3A"/>
          <w:spacing w:val="2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</w:rPr>
        <w:t>apo</w:t>
      </w:r>
      <w:r>
        <w:rPr>
          <w:rFonts w:ascii="Arial" w:hAnsi="Arial" w:cs="Arial" w:eastAsia="Arial"/>
          <w:sz w:val="15"/>
          <w:szCs w:val="15"/>
          <w:color w:val="3A3A3A"/>
          <w:spacing w:val="2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2"/>
        </w:rPr>
        <w:t>jo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80" type="#_x0000_t75">
            <v:imagedata r:id="rId25" o:title=""/>
          </v:shape>
        </w:pict>
      </w:r>
      <w:r>
        <w:rPr/>
        <w:pict>
          <v:group style="position:absolute;margin-left:44.271076pt;margin-top:91.619995pt;width:506.057999pt;height:.1pt;mso-position-horizontal-relative:page;mso-position-vertical-relative:page;z-index:-3579" coordorigin="885,1832" coordsize="10121,2">
            <v:shape style="position:absolute;left:885;top:1832;width:10121;height:2" coordorigin="885,1832" coordsize="10121,0" path="m885,1832l11007,1832e" filled="f" stroked="t" strokeweight="1.799637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674.106903" w:type="dxa"/>
      </w:tblPr>
      <w:tblGrid/>
      <w:tr>
        <w:trPr>
          <w:trHeight w:val="871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83" w:lineRule="exact"/>
              <w:ind w:left="-65" w:right="-2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Pr/>
            <w:r>
              <w:rPr>
                <w:rFonts w:ascii="Arial" w:hAnsi="Arial" w:cs="Arial" w:eastAsia="Arial"/>
                <w:sz w:val="8"/>
                <w:szCs w:val="8"/>
                <w:color w:val="E1E1E1"/>
                <w:spacing w:val="0"/>
                <w:w w:val="377"/>
                <w:position w:val="-1"/>
              </w:rPr>
              <w:t>I</w:t>
            </w:r>
            <w:r>
              <w:rPr>
                <w:rFonts w:ascii="Arial" w:hAnsi="Arial" w:cs="Arial" w:eastAsia="Arial"/>
                <w:sz w:val="8"/>
                <w:szCs w:val="8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55" w:lineRule="exact"/>
              <w:ind w:left="2077" w:right="191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0"/>
                <w:w w:val="127"/>
              </w:rPr>
              <w:t>Artikulli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96" w:right="3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0"/>
                <w:w w:val="115"/>
              </w:rPr>
              <w:t>Kodi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83838"/>
                <w:w w:val="105"/>
              </w:rPr>
              <w:t>1=P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14"/>
                <w:w w:val="106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69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2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00"/>
              </w:rPr>
              <w:t>2=Jo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42" w:hRule="exact"/>
        </w:trPr>
        <w:tc>
          <w:tcPr>
            <w:tcW w:w="4747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6" w:after="0" w:line="240" w:lineRule="auto"/>
              <w:ind w:left="1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97"/>
              </w:rPr>
              <w:t>TV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13"/>
                <w:w w:val="97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7"/>
              </w:rPr>
              <w:t>ngjyra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8" w:after="0" w:line="240" w:lineRule="auto"/>
              <w:ind w:left="452" w:right="402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77"/>
              </w:rPr>
              <w:t>101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1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pa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1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8"/>
                <w:w w:val="128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3"/>
              </w:rPr>
              <w:t>gjyra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58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102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19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4"/>
                <w:w w:val="88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1"/>
                <w:w w:val="2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4"/>
              </w:rPr>
              <w:t>deo/D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6"/>
                <w:w w:val="104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06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8"/>
              </w:rPr>
              <w:t>player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82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3"/>
              </w:rPr>
              <w:t>103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6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6"/>
              </w:rPr>
              <w:t>Magnetofon/C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6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8"/>
                <w:w w:val="10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8"/>
              </w:rPr>
              <w:t>player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58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104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6"/>
              </w:rPr>
              <w:t>Kamera/vide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6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7"/>
                <w:w w:val="10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6"/>
              </w:rPr>
              <w:t>kamera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6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383838"/>
                <w:spacing w:val="-5"/>
                <w:w w:val="80"/>
              </w:rPr>
              <w:t>1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96"/>
              </w:rPr>
              <w:t>05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8"/>
              </w:rPr>
              <w:t>Frigorif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3"/>
                <w:w w:val="108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0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75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5"/>
              </w:rPr>
              <w:t>106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8"/>
              </w:rPr>
              <w:t>Frigorif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3"/>
                <w:w w:val="108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0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08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ftohe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7"/>
              </w:rPr>
              <w:t>(ngrires)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107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Makine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3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3"/>
              </w:rPr>
              <w:t>larese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108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2"/>
              </w:rPr>
              <w:t>Pjatalarese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9" w:right="357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8"/>
              </w:rPr>
              <w:t>109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28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19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Sob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1"/>
              </w:rPr>
              <w:t>gaz/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2"/>
                <w:w w:val="102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8"/>
                <w:w w:val="128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1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2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5"/>
              </w:rPr>
              <w:t>gji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8"/>
              </w:rPr>
              <w:t>elektrike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110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Sob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7"/>
              </w:rPr>
              <w:t>vajg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2"/>
                <w:w w:val="107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4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5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402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77"/>
              </w:rPr>
              <w:t>111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6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Sob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dru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0"/>
              </w:rPr>
              <w:t>zjarri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66" w:right="36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5"/>
              </w:rPr>
              <w:t>112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w w:val="106"/>
              </w:rPr>
              <w:t>Kalorif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4"/>
                <w:w w:val="107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113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19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8"/>
              </w:rPr>
              <w:t>Gjenerator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114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Makine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7"/>
              </w:rPr>
              <w:t>qep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2"/>
                <w:w w:val="107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-4"/>
                <w:w w:val="9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4"/>
              </w:rPr>
              <w:t>e/thu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1"/>
                <w:w w:val="115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-5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2"/>
                <w:w w:val="10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0"/>
                <w:w w:val="9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115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w w:val="105"/>
              </w:rPr>
              <w:t>Kond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4"/>
                <w:w w:val="106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-5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1"/>
                <w:w w:val="2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9"/>
              </w:rPr>
              <w:t>oner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75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676767"/>
                <w:spacing w:val="0"/>
                <w:w w:val="85"/>
              </w:rPr>
              <w:t>116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w w:val="103"/>
              </w:rPr>
              <w:t>Bo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28"/>
                <w:w w:val="104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1"/>
                <w:w w:val="205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9"/>
              </w:rPr>
              <w:t>er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117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8"/>
              </w:rPr>
              <w:t>Komputer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118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Aparat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1"/>
              </w:rPr>
              <w:t>marr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6"/>
                <w:w w:val="111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0"/>
                <w:w w:val="111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-7"/>
                <w:w w:val="11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3"/>
                <w:w w:val="9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6"/>
                <w:w w:val="94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1"/>
                <w:w w:val="12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7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9"/>
                <w:w w:val="107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1"/>
                <w:w w:val="2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1"/>
              </w:rPr>
              <w:t>tor/aparat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0"/>
              </w:rPr>
              <w:t>ma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2"/>
                <w:w w:val="11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7"/>
                <w:w w:val="11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1"/>
                <w:w w:val="11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0"/>
                <w:w w:val="11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-14"/>
                <w:w w:val="11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6"/>
              </w:rPr>
              <w:t>ka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-7"/>
                <w:w w:val="116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116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14"/>
                <w:w w:val="116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6"/>
              </w:rPr>
              <w:t>or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5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90"/>
              </w:rPr>
              <w:t>119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28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1"/>
              </w:rPr>
              <w:t>Bi\iklete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120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w w:val="112"/>
              </w:rPr>
              <w:t>Mot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"/>
                <w:w w:val="113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808080"/>
                <w:spacing w:val="4"/>
                <w:w w:val="161"/>
              </w:rPr>
              <w:t>\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4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3"/>
                <w:w w:val="104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-14"/>
                <w:w w:val="15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9"/>
              </w:rPr>
              <w:t>ete/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3"/>
              </w:rPr>
              <w:t>Moto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0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2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kubik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3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2"/>
              </w:rPr>
              <w:t>vog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3"/>
                <w:w w:val="102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83838"/>
                <w:spacing w:val="0"/>
                <w:w w:val="205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402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77"/>
              </w:rPr>
              <w:t>121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58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9"/>
              </w:rPr>
              <w:t>Makine/veture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58" w:after="0" w:line="240" w:lineRule="auto"/>
              <w:ind w:left="466" w:right="354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7"/>
              </w:rPr>
              <w:t>122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4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3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7"/>
              </w:rPr>
              <w:t>Kamion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5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123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4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66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</w:rPr>
              <w:t>Makine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25252"/>
                <w:spacing w:val="0"/>
                <w:w w:val="110"/>
              </w:rPr>
              <w:t>Dumdum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1" w:right="368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676767"/>
                <w:spacing w:val="0"/>
                <w:w w:val="87"/>
              </w:rPr>
              <w:t>124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4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8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8"/>
              </w:rPr>
              <w:t>Mikrovale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72" w:after="0" w:line="240" w:lineRule="auto"/>
              <w:ind w:left="452" w:right="371"/>
              <w:jc w:val="center"/>
              <w:rPr>
                <w:rFonts w:ascii="Courier New" w:hAnsi="Courier New" w:cs="Courier New" w:eastAsia="Courier New"/>
                <w:sz w:val="19"/>
                <w:szCs w:val="19"/>
              </w:rPr>
            </w:pPr>
            <w:rPr/>
            <w:r>
              <w:rPr>
                <w:rFonts w:ascii="Courier New" w:hAnsi="Courier New" w:cs="Courier New" w:eastAsia="Courier New"/>
                <w:sz w:val="19"/>
                <w:szCs w:val="19"/>
                <w:color w:val="525252"/>
                <w:spacing w:val="0"/>
                <w:w w:val="86"/>
              </w:rPr>
              <w:t>125</w:t>
            </w:r>
            <w:r>
              <w:rPr>
                <w:rFonts w:ascii="Courier New" w:hAnsi="Courier New" w:cs="Courier New" w:eastAsia="Courier New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62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</w:tbl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71" w:lineRule="auto"/>
        <w:ind w:left="5720" w:right="2752" w:firstLine="-5017"/>
        <w:jc w:val="left"/>
        <w:tabs>
          <w:tab w:pos="3420" w:val="left"/>
          <w:tab w:pos="4360" w:val="left"/>
          <w:tab w:pos="546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431.912933pt;margin-top:.207474pt;width:62.267449pt;height:.1pt;mso-position-horizontal-relative:page;mso-position-vertical-relative:paragraph;z-index:-3578" coordorigin="8638,4" coordsize="1245,2">
            <v:shape style="position:absolute;left:8638;top:4;width:1245;height:2" coordorigin="8638,4" coordsize="1245,0" path="m8638,4l9884,4e" filled="f" stroked="t" strokeweight=".359927pt" strokecolor="#000000">
              <v:path arrowok="t"/>
            </v:shape>
          </v:group>
          <w10:wrap type="none"/>
        </w:pict>
      </w:r>
      <w:r>
        <w:rPr/>
        <w:pict>
          <v:group style="position:absolute;margin-left:431.912933pt;margin-top:17.307472pt;width:62.267449pt;height:.1pt;mso-position-horizontal-relative:page;mso-position-vertical-relative:paragraph;z-index:-3577" coordorigin="8638,346" coordsize="1245,2">
            <v:shape style="position:absolute;left:8638;top:346;width:1245;height:2" coordorigin="8638,346" coordsize="1245,0" path="m8638,346l9884,346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83838"/>
          <w:w w:val="110"/>
        </w:rPr>
        <w:t>1</w:t>
      </w:r>
      <w:r>
        <w:rPr>
          <w:rFonts w:ascii="Arial" w:hAnsi="Arial" w:cs="Arial" w:eastAsia="Arial"/>
          <w:sz w:val="15"/>
          <w:szCs w:val="15"/>
          <w:color w:val="383838"/>
          <w:spacing w:val="-21"/>
          <w:w w:val="110"/>
        </w:rPr>
        <w:t>8</w:t>
      </w:r>
      <w:r>
        <w:rPr>
          <w:rFonts w:ascii="Arial" w:hAnsi="Arial" w:cs="Arial" w:eastAsia="Arial"/>
          <w:sz w:val="15"/>
          <w:szCs w:val="15"/>
          <w:color w:val="525252"/>
          <w:spacing w:val="6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9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3"/>
        </w:rPr>
        <w:t>zotero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3"/>
        </w:rPr>
        <w:t>n</w:t>
      </w:r>
      <w:r>
        <w:rPr>
          <w:rFonts w:ascii="Arial" w:hAnsi="Arial" w:cs="Arial" w:eastAsia="Arial"/>
          <w:sz w:val="15"/>
          <w:szCs w:val="15"/>
          <w:color w:val="383838"/>
          <w:spacing w:val="-14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tok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3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7"/>
        </w:rPr>
        <w:t>familj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7"/>
        </w:rPr>
        <w:t>a</w:t>
      </w:r>
      <w:r>
        <w:rPr>
          <w:rFonts w:ascii="Arial" w:hAnsi="Arial" w:cs="Arial" w:eastAsia="Arial"/>
          <w:sz w:val="15"/>
          <w:szCs w:val="15"/>
          <w:color w:val="383838"/>
          <w:spacing w:val="-19"/>
          <w:w w:val="117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juaj?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color w:val="808080"/>
          <w:spacing w:val="0"/>
          <w:w w:val="167"/>
          <w:position w:val="-3"/>
        </w:rPr>
        <w:t>0</w:t>
      </w:r>
      <w:r>
        <w:rPr>
          <w:rFonts w:ascii="Arial" w:hAnsi="Arial" w:cs="Arial" w:eastAsia="Arial"/>
          <w:sz w:val="24"/>
          <w:szCs w:val="24"/>
          <w:color w:val="808080"/>
          <w:spacing w:val="11"/>
          <w:w w:val="167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  <w:position w:val="-3"/>
        </w:rPr>
        <w:t>Po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-28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6"/>
          <w:szCs w:val="26"/>
          <w:color w:val="808080"/>
          <w:spacing w:val="0"/>
          <w:w w:val="148"/>
          <w:position w:val="-4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808080"/>
          <w:spacing w:val="28"/>
          <w:w w:val="148"/>
          <w:position w:val="-4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48"/>
          <w:position w:val="-4"/>
        </w:rPr>
        <w:t>jo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-4"/>
        </w:rPr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0"/>
          <w:position w:val="1"/>
        </w:rPr>
        <w:t>1</w:t>
      </w:r>
      <w:r>
        <w:rPr>
          <w:rFonts w:ascii="Arial" w:hAnsi="Arial" w:cs="Arial" w:eastAsia="Arial"/>
          <w:sz w:val="15"/>
          <w:szCs w:val="15"/>
          <w:color w:val="383838"/>
          <w:spacing w:val="-14"/>
          <w:w w:val="110"/>
          <w:position w:val="1"/>
        </w:rPr>
        <w:t>9</w:t>
      </w:r>
      <w:r>
        <w:rPr>
          <w:rFonts w:ascii="Arial" w:hAnsi="Arial" w:cs="Arial" w:eastAsia="Arial"/>
          <w:sz w:val="15"/>
          <w:szCs w:val="15"/>
          <w:color w:val="525252"/>
          <w:spacing w:val="9"/>
          <w:w w:val="191"/>
          <w:position w:val="1"/>
        </w:rPr>
        <w:t>.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4"/>
          <w:position w:val="1"/>
        </w:rPr>
        <w:t>Nese</w:t>
      </w:r>
      <w:r>
        <w:rPr>
          <w:rFonts w:ascii="Arial" w:hAnsi="Arial" w:cs="Arial" w:eastAsia="Arial"/>
          <w:sz w:val="15"/>
          <w:szCs w:val="15"/>
          <w:color w:val="383838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  <w:position w:val="1"/>
        </w:rPr>
        <w:t>po</w:t>
      </w:r>
      <w:r>
        <w:rPr>
          <w:rFonts w:ascii="Arial" w:hAnsi="Arial" w:cs="Arial" w:eastAsia="Arial"/>
          <w:sz w:val="15"/>
          <w:szCs w:val="15"/>
          <w:color w:val="262626"/>
          <w:spacing w:val="5"/>
          <w:w w:val="108"/>
          <w:position w:val="1"/>
        </w:rPr>
        <w:t>,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2"/>
          <w:position w:val="1"/>
        </w:rPr>
        <w:t>sheno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2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2"/>
          <w:position w:val="0"/>
        </w:rPr>
        <w:t>siperfaqe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2"/>
          <w:position w:val="0"/>
        </w:rPr>
        <w:t>n</w:t>
      </w:r>
      <w:r>
        <w:rPr>
          <w:rFonts w:ascii="Arial" w:hAnsi="Arial" w:cs="Arial" w:eastAsia="Arial"/>
          <w:sz w:val="15"/>
          <w:szCs w:val="15"/>
          <w:color w:val="383838"/>
          <w:spacing w:val="-16"/>
          <w:w w:val="112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0"/>
        </w:rPr>
        <w:t>toke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0"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16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position w:val="0"/>
        </w:rPr>
        <w:t>m2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0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83838"/>
          <w:w w:val="11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-12"/>
          <w:w w:val="11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67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-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Ak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4"/>
        </w:rPr>
        <w:t>dikush</w:t>
      </w:r>
      <w:r>
        <w:rPr>
          <w:rFonts w:ascii="Arial" w:hAnsi="Arial" w:cs="Arial" w:eastAsia="Arial"/>
          <w:sz w:val="15"/>
          <w:szCs w:val="15"/>
          <w:color w:val="262626"/>
          <w:spacing w:val="-15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7"/>
        </w:rPr>
        <w:t>familje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8"/>
        </w:rPr>
        <w:t>n</w:t>
      </w:r>
      <w:r>
        <w:rPr>
          <w:rFonts w:ascii="Arial" w:hAnsi="Arial" w:cs="Arial" w:eastAsia="Arial"/>
          <w:sz w:val="15"/>
          <w:szCs w:val="15"/>
          <w:color w:val="262626"/>
          <w:spacing w:val="-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5"/>
        </w:rPr>
        <w:t>tua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25"/>
        </w:rPr>
        <w:t>j</w:t>
      </w:r>
      <w:r>
        <w:rPr>
          <w:rFonts w:ascii="Arial" w:hAnsi="Arial" w:cs="Arial" w:eastAsia="Arial"/>
          <w:sz w:val="15"/>
          <w:szCs w:val="15"/>
          <w:color w:val="262626"/>
          <w:spacing w:val="-18"/>
          <w:w w:val="125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3"/>
        </w:rPr>
        <w:t>ndonje</w:t>
      </w:r>
      <w:r>
        <w:rPr>
          <w:rFonts w:ascii="Arial" w:hAnsi="Arial" w:cs="Arial" w:eastAsia="Arial"/>
          <w:sz w:val="15"/>
          <w:szCs w:val="15"/>
          <w:color w:val="262626"/>
          <w:spacing w:val="-2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gje</w:t>
      </w:r>
      <w:r>
        <w:rPr>
          <w:rFonts w:ascii="Arial" w:hAnsi="Arial" w:cs="Arial" w:eastAsia="Arial"/>
          <w:sz w:val="15"/>
          <w:szCs w:val="15"/>
          <w:color w:val="383838"/>
          <w:spacing w:val="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4"/>
        </w:rPr>
        <w:t>gjalle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3"/>
        </w:rPr>
        <w:t>,</w:t>
      </w:r>
      <w:r>
        <w:rPr>
          <w:rFonts w:ascii="Arial" w:hAnsi="Arial" w:cs="Arial" w:eastAsia="Arial"/>
          <w:sz w:val="15"/>
          <w:szCs w:val="15"/>
          <w:color w:val="383838"/>
          <w:spacing w:val="-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4"/>
        </w:rPr>
        <w:t>shpez</w:t>
      </w:r>
      <w:r>
        <w:rPr>
          <w:rFonts w:ascii="Arial" w:hAnsi="Arial" w:cs="Arial" w:eastAsia="Arial"/>
          <w:sz w:val="15"/>
          <w:szCs w:val="15"/>
          <w:color w:val="383838"/>
          <w:spacing w:val="-13"/>
          <w:w w:val="104"/>
        </w:rPr>
        <w:t>e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180"/>
        </w:rPr>
        <w:t>,</w:t>
      </w:r>
      <w:r>
        <w:rPr>
          <w:rFonts w:ascii="Arial" w:hAnsi="Arial" w:cs="Arial" w:eastAsia="Arial"/>
          <w:sz w:val="15"/>
          <w:szCs w:val="15"/>
          <w:color w:val="525252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zgjua</w:t>
      </w:r>
      <w:r>
        <w:rPr>
          <w:rFonts w:ascii="Arial" w:hAnsi="Arial" w:cs="Arial" w:eastAsia="Arial"/>
          <w:sz w:val="15"/>
          <w:szCs w:val="15"/>
          <w:color w:val="262626"/>
          <w:spacing w:val="2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bletes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1"/>
        </w:rPr>
        <w:t>h</w:t>
      </w:r>
      <w:r>
        <w:rPr>
          <w:rFonts w:ascii="Arial" w:hAnsi="Arial" w:cs="Arial" w:eastAsia="Arial"/>
          <w:sz w:val="15"/>
          <w:szCs w:val="15"/>
          <w:color w:val="262626"/>
          <w:spacing w:val="-13"/>
          <w:w w:val="111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3"/>
          <w:w w:val="100"/>
        </w:rPr>
        <w:t>o</w:t>
      </w:r>
      <w:r>
        <w:rPr>
          <w:rFonts w:ascii="Arial" w:hAnsi="Arial" w:cs="Arial" w:eastAsia="Arial"/>
          <w:sz w:val="15"/>
          <w:szCs w:val="15"/>
          <w:color w:val="525252"/>
          <w:spacing w:val="-4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qe</w:t>
      </w:r>
      <w:r>
        <w:rPr>
          <w:rFonts w:ascii="Arial" w:hAnsi="Arial" w:cs="Arial" w:eastAsia="Arial"/>
          <w:sz w:val="15"/>
          <w:szCs w:val="15"/>
          <w:color w:val="262626"/>
          <w:spacing w:val="1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8"/>
        </w:rPr>
        <w:t>angazhohe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8"/>
        </w:rPr>
        <w:t>t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7"/>
        </w:rPr>
        <w:t>akuakultur</w:t>
      </w:r>
      <w:r>
        <w:rPr>
          <w:rFonts w:ascii="Arial" w:hAnsi="Arial" w:cs="Arial" w:eastAsia="Arial"/>
          <w:sz w:val="15"/>
          <w:szCs w:val="15"/>
          <w:color w:val="383838"/>
          <w:spacing w:val="-7"/>
          <w:w w:val="118"/>
        </w:rPr>
        <w:t>e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94"/>
        </w:rPr>
        <w:t>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95" w:lineRule="exact"/>
        <w:ind w:left="933" w:right="-20"/>
        <w:jc w:val="left"/>
        <w:tabs>
          <w:tab w:pos="186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808080"/>
          <w:spacing w:val="0"/>
          <w:w w:val="168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808080"/>
          <w:spacing w:val="18"/>
          <w:w w:val="16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175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-18"/>
          <w:w w:val="17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109"/>
        </w:rPr>
        <w:t>jo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1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383838"/>
          <w:w w:val="112"/>
        </w:rPr>
        <w:t>2</w:t>
      </w:r>
      <w:r>
        <w:rPr>
          <w:rFonts w:ascii="Times New Roman" w:hAnsi="Times New Roman" w:cs="Times New Roman" w:eastAsia="Times New Roman"/>
          <w:sz w:val="15"/>
          <w:szCs w:val="15"/>
          <w:color w:val="383838"/>
          <w:spacing w:val="-21"/>
          <w:w w:val="112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78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383838"/>
          <w:spacing w:val="-1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4"/>
        </w:rPr>
        <w:t>kafs</w:t>
      </w:r>
      <w:r>
        <w:rPr>
          <w:rFonts w:ascii="Arial" w:hAnsi="Arial" w:cs="Arial" w:eastAsia="Arial"/>
          <w:sz w:val="15"/>
          <w:szCs w:val="15"/>
          <w:color w:val="383838"/>
          <w:spacing w:val="-20"/>
          <w:w w:val="115"/>
        </w:rPr>
        <w:t>h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108"/>
        </w:rPr>
        <w:t>e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107"/>
        </w:rPr>
        <w:t>,</w:t>
      </w:r>
      <w:r>
        <w:rPr>
          <w:rFonts w:ascii="Arial" w:hAnsi="Arial" w:cs="Arial" w:eastAsia="Arial"/>
          <w:sz w:val="15"/>
          <w:szCs w:val="15"/>
          <w:color w:val="525252"/>
          <w:spacing w:val="-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25252"/>
          <w:spacing w:val="-9"/>
          <w:w w:val="108"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8"/>
        </w:rPr>
        <w:t>h</w:t>
      </w:r>
      <w:r>
        <w:rPr>
          <w:rFonts w:ascii="Arial" w:hAnsi="Arial" w:cs="Arial" w:eastAsia="Arial"/>
          <w:sz w:val="15"/>
          <w:szCs w:val="15"/>
          <w:color w:val="262626"/>
          <w:spacing w:val="-8"/>
          <w:w w:val="108"/>
        </w:rPr>
        <w:t>p</w:t>
      </w:r>
      <w:r>
        <w:rPr>
          <w:rFonts w:ascii="Arial" w:hAnsi="Arial" w:cs="Arial" w:eastAsia="Arial"/>
          <w:sz w:val="15"/>
          <w:szCs w:val="15"/>
          <w:color w:val="525252"/>
          <w:spacing w:val="-4"/>
          <w:w w:val="108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-1"/>
          <w:w w:val="108"/>
        </w:rPr>
        <w:t>z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108"/>
        </w:rPr>
        <w:t>e</w:t>
      </w:r>
      <w:r>
        <w:rPr>
          <w:rFonts w:ascii="Arial" w:hAnsi="Arial" w:cs="Arial" w:eastAsia="Arial"/>
          <w:sz w:val="15"/>
          <w:szCs w:val="15"/>
          <w:color w:val="525252"/>
          <w:spacing w:val="6"/>
          <w:w w:val="108"/>
        </w:rPr>
        <w:t>,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8"/>
        </w:rPr>
        <w:t>zgj</w:t>
      </w:r>
      <w:r>
        <w:rPr>
          <w:rFonts w:ascii="Arial" w:hAnsi="Arial" w:cs="Arial" w:eastAsia="Arial"/>
          <w:sz w:val="15"/>
          <w:szCs w:val="15"/>
          <w:color w:val="383838"/>
          <w:spacing w:val="-10"/>
          <w:w w:val="108"/>
        </w:rPr>
        <w:t>u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108"/>
        </w:rPr>
        <w:t>a</w:t>
      </w:r>
      <w:r>
        <w:rPr>
          <w:rFonts w:ascii="Arial" w:hAnsi="Arial" w:cs="Arial" w:eastAsia="Arial"/>
          <w:sz w:val="15"/>
          <w:szCs w:val="15"/>
          <w:color w:val="525252"/>
          <w:spacing w:val="1"/>
          <w:w w:val="10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9"/>
        </w:rPr>
        <w:t>b</w:t>
      </w:r>
      <w:r>
        <w:rPr>
          <w:rFonts w:ascii="Arial" w:hAnsi="Arial" w:cs="Arial" w:eastAsia="Arial"/>
          <w:sz w:val="15"/>
          <w:szCs w:val="15"/>
          <w:color w:val="262626"/>
          <w:spacing w:val="-21"/>
          <w:w w:val="119"/>
        </w:rPr>
        <w:t>l</w:t>
      </w:r>
      <w:r>
        <w:rPr>
          <w:rFonts w:ascii="Arial" w:hAnsi="Arial" w:cs="Arial" w:eastAsia="Arial"/>
          <w:sz w:val="15"/>
          <w:szCs w:val="15"/>
          <w:color w:val="525252"/>
          <w:spacing w:val="-3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-9"/>
          <w:w w:val="151"/>
        </w:rPr>
        <w:t>t</w:t>
      </w:r>
      <w:r>
        <w:rPr>
          <w:rFonts w:ascii="Arial" w:hAnsi="Arial" w:cs="Arial" w:eastAsia="Arial"/>
          <w:sz w:val="15"/>
          <w:szCs w:val="15"/>
          <w:color w:val="525252"/>
          <w:spacing w:val="-6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7"/>
        </w:rPr>
        <w:t>sh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6"/>
        </w:rPr>
        <w:t>,</w:t>
      </w:r>
      <w:r>
        <w:rPr>
          <w:rFonts w:ascii="Arial" w:hAnsi="Arial" w:cs="Arial" w:eastAsia="Arial"/>
          <w:sz w:val="15"/>
          <w:szCs w:val="15"/>
          <w:color w:val="383838"/>
          <w:spacing w:val="-3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apo</w:t>
      </w:r>
      <w:r>
        <w:rPr>
          <w:rFonts w:ascii="Arial" w:hAnsi="Arial" w:cs="Arial" w:eastAsia="Arial"/>
          <w:sz w:val="15"/>
          <w:szCs w:val="15"/>
          <w:color w:val="383838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</w:rPr>
        <w:t>peshk</w:t>
      </w:r>
      <w:r>
        <w:rPr>
          <w:rFonts w:ascii="Arial" w:hAnsi="Arial" w:cs="Arial" w:eastAsia="Arial"/>
          <w:sz w:val="15"/>
          <w:szCs w:val="15"/>
          <w:color w:val="262626"/>
          <w:spacing w:val="3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383838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20"/>
        </w:rPr>
        <w:t>kultiv</w:t>
      </w:r>
      <w:r>
        <w:rPr>
          <w:rFonts w:ascii="Arial" w:hAnsi="Arial" w:cs="Arial" w:eastAsia="Arial"/>
          <w:sz w:val="15"/>
          <w:szCs w:val="15"/>
          <w:color w:val="383838"/>
          <w:spacing w:val="-8"/>
          <w:w w:val="120"/>
        </w:rPr>
        <w:t>u</w:t>
      </w:r>
      <w:r>
        <w:rPr>
          <w:rFonts w:ascii="Arial" w:hAnsi="Arial" w:cs="Arial" w:eastAsia="Arial"/>
          <w:sz w:val="15"/>
          <w:szCs w:val="15"/>
          <w:color w:val="525252"/>
          <w:spacing w:val="7"/>
          <w:w w:val="120"/>
        </w:rPr>
        <w:t>a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20"/>
        </w:rPr>
        <w:t>r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2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00"/>
        </w:rPr>
        <w:t>ka</w:t>
      </w:r>
      <w:r>
        <w:rPr>
          <w:rFonts w:ascii="Arial" w:hAnsi="Arial" w:cs="Arial" w:eastAsia="Arial"/>
          <w:sz w:val="15"/>
          <w:szCs w:val="15"/>
          <w:color w:val="383838"/>
          <w:spacing w:val="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7"/>
        </w:rPr>
        <w:t>familj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17"/>
        </w:rPr>
        <w:t>a</w:t>
      </w:r>
      <w:r>
        <w:rPr>
          <w:rFonts w:ascii="Arial" w:hAnsi="Arial" w:cs="Arial" w:eastAsia="Arial"/>
          <w:sz w:val="15"/>
          <w:szCs w:val="15"/>
          <w:color w:val="383838"/>
          <w:spacing w:val="-19"/>
          <w:w w:val="117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22"/>
        </w:rPr>
        <w:t>juaj</w:t>
      </w:r>
      <w:r>
        <w:rPr>
          <w:rFonts w:ascii="Arial" w:hAnsi="Arial" w:cs="Arial" w:eastAsia="Arial"/>
          <w:sz w:val="15"/>
          <w:szCs w:val="15"/>
          <w:color w:val="383838"/>
          <w:spacing w:val="-1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83838"/>
          <w:spacing w:val="0"/>
          <w:w w:val="121"/>
        </w:rPr>
        <w:t>aktual</w:t>
      </w:r>
      <w:r>
        <w:rPr>
          <w:rFonts w:ascii="Arial" w:hAnsi="Arial" w:cs="Arial" w:eastAsia="Arial"/>
          <w:sz w:val="15"/>
          <w:szCs w:val="15"/>
          <w:color w:val="383838"/>
          <w:spacing w:val="-19"/>
          <w:w w:val="122"/>
        </w:rPr>
        <w:t>i</w:t>
      </w:r>
      <w:r>
        <w:rPr>
          <w:rFonts w:ascii="Arial" w:hAnsi="Arial" w:cs="Arial" w:eastAsia="Arial"/>
          <w:sz w:val="15"/>
          <w:szCs w:val="15"/>
          <w:color w:val="525252"/>
          <w:spacing w:val="-8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9"/>
        </w:rPr>
        <w:t>h</w:t>
      </w:r>
      <w:r>
        <w:rPr>
          <w:rFonts w:ascii="Arial" w:hAnsi="Arial" w:cs="Arial" w:eastAsia="Arial"/>
          <w:sz w:val="15"/>
          <w:szCs w:val="15"/>
          <w:color w:val="262626"/>
          <w:spacing w:val="-11"/>
          <w:w w:val="138"/>
        </w:rPr>
        <w:t>t</w:t>
      </w:r>
      <w:r>
        <w:rPr>
          <w:rFonts w:ascii="Arial" w:hAnsi="Arial" w:cs="Arial" w:eastAsia="Arial"/>
          <w:sz w:val="15"/>
          <w:szCs w:val="15"/>
          <w:color w:val="525252"/>
          <w:spacing w:val="0"/>
          <w:w w:val="94"/>
        </w:rPr>
        <w:t>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27700"/>
          <w:pgMar w:footer="891" w:header="850" w:top="1460" w:bottom="1080" w:left="780" w:right="780"/>
          <w:footerReference w:type="even" r:id="rId23"/>
          <w:footerReference w:type="odd" r:id="rId24"/>
          <w:pgSz w:w="11920" w:h="16860"/>
        </w:sectPr>
      </w:pPr>
      <w:rPr/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76" type="#_x0000_t75">
            <v:imagedata r:id="rId26" o:title=""/>
          </v:shape>
        </w:pict>
      </w:r>
      <w:r>
        <w:rPr/>
        <w:pict>
          <v:group style="position:absolute;margin-left:44.271076pt;margin-top:91.619995pt;width:506.057999pt;height:.1pt;mso-position-horizontal-relative:page;mso-position-vertical-relative:page;z-index:-3575" coordorigin="885,1832" coordsize="10121,2">
            <v:shape style="position:absolute;left:885;top:1832;width:10121;height:2" coordorigin="885,1832" coordsize="10121,0" path="m885,1832l11007,1832e" filled="f" stroked="t" strokeweight="1.799637pt" strokecolor="#000000">
              <v:path arrowok="t"/>
            </v:shape>
          </v:group>
          <w10:wrap type="none"/>
        </w:pict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96.00174" w:type="dxa"/>
      </w:tblPr>
      <w:tblGrid/>
      <w:tr>
        <w:trPr>
          <w:trHeight w:val="731" w:hRule="exact"/>
        </w:trPr>
        <w:tc>
          <w:tcPr>
            <w:tcW w:w="4787" w:type="dxa"/>
            <w:tcBorders>
              <w:top w:val="single" w:sz="2.879416" w:space="0" w:color="000000"/>
              <w:bottom w:val="single" w:sz="2.879416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112" w:right="227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00"/>
                <w:b/>
                <w:bCs/>
              </w:rPr>
              <w:t>Tipi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2.879416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558" w:right="1498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07"/>
                <w:b/>
                <w:bCs/>
              </w:rPr>
              <w:t>Numri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46" w:hRule="exact"/>
        </w:trPr>
        <w:tc>
          <w:tcPr>
            <w:tcW w:w="4787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3"/>
                <w:w w:val="10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7"/>
              </w:rPr>
              <w:t>ope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8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69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1"/>
                <w:w w:val="106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4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0"/>
                <w:w w:val="113"/>
              </w:rPr>
              <w:t>rra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8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1"/>
                <w:w w:val="106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4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3"/>
                <w:w w:val="10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12"/>
              </w:rPr>
              <w:t>e/d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6"/>
                <w:w w:val="113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0"/>
                <w:w w:val="102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8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84848"/>
              </w:rPr>
              <w:t>Sh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1"/>
                <w:w w:val="101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3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0"/>
              </w:rPr>
              <w:t>ze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87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7" w:after="0" w:line="240" w:lineRule="auto"/>
              <w:ind w:left="14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1"/>
              </w:rPr>
              <w:t>Kuaj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87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65656"/>
                <w:w w:val="103"/>
              </w:rPr>
              <w:t>Gom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4"/>
                <w:w w:val="104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5"/>
                <w:w w:val="112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69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-3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9"/>
              </w:rPr>
              <w:t>Mu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9"/>
                <w:w w:val="109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-13"/>
                <w:w w:val="128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9"/>
              </w:rPr>
              <w:t>ke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4787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10"/>
              </w:rPr>
              <w:t>Dem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87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</w:rPr>
              <w:t>Zg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7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8"/>
              </w:rPr>
              <w:t>blet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6"/>
                <w:w w:val="109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2"/>
                <w:w w:val="9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0"/>
                <w:w w:val="118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8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4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63636"/>
                <w:w w:val="104"/>
              </w:rPr>
              <w:t>Le</w:t>
            </w:r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6"/>
                <w:w w:val="104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12"/>
              </w:rPr>
              <w:t>uj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8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1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63636"/>
                <w:spacing w:val="-6"/>
                <w:w w:val="106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6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-10"/>
                <w:w w:val="106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-6"/>
                <w:w w:val="106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6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9"/>
                <w:w w:val="10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4"/>
                <w:i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3"/>
                <w:i/>
              </w:rPr>
              <w:t>akuakulture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4"/>
                <w:i/>
              </w:rPr>
              <w:t>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82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/>
            <w:rPr/>
          </w:p>
        </w:tc>
      </w:tr>
    </w:tbl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39" w:after="0" w:line="240" w:lineRule="auto"/>
        <w:ind w:left="1221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484848"/>
          <w:spacing w:val="0"/>
          <w:w w:val="79"/>
        </w:rPr>
        <w:t>MBROJTJA</w:t>
      </w:r>
      <w:r>
        <w:rPr>
          <w:rFonts w:ascii="Arial" w:hAnsi="Arial" w:cs="Arial" w:eastAsia="Arial"/>
          <w:sz w:val="16"/>
          <w:szCs w:val="16"/>
          <w:color w:val="484848"/>
          <w:spacing w:val="-6"/>
          <w:w w:val="79"/>
        </w:rPr>
        <w:t> </w:t>
      </w:r>
      <w:r>
        <w:rPr>
          <w:rFonts w:ascii="Arial" w:hAnsi="Arial" w:cs="Arial" w:eastAsia="Arial"/>
          <w:sz w:val="16"/>
          <w:szCs w:val="16"/>
          <w:color w:val="484848"/>
          <w:spacing w:val="0"/>
          <w:w w:val="83"/>
        </w:rPr>
        <w:t>SOCIALE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122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62626"/>
          <w:b/>
          <w:bCs/>
        </w:rPr>
        <w:t>22</w:t>
      </w:r>
      <w:r>
        <w:rPr>
          <w:rFonts w:ascii="Arial" w:hAnsi="Arial" w:cs="Arial" w:eastAsia="Arial"/>
          <w:sz w:val="15"/>
          <w:szCs w:val="15"/>
          <w:color w:val="262626"/>
          <w:w w:val="99"/>
          <w:b/>
          <w:bCs/>
        </w:rPr>
        <w:t>.</w:t>
      </w:r>
      <w:r>
        <w:rPr>
          <w:rFonts w:ascii="Arial" w:hAnsi="Arial" w:cs="Arial" w:eastAsia="Arial"/>
          <w:sz w:val="15"/>
          <w:szCs w:val="15"/>
          <w:color w:val="262626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1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muaj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8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9"/>
          <w:b/>
          <w:bCs/>
        </w:rPr>
        <w:t>fundi</w:t>
      </w:r>
      <w:r>
        <w:rPr>
          <w:rFonts w:ascii="Arial" w:hAnsi="Arial" w:cs="Arial" w:eastAsia="Arial"/>
          <w:sz w:val="15"/>
          <w:szCs w:val="15"/>
          <w:color w:val="262626"/>
          <w:spacing w:val="-13"/>
          <w:w w:val="109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9"/>
          <w:b/>
          <w:bCs/>
        </w:rPr>
        <w:t>,</w:t>
      </w:r>
      <w:r>
        <w:rPr>
          <w:rFonts w:ascii="Arial" w:hAnsi="Arial" w:cs="Arial" w:eastAsia="Arial"/>
          <w:sz w:val="15"/>
          <w:szCs w:val="15"/>
          <w:color w:val="484848"/>
          <w:spacing w:val="-8"/>
          <w:w w:val="109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aka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marre</w:t>
      </w:r>
      <w:r>
        <w:rPr>
          <w:rFonts w:ascii="Arial" w:hAnsi="Arial" w:cs="Arial" w:eastAsia="Arial"/>
          <w:sz w:val="15"/>
          <w:szCs w:val="15"/>
          <w:color w:val="262626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ndonj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aneta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32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9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familje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15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tuaj</w:t>
      </w:r>
      <w:r>
        <w:rPr>
          <w:rFonts w:ascii="Arial" w:hAnsi="Arial" w:cs="Arial" w:eastAsia="Arial"/>
          <w:sz w:val="15"/>
          <w:szCs w:val="15"/>
          <w:color w:val="262626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ndonj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pages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-17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ng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burime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1"/>
          <w:b/>
          <w:bCs/>
        </w:rPr>
        <w:t>meposhtme?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4" w:after="0" w:line="158" w:lineRule="exact"/>
        <w:ind w:left="148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676767"/>
          <w:spacing w:val="0"/>
          <w:w w:val="84"/>
          <w:i/>
          <w:position w:val="-1"/>
        </w:rPr>
        <w:t>(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84"/>
          <w:i/>
          <w:position w:val="-1"/>
        </w:rPr>
        <w:t>Pioci!s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84"/>
          <w:i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676767"/>
          <w:spacing w:val="-7"/>
          <w:w w:val="84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84"/>
          <w:i/>
          <w:position w:val="-1"/>
        </w:rPr>
        <w:t>co</w:t>
      </w:r>
      <w:r>
        <w:rPr>
          <w:rFonts w:ascii="Arial" w:hAnsi="Arial" w:cs="Arial" w:eastAsia="Arial"/>
          <w:sz w:val="14"/>
          <w:szCs w:val="14"/>
          <w:color w:val="484848"/>
          <w:spacing w:val="2"/>
          <w:w w:val="84"/>
          <w:i/>
          <w:position w:val="-1"/>
        </w:rPr>
        <w:t>b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93"/>
          <w:i/>
          <w:position w:val="-1"/>
        </w:rPr>
        <w:t>eli!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94"/>
          <w:i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676767"/>
          <w:spacing w:val="-18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100"/>
          <w:i/>
          <w:position w:val="-1"/>
        </w:rPr>
        <w:t>mi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100"/>
          <w:i/>
          <w:position w:val="-1"/>
        </w:rPr>
        <w:t>!</w:t>
      </w:r>
      <w:r>
        <w:rPr>
          <w:rFonts w:ascii="Arial" w:hAnsi="Arial" w:cs="Arial" w:eastAsia="Arial"/>
          <w:sz w:val="14"/>
          <w:szCs w:val="14"/>
          <w:color w:val="484848"/>
          <w:spacing w:val="-11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94"/>
          <w:i/>
          <w:position w:val="-1"/>
        </w:rPr>
        <w:t>pos</w:t>
      </w:r>
      <w:r>
        <w:rPr>
          <w:rFonts w:ascii="Arial" w:hAnsi="Arial" w:cs="Arial" w:eastAsia="Arial"/>
          <w:sz w:val="14"/>
          <w:szCs w:val="14"/>
          <w:color w:val="676767"/>
          <w:spacing w:val="-6"/>
          <w:w w:val="94"/>
          <w:i/>
          <w:position w:val="-1"/>
        </w:rPr>
        <w:t>h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69"/>
          <w:i/>
          <w:position w:val="-1"/>
        </w:rPr>
        <w:t>ci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68"/>
          <w:i/>
          <w:position w:val="-1"/>
        </w:rPr>
        <w:t>!</w:t>
      </w:r>
      <w:r>
        <w:rPr>
          <w:rFonts w:ascii="Arial" w:hAnsi="Arial" w:cs="Arial" w:eastAsia="Arial"/>
          <w:sz w:val="14"/>
          <w:szCs w:val="14"/>
          <w:color w:val="484848"/>
          <w:spacing w:val="2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100"/>
          <w:i/>
          <w:position w:val="-1"/>
        </w:rPr>
        <w:t>per</w:t>
      </w:r>
      <w:r>
        <w:rPr>
          <w:rFonts w:ascii="Arial" w:hAnsi="Arial" w:cs="Arial" w:eastAsia="Arial"/>
          <w:sz w:val="14"/>
          <w:szCs w:val="14"/>
          <w:color w:val="565656"/>
          <w:spacing w:val="-12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74"/>
          <w:i/>
          <w:position w:val="-1"/>
        </w:rPr>
        <w:t>ci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73"/>
          <w:i/>
          <w:position w:val="-1"/>
        </w:rPr>
        <w:t>!</w:t>
      </w:r>
      <w:r>
        <w:rPr>
          <w:rFonts w:ascii="Arial" w:hAnsi="Arial" w:cs="Arial" w:eastAsia="Arial"/>
          <w:sz w:val="14"/>
          <w:szCs w:val="14"/>
          <w:color w:val="484848"/>
          <w:spacing w:val="-24"/>
          <w:w w:val="100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95"/>
          <w:i/>
          <w:position w:val="-1"/>
        </w:rPr>
        <w:t>gjicha</w:t>
      </w:r>
      <w:r>
        <w:rPr>
          <w:rFonts w:ascii="Arial" w:hAnsi="Arial" w:cs="Arial" w:eastAsia="Arial"/>
          <w:sz w:val="14"/>
          <w:szCs w:val="14"/>
          <w:color w:val="565656"/>
          <w:spacing w:val="-11"/>
          <w:w w:val="95"/>
          <w:i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100"/>
          <w:i/>
          <w:position w:val="-1"/>
        </w:rPr>
        <w:t>burimec)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78.005371" w:type="dxa"/>
      </w:tblPr>
      <w:tblGrid/>
      <w:tr>
        <w:trPr>
          <w:trHeight w:val="1076" w:hRule="exact"/>
        </w:trPr>
        <w:tc>
          <w:tcPr>
            <w:tcW w:w="3041" w:type="dxa"/>
            <w:tcBorders>
              <w:top w:val="single" w:sz="5.75884" w:space="0" w:color="000000"/>
              <w:bottom w:val="single" w:sz="8.638256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43" w:right="1223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99"/>
                <w:b/>
                <w:bCs/>
              </w:rPr>
              <w:t>Burimi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7"/>
                <w:b/>
                <w:bCs/>
              </w:rPr>
              <w:t>=Po;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58" w:after="0" w:line="240" w:lineRule="auto"/>
              <w:ind w:left="16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5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7"/>
                <w:w w:val="100"/>
                <w:b/>
                <w:bCs/>
              </w:rPr>
              <w:t>=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Jo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2271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50" w:lineRule="auto"/>
              <w:ind w:left="76" w:right="19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hum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1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95"/>
                <w:b/>
                <w:bCs/>
              </w:rPr>
              <w:t>pagese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95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3"/>
                <w:w w:val="9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5"/>
                <w:b/>
                <w:bCs/>
              </w:rPr>
              <w:t>fun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8"/>
                <w:w w:val="105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27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27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1"/>
                <w:w w:val="11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15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3"/>
                <w:w w:val="11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famil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10"/>
                <w:w w:val="100"/>
                <w:b/>
                <w:bCs/>
              </w:rPr>
              <w:t>j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  <w:b/>
                <w:bCs/>
              </w:rPr>
              <w:t>es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8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uaj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1"/>
                <w:b/>
                <w:bCs/>
              </w:rPr>
              <w:t>(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  <w:b/>
                <w:bCs/>
              </w:rPr>
              <w:t>Le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7"/>
                <w:w w:val="101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119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16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9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>
              <w:spacing w:before="25" w:after="0" w:line="297" w:lineRule="auto"/>
              <w:ind w:left="131" w:right="46" w:firstLine="-19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Numri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39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3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6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  <w:b/>
                <w:bCs/>
              </w:rPr>
              <w:t>ajv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1"/>
                <w:w w:val="100"/>
                <w:b/>
                <w:bCs/>
              </w:rPr>
              <w:t>q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8"/>
                <w:b/>
                <w:bCs/>
              </w:rPr>
              <w:t>iu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3"/>
                <w:b/>
                <w:bCs/>
              </w:rPr>
              <w:t>refero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9"/>
                <w:w w:val="103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43"/>
                <w:w w:val="10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3"/>
                <w:b/>
                <w:bCs/>
              </w:rPr>
              <w:t>kjo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-3"/>
                <w:w w:val="94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98"/>
                <w:b/>
                <w:bCs/>
              </w:rPr>
              <w:t>agese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0" w:after="0" w:line="162" w:lineRule="exact"/>
              <w:ind w:left="314" w:right="319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262626"/>
                <w:w w:val="107"/>
                <w:b/>
                <w:bCs/>
              </w:rPr>
              <w:t>(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w w:val="106"/>
                <w:b/>
                <w:bCs/>
              </w:rPr>
              <w:t>Muaj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w w:val="107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w w:val="100"/>
              </w:rPr>
            </w:r>
          </w:p>
        </w:tc>
      </w:tr>
      <w:tr>
        <w:trPr>
          <w:trHeight w:val="227" w:hRule="exact"/>
        </w:trPr>
        <w:tc>
          <w:tcPr>
            <w:tcW w:w="3041" w:type="dxa"/>
            <w:tcBorders>
              <w:top w:val="single" w:sz="8.638256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7" w:after="0" w:line="240" w:lineRule="auto"/>
              <w:ind w:left="79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3"/>
                <w:w w:val="102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7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5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4"/>
              </w:rPr>
              <w:t>hma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5"/>
              </w:rPr>
              <w:t>eko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4"/>
                <w:w w:val="105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1"/>
                <w:w w:val="99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5"/>
              </w:rPr>
              <w:t>mike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8.63825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8.63825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8.63825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0" w:after="0" w:line="240" w:lineRule="auto"/>
              <w:ind w:left="79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0"/>
                <w:w w:val="100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agesa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afte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2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2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11"/>
              </w:rPr>
              <w:t>ku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4"/>
                <w:w w:val="11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5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99"/>
              </w:rPr>
              <w:t>zu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7"/>
                <w:w w:val="99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2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w w:val="95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96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3"/>
                <w:w w:val="125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4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5"/>
              </w:rPr>
              <w:t>on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3"/>
                <w:w w:val="107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5"/>
                <w:w w:val="164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2"/>
              </w:rPr>
              <w:t>eqe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2"/>
                <w:w w:val="102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7"/>
              </w:rPr>
              <w:t>ie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2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0"/>
                <w:w w:val="288"/>
              </w:rPr>
              <w:t>·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-80"/>
                <w:w w:val="28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2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2"/>
                <w:w w:val="102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6"/>
              </w:rPr>
              <w:t>ban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3041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7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w w:val="95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96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3"/>
                <w:w w:val="125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4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5"/>
              </w:rPr>
              <w:t>on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6"/>
              </w:rPr>
              <w:t>pl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2"/>
                <w:w w:val="106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5"/>
                <w:w w:val="118"/>
              </w:rPr>
              <w:t>q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5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0"/>
                <w:w w:val="105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6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1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-8"/>
                <w:w w:val="88"/>
              </w:rPr>
              <w:t>-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3"/>
                <w:w w:val="91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2"/>
                <w:w w:val="114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4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"/>
                <w:w w:val="104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151515"/>
                <w:spacing w:val="0"/>
                <w:w w:val="164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3041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w w:val="99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4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5"/>
              </w:rPr>
              <w:t>on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96"/>
              </w:rPr>
              <w:t>su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3"/>
                <w:w w:val="107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8"/>
                <w:w w:val="164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3"/>
                <w:w w:val="11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1"/>
                <w:w w:val="116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1"/>
                <w:w w:val="11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14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5"/>
              </w:rPr>
              <w:t>ar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si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5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19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5"/>
                <w:w w:val="119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1"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7"/>
                <w:w w:val="101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8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9"/>
                <w:w w:val="10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21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8"/>
                <w:w w:val="121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2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3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9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0"/>
                <w:w w:val="288"/>
              </w:rPr>
              <w:t>·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-80"/>
                <w:w w:val="28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8"/>
                <w:w w:val="102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8"/>
              </w:rPr>
              <w:t>rban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ion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6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5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9"/>
              </w:rPr>
              <w:t>nv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7"/>
                <w:w w:val="99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08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9"/>
                <w:w w:val="10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21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8"/>
                <w:w w:val="121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3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5"/>
                <w:w w:val="109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0"/>
                <w:w w:val="240"/>
              </w:rPr>
              <w:t>·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-3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4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94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6"/>
                <w:w w:val="136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7"/>
              </w:rPr>
              <w:t>al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7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Pensio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ri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7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ve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9"/>
              </w:rPr>
              <w:t>anta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w w:val="99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4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5"/>
              </w:rPr>
              <w:t>on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9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9"/>
                <w:w w:val="11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9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7"/>
                <w:w w:val="109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23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25"/>
                <w:w w:val="123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35"/>
              </w:rPr>
              <w:t>ar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29"/>
                <w:w w:val="135"/>
              </w:rPr>
              <w:t>·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8"/>
                <w:w w:val="102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8"/>
              </w:rPr>
              <w:t>rban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25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27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7"/>
                <w:w w:val="11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6"/>
              </w:rPr>
              <w:t>ami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106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3"/>
                <w:w w:val="144"/>
              </w:rPr>
              <w:t>j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5"/>
              </w:rPr>
              <w:t>ar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288"/>
              </w:rPr>
              <w:t>·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0"/>
                <w:w w:val="28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3"/>
              </w:rPr>
              <w:t>Rural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7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6"/>
              </w:rPr>
              <w:t>Pages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6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3"/>
                <w:w w:val="96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4"/>
              </w:rPr>
              <w:t>pa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4"/>
                <w:w w:val="104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9"/>
                <w:w w:val="114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5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3"/>
                <w:w w:val="105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89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7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Perfitim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8"/>
                <w:w w:val="100"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7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9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5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6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2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3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8"/>
                <w:w w:val="109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4"/>
              </w:rPr>
              <w:t>uftes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461" w:hRule="exact"/>
        </w:trPr>
        <w:tc>
          <w:tcPr>
            <w:tcW w:w="3041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42" w:after="0" w:line="172" w:lineRule="exact"/>
              <w:ind w:left="79" w:right="228" w:firstLine="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4"/>
                <w:w w:val="95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95"/>
              </w:rPr>
              <w:t>agesa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7"/>
                <w:w w:val="9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8"/>
              </w:rPr>
              <w:t>bar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2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2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164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5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2"/>
              </w:rPr>
              <w:t>ndje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  <w:i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  <w:i/>
              </w:rPr>
              <w:t>perfs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5"/>
                <w:w w:val="100"/>
                <w:i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0"/>
                <w:i/>
              </w:rPr>
              <w:t>in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11"/>
                <w:w w:val="100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90"/>
                <w:i/>
              </w:rPr>
              <w:t>page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1"/>
                <w:w w:val="90"/>
                <w:i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90"/>
                <w:i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8"/>
                <w:w w:val="90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100"/>
                <w:i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-15"/>
                <w:w w:val="100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99"/>
                <w:i/>
              </w:rPr>
              <w:t>marra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-26"/>
                <w:w w:val="100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83"/>
                <w:i/>
              </w:rPr>
              <w:t>gjat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0"/>
                <w:w w:val="83"/>
                <w:i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76767"/>
                <w:spacing w:val="33"/>
                <w:w w:val="83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83"/>
                <w:i/>
              </w:rPr>
              <w:t>lejes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4"/>
                <w:w w:val="83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83"/>
                <w:i/>
              </w:rPr>
              <w:t>se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-10"/>
                <w:w w:val="83"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  <w:i/>
              </w:rPr>
              <w:t>lindjes)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644" w:hRule="exact"/>
        </w:trPr>
        <w:tc>
          <w:tcPr>
            <w:tcW w:w="3041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53" w:after="0" w:line="245" w:lineRule="auto"/>
              <w:ind w:left="86" w:right="143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565656"/>
              </w:rPr>
              <w:t>Kujde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8"/>
                <w:w w:val="101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5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3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9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4"/>
                <w:w w:val="99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4"/>
                <w:w w:val="164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8"/>
              </w:rPr>
              <w:t>al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7"/>
              </w:rPr>
              <w:t>/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7B7B7B"/>
                <w:spacing w:val="-9"/>
                <w:w w:val="11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5"/>
                <w:w w:val="110"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0"/>
                <w:w w:val="11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4"/>
                <w:w w:val="11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10"/>
              </w:rPr>
              <w:t>bime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1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5"/>
                <w:w w:val="11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4"/>
              </w:rPr>
              <w:t>te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4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3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huari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dhe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pe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5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9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afte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1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7"/>
                <w:w w:val="218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0"/>
                <w:w w:val="113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1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11"/>
              </w:rPr>
              <w:t>ku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4"/>
                <w:w w:val="11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2"/>
                <w:w w:val="164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1"/>
              </w:rPr>
              <w:t>zuar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2.87941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436" w:hRule="exact"/>
        </w:trPr>
        <w:tc>
          <w:tcPr>
            <w:tcW w:w="3041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46" w:after="0" w:line="240" w:lineRule="auto"/>
              <w:ind w:left="8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6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4"/>
                <w:w w:val="96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2"/>
                <w:w w:val="96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6"/>
              </w:rPr>
              <w:t>esa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3"/>
                <w:w w:val="96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15"/>
                <w:w w:val="164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99"/>
              </w:rPr>
              <w:t>ej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11"/>
                <w:w w:val="99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11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4"/>
                <w:w w:val="107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0"/>
                <w:w w:val="107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484848"/>
                <w:spacing w:val="-9"/>
                <w:w w:val="107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-2"/>
                <w:w w:val="107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0"/>
                <w:w w:val="107"/>
              </w:rPr>
              <w:t>ndj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2"/>
                <w:w w:val="107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7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18"/>
                <w:w w:val="107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676767"/>
                <w:spacing w:val="0"/>
                <w:w w:val="100"/>
                <w:i/>
              </w:rPr>
              <w:t>(1·6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0" w:after="0" w:line="175" w:lineRule="exact"/>
              <w:ind w:left="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  <w:i/>
              </w:rPr>
              <w:t>muaj)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2.879416" w:space="0" w:color="000000"/>
              <w:bottom w:val="single" w:sz="5.75884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  <w:tr>
        <w:trPr>
          <w:trHeight w:val="241" w:hRule="exact"/>
        </w:trPr>
        <w:tc>
          <w:tcPr>
            <w:tcW w:w="3041" w:type="dxa"/>
            <w:tcBorders>
              <w:top w:val="single" w:sz="5.75884" w:space="0" w:color="000000"/>
              <w:bottom w:val="single" w:sz="8.638256" w:space="0" w:color="000000"/>
              <w:left w:val="single" w:sz="5.75884" w:space="0" w:color="000000"/>
              <w:right w:val="single" w:sz="8.638256" w:space="0" w:color="000000"/>
            </w:tcBorders>
          </w:tcPr>
          <w:p>
            <w:pPr>
              <w:spacing w:before="15" w:after="0" w:line="240" w:lineRule="auto"/>
              <w:ind w:left="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262626"/>
                <w:spacing w:val="-2"/>
                <w:w w:val="112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12"/>
              </w:rPr>
              <w:t>j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11"/>
                <w:w w:val="112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363636"/>
                <w:spacing w:val="-7"/>
                <w:w w:val="112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0"/>
                <w:w w:val="112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565656"/>
                <w:spacing w:val="-21"/>
                <w:w w:val="11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  <w:i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  <w:i/>
              </w:rPr>
              <w:t>specifiko</w:t>
            </w:r>
            <w:r>
              <w:rPr>
                <w:rFonts w:ascii="Arial" w:hAnsi="Arial" w:cs="Arial" w:eastAsia="Arial"/>
                <w:sz w:val="16"/>
                <w:szCs w:val="16"/>
                <w:color w:val="565656"/>
                <w:spacing w:val="0"/>
                <w:w w:val="100"/>
                <w:i/>
              </w:rPr>
              <w:t>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2271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  <w:tc>
          <w:tcPr>
            <w:tcW w:w="1209" w:type="dxa"/>
            <w:tcBorders>
              <w:top w:val="single" w:sz="5.75884" w:space="0" w:color="000000"/>
              <w:bottom w:val="single" w:sz="8.638256" w:space="0" w:color="000000"/>
              <w:left w:val="single" w:sz="8.638256" w:space="0" w:color="000000"/>
              <w:right w:val="single" w:sz="8.638256" w:space="0" w:color="000000"/>
            </w:tcBorders>
          </w:tcPr>
          <w:p>
            <w:pPr/>
            <w:rPr/>
          </w:p>
        </w:tc>
      </w:tr>
    </w:tbl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39" w:after="0" w:line="240" w:lineRule="auto"/>
        <w:ind w:left="1192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76767"/>
          <w:spacing w:val="-7"/>
          <w:w w:val="84"/>
        </w:rPr>
        <w:t>T</w:t>
      </w:r>
      <w:r>
        <w:rPr>
          <w:rFonts w:ascii="Arial" w:hAnsi="Arial" w:cs="Arial" w:eastAsia="Arial"/>
          <w:sz w:val="16"/>
          <w:szCs w:val="16"/>
          <w:color w:val="484848"/>
          <w:spacing w:val="0"/>
          <w:w w:val="84"/>
        </w:rPr>
        <w:t>E</w:t>
      </w:r>
      <w:r>
        <w:rPr>
          <w:rFonts w:ascii="Arial" w:hAnsi="Arial" w:cs="Arial" w:eastAsia="Arial"/>
          <w:sz w:val="16"/>
          <w:szCs w:val="16"/>
          <w:color w:val="484848"/>
          <w:spacing w:val="1"/>
          <w:w w:val="84"/>
        </w:rPr>
        <w:t> </w:t>
      </w:r>
      <w:r>
        <w:rPr>
          <w:rFonts w:ascii="Arial" w:hAnsi="Arial" w:cs="Arial" w:eastAsia="Arial"/>
          <w:sz w:val="16"/>
          <w:szCs w:val="16"/>
          <w:color w:val="565656"/>
          <w:spacing w:val="0"/>
          <w:w w:val="84"/>
        </w:rPr>
        <w:t>A</w:t>
      </w:r>
      <w:r>
        <w:rPr>
          <w:rFonts w:ascii="Arial" w:hAnsi="Arial" w:cs="Arial" w:eastAsia="Arial"/>
          <w:sz w:val="16"/>
          <w:szCs w:val="16"/>
          <w:color w:val="565656"/>
          <w:spacing w:val="-11"/>
          <w:w w:val="84"/>
        </w:rPr>
        <w:t>R</w:t>
      </w:r>
      <w:r>
        <w:rPr>
          <w:rFonts w:ascii="Arial" w:hAnsi="Arial" w:cs="Arial" w:eastAsia="Arial"/>
          <w:sz w:val="16"/>
          <w:szCs w:val="16"/>
          <w:color w:val="363636"/>
          <w:spacing w:val="0"/>
          <w:w w:val="84"/>
        </w:rPr>
        <w:t>DH</w:t>
      </w:r>
      <w:r>
        <w:rPr>
          <w:rFonts w:ascii="Arial" w:hAnsi="Arial" w:cs="Arial" w:eastAsia="Arial"/>
          <w:sz w:val="16"/>
          <w:szCs w:val="16"/>
          <w:color w:val="363636"/>
          <w:spacing w:val="-4"/>
          <w:w w:val="84"/>
        </w:rPr>
        <w:t>U</w:t>
      </w:r>
      <w:r>
        <w:rPr>
          <w:rFonts w:ascii="Arial" w:hAnsi="Arial" w:cs="Arial" w:eastAsia="Arial"/>
          <w:sz w:val="16"/>
          <w:szCs w:val="16"/>
          <w:color w:val="565656"/>
          <w:spacing w:val="0"/>
          <w:w w:val="84"/>
        </w:rPr>
        <w:t>R</w:t>
      </w:r>
      <w:r>
        <w:rPr>
          <w:rFonts w:ascii="Arial" w:hAnsi="Arial" w:cs="Arial" w:eastAsia="Arial"/>
          <w:sz w:val="16"/>
          <w:szCs w:val="16"/>
          <w:color w:val="565656"/>
          <w:spacing w:val="0"/>
          <w:w w:val="84"/>
        </w:rPr>
        <w:t>A</w:t>
      </w:r>
      <w:r>
        <w:rPr>
          <w:rFonts w:ascii="Arial" w:hAnsi="Arial" w:cs="Arial" w:eastAsia="Arial"/>
          <w:sz w:val="16"/>
          <w:szCs w:val="16"/>
          <w:color w:val="565656"/>
          <w:spacing w:val="25"/>
          <w:w w:val="84"/>
        </w:rPr>
        <w:t> </w:t>
      </w:r>
      <w:r>
        <w:rPr>
          <w:rFonts w:ascii="Arial" w:hAnsi="Arial" w:cs="Arial" w:eastAsia="Arial"/>
          <w:sz w:val="16"/>
          <w:szCs w:val="16"/>
          <w:color w:val="676767"/>
          <w:spacing w:val="0"/>
          <w:w w:val="84"/>
        </w:rPr>
        <w:t>TE</w:t>
      </w:r>
      <w:r>
        <w:rPr>
          <w:rFonts w:ascii="Arial" w:hAnsi="Arial" w:cs="Arial" w:eastAsia="Arial"/>
          <w:sz w:val="16"/>
          <w:szCs w:val="16"/>
          <w:color w:val="676767"/>
          <w:spacing w:val="-5"/>
          <w:w w:val="84"/>
        </w:rPr>
        <w:t> </w:t>
      </w:r>
      <w:r>
        <w:rPr>
          <w:rFonts w:ascii="Arial" w:hAnsi="Arial" w:cs="Arial" w:eastAsia="Arial"/>
          <w:sz w:val="16"/>
          <w:szCs w:val="16"/>
          <w:color w:val="676767"/>
          <w:spacing w:val="-38"/>
          <w:w w:val="94"/>
        </w:rPr>
        <w:t>T</w:t>
      </w:r>
      <w:r>
        <w:rPr>
          <w:rFonts w:ascii="Arial" w:hAnsi="Arial" w:cs="Arial" w:eastAsia="Arial"/>
          <w:sz w:val="16"/>
          <w:szCs w:val="16"/>
          <w:color w:val="363636"/>
          <w:spacing w:val="-9"/>
          <w:w w:val="91"/>
        </w:rPr>
        <w:t>J</w:t>
      </w:r>
      <w:r>
        <w:rPr>
          <w:rFonts w:ascii="Arial" w:hAnsi="Arial" w:cs="Arial" w:eastAsia="Arial"/>
          <w:sz w:val="16"/>
          <w:szCs w:val="16"/>
          <w:color w:val="565656"/>
          <w:spacing w:val="0"/>
          <w:w w:val="81"/>
        </w:rPr>
        <w:t>ERA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60" w:lineRule="auto"/>
        <w:ind w:left="1437" w:right="572" w:firstLine="-23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23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5"/>
          <w:szCs w:val="15"/>
          <w:color w:val="36363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15"/>
          <w:szCs w:val="15"/>
          <w:color w:val="262626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muaj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3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36363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  <w:b/>
          <w:bCs/>
        </w:rPr>
        <w:t>fun</w:t>
      </w:r>
      <w:r>
        <w:rPr>
          <w:rFonts w:ascii="Arial" w:hAnsi="Arial" w:cs="Arial" w:eastAsia="Arial"/>
          <w:sz w:val="15"/>
          <w:szCs w:val="15"/>
          <w:color w:val="262626"/>
          <w:spacing w:val="-7"/>
          <w:w w:val="110"/>
          <w:b/>
          <w:bCs/>
        </w:rPr>
        <w:t>d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1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11"/>
          <w:w w:val="11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keni</w:t>
      </w:r>
      <w:r>
        <w:rPr>
          <w:rFonts w:ascii="Arial" w:hAnsi="Arial" w:cs="Arial" w:eastAsia="Arial"/>
          <w:sz w:val="15"/>
          <w:szCs w:val="15"/>
          <w:color w:val="262626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marre</w:t>
      </w:r>
      <w:r>
        <w:rPr>
          <w:rFonts w:ascii="Arial" w:hAnsi="Arial" w:cs="Arial" w:eastAsia="Arial"/>
          <w:sz w:val="15"/>
          <w:szCs w:val="15"/>
          <w:color w:val="262626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99"/>
          <w:b/>
          <w:bCs/>
        </w:rPr>
        <w:t>page</w:t>
      </w:r>
      <w:r>
        <w:rPr>
          <w:rFonts w:ascii="Arial" w:hAnsi="Arial" w:cs="Arial" w:eastAsia="Arial"/>
          <w:sz w:val="15"/>
          <w:szCs w:val="15"/>
          <w:color w:val="262626"/>
          <w:spacing w:val="-12"/>
          <w:w w:val="99"/>
          <w:b/>
          <w:bCs/>
        </w:rPr>
        <w:t>s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99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2"/>
          <w:w w:val="99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ng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burime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3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meposhtm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(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15"/>
          <w:szCs w:val="15"/>
          <w:color w:val="262626"/>
          <w:spacing w:val="-4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5"/>
          <w:szCs w:val="15"/>
          <w:color w:val="484848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dor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apo</w:t>
      </w:r>
      <w:r>
        <w:rPr>
          <w:rFonts w:ascii="Arial" w:hAnsi="Arial" w:cs="Arial" w:eastAsia="Arial"/>
          <w:sz w:val="15"/>
          <w:szCs w:val="15"/>
          <w:color w:val="363636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for</w:t>
      </w:r>
      <w:r>
        <w:rPr>
          <w:rFonts w:ascii="Arial" w:hAnsi="Arial" w:cs="Arial" w:eastAsia="Arial"/>
          <w:sz w:val="15"/>
          <w:szCs w:val="15"/>
          <w:color w:val="262626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tjete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3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15"/>
          <w:szCs w:val="15"/>
          <w:color w:val="262626"/>
          <w:spacing w:val="-17"/>
          <w:w w:val="100"/>
          <w:b/>
          <w:bCs/>
        </w:rPr>
        <w:t>g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  <w:b/>
          <w:bCs/>
        </w:rPr>
        <w:t>es</w:t>
      </w:r>
      <w:r>
        <w:rPr>
          <w:rFonts w:ascii="Arial" w:hAnsi="Arial" w:cs="Arial" w:eastAsia="Arial"/>
          <w:sz w:val="15"/>
          <w:szCs w:val="15"/>
          <w:color w:val="484848"/>
          <w:spacing w:val="3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ju</w:t>
      </w:r>
      <w:r>
        <w:rPr>
          <w:rFonts w:ascii="Arial" w:hAnsi="Arial" w:cs="Arial" w:eastAsia="Arial"/>
          <w:sz w:val="15"/>
          <w:szCs w:val="15"/>
          <w:color w:val="262626"/>
          <w:spacing w:val="1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apo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ndonj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99"/>
          <w:b/>
          <w:bCs/>
        </w:rPr>
        <w:t>a</w:t>
      </w:r>
      <w:r>
        <w:rPr>
          <w:rFonts w:ascii="Arial" w:hAnsi="Arial" w:cs="Arial" w:eastAsia="Arial"/>
          <w:sz w:val="15"/>
          <w:szCs w:val="15"/>
          <w:color w:val="484848"/>
          <w:spacing w:val="-2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neta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3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tjete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262626"/>
          <w:spacing w:val="26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39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familje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363636"/>
          <w:spacing w:val="0"/>
          <w:w w:val="102"/>
          <w:b/>
          <w:bCs/>
        </w:rPr>
        <w:t>tuaj?</w:t>
      </w:r>
      <w:r>
        <w:rPr>
          <w:rFonts w:ascii="Arial" w:hAnsi="Arial" w:cs="Arial" w:eastAsia="Arial"/>
          <w:sz w:val="15"/>
          <w:szCs w:val="15"/>
          <w:color w:val="363636"/>
          <w:spacing w:val="-30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(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Pioci!s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o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5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robe/e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n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17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mi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!</w:t>
      </w:r>
      <w:r>
        <w:rPr>
          <w:rFonts w:ascii="Arial" w:hAnsi="Arial" w:cs="Arial" w:eastAsia="Arial"/>
          <w:sz w:val="14"/>
          <w:szCs w:val="14"/>
          <w:color w:val="676767"/>
          <w:spacing w:val="29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poshci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!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8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per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1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484848"/>
          <w:spacing w:val="-1"/>
          <w:w w:val="79"/>
          <w:i/>
        </w:rPr>
        <w:t>c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i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79"/>
          <w:i/>
        </w:rPr>
        <w:t>!</w:t>
      </w:r>
      <w:r>
        <w:rPr>
          <w:rFonts w:ascii="Arial" w:hAnsi="Arial" w:cs="Arial" w:eastAsia="Arial"/>
          <w:sz w:val="14"/>
          <w:szCs w:val="14"/>
          <w:color w:val="676767"/>
          <w:spacing w:val="-7"/>
          <w:w w:val="79"/>
          <w:i/>
        </w:rPr>
        <w:t> 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93"/>
          <w:i/>
        </w:rPr>
        <w:t>gjicha</w:t>
      </w:r>
      <w:r>
        <w:rPr>
          <w:rFonts w:ascii="Arial" w:hAnsi="Arial" w:cs="Arial" w:eastAsia="Arial"/>
          <w:sz w:val="14"/>
          <w:szCs w:val="14"/>
          <w:color w:val="676767"/>
          <w:spacing w:val="-20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100"/>
          <w:i/>
        </w:rPr>
        <w:t>burtmec</w:t>
      </w:r>
      <w:r>
        <w:rPr>
          <w:rFonts w:ascii="Arial" w:hAnsi="Arial" w:cs="Arial" w:eastAsia="Arial"/>
          <w:sz w:val="14"/>
          <w:szCs w:val="14"/>
          <w:color w:val="565656"/>
          <w:spacing w:val="0"/>
          <w:w w:val="100"/>
          <w:i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21.196594" w:type="dxa"/>
      </w:tblPr>
      <w:tblGrid/>
      <w:tr>
        <w:trPr>
          <w:trHeight w:val="950" w:hRule="exact"/>
        </w:trPr>
        <w:tc>
          <w:tcPr>
            <w:tcW w:w="407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Nr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2.879416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74" w:right="166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9"/>
              </w:rPr>
              <w:t>Burimi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3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1"/>
                <w:w w:val="156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=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6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2"/>
                <w:w w:val="107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4"/>
                <w:w w:val="193"/>
              </w:rPr>
              <w:t>;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9"/>
                <w:w w:val="13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08"/>
              </w:rPr>
              <w:t>=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4"/>
              </w:rPr>
              <w:t>Jo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2340" w:type="dxa"/>
            <w:tcBorders>
              <w:top w:val="single" w:sz="2.879416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41" w:after="0" w:line="257" w:lineRule="auto"/>
              <w:ind w:left="50" w:right="43" w:firstLine="-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5"/>
              </w:rPr>
              <w:t>Shu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4"/>
                <w:w w:val="115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-5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6"/>
              </w:rPr>
              <w:t>to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36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-8"/>
                <w:w w:val="292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26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19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9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1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-12"/>
                <w:w w:val="131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4"/>
                <w:w w:val="14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5"/>
              </w:rPr>
              <w:t>re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familj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3"/>
                <w:w w:val="12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juaj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2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0"/>
              </w:rPr>
              <w:t>12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1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0"/>
                <w:w w:val="131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31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1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3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1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3"/>
              </w:rPr>
              <w:t>fun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24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48"/>
              </w:rPr>
              <w:t>it,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2"/>
              </w:rPr>
              <w:t>perfshi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2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9"/>
                <w:w w:val="12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vle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24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47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3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23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2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3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23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2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0"/>
                <w:w w:val="123"/>
              </w:rPr>
              <w:t>dhura</w:t>
            </w:r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0"/>
                <w:w w:val="12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2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4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8"/>
                <w:w w:val="113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agese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8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8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22" w:after="0" w:line="240" w:lineRule="auto"/>
              <w:ind w:left="50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9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3"/>
                <w:w w:val="129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29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29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2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1"/>
                <w:w w:val="100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5"/>
              </w:rPr>
              <w:t>ll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25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2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5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9"/>
                <w:w w:val="12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7"/>
              </w:rPr>
              <w:t>(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4"/>
                <w:w w:val="117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32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1"/>
              </w:rPr>
              <w:t>)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220" w:hRule="exact"/>
        </w:trPr>
        <w:tc>
          <w:tcPr>
            <w:tcW w:w="40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33" w:after="0" w:line="240" w:lineRule="auto"/>
              <w:ind w:left="134" w:right="111"/>
              <w:jc w:val="center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545454"/>
                <w:spacing w:val="0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w w:val="102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9"/>
                <w:w w:val="10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21"/>
              </w:rPr>
              <w:t>fi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4"/>
                <w:w w:val="12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8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7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mbrojtj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5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3"/>
                <w:w w:val="10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1"/>
              </w:rPr>
              <w:t>oc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3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ale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194" w:hRule="exact"/>
        </w:trPr>
        <w:tc>
          <w:tcPr>
            <w:tcW w:w="4118" w:type="dxa"/>
            <w:gridSpan w:val="2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5" w:after="0" w:line="240" w:lineRule="auto"/>
              <w:ind w:left="62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1"/>
                <w:w w:val="9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5"/>
              </w:rPr>
              <w:t>mi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8"/>
                <w:w w:val="13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5"/>
                <w:w w:val="11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5"/>
              </w:rPr>
              <w:t>nc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47"/>
              </w:rPr>
              <w:t>/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17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2"/>
                <w:w w:val="117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17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7"/>
              </w:rPr>
              <w:t>gesa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17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8"/>
                <w:w w:val="135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3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"/>
                <w:w w:val="135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8"/>
                <w:w w:val="13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7"/>
              </w:rPr>
              <w:t>hol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6"/>
                <w:w w:val="127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9"/>
                <w:w w:val="127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7"/>
              </w:rPr>
              <w:t>/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9"/>
                <w:w w:val="127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2"/>
              </w:rPr>
              <w:t>dhu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2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5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5"/>
              </w:rPr>
              <w:t>ta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40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8" w:after="0" w:line="240" w:lineRule="auto"/>
              <w:ind w:left="120" w:right="11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646464"/>
                <w:spacing w:val="0"/>
                <w:w w:val="110"/>
              </w:rPr>
              <w:t>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9"/>
              </w:rPr>
              <w:t>Rem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09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9"/>
              </w:rPr>
              <w:t>tanca/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3"/>
                <w:w w:val="10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9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1"/>
                <w:w w:val="109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9"/>
              </w:rPr>
              <w:t>ur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7"/>
                <w:w w:val="109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9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9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4"/>
                <w:w w:val="10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4"/>
              </w:rPr>
              <w:t>afer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5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5"/>
              </w:rPr>
              <w:t>ja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7"/>
                <w:w w:val="9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34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4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0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htetit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2" w:hRule="exact"/>
        </w:trPr>
        <w:tc>
          <w:tcPr>
            <w:tcW w:w="40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7" w:after="0" w:line="240" w:lineRule="auto"/>
              <w:ind w:left="121" w:right="99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646464"/>
                <w:spacing w:val="0"/>
                <w:w w:val="136"/>
              </w:rPr>
              <w:t>3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3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3"/>
                <w:w w:val="112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0"/>
                <w:w w:val="11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7"/>
                <w:w w:val="11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6"/>
                <w:w w:val="11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8"/>
                <w:w w:val="11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7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6"/>
              </w:rPr>
              <w:t>af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0"/>
                <w:w w:val="116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6"/>
              </w:rPr>
              <w:t>rm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2"/>
                <w:w w:val="116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89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6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16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pe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5"/>
                <w:w w:val="111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7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8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51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41"/>
              </w:rPr>
              <w:t>4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32" w:after="0" w:line="158" w:lineRule="exact"/>
              <w:ind w:left="94" w:right="3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0"/>
                <w:w w:val="113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7"/>
                <w:w w:val="113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rat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97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fer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6"/>
              </w:rPr>
              <w:t>tj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0"/>
                <w:w w:val="116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1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6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4"/>
                <w:w w:val="116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6"/>
              </w:rPr>
              <w:t>(pe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6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16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6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1"/>
                <w:w w:val="116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1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6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0"/>
                <w:w w:val="116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7"/>
                <w:w w:val="114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8"/>
                <w:w w:val="12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"/>
                <w:w w:val="12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28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ata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per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3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nje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3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ermo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5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8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9"/>
              </w:rPr>
              <w:t>)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16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33" w:after="0" w:line="168" w:lineRule="exact"/>
              <w:ind w:left="120" w:right="87"/>
              <w:jc w:val="center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545454"/>
                <w:spacing w:val="0"/>
                <w:w w:val="118"/>
                <w:position w:val="1"/>
              </w:rPr>
              <w:t>5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Dhurata/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99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99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8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1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4"/>
                <w:w w:val="118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6"/>
              </w:rPr>
              <w:t>ce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1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2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4"/>
                <w:w w:val="11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3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3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3"/>
              </w:rPr>
              <w:t>uci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1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12" w:hRule="exact"/>
        </w:trPr>
        <w:tc>
          <w:tcPr>
            <w:tcW w:w="4118" w:type="dxa"/>
            <w:gridSpan w:val="2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118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6"/>
                <w:w w:val="12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5"/>
              </w:rPr>
              <w:t>rdh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7"/>
                <w:w w:val="125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5"/>
              </w:rPr>
              <w:t>ra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"/>
                <w:w w:val="12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2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2"/>
              </w:rPr>
              <w:t>qi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3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6"/>
                <w:w w:val="16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40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51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545454"/>
                <w:spacing w:val="0"/>
                <w:w w:val="127"/>
                <w:position w:val="1"/>
              </w:rPr>
              <w:t>6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7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Qir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3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2"/>
                <w:w w:val="125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4"/>
                <w:w w:val="125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2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9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ka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20"/>
              </w:rPr>
              <w:t>/po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2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8"/>
                <w:w w:val="12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jo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tok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bujq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4"/>
                <w:w w:val="11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5"/>
                <w:w w:val="9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6"/>
              </w:rPr>
              <w:t>ore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51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545454"/>
                <w:spacing w:val="0"/>
                <w:w w:val="128"/>
                <w:position w:val="1"/>
              </w:rPr>
              <w:t>7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7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Qir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3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14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97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44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4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7"/>
                <w:w w:val="97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0"/>
              </w:rPr>
              <w:t>mentet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21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7"/>
                <w:w w:val="10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5"/>
                <w:w w:val="126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8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51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8"/>
                <w:position w:val="1"/>
              </w:rPr>
              <w:t>8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Qir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dyqa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1"/>
                <w:w w:val="11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45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0"/>
              </w:rPr>
              <w:t>dyqane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8"/>
              </w:rPr>
              <w:t>etj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12" w:hRule="exact"/>
        </w:trPr>
        <w:tc>
          <w:tcPr>
            <w:tcW w:w="40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33" w:after="0" w:line="168" w:lineRule="exact"/>
              <w:ind w:left="166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545454"/>
                <w:spacing w:val="0"/>
                <w:w w:val="127"/>
                <w:position w:val="1"/>
              </w:rPr>
              <w:t>9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Qir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4"/>
                <w:w w:val="108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ina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12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9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"/>
                <w:w w:val="109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9"/>
              </w:rPr>
              <w:t>mio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9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apo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4"/>
              </w:rPr>
              <w:t>automjet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0"/>
                <w:w w:val="1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1"/>
              </w:rPr>
              <w:t>tjera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4118" w:type="dxa"/>
            <w:gridSpan w:val="2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835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2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2"/>
              </w:rPr>
              <w:t>rdhu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2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9"/>
                <w:w w:val="12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6"/>
                <w:w w:val="12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9"/>
                <w:w w:val="12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1"/>
              </w:rPr>
              <w:t>shit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0"/>
                <w:w w:val="132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2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8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1"/>
                <w:w w:val="12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as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4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"/>
                <w:w w:val="16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29"/>
              </w:rPr>
              <w:t>v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9" w:after="0" w:line="240" w:lineRule="auto"/>
              <w:ind w:left="115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11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8"/>
              </w:rPr>
              <w:t>0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w w:val="101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1"/>
                <w:w w:val="10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9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8"/>
              </w:rPr>
              <w:t>tj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1"/>
              </w:rPr>
              <w:t>prones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9"/>
                <w:w w:val="11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patun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13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13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hme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8"/>
                <w:w w:val="9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"/>
                <w:w w:val="109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6"/>
                <w:w w:val="19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4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11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6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"/>
                <w:w w:val="115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7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5"/>
                <w:w w:val="116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3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15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00"/>
                <w:position w:val="1"/>
              </w:rPr>
              <w:t>11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1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2"/>
                <w:w w:val="111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1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6"/>
                <w:w w:val="11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je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0"/>
                <w:w w:val="11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4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3"/>
                <w:w w:val="114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rave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qendrueshem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9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-7"/>
                <w:w w:val="118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am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8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7"/>
                <w:w w:val="1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"/>
                <w:w w:val="129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5"/>
              </w:rPr>
              <w:t>es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9" w:after="0" w:line="240" w:lineRule="auto"/>
              <w:ind w:left="115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15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1"/>
              </w:rPr>
              <w:t>2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89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34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33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3"/>
                <w:w w:val="13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je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5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tev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tjera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118" w:type="dxa"/>
            <w:gridSpan w:val="2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1317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131313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5"/>
                <w:w w:val="12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5"/>
              </w:rPr>
              <w:t>rdhura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8"/>
                <w:w w:val="12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3"/>
                <w:w w:val="14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4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3"/>
                <w:w w:val="14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3"/>
              </w:rPr>
              <w:t>tje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2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3" w:after="0" w:line="240" w:lineRule="auto"/>
              <w:ind w:left="115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545454"/>
                <w:spacing w:val="0"/>
                <w:w w:val="135"/>
              </w:rPr>
              <w:t>13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Nga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ndonje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2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2"/>
                <w:w w:val="14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6"/>
                <w:w w:val="14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0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hegimi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15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04"/>
                <w:position w:val="1"/>
              </w:rPr>
              <w:t>14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Fit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Iot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23"/>
              </w:rPr>
              <w:t>rit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24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apo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2"/>
                <w:w w:val="126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7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0"/>
              </w:rPr>
              <w:t>xhozi/kumari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26" w:after="0" w:line="168" w:lineRule="exact"/>
              <w:ind w:left="130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02"/>
                <w:position w:val="1"/>
              </w:rPr>
              <w:t>15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7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rd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5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5"/>
              </w:rPr>
              <w:t>ura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tjera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66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1"/>
                <w:w w:val="12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9"/>
                <w:w w:val="12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2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0"/>
              </w:rPr>
              <w:t>rdhu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1"/>
                <w:w w:val="12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"/>
                <w:w w:val="12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3"/>
              </w:rPr>
              <w:t>buj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23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24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24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5" w:hRule="exact"/>
        </w:trPr>
        <w:tc>
          <w:tcPr>
            <w:tcW w:w="40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9" w:after="0" w:line="240" w:lineRule="auto"/>
              <w:ind w:left="122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3"/>
                <w:w w:val="89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7"/>
              </w:rPr>
              <w:t>6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0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"/>
                <w:w w:val="11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2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12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hime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2"/>
              </w:rPr>
              <w:t>bu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9"/>
                <w:w w:val="112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2"/>
              </w:rPr>
              <w:t>qeso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6"/>
                <w:w w:val="11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7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8"/>
                <w:w w:val="11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7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7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5"/>
                <w:w w:val="117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7"/>
              </w:rPr>
              <w:t>ura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4"/>
                <w:w w:val="117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7"/>
              </w:rPr>
              <w:t>/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4"/>
                <w:w w:val="117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7"/>
              </w:rPr>
              <w:t>ime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"/>
                <w:w w:val="117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"/>
                <w:w w:val="114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0"/>
                <w:w w:val="12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jq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4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0"/>
              </w:rPr>
              <w:t>sore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85" w:hRule="exact"/>
        </w:trPr>
        <w:tc>
          <w:tcPr>
            <w:tcW w:w="407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0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12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8"/>
              </w:rPr>
              <w:t>7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2.87941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34" w:after="0" w:line="240" w:lineRule="auto"/>
              <w:ind w:left="9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0"/>
              </w:rPr>
              <w:t>Produkt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"/>
                <w:w w:val="11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1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5"/>
              </w:rPr>
              <w:t>hitu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15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5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2"/>
                <w:w w:val="126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8"/>
                <w:w w:val="12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"/>
                <w:w w:val="155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9"/>
              </w:rPr>
              <w:t>qesore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4"/>
                <w:w w:val="124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9"/>
                <w:w w:val="155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2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2"/>
                <w:w w:val="1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1"/>
              </w:rPr>
              <w:t>te,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4"/>
              </w:rPr>
              <w:t>pije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0" w:after="0" w:line="151" w:lineRule="exact"/>
              <w:ind w:left="7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646464"/>
                <w:w w:val="108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8"/>
                <w:w w:val="117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20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4"/>
                <w:w w:val="116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8"/>
                <w:w w:val="122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234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2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2"/>
              </w:rPr>
              <w:t>(ra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5"/>
                <w:w w:val="112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45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vere)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8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1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5"/>
                <w:w w:val="118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8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im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7"/>
                <w:w w:val="11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4"/>
              </w:rPr>
              <w:t>perpunuar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2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etj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2.879416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33" w:after="0" w:line="161" w:lineRule="exact"/>
              <w:ind w:left="130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11"/>
                <w:w w:val="76"/>
              </w:rPr>
              <w:t>1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0"/>
                <w:w w:val="128"/>
              </w:rPr>
              <w:t>8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7" w:after="0" w:line="240" w:lineRule="auto"/>
              <w:ind w:left="86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Gj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6"/>
              </w:rPr>
              <w:t>gj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2"/>
                <w:w w:val="106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1"/>
                <w:w w:val="1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7"/>
              </w:rPr>
              <w:t>le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1"/>
                <w:w w:val="114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4"/>
              </w:rPr>
              <w:t>hit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2"/>
                <w:w w:val="114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14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2"/>
                <w:w w:val="1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0"/>
              </w:rPr>
              <w:t>/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11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ht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6"/>
                <w:w w:val="11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3"/>
              </w:rPr>
              <w:t>z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0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7"/>
                <w:w w:val="146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389" w:hRule="exact"/>
        </w:trPr>
        <w:tc>
          <w:tcPr>
            <w:tcW w:w="407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22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06"/>
              </w:rPr>
              <w:t>19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22" w:after="0" w:line="152" w:lineRule="exact"/>
              <w:ind w:left="86" w:right="222" w:firstLine="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Nenprod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6"/>
                <w:w w:val="112"/>
              </w:rPr>
              <w:t>k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6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12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ht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3"/>
                <w:w w:val="11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12"/>
              </w:rPr>
              <w:t>z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ore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0"/>
                <w:w w:val="11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hitur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8"/>
              </w:rPr>
              <w:t>(v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2"/>
              </w:rPr>
              <w:t>eze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"/>
                <w:w w:val="101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"/>
                <w:w w:val="126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2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3"/>
                <w:w w:val="11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1"/>
                <w:w w:val="9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2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4"/>
                <w:w w:val="12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9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9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dj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6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3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4"/>
                <w:w w:val="11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1"/>
                <w:w w:val="9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2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45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7"/>
                <w:w w:val="1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9"/>
              </w:rPr>
              <w:t>ek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09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"/>
                <w:w w:val="128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3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1"/>
                <w:w w:val="11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4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3"/>
                <w:w w:val="114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4"/>
                <w:w w:val="14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5"/>
                <w:w w:val="1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-1"/>
                <w:w w:val="107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-18"/>
                <w:w w:val="122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"/>
                <w:w w:val="19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3"/>
                <w:w w:val="119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35"/>
              </w:rPr>
              <w:t>tj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  <w:tr>
        <w:trPr>
          <w:trHeight w:val="576" w:hRule="exact"/>
        </w:trPr>
        <w:tc>
          <w:tcPr>
            <w:tcW w:w="407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1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8" w:right="-20"/>
              <w:jc w:val="left"/>
              <w:rPr>
                <w:rFonts w:ascii="Courier New" w:hAnsi="Courier New" w:cs="Courier New" w:eastAsia="Courier New"/>
                <w:sz w:val="15"/>
                <w:szCs w:val="15"/>
              </w:rPr>
            </w:pPr>
            <w:rPr/>
            <w:r>
              <w:rPr>
                <w:rFonts w:ascii="Courier New" w:hAnsi="Courier New" w:cs="Courier New" w:eastAsia="Courier New"/>
                <w:sz w:val="15"/>
                <w:szCs w:val="15"/>
                <w:color w:val="646464"/>
                <w:spacing w:val="-27"/>
                <w:w w:val="121"/>
              </w:rPr>
              <w:t>2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3F3F3F"/>
                <w:spacing w:val="0"/>
                <w:w w:val="140"/>
              </w:rPr>
              <w:t>0</w:t>
            </w:r>
            <w:r>
              <w:rPr>
                <w:rFonts w:ascii="Courier New" w:hAnsi="Courier New" w:cs="Courier New" w:eastAsia="Courier New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3711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158" w:lineRule="exact"/>
              <w:ind w:left="94" w:right="95" w:firstLine="-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5"/>
              </w:rPr>
              <w:t>ardhura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9"/>
                <w:w w:val="11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leke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8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9"/>
                <w:w w:val="118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re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1"/>
                <w:w w:val="11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18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3"/>
                <w:w w:val="11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8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0"/>
                <w:w w:val="11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8"/>
              </w:rPr>
              <w:t>kontri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2"/>
                <w:w w:val="118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777777"/>
                <w:spacing w:val="-2"/>
                <w:w w:val="118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8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-17"/>
                <w:w w:val="11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natyre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8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00"/>
              </w:rPr>
              <w:t>ga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ko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11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perat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20"/>
                <w:w w:val="111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v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6"/>
                <w:w w:val="111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10"/>
                <w:w w:val="11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6"/>
                <w:w w:val="111"/>
              </w:rPr>
              <w:t>b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1"/>
              </w:rPr>
              <w:t>ujqes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11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11"/>
              </w:rPr>
              <w:t>re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6"/>
                <w:w w:val="111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1"/>
                <w:w w:val="114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15"/>
                <w:w w:val="114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4"/>
              </w:rPr>
              <w:t>oq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6"/>
                <w:w w:val="11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3F3F3F"/>
                <w:spacing w:val="-8"/>
                <w:w w:val="11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color w:val="646464"/>
                <w:spacing w:val="-3"/>
                <w:w w:val="1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26262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1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color w:val="545454"/>
                <w:spacing w:val="0"/>
                <w:w w:val="113"/>
              </w:rPr>
              <w:t>tilla</w:t>
            </w:r>
            <w:r>
              <w:rPr>
                <w:rFonts w:ascii="Arial" w:hAnsi="Arial" w:cs="Arial" w:eastAsia="Arial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339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  <w:tc>
          <w:tcPr>
            <w:tcW w:w="2340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5.75884" w:space="0" w:color="000000"/>
            </w:tcBorders>
          </w:tcPr>
          <w:p>
            <w:pPr/>
            <w:rPr/>
          </w:p>
        </w:tc>
      </w:tr>
    </w:tbl>
    <w:p>
      <w:pPr>
        <w:spacing w:before="60" w:after="0" w:line="225" w:lineRule="auto"/>
        <w:ind w:left="1063" w:right="5937" w:firstLine="-216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pict>
          <v:group style="position:absolute;margin-left:359.92746pt;margin-top:7.371968pt;width:131.013593pt;height:.1pt;mso-position-horizontal-relative:page;mso-position-vertical-relative:paragraph;z-index:-3572" coordorigin="7199,147" coordsize="2620,2">
            <v:shape style="position:absolute;left:7199;top:147;width:2620;height:2" coordorigin="7199,147" coordsize="2620,0" path="m7199,147l9819,147e" filled="f" stroked="t" strokeweight=".719855pt" strokecolor="#000000">
              <v:path arrowok="t"/>
            </v:shape>
          </v:group>
          <w10:wrap type="none"/>
        </w:pict>
      </w:r>
      <w:r>
        <w:rPr/>
        <w:pict>
          <v:group style="position:absolute;margin-left:359.92746pt;margin-top:23.031969pt;width:131.013593pt;height:.1pt;mso-position-horizontal-relative:page;mso-position-vertical-relative:paragraph;z-index:-3571" coordorigin="7199,461" coordsize="2620,2">
            <v:shape style="position:absolute;left:7199;top:461;width:2620;height:2" coordorigin="7199,461" coordsize="2620,0" path="m7199,461l9819,461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24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00"/>
        </w:rPr>
        <w:t>.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00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22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2"/>
          <w:w w:val="125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2"/>
        </w:rPr>
        <w:t>dh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22"/>
        </w:rPr>
        <w:t>u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8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5"/>
          <w:w w:val="11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27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7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0"/>
          <w:w w:val="127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o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27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muj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27"/>
        </w:rPr>
        <w:t>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7"/>
        </w:rPr>
        <w:t>re</w:t>
      </w:r>
      <w:r>
        <w:rPr>
          <w:rFonts w:ascii="Arial" w:hAnsi="Arial" w:cs="Arial" w:eastAsia="Arial"/>
          <w:sz w:val="14"/>
          <w:szCs w:val="14"/>
          <w:color w:val="3F3F3F"/>
          <w:spacing w:val="-5"/>
          <w:w w:val="127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00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2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10"/>
          <w:w w:val="127"/>
        </w:rPr>
        <w:t>o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9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6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262626"/>
          <w:spacing w:val="6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52"/>
        </w:rPr>
        <w:t>f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-2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26"/>
          <w:w w:val="124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-17"/>
          <w:w w:val="292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0"/>
        </w:rPr>
        <w:t>jes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0"/>
        </w:rPr>
        <w:t> 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100"/>
          <w:i/>
        </w:rPr>
        <w:t>(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100"/>
          <w:i/>
        </w:rPr>
        <w:t>Shuman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coca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/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46464"/>
          <w:spacing w:val="-5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86"/>
          <w:i/>
        </w:rPr>
        <w:t>ci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86"/>
          <w:i/>
        </w:rPr>
        <w:t>!</w:t>
      </w:r>
      <w:r>
        <w:rPr>
          <w:rFonts w:ascii="Arial" w:hAnsi="Arial" w:cs="Arial" w:eastAsia="Arial"/>
          <w:sz w:val="12"/>
          <w:szCs w:val="12"/>
          <w:color w:val="545454"/>
          <w:spacing w:val="7"/>
          <w:w w:val="86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ardhurave</w:t>
      </w:r>
      <w:r>
        <w:rPr>
          <w:rFonts w:ascii="Arial" w:hAnsi="Arial" w:cs="Arial" w:eastAsia="Arial"/>
          <w:sz w:val="12"/>
          <w:szCs w:val="12"/>
          <w:color w:val="646464"/>
          <w:spacing w:val="-15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ci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!</w:t>
      </w:r>
      <w:r>
        <w:rPr>
          <w:rFonts w:ascii="Arial" w:hAnsi="Arial" w:cs="Arial" w:eastAsia="Arial"/>
          <w:sz w:val="12"/>
          <w:szCs w:val="12"/>
          <w:color w:val="646464"/>
          <w:spacing w:val="-8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ani!cari!v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e</w:t>
      </w:r>
      <w:r>
        <w:rPr>
          <w:rFonts w:ascii="Arial" w:hAnsi="Arial" w:cs="Arial" w:eastAsia="Arial"/>
          <w:sz w:val="12"/>
          <w:szCs w:val="12"/>
          <w:color w:val="646464"/>
          <w:spacing w:val="10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93"/>
          <w:i/>
        </w:rPr>
        <w:t>ci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92"/>
          <w:i/>
        </w:rPr>
        <w:t>!</w:t>
      </w:r>
      <w:r>
        <w:rPr>
          <w:rFonts w:ascii="Arial" w:hAnsi="Arial" w:cs="Arial" w:eastAsia="Arial"/>
          <w:sz w:val="12"/>
          <w:szCs w:val="12"/>
          <w:color w:val="646464"/>
          <w:spacing w:val="-22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0"/>
          <w:i/>
        </w:rPr>
        <w:t>{am!lje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0"/>
          <w:i/>
        </w:rPr>
        <w:t>s</w:t>
      </w:r>
      <w:r>
        <w:rPr>
          <w:rFonts w:ascii="Arial" w:hAnsi="Arial" w:cs="Arial" w:eastAsia="Arial"/>
          <w:sz w:val="12"/>
          <w:szCs w:val="12"/>
          <w:color w:val="646464"/>
          <w:spacing w:val="-12"/>
          <w:w w:val="11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nga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pagac</w:t>
      </w:r>
      <w:r>
        <w:rPr>
          <w:rFonts w:ascii="Arial" w:hAnsi="Arial" w:cs="Arial" w:eastAsia="Arial"/>
          <w:sz w:val="12"/>
          <w:szCs w:val="12"/>
          <w:color w:val="646464"/>
          <w:spacing w:val="2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219"/>
          <w:i/>
        </w:rPr>
        <w:t>I</w:t>
      </w:r>
      <w:r>
        <w:rPr>
          <w:rFonts w:ascii="Arial" w:hAnsi="Arial" w:cs="Arial" w:eastAsia="Arial"/>
          <w:sz w:val="12"/>
          <w:szCs w:val="12"/>
          <w:color w:val="646464"/>
          <w:spacing w:val="-17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4"/>
          <w:i/>
        </w:rPr>
        <w:t>rrag</w:t>
      </w:r>
      <w:r>
        <w:rPr>
          <w:rFonts w:ascii="Arial" w:hAnsi="Arial" w:cs="Arial" w:eastAsia="Arial"/>
          <w:sz w:val="12"/>
          <w:szCs w:val="12"/>
          <w:color w:val="646464"/>
          <w:spacing w:val="-12"/>
          <w:w w:val="114"/>
          <w:i/>
        </w:rPr>
        <w:t>a</w:t>
      </w:r>
      <w:r>
        <w:rPr>
          <w:rFonts w:ascii="Arial" w:hAnsi="Arial" w:cs="Arial" w:eastAsia="Arial"/>
          <w:sz w:val="12"/>
          <w:szCs w:val="12"/>
          <w:color w:val="3F3F3F"/>
          <w:spacing w:val="-8"/>
          <w:w w:val="79"/>
          <w:i/>
        </w:rPr>
        <w:t>c</w:t>
      </w:r>
      <w:r>
        <w:rPr>
          <w:rFonts w:ascii="Arial" w:hAnsi="Arial" w:cs="Arial" w:eastAsia="Arial"/>
          <w:sz w:val="12"/>
          <w:szCs w:val="12"/>
          <w:color w:val="777777"/>
          <w:spacing w:val="0"/>
          <w:w w:val="118"/>
          <w:i/>
        </w:rPr>
        <w:t>,</w:t>
      </w:r>
      <w:r>
        <w:rPr>
          <w:rFonts w:ascii="Arial" w:hAnsi="Arial" w:cs="Arial" w:eastAsia="Arial"/>
          <w:sz w:val="12"/>
          <w:szCs w:val="12"/>
          <w:color w:val="777777"/>
          <w:spacing w:val="-2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mbrajeja</w:t>
      </w:r>
      <w:r>
        <w:rPr>
          <w:rFonts w:ascii="Arial" w:hAnsi="Arial" w:cs="Arial" w:eastAsia="Arial"/>
          <w:sz w:val="12"/>
          <w:szCs w:val="12"/>
          <w:color w:val="646464"/>
          <w:spacing w:val="30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777777"/>
          <w:spacing w:val="0"/>
          <w:w w:val="100"/>
          <w:i/>
        </w:rPr>
        <w:t>saciale</w:t>
      </w:r>
      <w:r>
        <w:rPr>
          <w:rFonts w:ascii="Arial" w:hAnsi="Arial" w:cs="Arial" w:eastAsia="Arial"/>
          <w:sz w:val="12"/>
          <w:szCs w:val="12"/>
          <w:color w:val="777777"/>
          <w:spacing w:val="0"/>
          <w:w w:val="100"/>
          <w:i/>
        </w:rPr>
        <w:t>,</w:t>
      </w:r>
      <w:r>
        <w:rPr>
          <w:rFonts w:ascii="Arial" w:hAnsi="Arial" w:cs="Arial" w:eastAsia="Arial"/>
          <w:sz w:val="12"/>
          <w:szCs w:val="12"/>
          <w:color w:val="777777"/>
          <w:spacing w:val="2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pensioner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,</w:t>
      </w:r>
      <w:r>
        <w:rPr>
          <w:rFonts w:ascii="Arial" w:hAnsi="Arial" w:cs="Arial" w:eastAsia="Arial"/>
          <w:sz w:val="12"/>
          <w:szCs w:val="12"/>
          <w:color w:val="646464"/>
          <w:spacing w:val="25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4"/>
          <w:i/>
        </w:rPr>
        <w:t>asistenca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5"/>
          <w:i/>
        </w:rPr>
        <w:t>)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84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60.287384pt;margin-top:-2.07408pt;width:131.013593pt;height:.1pt;mso-position-horizontal-relative:page;mso-position-vertical-relative:paragraph;z-index:-3570" coordorigin="7206,-41" coordsize="2620,2">
            <v:shape style="position:absolute;left:7206;top:-41;width:2620;height:2" coordorigin="7206,-41" coordsize="2620,0" path="m7206,-41l9826,-41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3F3F3F"/>
          <w:spacing w:val="-7"/>
          <w:w w:val="108"/>
        </w:rPr>
        <w:t>2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08"/>
        </w:rPr>
        <w:t>5</w:t>
      </w:r>
      <w:r>
        <w:rPr>
          <w:rFonts w:ascii="Arial" w:hAnsi="Arial" w:cs="Arial" w:eastAsia="Arial"/>
          <w:sz w:val="14"/>
          <w:szCs w:val="14"/>
          <w:color w:val="3F3F3F"/>
          <w:spacing w:val="6"/>
          <w:w w:val="205"/>
        </w:rPr>
        <w:t>.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01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-11"/>
          <w:w w:val="102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8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4"/>
          <w:w w:val="118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22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5"/>
          <w:w w:val="101"/>
        </w:rPr>
        <w:t>z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3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33"/>
        </w:rPr>
        <w:t>m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3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30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6"/>
        </w:rPr>
        <w:t>to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36"/>
        </w:rPr>
        <w:t>t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9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-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9"/>
        </w:rPr>
        <w:t>mu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29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9"/>
        </w:rPr>
        <w:t>ore</w:t>
      </w:r>
      <w:r>
        <w:rPr>
          <w:rFonts w:ascii="Arial" w:hAnsi="Arial" w:cs="Arial" w:eastAsia="Arial"/>
          <w:sz w:val="14"/>
          <w:szCs w:val="14"/>
          <w:color w:val="3F3F3F"/>
          <w:spacing w:val="-18"/>
          <w:w w:val="129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9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0"/>
          <w:w w:val="129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4"/>
        </w:rPr>
        <w:t>f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25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6"/>
        </w:rPr>
        <w:t>mil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36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0"/>
        </w:rPr>
        <w:t>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60.287384pt;margin-top:-.094074pt;width:130.653666pt;height:.1pt;mso-position-horizontal-relative:page;mso-position-vertical-relative:paragraph;z-index:-3569" coordorigin="7206,-2" coordsize="2613,2">
            <v:shape style="position:absolute;left:7206;top:-2;width:2613;height:2" coordorigin="7206,-2" coordsize="2613,0" path="m7206,-2l9819,-2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3F3F3F"/>
          <w:w w:val="109"/>
        </w:rPr>
        <w:t>26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08"/>
        </w:rPr>
        <w:t>.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10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-11"/>
          <w:w w:val="111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1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8"/>
        </w:rPr>
        <w:t>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0" w:after="0" w:line="240" w:lineRule="auto"/>
        <w:ind w:left="1106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pict>
          <v:group style="position:absolute;margin-left:95.020851pt;margin-top:10.18796pt;width:396.640053pt;height:35.639926pt;mso-position-horizontal-relative:page;mso-position-vertical-relative:paragraph;z-index:-3568" coordorigin="1900,204" coordsize="7933,713">
            <v:group style="position:absolute;left:1908;top:211;width:7918;height:2" coordorigin="1908,211" coordsize="7918,2">
              <v:shape style="position:absolute;left:1908;top:211;width:7918;height:2" coordorigin="1908,211" coordsize="7918,0" path="m1908,211l9826,211e" filled="f" stroked="t" strokeweight=".359927pt" strokecolor="#000000">
                <v:path arrowok="t"/>
              </v:shape>
            </v:group>
            <v:group style="position:absolute;left:1911;top:207;width:2;height:706" coordorigin="1911,207" coordsize="2,706">
              <v:shape style="position:absolute;left:1911;top:207;width:2;height:706" coordorigin="1911,207" coordsize="0,706" path="m1911,913l1911,207e" filled="f" stroked="t" strokeweight=".359927pt" strokecolor="#000000">
                <v:path arrowok="t"/>
              </v:shape>
            </v:group>
            <v:group style="position:absolute;left:9822;top:207;width:2;height:706" coordorigin="9822,207" coordsize="2,706">
              <v:shape style="position:absolute;left:9822;top:207;width:2;height:706" coordorigin="9822,207" coordsize="0,706" path="m9822,913l9822,207e" filled="f" stroked="t" strokeweight=".359927pt" strokecolor="#000000">
                <v:path arrowok="t"/>
              </v:shape>
            </v:group>
            <v:group style="position:absolute;left:1908;top:906;width:7918;height:2" coordorigin="1908,906" coordsize="7918,2">
              <v:shape style="position:absolute;left:1908;top:906;width:7918;height:2" coordorigin="1908,906" coordsize="7918,0" path="m1908,906l9826,906e" filled="f" stroked="t" strokeweight=".71985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(dil</w:t>
      </w:r>
      <w:r>
        <w:rPr>
          <w:rFonts w:ascii="Arial" w:hAnsi="Arial" w:cs="Arial" w:eastAsia="Arial"/>
          <w:sz w:val="12"/>
          <w:szCs w:val="12"/>
          <w:color w:val="646464"/>
          <w:spacing w:val="-8"/>
          <w:w w:val="100"/>
          <w:i/>
        </w:rPr>
        <w:t>;</w:t>
      </w:r>
      <w:r>
        <w:rPr>
          <w:rFonts w:ascii="Arial" w:hAnsi="Arial" w:cs="Arial" w:eastAsia="Arial"/>
          <w:sz w:val="12"/>
          <w:szCs w:val="12"/>
          <w:color w:val="3F3F3F"/>
          <w:spacing w:val="0"/>
          <w:w w:val="100"/>
          <w:i/>
        </w:rPr>
        <w:t>ka</w:t>
      </w:r>
      <w:r>
        <w:rPr>
          <w:rFonts w:ascii="Arial" w:hAnsi="Arial" w:cs="Arial" w:eastAsia="Arial"/>
          <w:sz w:val="12"/>
          <w:szCs w:val="12"/>
          <w:color w:val="3F3F3F"/>
          <w:spacing w:val="30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100"/>
          <w:i/>
        </w:rPr>
        <w:t>qi</w:t>
      </w:r>
      <w:r>
        <w:rPr>
          <w:rFonts w:ascii="Arial" w:hAnsi="Arial" w:cs="Arial" w:eastAsia="Arial"/>
          <w:sz w:val="12"/>
          <w:szCs w:val="12"/>
          <w:color w:val="545454"/>
          <w:spacing w:val="0"/>
          <w:w w:val="100"/>
          <w:i/>
        </w:rPr>
        <w:t>!</w:t>
      </w:r>
      <w:r>
        <w:rPr>
          <w:rFonts w:ascii="Arial" w:hAnsi="Arial" w:cs="Arial" w:eastAsia="Arial"/>
          <w:sz w:val="12"/>
          <w:szCs w:val="12"/>
          <w:color w:val="545454"/>
          <w:spacing w:val="7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aplikant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i</w:t>
      </w:r>
      <w:r>
        <w:rPr>
          <w:rFonts w:ascii="Arial" w:hAnsi="Arial" w:cs="Arial" w:eastAsia="Arial"/>
          <w:sz w:val="12"/>
          <w:szCs w:val="12"/>
          <w:color w:val="646464"/>
          <w:spacing w:val="-4"/>
          <w:w w:val="112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di!shiro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12"/>
          <w:i/>
        </w:rPr>
        <w:t>n</w:t>
      </w:r>
      <w:r>
        <w:rPr>
          <w:rFonts w:ascii="Arial" w:hAnsi="Arial" w:cs="Arial" w:eastAsia="Arial"/>
          <w:sz w:val="12"/>
          <w:szCs w:val="12"/>
          <w:color w:val="646464"/>
          <w:spacing w:val="-13"/>
          <w:w w:val="112"/>
          <w:i/>
        </w:rPr>
        <w:t> </w:t>
      </w:r>
      <w:r>
        <w:rPr>
          <w:rFonts w:ascii="Arial" w:hAnsi="Arial" w:cs="Arial" w:eastAsia="Arial"/>
          <w:sz w:val="12"/>
          <w:szCs w:val="12"/>
          <w:color w:val="3F3F3F"/>
          <w:spacing w:val="-5"/>
          <w:w w:val="56"/>
          <w:i/>
        </w:rPr>
        <w:t>C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9"/>
          <w:i/>
        </w:rPr>
        <w:t>i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8"/>
          <w:i/>
        </w:rPr>
        <w:t>!</w:t>
      </w:r>
      <w:r>
        <w:rPr>
          <w:rFonts w:ascii="Arial" w:hAnsi="Arial" w:cs="Arial" w:eastAsia="Arial"/>
          <w:sz w:val="12"/>
          <w:szCs w:val="12"/>
          <w:color w:val="646464"/>
          <w:spacing w:val="6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choU!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</w:rPr>
        <w:t>)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76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60.287384pt;margin-top:1.345919pt;width:131.013593pt;height:.1pt;mso-position-horizontal-relative:page;mso-position-vertical-relative:paragraph;z-index:-3567" coordorigin="7206,27" coordsize="2620,2">
            <v:shape style="position:absolute;left:7206;top:27;width:2620;height:2" coordorigin="7206,27" coordsize="2620,0" path="m7206,27l9826,27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27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.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0"/>
        </w:rPr>
        <w:t>Emr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2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32"/>
        </w:rPr>
        <w:t>k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6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36"/>
        </w:rPr>
        <w:t>y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52"/>
        </w:rPr>
        <w:t>f</w:t>
      </w:r>
      <w:r>
        <w:rPr>
          <w:rFonts w:ascii="Arial" w:hAnsi="Arial" w:cs="Arial" w:eastAsia="Arial"/>
          <w:sz w:val="14"/>
          <w:szCs w:val="14"/>
          <w:color w:val="3F3F3F"/>
          <w:spacing w:val="5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29"/>
          <w:w w:val="131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292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-2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65"/>
        </w:rPr>
        <w:t>l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65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-2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49"/>
        </w:rPr>
        <w:t>ri</w:t>
      </w:r>
      <w:r>
        <w:rPr>
          <w:rFonts w:ascii="Arial" w:hAnsi="Arial" w:cs="Arial" w:eastAsia="Arial"/>
          <w:sz w:val="14"/>
          <w:szCs w:val="14"/>
          <w:color w:val="262626"/>
          <w:spacing w:val="-3"/>
          <w:w w:val="148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5"/>
          <w:w w:val="147"/>
        </w:rPr>
        <w:t>/</w:t>
      </w:r>
      <w:r>
        <w:rPr>
          <w:rFonts w:ascii="Arial" w:hAnsi="Arial" w:cs="Arial" w:eastAsia="Arial"/>
          <w:sz w:val="14"/>
          <w:szCs w:val="14"/>
          <w:color w:val="262626"/>
          <w:spacing w:val="2"/>
          <w:w w:val="114"/>
        </w:rPr>
        <w:t>b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0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7"/>
          <w:w w:val="110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0"/>
        </w:rPr>
        <w:t>h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20"/>
        </w:rPr>
        <w:t>k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10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2"/>
        </w:rPr>
        <w:t>h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22"/>
        </w:rPr>
        <w:t>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7"/>
        </w:rPr>
        <w:t>rtes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" w:after="0" w:line="240" w:lineRule="auto"/>
        <w:ind w:left="113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60.287384pt;margin-top:8.92592pt;width:131.013593pt;height:.1pt;mso-position-horizontal-relative:page;mso-position-vertical-relative:paragraph;z-index:-3566" coordorigin="7206,179" coordsize="2620,2">
            <v:shape style="position:absolute;left:7206;top:179;width:2620;height:2" coordorigin="7206,179" coordsize="2620,0" path="m7206,179l9826,179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262626"/>
          <w:spacing w:val="-17"/>
          <w:w w:val="130"/>
        </w:rPr>
        <w:t>q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0"/>
          <w:w w:val="13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49"/>
        </w:rPr>
        <w:t>do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48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d</w:t>
      </w:r>
      <w:r>
        <w:rPr>
          <w:rFonts w:ascii="Arial" w:hAnsi="Arial" w:cs="Arial" w:eastAsia="Arial"/>
          <w:sz w:val="14"/>
          <w:szCs w:val="14"/>
          <w:color w:val="262626"/>
          <w:spacing w:val="-9"/>
          <w:w w:val="127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inis</w:t>
      </w:r>
      <w:r>
        <w:rPr>
          <w:rFonts w:ascii="Arial" w:hAnsi="Arial" w:cs="Arial" w:eastAsia="Arial"/>
          <w:sz w:val="14"/>
          <w:szCs w:val="14"/>
          <w:color w:val="262626"/>
          <w:spacing w:val="2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2"/>
          <w:w w:val="128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-9"/>
          <w:w w:val="127"/>
        </w:rPr>
        <w:t>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je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1"/>
          <w:w w:val="95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h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27"/>
        </w:rPr>
        <w:t>u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24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-1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47"/>
        </w:rPr>
        <w:t>n</w:t>
      </w:r>
      <w:r>
        <w:rPr>
          <w:rFonts w:ascii="Arial" w:hAnsi="Arial" w:cs="Arial" w:eastAsia="Arial"/>
          <w:sz w:val="14"/>
          <w:szCs w:val="14"/>
          <w:color w:val="262626"/>
          <w:spacing w:val="-2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5"/>
          <w:w w:val="129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n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27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-2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1"/>
        </w:rPr>
        <w:t>h</w:t>
      </w:r>
      <w:r>
        <w:rPr>
          <w:rFonts w:ascii="Arial" w:hAnsi="Arial" w:cs="Arial" w:eastAsia="Arial"/>
          <w:sz w:val="14"/>
          <w:szCs w:val="14"/>
          <w:color w:val="262626"/>
          <w:spacing w:val="-19"/>
          <w:w w:val="131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</w:rPr>
        <w:t>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3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46464"/>
          <w:w w:val="92"/>
        </w:rPr>
        <w:t>SEK</w:t>
      </w:r>
      <w:r>
        <w:rPr>
          <w:rFonts w:ascii="Arial" w:hAnsi="Arial" w:cs="Arial" w:eastAsia="Arial"/>
          <w:sz w:val="15"/>
          <w:szCs w:val="15"/>
          <w:color w:val="646464"/>
          <w:spacing w:val="-6"/>
          <w:w w:val="92"/>
        </w:rPr>
        <w:t>S</w:t>
      </w:r>
      <w:r>
        <w:rPr>
          <w:rFonts w:ascii="Arial" w:hAnsi="Arial" w:cs="Arial" w:eastAsia="Arial"/>
          <w:sz w:val="15"/>
          <w:szCs w:val="15"/>
          <w:color w:val="3F3F3F"/>
          <w:spacing w:val="1"/>
          <w:w w:val="201"/>
        </w:rPr>
        <w:t>I</w:t>
      </w:r>
      <w:r>
        <w:rPr>
          <w:rFonts w:ascii="Arial" w:hAnsi="Arial" w:cs="Arial" w:eastAsia="Arial"/>
          <w:sz w:val="15"/>
          <w:szCs w:val="15"/>
          <w:color w:val="646464"/>
          <w:spacing w:val="0"/>
          <w:w w:val="115"/>
        </w:rPr>
        <w:t>O</w:t>
      </w:r>
      <w:r>
        <w:rPr>
          <w:rFonts w:ascii="Arial" w:hAnsi="Arial" w:cs="Arial" w:eastAsia="Arial"/>
          <w:sz w:val="15"/>
          <w:szCs w:val="15"/>
          <w:color w:val="646464"/>
          <w:spacing w:val="-12"/>
          <w:w w:val="116"/>
        </w:rPr>
        <w:t>N</w:t>
      </w:r>
      <w:r>
        <w:rPr>
          <w:rFonts w:ascii="Arial" w:hAnsi="Arial" w:cs="Arial" w:eastAsia="Arial"/>
          <w:sz w:val="15"/>
          <w:szCs w:val="15"/>
          <w:color w:val="3F3F3F"/>
          <w:spacing w:val="9"/>
          <w:w w:val="201"/>
        </w:rPr>
        <w:t>I</w:t>
      </w:r>
      <w:r>
        <w:rPr>
          <w:rFonts w:ascii="Arial" w:hAnsi="Arial" w:cs="Arial" w:eastAsia="Arial"/>
          <w:sz w:val="15"/>
          <w:szCs w:val="15"/>
          <w:color w:val="646464"/>
          <w:spacing w:val="0"/>
          <w:w w:val="106"/>
        </w:rPr>
        <w:t>C</w:t>
      </w:r>
      <w:r>
        <w:rPr>
          <w:rFonts w:ascii="Arial" w:hAnsi="Arial" w:cs="Arial" w:eastAsia="Arial"/>
          <w:sz w:val="15"/>
          <w:szCs w:val="15"/>
          <w:color w:val="646464"/>
          <w:spacing w:val="-4"/>
          <w:w w:val="105"/>
        </w:rPr>
        <w:t>: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5"/>
        </w:rPr>
        <w:t>DOKUMENTA</w:t>
      </w:r>
      <w:r>
        <w:rPr>
          <w:rFonts w:ascii="Arial" w:hAnsi="Arial" w:cs="Arial" w:eastAsia="Arial"/>
          <w:sz w:val="15"/>
          <w:szCs w:val="15"/>
          <w:color w:val="3F3F3F"/>
          <w:spacing w:val="3"/>
          <w:w w:val="106"/>
        </w:rPr>
        <w:t>C</w:t>
      </w:r>
      <w:r>
        <w:rPr>
          <w:rFonts w:ascii="Arial" w:hAnsi="Arial" w:cs="Arial" w:eastAsia="Arial"/>
          <w:sz w:val="15"/>
          <w:szCs w:val="15"/>
          <w:color w:val="262626"/>
          <w:spacing w:val="1"/>
          <w:w w:val="20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11"/>
        </w:rPr>
        <w:t>O</w:t>
      </w:r>
      <w:r>
        <w:rPr>
          <w:rFonts w:ascii="Arial" w:hAnsi="Arial" w:cs="Arial" w:eastAsia="Arial"/>
          <w:sz w:val="15"/>
          <w:szCs w:val="15"/>
          <w:color w:val="3F3F3F"/>
          <w:spacing w:val="-2"/>
          <w:w w:val="112"/>
        </w:rPr>
        <w:t>N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205"/>
        </w:rPr>
        <w:t>I</w:t>
      </w:r>
      <w:r>
        <w:rPr>
          <w:rFonts w:ascii="Arial" w:hAnsi="Arial" w:cs="Arial" w:eastAsia="Arial"/>
          <w:sz w:val="15"/>
          <w:szCs w:val="15"/>
          <w:color w:val="262626"/>
          <w:spacing w:val="5"/>
          <w:w w:val="205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3"/>
        </w:rPr>
        <w:t>PARA</w:t>
      </w:r>
      <w:r>
        <w:rPr>
          <w:rFonts w:ascii="Arial" w:hAnsi="Arial" w:cs="Arial" w:eastAsia="Arial"/>
          <w:sz w:val="15"/>
          <w:szCs w:val="15"/>
          <w:color w:val="3F3F3F"/>
          <w:spacing w:val="2"/>
          <w:w w:val="103"/>
        </w:rPr>
        <w:t>Q</w:t>
      </w:r>
      <w:r>
        <w:rPr>
          <w:rFonts w:ascii="Arial" w:hAnsi="Arial" w:cs="Arial" w:eastAsia="Arial"/>
          <w:sz w:val="15"/>
          <w:szCs w:val="15"/>
          <w:color w:val="262626"/>
          <w:spacing w:val="1"/>
          <w:w w:val="201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-1"/>
          <w:w w:val="101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5"/>
          <w:w w:val="111"/>
        </w:rPr>
        <w:t>U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1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241" w:lineRule="exact"/>
        <w:ind w:left="1092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22"/>
          <w:szCs w:val="22"/>
          <w:color w:val="646464"/>
          <w:spacing w:val="0"/>
          <w:w w:val="183"/>
          <w:position w:val="-1"/>
        </w:rPr>
        <w:t>0</w:t>
      </w:r>
      <w:r>
        <w:rPr>
          <w:rFonts w:ascii="Arial" w:hAnsi="Arial" w:cs="Arial" w:eastAsia="Arial"/>
          <w:sz w:val="22"/>
          <w:szCs w:val="22"/>
          <w:color w:val="646464"/>
          <w:spacing w:val="2"/>
          <w:w w:val="18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Kopj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32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7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4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3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5"/>
          <w:position w:val="-1"/>
        </w:rPr>
        <w:t>er</w:t>
      </w:r>
      <w:r>
        <w:rPr>
          <w:rFonts w:ascii="Arial" w:hAnsi="Arial" w:cs="Arial" w:eastAsia="Arial"/>
          <w:sz w:val="14"/>
          <w:szCs w:val="14"/>
          <w:color w:val="646464"/>
          <w:spacing w:val="-8"/>
          <w:w w:val="115"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8"/>
          <w:position w:val="-1"/>
        </w:rPr>
        <w:t>jofti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19"/>
          <w:position w:val="-1"/>
        </w:rPr>
        <w:t>m</w:t>
      </w:r>
      <w:r>
        <w:rPr>
          <w:rFonts w:ascii="Arial" w:hAnsi="Arial" w:cs="Arial" w:eastAsia="Arial"/>
          <w:sz w:val="14"/>
          <w:szCs w:val="14"/>
          <w:color w:val="262626"/>
          <w:spacing w:val="-11"/>
          <w:w w:val="175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41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-10"/>
          <w:w w:val="119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7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-10"/>
          <w:w w:val="119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-5"/>
          <w:w w:val="120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4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35"/>
          <w:position w:val="-1"/>
        </w:rPr>
        <w:t>r</w:t>
      </w:r>
      <w:r>
        <w:rPr>
          <w:rFonts w:ascii="Arial" w:hAnsi="Arial" w:cs="Arial" w:eastAsia="Arial"/>
          <w:sz w:val="14"/>
          <w:szCs w:val="14"/>
          <w:color w:val="646464"/>
          <w:spacing w:val="-1"/>
          <w:w w:val="116"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0"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20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20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646464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5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9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09"/>
          <w:position w:val="-1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-19"/>
          <w:w w:val="17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262626"/>
          <w:spacing w:val="-18"/>
          <w:w w:val="175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9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09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  <w:position w:val="-1"/>
        </w:rPr>
        <w:t>ntit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23"/>
          <w:position w:val="-1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-15"/>
          <w:w w:val="123"/>
          <w:position w:val="-1"/>
        </w:rPr>
        <w:t>h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23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-16"/>
          <w:w w:val="12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0"/>
          <w:position w:val="-1"/>
        </w:rPr>
        <w:t>anetarev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-8"/>
          <w:w w:val="11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tjer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34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8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-1"/>
        </w:rPr>
        <w:t>fam</w:t>
      </w:r>
      <w:r>
        <w:rPr>
          <w:rFonts w:ascii="Arial" w:hAnsi="Arial" w:cs="Arial" w:eastAsia="Arial"/>
          <w:sz w:val="14"/>
          <w:szCs w:val="14"/>
          <w:color w:val="545454"/>
          <w:spacing w:val="-7"/>
          <w:w w:val="114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7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8"/>
          <w:position w:val="-1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3"/>
          <w:w w:val="118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95"/>
          <w:position w:val="-1"/>
        </w:rPr>
        <w:t>s</w:t>
      </w:r>
      <w:r>
        <w:rPr>
          <w:rFonts w:ascii="Arial" w:hAnsi="Arial" w:cs="Arial" w:eastAsia="Arial"/>
          <w:sz w:val="14"/>
          <w:szCs w:val="14"/>
          <w:color w:val="646464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qe</w:t>
      </w:r>
      <w:r>
        <w:rPr>
          <w:rFonts w:ascii="Arial" w:hAnsi="Arial" w:cs="Arial" w:eastAsia="Arial"/>
          <w:sz w:val="14"/>
          <w:szCs w:val="14"/>
          <w:color w:val="646464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jane</w:t>
      </w:r>
      <w:r>
        <w:rPr>
          <w:rFonts w:ascii="Arial" w:hAnsi="Arial" w:cs="Arial" w:eastAsia="Arial"/>
          <w:sz w:val="14"/>
          <w:szCs w:val="14"/>
          <w:color w:val="545454"/>
          <w:spacing w:val="32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1"/>
          <w:position w:val="-1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2"/>
          <w:w w:val="111"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777777"/>
          <w:spacing w:val="-11"/>
          <w:w w:val="111"/>
          <w:position w:val="-1"/>
        </w:rPr>
        <w:t>s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1"/>
          <w:position w:val="-1"/>
        </w:rPr>
        <w:t>edu</w:t>
      </w:r>
      <w:r>
        <w:rPr>
          <w:rFonts w:ascii="Arial" w:hAnsi="Arial" w:cs="Arial" w:eastAsia="Arial"/>
          <w:sz w:val="14"/>
          <w:szCs w:val="14"/>
          <w:color w:val="545454"/>
          <w:spacing w:val="-6"/>
          <w:w w:val="111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777777"/>
          <w:spacing w:val="0"/>
          <w:w w:val="111"/>
          <w:position w:val="-1"/>
        </w:rPr>
        <w:t>s</w:t>
      </w:r>
      <w:r>
        <w:rPr>
          <w:rFonts w:ascii="Arial" w:hAnsi="Arial" w:cs="Arial" w:eastAsia="Arial"/>
          <w:sz w:val="14"/>
          <w:szCs w:val="14"/>
          <w:color w:val="777777"/>
          <w:spacing w:val="2"/>
          <w:w w:val="111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4"/>
          <w:position w:val="-1"/>
        </w:rPr>
        <w:t>letern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15"/>
          <w:position w:val="-1"/>
        </w:rPr>
        <w:t>j</w:t>
      </w:r>
      <w:r>
        <w:rPr>
          <w:rFonts w:ascii="Arial" w:hAnsi="Arial" w:cs="Arial" w:eastAsia="Arial"/>
          <w:sz w:val="14"/>
          <w:szCs w:val="14"/>
          <w:color w:val="646464"/>
          <w:spacing w:val="7"/>
          <w:w w:val="106"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3"/>
          <w:position w:val="-1"/>
        </w:rPr>
        <w:t>f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23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34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8"/>
          <w:position w:val="-1"/>
        </w:rPr>
        <w:t>mit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15" w:lineRule="exact"/>
        <w:ind w:left="1092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82"/>
          <w:position w:val="-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"/>
          <w:w w:val="182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4"/>
          <w:position w:val="-1"/>
        </w:rPr>
        <w:t>C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04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4"/>
          <w:position w:val="-1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2"/>
          <w:w w:val="123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75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646464"/>
          <w:spacing w:val="-11"/>
          <w:w w:val="118"/>
          <w:position w:val="-1"/>
        </w:rPr>
        <w:t>f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34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kat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545454"/>
          <w:spacing w:val="17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-6"/>
          <w:w w:val="17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34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6"/>
          <w:position w:val="-1"/>
        </w:rPr>
        <w:t>ndj</w:t>
      </w:r>
      <w:r>
        <w:rPr>
          <w:rFonts w:ascii="Arial" w:hAnsi="Arial" w:cs="Arial" w:eastAsia="Arial"/>
          <w:sz w:val="14"/>
          <w:szCs w:val="14"/>
          <w:color w:val="3F3F3F"/>
          <w:spacing w:val="-13"/>
          <w:w w:val="116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6"/>
          <w:position w:val="-1"/>
        </w:rPr>
        <w:t>s</w:t>
      </w:r>
      <w:r>
        <w:rPr>
          <w:rFonts w:ascii="Arial" w:hAnsi="Arial" w:cs="Arial" w:eastAsia="Arial"/>
          <w:sz w:val="14"/>
          <w:szCs w:val="14"/>
          <w:color w:val="646464"/>
          <w:spacing w:val="-12"/>
          <w:w w:val="116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ose</w:t>
      </w:r>
      <w:r>
        <w:rPr>
          <w:rFonts w:ascii="Arial" w:hAnsi="Arial" w:cs="Arial" w:eastAsia="Arial"/>
          <w:sz w:val="14"/>
          <w:szCs w:val="14"/>
          <w:color w:val="545454"/>
          <w:spacing w:val="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3"/>
          <w:position w:val="-1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7"/>
          <w:w w:val="113"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3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646464"/>
          <w:spacing w:val="-10"/>
          <w:w w:val="113"/>
          <w:position w:val="-1"/>
        </w:rPr>
        <w:t>u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3"/>
          <w:position w:val="-1"/>
        </w:rPr>
        <w:t>me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13"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262626"/>
          <w:spacing w:val="8"/>
          <w:w w:val="113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-10"/>
          <w:w w:val="11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17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tjer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35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18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1"/>
          <w:position w:val="-1"/>
        </w:rPr>
        <w:t>f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11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1"/>
          <w:position w:val="-1"/>
        </w:rPr>
        <w:t>mijeve</w:t>
      </w:r>
      <w:r>
        <w:rPr>
          <w:rFonts w:ascii="Arial" w:hAnsi="Arial" w:cs="Arial" w:eastAsia="Arial"/>
          <w:sz w:val="14"/>
          <w:szCs w:val="14"/>
          <w:color w:val="3F3F3F"/>
          <w:spacing w:val="-12"/>
          <w:w w:val="111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qe</w:t>
      </w:r>
      <w:r>
        <w:rPr>
          <w:rFonts w:ascii="Arial" w:hAnsi="Arial" w:cs="Arial" w:eastAsia="Arial"/>
          <w:sz w:val="14"/>
          <w:szCs w:val="14"/>
          <w:color w:val="545454"/>
          <w:spacing w:val="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0"/>
          <w:position w:val="-1"/>
        </w:rPr>
        <w:t>u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14"/>
          <w:szCs w:val="14"/>
          <w:color w:val="646464"/>
          <w:spacing w:val="25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  <w:position w:val="-1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15"/>
          <w:position w:val="-1"/>
        </w:rPr>
        <w:t>o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5"/>
          <w:position w:val="-1"/>
        </w:rPr>
        <w:t>se</w:t>
      </w:r>
      <w:r>
        <w:rPr>
          <w:rFonts w:ascii="Arial" w:hAnsi="Arial" w:cs="Arial" w:eastAsia="Arial"/>
          <w:sz w:val="14"/>
          <w:szCs w:val="14"/>
          <w:color w:val="646464"/>
          <w:spacing w:val="-2"/>
          <w:w w:val="115"/>
          <w:position w:val="-1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  <w:position w:val="-1"/>
        </w:rPr>
        <w:t>ojne</w:t>
      </w:r>
      <w:r>
        <w:rPr>
          <w:rFonts w:ascii="Arial" w:hAnsi="Arial" w:cs="Arial" w:eastAsia="Arial"/>
          <w:sz w:val="14"/>
          <w:szCs w:val="14"/>
          <w:color w:val="3F3F3F"/>
          <w:spacing w:val="-18"/>
          <w:w w:val="115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15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  <w:position w:val="-1"/>
        </w:rPr>
        <w:t>eternjofti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  <w:position w:val="-1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15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-9"/>
          <w:w w:val="108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9"/>
          <w:w w:val="234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2"/>
          <w:position w:val="-1"/>
        </w:rPr>
        <w:t>ektronik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12" w:lineRule="exact"/>
        <w:ind w:left="1092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82"/>
          <w:position w:val="-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"/>
          <w:w w:val="182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1"/>
          <w:position w:val="-1"/>
        </w:rPr>
        <w:t>Certifikat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1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545454"/>
          <w:spacing w:val="-8"/>
          <w:w w:val="111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7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tje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00"/>
          <w:position w:val="-1"/>
        </w:rPr>
        <w:t>r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646464"/>
          <w:spacing w:val="34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qe</w:t>
      </w:r>
      <w:r>
        <w:rPr>
          <w:rFonts w:ascii="Arial" w:hAnsi="Arial" w:cs="Arial" w:eastAsia="Arial"/>
          <w:sz w:val="14"/>
          <w:szCs w:val="14"/>
          <w:color w:val="545454"/>
          <w:spacing w:val="17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  <w:position w:val="-1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19"/>
          <w:position w:val="-1"/>
        </w:rPr>
        <w:t>i</w:t>
      </w:r>
      <w:r>
        <w:rPr>
          <w:rFonts w:ascii="Arial" w:hAnsi="Arial" w:cs="Arial" w:eastAsia="Arial"/>
          <w:sz w:val="14"/>
          <w:szCs w:val="14"/>
          <w:color w:val="646464"/>
          <w:spacing w:val="-8"/>
          <w:w w:val="119"/>
          <w:position w:val="-1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  <w:position w:val="-1"/>
        </w:rPr>
        <w:t>hen</w:t>
      </w:r>
      <w:r>
        <w:rPr>
          <w:rFonts w:ascii="Arial" w:hAnsi="Arial" w:cs="Arial" w:eastAsia="Arial"/>
          <w:sz w:val="14"/>
          <w:szCs w:val="14"/>
          <w:color w:val="3F3F3F"/>
          <w:spacing w:val="-20"/>
          <w:w w:val="119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-1"/>
        </w:rPr>
        <w:t>me</w:t>
      </w:r>
      <w:r>
        <w:rPr>
          <w:rFonts w:ascii="Arial" w:hAnsi="Arial" w:cs="Arial" w:eastAsia="Arial"/>
          <w:sz w:val="14"/>
          <w:szCs w:val="14"/>
          <w:color w:val="3F3F3F"/>
          <w:spacing w:val="25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-1"/>
        </w:rPr>
        <w:t>regjistri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-1"/>
        </w:rPr>
        <w:t>n</w:t>
      </w:r>
      <w:r>
        <w:rPr>
          <w:rFonts w:ascii="Arial" w:hAnsi="Arial" w:cs="Arial" w:eastAsia="Arial"/>
          <w:sz w:val="14"/>
          <w:szCs w:val="14"/>
          <w:color w:val="545454"/>
          <w:spacing w:val="-11"/>
          <w:w w:val="11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9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777777"/>
          <w:spacing w:val="-7"/>
          <w:w w:val="118"/>
          <w:position w:val="-1"/>
        </w:rPr>
        <w:t>f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0"/>
          <w:position w:val="-1"/>
        </w:rPr>
        <w:t>amiljes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108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82"/>
          <w:position w:val="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8"/>
          <w:w w:val="182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1"/>
          <w:position w:val="1"/>
        </w:rPr>
        <w:t>Dokument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1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-2"/>
          <w:w w:val="11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9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tjer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8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1"/>
          <w:position w:val="1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11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1"/>
          <w:position w:val="1"/>
        </w:rPr>
        <w:t>vojs</w:t>
      </w:r>
      <w:r>
        <w:rPr>
          <w:rFonts w:ascii="Arial" w:hAnsi="Arial" w:cs="Arial" w:eastAsia="Arial"/>
          <w:sz w:val="14"/>
          <w:szCs w:val="14"/>
          <w:color w:val="646464"/>
          <w:spacing w:val="-10"/>
          <w:w w:val="111"/>
          <w:position w:val="1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1"/>
          <w:position w:val="1"/>
        </w:rPr>
        <w:t>me</w:t>
      </w:r>
      <w:r>
        <w:rPr>
          <w:rFonts w:ascii="Arial" w:hAnsi="Arial" w:cs="Arial" w:eastAsia="Arial"/>
          <w:sz w:val="14"/>
          <w:szCs w:val="14"/>
          <w:color w:val="3F3F3F"/>
          <w:spacing w:val="-7"/>
          <w:w w:val="11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per</w:t>
      </w:r>
      <w:r>
        <w:rPr>
          <w:rFonts w:ascii="Arial" w:hAnsi="Arial" w:cs="Arial" w:eastAsia="Arial"/>
          <w:sz w:val="14"/>
          <w:szCs w:val="14"/>
          <w:color w:val="545454"/>
          <w:spacing w:val="3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4"/>
          <w:position w:val="1"/>
        </w:rPr>
        <w:t>pe</w:t>
      </w:r>
      <w:r>
        <w:rPr>
          <w:rFonts w:ascii="Arial" w:hAnsi="Arial" w:cs="Arial" w:eastAsia="Arial"/>
          <w:sz w:val="14"/>
          <w:szCs w:val="14"/>
          <w:color w:val="3F3F3F"/>
          <w:spacing w:val="-7"/>
          <w:w w:val="114"/>
          <w:position w:val="1"/>
        </w:rPr>
        <w:t>r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5"/>
          <w:position w:val="1"/>
        </w:rPr>
        <w:t>ca</w:t>
      </w:r>
      <w:r>
        <w:rPr>
          <w:rFonts w:ascii="Arial" w:hAnsi="Arial" w:cs="Arial" w:eastAsia="Arial"/>
          <w:sz w:val="14"/>
          <w:szCs w:val="14"/>
          <w:color w:val="646464"/>
          <w:spacing w:val="3"/>
          <w:w w:val="105"/>
          <w:position w:val="1"/>
        </w:rPr>
        <w:t>k</w:t>
      </w:r>
      <w:r>
        <w:rPr>
          <w:rFonts w:ascii="Arial" w:hAnsi="Arial" w:cs="Arial" w:eastAsia="Arial"/>
          <w:sz w:val="14"/>
          <w:szCs w:val="14"/>
          <w:color w:val="3F3F3F"/>
          <w:spacing w:val="4"/>
          <w:w w:val="121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7"/>
          <w:position w:val="1"/>
        </w:rPr>
        <w:t>u</w:t>
      </w:r>
      <w:r>
        <w:rPr>
          <w:rFonts w:ascii="Arial" w:hAnsi="Arial" w:cs="Arial" w:eastAsia="Arial"/>
          <w:sz w:val="14"/>
          <w:szCs w:val="14"/>
          <w:color w:val="646464"/>
          <w:spacing w:val="-9"/>
          <w:w w:val="107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46"/>
          <w:position w:val="1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4"/>
          <w:szCs w:val="14"/>
          <w:color w:val="545454"/>
          <w:spacing w:val="13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16"/>
          <w:position w:val="1"/>
        </w:rPr>
        <w:t>ardh</w:t>
      </w:r>
      <w:r>
        <w:rPr>
          <w:rFonts w:ascii="Arial" w:hAnsi="Arial" w:cs="Arial" w:eastAsia="Arial"/>
          <w:sz w:val="14"/>
          <w:szCs w:val="14"/>
          <w:color w:val="646464"/>
          <w:spacing w:val="-10"/>
          <w:w w:val="116"/>
          <w:position w:val="1"/>
        </w:rPr>
        <w:t>u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6"/>
          <w:position w:val="1"/>
        </w:rPr>
        <w:t>ra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6"/>
          <w:position w:val="1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16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-7"/>
          <w:w w:val="100"/>
          <w:position w:val="1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  <w:position w:val="1"/>
        </w:rPr>
        <w:t>he</w:t>
      </w:r>
      <w:r>
        <w:rPr>
          <w:rFonts w:ascii="Arial" w:hAnsi="Arial" w:cs="Arial" w:eastAsia="Arial"/>
          <w:sz w:val="14"/>
          <w:szCs w:val="14"/>
          <w:color w:val="3F3F3F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1"/>
        </w:rPr>
        <w:t>rrethanat/gjendje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1"/>
        </w:rPr>
        <w:t>n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13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109"/>
          <w:position w:val="1"/>
        </w:rPr>
        <w:t>fa</w:t>
      </w:r>
      <w:r>
        <w:rPr>
          <w:rFonts w:ascii="Arial" w:hAnsi="Arial" w:cs="Arial" w:eastAsia="Arial"/>
          <w:sz w:val="14"/>
          <w:szCs w:val="14"/>
          <w:color w:val="646464"/>
          <w:spacing w:val="-7"/>
          <w:w w:val="110"/>
          <w:position w:val="1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6"/>
          <w:position w:val="1"/>
        </w:rPr>
        <w:t>iljare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2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62626"/>
          <w:spacing w:val="0"/>
          <w:w w:val="108"/>
        </w:rPr>
        <w:t>K</w:t>
      </w:r>
      <w:r>
        <w:rPr>
          <w:rFonts w:ascii="Arial" w:hAnsi="Arial" w:cs="Arial" w:eastAsia="Arial"/>
          <w:sz w:val="15"/>
          <w:szCs w:val="15"/>
          <w:color w:val="262626"/>
          <w:spacing w:val="1"/>
          <w:w w:val="108"/>
        </w:rPr>
        <w:t>L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08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8"/>
        </w:rPr>
        <w:t>U</w:t>
      </w:r>
      <w:r>
        <w:rPr>
          <w:rFonts w:ascii="Arial" w:hAnsi="Arial" w:cs="Arial" w:eastAsia="Arial"/>
          <w:sz w:val="15"/>
          <w:szCs w:val="15"/>
          <w:color w:val="3F3F3F"/>
          <w:spacing w:val="3"/>
          <w:w w:val="108"/>
        </w:rPr>
        <w:t>Z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8"/>
        </w:rPr>
        <w:t>O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8"/>
        </w:rPr>
        <w:t>L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108"/>
        </w:rPr>
        <w:t>A</w:t>
      </w:r>
      <w:r>
        <w:rPr>
          <w:rFonts w:ascii="Arial" w:hAnsi="Arial" w:cs="Arial" w:eastAsia="Arial"/>
          <w:sz w:val="15"/>
          <w:szCs w:val="15"/>
          <w:color w:val="3F3F3F"/>
          <w:spacing w:val="-4"/>
          <w:w w:val="108"/>
        </w:rPr>
        <w:t> 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3"/>
        </w:rPr>
        <w:t>D</w:t>
      </w:r>
      <w:r>
        <w:rPr>
          <w:rFonts w:ascii="Arial" w:hAnsi="Arial" w:cs="Arial" w:eastAsia="Arial"/>
          <w:sz w:val="15"/>
          <w:szCs w:val="15"/>
          <w:color w:val="262626"/>
          <w:spacing w:val="-4"/>
          <w:w w:val="102"/>
        </w:rPr>
        <w:t>E</w:t>
      </w:r>
      <w:r>
        <w:rPr>
          <w:rFonts w:ascii="Arial" w:hAnsi="Arial" w:cs="Arial" w:eastAsia="Arial"/>
          <w:sz w:val="15"/>
          <w:szCs w:val="15"/>
          <w:color w:val="3F3F3F"/>
          <w:spacing w:val="3"/>
          <w:w w:val="104"/>
        </w:rPr>
        <w:t>K</w:t>
      </w:r>
      <w:r>
        <w:rPr>
          <w:rFonts w:ascii="Arial" w:hAnsi="Arial" w:cs="Arial" w:eastAsia="Arial"/>
          <w:sz w:val="15"/>
          <w:szCs w:val="15"/>
          <w:color w:val="262626"/>
          <w:spacing w:val="-6"/>
          <w:w w:val="107"/>
        </w:rPr>
        <w:t>L</w:t>
      </w:r>
      <w:r>
        <w:rPr>
          <w:rFonts w:ascii="Arial" w:hAnsi="Arial" w:cs="Arial" w:eastAsia="Arial"/>
          <w:sz w:val="15"/>
          <w:szCs w:val="15"/>
          <w:color w:val="3F3F3F"/>
          <w:spacing w:val="3"/>
          <w:w w:val="106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7"/>
          <w:w w:val="91"/>
        </w:rPr>
        <w:t>R</w:t>
      </w:r>
      <w:r>
        <w:rPr>
          <w:rFonts w:ascii="Arial" w:hAnsi="Arial" w:cs="Arial" w:eastAsia="Arial"/>
          <w:sz w:val="15"/>
          <w:szCs w:val="15"/>
          <w:color w:val="3F3F3F"/>
          <w:spacing w:val="4"/>
          <w:w w:val="99"/>
        </w:rPr>
        <w:t>A</w:t>
      </w:r>
      <w:r>
        <w:rPr>
          <w:rFonts w:ascii="Arial" w:hAnsi="Arial" w:cs="Arial" w:eastAsia="Arial"/>
          <w:sz w:val="15"/>
          <w:szCs w:val="15"/>
          <w:color w:val="262626"/>
          <w:spacing w:val="0"/>
          <w:w w:val="104"/>
        </w:rPr>
        <w:t>T</w:t>
      </w:r>
      <w:r>
        <w:rPr>
          <w:rFonts w:ascii="Arial" w:hAnsi="Arial" w:cs="Arial" w:eastAsia="Arial"/>
          <w:sz w:val="15"/>
          <w:szCs w:val="15"/>
          <w:color w:val="262626"/>
          <w:spacing w:val="-26"/>
          <w:w w:val="104"/>
        </w:rPr>
        <w:t>I</w:t>
      </w:r>
      <w:r>
        <w:rPr>
          <w:rFonts w:ascii="Arial" w:hAnsi="Arial" w:cs="Arial" w:eastAsia="Arial"/>
          <w:sz w:val="15"/>
          <w:szCs w:val="15"/>
          <w:color w:val="3F3F3F"/>
          <w:spacing w:val="0"/>
          <w:w w:val="97"/>
        </w:rPr>
        <w:t>VE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81" w:after="0" w:line="257" w:lineRule="auto"/>
        <w:ind w:left="832" w:right="1292" w:firstLine="14"/>
        <w:jc w:val="left"/>
        <w:tabs>
          <w:tab w:pos="35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62626"/>
          <w:spacing w:val="0"/>
          <w:w w:val="100"/>
        </w:rPr>
        <w:t>U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00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2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40"/>
        </w:rPr>
        <w:t>i/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4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0"/>
          <w:w w:val="14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1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19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1"/>
        </w:rPr>
        <w:t>hkr</w:t>
      </w:r>
      <w:r>
        <w:rPr>
          <w:rFonts w:ascii="Arial" w:hAnsi="Arial" w:cs="Arial" w:eastAsia="Arial"/>
          <w:sz w:val="14"/>
          <w:szCs w:val="14"/>
          <w:color w:val="262626"/>
          <w:spacing w:val="-17"/>
          <w:w w:val="131"/>
        </w:rPr>
        <w:t>u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-24"/>
          <w:w w:val="125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292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/a</w:t>
      </w:r>
      <w:r>
        <w:rPr>
          <w:rFonts w:ascii="Arial" w:hAnsi="Arial" w:cs="Arial" w:eastAsia="Arial"/>
          <w:sz w:val="14"/>
          <w:szCs w:val="14"/>
          <w:color w:val="3F3F3F"/>
          <w:spacing w:val="-39"/>
          <w:w w:val="122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22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22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2"/>
        </w:rPr>
        <w:t>di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22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2"/>
        </w:rPr>
        <w:t>n</w:t>
      </w:r>
      <w:r>
        <w:rPr>
          <w:rFonts w:ascii="Arial" w:hAnsi="Arial" w:cs="Arial" w:eastAsia="Arial"/>
          <w:sz w:val="14"/>
          <w:szCs w:val="14"/>
          <w:color w:val="262626"/>
          <w:spacing w:val="4"/>
          <w:w w:val="122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26"/>
          <w:w w:val="122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22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22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gjegje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22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2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9"/>
          <w:w w:val="122"/>
        </w:rPr>
        <w:t>v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9"/>
          <w:w w:val="122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26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6"/>
        </w:rPr>
        <w:t>en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16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9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29"/>
        </w:rPr>
        <w:t>q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7"/>
          <w:w w:val="129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9"/>
        </w:rPr>
        <w:t>rr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29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4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9"/>
        </w:rPr>
        <w:t>dhin</w:t>
      </w:r>
      <w:r>
        <w:rPr>
          <w:rFonts w:ascii="Arial" w:hAnsi="Arial" w:cs="Arial" w:eastAsia="Arial"/>
          <w:sz w:val="14"/>
          <w:szCs w:val="14"/>
          <w:color w:val="262626"/>
          <w:spacing w:val="-16"/>
          <w:w w:val="129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8"/>
          <w:w w:val="100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ga</w:t>
      </w:r>
      <w:r>
        <w:rPr>
          <w:rFonts w:ascii="Arial" w:hAnsi="Arial" w:cs="Arial" w:eastAsia="Arial"/>
          <w:sz w:val="14"/>
          <w:szCs w:val="14"/>
          <w:color w:val="3F3F3F"/>
          <w:spacing w:val="39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9"/>
          <w:w w:val="134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34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4"/>
          <w:w w:val="134"/>
        </w:rPr>
        <w:t>k</w:t>
      </w:r>
      <w:r>
        <w:rPr>
          <w:rFonts w:ascii="Arial" w:hAnsi="Arial" w:cs="Arial" w:eastAsia="Arial"/>
          <w:sz w:val="14"/>
          <w:szCs w:val="14"/>
          <w:color w:val="262626"/>
          <w:spacing w:val="-25"/>
          <w:w w:val="134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34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4"/>
        </w:rPr>
        <w:t>rim</w:t>
      </w:r>
      <w:r>
        <w:rPr>
          <w:rFonts w:ascii="Arial" w:hAnsi="Arial" w:cs="Arial" w:eastAsia="Arial"/>
          <w:sz w:val="14"/>
          <w:szCs w:val="14"/>
          <w:color w:val="262626"/>
          <w:spacing w:val="5"/>
          <w:w w:val="134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4"/>
        </w:rPr>
        <w:t>d</w:t>
      </w:r>
      <w:r>
        <w:rPr>
          <w:rFonts w:ascii="Arial" w:hAnsi="Arial" w:cs="Arial" w:eastAsia="Arial"/>
          <w:sz w:val="14"/>
          <w:szCs w:val="14"/>
          <w:color w:val="262626"/>
          <w:spacing w:val="-23"/>
          <w:w w:val="134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4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34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14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4"/>
        </w:rPr>
        <w:t>ar</w:t>
      </w:r>
      <w:r>
        <w:rPr>
          <w:rFonts w:ascii="Arial" w:hAnsi="Arial" w:cs="Arial" w:eastAsia="Arial"/>
          <w:sz w:val="14"/>
          <w:szCs w:val="14"/>
          <w:color w:val="3F3F3F"/>
          <w:spacing w:val="-5"/>
          <w:w w:val="124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7"/>
        </w:rPr>
        <w:t>q</w:t>
      </w:r>
      <w:r>
        <w:rPr>
          <w:rFonts w:ascii="Arial" w:hAnsi="Arial" w:cs="Arial" w:eastAsia="Arial"/>
          <w:sz w:val="14"/>
          <w:szCs w:val="14"/>
          <w:color w:val="262626"/>
          <w:spacing w:val="-14"/>
          <w:w w:val="137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-10"/>
          <w:w w:val="181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8"/>
        </w:rPr>
        <w:t>a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te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0"/>
        </w:rPr>
        <w:t>d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20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0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20"/>
        </w:rPr>
        <w:t>n</w:t>
      </w:r>
      <w:r>
        <w:rPr>
          <w:rFonts w:ascii="Arial" w:hAnsi="Arial" w:cs="Arial" w:eastAsia="Arial"/>
          <w:sz w:val="14"/>
          <w:szCs w:val="14"/>
          <w:color w:val="545454"/>
          <w:spacing w:val="7"/>
          <w:w w:val="120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20"/>
        </w:rPr>
        <w:t>v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2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1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3"/>
          <w:w w:val="127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7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-14"/>
          <w:w w:val="127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-18"/>
          <w:w w:val="127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6"/>
          <w:w w:val="127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27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27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v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7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0"/>
          <w:w w:val="127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8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42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1"/>
          <w:w w:val="142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31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8"/>
        </w:rPr>
        <w:t>,</w:t>
      </w:r>
      <w:r>
        <w:rPr>
          <w:rFonts w:ascii="Arial" w:hAnsi="Arial" w:cs="Arial" w:eastAsia="Arial"/>
          <w:sz w:val="14"/>
          <w:szCs w:val="14"/>
          <w:color w:val="3F3F3F"/>
          <w:spacing w:val="-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47"/>
        </w:rPr>
        <w:t>n</w:t>
      </w:r>
      <w:r>
        <w:rPr>
          <w:rFonts w:ascii="Arial" w:hAnsi="Arial" w:cs="Arial" w:eastAsia="Arial"/>
          <w:sz w:val="14"/>
          <w:szCs w:val="14"/>
          <w:color w:val="262626"/>
          <w:spacing w:val="-2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1"/>
          <w:w w:val="121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1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4"/>
          <w:w w:val="121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1"/>
        </w:rPr>
        <w:t>gjegje</w:t>
      </w:r>
      <w:r>
        <w:rPr>
          <w:rFonts w:ascii="Arial" w:hAnsi="Arial" w:cs="Arial" w:eastAsia="Arial"/>
          <w:sz w:val="14"/>
          <w:szCs w:val="14"/>
          <w:color w:val="3F3F3F"/>
          <w:spacing w:val="1"/>
          <w:w w:val="121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1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17"/>
          <w:w w:val="121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1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9"/>
          <w:w w:val="121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-7"/>
          <w:w w:val="138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8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-15"/>
          <w:w w:val="138"/>
        </w:rPr>
        <w:t>m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8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1"/>
          <w:w w:val="138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5"/>
          <w:w w:val="126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3"/>
          <w:w w:val="128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9"/>
        </w:rPr>
        <w:t>s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09"/>
        </w:rPr>
        <w:t>o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9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9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3"/>
          <w:w w:val="114"/>
        </w:rPr>
        <w:t>d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19"/>
          <w:w w:val="122"/>
        </w:rPr>
        <w:t>k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234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5"/>
          <w:w w:val="11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2"/>
        </w:rPr>
        <w:t>roj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se</w:t>
      </w:r>
      <w:r>
        <w:rPr>
          <w:rFonts w:ascii="Arial" w:hAnsi="Arial" w:cs="Arial" w:eastAsia="Arial"/>
          <w:sz w:val="14"/>
          <w:szCs w:val="14"/>
          <w:color w:val="3F3F3F"/>
          <w:spacing w:val="1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2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8"/>
          <w:w w:val="132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7"/>
        </w:rPr>
        <w:t>d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27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08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14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3"/>
          <w:w w:val="118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16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7"/>
          <w:w w:val="133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7"/>
          <w:w w:val="133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8"/>
          <w:w w:val="133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-7"/>
          <w:w w:val="133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33"/>
        </w:rPr>
        <w:t>q</w:t>
      </w:r>
      <w:r>
        <w:rPr>
          <w:rFonts w:ascii="Arial" w:hAnsi="Arial" w:cs="Arial" w:eastAsia="Arial"/>
          <w:sz w:val="14"/>
          <w:szCs w:val="14"/>
          <w:color w:val="262626"/>
          <w:spacing w:val="-19"/>
          <w:w w:val="133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-16"/>
          <w:w w:val="133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-19"/>
          <w:w w:val="133"/>
        </w:rPr>
        <w:t>u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3"/>
        </w:rPr>
        <w:t>ra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3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5"/>
          <w:w w:val="100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00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2"/>
          <w:w w:val="132"/>
        </w:rPr>
        <w:t>k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1"/>
        </w:rPr>
        <w:t>ete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1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5"/>
        </w:rPr>
        <w:t>formu</w:t>
      </w:r>
      <w:r>
        <w:rPr>
          <w:rFonts w:ascii="Arial" w:hAnsi="Arial" w:cs="Arial" w:eastAsia="Arial"/>
          <w:sz w:val="14"/>
          <w:szCs w:val="14"/>
          <w:color w:val="262626"/>
          <w:spacing w:val="-22"/>
          <w:w w:val="125"/>
        </w:rPr>
        <w:t>l</w:t>
      </w:r>
      <w:r>
        <w:rPr>
          <w:rFonts w:ascii="Arial" w:hAnsi="Arial" w:cs="Arial" w:eastAsia="Arial"/>
          <w:sz w:val="14"/>
          <w:szCs w:val="14"/>
          <w:color w:val="3F3F3F"/>
          <w:spacing w:val="-2"/>
          <w:w w:val="125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25"/>
        </w:rPr>
        <w:t>r</w:t>
      </w:r>
      <w:r>
        <w:rPr>
          <w:rFonts w:ascii="Arial" w:hAnsi="Arial" w:cs="Arial" w:eastAsia="Arial"/>
          <w:sz w:val="14"/>
          <w:szCs w:val="14"/>
          <w:color w:val="262626"/>
          <w:spacing w:val="3"/>
          <w:w w:val="125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j</w:t>
      </w:r>
      <w:r>
        <w:rPr>
          <w:rFonts w:ascii="Arial" w:hAnsi="Arial" w:cs="Arial" w:eastAsia="Arial"/>
          <w:sz w:val="14"/>
          <w:szCs w:val="14"/>
          <w:color w:val="3F3F3F"/>
          <w:spacing w:val="6"/>
          <w:w w:val="125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25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5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3"/>
          <w:w w:val="125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1"/>
          <w:w w:val="133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3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-25"/>
          <w:w w:val="133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-7"/>
          <w:w w:val="129"/>
        </w:rPr>
        <w:t>v</w:t>
      </w:r>
      <w:r>
        <w:rPr>
          <w:rFonts w:ascii="Arial" w:hAnsi="Arial" w:cs="Arial" w:eastAsia="Arial"/>
          <w:sz w:val="14"/>
          <w:szCs w:val="14"/>
          <w:color w:val="3F3F3F"/>
          <w:spacing w:val="-4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5"/>
          <w:w w:val="128"/>
        </w:rPr>
        <w:t>r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11"/>
          <w:w w:val="133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1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2"/>
        </w:rPr>
        <w:t>a.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74" type="#_x0000_t75">
            <v:imagedata r:id="rId27" o:title=""/>
          </v:shape>
        </w:pict>
      </w:r>
      <w:r>
        <w:rPr/>
        <w:pict>
          <v:group style="position:absolute;margin-left:44.271076pt;margin-top:91.619995pt;width:506.057999pt;height:.1pt;mso-position-horizontal-relative:page;mso-position-vertical-relative:page;z-index:-3573" coordorigin="885,1832" coordsize="10121,2">
            <v:shape style="position:absolute;left:885;top:1832;width:10121;height:2" coordorigin="885,1832" coordsize="10121,0" path="m885,1832l11007,1832e" filled="f" stroked="t" strokeweight="1.799637pt" strokecolor="#000000">
              <v:path arrowok="t"/>
            </v:shape>
          </v:group>
          <w10:wrap type="none"/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2" w:right="-61"/>
        <w:jc w:val="left"/>
        <w:tabs>
          <w:tab w:pos="2700" w:val="left"/>
          <w:tab w:pos="638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74.564819pt;margin-top:-3.694085pt;width:183.203073pt;height:.1pt;mso-position-horizontal-relative:page;mso-position-vertical-relative:paragraph;z-index:-3565" coordorigin="3491,-74" coordsize="3664,2">
            <v:shape style="position:absolute;left:3491;top:-74;width:3664;height:2" coordorigin="3491,-74" coordsize="3664,0" path="m3491,-74l7155,-74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262626"/>
          <w:spacing w:val="-14"/>
          <w:w w:val="119"/>
        </w:rPr>
        <w:t>N</w:t>
      </w:r>
      <w:r>
        <w:rPr>
          <w:rFonts w:ascii="Arial" w:hAnsi="Arial" w:cs="Arial" w:eastAsia="Arial"/>
          <w:sz w:val="14"/>
          <w:szCs w:val="14"/>
          <w:color w:val="545454"/>
          <w:spacing w:val="-4"/>
          <w:w w:val="129"/>
        </w:rPr>
        <w:t>e</w:t>
      </w:r>
      <w:r>
        <w:rPr>
          <w:rFonts w:ascii="Arial" w:hAnsi="Arial" w:cs="Arial" w:eastAsia="Arial"/>
          <w:sz w:val="14"/>
          <w:szCs w:val="14"/>
          <w:color w:val="262626"/>
          <w:spacing w:val="-13"/>
          <w:w w:val="134"/>
        </w:rPr>
        <w:t>n</w:t>
      </w:r>
      <w:r>
        <w:rPr>
          <w:rFonts w:ascii="Arial" w:hAnsi="Arial" w:cs="Arial" w:eastAsia="Arial"/>
          <w:sz w:val="14"/>
          <w:szCs w:val="14"/>
          <w:color w:val="3F3F3F"/>
          <w:spacing w:val="-1"/>
          <w:w w:val="107"/>
        </w:rPr>
        <w:t>s</w:t>
      </w:r>
      <w:r>
        <w:rPr>
          <w:rFonts w:ascii="Arial" w:hAnsi="Arial" w:cs="Arial" w:eastAsia="Arial"/>
          <w:sz w:val="14"/>
          <w:szCs w:val="14"/>
          <w:color w:val="262626"/>
          <w:spacing w:val="-11"/>
          <w:w w:val="134"/>
        </w:rPr>
        <w:t>h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5"/>
        </w:rPr>
        <w:t>krimi</w:t>
      </w:r>
      <w:r>
        <w:rPr>
          <w:rFonts w:ascii="Arial" w:hAnsi="Arial" w:cs="Arial" w:eastAsia="Arial"/>
          <w:sz w:val="14"/>
          <w:szCs w:val="14"/>
          <w:color w:val="3F3F3F"/>
          <w:spacing w:val="-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3F3F3F"/>
          <w:spacing w:val="9"/>
          <w:w w:val="234"/>
        </w:rPr>
        <w:t>i</w:t>
      </w:r>
      <w:r>
        <w:rPr>
          <w:rFonts w:ascii="Arial" w:hAnsi="Arial" w:cs="Arial" w:eastAsia="Arial"/>
          <w:sz w:val="14"/>
          <w:szCs w:val="14"/>
          <w:color w:val="3F3F3F"/>
          <w:spacing w:val="-8"/>
          <w:w w:val="106"/>
        </w:rPr>
        <w:t>A</w:t>
      </w:r>
      <w:r>
        <w:rPr>
          <w:rFonts w:ascii="Arial" w:hAnsi="Arial" w:cs="Arial" w:eastAsia="Arial"/>
          <w:sz w:val="14"/>
          <w:szCs w:val="14"/>
          <w:color w:val="262626"/>
          <w:spacing w:val="-6"/>
          <w:w w:val="137"/>
        </w:rPr>
        <w:t>p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33"/>
        </w:rPr>
        <w:t>likan</w:t>
      </w:r>
      <w:r>
        <w:rPr>
          <w:rFonts w:ascii="Arial" w:hAnsi="Arial" w:cs="Arial" w:eastAsia="Arial"/>
          <w:sz w:val="14"/>
          <w:szCs w:val="14"/>
          <w:color w:val="3F3F3F"/>
          <w:spacing w:val="-13"/>
          <w:w w:val="133"/>
        </w:rPr>
        <w:t>t</w:t>
      </w:r>
      <w:r>
        <w:rPr>
          <w:rFonts w:ascii="Arial" w:hAnsi="Arial" w:cs="Arial" w:eastAsia="Arial"/>
          <w:sz w:val="14"/>
          <w:szCs w:val="14"/>
          <w:color w:val="3F3F3F"/>
          <w:spacing w:val="-39"/>
          <w:w w:val="134"/>
        </w:rPr>
        <w:t>i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62"/>
        </w:rPr>
        <w:t>t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99"/>
        </w:rPr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99"/>
          <w:u w:val="single" w:color="000000"/>
        </w:rPr>
        <w:t> </w:t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00"/>
          <w:u w:val="single" w:color="000000"/>
        </w:rPr>
        <w:tab/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14"/>
          <w:szCs w:val="14"/>
          <w:color w:val="262626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420" w:lineRule="exact"/>
        <w:ind w:right="-20"/>
        <w:jc w:val="left"/>
        <w:rPr>
          <w:rFonts w:ascii="Arial" w:hAnsi="Arial" w:cs="Arial" w:eastAsia="Arial"/>
          <w:sz w:val="39"/>
          <w:szCs w:val="39"/>
        </w:rPr>
      </w:pPr>
      <w:rPr/>
      <w:r>
        <w:rPr>
          <w:rFonts w:ascii="Arial" w:hAnsi="Arial" w:cs="Arial" w:eastAsia="Arial"/>
          <w:sz w:val="39"/>
          <w:szCs w:val="39"/>
          <w:color w:val="262626"/>
          <w:w w:val="38"/>
          <w:position w:val="-3"/>
        </w:rPr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    </w:t>
      </w:r>
      <w:r>
        <w:rPr>
          <w:rFonts w:ascii="Arial" w:hAnsi="Arial" w:cs="Arial" w:eastAsia="Arial"/>
          <w:sz w:val="39"/>
          <w:szCs w:val="39"/>
          <w:color w:val="262626"/>
          <w:spacing w:val="10"/>
          <w:w w:val="38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    </w:t>
      </w:r>
      <w:r>
        <w:rPr>
          <w:rFonts w:ascii="Arial" w:hAnsi="Arial" w:cs="Arial" w:eastAsia="Arial"/>
          <w:sz w:val="39"/>
          <w:szCs w:val="39"/>
          <w:color w:val="262626"/>
          <w:spacing w:val="10"/>
          <w:w w:val="38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single" w:color="000000"/>
          <w:position w:val="-3"/>
        </w:rPr>
        <w:t>    </w:t>
      </w:r>
      <w:r>
        <w:rPr>
          <w:rFonts w:ascii="Arial" w:hAnsi="Arial" w:cs="Arial" w:eastAsia="Arial"/>
          <w:sz w:val="39"/>
          <w:szCs w:val="39"/>
          <w:color w:val="3F3F3F"/>
          <w:spacing w:val="10"/>
          <w:w w:val="38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38"/>
          <w:u w:val="single" w:color="000000"/>
          <w:position w:val="-3"/>
        </w:rPr>
        <w:t>    </w:t>
      </w:r>
      <w:r>
        <w:rPr>
          <w:rFonts w:ascii="Arial" w:hAnsi="Arial" w:cs="Arial" w:eastAsia="Arial"/>
          <w:sz w:val="39"/>
          <w:szCs w:val="39"/>
          <w:color w:val="3F3F3F"/>
          <w:spacing w:val="10"/>
          <w:w w:val="38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38"/>
          <w:u w:val="single" w:color="000000"/>
          <w:position w:val="-3"/>
        </w:rPr>
        <w:t>    </w:t>
      </w:r>
      <w:r>
        <w:rPr>
          <w:rFonts w:ascii="Arial" w:hAnsi="Arial" w:cs="Arial" w:eastAsia="Arial"/>
          <w:sz w:val="39"/>
          <w:szCs w:val="39"/>
          <w:color w:val="262626"/>
          <w:spacing w:val="10"/>
          <w:w w:val="38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62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262626"/>
          <w:spacing w:val="0"/>
          <w:w w:val="62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262626"/>
          <w:spacing w:val="56"/>
          <w:w w:val="62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2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2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56"/>
          <w:w w:val="62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2"/>
          <w:u w:val="single" w:color="000000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3F3F3F"/>
          <w:spacing w:val="0"/>
          <w:w w:val="62"/>
          <w:u w:val="single" w:color="000000"/>
          <w:position w:val="-3"/>
        </w:rPr>
        <w:t>  </w:t>
      </w:r>
      <w:r>
        <w:rPr>
          <w:rFonts w:ascii="Arial" w:hAnsi="Arial" w:cs="Arial" w:eastAsia="Arial"/>
          <w:sz w:val="39"/>
          <w:szCs w:val="39"/>
          <w:color w:val="3F3F3F"/>
          <w:spacing w:val="34"/>
          <w:w w:val="62"/>
          <w:u w:val="single" w:color="000000"/>
          <w:position w:val="-3"/>
        </w:rPr>
        <w:t> </w:t>
      </w:r>
      <w:r>
        <w:rPr>
          <w:rFonts w:ascii="Arial" w:hAnsi="Arial" w:cs="Arial" w:eastAsia="Arial"/>
          <w:sz w:val="39"/>
          <w:szCs w:val="39"/>
          <w:color w:val="3F3F3F"/>
          <w:spacing w:val="34"/>
          <w:w w:val="62"/>
          <w:position w:val="-3"/>
        </w:rPr>
      </w:r>
      <w:r>
        <w:rPr>
          <w:rFonts w:ascii="Arial" w:hAnsi="Arial" w:cs="Arial" w:eastAsia="Arial"/>
          <w:sz w:val="39"/>
          <w:szCs w:val="39"/>
          <w:color w:val="646464"/>
          <w:spacing w:val="0"/>
          <w:w w:val="62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94" w:lineRule="exact"/>
        <w:ind w:left="130" w:right="-20"/>
        <w:jc w:val="left"/>
        <w:tabs>
          <w:tab w:pos="620" w:val="left"/>
          <w:tab w:pos="148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  <w:position w:val="1"/>
        </w:rPr>
        <w:t>Daca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  <w:position w:val="1"/>
        </w:rPr>
        <w:t>Muajl</w:t>
      </w:r>
      <w:r>
        <w:rPr>
          <w:rFonts w:ascii="Arial" w:hAnsi="Arial" w:cs="Arial" w:eastAsia="Arial"/>
          <w:sz w:val="12"/>
          <w:szCs w:val="12"/>
          <w:color w:val="646464"/>
          <w:spacing w:val="4"/>
          <w:w w:val="100"/>
          <w:i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646464"/>
          <w:spacing w:val="0"/>
          <w:w w:val="109"/>
          <w:i/>
          <w:position w:val="1"/>
        </w:rPr>
        <w:t>Viti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6383" w:space="842"/>
            <w:col w:w="313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5" w:after="0" w:line="240" w:lineRule="auto"/>
        <w:ind w:left="4248" w:right="3938"/>
        <w:jc w:val="center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93.599998pt;margin-top:.847317pt;width:36pt;height:50.072727pt;mso-position-horizontal-relative:page;mso-position-vertical-relative:paragraph;z-index:-3563" type="#_x0000_t75">
            <v:imagedata r:id="rId28" o:title=""/>
          </v:shape>
        </w:pict>
      </w:r>
      <w:r>
        <w:rPr/>
        <w:pict>
          <v:shape style="position:absolute;margin-left:483.381805pt;margin-top:4.77454pt;width:46.472729pt;height:44.50909pt;mso-position-horizontal-relative:page;mso-position-vertical-relative:paragraph;z-index:-3562" type="#_x0000_t75">
            <v:imagedata r:id="rId29" o:title=""/>
          </v:shape>
        </w:pict>
      </w:r>
      <w:r>
        <w:rPr/>
        <w:pict>
          <v:group style="position:absolute;margin-left:44.158352pt;margin-top:-16.501722pt;width:506.349105pt;height:.1pt;mso-position-horizontal-relative:page;mso-position-vertical-relative:paragraph;z-index:-3561" coordorigin="883,-330" coordsize="10127,2">
            <v:shape style="position:absolute;left:883;top:-330;width:10127;height:2" coordorigin="883,-330" coordsize="10127,0" path="m883,-330l11010,-330e" filled="f" stroked="t" strokeweight="1.962593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3D3D3D"/>
          <w:spacing w:val="0"/>
          <w:w w:val="100"/>
          <w:b/>
          <w:bCs/>
        </w:rPr>
        <w:t>FORMULA</w:t>
      </w:r>
      <w:r>
        <w:rPr>
          <w:rFonts w:ascii="Arial" w:hAnsi="Arial" w:cs="Arial" w:eastAsia="Arial"/>
          <w:sz w:val="19"/>
          <w:szCs w:val="19"/>
          <w:color w:val="3D3D3D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3D3D3D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3D3D3D"/>
          <w:spacing w:val="0"/>
          <w:w w:val="107"/>
          <w:b/>
          <w:bCs/>
        </w:rPr>
        <w:t>APLIKIMI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334" w:right="3071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3D3D3D"/>
          <w:spacing w:val="0"/>
          <w:w w:val="100"/>
        </w:rPr>
        <w:t>VERIFIKIMII</w:t>
      </w:r>
      <w:r>
        <w:rPr>
          <w:rFonts w:ascii="Arial" w:hAnsi="Arial" w:cs="Arial" w:eastAsia="Arial"/>
          <w:sz w:val="18"/>
          <w:szCs w:val="18"/>
          <w:color w:val="3D3D3D"/>
          <w:spacing w:val="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95959"/>
          <w:spacing w:val="-12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100"/>
        </w:rPr>
        <w:t>IT</w:t>
      </w:r>
      <w:r>
        <w:rPr>
          <w:rFonts w:ascii="Arial" w:hAnsi="Arial" w:cs="Arial" w:eastAsia="Arial"/>
          <w:sz w:val="18"/>
          <w:szCs w:val="18"/>
          <w:color w:val="3D3D3D"/>
          <w:spacing w:val="-4"/>
          <w:w w:val="100"/>
        </w:rPr>
        <w:t>U</w:t>
      </w:r>
      <w:r>
        <w:rPr>
          <w:rFonts w:ascii="Arial" w:hAnsi="Arial" w:cs="Arial" w:eastAsia="Arial"/>
          <w:sz w:val="18"/>
          <w:szCs w:val="18"/>
          <w:color w:val="595959"/>
          <w:spacing w:val="-4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3D3D3D"/>
          <w:spacing w:val="-1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595959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97"/>
        </w:rPr>
        <w:t>SO</w:t>
      </w:r>
      <w:r>
        <w:rPr>
          <w:rFonts w:ascii="Arial" w:hAnsi="Arial" w:cs="Arial" w:eastAsia="Arial"/>
          <w:sz w:val="18"/>
          <w:szCs w:val="18"/>
          <w:color w:val="595959"/>
          <w:spacing w:val="4"/>
          <w:w w:val="98"/>
        </w:rPr>
        <w:t>C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102"/>
        </w:rPr>
        <w:t>IA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103"/>
        </w:rPr>
        <w:t>L</w:t>
      </w:r>
      <w:r>
        <w:rPr>
          <w:rFonts w:ascii="Arial" w:hAnsi="Arial" w:cs="Arial" w:eastAsia="Arial"/>
          <w:sz w:val="18"/>
          <w:szCs w:val="18"/>
          <w:color w:val="595959"/>
          <w:spacing w:val="-1"/>
          <w:w w:val="107"/>
        </w:rPr>
        <w:t>-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92"/>
        </w:rPr>
        <w:t>E</w:t>
      </w:r>
      <w:r>
        <w:rPr>
          <w:rFonts w:ascii="Arial" w:hAnsi="Arial" w:cs="Arial" w:eastAsia="Arial"/>
          <w:sz w:val="18"/>
          <w:szCs w:val="18"/>
          <w:color w:val="3D3D3D"/>
          <w:spacing w:val="5"/>
          <w:w w:val="92"/>
        </w:rPr>
        <w:t>K</w:t>
      </w:r>
      <w:r>
        <w:rPr>
          <w:rFonts w:ascii="Arial" w:hAnsi="Arial" w:cs="Arial" w:eastAsia="Arial"/>
          <w:sz w:val="18"/>
          <w:szCs w:val="18"/>
          <w:color w:val="595959"/>
          <w:spacing w:val="-3"/>
          <w:w w:val="105"/>
        </w:rPr>
        <w:t>O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114"/>
        </w:rPr>
        <w:t>NO</w:t>
      </w:r>
      <w:r>
        <w:rPr>
          <w:rFonts w:ascii="Arial" w:hAnsi="Arial" w:cs="Arial" w:eastAsia="Arial"/>
          <w:sz w:val="18"/>
          <w:szCs w:val="18"/>
          <w:color w:val="3D3D3D"/>
          <w:spacing w:val="-10"/>
          <w:w w:val="115"/>
        </w:rPr>
        <w:t>M</w:t>
      </w:r>
      <w:r>
        <w:rPr>
          <w:rFonts w:ascii="Arial" w:hAnsi="Arial" w:cs="Arial" w:eastAsia="Arial"/>
          <w:sz w:val="18"/>
          <w:szCs w:val="18"/>
          <w:color w:val="595959"/>
          <w:spacing w:val="-10"/>
          <w:w w:val="152"/>
        </w:rPr>
        <w:t>I</w:t>
      </w:r>
      <w:r>
        <w:rPr>
          <w:rFonts w:ascii="Arial" w:hAnsi="Arial" w:cs="Arial" w:eastAsia="Arial"/>
          <w:sz w:val="18"/>
          <w:szCs w:val="18"/>
          <w:color w:val="3D3D3D"/>
          <w:spacing w:val="0"/>
          <w:w w:val="92"/>
        </w:rPr>
        <w:t>KE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70" w:lineRule="exact"/>
        <w:ind w:left="3728" w:right="3458" w:firstLine="25"/>
        <w:jc w:val="center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93.550285pt;margin-top:16.781647pt;width:436.513489pt;height:77.887396pt;mso-position-horizontal-relative:page;mso-position-vertical-relative:paragraph;z-index:-3553" coordorigin="1871,336" coordsize="8730,1558">
            <v:group style="position:absolute;left:1884;top:359;width:8707;height:2" coordorigin="1884,359" coordsize="8707,2">
              <v:shape style="position:absolute;left:1884;top:359;width:8707;height:2" coordorigin="1884,359" coordsize="8707,0" path="m1884,359l10591,359e" filled="f" stroked="t" strokeweight=".654198pt" strokecolor="#3F3F3F">
                <v:path arrowok="t"/>
              </v:shape>
            </v:group>
            <v:group style="position:absolute;left:1894;top:345;width:2;height:1538" coordorigin="1894,345" coordsize="2,1538">
              <v:shape style="position:absolute;left:1894;top:345;width:2;height:1538" coordorigin="1894,345" coordsize="0,1538" path="m1894,1884l1894,345e" filled="f" stroked="t" strokeweight=".981297pt" strokecolor="#484848">
                <v:path arrowok="t"/>
              </v:shape>
            </v:group>
            <v:group style="position:absolute;left:4949;top:345;width:2;height:1538" coordorigin="4949,345" coordsize="2,1538">
              <v:shape style="position:absolute;left:4949;top:345;width:2;height:1538" coordorigin="4949,345" coordsize="0,1538" path="m4949,1884l4949,345e" filled="f" stroked="t" strokeweight=".981297pt" strokecolor="#4B4B4B">
                <v:path arrowok="t"/>
              </v:shape>
            </v:group>
            <v:group style="position:absolute;left:10582;top:345;width:2;height:1538" coordorigin="10582,345" coordsize="2,1538">
              <v:shape style="position:absolute;left:10582;top:345;width:2;height:1538" coordorigin="10582,345" coordsize="0,1538" path="m10582,1884l10582,345e" filled="f" stroked="t" strokeweight=".981297pt" strokecolor="#484848">
                <v:path arrowok="t"/>
              </v:shape>
            </v:group>
            <v:group style="position:absolute;left:1884;top:1183;width:3075;height:2" coordorigin="1884,1183" coordsize="3075,2">
              <v:shape style="position:absolute;left:1884;top:1183;width:3075;height:2" coordorigin="1884,1183" coordsize="3075,0" path="m1884,1183l4959,1183e" filled="f" stroked="t" strokeweight="1.308396pt" strokecolor="#545454">
                <v:path arrowok="t"/>
              </v:shape>
            </v:group>
            <v:group style="position:absolute;left:1884;top:1874;width:8707;height:2" coordorigin="1884,1874" coordsize="8707,2">
              <v:shape style="position:absolute;left:1884;top:1874;width:8707;height:2" coordorigin="1884,1874" coordsize="8707,0" path="m1884,1874l10591,1874e" filled="f" stroked="t" strokeweight=".981297pt" strokecolor="#575757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5"/>
          <w:szCs w:val="15"/>
          <w:color w:val="6B6B6B"/>
          <w:spacing w:val="-4"/>
          <w:w w:val="76"/>
        </w:rPr>
        <w:t>S</w:t>
      </w:r>
      <w:r>
        <w:rPr>
          <w:rFonts w:ascii="Arial" w:hAnsi="Arial" w:cs="Arial" w:eastAsia="Arial"/>
          <w:sz w:val="15"/>
          <w:szCs w:val="15"/>
          <w:color w:val="3D3D3D"/>
          <w:spacing w:val="3"/>
          <w:w w:val="109"/>
        </w:rPr>
        <w:t>H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3"/>
        </w:rPr>
        <w:t>tR</w:t>
      </w:r>
      <w:r>
        <w:rPr>
          <w:rFonts w:ascii="Arial" w:hAnsi="Arial" w:cs="Arial" w:eastAsia="Arial"/>
          <w:sz w:val="15"/>
          <w:szCs w:val="15"/>
          <w:color w:val="595959"/>
          <w:spacing w:val="-8"/>
          <w:w w:val="103"/>
        </w:rPr>
        <w:t>B</w:t>
      </w:r>
      <w:r>
        <w:rPr>
          <w:rFonts w:ascii="Arial" w:hAnsi="Arial" w:cs="Arial" w:eastAsia="Arial"/>
          <w:sz w:val="15"/>
          <w:szCs w:val="15"/>
          <w:color w:val="3D3D3D"/>
          <w:spacing w:val="-15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-9"/>
          <w:w w:val="115"/>
        </w:rPr>
        <w:t>M</w:t>
      </w:r>
      <w:r>
        <w:rPr>
          <w:rFonts w:ascii="Arial" w:hAnsi="Arial" w:cs="Arial" w:eastAsia="Arial"/>
          <w:sz w:val="15"/>
          <w:szCs w:val="15"/>
          <w:color w:val="3D3D3D"/>
          <w:spacing w:val="3"/>
          <w:w w:val="183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0"/>
        </w:rPr>
        <w:t>SOCIA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1"/>
        </w:rPr>
        <w:t>L</w:t>
      </w:r>
      <w:r>
        <w:rPr>
          <w:rFonts w:ascii="Arial" w:hAnsi="Arial" w:cs="Arial" w:eastAsia="Arial"/>
          <w:sz w:val="15"/>
          <w:szCs w:val="15"/>
          <w:color w:val="6B6B6B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7C7C7C"/>
          <w:spacing w:val="-10"/>
          <w:w w:val="94"/>
        </w:rPr>
        <w:t>S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94"/>
        </w:rPr>
        <w:t>H</w:t>
      </w:r>
      <w:r>
        <w:rPr>
          <w:rFonts w:ascii="Arial" w:hAnsi="Arial" w:cs="Arial" w:eastAsia="Arial"/>
          <w:sz w:val="15"/>
          <w:szCs w:val="15"/>
          <w:color w:val="3D3D3D"/>
          <w:spacing w:val="-8"/>
          <w:w w:val="94"/>
        </w:rPr>
        <w:t>T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4"/>
        </w:rPr>
        <w:t>ETtROR</w:t>
      </w:r>
      <w:r>
        <w:rPr>
          <w:rFonts w:ascii="Arial" w:hAnsi="Arial" w:cs="Arial" w:eastAsia="Arial"/>
          <w:sz w:val="15"/>
          <w:szCs w:val="15"/>
          <w:color w:val="6B6B6B"/>
          <w:spacing w:val="3"/>
          <w:w w:val="94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15"/>
        </w:rPr>
        <w:t>M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10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-10"/>
          <w:w w:val="111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-18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-9"/>
          <w:w w:val="83"/>
        </w:rPr>
        <w:t>S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07"/>
        </w:rPr>
        <w:t>T</w:t>
      </w:r>
      <w:r>
        <w:rPr>
          <w:rFonts w:ascii="Arial" w:hAnsi="Arial" w:cs="Arial" w:eastAsia="Arial"/>
          <w:sz w:val="15"/>
          <w:szCs w:val="15"/>
          <w:color w:val="595959"/>
          <w:spacing w:val="-8"/>
          <w:w w:val="90"/>
        </w:rPr>
        <w:t>R</w:t>
      </w:r>
      <w:r>
        <w:rPr>
          <w:rFonts w:ascii="Arial" w:hAnsi="Arial" w:cs="Arial" w:eastAsia="Arial"/>
          <w:sz w:val="15"/>
          <w:szCs w:val="15"/>
          <w:color w:val="3D3D3D"/>
          <w:spacing w:val="-10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0"/>
        </w:rPr>
        <w:t>A</w:t>
      </w:r>
      <w:r>
        <w:rPr>
          <w:rFonts w:ascii="Arial" w:hAnsi="Arial" w:cs="Arial" w:eastAsia="Arial"/>
          <w:sz w:val="15"/>
          <w:szCs w:val="15"/>
          <w:color w:val="6B6B6B"/>
          <w:spacing w:val="-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81"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-9"/>
          <w:w w:val="115"/>
        </w:rPr>
        <w:t>M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5"/>
        </w:rPr>
        <w:t>REQ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85"/>
        </w:rPr>
        <w:t>E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0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-26"/>
          <w:w w:val="109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2"/>
        </w:rPr>
        <w:t>ES</w:t>
      </w:r>
      <w:r>
        <w:rPr>
          <w:rFonts w:ascii="Arial" w:hAnsi="Arial" w:cs="Arial" w:eastAsia="Arial"/>
          <w:sz w:val="15"/>
          <w:szCs w:val="15"/>
          <w:color w:val="595959"/>
          <w:spacing w:val="-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89"/>
        </w:rPr>
        <w:t>SO</w:t>
      </w:r>
      <w:r>
        <w:rPr>
          <w:rFonts w:ascii="Arial" w:hAnsi="Arial" w:cs="Arial" w:eastAsia="Arial"/>
          <w:sz w:val="15"/>
          <w:szCs w:val="15"/>
          <w:color w:val="6B6B6B"/>
          <w:spacing w:val="-7"/>
          <w:w w:val="90"/>
        </w:rPr>
        <w:t>C</w:t>
      </w:r>
      <w:r>
        <w:rPr>
          <w:rFonts w:ascii="Arial" w:hAnsi="Arial" w:cs="Arial" w:eastAsia="Arial"/>
          <w:sz w:val="15"/>
          <w:szCs w:val="15"/>
          <w:color w:val="3D3D3D"/>
          <w:spacing w:val="-17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-4"/>
          <w:w w:val="97"/>
        </w:rPr>
        <w:t>A</w:t>
      </w:r>
      <w:r>
        <w:rPr>
          <w:rFonts w:ascii="Arial" w:hAnsi="Arial" w:cs="Arial" w:eastAsia="Arial"/>
          <w:sz w:val="15"/>
          <w:szCs w:val="15"/>
          <w:color w:val="3D3D3D"/>
          <w:spacing w:val="-11"/>
          <w:w w:val="98"/>
        </w:rPr>
        <w:t>L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81"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-7"/>
          <w:w w:val="103"/>
        </w:rPr>
        <w:t>D</w:t>
      </w:r>
      <w:r>
        <w:rPr>
          <w:rFonts w:ascii="Arial" w:hAnsi="Arial" w:cs="Arial" w:eastAsia="Arial"/>
          <w:sz w:val="15"/>
          <w:szCs w:val="15"/>
          <w:color w:val="3D3D3D"/>
          <w:spacing w:val="-7"/>
          <w:w w:val="109"/>
        </w:rPr>
        <w:t>H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1"/>
        </w:rPr>
        <w:t>E</w:t>
      </w:r>
      <w:r>
        <w:rPr>
          <w:rFonts w:ascii="Arial" w:hAnsi="Arial" w:cs="Arial" w:eastAsia="Arial"/>
          <w:sz w:val="15"/>
          <w:szCs w:val="15"/>
          <w:color w:val="595959"/>
          <w:spacing w:val="-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-8"/>
          <w:w w:val="90"/>
        </w:rPr>
        <w:t>R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0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-10"/>
          <w:w w:val="111"/>
        </w:rPr>
        <w:t>N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8"/>
        </w:rPr>
        <w:t>ISt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center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80" w:after="0" w:line="240" w:lineRule="auto"/>
        <w:ind w:left="1215" w:right="295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Nese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1"/>
        </w:rPr>
        <w:t>ken</w:t>
      </w:r>
      <w:r>
        <w:rPr>
          <w:rFonts w:ascii="Arial" w:hAnsi="Arial" w:cs="Arial" w:eastAsia="Arial"/>
          <w:sz w:val="15"/>
          <w:szCs w:val="15"/>
          <w:color w:val="3D3D3D"/>
          <w:spacing w:val="2"/>
          <w:w w:val="121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3"/>
        </w:rPr>
        <w:t>pyetj</w:t>
      </w:r>
      <w:r>
        <w:rPr>
          <w:rFonts w:ascii="Arial" w:hAnsi="Arial" w:cs="Arial" w:eastAsia="Arial"/>
          <w:sz w:val="15"/>
          <w:szCs w:val="15"/>
          <w:color w:val="3D3D3D"/>
          <w:spacing w:val="-7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64"/>
        </w:rPr>
        <w:t>,</w:t>
      </w:r>
      <w:r>
        <w:rPr>
          <w:rFonts w:ascii="Arial" w:hAnsi="Arial" w:cs="Arial" w:eastAsia="Arial"/>
          <w:sz w:val="15"/>
          <w:szCs w:val="15"/>
          <w:color w:val="595959"/>
          <w:spacing w:val="-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9"/>
        </w:rPr>
        <w:t>lutem</w:t>
      </w:r>
      <w:r>
        <w:rPr>
          <w:rFonts w:ascii="Arial" w:hAnsi="Arial" w:cs="Arial" w:eastAsia="Arial"/>
          <w:sz w:val="15"/>
          <w:szCs w:val="15"/>
          <w:color w:val="3D3D3D"/>
          <w:spacing w:val="2"/>
          <w:w w:val="120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9"/>
        </w:rPr>
        <w:t>kontakt</w:t>
      </w:r>
      <w:r>
        <w:rPr>
          <w:rFonts w:ascii="Arial" w:hAnsi="Arial" w:cs="Arial" w:eastAsia="Arial"/>
          <w:sz w:val="15"/>
          <w:szCs w:val="15"/>
          <w:color w:val="3D3D3D"/>
          <w:spacing w:val="-18"/>
          <w:w w:val="119"/>
        </w:rPr>
        <w:t>o</w:t>
      </w:r>
      <w:r>
        <w:rPr>
          <w:rFonts w:ascii="Arial" w:hAnsi="Arial" w:cs="Arial" w:eastAsia="Arial"/>
          <w:sz w:val="15"/>
          <w:szCs w:val="15"/>
          <w:color w:val="3D3D3D"/>
          <w:spacing w:val="-97"/>
          <w:w w:val="120"/>
        </w:rPr>
        <w:t>n</w:t>
      </w:r>
      <w:r>
        <w:rPr>
          <w:rFonts w:ascii="Arial" w:hAnsi="Arial" w:cs="Arial" w:eastAsia="Arial"/>
          <w:sz w:val="15"/>
          <w:szCs w:val="15"/>
          <w:color w:val="595959"/>
          <w:spacing w:val="-77"/>
          <w:w w:val="217"/>
        </w:rPr>
        <w:t>: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0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9" w:after="0" w:line="168" w:lineRule="exact"/>
        <w:ind w:left="1196" w:right="2590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B6B6B"/>
          <w:w w:val="102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6B6B6B"/>
          <w:spacing w:val="-4"/>
          <w:w w:val="103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3D3D3D"/>
          <w:spacing w:val="-14"/>
          <w:w w:val="149"/>
          <w:position w:val="-1"/>
        </w:rPr>
        <w:t>l</w:t>
      </w:r>
      <w:r>
        <w:rPr>
          <w:rFonts w:ascii="Arial" w:hAnsi="Arial" w:cs="Arial" w:eastAsia="Arial"/>
          <w:sz w:val="15"/>
          <w:szCs w:val="15"/>
          <w:color w:val="7C7C7C"/>
          <w:spacing w:val="0"/>
          <w:w w:val="217"/>
          <w:position w:val="-1"/>
        </w:rPr>
        <w:t>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49" w:lineRule="exact"/>
        <w:ind w:left="1215" w:right="2391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595959"/>
          <w:spacing w:val="-3"/>
          <w:w w:val="81"/>
        </w:rPr>
        <w:t>E</w:t>
      </w:r>
      <w:r>
        <w:rPr>
          <w:rFonts w:ascii="Arial" w:hAnsi="Arial" w:cs="Arial" w:eastAsia="Arial"/>
          <w:sz w:val="15"/>
          <w:szCs w:val="15"/>
          <w:color w:val="8E8E8E"/>
          <w:spacing w:val="-1"/>
          <w:w w:val="96"/>
        </w:rPr>
        <w:t>-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6"/>
        </w:rPr>
        <w:t>m</w:t>
      </w:r>
      <w:r>
        <w:rPr>
          <w:rFonts w:ascii="Arial" w:hAnsi="Arial" w:cs="Arial" w:eastAsia="Arial"/>
          <w:sz w:val="15"/>
          <w:szCs w:val="15"/>
          <w:color w:val="595959"/>
          <w:spacing w:val="-4"/>
          <w:w w:val="106"/>
        </w:rPr>
        <w:t>a</w:t>
      </w:r>
      <w:r>
        <w:rPr>
          <w:rFonts w:ascii="Arial" w:hAnsi="Arial" w:cs="Arial" w:eastAsia="Arial"/>
          <w:sz w:val="15"/>
          <w:szCs w:val="15"/>
          <w:color w:val="3D3D3D"/>
          <w:spacing w:val="-10"/>
          <w:w w:val="149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12"/>
        </w:rPr>
        <w:t>l: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57" w:lineRule="exact"/>
        <w:ind w:left="1202" w:right="2515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B6B6B"/>
          <w:spacing w:val="0"/>
          <w:w w:val="101"/>
        </w:rPr>
        <w:t>Web: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4" w:lineRule="auto"/>
        <w:ind w:left="1183" w:right="-46"/>
        <w:jc w:val="both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w w:val="101"/>
          <w:i/>
        </w:rPr>
        <w:t>Sheni</w:t>
      </w:r>
      <w:r>
        <w:rPr>
          <w:rFonts w:ascii="Arial" w:hAnsi="Arial" w:cs="Arial" w:eastAsia="Arial"/>
          <w:sz w:val="15"/>
          <w:szCs w:val="15"/>
          <w:color w:val="3D3D3D"/>
          <w:spacing w:val="-5"/>
          <w:w w:val="102"/>
          <w:i/>
        </w:rPr>
        <w:t>m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4"/>
          <w:i/>
        </w:rPr>
        <w:t>:}</w:t>
      </w:r>
      <w:r>
        <w:rPr>
          <w:rFonts w:ascii="Arial" w:hAnsi="Arial" w:cs="Arial" w:eastAsia="Arial"/>
          <w:sz w:val="15"/>
          <w:szCs w:val="15"/>
          <w:color w:val="6B6B6B"/>
          <w:spacing w:val="10"/>
          <w:w w:val="105"/>
          <w:i/>
        </w:rPr>
        <w:t>u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1"/>
          <w:i/>
        </w:rPr>
        <w:t>lute</w:t>
      </w:r>
      <w:r>
        <w:rPr>
          <w:rFonts w:ascii="Arial" w:hAnsi="Arial" w:cs="Arial" w:eastAsia="Arial"/>
          <w:sz w:val="15"/>
          <w:szCs w:val="15"/>
          <w:color w:val="595959"/>
          <w:spacing w:val="5"/>
          <w:w w:val="102"/>
          <w:i/>
        </w:rPr>
        <w:t>m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8"/>
          <w:i/>
        </w:rPr>
        <w:t>ploti!son</w:t>
      </w:r>
      <w:r>
        <w:rPr>
          <w:rFonts w:ascii="Arial" w:hAnsi="Arial" w:cs="Arial" w:eastAsia="Arial"/>
          <w:sz w:val="15"/>
          <w:szCs w:val="15"/>
          <w:color w:val="6B6B6B"/>
          <w:spacing w:val="10"/>
          <w:w w:val="99"/>
          <w:i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-4"/>
          <w:w w:val="106"/>
          <w:i/>
        </w:rPr>
        <w:t>m</w:t>
      </w:r>
      <w:r>
        <w:rPr>
          <w:rFonts w:ascii="Arial" w:hAnsi="Arial" w:cs="Arial" w:eastAsia="Arial"/>
          <w:sz w:val="15"/>
          <w:szCs w:val="15"/>
          <w:color w:val="7C7C7C"/>
          <w:spacing w:val="0"/>
          <w:w w:val="91"/>
          <w:i/>
        </w:rPr>
        <w:t>e</w:t>
      </w:r>
      <w:r>
        <w:rPr>
          <w:rFonts w:ascii="Arial" w:hAnsi="Arial" w:cs="Arial" w:eastAsia="Arial"/>
          <w:sz w:val="15"/>
          <w:szCs w:val="15"/>
          <w:color w:val="7C7C7C"/>
          <w:spacing w:val="-3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5"/>
          <w:i/>
        </w:rPr>
        <w:t>kujdes</w:t>
      </w:r>
      <w:r>
        <w:rPr>
          <w:rFonts w:ascii="Arial" w:hAnsi="Arial" w:cs="Arial" w:eastAsia="Arial"/>
          <w:sz w:val="15"/>
          <w:szCs w:val="15"/>
          <w:color w:val="6B6B6B"/>
          <w:spacing w:val="-3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2"/>
          <w:i/>
        </w:rPr>
        <w:t>dh</w:t>
      </w:r>
      <w:r>
        <w:rPr>
          <w:rFonts w:ascii="Arial" w:hAnsi="Arial" w:cs="Arial" w:eastAsia="Arial"/>
          <w:sz w:val="15"/>
          <w:szCs w:val="15"/>
          <w:color w:val="7C7C7C"/>
          <w:spacing w:val="9"/>
          <w:w w:val="91"/>
          <w:i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4"/>
          <w:i/>
        </w:rPr>
        <w:t>qarte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4"/>
          <w:i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informacioni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n</w:t>
      </w:r>
      <w:r>
        <w:rPr>
          <w:rFonts w:ascii="Arial" w:hAnsi="Arial" w:cs="Arial" w:eastAsia="Arial"/>
          <w:sz w:val="15"/>
          <w:szCs w:val="15"/>
          <w:color w:val="6B6B6B"/>
          <w:spacing w:val="2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91"/>
          <w:i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-6"/>
          <w:w w:val="91"/>
          <w:i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ki!rkua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r</w:t>
      </w:r>
      <w:r>
        <w:rPr>
          <w:rFonts w:ascii="Arial" w:hAnsi="Arial" w:cs="Arial" w:eastAsia="Arial"/>
          <w:sz w:val="15"/>
          <w:szCs w:val="15"/>
          <w:color w:val="6B6B6B"/>
          <w:spacing w:val="-16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0"/>
          <w:i/>
        </w:rPr>
        <w:t>ni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99"/>
          <w:i/>
        </w:rPr>
        <w:t>!</w:t>
      </w:r>
      <w:r>
        <w:rPr>
          <w:rFonts w:ascii="Arial" w:hAnsi="Arial" w:cs="Arial" w:eastAsia="Arial"/>
          <w:sz w:val="15"/>
          <w:szCs w:val="15"/>
          <w:color w:val="595959"/>
          <w:spacing w:val="-31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11"/>
          <w:i/>
        </w:rPr>
        <w:t>f</w:t>
      </w:r>
      <w:r>
        <w:rPr>
          <w:rFonts w:ascii="Arial" w:hAnsi="Arial" w:cs="Arial" w:eastAsia="Arial"/>
          <w:sz w:val="15"/>
          <w:szCs w:val="15"/>
          <w:color w:val="595959"/>
          <w:spacing w:val="-6"/>
          <w:w w:val="111"/>
          <w:i/>
        </w:rPr>
        <w:t>u</w:t>
      </w:r>
      <w:r>
        <w:rPr>
          <w:rFonts w:ascii="Arial" w:hAnsi="Arial" w:cs="Arial" w:eastAsia="Arial"/>
          <w:sz w:val="15"/>
          <w:szCs w:val="15"/>
          <w:color w:val="7C7C7C"/>
          <w:spacing w:val="-6"/>
          <w:w w:val="111"/>
          <w:i/>
        </w:rPr>
        <w:t>s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11"/>
          <w:i/>
        </w:rPr>
        <w:t>ha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11"/>
          <w:i/>
        </w:rPr>
        <w:t>t</w:t>
      </w:r>
      <w:r>
        <w:rPr>
          <w:rFonts w:ascii="Arial" w:hAnsi="Arial" w:cs="Arial" w:eastAsia="Arial"/>
          <w:sz w:val="15"/>
          <w:szCs w:val="15"/>
          <w:color w:val="595959"/>
          <w:spacing w:val="-17"/>
          <w:w w:val="111"/>
          <w:i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0"/>
          <w:i/>
        </w:rPr>
        <w:t>me</w:t>
      </w:r>
      <w:r>
        <w:rPr>
          <w:rFonts w:ascii="Arial" w:hAnsi="Arial" w:cs="Arial" w:eastAsia="Arial"/>
          <w:sz w:val="15"/>
          <w:szCs w:val="15"/>
          <w:color w:val="595959"/>
          <w:spacing w:val="-14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poshti!,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6"/>
          <w:i/>
        </w:rPr>
        <w:t>M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6"/>
          <w:i/>
        </w:rPr>
        <w:t>E</w:t>
      </w:r>
      <w:r>
        <w:rPr>
          <w:rFonts w:ascii="Arial" w:hAnsi="Arial" w:cs="Arial" w:eastAsia="Arial"/>
          <w:sz w:val="15"/>
          <w:szCs w:val="15"/>
          <w:color w:val="3D3D3D"/>
          <w:spacing w:val="14"/>
          <w:w w:val="86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6"/>
          <w:i/>
        </w:rPr>
        <w:t>SHKRONJE</w:t>
      </w:r>
      <w:r>
        <w:rPr>
          <w:rFonts w:ascii="Arial" w:hAnsi="Arial" w:cs="Arial" w:eastAsia="Arial"/>
          <w:sz w:val="15"/>
          <w:szCs w:val="15"/>
          <w:color w:val="3D3D3D"/>
          <w:spacing w:val="-9"/>
          <w:w w:val="86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6"/>
          <w:i/>
        </w:rPr>
        <w:t>TE</w:t>
      </w:r>
      <w:r>
        <w:rPr>
          <w:rFonts w:ascii="Arial" w:hAnsi="Arial" w:cs="Arial" w:eastAsia="Arial"/>
          <w:sz w:val="15"/>
          <w:szCs w:val="15"/>
          <w:color w:val="3D3D3D"/>
          <w:spacing w:val="-3"/>
          <w:w w:val="86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6"/>
          <w:i/>
        </w:rPr>
        <w:t>MADHE</w:t>
      </w:r>
      <w:r>
        <w:rPr>
          <w:rFonts w:ascii="Arial" w:hAnsi="Arial" w:cs="Arial" w:eastAsia="Arial"/>
          <w:sz w:val="15"/>
          <w:szCs w:val="15"/>
          <w:color w:val="3D3D3D"/>
          <w:spacing w:val="18"/>
          <w:w w:val="86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i/>
        </w:rPr>
        <w:t>ENE</w:t>
      </w:r>
      <w:r>
        <w:rPr>
          <w:rFonts w:ascii="Arial" w:hAnsi="Arial" w:cs="Arial" w:eastAsia="Arial"/>
          <w:sz w:val="15"/>
          <w:szCs w:val="15"/>
          <w:color w:val="3D3D3D"/>
          <w:spacing w:val="-6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84"/>
          <w:i/>
        </w:rPr>
        <w:t>NGJYRE</w:t>
      </w:r>
      <w:r>
        <w:rPr>
          <w:rFonts w:ascii="Arial" w:hAnsi="Arial" w:cs="Arial" w:eastAsia="Arial"/>
          <w:sz w:val="15"/>
          <w:szCs w:val="15"/>
          <w:color w:val="3D3D3D"/>
          <w:spacing w:val="-2"/>
          <w:w w:val="84"/>
          <w:i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i/>
        </w:rPr>
        <w:t>BLU.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1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15"/>
          <w:szCs w:val="15"/>
          <w:color w:val="595959"/>
        </w:rPr>
        <w:t>H</w:t>
      </w:r>
      <w:r>
        <w:rPr>
          <w:rFonts w:ascii="Arial" w:hAnsi="Arial" w:cs="Arial" w:eastAsia="Arial"/>
          <w:sz w:val="15"/>
          <w:szCs w:val="15"/>
          <w:color w:val="595959"/>
          <w:spacing w:val="-5"/>
          <w:w w:val="99"/>
        </w:rPr>
        <w:t>A</w:t>
      </w:r>
      <w:r>
        <w:rPr>
          <w:rFonts w:ascii="Arial" w:hAnsi="Arial" w:cs="Arial" w:eastAsia="Arial"/>
          <w:sz w:val="15"/>
          <w:szCs w:val="15"/>
          <w:color w:val="3D3D3D"/>
          <w:spacing w:val="-11"/>
          <w:w w:val="95"/>
        </w:rPr>
        <w:t>P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82"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-6"/>
          <w:w w:val="82"/>
        </w:rPr>
        <w:t>S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3"/>
        </w:rPr>
        <w:t>R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2"/>
        </w:rPr>
        <w:t>E</w:t>
      </w:r>
      <w:r>
        <w:rPr>
          <w:rFonts w:ascii="Arial" w:hAnsi="Arial" w:cs="Arial" w:eastAsia="Arial"/>
          <w:sz w:val="15"/>
          <w:szCs w:val="15"/>
          <w:color w:val="595959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87"/>
        </w:rPr>
        <w:t>E</w:t>
      </w:r>
      <w:r>
        <w:rPr>
          <w:rFonts w:ascii="Arial" w:hAnsi="Arial" w:cs="Arial" w:eastAsia="Arial"/>
          <w:sz w:val="15"/>
          <w:szCs w:val="15"/>
          <w:color w:val="6B6B6B"/>
          <w:spacing w:val="-7"/>
          <w:w w:val="87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7"/>
        </w:rPr>
        <w:t>REZERVUARVETE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7"/>
        </w:rPr>
        <w:t>M</w:t>
      </w:r>
      <w:r>
        <w:rPr>
          <w:rFonts w:ascii="Arial" w:hAnsi="Arial" w:cs="Arial" w:eastAsia="Arial"/>
          <w:sz w:val="15"/>
          <w:szCs w:val="15"/>
          <w:color w:val="595959"/>
          <w:spacing w:val="34"/>
          <w:w w:val="87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3"/>
        </w:rPr>
        <w:t>PE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83"/>
        </w:rPr>
        <w:t>R</w:t>
      </w:r>
      <w:r>
        <w:rPr>
          <w:rFonts w:ascii="Arial" w:hAnsi="Arial" w:cs="Arial" w:eastAsia="Arial"/>
          <w:sz w:val="15"/>
          <w:szCs w:val="15"/>
          <w:color w:val="595959"/>
          <w:spacing w:val="-2"/>
          <w:w w:val="83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91"/>
        </w:rPr>
        <w:t>NSTITU</w:t>
      </w:r>
      <w:r>
        <w:rPr>
          <w:rFonts w:ascii="Arial" w:hAnsi="Arial" w:cs="Arial" w:eastAsia="Arial"/>
          <w:sz w:val="15"/>
          <w:szCs w:val="15"/>
          <w:color w:val="595959"/>
          <w:spacing w:val="-6"/>
          <w:w w:val="92"/>
        </w:rPr>
        <w:t>C</w:t>
      </w:r>
      <w:r>
        <w:rPr>
          <w:rFonts w:ascii="Arial" w:hAnsi="Arial" w:cs="Arial" w:eastAsia="Arial"/>
          <w:sz w:val="15"/>
          <w:szCs w:val="15"/>
          <w:color w:val="3D3D3D"/>
          <w:spacing w:val="-18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4"/>
        </w:rPr>
        <w:t>O</w:t>
      </w:r>
      <w:r>
        <w:rPr>
          <w:rFonts w:ascii="Arial" w:hAnsi="Arial" w:cs="Arial" w:eastAsia="Arial"/>
          <w:sz w:val="15"/>
          <w:szCs w:val="15"/>
          <w:color w:val="6B6B6B"/>
          <w:spacing w:val="-17"/>
          <w:w w:val="105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-9"/>
          <w:w w:val="137"/>
        </w:rPr>
        <w:t>I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8"/>
        </w:rPr>
        <w:t>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4117" w:space="153"/>
            <w:col w:w="6090"/>
          </w:cols>
        </w:sectPr>
      </w:pPr>
      <w:rPr/>
    </w:p>
    <w:p>
      <w:pPr>
        <w:spacing w:before="98" w:after="0" w:line="240" w:lineRule="auto"/>
        <w:ind w:left="118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7C7C7C"/>
          <w:spacing w:val="-5"/>
          <w:w w:val="105"/>
        </w:rPr>
        <w:t>S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5"/>
        </w:rPr>
        <w:t>E</w:t>
      </w:r>
      <w:r>
        <w:rPr>
          <w:rFonts w:ascii="Arial" w:hAnsi="Arial" w:cs="Arial" w:eastAsia="Arial"/>
          <w:sz w:val="15"/>
          <w:szCs w:val="15"/>
          <w:color w:val="595959"/>
          <w:spacing w:val="-7"/>
          <w:w w:val="105"/>
        </w:rPr>
        <w:t>K</w:t>
      </w:r>
      <w:r>
        <w:rPr>
          <w:rFonts w:ascii="Arial" w:hAnsi="Arial" w:cs="Arial" w:eastAsia="Arial"/>
          <w:sz w:val="15"/>
          <w:szCs w:val="15"/>
          <w:color w:val="7C7C7C"/>
          <w:spacing w:val="0"/>
          <w:w w:val="105"/>
        </w:rPr>
        <w:t>SI</w:t>
      </w:r>
      <w:r>
        <w:rPr>
          <w:rFonts w:ascii="Arial" w:hAnsi="Arial" w:cs="Arial" w:eastAsia="Arial"/>
          <w:sz w:val="15"/>
          <w:szCs w:val="15"/>
          <w:color w:val="7C7C7C"/>
          <w:spacing w:val="-7"/>
          <w:w w:val="105"/>
        </w:rPr>
        <w:t>O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5"/>
        </w:rPr>
        <w:t>N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5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-18"/>
          <w:w w:val="105"/>
        </w:rPr>
        <w:t> 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105"/>
        </w:rPr>
        <w:t>A</w:t>
      </w:r>
      <w:r>
        <w:rPr>
          <w:rFonts w:ascii="Arial" w:hAnsi="Arial" w:cs="Arial" w:eastAsia="Arial"/>
          <w:sz w:val="15"/>
          <w:szCs w:val="15"/>
          <w:color w:val="6B6B6B"/>
          <w:spacing w:val="1"/>
          <w:w w:val="105"/>
        </w:rPr>
        <w:t>: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5"/>
        </w:rPr>
        <w:t>INFORMACIO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5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24"/>
          <w:w w:val="105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97"/>
        </w:rPr>
        <w:t>SPECIFIK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97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8"/>
        </w:rPr>
        <w:t>MB</w:t>
      </w:r>
      <w:r>
        <w:rPr>
          <w:rFonts w:ascii="Arial" w:hAnsi="Arial" w:cs="Arial" w:eastAsia="Arial"/>
          <w:sz w:val="15"/>
          <w:szCs w:val="15"/>
          <w:color w:val="3D3D3D"/>
          <w:spacing w:val="4"/>
          <w:w w:val="118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8"/>
        </w:rPr>
        <w:t>APLIKANTIN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69" w:lineRule="exact"/>
        <w:ind w:left="1281" w:right="-20"/>
        <w:jc w:val="left"/>
        <w:tabs>
          <w:tab w:pos="572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69.273682pt;margin-top:-3.437275pt;width:132.802156pt;height:36.325538pt;mso-position-horizontal-relative:page;mso-position-vertical-relative:paragraph;z-index:-3560" coordorigin="3385,-69" coordsize="2656,727">
            <v:group style="position:absolute;left:3408;top:-59;width:2617;height:2" coordorigin="3408,-59" coordsize="2617,2">
              <v:shape style="position:absolute;left:3408;top:-59;width:2617;height:2" coordorigin="3408,-59" coordsize="2617,0" path="m3408,-59l6025,-59e" filled="f" stroked="t" strokeweight=".327099pt" strokecolor="#383838">
                <v:path arrowok="t"/>
              </v:shape>
            </v:group>
            <v:group style="position:absolute;left:6019;top:-62;width:2;height:713" coordorigin="6019,-62" coordsize="2,713">
              <v:shape style="position:absolute;left:6019;top:-62;width:2;height:713" coordorigin="6019,-62" coordsize="0,713" path="m6019,651l6019,-62e" filled="f" stroked="t" strokeweight=".654198pt" strokecolor="#707070">
                <v:path arrowok="t"/>
              </v:shape>
            </v:group>
            <v:group style="position:absolute;left:3412;top:-62;width:2;height:347" coordorigin="3412,-62" coordsize="2,347">
              <v:shape style="position:absolute;left:3412;top:-62;width:2;height:347" coordorigin="3412,-62" coordsize="0,347" path="m3412,285l3412,-62e" filled="f" stroked="t" strokeweight=".327099pt" strokecolor="#383838">
                <v:path arrowok="t"/>
              </v:shape>
            </v:group>
            <v:group style="position:absolute;left:3402;top:278;width:2623;height:2" coordorigin="3402,278" coordsize="2623,2">
              <v:shape style="position:absolute;left:3402;top:278;width:2623;height:2" coordorigin="3402,278" coordsize="2623,0" path="m3402,278l6025,278e" filled="f" stroked="t" strokeweight="1.635495pt" strokecolor="#979797">
                <v:path arrowok="t"/>
              </v:shape>
            </v:group>
            <v:group style="position:absolute;left:3408;top:645;width:2617;height:2" coordorigin="3408,645" coordsize="2617,2">
              <v:shape style="position:absolute;left:3408;top:645;width:2617;height:2" coordorigin="3408,645" coordsize="2617,0" path="m3408,645l6025,645e" filled="f" stroked="t" strokeweight=".654198pt" strokecolor="#7C7C7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3.499969pt;margin-top:-2.946546pt;width:131.166661pt;height:.1pt;mso-position-horizontal-relative:page;mso-position-vertical-relative:paragraph;z-index:-3559" coordorigin="7870,-59" coordsize="2623,2">
            <v:shape style="position:absolute;left:7870;top:-59;width:2623;height:2" coordorigin="7870,-59" coordsize="2623,0" path="m7870,-59l10493,-59e" filled="f" stroked="t" strokeweight=".327099pt" strokecolor="#383838">
              <v:path arrowok="t"/>
            </v:shape>
          </v:group>
          <w10:wrap type="none"/>
        </w:pict>
      </w:r>
      <w:r>
        <w:rPr/>
        <w:pict>
          <v:group style="position:absolute;margin-left:393.499969pt;margin-top:13.743713pt;width:131.166661pt;height:.1pt;mso-position-horizontal-relative:page;mso-position-vertical-relative:paragraph;z-index:-3558" coordorigin="7870,275" coordsize="2623,2">
            <v:shape style="position:absolute;left:7870;top:275;width:2623;height:2" coordorigin="7870,275" coordsize="2623,0" path="m7870,275l10493,275e" filled="f" stroked="t" strokeweight=".981297pt" strokecolor="#979797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-1"/>
        </w:rPr>
        <w:t>Emri</w:t>
      </w:r>
      <w:r>
        <w:rPr>
          <w:rFonts w:ascii="Arial" w:hAnsi="Arial" w:cs="Arial" w:eastAsia="Arial"/>
          <w:sz w:val="15"/>
          <w:szCs w:val="15"/>
          <w:color w:val="3D3D3D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-19"/>
          <w:w w:val="119"/>
          <w:position w:val="-1"/>
        </w:rPr>
        <w:t>2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217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3"/>
          <w:position w:val="-1"/>
        </w:rPr>
        <w:t>M</w:t>
      </w:r>
      <w:r>
        <w:rPr>
          <w:rFonts w:ascii="Arial" w:hAnsi="Arial" w:cs="Arial" w:eastAsia="Arial"/>
          <w:sz w:val="15"/>
          <w:szCs w:val="15"/>
          <w:color w:val="3D3D3D"/>
          <w:spacing w:val="-50"/>
          <w:w w:val="113"/>
          <w:position w:val="-1"/>
        </w:rPr>
        <w:t>b</w:t>
      </w:r>
      <w:r>
        <w:rPr>
          <w:rFonts w:ascii="Arial" w:hAnsi="Arial" w:cs="Arial" w:eastAsia="Arial"/>
          <w:sz w:val="15"/>
          <w:szCs w:val="15"/>
          <w:color w:val="595959"/>
          <w:spacing w:val="1"/>
          <w:w w:val="297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1"/>
          <w:position w:val="-1"/>
        </w:rPr>
        <w:t>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6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-17"/>
          <w:w w:val="121"/>
        </w:rPr>
        <w:t>3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73"/>
        </w:rPr>
        <w:t>.</w:t>
      </w:r>
      <w:r>
        <w:rPr>
          <w:rFonts w:ascii="Arial" w:hAnsi="Arial" w:cs="Arial" w:eastAsia="Arial"/>
          <w:sz w:val="15"/>
          <w:szCs w:val="15"/>
          <w:color w:val="595959"/>
          <w:spacing w:val="-2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Emr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-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1"/>
          <w:w w:val="248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2"/>
        </w:rPr>
        <w:t>Babait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74" w:right="-78"/>
        <w:jc w:val="left"/>
        <w:tabs>
          <w:tab w:pos="2600" w:val="left"/>
          <w:tab w:pos="424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w w:val="105"/>
          <w:position w:val="1"/>
        </w:rPr>
        <w:t>5</w:t>
      </w:r>
      <w:r>
        <w:rPr>
          <w:rFonts w:ascii="Arial" w:hAnsi="Arial" w:cs="Arial" w:eastAsia="Arial"/>
          <w:sz w:val="15"/>
          <w:szCs w:val="15"/>
          <w:color w:val="3D3D3D"/>
          <w:w w:val="104"/>
          <w:position w:val="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"/>
        </w:rPr>
        <w:t>Gjinia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"/>
        </w:rPr>
      </w:r>
      <w:r>
        <w:rPr>
          <w:rFonts w:ascii="Arial" w:hAnsi="Arial" w:cs="Arial" w:eastAsia="Arial"/>
          <w:sz w:val="25"/>
          <w:szCs w:val="25"/>
          <w:color w:val="6B6B6B"/>
          <w:spacing w:val="0"/>
          <w:w w:val="138"/>
          <w:position w:val="0"/>
        </w:rPr>
        <w:t>0</w:t>
      </w:r>
      <w:r>
        <w:rPr>
          <w:rFonts w:ascii="Arial" w:hAnsi="Arial" w:cs="Arial" w:eastAsia="Arial"/>
          <w:sz w:val="25"/>
          <w:szCs w:val="25"/>
          <w:color w:val="6B6B6B"/>
          <w:spacing w:val="53"/>
          <w:w w:val="138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38"/>
          <w:position w:val="0"/>
        </w:rPr>
        <w:t>Mashkull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0"/>
        </w:rPr>
      </w:r>
      <w:r>
        <w:rPr>
          <w:rFonts w:ascii="Arial" w:hAnsi="Arial" w:cs="Arial" w:eastAsia="Arial"/>
          <w:sz w:val="25"/>
          <w:szCs w:val="25"/>
          <w:color w:val="7C7C7C"/>
          <w:spacing w:val="0"/>
          <w:w w:val="138"/>
          <w:position w:val="0"/>
        </w:rPr>
        <w:t>0</w:t>
      </w:r>
      <w:r>
        <w:rPr>
          <w:rFonts w:ascii="Arial" w:hAnsi="Arial" w:cs="Arial" w:eastAsia="Arial"/>
          <w:sz w:val="25"/>
          <w:szCs w:val="25"/>
          <w:color w:val="7C7C7C"/>
          <w:spacing w:val="66"/>
          <w:w w:val="138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4"/>
          <w:position w:val="0"/>
        </w:rPr>
        <w:t>Ferner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166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-19"/>
          <w:w w:val="114"/>
          <w:position w:val="-1"/>
        </w:rPr>
        <w:t>4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217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9"/>
          <w:position w:val="-1"/>
        </w:rPr>
        <w:t>NID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12" w:lineRule="exact"/>
        <w:ind w:left="177" w:right="-64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B6B6B"/>
          <w:w w:val="101"/>
          <w:i/>
          <w:position w:val="-1"/>
        </w:rPr>
        <w:t>N</w:t>
      </w:r>
      <w:r>
        <w:rPr>
          <w:rFonts w:ascii="Arial" w:hAnsi="Arial" w:cs="Arial" w:eastAsia="Arial"/>
          <w:sz w:val="13"/>
          <w:szCs w:val="13"/>
          <w:color w:val="6B6B6B"/>
          <w:spacing w:val="-1"/>
          <w:w w:val="101"/>
          <w:i/>
          <w:position w:val="-1"/>
        </w:rPr>
        <w:t>r</w:t>
      </w:r>
      <w:r>
        <w:rPr>
          <w:rFonts w:ascii="Arial" w:hAnsi="Arial" w:cs="Arial" w:eastAsia="Arial"/>
          <w:sz w:val="13"/>
          <w:szCs w:val="13"/>
          <w:color w:val="8E8E8E"/>
          <w:spacing w:val="0"/>
          <w:w w:val="165"/>
          <w:i/>
          <w:position w:val="-1"/>
        </w:rPr>
        <w:t>.</w:t>
      </w:r>
      <w:r>
        <w:rPr>
          <w:rFonts w:ascii="Arial" w:hAnsi="Arial" w:cs="Arial" w:eastAsia="Arial"/>
          <w:sz w:val="13"/>
          <w:szCs w:val="13"/>
          <w:color w:val="8E8E8E"/>
          <w:spacing w:val="-27"/>
          <w:w w:val="100"/>
          <w:i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7C7C7C"/>
          <w:spacing w:val="0"/>
          <w:w w:val="175"/>
          <w:i/>
          <w:position w:val="-1"/>
        </w:rPr>
        <w:t>l</w:t>
      </w:r>
      <w:r>
        <w:rPr>
          <w:rFonts w:ascii="Arial" w:hAnsi="Arial" w:cs="Arial" w:eastAsia="Arial"/>
          <w:sz w:val="13"/>
          <w:szCs w:val="13"/>
          <w:color w:val="7C7C7C"/>
          <w:spacing w:val="-1"/>
          <w:w w:val="175"/>
          <w:i/>
          <w:position w:val="-1"/>
        </w:rPr>
        <w:t>l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97"/>
          <w:i/>
          <w:position w:val="-1"/>
        </w:rPr>
        <w:t>denci</w:t>
      </w:r>
      <w:r>
        <w:rPr>
          <w:rFonts w:ascii="Arial" w:hAnsi="Arial" w:cs="Arial" w:eastAsia="Arial"/>
          <w:sz w:val="13"/>
          <w:szCs w:val="13"/>
          <w:color w:val="595959"/>
          <w:spacing w:val="-4"/>
          <w:w w:val="96"/>
          <w:i/>
          <w:position w:val="-1"/>
        </w:rPr>
        <w:t>f</w:t>
      </w:r>
      <w:r>
        <w:rPr>
          <w:rFonts w:ascii="Arial" w:hAnsi="Arial" w:cs="Arial" w:eastAsia="Arial"/>
          <w:sz w:val="13"/>
          <w:szCs w:val="13"/>
          <w:color w:val="7C7C7C"/>
          <w:spacing w:val="0"/>
          <w:w w:val="103"/>
          <w:i/>
          <w:position w:val="-1"/>
        </w:rPr>
        <w:t>lkimlr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28" w:lineRule="exact"/>
        <w:ind w:left="17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595959"/>
          <w:spacing w:val="-3"/>
          <w:w w:val="100"/>
          <w:i/>
        </w:rPr>
        <w:t>p</w:t>
      </w:r>
      <w:r>
        <w:rPr>
          <w:rFonts w:ascii="Arial" w:hAnsi="Arial" w:cs="Arial" w:eastAsia="Arial"/>
          <w:sz w:val="14"/>
          <w:szCs w:val="14"/>
          <w:color w:val="7C7C7C"/>
          <w:spacing w:val="0"/>
          <w:w w:val="100"/>
          <w:i/>
        </w:rPr>
        <w:t>erson</w:t>
      </w:r>
      <w:r>
        <w:rPr>
          <w:rFonts w:ascii="Arial" w:hAnsi="Arial" w:cs="Arial" w:eastAsia="Arial"/>
          <w:sz w:val="14"/>
          <w:szCs w:val="14"/>
          <w:color w:val="7C7C7C"/>
          <w:spacing w:val="-2"/>
          <w:w w:val="100"/>
          <w:i/>
        </w:rPr>
        <w:t>a</w:t>
      </w:r>
      <w:r>
        <w:rPr>
          <w:rFonts w:ascii="Arial" w:hAnsi="Arial" w:cs="Arial" w:eastAsia="Arial"/>
          <w:sz w:val="14"/>
          <w:szCs w:val="14"/>
          <w:color w:val="595959"/>
          <w:spacing w:val="0"/>
          <w:w w:val="100"/>
          <w:i/>
        </w:rPr>
        <w:t>l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66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-18"/>
          <w:w w:val="120"/>
        </w:rPr>
        <w:t>6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217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3"/>
        </w:rPr>
        <w:t>Datelindja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73" w:after="0" w:line="423" w:lineRule="exact"/>
        <w:ind w:right="-20"/>
        <w:jc w:val="left"/>
        <w:tabs>
          <w:tab w:pos="260" w:val="left"/>
          <w:tab w:pos="520" w:val="left"/>
          <w:tab w:pos="1040" w:val="left"/>
          <w:tab w:pos="1300" w:val="left"/>
          <w:tab w:pos="2080" w:val="left"/>
        </w:tabs>
        <w:rPr>
          <w:rFonts w:ascii="Arial" w:hAnsi="Arial" w:cs="Arial" w:eastAsia="Arial"/>
          <w:sz w:val="38"/>
          <w:szCs w:val="38"/>
        </w:rPr>
      </w:pPr>
      <w:rPr/>
      <w:r>
        <w:rPr/>
        <w:br w:type="column"/>
      </w:r>
      <w:r>
        <w:rPr>
          <w:rFonts w:ascii="Arial" w:hAnsi="Arial" w:cs="Arial" w:eastAsia="Arial"/>
          <w:sz w:val="38"/>
          <w:szCs w:val="38"/>
          <w:color w:val="7C7C7C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7C7C7C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8"/>
          <w:szCs w:val="38"/>
          <w:color w:val="7C7C7C"/>
          <w:spacing w:val="0"/>
          <w:w w:val="100"/>
          <w:position w:val="-2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3"/>
          <w:w w:val="57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2"/>
        </w:rPr>
      </w:r>
      <w:r>
        <w:rPr>
          <w:rFonts w:ascii="Arial" w:hAnsi="Arial" w:cs="Arial" w:eastAsia="Arial"/>
          <w:sz w:val="38"/>
          <w:szCs w:val="38"/>
          <w:color w:val="8E8E8E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8E8E8E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8"/>
          <w:szCs w:val="38"/>
          <w:color w:val="8E8E8E"/>
          <w:spacing w:val="0"/>
          <w:w w:val="100"/>
          <w:position w:val="-2"/>
        </w:rPr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7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595959"/>
          <w:spacing w:val="26"/>
          <w:w w:val="57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3"/>
          <w:w w:val="57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20"/>
          <w:w w:val="57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3"/>
          <w:w w:val="57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343" w:lineRule="exact"/>
        <w:ind w:left="530" w:right="-20"/>
        <w:jc w:val="left"/>
        <w:rPr>
          <w:rFonts w:ascii="Arial" w:hAnsi="Arial" w:cs="Arial" w:eastAsia="Arial"/>
          <w:sz w:val="38"/>
          <w:szCs w:val="38"/>
        </w:rPr>
      </w:pPr>
      <w:rPr/>
      <w:r>
        <w:rPr>
          <w:rFonts w:ascii="Arial" w:hAnsi="Arial" w:cs="Arial" w:eastAsia="Arial"/>
          <w:sz w:val="38"/>
          <w:szCs w:val="38"/>
          <w:color w:val="3D3D3D"/>
          <w:w w:val="53"/>
          <w:position w:val="-2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4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8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4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6B6B6B"/>
          <w:spacing w:val="11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1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595959"/>
          <w:spacing w:val="11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1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u w:val="single" w:color="000000"/>
          <w:position w:val="-2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6"/>
          <w:w w:val="59"/>
          <w:u w:val="single" w:color="0000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16"/>
          <w:w w:val="59"/>
          <w:position w:val="-2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9"/>
          <w:position w:val="-2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99" w:lineRule="exact"/>
        <w:ind w:left="661" w:right="-20"/>
        <w:jc w:val="left"/>
        <w:tabs>
          <w:tab w:pos="1160" w:val="left"/>
          <w:tab w:pos="202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393.172882pt;margin-top:5.856492pt;width:131.49376pt;height:.1pt;mso-position-horizontal-relative:page;mso-position-vertical-relative:paragraph;z-index:-3551" coordorigin="7863,117" coordsize="2630,2">
            <v:shape style="position:absolute;left:7863;top:117;width:2630;height:2" coordorigin="7863,117" coordsize="2630,0" path="m7863,117l10493,117e" filled="f" stroked="t" strokeweight=".327099pt" strokecolor="#64646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i/>
        </w:rPr>
        <w:t>Data</w:t>
      </w:r>
      <w:r>
        <w:rPr>
          <w:rFonts w:ascii="Arial" w:hAnsi="Arial" w:cs="Arial" w:eastAsia="Arial"/>
          <w:sz w:val="13"/>
          <w:szCs w:val="13"/>
          <w:color w:val="6B6B6B"/>
          <w:spacing w:val="-28"/>
          <w:w w:val="100"/>
          <w:i/>
        </w:rPr>
        <w:t> </w:t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i/>
        </w:rPr>
        <w:tab/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i/>
        </w:rPr>
        <w:t>Muajl</w:t>
      </w:r>
      <w:r>
        <w:rPr>
          <w:rFonts w:ascii="Arial" w:hAnsi="Arial" w:cs="Arial" w:eastAsia="Arial"/>
          <w:sz w:val="13"/>
          <w:szCs w:val="13"/>
          <w:color w:val="6B6B6B"/>
          <w:spacing w:val="-18"/>
          <w:w w:val="100"/>
          <w:i/>
        </w:rPr>
        <w:t> </w:t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0"/>
          <w:i/>
        </w:rPr>
        <w:tab/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3"/>
          <w:i/>
        </w:rPr>
        <w:t>Viti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3" w:equalWidth="0">
            <w:col w:w="5075" w:space="661"/>
            <w:col w:w="1128" w:space="219"/>
            <w:col w:w="3277"/>
          </w:cols>
        </w:sectPr>
      </w:pPr>
      <w:rPr/>
    </w:p>
    <w:p>
      <w:pPr>
        <w:spacing w:before="0" w:after="0" w:line="411" w:lineRule="exact"/>
        <w:ind w:left="1268" w:right="-424"/>
        <w:jc w:val="left"/>
        <w:tabs>
          <w:tab w:pos="2600" w:val="left"/>
          <w:tab w:pos="5220" w:val="left"/>
          <w:tab w:pos="690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68.946579pt;margin-top:.56704pt;width:357.355554pt;height:91.796188pt;mso-position-horizontal-relative:page;mso-position-vertical-relative:paragraph;z-index:-3552" coordorigin="3379,11" coordsize="7147,1836">
            <v:group style="position:absolute;left:3408;top:18;width:2617;height:2" coordorigin="3408,18" coordsize="2617,2">
              <v:shape style="position:absolute;left:3408;top:18;width:2617;height:2" coordorigin="3408,18" coordsize="2617,0" path="m3408,18l6025,18e" filled="f" stroked="t" strokeweight=".327099pt" strokecolor="#646464">
                <v:path arrowok="t"/>
              </v:shape>
            </v:group>
            <v:group style="position:absolute;left:3412;top:15;width:2;height:340" coordorigin="3412,15" coordsize="2,340">
              <v:shape style="position:absolute;left:3412;top:15;width:2;height:340" coordorigin="3412,15" coordsize="0,340" path="m3412,355l3412,15e" filled="f" stroked="t" strokeweight=".327099pt" strokecolor="#383838">
                <v:path arrowok="t"/>
              </v:shape>
            </v:group>
            <v:group style="position:absolute;left:3389;top:735;width:2859;height:2" coordorigin="3389,735" coordsize="2859,2">
              <v:shape style="position:absolute;left:3389;top:735;width:2859;height:2" coordorigin="3389,735" coordsize="2859,0" path="m3389,735l6248,735e" filled="f" stroked="t" strokeweight=".981297pt" strokecolor="#545454">
                <v:path arrowok="t"/>
              </v:shape>
            </v:group>
            <v:group style="position:absolute;left:3412;top:388;width:2;height:340" coordorigin="3412,388" coordsize="2,340">
              <v:shape style="position:absolute;left:3412;top:388;width:2;height:340" coordorigin="3412,388" coordsize="0,340" path="m3412,728l3412,388e" filled="f" stroked="t" strokeweight=".327099pt" strokecolor="#3B3B3B">
                <v:path arrowok="t"/>
              </v:shape>
            </v:group>
            <v:group style="position:absolute;left:6215;top:725;width:1681;height:2" coordorigin="6215,725" coordsize="1681,2">
              <v:shape style="position:absolute;left:6215;top:725;width:1681;height:2" coordorigin="6215,725" coordsize="1681,0" path="m6215,725l7896,725e" filled="f" stroked="t" strokeweight=".327099pt" strokecolor="#4F4F4F">
                <v:path arrowok="t"/>
              </v:shape>
            </v:group>
            <v:group style="position:absolute;left:7863;top:735;width:2650;height:2" coordorigin="7863,735" coordsize="2650,2">
              <v:shape style="position:absolute;left:7863;top:735;width:2650;height:2" coordorigin="7863,735" coordsize="2650,0" path="m7863,735l10513,735e" filled="f" stroked="t" strokeweight=".981297pt" strokecolor="#545454">
                <v:path arrowok="t"/>
              </v:shape>
            </v:group>
            <v:group style="position:absolute;left:10487;top:388;width:2;height:386" coordorigin="10487,388" coordsize="2,386">
              <v:shape style="position:absolute;left:10487;top:388;width:2;height:386" coordorigin="10487,388" coordsize="0,386" path="m10487,774l10487,388e" filled="f" stroked="t" strokeweight=".654198pt" strokecolor="#707070">
                <v:path arrowok="t"/>
              </v:shape>
            </v:group>
            <v:group style="position:absolute;left:3408;top:1095;width:2617;height:2" coordorigin="3408,1095" coordsize="2617,2">
              <v:shape style="position:absolute;left:3408;top:1095;width:2617;height:2" coordorigin="3408,1095" coordsize="2617,0" path="m3408,1095l6025,1095e" filled="f" stroked="t" strokeweight=".654198pt" strokecolor="#808080">
                <v:path arrowok="t"/>
              </v:shape>
            </v:group>
            <v:group style="position:absolute;left:3412;top:754;width:2;height:347" coordorigin="3412,754" coordsize="2,347">
              <v:shape style="position:absolute;left:3412;top:754;width:2;height:347" coordorigin="3412,754" coordsize="0,347" path="m3412,1101l3412,754e" filled="f" stroked="t" strokeweight=".327099pt" strokecolor="#383838">
                <v:path arrowok="t"/>
              </v:shape>
            </v:group>
            <v:group style="position:absolute;left:7648;top:1108;width:2865;height:2" coordorigin="7648,1108" coordsize="2865,2">
              <v:shape style="position:absolute;left:7648;top:1108;width:2865;height:2" coordorigin="7648,1108" coordsize="2865,0" path="m7648,1108l10513,1108e" filled="f" stroked="t" strokeweight="1.308396pt" strokecolor="#838383">
                <v:path arrowok="t"/>
              </v:shape>
            </v:group>
            <v:group style="position:absolute;left:10490;top:754;width:2;height:347" coordorigin="10490,754" coordsize="2,347">
              <v:shape style="position:absolute;left:10490;top:754;width:2;height:347" coordorigin="10490,754" coordsize="0,347" path="m10490,1101l10490,754e" filled="f" stroked="t" strokeweight=".327099pt" strokecolor="#3B3B3B">
                <v:path arrowok="t"/>
              </v:shape>
            </v:group>
            <v:group style="position:absolute;left:7877;top:754;width:2;height:1087" coordorigin="7877,754" coordsize="2,1087">
              <v:shape style="position:absolute;left:7877;top:754;width:2;height:1087" coordorigin="7877,754" coordsize="0,1087" path="m7877,1841l7877,754e" filled="f" stroked="t" strokeweight=".654198pt" strokecolor="#707070">
                <v:path arrowok="t"/>
              </v:shape>
            </v:group>
            <v:group style="position:absolute;left:7857;top:1468;width:2630;height:2" coordorigin="7857,1468" coordsize="2630,2">
              <v:shape style="position:absolute;left:7857;top:1468;width:2630;height:2" coordorigin="7857,1468" coordsize="2630,0" path="m7857,1468l10487,1468e" filled="f" stroked="t" strokeweight=".981297pt" strokecolor="#747474">
                <v:path arrowok="t"/>
              </v:shape>
            </v:group>
            <v:group style="position:absolute;left:10490;top:1127;width:2;height:340" coordorigin="10490,1127" coordsize="2,340">
              <v:shape style="position:absolute;left:10490;top:1127;width:2;height:340" coordorigin="10490,1127" coordsize="0,340" path="m10490,1468l10490,1127e" filled="f" stroked="t" strokeweight=".327099pt" strokecolor="#383838">
                <v:path arrowok="t"/>
              </v:shape>
            </v:group>
            <v:group style="position:absolute;left:10461;top:1468;width:52;height:2" coordorigin="10461,1468" coordsize="52,2">
              <v:shape style="position:absolute;left:10461;top:1468;width:52;height:2" coordorigin="10461,1468" coordsize="52,0" path="m10461,1468l10513,1468e" filled="f" stroked="t" strokeweight=".981297pt" strokecolor="#3F3F3F">
                <v:path arrowok="t"/>
              </v:shape>
            </v:group>
            <v:group style="position:absolute;left:7870;top:1837;width:2623;height:2" coordorigin="7870,1837" coordsize="2623,2">
              <v:shape style="position:absolute;left:7870;top:1837;width:2623;height:2" coordorigin="7870,1837" coordsize="2623,0" path="m7870,1837l10493,1837e" filled="f" stroked="t" strokeweight=".327099pt" strokecolor="#4B4B4B">
                <v:path arrowok="t"/>
              </v:shape>
            </v:group>
            <v:group style="position:absolute;left:10490;top:1494;width:2;height:347" coordorigin="10490,1494" coordsize="2,347">
              <v:shape style="position:absolute;left:10490;top:1494;width:2;height:347" coordorigin="10490,1494" coordsize="0,347" path="m10490,1841l10490,1494e" filled="f" stroked="t" strokeweight=".327099pt" strokecolor="#3B3B3B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5"/>
          <w:szCs w:val="15"/>
          <w:color w:val="3D3D3D"/>
          <w:spacing w:val="-17"/>
          <w:w w:val="122"/>
          <w:position w:val="10"/>
        </w:rPr>
        <w:t>7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73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595959"/>
          <w:spacing w:val="-29"/>
          <w:w w:val="100"/>
          <w:position w:val="1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0"/>
          <w:position w:val="10"/>
        </w:rPr>
        <w:t>Vendlindja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0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0"/>
        </w:rPr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99"/>
          <w:position w:val="-1"/>
        </w:rPr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99"/>
          <w:u w:val="single" w:color="777777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  <w:u w:val="single" w:color="777777"/>
          <w:position w:val="-1"/>
        </w:rPr>
        <w:tab/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  <w:u w:val="single" w:color="777777"/>
          <w:position w:val="-1"/>
        </w:rPr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71"/>
          <w:u w:val="single" w:color="777777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71"/>
          <w:u w:val="single" w:color="777777"/>
          <w:position w:val="-1"/>
        </w:rPr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99"/>
          <w:u w:val="single" w:color="777777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9E9E9E"/>
          <w:spacing w:val="-45"/>
          <w:w w:val="100"/>
          <w:u w:val="single" w:color="777777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9E9E9E"/>
          <w:spacing w:val="-45"/>
          <w:w w:val="100"/>
          <w:u w:val="single" w:color="777777"/>
          <w:position w:val="-1"/>
        </w:rPr>
      </w:r>
      <w:r>
        <w:rPr>
          <w:rFonts w:ascii="Arial" w:hAnsi="Arial" w:cs="Arial" w:eastAsia="Arial"/>
          <w:sz w:val="38"/>
          <w:szCs w:val="38"/>
          <w:color w:val="9E9E9E"/>
          <w:spacing w:val="-45"/>
          <w:w w:val="100"/>
          <w:u w:val="single" w:color="777777"/>
          <w:position w:val="-1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99"/>
          <w:u w:val="single" w:color="777777"/>
          <w:position w:val="-3"/>
        </w:rPr>
        <w:t> </w:t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u w:val="single" w:color="777777"/>
          <w:position w:val="-3"/>
        </w:rPr>
        <w:tab/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u w:val="single" w:color="777777"/>
          <w:position w:val="-3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position w:val="-3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position w:val="-3"/>
        </w:rPr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20"/>
          <w:position w:val="10"/>
        </w:rPr>
        <w:t>8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73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595959"/>
          <w:spacing w:val="-29"/>
          <w:w w:val="100"/>
          <w:position w:val="1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  <w:position w:val="10"/>
        </w:rPr>
        <w:t>Shtetesia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65" w:after="0" w:line="169" w:lineRule="exact"/>
        <w:ind w:left="1268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-17"/>
          <w:w w:val="121"/>
          <w:position w:val="-1"/>
        </w:rPr>
        <w:t>9</w:t>
      </w:r>
      <w:r>
        <w:rPr>
          <w:rFonts w:ascii="Arial" w:hAnsi="Arial" w:cs="Arial" w:eastAsia="Arial"/>
          <w:sz w:val="15"/>
          <w:szCs w:val="15"/>
          <w:color w:val="595959"/>
          <w:spacing w:val="2"/>
          <w:w w:val="217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  <w:position w:val="-1"/>
        </w:rPr>
        <w:t>Ad</w:t>
      </w:r>
      <w:r>
        <w:rPr>
          <w:rFonts w:ascii="Arial" w:hAnsi="Arial" w:cs="Arial" w:eastAsia="Arial"/>
          <w:sz w:val="15"/>
          <w:szCs w:val="15"/>
          <w:color w:val="3D3D3D"/>
          <w:spacing w:val="-5"/>
          <w:w w:val="108"/>
          <w:position w:val="-1"/>
        </w:rPr>
        <w:t>r</w:t>
      </w:r>
      <w:r>
        <w:rPr>
          <w:rFonts w:ascii="Arial" w:hAnsi="Arial" w:cs="Arial" w:eastAsia="Arial"/>
          <w:sz w:val="15"/>
          <w:szCs w:val="15"/>
          <w:color w:val="595959"/>
          <w:spacing w:val="-7"/>
          <w:w w:val="119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2"/>
          <w:position w:val="-1"/>
        </w:rPr>
        <w:t>sa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83" w:after="0" w:line="240" w:lineRule="auto"/>
        <w:ind w:right="-20"/>
        <w:jc w:val="left"/>
        <w:tabs>
          <w:tab w:pos="2820" w:val="left"/>
        </w:tabs>
        <w:rPr>
          <w:rFonts w:ascii="Arial" w:hAnsi="Arial" w:cs="Arial" w:eastAsia="Arial"/>
          <w:sz w:val="29"/>
          <w:szCs w:val="29"/>
        </w:rPr>
      </w:pPr>
      <w:rPr/>
      <w:r>
        <w:rPr/>
        <w:br w:type="column"/>
      </w:r>
      <w:r>
        <w:rPr>
          <w:rFonts w:ascii="Arial" w:hAnsi="Arial" w:cs="Arial" w:eastAsia="Arial"/>
          <w:sz w:val="29"/>
          <w:szCs w:val="29"/>
          <w:color w:val="6B6B6B"/>
          <w:w w:val="99"/>
        </w:rPr>
      </w:r>
      <w:r>
        <w:rPr>
          <w:rFonts w:ascii="Arial" w:hAnsi="Arial" w:cs="Arial" w:eastAsia="Arial"/>
          <w:sz w:val="29"/>
          <w:szCs w:val="29"/>
          <w:color w:val="6B6B6B"/>
          <w:w w:val="99"/>
          <w:u w:val="single" w:color="777777"/>
        </w:rPr>
        <w:t> </w:t>
      </w:r>
      <w:r>
        <w:rPr>
          <w:rFonts w:ascii="Arial" w:hAnsi="Arial" w:cs="Arial" w:eastAsia="Arial"/>
          <w:sz w:val="29"/>
          <w:szCs w:val="29"/>
          <w:color w:val="6B6B6B"/>
          <w:w w:val="100"/>
          <w:u w:val="single" w:color="777777"/>
        </w:rPr>
        <w:t> </w:t>
      </w:r>
      <w:r>
        <w:rPr>
          <w:rFonts w:ascii="Arial" w:hAnsi="Arial" w:cs="Arial" w:eastAsia="Arial"/>
          <w:sz w:val="29"/>
          <w:szCs w:val="29"/>
          <w:color w:val="6B6B6B"/>
          <w:spacing w:val="-32"/>
          <w:w w:val="100"/>
          <w:u w:val="single" w:color="777777"/>
        </w:rPr>
        <w:t> </w:t>
      </w:r>
      <w:r>
        <w:rPr>
          <w:rFonts w:ascii="Arial" w:hAnsi="Arial" w:cs="Arial" w:eastAsia="Arial"/>
          <w:sz w:val="29"/>
          <w:szCs w:val="29"/>
          <w:color w:val="6B6B6B"/>
          <w:spacing w:val="-32"/>
          <w:w w:val="100"/>
          <w:u w:val="single" w:color="777777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70"/>
          <w:u w:val="single" w:color="777777"/>
        </w:rPr>
        <w:t>I</w:t>
      </w:r>
      <w:r>
        <w:rPr>
          <w:rFonts w:ascii="Arial" w:hAnsi="Arial" w:cs="Arial" w:eastAsia="Arial"/>
          <w:sz w:val="29"/>
          <w:szCs w:val="29"/>
          <w:color w:val="6B6B6B"/>
          <w:spacing w:val="23"/>
          <w:w w:val="70"/>
          <w:u w:val="single" w:color="777777"/>
        </w:rPr>
        <w:t> </w:t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u w:val="single" w:color="777777"/>
        </w:rPr>
        <w:tab/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  <w:u w:val="single" w:color="777777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</w:rPr>
      </w:r>
      <w:r>
        <w:rPr>
          <w:rFonts w:ascii="Arial" w:hAnsi="Arial" w:cs="Arial" w:eastAsia="Arial"/>
          <w:sz w:val="29"/>
          <w:szCs w:val="29"/>
          <w:color w:val="6B6B6B"/>
          <w:spacing w:val="0"/>
          <w:w w:val="100"/>
        </w:rPr>
      </w:r>
      <w:r>
        <w:rPr>
          <w:rFonts w:ascii="Arial" w:hAnsi="Arial" w:cs="Arial" w:eastAsia="Arial"/>
          <w:sz w:val="29"/>
          <w:szCs w:val="29"/>
          <w:color w:val="7C7C7C"/>
          <w:spacing w:val="0"/>
          <w:w w:val="70"/>
        </w:rPr>
        <w:t>I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6574" w:space="294"/>
            <w:col w:w="3492"/>
          </w:cols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8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10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-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8"/>
        </w:rPr>
        <w:t>Qyteti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3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w w:val="115"/>
        </w:rPr>
        <w:t>1</w:t>
      </w:r>
      <w:r>
        <w:rPr>
          <w:rFonts w:ascii="Arial" w:hAnsi="Arial" w:cs="Arial" w:eastAsia="Arial"/>
          <w:sz w:val="15"/>
          <w:szCs w:val="15"/>
          <w:color w:val="3D3D3D"/>
          <w:spacing w:val="-17"/>
          <w:w w:val="115"/>
        </w:rPr>
        <w:t>2</w:t>
      </w:r>
      <w:r>
        <w:rPr>
          <w:rFonts w:ascii="Arial" w:hAnsi="Arial" w:cs="Arial" w:eastAsia="Arial"/>
          <w:sz w:val="15"/>
          <w:szCs w:val="15"/>
          <w:color w:val="595959"/>
          <w:spacing w:val="9"/>
          <w:w w:val="173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2"/>
        </w:rPr>
        <w:t>Kod</w:t>
      </w:r>
      <w:r>
        <w:rPr>
          <w:rFonts w:ascii="Arial" w:hAnsi="Arial" w:cs="Arial" w:eastAsia="Arial"/>
          <w:sz w:val="15"/>
          <w:szCs w:val="15"/>
          <w:color w:val="3D3D3D"/>
          <w:spacing w:val="1"/>
          <w:w w:val="113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Postar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83" w:right="-63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3D3D3D"/>
          <w:w w:val="109"/>
        </w:rPr>
        <w:t>14</w:t>
      </w:r>
      <w:r>
        <w:rPr>
          <w:rFonts w:ascii="Arial" w:hAnsi="Arial" w:cs="Arial" w:eastAsia="Arial"/>
          <w:sz w:val="15"/>
          <w:szCs w:val="15"/>
          <w:color w:val="3D3D3D"/>
          <w:spacing w:val="8"/>
          <w:w w:val="108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9"/>
        </w:rPr>
        <w:t>Nr</w:t>
      </w:r>
      <w:r>
        <w:rPr>
          <w:rFonts w:ascii="Arial" w:hAnsi="Arial" w:cs="Arial" w:eastAsia="Arial"/>
          <w:sz w:val="15"/>
          <w:szCs w:val="15"/>
          <w:color w:val="3D3D3D"/>
          <w:spacing w:val="-2"/>
          <w:w w:val="118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8"/>
        </w:rPr>
        <w:t>Tel.</w:t>
      </w:r>
      <w:r>
        <w:rPr>
          <w:rFonts w:ascii="Arial" w:hAnsi="Arial" w:cs="Arial" w:eastAsia="Arial"/>
          <w:sz w:val="15"/>
          <w:szCs w:val="15"/>
          <w:color w:val="3D3D3D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0"/>
        </w:rPr>
        <w:t>Celular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78" w:after="0" w:line="430" w:lineRule="exact"/>
        <w:ind w:left="2555" w:right="3125"/>
        <w:jc w:val="center"/>
        <w:tabs>
          <w:tab w:pos="2980" w:val="left"/>
          <w:tab w:pos="4400" w:val="left"/>
        </w:tabs>
        <w:rPr>
          <w:rFonts w:ascii="Arial" w:hAnsi="Arial" w:cs="Arial" w:eastAsia="Arial"/>
          <w:sz w:val="22"/>
          <w:szCs w:val="22"/>
        </w:rPr>
      </w:pPr>
      <w:rPr/>
      <w:r>
        <w:rPr/>
        <w:br w:type="column"/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71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  <w:position w:val="-1"/>
        </w:rPr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4"/>
          <w:position w:val="10"/>
        </w:rPr>
        <w:t>11</w:t>
      </w:r>
      <w:r>
        <w:rPr>
          <w:rFonts w:ascii="Arial" w:hAnsi="Arial" w:cs="Arial" w:eastAsia="Arial"/>
          <w:sz w:val="15"/>
          <w:szCs w:val="15"/>
          <w:color w:val="3D3D3D"/>
          <w:spacing w:val="-12"/>
          <w:w w:val="124"/>
          <w:position w:val="10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4"/>
          <w:position w:val="10"/>
        </w:rPr>
        <w:t>Rrethi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0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  <w:position w:val="10"/>
        </w:rPr>
      </w:r>
      <w:r>
        <w:rPr>
          <w:rFonts w:ascii="Arial" w:hAnsi="Arial" w:cs="Arial" w:eastAsia="Arial"/>
          <w:sz w:val="22"/>
          <w:szCs w:val="22"/>
          <w:color w:val="7C7C7C"/>
          <w:spacing w:val="0"/>
          <w:w w:val="124"/>
          <w:position w:val="1"/>
        </w:rPr>
        <w:t>I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364" w:lineRule="exact"/>
        <w:ind w:right="-20"/>
        <w:jc w:val="left"/>
        <w:tabs>
          <w:tab w:pos="2620" w:val="left"/>
          <w:tab w:pos="302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70.254974pt;margin-top:16.843433pt;width:131.166661pt;height:17.671879pt;mso-position-horizontal-relative:page;mso-position-vertical-relative:paragraph;z-index:-3550" coordorigin="3405,337" coordsize="2623,353">
            <v:group style="position:absolute;left:3408;top:684;width:2617;height:2" coordorigin="3408,684" coordsize="2617,2">
              <v:shape style="position:absolute;left:3408;top:684;width:2617;height:2" coordorigin="3408,684" coordsize="2617,0" path="m3408,684l6025,684e" filled="f" stroked="t" strokeweight=".327099pt" strokecolor="#4B4B4B">
                <v:path arrowok="t"/>
              </v:shape>
            </v:group>
            <v:group style="position:absolute;left:3412;top:340;width:2;height:347" coordorigin="3412,340" coordsize="2,347">
              <v:shape style="position:absolute;left:3412;top:340;width:2;height:347" coordorigin="3412,340" coordsize="0,347" path="m3412,687l3412,340e" filled="f" stroked="t" strokeweight=".327099pt" strokecolor="#3B3B3B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38"/>
          <w:szCs w:val="38"/>
          <w:color w:val="3D3D3D"/>
          <w:w w:val="53"/>
          <w:position w:val="-1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2"/>
          <w:w w:val="57"/>
          <w:u w:val="single" w:color="4B4B4B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9"/>
          <w:w w:val="57"/>
          <w:u w:val="single" w:color="4B4B4B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9"/>
          <w:w w:val="57"/>
          <w:u w:val="single" w:color="4B4B4B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u w:val="single" w:color="4B4B4B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43"/>
          <w:w w:val="57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6B6B6B"/>
          <w:spacing w:val="43"/>
          <w:w w:val="57"/>
          <w:position w:val="-1"/>
        </w:rPr>
      </w:r>
      <w:r>
        <w:rPr>
          <w:rFonts w:ascii="Arial" w:hAnsi="Arial" w:cs="Arial" w:eastAsia="Arial"/>
          <w:sz w:val="38"/>
          <w:szCs w:val="38"/>
          <w:color w:val="6B6B6B"/>
          <w:spacing w:val="37"/>
          <w:w w:val="57"/>
          <w:u w:val="single" w:color="838383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57"/>
          <w:u w:val="single" w:color="838383"/>
          <w:position w:val="-1"/>
        </w:rPr>
        <w:t>I</w:t>
      </w:r>
      <w:r>
        <w:rPr>
          <w:rFonts w:ascii="Arial" w:hAnsi="Arial" w:cs="Arial" w:eastAsia="Arial"/>
          <w:sz w:val="38"/>
          <w:szCs w:val="38"/>
          <w:color w:val="6B6B6B"/>
          <w:spacing w:val="44"/>
          <w:w w:val="57"/>
          <w:u w:val="single" w:color="838383"/>
          <w:position w:val="-1"/>
        </w:rPr>
        <w:t> 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u w:val="single" w:color="838383"/>
          <w:position w:val="-1"/>
        </w:rPr>
        <w:tab/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u w:val="single" w:color="838383"/>
          <w:position w:val="-1"/>
        </w:rPr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position w:val="-1"/>
        </w:rPr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position w:val="-1"/>
        </w:rPr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9"/>
          <w:position w:val="9"/>
        </w:rPr>
        <w:t>1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09"/>
          <w:position w:val="9"/>
        </w:rPr>
        <w:t>3</w:t>
      </w:r>
      <w:r>
        <w:rPr>
          <w:rFonts w:ascii="Arial" w:hAnsi="Arial" w:cs="Arial" w:eastAsia="Arial"/>
          <w:sz w:val="15"/>
          <w:szCs w:val="15"/>
          <w:color w:val="595959"/>
          <w:spacing w:val="-10"/>
          <w:w w:val="217"/>
          <w:position w:val="9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8"/>
          <w:position w:val="9"/>
        </w:rPr>
        <w:t>E-mail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362" w:lineRule="exact"/>
        <w:ind w:left="2555" w:right="3555"/>
        <w:jc w:val="center"/>
        <w:tabs>
          <w:tab w:pos="2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38"/>
          <w:szCs w:val="38"/>
          <w:color w:val="9E9E9E"/>
          <w:spacing w:val="0"/>
          <w:w w:val="71"/>
        </w:rPr>
        <w:t>I</w:t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</w:rPr>
        <w:tab/>
      </w:r>
      <w:r>
        <w:rPr>
          <w:rFonts w:ascii="Arial" w:hAnsi="Arial" w:cs="Arial" w:eastAsia="Arial"/>
          <w:sz w:val="38"/>
          <w:szCs w:val="38"/>
          <w:color w:val="9E9E9E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9"/>
          <w:position w:val="8"/>
        </w:rPr>
        <w:t>15</w:t>
      </w:r>
      <w:r>
        <w:rPr>
          <w:rFonts w:ascii="Arial" w:hAnsi="Arial" w:cs="Arial" w:eastAsia="Arial"/>
          <w:sz w:val="15"/>
          <w:szCs w:val="15"/>
          <w:color w:val="3D3D3D"/>
          <w:spacing w:val="-10"/>
          <w:w w:val="108"/>
          <w:position w:val="8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23"/>
          <w:position w:val="8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-14"/>
          <w:w w:val="123"/>
          <w:position w:val="8"/>
        </w:rPr>
        <w:t>r</w:t>
      </w:r>
      <w:r>
        <w:rPr>
          <w:rFonts w:ascii="Arial" w:hAnsi="Arial" w:cs="Arial" w:eastAsia="Arial"/>
          <w:sz w:val="15"/>
          <w:szCs w:val="15"/>
          <w:color w:val="595959"/>
          <w:spacing w:val="-2"/>
          <w:w w:val="217"/>
          <w:position w:val="8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-1"/>
          <w:w w:val="91"/>
          <w:position w:val="8"/>
        </w:rPr>
        <w:t>T</w:t>
      </w:r>
      <w:r>
        <w:rPr>
          <w:rFonts w:ascii="Arial" w:hAnsi="Arial" w:cs="Arial" w:eastAsia="Arial"/>
          <w:sz w:val="15"/>
          <w:szCs w:val="15"/>
          <w:color w:val="595959"/>
          <w:spacing w:val="-12"/>
          <w:w w:val="119"/>
          <w:position w:val="8"/>
        </w:rPr>
        <w:t>e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37"/>
          <w:position w:val="8"/>
        </w:rPr>
        <w:t>l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36"/>
          <w:position w:val="8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-23"/>
          <w:w w:val="100"/>
          <w:position w:val="8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6"/>
          <w:position w:val="8"/>
        </w:rPr>
        <w:t>Fiks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2463" w:space="158"/>
            <w:col w:w="7739"/>
          </w:cols>
        </w:sectPr>
      </w:pPr>
      <w:rPr/>
    </w:p>
    <w:p>
      <w:pPr>
        <w:spacing w:before="29" w:after="0" w:line="240" w:lineRule="auto"/>
        <w:ind w:left="118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shape style="position:absolute;margin-left:271.309082pt;margin-top:49.418163pt;width:25.200001pt;height:34.036366pt;mso-position-horizontal-relative:page;mso-position-vertical-relative:page;z-index:-3564" type="#_x0000_t75">
            <v:imagedata r:id="rId30" o:title=""/>
          </v:shape>
        </w:pict>
      </w:r>
      <w:r>
        <w:rPr>
          <w:rFonts w:ascii="Arial" w:hAnsi="Arial" w:cs="Arial" w:eastAsia="Arial"/>
          <w:sz w:val="15"/>
          <w:szCs w:val="15"/>
          <w:color w:val="7C7C7C"/>
          <w:spacing w:val="0"/>
          <w:w w:val="106"/>
        </w:rPr>
        <w:t>SEKSION</w:t>
      </w:r>
      <w:r>
        <w:rPr>
          <w:rFonts w:ascii="Arial" w:hAnsi="Arial" w:cs="Arial" w:eastAsia="Arial"/>
          <w:sz w:val="15"/>
          <w:szCs w:val="15"/>
          <w:color w:val="7C7C7C"/>
          <w:spacing w:val="11"/>
          <w:w w:val="106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0"/>
          <w:w w:val="106"/>
        </w:rPr>
        <w:t>A2</w:t>
      </w:r>
      <w:r>
        <w:rPr>
          <w:rFonts w:ascii="Arial" w:hAnsi="Arial" w:cs="Arial" w:eastAsia="Arial"/>
          <w:sz w:val="15"/>
          <w:szCs w:val="15"/>
          <w:color w:val="595959"/>
          <w:spacing w:val="-6"/>
          <w:w w:val="106"/>
        </w:rPr>
        <w:t>: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6"/>
        </w:rPr>
        <w:t>INFORMACIO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6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6"/>
          <w:w w:val="106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>SPECIFIK</w:t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MB</w:t>
      </w:r>
      <w:r>
        <w:rPr>
          <w:rFonts w:ascii="Arial" w:hAnsi="Arial" w:cs="Arial" w:eastAsia="Arial"/>
          <w:sz w:val="15"/>
          <w:szCs w:val="15"/>
          <w:color w:val="3D3D3D"/>
          <w:spacing w:val="-3"/>
          <w:w w:val="107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ADMIN</w:t>
      </w:r>
      <w:r>
        <w:rPr>
          <w:rFonts w:ascii="Arial" w:hAnsi="Arial" w:cs="Arial" w:eastAsia="Arial"/>
          <w:sz w:val="15"/>
          <w:szCs w:val="15"/>
          <w:color w:val="3D3D3D"/>
          <w:spacing w:val="-21"/>
          <w:w w:val="107"/>
        </w:rPr>
        <w:t>I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107"/>
        </w:rPr>
        <w:t>S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TRATORI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19"/>
          <w:w w:val="107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7"/>
        </w:rPr>
        <w:t>SOCIAL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87" w:right="-20"/>
        <w:jc w:val="left"/>
        <w:tabs>
          <w:tab w:pos="57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70.745621pt;margin-top:-2.610134pt;width:130.839563pt;height:.1pt;mso-position-horizontal-relative:page;mso-position-vertical-relative:paragraph;z-index:-3557" coordorigin="3415,-52" coordsize="2617,2">
            <v:shape style="position:absolute;left:3415;top:-52;width:2617;height:2" coordorigin="3415,-52" coordsize="2617,0" path="m3415,-52l6032,-52e" filled="f" stroked="t" strokeweight=".654198pt" strokecolor="#8C8C8C">
              <v:path arrowok="t"/>
            </v:shape>
          </v:group>
          <w10:wrap type="none"/>
        </w:pict>
      </w:r>
      <w:r>
        <w:rPr/>
        <w:pict>
          <v:group style="position:absolute;margin-left:393.827087pt;margin-top:-2.610134pt;width:131.166661pt;height:.1pt;mso-position-horizontal-relative:page;mso-position-vertical-relative:paragraph;z-index:-3556" coordorigin="7877,-52" coordsize="2623,2">
            <v:shape style="position:absolute;left:7877;top:-52;width:2623;height:2" coordorigin="7877,-52" coordsize="2623,0" path="m7877,-52l10500,-52e" filled="f" stroked="t" strokeweight=".654198pt" strokecolor="#8C8C8C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2"/>
        </w:rPr>
        <w:t>1</w:t>
      </w:r>
      <w:r>
        <w:rPr>
          <w:rFonts w:ascii="Arial" w:hAnsi="Arial" w:cs="Arial" w:eastAsia="Arial"/>
          <w:sz w:val="15"/>
          <w:szCs w:val="15"/>
          <w:color w:val="3D3D3D"/>
          <w:spacing w:val="-4"/>
          <w:w w:val="112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2"/>
        </w:rPr>
        <w:t>Emri</w:t>
      </w:r>
      <w:r>
        <w:rPr>
          <w:rFonts w:ascii="Arial" w:hAnsi="Arial" w:cs="Arial" w:eastAsia="Arial"/>
          <w:sz w:val="15"/>
          <w:szCs w:val="15"/>
          <w:color w:val="3D3D3D"/>
          <w:spacing w:val="-45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3D3D3D"/>
          <w:spacing w:val="-16"/>
          <w:w w:val="110"/>
          <w:position w:val="1"/>
        </w:rPr>
        <w:t>2</w:t>
      </w:r>
      <w:r>
        <w:rPr>
          <w:rFonts w:ascii="Arial" w:hAnsi="Arial" w:cs="Arial" w:eastAsia="Arial"/>
          <w:sz w:val="15"/>
          <w:szCs w:val="15"/>
          <w:color w:val="595959"/>
          <w:spacing w:val="-3"/>
          <w:w w:val="217"/>
          <w:position w:val="1"/>
        </w:rPr>
        <w:t>.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8"/>
          <w:position w:val="1"/>
        </w:rPr>
        <w:t>Mbiemri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361" w:lineRule="exact"/>
        <w:ind w:left="1316" w:right="-20"/>
        <w:jc w:val="left"/>
        <w:tabs>
          <w:tab w:pos="2620" w:val="left"/>
          <w:tab w:pos="2880" w:val="left"/>
          <w:tab w:pos="3660" w:val="left"/>
          <w:tab w:pos="3920" w:val="left"/>
          <w:tab w:pos="4180" w:val="left"/>
          <w:tab w:pos="4440" w:val="left"/>
          <w:tab w:pos="4700" w:val="left"/>
          <w:tab w:pos="4960" w:val="left"/>
        </w:tabs>
        <w:rPr>
          <w:rFonts w:ascii="Arial" w:hAnsi="Arial" w:cs="Arial" w:eastAsia="Arial"/>
          <w:sz w:val="38"/>
          <w:szCs w:val="38"/>
        </w:rPr>
      </w:pPr>
      <w:rPr/>
      <w:r>
        <w:rPr/>
        <w:pict>
          <v:group style="position:absolute;margin-left:170.745621pt;margin-top:-.504774pt;width:130.839563pt;height:.1pt;mso-position-horizontal-relative:page;mso-position-vertical-relative:paragraph;z-index:-3555" coordorigin="3415,-10" coordsize="2617,2">
            <v:shape style="position:absolute;left:3415;top:-10;width:2617;height:2" coordorigin="3415,-10" coordsize="2617,0" path="m3415,-10l6032,-10e" filled="f" stroked="t" strokeweight=".654198pt" strokecolor="#838383">
              <v:path arrowok="t"/>
            </v:shape>
          </v:group>
          <w10:wrap type="none"/>
        </w:pict>
      </w:r>
      <w:r>
        <w:rPr/>
        <w:pict>
          <v:group style="position:absolute;margin-left:394.154175pt;margin-top:-.504774pt;width:130.839562pt;height:.1pt;mso-position-horizontal-relative:page;mso-position-vertical-relative:paragraph;z-index:-3554" coordorigin="7883,-10" coordsize="2617,2">
            <v:shape style="position:absolute;left:7883;top:-10;width:2617;height:2" coordorigin="7883,-10" coordsize="2617,0" path="m7883,-10l10500,-10e" filled="f" stroked="t" strokeweight=".654198pt" strokecolor="#838383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2.381958pt;margin-top:5.568799pt;width:5.625pt;height:7.5pt;mso-position-horizontal-relative:page;mso-position-vertical-relative:paragraph;z-index:-3549" type="#_x0000_t202" filled="f" stroked="f">
            <v:textbox inset="0,0,0,0">
              <w:txbxContent>
                <w:p>
                  <w:pPr>
                    <w:spacing w:before="0" w:after="0" w:line="150" w:lineRule="exact"/>
                    <w:ind w:right="-63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5"/>
                      <w:szCs w:val="15"/>
                      <w:color w:val="3D3D3D"/>
                      <w:spacing w:val="0"/>
                      <w:w w:val="150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sz w:val="15"/>
                      <w:szCs w:val="1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35"/>
          <w:w w:val="212"/>
          <w:position w:val="-7"/>
        </w:rPr>
        <w:t>·</w:t>
      </w:r>
      <w:r>
        <w:rPr>
          <w:rFonts w:ascii="Arial" w:hAnsi="Arial" w:cs="Arial" w:eastAsia="Arial"/>
          <w:sz w:val="13"/>
          <w:szCs w:val="13"/>
          <w:color w:val="7C7C7C"/>
          <w:spacing w:val="-2"/>
          <w:w w:val="102"/>
          <w:i/>
          <w:position w:val="-7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-35"/>
          <w:w w:val="52"/>
          <w:position w:val="-7"/>
        </w:rPr>
        <w:t>-</w:t>
      </w:r>
      <w:r>
        <w:rPr>
          <w:rFonts w:ascii="Arial" w:hAnsi="Arial" w:cs="Arial" w:eastAsia="Arial"/>
          <w:sz w:val="13"/>
          <w:szCs w:val="13"/>
          <w:color w:val="7C7C7C"/>
          <w:spacing w:val="0"/>
          <w:w w:val="102"/>
          <w:i/>
          <w:position w:val="-7"/>
        </w:rPr>
        <w:t>d</w:t>
      </w:r>
      <w:r>
        <w:rPr>
          <w:rFonts w:ascii="Arial" w:hAnsi="Arial" w:cs="Arial" w:eastAsia="Arial"/>
          <w:sz w:val="13"/>
          <w:szCs w:val="13"/>
          <w:color w:val="7C7C7C"/>
          <w:spacing w:val="-8"/>
          <w:w w:val="102"/>
          <w:i/>
          <w:position w:val="-7"/>
        </w:rPr>
        <w:t>e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06"/>
          <w:i/>
          <w:position w:val="-7"/>
        </w:rPr>
        <w:t>ntifiki</w:t>
      </w:r>
      <w:r>
        <w:rPr>
          <w:rFonts w:ascii="Arial" w:hAnsi="Arial" w:cs="Arial" w:eastAsia="Arial"/>
          <w:sz w:val="13"/>
          <w:szCs w:val="13"/>
          <w:color w:val="595959"/>
          <w:spacing w:val="-1"/>
          <w:w w:val="107"/>
          <w:i/>
          <w:position w:val="-7"/>
        </w:rPr>
        <w:t>m</w:t>
      </w:r>
      <w:r>
        <w:rPr>
          <w:rFonts w:ascii="Arial" w:hAnsi="Arial" w:cs="Arial" w:eastAsia="Arial"/>
          <w:sz w:val="13"/>
          <w:szCs w:val="13"/>
          <w:color w:val="7C7C7C"/>
          <w:spacing w:val="8"/>
          <w:w w:val="106"/>
          <w:i/>
          <w:position w:val="-7"/>
        </w:rPr>
        <w:t>l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78"/>
          <w:i/>
          <w:position w:val="-7"/>
        </w:rPr>
        <w:t>r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00"/>
          <w:i/>
          <w:position w:val="-7"/>
        </w:rPr>
        <w:tab/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00"/>
          <w:i/>
          <w:position w:val="-7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13"/>
          <w:w w:val="57"/>
          <w:position w:val="-7"/>
        </w:rPr>
        <w:t> 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  </w:t>
      </w:r>
      <w:r>
        <w:rPr>
          <w:rFonts w:ascii="Arial" w:hAnsi="Arial" w:cs="Arial" w:eastAsia="Arial"/>
          <w:sz w:val="38"/>
          <w:szCs w:val="38"/>
          <w:color w:val="3D3D3D"/>
          <w:spacing w:val="20"/>
          <w:w w:val="57"/>
          <w:position w:val="-7"/>
        </w:rPr>
        <w:t> 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6B6B6B"/>
          <w:spacing w:val="0"/>
          <w:w w:val="100"/>
          <w:position w:val="-7"/>
        </w:rPr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7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35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53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  <w:tab/>
      </w:r>
      <w:r>
        <w:rPr>
          <w:rFonts w:ascii="Arial" w:hAnsi="Arial" w:cs="Arial" w:eastAsia="Arial"/>
          <w:sz w:val="38"/>
          <w:szCs w:val="38"/>
          <w:color w:val="3D3D3D"/>
          <w:spacing w:val="0"/>
          <w:w w:val="100"/>
          <w:position w:val="-7"/>
        </w:rPr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3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595959"/>
          <w:spacing w:val="0"/>
          <w:w w:val="53"/>
          <w:position w:val="-7"/>
        </w:rPr>
        <w:t>  </w:t>
      </w:r>
      <w:r>
        <w:rPr>
          <w:rFonts w:ascii="Arial" w:hAnsi="Arial" w:cs="Arial" w:eastAsia="Arial"/>
          <w:sz w:val="38"/>
          <w:szCs w:val="38"/>
          <w:color w:val="595959"/>
          <w:spacing w:val="30"/>
          <w:w w:val="53"/>
          <w:position w:val="-7"/>
        </w:rPr>
        <w:t> </w:t>
      </w:r>
      <w:r>
        <w:rPr>
          <w:rFonts w:ascii="Arial" w:hAnsi="Arial" w:cs="Arial" w:eastAsia="Arial"/>
          <w:sz w:val="38"/>
          <w:szCs w:val="38"/>
          <w:color w:val="7C7C7C"/>
          <w:spacing w:val="0"/>
          <w:w w:val="71"/>
          <w:position w:val="-7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left="143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6B6B6B"/>
          <w:spacing w:val="0"/>
          <w:w w:val="100"/>
          <w:i/>
        </w:rPr>
        <w:t>personal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9" w:after="0" w:line="240" w:lineRule="auto"/>
        <w:ind w:left="118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B6B6B"/>
          <w:spacing w:val="0"/>
          <w:w w:val="100"/>
        </w:rPr>
        <w:t>SEKSIONI</w:t>
      </w:r>
      <w:r>
        <w:rPr>
          <w:rFonts w:ascii="Arial" w:hAnsi="Arial" w:cs="Arial" w:eastAsia="Arial"/>
          <w:sz w:val="15"/>
          <w:szCs w:val="15"/>
          <w:color w:val="6B6B6B"/>
          <w:spacing w:val="-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95959"/>
          <w:spacing w:val="-17"/>
          <w:w w:val="112"/>
        </w:rPr>
        <w:t>B</w:t>
      </w:r>
      <w:r>
        <w:rPr>
          <w:rFonts w:ascii="Arial" w:hAnsi="Arial" w:cs="Arial" w:eastAsia="Arial"/>
          <w:sz w:val="15"/>
          <w:szCs w:val="15"/>
          <w:color w:val="7C7C7C"/>
          <w:spacing w:val="1"/>
          <w:w w:val="217"/>
        </w:rPr>
        <w:t>: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8"/>
        </w:rPr>
        <w:t>INFORMACIO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09"/>
        </w:rPr>
        <w:t>N</w:t>
      </w:r>
      <w:r>
        <w:rPr>
          <w:rFonts w:ascii="Arial" w:hAnsi="Arial" w:cs="Arial" w:eastAsia="Arial"/>
          <w:sz w:val="15"/>
          <w:szCs w:val="15"/>
          <w:color w:val="3D3D3D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97"/>
        </w:rPr>
        <w:t>SPECIFIK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97"/>
        </w:rPr>
        <w:t> 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8"/>
        </w:rPr>
        <w:t>MB</w:t>
      </w:r>
      <w:r>
        <w:rPr>
          <w:rFonts w:ascii="Arial" w:hAnsi="Arial" w:cs="Arial" w:eastAsia="Arial"/>
          <w:sz w:val="15"/>
          <w:szCs w:val="15"/>
          <w:color w:val="3D3D3D"/>
          <w:spacing w:val="4"/>
          <w:w w:val="118"/>
        </w:rPr>
        <w:t>I</w:t>
      </w:r>
      <w:r>
        <w:rPr>
          <w:rFonts w:ascii="Arial" w:hAnsi="Arial" w:cs="Arial" w:eastAsia="Arial"/>
          <w:sz w:val="15"/>
          <w:szCs w:val="15"/>
          <w:color w:val="3D3D3D"/>
          <w:spacing w:val="0"/>
          <w:w w:val="111"/>
        </w:rPr>
        <w:t>APLIKIMIN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35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84"/>
        </w:rPr>
        <w:t>DEMOGRAFI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8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</w:rPr>
        <w:t>FAMILJES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7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82.593384" w:type="dxa"/>
      </w:tblPr>
      <w:tblGrid/>
      <w:tr>
        <w:trPr>
          <w:trHeight w:val="1240" w:hRule="exact"/>
        </w:trPr>
        <w:tc>
          <w:tcPr>
            <w:tcW w:w="445" w:type="dxa"/>
            <w:tcBorders>
              <w:top w:val="single" w:sz="5.233584" w:space="0" w:color="646464"/>
              <w:bottom w:val="single" w:sz="5.233584" w:space="0" w:color="878787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8" w:right="-4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w w:val="112"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2"/>
                <w:w w:val="112"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color w:val="595959"/>
                <w:spacing w:val="0"/>
                <w:w w:val="191"/>
              </w:rPr>
              <w:t>.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646464"/>
              <w:bottom w:val="single" w:sz="5.233584" w:space="0" w:color="878787"/>
              <w:left w:val="single" w:sz="5.233584" w:space="0" w:color="646464"/>
              <w:right w:val="single" w:sz="2.616792" w:space="0" w:color="444444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84" w:lineRule="auto"/>
              <w:ind w:left="608" w:right="548" w:firstLine="13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2"/>
              </w:rPr>
              <w:t>Emer,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2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Mbiemer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3" w:type="dxa"/>
            <w:tcBorders>
              <w:top w:val="single" w:sz="5.233584" w:space="0" w:color="646464"/>
              <w:bottom w:val="single" w:sz="5.233584" w:space="0" w:color="878787"/>
              <w:left w:val="single" w:sz="2.616792" w:space="0" w:color="444444"/>
              <w:right w:val="single" w:sz="2.616792" w:space="0" w:color="3F3F3F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15" w:right="429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D3D3D"/>
                <w:spacing w:val="0"/>
                <w:w w:val="114"/>
              </w:rPr>
              <w:t>10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30" w:type="dxa"/>
            <w:tcBorders>
              <w:top w:val="single" w:sz="5.233584" w:space="0" w:color="646464"/>
              <w:bottom w:val="single" w:sz="5.233584" w:space="0" w:color="878787"/>
              <w:left w:val="single" w:sz="2.616792" w:space="0" w:color="3F3F3F"/>
              <w:right w:val="single" w:sz="5.233584" w:space="0" w:color="676767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37" w:lineRule="auto"/>
              <w:ind w:left="8" w:right="-1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esht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8"/>
                <w:w w:val="219"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sakte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2"/>
              </w:rPr>
              <w:t>informacio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12"/>
                <w:w w:val="113"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202"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202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21"/>
              </w:rPr>
              <w:t>rreth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21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8"/>
              </w:rPr>
              <w:t>anetarev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9"/>
                <w:w w:val="108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8"/>
              </w:rPr>
              <w:t>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8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8"/>
              </w:rPr>
              <w:t>familjes?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30" w:type="dxa"/>
            <w:tcBorders>
              <w:top w:val="single" w:sz="5.233584" w:space="0" w:color="646464"/>
              <w:bottom w:val="single" w:sz="5.233584" w:space="0" w:color="878787"/>
              <w:left w:val="single" w:sz="5.233584" w:space="0" w:color="676767"/>
              <w:right w:val="single" w:sz="2.616792" w:space="0" w:color="484848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58" w:lineRule="exact"/>
              <w:ind w:left="188" w:right="136" w:firstLine="-2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eshte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2"/>
              </w:rPr>
              <w:t>deklaruar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2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sakte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7"/>
              </w:rPr>
              <w:t>paaftesla?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3" w:type="dxa"/>
            <w:tcBorders>
              <w:top w:val="single" w:sz="5.233584" w:space="0" w:color="646464"/>
              <w:bottom w:val="single" w:sz="5.233584" w:space="0" w:color="878787"/>
              <w:left w:val="single" w:sz="2.616792" w:space="0" w:color="484848"/>
              <w:right w:val="single" w:sz="5.233584" w:space="0" w:color="747474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37" w:lineRule="auto"/>
              <w:ind w:left="80" w:right="45" w:firstLine="-1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8"/>
              </w:rPr>
              <w:t>eshte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8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2"/>
              </w:rPr>
              <w:t>deklaruar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2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sakt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33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1"/>
              </w:rPr>
              <w:t>statusi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1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49"/>
              </w:rPr>
              <w:t>ite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49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9"/>
              </w:rPr>
              <w:t>punesuarit?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33" w:type="dxa"/>
            <w:tcBorders>
              <w:top w:val="single" w:sz="5.233584" w:space="0" w:color="646464"/>
              <w:bottom w:val="single" w:sz="5.233584" w:space="0" w:color="878787"/>
              <w:left w:val="single" w:sz="5.233584" w:space="0" w:color="747474"/>
              <w:right w:val="single" w:sz="5.233584" w:space="0" w:color="6B6B6B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190" w:lineRule="auto"/>
              <w:ind w:left="195" w:right="176" w:firstLine="-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eshte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1"/>
              </w:rPr>
              <w:t>deklaruar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1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sakte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D3D3D"/>
                <w:spacing w:val="0"/>
                <w:w w:val="110"/>
              </w:rPr>
              <w:t>arsimimi?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878787"/>
              <w:bottom w:val="single" w:sz="2.616792" w:space="0" w:color="3F3F3F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0" w:after="0" w:line="240" w:lineRule="auto"/>
              <w:ind w:left="157" w:right="10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878787"/>
              <w:bottom w:val="single" w:sz="2.616792" w:space="0" w:color="3F3F3F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78787"/>
              <w:bottom w:val="single" w:sz="2.616792" w:space="0" w:color="3F3F3F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78787"/>
              <w:bottom w:val="single" w:sz="2.616792" w:space="0" w:color="3F3F3F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78787"/>
              <w:bottom w:val="single" w:sz="2.616792" w:space="0" w:color="3F3F3F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78787"/>
              <w:bottom w:val="single" w:sz="2.616792" w:space="0" w:color="3F3F3F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878787"/>
              <w:bottom w:val="single" w:sz="2.616792" w:space="0" w:color="3F3F3F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45" w:type="dxa"/>
            <w:tcBorders>
              <w:top w:val="single" w:sz="2.616792" w:space="0" w:color="3F3F3F"/>
              <w:bottom w:val="single" w:sz="5.233584" w:space="0" w:color="939393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50" w:right="10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B6B6B"/>
                <w:spacing w:val="0"/>
                <w:w w:val="106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2.616792" w:space="0" w:color="3F3F3F"/>
              <w:bottom w:val="single" w:sz="5.233584" w:space="0" w:color="939393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2.616792" w:space="0" w:color="3F3F3F"/>
              <w:bottom w:val="single" w:sz="5.233584" w:space="0" w:color="939393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2.616792" w:space="0" w:color="3F3F3F"/>
              <w:bottom w:val="single" w:sz="5.233584" w:space="0" w:color="939393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2.616792" w:space="0" w:color="3F3F3F"/>
              <w:bottom w:val="single" w:sz="5.233584" w:space="0" w:color="939393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2.616792" w:space="0" w:color="3F3F3F"/>
              <w:bottom w:val="single" w:sz="5.233584" w:space="0" w:color="939393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2.616792" w:space="0" w:color="3F3F3F"/>
              <w:bottom w:val="single" w:sz="5.233584" w:space="0" w:color="939393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939393"/>
              <w:bottom w:val="single" w:sz="5.233584" w:space="0" w:color="7C7C7C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77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B6B6B"/>
                <w:spacing w:val="0"/>
                <w:w w:val="133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939393"/>
              <w:bottom w:val="single" w:sz="5.233584" w:space="0" w:color="7C7C7C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939393"/>
              <w:bottom w:val="single" w:sz="5.233584" w:space="0" w:color="7C7C7C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939393"/>
              <w:bottom w:val="single" w:sz="5.233584" w:space="0" w:color="7C7C7C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939393"/>
              <w:bottom w:val="single" w:sz="5.233584" w:space="0" w:color="7C7C7C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939393"/>
              <w:bottom w:val="single" w:sz="5.233584" w:space="0" w:color="7C7C7C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939393"/>
              <w:bottom w:val="single" w:sz="5.233584" w:space="0" w:color="7C7C7C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7C7C7C"/>
              <w:bottom w:val="single" w:sz="5.233584" w:space="0" w:color="838383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44" w:right="10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0"/>
              </w:rPr>
              <w:t>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7C7C7C"/>
              <w:bottom w:val="single" w:sz="5.233584" w:space="0" w:color="838383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7C7C7C"/>
              <w:bottom w:val="single" w:sz="5.233584" w:space="0" w:color="838383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7C7C7C"/>
              <w:bottom w:val="single" w:sz="5.233584" w:space="0" w:color="838383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7C7C7C"/>
              <w:bottom w:val="single" w:sz="5.233584" w:space="0" w:color="838383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7C7C7C"/>
              <w:bottom w:val="single" w:sz="5.233584" w:space="0" w:color="838383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7C7C7C"/>
              <w:bottom w:val="single" w:sz="5.233584" w:space="0" w:color="838383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838383"/>
              <w:bottom w:val="single" w:sz="5.233584" w:space="0" w:color="838383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44" w:right="9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95959"/>
                <w:spacing w:val="0"/>
                <w:w w:val="130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838383"/>
              <w:bottom w:val="single" w:sz="5.233584" w:space="0" w:color="838383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38383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38383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38383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38383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838383"/>
              <w:bottom w:val="single" w:sz="5.233584" w:space="0" w:color="838383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70" w:after="0" w:line="240" w:lineRule="auto"/>
              <w:ind w:left="144" w:right="9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B6B6B"/>
                <w:spacing w:val="0"/>
                <w:w w:val="129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808080"/>
              <w:bottom w:val="single" w:sz="5.233584" w:space="0" w:color="939393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82" w:after="0" w:line="240" w:lineRule="auto"/>
              <w:ind w:left="152" w:right="103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595959"/>
                <w:spacing w:val="0"/>
                <w:w w:val="113"/>
              </w:rPr>
              <w:t>7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808080"/>
              <w:bottom w:val="single" w:sz="5.233584" w:space="0" w:color="939393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08080"/>
              <w:bottom w:val="single" w:sz="5.233584" w:space="0" w:color="939393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08080"/>
              <w:bottom w:val="single" w:sz="5.233584" w:space="0" w:color="939393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08080"/>
              <w:bottom w:val="single" w:sz="5.233584" w:space="0" w:color="939393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08080"/>
              <w:bottom w:val="single" w:sz="5.233584" w:space="0" w:color="939393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808080"/>
              <w:bottom w:val="single" w:sz="5.233584" w:space="0" w:color="939393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45" w:type="dxa"/>
            <w:tcBorders>
              <w:top w:val="single" w:sz="5.233584" w:space="0" w:color="939393"/>
              <w:bottom w:val="single" w:sz="2.616792" w:space="0" w:color="4F4F4F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77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95959"/>
                <w:spacing w:val="0"/>
                <w:w w:val="141"/>
              </w:rPr>
              <w:t>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939393"/>
              <w:bottom w:val="single" w:sz="2.616792" w:space="0" w:color="4F4F4F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939393"/>
              <w:bottom w:val="single" w:sz="2.616792" w:space="0" w:color="4F4F4F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939393"/>
              <w:bottom w:val="single" w:sz="2.616792" w:space="0" w:color="4F4F4F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939393"/>
              <w:bottom w:val="single" w:sz="2.616792" w:space="0" w:color="4F4F4F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939393"/>
              <w:bottom w:val="single" w:sz="2.616792" w:space="0" w:color="4F4F4F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939393"/>
              <w:bottom w:val="single" w:sz="2.616792" w:space="0" w:color="4F4F4F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45" w:type="dxa"/>
            <w:tcBorders>
              <w:top w:val="single" w:sz="2.616792" w:space="0" w:color="4F4F4F"/>
              <w:bottom w:val="single" w:sz="5.233584" w:space="0" w:color="838383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70" w:after="0" w:line="240" w:lineRule="auto"/>
              <w:ind w:left="1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6B6B6B"/>
                <w:spacing w:val="0"/>
                <w:w w:val="120"/>
              </w:rPr>
              <w:t>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2.616792" w:space="0" w:color="4F4F4F"/>
              <w:bottom w:val="single" w:sz="5.233584" w:space="0" w:color="838383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2.616792" w:space="0" w:color="4F4F4F"/>
              <w:bottom w:val="single" w:sz="5.233584" w:space="0" w:color="838383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2.616792" w:space="0" w:color="4F4F4F"/>
              <w:bottom w:val="single" w:sz="5.233584" w:space="0" w:color="838383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2.616792" w:space="0" w:color="4F4F4F"/>
              <w:bottom w:val="single" w:sz="5.233584" w:space="0" w:color="838383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2.616792" w:space="0" w:color="4F4F4F"/>
              <w:bottom w:val="single" w:sz="5.233584" w:space="0" w:color="838383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2.616792" w:space="0" w:color="4F4F4F"/>
              <w:bottom w:val="single" w:sz="5.233584" w:space="0" w:color="838383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5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76767"/>
              <w:right w:val="single" w:sz="5.233584" w:space="0" w:color="646464"/>
            </w:tcBorders>
          </w:tcPr>
          <w:p>
            <w:pPr>
              <w:spacing w:before="64" w:after="0" w:line="240" w:lineRule="auto"/>
              <w:ind w:left="144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13"/>
              </w:rPr>
              <w:t>10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943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46464"/>
              <w:right w:val="single" w:sz="2.616792" w:space="0" w:color="444444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444444"/>
              <w:right w:val="single" w:sz="2.616792" w:space="0" w:color="3F3F3F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3F3F3F"/>
              <w:right w:val="single" w:sz="5.233584" w:space="0" w:color="676767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676767"/>
              <w:right w:val="single" w:sz="2.616792" w:space="0" w:color="484848"/>
            </w:tcBorders>
          </w:tcPr>
          <w:p>
            <w:pPr/>
            <w:rPr/>
          </w:p>
        </w:tc>
        <w:tc>
          <w:tcPr>
            <w:tcW w:w="1223" w:type="dxa"/>
            <w:tcBorders>
              <w:top w:val="single" w:sz="5.233584" w:space="0" w:color="838383"/>
              <w:bottom w:val="single" w:sz="5.233584" w:space="0" w:color="808080"/>
              <w:left w:val="single" w:sz="2.616792" w:space="0" w:color="484848"/>
              <w:right w:val="single" w:sz="5.233584" w:space="0" w:color="747474"/>
            </w:tcBorders>
          </w:tcPr>
          <w:p>
            <w:pPr/>
            <w:rPr/>
          </w:p>
        </w:tc>
        <w:tc>
          <w:tcPr>
            <w:tcW w:w="1233" w:type="dxa"/>
            <w:tcBorders>
              <w:top w:val="single" w:sz="5.233584" w:space="0" w:color="838383"/>
              <w:bottom w:val="single" w:sz="5.233584" w:space="0" w:color="808080"/>
              <w:left w:val="single" w:sz="5.233584" w:space="0" w:color="747474"/>
              <w:right w:val="single" w:sz="5.233584" w:space="0" w:color="6B6B6B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9" w:after="0" w:line="240" w:lineRule="auto"/>
        <w:ind w:left="1221" w:right="5101"/>
        <w:jc w:val="both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44.271076pt;margin-top:-23.881235pt;width:506.057999pt;height:.1pt;mso-position-horizontal-relative:page;mso-position-vertical-relative:paragraph;z-index:-3546" coordorigin="885,-478" coordsize="10121,2">
            <v:shape style="position:absolute;left:885;top:-478;width:10121;height:2" coordorigin="885,-478" coordsize="10121,0" path="m885,-478l11007,-478e" filled="f" stroked="t" strokeweight="1.79963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BANES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-9"/>
          <w:w w:val="85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UjE/DRITAIGAZ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19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19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MALLR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16"/>
          <w:szCs w:val="16"/>
          <w:color w:val="262626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90"/>
        </w:rPr>
        <w:t>QENDRUESHEM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6" w:right="7935"/>
        <w:jc w:val="both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269.945587pt;margin-top:-3.476078pt;width:254.828637pt;height:19.259819pt;mso-position-horizontal-relative:page;mso-position-vertical-relative:paragraph;z-index:-3545" coordorigin="5399,-70" coordsize="5097,385">
            <v:group style="position:absolute;left:5435;top:-55;width:5039;height:2" coordorigin="5435,-55" coordsize="5039,2">
              <v:shape style="position:absolute;left:5435;top:-55;width:5039;height:2" coordorigin="5435,-55" coordsize="5039,0" path="m5435,-55l10474,-55e" filled="f" stroked="t" strokeweight=".719855pt" strokecolor="#000000">
                <v:path arrowok="t"/>
              </v:shape>
            </v:group>
            <v:group style="position:absolute;left:5439;top:-66;width:2;height:360" coordorigin="5439,-66" coordsize="2,360">
              <v:shape style="position:absolute;left:5439;top:-66;width:2;height:360" coordorigin="5439,-66" coordsize="0,360" path="m5439,294l5439,-66e" filled="f" stroked="t" strokeweight=".359927pt" strokecolor="#000000">
                <v:path arrowok="t"/>
              </v:shape>
            </v:group>
            <v:group style="position:absolute;left:5413;top:301;width:5068;height:2" coordorigin="5413,301" coordsize="5068,2">
              <v:shape style="position:absolute;left:5413;top:301;width:5068;height:2" coordorigin="5413,301" coordsize="5068,0" path="m5413,301l10481,301e" filled="f" stroked="t" strokeweight="1.43971pt" strokecolor="#000000">
                <v:path arrowok="t"/>
              </v:shape>
            </v:group>
            <v:group style="position:absolute;left:10470;top:-59;width:2;height:353" coordorigin="10470,-59" coordsize="2,353">
              <v:shape style="position:absolute;left:10470;top:-59;width:2;height:353" coordorigin="10470,-59" coordsize="0,353" path="m10470,294l10470,-59e" filled="f" stroked="t" strokeweight=".35992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6"/>
          <w:szCs w:val="16"/>
          <w:color w:val="3A3A3A"/>
          <w:spacing w:val="-25"/>
          <w:w w:val="136"/>
        </w:rPr>
        <w:t>1</w:t>
      </w:r>
      <w:r>
        <w:rPr>
          <w:rFonts w:ascii="Arial" w:hAnsi="Arial" w:cs="Arial" w:eastAsia="Arial"/>
          <w:sz w:val="16"/>
          <w:szCs w:val="16"/>
          <w:color w:val="545454"/>
          <w:spacing w:val="10"/>
          <w:w w:val="179"/>
        </w:rPr>
        <w:t>.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3"/>
        </w:rPr>
        <w:t>Tip</w:t>
      </w:r>
      <w:r>
        <w:rPr>
          <w:rFonts w:ascii="Arial" w:hAnsi="Arial" w:cs="Arial" w:eastAsia="Arial"/>
          <w:sz w:val="16"/>
          <w:szCs w:val="16"/>
          <w:color w:val="3A3A3A"/>
          <w:spacing w:val="6"/>
          <w:w w:val="104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baneses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58" w:lineRule="exact"/>
        <w:ind w:left="1221" w:right="6703"/>
        <w:jc w:val="both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271.745239pt;margin-top:12.079991pt;width:251.949217pt;height:.1pt;mso-position-horizontal-relative:page;mso-position-vertical-relative:paragraph;z-index:-3544" coordorigin="5435,242" coordsize="5039,2">
            <v:shape style="position:absolute;left:5435;top:242;width:5039;height:2" coordorigin="5435,242" coordsize="5039,0" path="m5435,242l10474,242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3A3A3A"/>
          <w:w w:val="106"/>
        </w:rPr>
        <w:t>2</w:t>
      </w:r>
      <w:r>
        <w:rPr>
          <w:rFonts w:ascii="Arial" w:hAnsi="Arial" w:cs="Arial" w:eastAsia="Arial"/>
          <w:sz w:val="16"/>
          <w:szCs w:val="16"/>
          <w:color w:val="3A3A3A"/>
          <w:spacing w:val="2"/>
          <w:w w:val="105"/>
        </w:rPr>
        <w:t>.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12"/>
        </w:rPr>
        <w:t>Numr</w:t>
      </w:r>
      <w:r>
        <w:rPr>
          <w:rFonts w:ascii="Arial" w:hAnsi="Arial" w:cs="Arial" w:eastAsia="Arial"/>
          <w:sz w:val="16"/>
          <w:szCs w:val="16"/>
          <w:color w:val="262626"/>
          <w:spacing w:val="6"/>
          <w:w w:val="112"/>
        </w:rPr>
        <w:t>i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262626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dhomave</w:t>
      </w:r>
      <w:r>
        <w:rPr>
          <w:rFonts w:ascii="Arial" w:hAnsi="Arial" w:cs="Arial" w:eastAsia="Arial"/>
          <w:sz w:val="16"/>
          <w:szCs w:val="16"/>
          <w:color w:val="262626"/>
          <w:spacing w:val="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qe</w:t>
      </w:r>
      <w:r>
        <w:rPr>
          <w:rFonts w:ascii="Arial" w:hAnsi="Arial" w:cs="Arial" w:eastAsia="Arial"/>
          <w:sz w:val="16"/>
          <w:szCs w:val="16"/>
          <w:color w:val="262626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ka</w:t>
      </w:r>
      <w:r>
        <w:rPr>
          <w:rFonts w:ascii="Arial" w:hAnsi="Arial" w:cs="Arial" w:eastAsia="Arial"/>
          <w:sz w:val="16"/>
          <w:szCs w:val="16"/>
          <w:color w:val="3A3A3A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10"/>
        </w:rPr>
        <w:t>familja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10"/>
        </w:rPr>
        <w:t> </w:t>
      </w:r>
      <w:r>
        <w:rPr>
          <w:rFonts w:ascii="Arial" w:hAnsi="Arial" w:cs="Arial" w:eastAsia="Arial"/>
          <w:sz w:val="14"/>
          <w:szCs w:val="14"/>
          <w:color w:val="666666"/>
          <w:spacing w:val="0"/>
          <w:w w:val="90"/>
          <w:i/>
        </w:rPr>
        <w:t>(perjashco</w:t>
      </w:r>
      <w:r>
        <w:rPr>
          <w:rFonts w:ascii="Arial" w:hAnsi="Arial" w:cs="Arial" w:eastAsia="Arial"/>
          <w:sz w:val="14"/>
          <w:szCs w:val="14"/>
          <w:color w:val="666666"/>
          <w:spacing w:val="1"/>
          <w:w w:val="90"/>
          <w:i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5"/>
          <w:w w:val="79"/>
          <w:i/>
        </w:rPr>
        <w:t>k</w:t>
      </w:r>
      <w:r>
        <w:rPr>
          <w:rFonts w:ascii="Arial" w:hAnsi="Arial" w:cs="Arial" w:eastAsia="Arial"/>
          <w:sz w:val="14"/>
          <w:szCs w:val="14"/>
          <w:color w:val="3A3A3A"/>
          <w:spacing w:val="-1"/>
          <w:w w:val="92"/>
          <w:i/>
        </w:rPr>
        <w:t>u</w:t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95"/>
          <w:i/>
        </w:rPr>
        <w:t>zh</w:t>
      </w:r>
      <w:r>
        <w:rPr>
          <w:rFonts w:ascii="Arial" w:hAnsi="Arial" w:cs="Arial" w:eastAsia="Arial"/>
          <w:sz w:val="14"/>
          <w:szCs w:val="14"/>
          <w:color w:val="757575"/>
          <w:spacing w:val="2"/>
          <w:w w:val="95"/>
          <w:i/>
        </w:rPr>
        <w:t>i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94"/>
          <w:i/>
        </w:rPr>
        <w:t>nim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93"/>
          <w:i/>
        </w:rPr>
        <w:t>,</w:t>
      </w:r>
      <w:r>
        <w:rPr>
          <w:rFonts w:ascii="Arial" w:hAnsi="Arial" w:cs="Arial" w:eastAsia="Arial"/>
          <w:sz w:val="14"/>
          <w:szCs w:val="14"/>
          <w:color w:val="545454"/>
          <w:spacing w:val="-21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95"/>
          <w:i/>
        </w:rPr>
        <w:t>ballkoni</w:t>
      </w:r>
      <w:r>
        <w:rPr>
          <w:rFonts w:ascii="Arial" w:hAnsi="Arial" w:cs="Arial" w:eastAsia="Arial"/>
          <w:sz w:val="14"/>
          <w:szCs w:val="14"/>
          <w:color w:val="545454"/>
          <w:spacing w:val="-6"/>
          <w:w w:val="95"/>
          <w:i/>
        </w:rPr>
        <w:t>n</w:t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95"/>
          <w:i/>
        </w:rPr>
        <w:t>,</w:t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95"/>
          <w:i/>
        </w:rPr>
        <w:t> </w:t>
      </w:r>
      <w:r>
        <w:rPr>
          <w:rFonts w:ascii="Arial" w:hAnsi="Arial" w:cs="Arial" w:eastAsia="Arial"/>
          <w:sz w:val="14"/>
          <w:szCs w:val="14"/>
          <w:color w:val="666666"/>
          <w:spacing w:val="0"/>
          <w:w w:val="95"/>
          <w:i/>
        </w:rPr>
        <w:t>korrldorec</w:t>
      </w:r>
      <w:r>
        <w:rPr>
          <w:rFonts w:ascii="Arial" w:hAnsi="Arial" w:cs="Arial" w:eastAsia="Arial"/>
          <w:sz w:val="14"/>
          <w:szCs w:val="14"/>
          <w:color w:val="666666"/>
          <w:spacing w:val="0"/>
          <w:w w:val="95"/>
          <w:i/>
        </w:rPr>
        <w:t> </w:t>
      </w:r>
      <w:r>
        <w:rPr>
          <w:rFonts w:ascii="Arial" w:hAnsi="Arial" w:cs="Arial" w:eastAsia="Arial"/>
          <w:sz w:val="14"/>
          <w:szCs w:val="14"/>
          <w:color w:val="666666"/>
          <w:spacing w:val="0"/>
          <w:w w:val="97"/>
          <w:i/>
        </w:rPr>
        <w:t>dhe</w:t>
      </w:r>
      <w:r>
        <w:rPr>
          <w:rFonts w:ascii="Arial" w:hAnsi="Arial" w:cs="Arial" w:eastAsia="Arial"/>
          <w:sz w:val="14"/>
          <w:szCs w:val="14"/>
          <w:color w:val="666666"/>
          <w:spacing w:val="-17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545454"/>
          <w:spacing w:val="0"/>
          <w:w w:val="100"/>
          <w:i/>
        </w:rPr>
        <w:t>banjac)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1" w:right="6088"/>
        <w:jc w:val="both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271.385315pt;margin-top:-3.116118pt;width:252.309144pt;height:.1pt;mso-position-horizontal-relative:page;mso-position-vertical-relative:paragraph;z-index:-3543" coordorigin="5428,-62" coordsize="5046,2">
            <v:shape style="position:absolute;left:5428;top:-62;width:5046;height:2" coordorigin="5428,-62" coordsize="5046,0" path="m5428,-62l10474,-62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3A3A3A"/>
          <w:spacing w:val="-17"/>
          <w:w w:val="115"/>
        </w:rPr>
        <w:t>3</w:t>
      </w:r>
      <w:r>
        <w:rPr>
          <w:rFonts w:ascii="Arial" w:hAnsi="Arial" w:cs="Arial" w:eastAsia="Arial"/>
          <w:sz w:val="16"/>
          <w:szCs w:val="16"/>
          <w:color w:val="545454"/>
          <w:spacing w:val="6"/>
          <w:w w:val="179"/>
        </w:rPr>
        <w:t>.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97"/>
        </w:rPr>
        <w:t>Clla</w:t>
      </w:r>
      <w:r>
        <w:rPr>
          <w:rFonts w:ascii="Arial" w:hAnsi="Arial" w:cs="Arial" w:eastAsia="Arial"/>
          <w:sz w:val="16"/>
          <w:szCs w:val="16"/>
          <w:color w:val="3A3A3A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esht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A3A3A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gjendja</w:t>
      </w:r>
      <w:r>
        <w:rPr>
          <w:rFonts w:ascii="Arial" w:hAnsi="Arial" w:cs="Arial" w:eastAsia="Arial"/>
          <w:sz w:val="16"/>
          <w:szCs w:val="16"/>
          <w:color w:val="3A3A3A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A3A3A"/>
          <w:spacing w:val="-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njesise</w:t>
      </w:r>
      <w:r>
        <w:rPr>
          <w:rFonts w:ascii="Arial" w:hAnsi="Arial" w:cs="Arial" w:eastAsia="Arial"/>
          <w:sz w:val="16"/>
          <w:szCs w:val="16"/>
          <w:color w:val="262626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se</w:t>
      </w:r>
      <w:r>
        <w:rPr>
          <w:rFonts w:ascii="Arial" w:hAnsi="Arial" w:cs="Arial" w:eastAsia="Arial"/>
          <w:sz w:val="16"/>
          <w:szCs w:val="16"/>
          <w:color w:val="3A3A3A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5"/>
        </w:rPr>
        <w:t>banimit?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80" w:lineRule="exact"/>
        <w:ind w:left="1221" w:right="7706"/>
        <w:jc w:val="both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271.385315pt;margin-top:-2.936101pt;width:252.309144pt;height:.1pt;mso-position-horizontal-relative:page;mso-position-vertical-relative:paragraph;z-index:-3542" coordorigin="5428,-59" coordsize="5046,2">
            <v:shape style="position:absolute;left:5428;top:-59;width:5046;height:2" coordorigin="5428,-59" coordsize="5046,0" path="m5428,-59l10474,-59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-1"/>
        </w:rPr>
        <w:t>4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-1"/>
        </w:rPr>
        <w:t>ka</w:t>
      </w:r>
      <w:r>
        <w:rPr>
          <w:rFonts w:ascii="Arial" w:hAnsi="Arial" w:cs="Arial" w:eastAsia="Arial"/>
          <w:sz w:val="16"/>
          <w:szCs w:val="16"/>
          <w:color w:val="3A3A3A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1"/>
        </w:rPr>
        <w:t>banesa</w:t>
      </w:r>
      <w:r>
        <w:rPr>
          <w:rFonts w:ascii="Arial" w:hAnsi="Arial" w:cs="Arial" w:eastAsia="Arial"/>
          <w:sz w:val="16"/>
          <w:szCs w:val="16"/>
          <w:color w:val="262626"/>
          <w:spacing w:val="-17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9"/>
          <w:position w:val="-1"/>
        </w:rPr>
        <w:t>juaj: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9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25.167694" w:type="dxa"/>
      </w:tblPr>
      <w:tblGrid/>
      <w:tr>
        <w:trPr>
          <w:trHeight w:val="442" w:hRule="exact"/>
        </w:trPr>
        <w:tc>
          <w:tcPr>
            <w:tcW w:w="32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4" w:after="0" w:line="240" w:lineRule="auto"/>
              <w:ind w:left="40" w:right="-2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Pr/>
            <w:r>
              <w:rPr>
                <w:rFonts w:ascii="Times New Roman" w:hAnsi="Times New Roman" w:cs="Times New Roman" w:eastAsia="Times New Roman"/>
                <w:sz w:val="28"/>
                <w:szCs w:val="28"/>
                <w:color w:val="757575"/>
                <w:spacing w:val="0"/>
                <w:w w:val="156"/>
              </w:rPr>
              <w:t>0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color w:val="000000"/>
                <w:spacing w:val="0"/>
                <w:w w:val="100"/>
              </w:rPr>
            </w:r>
          </w:p>
        </w:tc>
        <w:tc>
          <w:tcPr>
            <w:tcW w:w="159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Ku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5"/>
                <w:w w:val="100"/>
              </w:rPr>
              <w:t>z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00"/>
              </w:rPr>
              <w:t>hi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14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13"/>
                <w:w w:val="125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6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1"/>
                <w:w w:val="106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2"/>
                <w:w w:val="119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4" w:after="0" w:line="240" w:lineRule="auto"/>
              <w:ind w:left="385" w:right="-2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Pr/>
            <w:r>
              <w:rPr>
                <w:rFonts w:ascii="Times New Roman" w:hAnsi="Times New Roman" w:cs="Times New Roman" w:eastAsia="Times New Roman"/>
                <w:sz w:val="28"/>
                <w:szCs w:val="28"/>
                <w:color w:val="666666"/>
                <w:spacing w:val="0"/>
                <w:w w:val="156"/>
              </w:rPr>
              <w:t>0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color w:val="000000"/>
                <w:spacing w:val="0"/>
                <w:w w:val="100"/>
              </w:rPr>
            </w:r>
          </w:p>
        </w:tc>
        <w:tc>
          <w:tcPr>
            <w:tcW w:w="17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4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0"/>
                <w:w w:val="100"/>
              </w:rPr>
              <w:t>Dush/vask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5"/>
              </w:rPr>
              <w:t>nd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1"/>
                <w:w w:val="105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6"/>
                <w:w w:val="136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1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54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3" w:after="0" w:line="240" w:lineRule="auto"/>
              <w:ind w:left="259" w:right="-20"/>
              <w:jc w:val="left"/>
              <w:rPr>
                <w:rFonts w:ascii="Arial" w:hAnsi="Arial" w:cs="Arial" w:eastAsia="Arial"/>
                <w:sz w:val="25"/>
                <w:szCs w:val="25"/>
              </w:rPr>
            </w:pPr>
            <w:rPr/>
            <w:r>
              <w:rPr>
                <w:rFonts w:ascii="Arial" w:hAnsi="Arial" w:cs="Arial" w:eastAsia="Arial"/>
                <w:sz w:val="25"/>
                <w:szCs w:val="25"/>
                <w:color w:val="666666"/>
                <w:spacing w:val="0"/>
                <w:w w:val="161"/>
              </w:rPr>
              <w:t>0</w:t>
            </w:r>
            <w:r>
              <w:rPr>
                <w:rFonts w:ascii="Arial" w:hAnsi="Arial" w:cs="Arial" w:eastAsia="Arial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168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72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11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-10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ose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1"/>
              </w:rPr>
              <w:t>tarrace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55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5" w:after="0" w:line="240" w:lineRule="auto"/>
              <w:ind w:left="316" w:right="-42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545454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545454"/>
                <w:spacing w:val="4"/>
                <w:w w:val="16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4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eks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97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7"/>
                <w:w w:val="97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10"/>
              </w:rPr>
              <w:t>timi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451" w:hRule="exact"/>
        </w:trPr>
        <w:tc>
          <w:tcPr>
            <w:tcW w:w="32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5" w:after="0" w:line="240" w:lineRule="auto"/>
              <w:ind w:left="40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757575"/>
                <w:spacing w:val="0"/>
                <w:w w:val="167"/>
              </w:rPr>
              <w:t>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59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6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4"/>
                <w:w w:val="96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4"/>
              </w:rPr>
              <w:t>apa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-5"/>
                <w:w w:val="103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19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18"/>
                <w:w w:val="119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spacing w:val="0"/>
                <w:w w:val="106"/>
              </w:rPr>
              <w:t>go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7" w:after="0" w:line="240" w:lineRule="auto"/>
              <w:ind w:left="378" w:right="-2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757575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00000"/>
                <w:spacing w:val="0"/>
                <w:w w:val="100"/>
              </w:rPr>
            </w:r>
          </w:p>
        </w:tc>
        <w:tc>
          <w:tcPr>
            <w:tcW w:w="17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6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666666"/>
                <w:w w:val="92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color w:val="666666"/>
                <w:w w:val="93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-6"/>
                <w:w w:val="136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96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2"/>
                <w:w w:val="96"/>
              </w:rPr>
              <w:t>z</w:t>
            </w:r>
            <w:r>
              <w:rPr>
                <w:rFonts w:ascii="Arial" w:hAnsi="Arial" w:cs="Arial" w:eastAsia="Arial"/>
                <w:sz w:val="15"/>
                <w:szCs w:val="15"/>
                <w:color w:val="3A3A3A"/>
                <w:spacing w:val="0"/>
                <w:w w:val="114"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54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9" w:after="0" w:line="240" w:lineRule="auto"/>
              <w:ind w:left="259" w:right="-2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Pr/>
            <w:r>
              <w:rPr>
                <w:rFonts w:ascii="Times New Roman" w:hAnsi="Times New Roman" w:cs="Times New Roman" w:eastAsia="Times New Roman"/>
                <w:sz w:val="26"/>
                <w:szCs w:val="26"/>
                <w:color w:val="666666"/>
                <w:spacing w:val="0"/>
                <w:w w:val="168"/>
              </w:rPr>
              <w:t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color w:val="000000"/>
                <w:spacing w:val="0"/>
                <w:w w:val="100"/>
              </w:rPr>
            </w:r>
          </w:p>
        </w:tc>
        <w:tc>
          <w:tcPr>
            <w:tcW w:w="168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7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color w:val="545454"/>
                <w:spacing w:val="0"/>
                <w:w w:val="100"/>
              </w:rPr>
              <w:t>Ashensor</w:t>
            </w:r>
            <w:r>
              <w:rPr>
                <w:rFonts w:ascii="Arial" w:hAnsi="Arial" w:cs="Arial" w:eastAsia="Arial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55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180" w:lineRule="exact"/>
        <w:ind w:left="1423" w:right="6283" w:firstLine="-194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shape style="position:absolute;margin-left:270.720001pt;margin-top:-5.40001pt;width:253.440002pt;height:51.84pt;mso-position-horizontal-relative:page;mso-position-vertical-relative:paragraph;z-index:-3547" type="#_x0000_t75">
            <v:imagedata r:id="rId31" o:title=""/>
          </v:shape>
        </w:pict>
      </w:r>
      <w:r>
        <w:rPr>
          <w:rFonts w:ascii="Arial" w:hAnsi="Arial" w:cs="Arial" w:eastAsia="Arial"/>
          <w:sz w:val="16"/>
          <w:szCs w:val="16"/>
          <w:color w:val="262626"/>
          <w:spacing w:val="-6"/>
          <w:w w:val="95"/>
        </w:rPr>
        <w:t>5</w:t>
      </w:r>
      <w:r>
        <w:rPr>
          <w:rFonts w:ascii="Arial" w:hAnsi="Arial" w:cs="Arial" w:eastAsia="Arial"/>
          <w:sz w:val="16"/>
          <w:szCs w:val="16"/>
          <w:color w:val="545454"/>
          <w:spacing w:val="6"/>
          <w:w w:val="179"/>
        </w:rPr>
        <w:t>.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6"/>
        </w:rPr>
        <w:t>Clli</w:t>
      </w:r>
      <w:r>
        <w:rPr>
          <w:rFonts w:ascii="Arial" w:hAnsi="Arial" w:cs="Arial" w:eastAsia="Arial"/>
          <w:sz w:val="16"/>
          <w:szCs w:val="16"/>
          <w:color w:val="3A3A3A"/>
          <w:spacing w:val="-2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esht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A3A3A"/>
          <w:spacing w:val="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7"/>
        </w:rPr>
        <w:t>status</w:t>
      </w:r>
      <w:r>
        <w:rPr>
          <w:rFonts w:ascii="Arial" w:hAnsi="Arial" w:cs="Arial" w:eastAsia="Arial"/>
          <w:sz w:val="16"/>
          <w:szCs w:val="16"/>
          <w:color w:val="3A3A3A"/>
          <w:spacing w:val="6"/>
          <w:w w:val="108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-5"/>
          <w:w w:val="256"/>
        </w:rPr>
        <w:t>i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2"/>
        </w:rPr>
        <w:t>pronesise</w:t>
      </w:r>
      <w:r>
        <w:rPr>
          <w:rFonts w:ascii="Arial" w:hAnsi="Arial" w:cs="Arial" w:eastAsia="Arial"/>
          <w:sz w:val="16"/>
          <w:szCs w:val="16"/>
          <w:color w:val="262626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96"/>
        </w:rPr>
        <w:t>se</w:t>
      </w:r>
      <w:r>
        <w:rPr>
          <w:rFonts w:ascii="Arial" w:hAnsi="Arial" w:cs="Arial" w:eastAsia="Arial"/>
          <w:sz w:val="16"/>
          <w:szCs w:val="16"/>
          <w:color w:val="3A3A3A"/>
          <w:spacing w:val="-11"/>
          <w:w w:val="96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4"/>
        </w:rPr>
        <w:t>kesaj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4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banese?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52" w:after="0" w:line="172" w:lineRule="exact"/>
        <w:ind w:left="1387" w:right="2046" w:firstLine="-166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3A3A3A"/>
          <w:spacing w:val="4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«;far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A3A3A"/>
          <w:spacing w:val="-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9"/>
        </w:rPr>
        <w:t>burim</w:t>
      </w:r>
      <w:r>
        <w:rPr>
          <w:rFonts w:ascii="Arial" w:hAnsi="Arial" w:cs="Arial" w:eastAsia="Arial"/>
          <w:sz w:val="16"/>
          <w:szCs w:val="16"/>
          <w:color w:val="262626"/>
          <w:spacing w:val="-5"/>
          <w:w w:val="109"/>
        </w:rPr>
        <w:t>i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9"/>
        </w:rPr>
        <w:t>ngrohjeje</w:t>
      </w:r>
      <w:r>
        <w:rPr>
          <w:rFonts w:ascii="Arial" w:hAnsi="Arial" w:cs="Arial" w:eastAsia="Arial"/>
          <w:sz w:val="16"/>
          <w:szCs w:val="16"/>
          <w:color w:val="262626"/>
          <w:spacing w:val="-11"/>
          <w:w w:val="109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9"/>
        </w:rPr>
        <w:t>perdorn</w:t>
      </w:r>
      <w:r>
        <w:rPr>
          <w:rFonts w:ascii="Arial" w:hAnsi="Arial" w:cs="Arial" w:eastAsia="Arial"/>
          <w:sz w:val="16"/>
          <w:szCs w:val="16"/>
          <w:color w:val="262626"/>
          <w:spacing w:val="6"/>
          <w:w w:val="109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5"/>
        </w:rPr>
        <w:t>kryesisht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5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ne</w:t>
      </w:r>
      <w:r>
        <w:rPr>
          <w:rFonts w:ascii="Arial" w:hAnsi="Arial" w:cs="Arial" w:eastAsia="Arial"/>
          <w:sz w:val="16"/>
          <w:szCs w:val="16"/>
          <w:color w:val="262626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5"/>
        </w:rPr>
        <w:t>familje?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93" w:lineRule="exact"/>
        <w:ind w:left="1221" w:right="-79"/>
        <w:jc w:val="left"/>
        <w:tabs>
          <w:tab w:pos="592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262626"/>
          <w:spacing w:val="0"/>
          <w:w w:val="114"/>
          <w:position w:val="5"/>
        </w:rPr>
        <w:t>7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14"/>
          <w:position w:val="5"/>
        </w:rPr>
        <w:t>.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14"/>
          <w:position w:val="5"/>
        </w:rPr>
        <w:t>Ak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14"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3A3A3A"/>
          <w:spacing w:val="-9"/>
          <w:w w:val="114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5"/>
        </w:rPr>
        <w:t>banesa</w:t>
      </w:r>
      <w:r>
        <w:rPr>
          <w:rFonts w:ascii="Arial" w:hAnsi="Arial" w:cs="Arial" w:eastAsia="Arial"/>
          <w:sz w:val="16"/>
          <w:szCs w:val="16"/>
          <w:color w:val="262626"/>
          <w:spacing w:val="-15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5"/>
        </w:rPr>
        <w:t>mate</w:t>
      </w:r>
      <w:r>
        <w:rPr>
          <w:rFonts w:ascii="Arial" w:hAnsi="Arial" w:cs="Arial" w:eastAsia="Arial"/>
          <w:sz w:val="16"/>
          <w:szCs w:val="16"/>
          <w:color w:val="262626"/>
          <w:spacing w:val="-1"/>
          <w:w w:val="100"/>
          <w:position w:val="5"/>
        </w:rPr>
        <w:t>s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in</w:t>
      </w:r>
      <w:r>
        <w:rPr>
          <w:rFonts w:ascii="Arial" w:hAnsi="Arial" w:cs="Arial" w:eastAsia="Arial"/>
          <w:sz w:val="16"/>
          <w:szCs w:val="16"/>
          <w:color w:val="3A3A3A"/>
          <w:spacing w:val="27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e</w:t>
      </w:r>
      <w:r>
        <w:rPr>
          <w:rFonts w:ascii="Arial" w:hAnsi="Arial" w:cs="Arial" w:eastAsia="Arial"/>
          <w:sz w:val="16"/>
          <w:szCs w:val="16"/>
          <w:color w:val="3A3A3A"/>
          <w:spacing w:val="-7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ve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t</w:t>
      </w:r>
      <w:r>
        <w:rPr>
          <w:rFonts w:ascii="Arial" w:hAnsi="Arial" w:cs="Arial" w:eastAsia="Arial"/>
          <w:sz w:val="16"/>
          <w:szCs w:val="16"/>
          <w:color w:val="3A3A3A"/>
          <w:spacing w:val="7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5"/>
        </w:rPr>
        <w:t>t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5"/>
        </w:rPr>
        <w:t>e</w:t>
      </w:r>
      <w:r>
        <w:rPr>
          <w:rFonts w:ascii="Arial" w:hAnsi="Arial" w:cs="Arial" w:eastAsia="Arial"/>
          <w:sz w:val="16"/>
          <w:szCs w:val="16"/>
          <w:color w:val="262626"/>
          <w:spacing w:val="8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energjise</w:t>
      </w:r>
      <w:r>
        <w:rPr>
          <w:rFonts w:ascii="Arial" w:hAnsi="Arial" w:cs="Arial" w:eastAsia="Arial"/>
          <w:sz w:val="16"/>
          <w:szCs w:val="16"/>
          <w:color w:val="3A3A3A"/>
          <w:spacing w:val="11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>elektrike?</w:t>
      </w:r>
      <w:r>
        <w:rPr>
          <w:rFonts w:ascii="Arial" w:hAnsi="Arial" w:cs="Arial" w:eastAsia="Arial"/>
          <w:sz w:val="16"/>
          <w:szCs w:val="16"/>
          <w:color w:val="3A3A3A"/>
          <w:spacing w:val="-3"/>
          <w:w w:val="100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  <w:tab/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0"/>
          <w:w w:val="162"/>
          <w:position w:val="-1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23"/>
          <w:w w:val="162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5"/>
          <w:w w:val="100"/>
          <w:position w:val="-1"/>
        </w:rPr>
        <w:t>P</w:t>
      </w:r>
      <w:r>
        <w:rPr>
          <w:rFonts w:ascii="Arial" w:hAnsi="Arial" w:cs="Arial" w:eastAsia="Arial"/>
          <w:sz w:val="15"/>
          <w:szCs w:val="15"/>
          <w:color w:val="666666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4"/>
          <w:szCs w:val="24"/>
          <w:color w:val="757575"/>
          <w:spacing w:val="0"/>
          <w:w w:val="167"/>
          <w:position w:val="-1"/>
        </w:rPr>
        <w:t>0</w:t>
      </w:r>
      <w:r>
        <w:rPr>
          <w:rFonts w:ascii="Arial" w:hAnsi="Arial" w:cs="Arial" w:eastAsia="Arial"/>
          <w:sz w:val="24"/>
          <w:szCs w:val="24"/>
          <w:color w:val="757575"/>
          <w:spacing w:val="-10"/>
          <w:w w:val="167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A3A3A"/>
          <w:spacing w:val="8"/>
          <w:w w:val="70"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83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6436" w:space="256"/>
            <w:col w:w="3668"/>
          </w:cols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21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8</w:t>
      </w:r>
      <w:r>
        <w:rPr>
          <w:rFonts w:ascii="Arial" w:hAnsi="Arial" w:cs="Arial" w:eastAsia="Arial"/>
          <w:sz w:val="16"/>
          <w:szCs w:val="16"/>
          <w:color w:val="262626"/>
          <w:spacing w:val="7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62626"/>
          <w:spacing w:val="-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perdor</w:t>
      </w:r>
      <w:r>
        <w:rPr>
          <w:rFonts w:ascii="Arial" w:hAnsi="Arial" w:cs="Arial" w:eastAsia="Arial"/>
          <w:sz w:val="16"/>
          <w:szCs w:val="16"/>
          <w:color w:val="262626"/>
          <w:spacing w:val="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familj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62626"/>
          <w:spacing w:val="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juaj</w:t>
      </w:r>
      <w:r>
        <w:rPr>
          <w:rFonts w:ascii="Arial" w:hAnsi="Arial" w:cs="Arial" w:eastAsia="Arial"/>
          <w:sz w:val="16"/>
          <w:szCs w:val="16"/>
          <w:color w:val="3A3A3A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gaz?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169" w:lineRule="exact"/>
        <w:ind w:left="1380" w:right="-63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-1"/>
        </w:rPr>
        <w:t>ili</w:t>
      </w:r>
      <w:r>
        <w:rPr>
          <w:rFonts w:ascii="Arial" w:hAnsi="Arial" w:cs="Arial" w:eastAsia="Arial"/>
          <w:sz w:val="15"/>
          <w:szCs w:val="15"/>
          <w:color w:val="3A3A3A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-8"/>
          <w:w w:val="100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3A3A3A"/>
          <w:spacing w:val="-1"/>
          <w:w w:val="100"/>
          <w:position w:val="-1"/>
        </w:rPr>
        <w:t>h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3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666666"/>
          <w:spacing w:val="0"/>
          <w:w w:val="100"/>
          <w:position w:val="-1"/>
        </w:rPr>
        <w:t>q</w:t>
      </w:r>
      <w:r>
        <w:rPr>
          <w:rFonts w:ascii="Arial" w:hAnsi="Arial" w:cs="Arial" w:eastAsia="Arial"/>
          <w:sz w:val="15"/>
          <w:szCs w:val="15"/>
          <w:color w:val="666666"/>
          <w:spacing w:val="5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00"/>
          <w:position w:val="-1"/>
        </w:rPr>
        <w:t>ll</w:t>
      </w:r>
      <w:r>
        <w:rPr>
          <w:rFonts w:ascii="Arial" w:hAnsi="Arial" w:cs="Arial" w:eastAsia="Arial"/>
          <w:sz w:val="15"/>
          <w:szCs w:val="15"/>
          <w:color w:val="3A3A3A"/>
          <w:spacing w:val="-7"/>
          <w:w w:val="100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mi</w:t>
      </w:r>
      <w:r>
        <w:rPr>
          <w:rFonts w:ascii="Arial" w:hAnsi="Arial" w:cs="Arial" w:eastAsia="Arial"/>
          <w:sz w:val="15"/>
          <w:szCs w:val="15"/>
          <w:color w:val="545454"/>
          <w:spacing w:val="37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545454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2"/>
          <w:position w:val="-1"/>
        </w:rPr>
        <w:t>perd</w:t>
      </w:r>
      <w:r>
        <w:rPr>
          <w:rFonts w:ascii="Arial" w:hAnsi="Arial" w:cs="Arial" w:eastAsia="Arial"/>
          <w:sz w:val="15"/>
          <w:szCs w:val="15"/>
          <w:color w:val="545454"/>
          <w:spacing w:val="-1"/>
          <w:w w:val="112"/>
          <w:position w:val="-1"/>
        </w:rPr>
        <w:t>o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12"/>
          <w:position w:val="-1"/>
        </w:rPr>
        <w:t>r</w:t>
      </w:r>
      <w:r>
        <w:rPr>
          <w:rFonts w:ascii="Arial" w:hAnsi="Arial" w:cs="Arial" w:eastAsia="Arial"/>
          <w:sz w:val="15"/>
          <w:szCs w:val="15"/>
          <w:color w:val="3A3A3A"/>
          <w:spacing w:val="-21"/>
          <w:w w:val="112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2"/>
          <w:position w:val="-1"/>
        </w:rPr>
        <w:t>mi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2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545454"/>
          <w:spacing w:val="-5"/>
          <w:w w:val="112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7"/>
          <w:w w:val="100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95"/>
          <w:position w:val="-1"/>
        </w:rPr>
        <w:t>ga</w:t>
      </w:r>
      <w:r>
        <w:rPr>
          <w:rFonts w:ascii="Arial" w:hAnsi="Arial" w:cs="Arial" w:eastAsia="Arial"/>
          <w:sz w:val="15"/>
          <w:szCs w:val="15"/>
          <w:color w:val="545454"/>
          <w:spacing w:val="2"/>
          <w:w w:val="95"/>
          <w:position w:val="-1"/>
        </w:rPr>
        <w:t>z</w:t>
      </w:r>
      <w:r>
        <w:rPr>
          <w:rFonts w:ascii="Arial" w:hAnsi="Arial" w:cs="Arial" w:eastAsia="Arial"/>
          <w:sz w:val="15"/>
          <w:szCs w:val="15"/>
          <w:color w:val="3A3A3A"/>
          <w:spacing w:val="0"/>
          <w:w w:val="124"/>
          <w:position w:val="-1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-2"/>
          <w:w w:val="123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83"/>
          <w:position w:val="-1"/>
        </w:rPr>
        <w:t>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78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5"/>
          <w:szCs w:val="25"/>
          <w:color w:val="757575"/>
          <w:spacing w:val="0"/>
          <w:w w:val="154"/>
        </w:rPr>
        <w:t>0</w:t>
      </w:r>
      <w:r>
        <w:rPr>
          <w:rFonts w:ascii="Arial" w:hAnsi="Arial" w:cs="Arial" w:eastAsia="Arial"/>
          <w:sz w:val="25"/>
          <w:szCs w:val="25"/>
          <w:color w:val="757575"/>
          <w:spacing w:val="46"/>
          <w:w w:val="154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2"/>
          <w:w w:val="100"/>
        </w:rPr>
        <w:t>P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</w:rPr>
        <w:t>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92" w:after="0" w:line="240" w:lineRule="auto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br w:type="column"/>
      </w:r>
      <w:r>
        <w:rPr>
          <w:rFonts w:ascii="Arial" w:hAnsi="Arial" w:cs="Arial" w:eastAsia="Arial"/>
          <w:sz w:val="26"/>
          <w:szCs w:val="26"/>
          <w:color w:val="757575"/>
          <w:spacing w:val="0"/>
          <w:w w:val="100"/>
        </w:rPr>
        <w:t>D</w:t>
      </w:r>
      <w:r>
        <w:rPr>
          <w:rFonts w:ascii="Arial" w:hAnsi="Arial" w:cs="Arial" w:eastAsia="Arial"/>
          <w:sz w:val="26"/>
          <w:szCs w:val="26"/>
          <w:color w:val="757575"/>
          <w:spacing w:val="5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4"/>
          <w:w w:val="193"/>
        </w:rPr>
        <w:t>j</w:t>
      </w:r>
      <w:r>
        <w:rPr>
          <w:rFonts w:ascii="Arial" w:hAnsi="Arial" w:cs="Arial" w:eastAsia="Arial"/>
          <w:sz w:val="15"/>
          <w:szCs w:val="15"/>
          <w:color w:val="666666"/>
          <w:spacing w:val="0"/>
          <w:w w:val="99"/>
        </w:rPr>
        <w:t>o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3" w:equalWidth="0">
            <w:col w:w="3905" w:space="2017"/>
            <w:col w:w="544" w:space="226"/>
            <w:col w:w="3668"/>
          </w:cols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48" type="#_x0000_t75">
            <v:imagedata r:id="rId32" o:title=""/>
          </v:shape>
        </w:pict>
      </w:r>
      <w:r>
        <w:rPr>
          <w:sz w:val="12"/>
          <w:szCs w:val="12"/>
        </w:rPr>
      </w:r>
    </w:p>
    <w:p>
      <w:pPr>
        <w:spacing w:before="0" w:after="0" w:line="206" w:lineRule="auto"/>
        <w:ind w:left="8499" w:right="735" w:firstLine="-7148"/>
        <w:jc w:val="left"/>
        <w:tabs>
          <w:tab w:pos="3600" w:val="left"/>
          <w:tab w:pos="5920" w:val="left"/>
          <w:tab w:pos="814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0"/>
          <w:w w:val="168"/>
          <w:position w:val="-2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11"/>
          <w:w w:val="168"/>
          <w:position w:val="-2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6"/>
          <w:w w:val="111"/>
          <w:position w:val="-2"/>
        </w:rPr>
        <w:t>N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0"/>
          <w:position w:val="-2"/>
        </w:rPr>
        <w:t>d</w:t>
      </w:r>
      <w:r>
        <w:rPr>
          <w:rFonts w:ascii="Arial" w:hAnsi="Arial" w:cs="Arial" w:eastAsia="Arial"/>
          <w:sz w:val="15"/>
          <w:szCs w:val="15"/>
          <w:color w:val="545454"/>
          <w:spacing w:val="-14"/>
          <w:w w:val="110"/>
          <w:position w:val="-2"/>
        </w:rPr>
        <w:t>r</w:t>
      </w:r>
      <w:r>
        <w:rPr>
          <w:rFonts w:ascii="Arial" w:hAnsi="Arial" w:cs="Arial" w:eastAsia="Arial"/>
          <w:sz w:val="15"/>
          <w:szCs w:val="15"/>
          <w:color w:val="3A3A3A"/>
          <w:spacing w:val="-25"/>
          <w:w w:val="164"/>
          <w:position w:val="-2"/>
        </w:rPr>
        <w:t>i</w:t>
      </w:r>
      <w:r>
        <w:rPr>
          <w:rFonts w:ascii="Arial" w:hAnsi="Arial" w:cs="Arial" w:eastAsia="Arial"/>
          <w:sz w:val="15"/>
          <w:szCs w:val="15"/>
          <w:color w:val="3A3A3A"/>
          <w:spacing w:val="-7"/>
          <w:w w:val="109"/>
          <w:position w:val="-2"/>
        </w:rPr>
        <w:t>i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6"/>
          <w:position w:val="-2"/>
        </w:rPr>
        <w:t>m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  <w:position w:val="-1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33"/>
          <w:w w:val="168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10"/>
          <w:w w:val="100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gro</w:t>
      </w:r>
      <w:r>
        <w:rPr>
          <w:rFonts w:ascii="Arial" w:hAnsi="Arial" w:cs="Arial" w:eastAsia="Arial"/>
          <w:sz w:val="15"/>
          <w:szCs w:val="15"/>
          <w:color w:val="545454"/>
          <w:spacing w:val="-6"/>
          <w:w w:val="100"/>
          <w:position w:val="-1"/>
        </w:rPr>
        <w:t>h</w:t>
      </w:r>
      <w:r>
        <w:rPr>
          <w:rFonts w:ascii="Arial" w:hAnsi="Arial" w:cs="Arial" w:eastAsia="Arial"/>
          <w:sz w:val="15"/>
          <w:szCs w:val="15"/>
          <w:color w:val="3A3A3A"/>
          <w:spacing w:val="-2"/>
          <w:w w:val="100"/>
          <w:position w:val="-1"/>
        </w:rPr>
        <w:t>j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-1"/>
        </w:rPr>
      </w:r>
      <w:r>
        <w:rPr>
          <w:rFonts w:ascii="Arial" w:hAnsi="Arial" w:cs="Arial" w:eastAsia="Arial"/>
          <w:sz w:val="25"/>
          <w:szCs w:val="25"/>
          <w:color w:val="757575"/>
          <w:spacing w:val="0"/>
          <w:w w:val="154"/>
          <w:position w:val="0"/>
        </w:rPr>
        <w:t>0</w:t>
      </w:r>
      <w:r>
        <w:rPr>
          <w:rFonts w:ascii="Arial" w:hAnsi="Arial" w:cs="Arial" w:eastAsia="Arial"/>
          <w:sz w:val="25"/>
          <w:szCs w:val="25"/>
          <w:color w:val="757575"/>
          <w:spacing w:val="24"/>
          <w:w w:val="154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98"/>
          <w:position w:val="0"/>
        </w:rPr>
        <w:t>Ga</w:t>
      </w:r>
      <w:r>
        <w:rPr>
          <w:rFonts w:ascii="Arial" w:hAnsi="Arial" w:cs="Arial" w:eastAsia="Arial"/>
          <w:sz w:val="15"/>
          <w:szCs w:val="15"/>
          <w:color w:val="545454"/>
          <w:spacing w:val="-5"/>
          <w:w w:val="98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3A3A3A"/>
          <w:spacing w:val="-19"/>
          <w:w w:val="164"/>
          <w:position w:val="0"/>
        </w:rPr>
        <w:t>i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16"/>
          <w:position w:val="0"/>
        </w:rPr>
        <w:t>m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68"/>
          <w:position w:val="0"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8"/>
          <w:w w:val="168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  <w:t>Aparat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545454"/>
          <w:spacing w:val="5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3A3A3A"/>
          <w:spacing w:val="-3"/>
          <w:w w:val="132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3"/>
          <w:position w:val="0"/>
        </w:rPr>
        <w:t>jera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3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545454"/>
          <w:spacing w:val="-9"/>
          <w:w w:val="101"/>
          <w:position w:val="0"/>
        </w:rPr>
        <w:t>e</w:t>
      </w:r>
      <w:r>
        <w:rPr>
          <w:rFonts w:ascii="Arial" w:hAnsi="Arial" w:cs="Arial" w:eastAsia="Arial"/>
          <w:sz w:val="15"/>
          <w:szCs w:val="15"/>
          <w:color w:val="262626"/>
          <w:spacing w:val="5"/>
          <w:w w:val="218"/>
          <w:position w:val="0"/>
        </w:rPr>
        <w:t>l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4"/>
          <w:position w:val="0"/>
        </w:rPr>
        <w:t>ek</w:t>
      </w:r>
      <w:r>
        <w:rPr>
          <w:rFonts w:ascii="Arial" w:hAnsi="Arial" w:cs="Arial" w:eastAsia="Arial"/>
          <w:sz w:val="15"/>
          <w:szCs w:val="15"/>
          <w:color w:val="545454"/>
          <w:spacing w:val="-5"/>
          <w:w w:val="103"/>
          <w:position w:val="0"/>
        </w:rPr>
        <w:t>t</w:t>
      </w:r>
      <w:r>
        <w:rPr>
          <w:rFonts w:ascii="Arial" w:hAnsi="Arial" w:cs="Arial" w:eastAsia="Arial"/>
          <w:sz w:val="15"/>
          <w:szCs w:val="15"/>
          <w:color w:val="3A3A3A"/>
          <w:spacing w:val="5"/>
          <w:w w:val="119"/>
          <w:position w:val="0"/>
        </w:rPr>
        <w:t>r</w:t>
      </w:r>
      <w:r>
        <w:rPr>
          <w:rFonts w:ascii="Arial" w:hAnsi="Arial" w:cs="Arial" w:eastAsia="Arial"/>
          <w:sz w:val="15"/>
          <w:szCs w:val="15"/>
          <w:color w:val="545454"/>
          <w:spacing w:val="0"/>
          <w:w w:val="103"/>
          <w:position w:val="0"/>
        </w:rPr>
        <w:t>ike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2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-3"/>
          <w:w w:val="84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545454"/>
          <w:spacing w:val="2"/>
          <w:w w:val="84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4"/>
        </w:rPr>
        <w:t>ETET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A3A3A"/>
          <w:spacing w:val="0"/>
          <w:w w:val="84"/>
        </w:rPr>
        <w:t>FAMILJARE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57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A3A3A"/>
          <w:spacing w:val="-21"/>
          <w:w w:val="105"/>
        </w:rPr>
        <w:t>9</w:t>
      </w:r>
      <w:r>
        <w:rPr>
          <w:rFonts w:ascii="Arial" w:hAnsi="Arial" w:cs="Arial" w:eastAsia="Arial"/>
          <w:sz w:val="16"/>
          <w:szCs w:val="16"/>
          <w:color w:val="545454"/>
          <w:spacing w:val="-11"/>
          <w:w w:val="224"/>
        </w:rPr>
        <w:t>.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95"/>
        </w:rPr>
        <w:t>Pe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96"/>
        </w:rPr>
        <w:t>r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-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38"/>
        </w:rPr>
        <w:t>do</w:t>
      </w:r>
      <w:r>
        <w:rPr>
          <w:rFonts w:ascii="Arial" w:hAnsi="Arial" w:cs="Arial" w:eastAsia="Arial"/>
          <w:sz w:val="16"/>
          <w:szCs w:val="16"/>
          <w:color w:val="3A3A3A"/>
          <w:spacing w:val="-31"/>
          <w:w w:val="138"/>
        </w:rPr>
        <w:t> </w:t>
      </w:r>
      <w:r>
        <w:rPr>
          <w:rFonts w:ascii="Arial" w:hAnsi="Arial" w:cs="Arial" w:eastAsia="Arial"/>
          <w:sz w:val="16"/>
          <w:szCs w:val="16"/>
          <w:color w:val="545454"/>
          <w:spacing w:val="-2"/>
          <w:w w:val="94"/>
        </w:rPr>
        <w:t>a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22"/>
        </w:rPr>
        <w:t>rtikul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23"/>
        </w:rPr>
        <w:t>l</w:t>
      </w:r>
      <w:r>
        <w:rPr>
          <w:rFonts w:ascii="Arial" w:hAnsi="Arial" w:cs="Arial" w:eastAsia="Arial"/>
          <w:sz w:val="16"/>
          <w:szCs w:val="16"/>
          <w:color w:val="262626"/>
          <w:spacing w:val="-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62626"/>
          <w:spacing w:val="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list</w:t>
      </w:r>
      <w:r>
        <w:rPr>
          <w:rFonts w:ascii="Arial" w:hAnsi="Arial" w:cs="Arial" w:eastAsia="Arial"/>
          <w:sz w:val="16"/>
          <w:szCs w:val="16"/>
          <w:color w:val="262626"/>
          <w:spacing w:val="-7"/>
          <w:w w:val="100"/>
        </w:rPr>
        <w:t>u</w:t>
      </w:r>
      <w:r>
        <w:rPr>
          <w:rFonts w:ascii="Arial" w:hAnsi="Arial" w:cs="Arial" w:eastAsia="Arial"/>
          <w:sz w:val="16"/>
          <w:szCs w:val="16"/>
          <w:color w:val="545454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545454"/>
          <w:spacing w:val="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r</w:t>
      </w:r>
      <w:r>
        <w:rPr>
          <w:rFonts w:ascii="Arial" w:hAnsi="Arial" w:cs="Arial" w:eastAsia="Arial"/>
          <w:sz w:val="16"/>
          <w:szCs w:val="16"/>
          <w:color w:val="262626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me</w:t>
      </w:r>
      <w:r>
        <w:rPr>
          <w:rFonts w:ascii="Arial" w:hAnsi="Arial" w:cs="Arial" w:eastAsia="Arial"/>
          <w:sz w:val="16"/>
          <w:szCs w:val="16"/>
          <w:color w:val="262626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poshte</w:t>
      </w:r>
      <w:r>
        <w:rPr>
          <w:rFonts w:ascii="Arial" w:hAnsi="Arial" w:cs="Arial" w:eastAsia="Arial"/>
          <w:sz w:val="16"/>
          <w:szCs w:val="16"/>
          <w:color w:val="262626"/>
          <w:spacing w:val="10"/>
          <w:w w:val="100"/>
        </w:rPr>
        <w:t>,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ju</w:t>
      </w:r>
      <w:r>
        <w:rPr>
          <w:rFonts w:ascii="Arial" w:hAnsi="Arial" w:cs="Arial" w:eastAsia="Arial"/>
          <w:sz w:val="16"/>
          <w:szCs w:val="16"/>
          <w:color w:val="262626"/>
          <w:spacing w:val="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lute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62626"/>
          <w:spacing w:val="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tregon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nese</w:t>
      </w:r>
      <w:r>
        <w:rPr>
          <w:rFonts w:ascii="Arial" w:hAnsi="Arial" w:cs="Arial" w:eastAsia="Arial"/>
          <w:sz w:val="16"/>
          <w:szCs w:val="16"/>
          <w:color w:val="3A3A3A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familj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3A3A3A"/>
          <w:spacing w:val="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</w:rPr>
        <w:t>juaj</w:t>
      </w:r>
      <w:r>
        <w:rPr>
          <w:rFonts w:ascii="Arial" w:hAnsi="Arial" w:cs="Arial" w:eastAsia="Arial"/>
          <w:sz w:val="16"/>
          <w:szCs w:val="16"/>
          <w:color w:val="262626"/>
          <w:spacing w:val="1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7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6"/>
        </w:rPr>
        <w:t>zotero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7"/>
        </w:rPr>
        <w:t>n</w:t>
      </w:r>
      <w:r>
        <w:rPr>
          <w:rFonts w:ascii="Arial" w:hAnsi="Arial" w:cs="Arial" w:eastAsia="Arial"/>
          <w:sz w:val="16"/>
          <w:szCs w:val="16"/>
          <w:color w:val="3A3A3A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at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o</w:t>
      </w:r>
      <w:r>
        <w:rPr>
          <w:rFonts w:ascii="Arial" w:hAnsi="Arial" w:cs="Arial" w:eastAsia="Arial"/>
          <w:sz w:val="16"/>
          <w:szCs w:val="16"/>
          <w:color w:val="3A3A3A"/>
          <w:spacing w:val="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00"/>
        </w:rPr>
        <w:t>apo</w:t>
      </w:r>
      <w:r>
        <w:rPr>
          <w:rFonts w:ascii="Arial" w:hAnsi="Arial" w:cs="Arial" w:eastAsia="Arial"/>
          <w:sz w:val="16"/>
          <w:szCs w:val="16"/>
          <w:color w:val="3A3A3A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A3A3A"/>
          <w:spacing w:val="0"/>
          <w:w w:val="114"/>
        </w:rPr>
        <w:t>jo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53.590088" w:type="dxa"/>
      </w:tblPr>
      <w:tblGrid/>
      <w:tr>
        <w:trPr>
          <w:trHeight w:val="87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84" w:right="191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20"/>
              </w:rPr>
              <w:t>Artikulli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3" w:right="35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06"/>
              </w:rPr>
              <w:t>Kodi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7" w:lineRule="auto"/>
              <w:ind w:left="396" w:right="279" w:firstLine="-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13"/>
              </w:rPr>
              <w:t>Kontroll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13"/>
              </w:rPr>
              <w:t>o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-14"/>
                <w:w w:val="113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00"/>
              </w:rPr>
              <w:t>nese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A3A3A"/>
                <w:spacing w:val="0"/>
                <w:w w:val="108"/>
              </w:rPr>
              <w:t>asetet</w:t>
            </w:r>
            <w:r>
              <w:rPr>
                <w:rFonts w:ascii="Arial" w:hAnsi="Arial" w:cs="Arial" w:eastAsia="Arial"/>
                <w:sz w:val="17"/>
                <w:szCs w:val="17"/>
                <w:color w:val="3A3A3A"/>
                <w:spacing w:val="0"/>
                <w:w w:val="108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00"/>
              </w:rPr>
              <w:t>jane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11"/>
              </w:rPr>
              <w:t>raportua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0"/>
                <w:w w:val="111"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color w:val="262626"/>
                <w:spacing w:val="13"/>
                <w:w w:val="111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3A3A3A"/>
                <w:spacing w:val="0"/>
                <w:w w:val="111"/>
              </w:rPr>
              <w:t>sakte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63" w:after="0" w:line="240" w:lineRule="auto"/>
              <w:ind w:left="194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545454"/>
                <w:spacing w:val="0"/>
                <w:w w:val="100"/>
              </w:rPr>
              <w:t>TV</w:t>
            </w:r>
            <w:r>
              <w:rPr>
                <w:rFonts w:ascii="Arial" w:hAnsi="Arial" w:cs="Arial" w:eastAsia="Arial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4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06"/>
              </w:rPr>
              <w:t>01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55" w:type="dxa"/>
            <w:tcBorders>
              <w:top w:val="single" w:sz="5.75884" w:space="0" w:color="000000"/>
              <w:bottom w:val="single" w:sz="8.638256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7"/>
                <w:w w:val="83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13"/>
                <w:w w:val="12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8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4"/>
                <w:w w:val="108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2"/>
                <w:w w:val="12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3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4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8.63825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4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10"/>
              </w:rPr>
              <w:t>06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8.63825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55" w:type="dxa"/>
            <w:tcBorders>
              <w:top w:val="single" w:sz="8.638256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Ma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7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3"/>
                <w:w w:val="10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4"/>
              </w:rPr>
              <w:t>arese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8.63825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64" w:after="0" w:line="240" w:lineRule="auto"/>
              <w:ind w:left="453" w:right="377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4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12"/>
              </w:rPr>
              <w:t>08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8.63825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3A3A3A"/>
                <w:w w:val="9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4"/>
                <w:w w:val="91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2"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5"/>
                <w:w w:val="10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-14"/>
                <w:w w:val="15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5"/>
                <w:w w:val="94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ese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4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10"/>
              </w:rPr>
              <w:t>09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Sob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7"/>
              </w:rPr>
              <w:t>gaz/en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2"/>
                <w:w w:val="107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5"/>
                <w:w w:val="107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7"/>
              </w:rPr>
              <w:t>gji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1"/>
                <w:w w:val="107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4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3"/>
                <w:w w:val="10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12"/>
              </w:rPr>
              <w:t>ek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2"/>
                <w:w w:val="111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21"/>
                <w:w w:val="128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7"/>
                <w:w w:val="10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9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64" w:after="0" w:line="240" w:lineRule="auto"/>
              <w:ind w:left="468" w:right="36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4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-10"/>
                <w:w w:val="129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19"/>
              </w:rPr>
              <w:t>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4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5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8"/>
              </w:rPr>
              <w:t>vajguri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-2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23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12"/>
                <w:w w:val="12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3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16"/>
                <w:w w:val="12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2"/>
                <w:w w:val="88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4"/>
              </w:rPr>
              <w:t>ja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3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7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4"/>
                <w:w w:val="117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5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62626"/>
                <w:spacing w:val="6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0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w w:val="109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27"/>
                <w:w w:val="109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5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5"/>
                <w:w w:val="115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5"/>
              </w:rPr>
              <w:t>ov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2"/>
                <w:w w:val="105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1"/>
                <w:w w:val="205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9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7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16"/>
              </w:rPr>
              <w:t>125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w w:val="97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2"/>
                <w:w w:val="98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1"/>
                <w:w w:val="205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14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11"/>
                <w:w w:val="114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2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18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3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2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64" w:after="0" w:line="240" w:lineRule="auto"/>
              <w:ind w:left="468" w:right="36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4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-10"/>
                <w:w w:val="129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24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5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00"/>
              </w:rPr>
              <w:t>ki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7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2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9"/>
              </w:rPr>
              <w:t>qep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6"/>
                <w:w w:val="109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7"/>
              </w:rPr>
              <w:t>se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2"/>
                <w:w w:val="106"/>
              </w:rPr>
              <w:t>/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19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6"/>
                <w:w w:val="12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3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ese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7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2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21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4"/>
                <w:w w:val="101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7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14"/>
                <w:w w:val="117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3"/>
                <w:w w:val="10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7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1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11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66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4"/>
                <w:w w:val="86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11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5"/>
                <w:w w:val="94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128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8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7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mar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2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es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3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10"/>
              </w:rPr>
              <w:t>sat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3"/>
                <w:w w:val="11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0"/>
                <w:w w:val="110"/>
              </w:rPr>
              <w:t>li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0"/>
                <w:w w:val="11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10"/>
              </w:rPr>
              <w:t>or/aparat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3"/>
                <w:w w:val="11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5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00"/>
              </w:rPr>
              <w:t>es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3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9"/>
                <w:w w:val="94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9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-4"/>
                <w:w w:val="109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0"/>
                <w:w w:val="116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262626"/>
                <w:spacing w:val="-6"/>
                <w:w w:val="116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14"/>
              </w:rPr>
              <w:t>or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57" w:after="0" w:line="240" w:lineRule="auto"/>
              <w:ind w:left="468" w:right="36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-10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21"/>
              </w:rPr>
              <w:t>19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755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80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w w:val="85"/>
              </w:rPr>
              <w:t>Bi&lt;;i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4"/>
                <w:w w:val="86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7"/>
                <w:w w:val="15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5"/>
              </w:rPr>
              <w:t>ete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71" w:after="0" w:line="240" w:lineRule="auto"/>
              <w:ind w:left="453" w:right="38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A3A3A"/>
                <w:spacing w:val="6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666666"/>
                <w:spacing w:val="0"/>
                <w:w w:val="108"/>
              </w:rPr>
              <w:t>20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55" w:type="dxa"/>
            <w:tcBorders>
              <w:top w:val="single" w:sz="5.75884" w:space="0" w:color="000000"/>
              <w:bottom w:val="single" w:sz="8.638256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73" w:after="0" w:line="240" w:lineRule="auto"/>
              <w:ind w:left="2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w w:val="110"/>
              </w:rPr>
              <w:t>Mot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2"/>
                <w:w w:val="111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56"/>
              </w:rPr>
              <w:t>&lt;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8"/>
                <w:w w:val="56"/>
              </w:rPr>
              <w:t>;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1"/>
                <w:w w:val="205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12"/>
              </w:rPr>
              <w:t>kle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1"/>
                <w:w w:val="111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4"/>
                <w:w w:val="112"/>
              </w:rPr>
              <w:t>/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4"/>
                <w:w w:val="115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12"/>
              </w:rPr>
              <w:t>ot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4"/>
                <w:w w:val="113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12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2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94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3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4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00"/>
              </w:rPr>
              <w:t>ik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3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66666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9"/>
              </w:rPr>
              <w:t>vo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5"/>
                <w:w w:val="109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color w:val="757575"/>
                <w:spacing w:val="-2"/>
                <w:w w:val="9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0"/>
                <w:w w:val="15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5.75884" w:space="0" w:color="000000"/>
              <w:bottom w:val="single" w:sz="8.63825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64" w:after="0" w:line="240" w:lineRule="auto"/>
              <w:ind w:left="453" w:right="39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07"/>
              </w:rPr>
              <w:t>121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5.75884" w:space="0" w:color="000000"/>
              <w:bottom w:val="single" w:sz="8.63825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42" w:hRule="exact"/>
        </w:trPr>
        <w:tc>
          <w:tcPr>
            <w:tcW w:w="4755" w:type="dxa"/>
            <w:tcBorders>
              <w:top w:val="single" w:sz="8.638256" w:space="0" w:color="000000"/>
              <w:bottom w:val="single" w:sz="5.75884" w:space="0" w:color="000000"/>
              <w:left w:val="single" w:sz="2.879416" w:space="0" w:color="000000"/>
              <w:right w:val="single" w:sz="2.879416" w:space="0" w:color="000000"/>
            </w:tcBorders>
          </w:tcPr>
          <w:p>
            <w:pPr>
              <w:spacing w:before="55" w:after="0" w:line="240" w:lineRule="auto"/>
              <w:ind w:left="20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3"/>
                <w:w w:val="108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3A3A3A"/>
                <w:spacing w:val="-4"/>
                <w:w w:val="108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8"/>
              </w:rPr>
              <w:t>tovetur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545454"/>
                <w:spacing w:val="-17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45454"/>
                <w:spacing w:val="6"/>
                <w:w w:val="86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757575"/>
                <w:spacing w:val="0"/>
                <w:w w:val="96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757575"/>
                <w:spacing w:val="-2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4545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45454"/>
                <w:spacing w:val="-7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757575"/>
                <w:spacing w:val="-12"/>
                <w:w w:val="100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45454"/>
                <w:spacing w:val="0"/>
                <w:w w:val="100"/>
                <w:i/>
              </w:rPr>
              <w:t>ifiko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45454"/>
                <w:spacing w:val="0"/>
                <w:w w:val="100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217" w:type="dxa"/>
            <w:tcBorders>
              <w:top w:val="single" w:sz="8.638256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64" w:after="0" w:line="240" w:lineRule="auto"/>
              <w:ind w:left="452" w:right="37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545454"/>
                <w:spacing w:val="0"/>
                <w:w w:val="114"/>
              </w:rPr>
              <w:t>122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8.638256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1" w:after="0" w:line="169" w:lineRule="exact"/>
        <w:ind w:left="122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44.271076pt;margin-top:-24.935104pt;width:506.057999pt;height:.1pt;mso-position-horizontal-relative:page;mso-position-vertical-relative:paragraph;z-index:-3540" coordorigin="885,-499" coordsize="10121,2">
            <v:shape style="position:absolute;left:885;top:-499;width:10121;height:2" coordorigin="885,-499" coordsize="10121,0" path="m885,-499l11007,-499e" filled="f" stroked="t" strokeweight="1.79963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2F2F2F"/>
          <w:w w:val="110"/>
          <w:position w:val="-1"/>
        </w:rPr>
        <w:t>1</w:t>
      </w:r>
      <w:r>
        <w:rPr>
          <w:rFonts w:ascii="Arial" w:hAnsi="Arial" w:cs="Arial" w:eastAsia="Arial"/>
          <w:sz w:val="15"/>
          <w:szCs w:val="15"/>
          <w:color w:val="2F2F2F"/>
          <w:spacing w:val="-17"/>
          <w:w w:val="110"/>
          <w:position w:val="-1"/>
        </w:rPr>
        <w:t>0</w:t>
      </w:r>
      <w:r>
        <w:rPr>
          <w:rFonts w:ascii="Arial" w:hAnsi="Arial" w:cs="Arial" w:eastAsia="Arial"/>
          <w:sz w:val="15"/>
          <w:szCs w:val="15"/>
          <w:color w:val="5E5E5E"/>
          <w:spacing w:val="-1"/>
          <w:w w:val="191"/>
          <w:position w:val="-1"/>
        </w:rPr>
        <w:t>.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5"/>
          <w:position w:val="-1"/>
        </w:rPr>
        <w:t>Ak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6"/>
          <w:position w:val="-1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12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2"/>
          <w:position w:val="-1"/>
        </w:rPr>
        <w:t>dik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22"/>
          <w:position w:val="-1"/>
        </w:rPr>
        <w:t>u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89"/>
          <w:position w:val="-1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37"/>
          <w:position w:val="-1"/>
        </w:rPr>
        <w:t>h</w:t>
      </w:r>
      <w:r>
        <w:rPr>
          <w:rFonts w:ascii="Arial" w:hAnsi="Arial" w:cs="Arial" w:eastAsia="Arial"/>
          <w:sz w:val="15"/>
          <w:szCs w:val="15"/>
          <w:color w:val="2F2F2F"/>
          <w:spacing w:val="-26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1"/>
        </w:rPr>
        <w:t>ne</w:t>
      </w:r>
      <w:r>
        <w:rPr>
          <w:rFonts w:ascii="Arial" w:hAnsi="Arial" w:cs="Arial" w:eastAsia="Arial"/>
          <w:sz w:val="15"/>
          <w:szCs w:val="15"/>
          <w:color w:val="2F2F2F"/>
          <w:spacing w:val="1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7"/>
          <w:position w:val="-1"/>
        </w:rPr>
        <w:t>familje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7"/>
          <w:position w:val="-1"/>
        </w:rPr>
        <w:t>n</w:t>
      </w:r>
      <w:r>
        <w:rPr>
          <w:rFonts w:ascii="Arial" w:hAnsi="Arial" w:cs="Arial" w:eastAsia="Arial"/>
          <w:sz w:val="15"/>
          <w:szCs w:val="15"/>
          <w:color w:val="2F2F2F"/>
          <w:spacing w:val="-22"/>
          <w:w w:val="117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34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35"/>
          <w:position w:val="-1"/>
        </w:rPr>
        <w:t>u</w:t>
      </w:r>
      <w:r>
        <w:rPr>
          <w:rFonts w:ascii="Arial" w:hAnsi="Arial" w:cs="Arial" w:eastAsia="Arial"/>
          <w:sz w:val="15"/>
          <w:szCs w:val="15"/>
          <w:color w:val="48484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44"/>
          <w:position w:val="-1"/>
        </w:rPr>
        <w:t>j</w:t>
      </w:r>
      <w:r>
        <w:rPr>
          <w:rFonts w:ascii="Arial" w:hAnsi="Arial" w:cs="Arial" w:eastAsia="Arial"/>
          <w:sz w:val="15"/>
          <w:szCs w:val="15"/>
          <w:color w:val="2F2F2F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3"/>
          <w:position w:val="-1"/>
        </w:rPr>
        <w:t>ndonje</w: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3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1"/>
        </w:rPr>
        <w:t>gje</w:t>
      </w:r>
      <w:r>
        <w:rPr>
          <w:rFonts w:ascii="Arial" w:hAnsi="Arial" w:cs="Arial" w:eastAsia="Arial"/>
          <w:sz w:val="15"/>
          <w:szCs w:val="15"/>
          <w:color w:val="2F2F2F"/>
          <w:spacing w:val="1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7"/>
          <w:position w:val="-1"/>
        </w:rPr>
        <w:t>g</w:t>
      </w:r>
      <w:r>
        <w:rPr>
          <w:rFonts w:ascii="Arial" w:hAnsi="Arial" w:cs="Arial" w:eastAsia="Arial"/>
          <w:sz w:val="15"/>
          <w:szCs w:val="15"/>
          <w:color w:val="2F2F2F"/>
          <w:spacing w:val="-12"/>
          <w:w w:val="127"/>
          <w:position w:val="-1"/>
        </w:rPr>
        <w:t>j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10"/>
          <w:position w:val="-1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6"/>
          <w:position w:val="-1"/>
        </w:rPr>
        <w:t>lle?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03.200302" w:type="dxa"/>
      </w:tblPr>
      <w:tblGrid/>
      <w:tr>
        <w:trPr>
          <w:trHeight w:val="706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663" w:right="16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13"/>
              </w:rPr>
              <w:t>Asete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8"/>
                <w:w w:val="113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13"/>
              </w:rPr>
              <w:t>gje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16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19"/>
              </w:rPr>
              <w:t>gjalle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>
              <w:spacing w:before="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314" w:right="127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10"/>
              </w:rPr>
              <w:t>Sasia/Njesia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35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20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3"/>
                <w:w w:val="101"/>
                <w:position w:val="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7"/>
                <w:position w:val="3"/>
              </w:rPr>
              <w:t>ope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20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3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60"/>
                <w:w w:val="100"/>
                <w:position w:val="-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99"/>
                <w:position w:val="4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9"/>
                <w:position w:val="4"/>
              </w:rPr>
              <w:t>erra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82828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828282"/>
                <w:spacing w:val="53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1"/>
                <w:position w:val="4"/>
              </w:rPr>
              <w:t>De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32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3"/>
                <w:w w:val="102"/>
                <w:position w:val="4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12"/>
                <w:position w:val="4"/>
              </w:rPr>
              <w:t>e/dhi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-1"/>
                <w:w w:val="78"/>
                <w:position w:val="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13"/>
                <w:w w:val="128"/>
                <w:position w:val="4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3"/>
                <w:position w:val="4"/>
              </w:rPr>
              <w:t>peze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68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3"/>
                <w:position w:val="2"/>
              </w:rPr>
              <w:t>Kuaj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position w:val="3"/>
              </w:rPr>
              <w:t>Gomar,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14"/>
                <w:w w:val="100"/>
                <w:position w:val="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6"/>
                <w:position w:val="3"/>
              </w:rPr>
              <w:t>Mu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6"/>
                <w:w w:val="106"/>
                <w:position w:val="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05"/>
                <w:position w:val="3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7"/>
                <w:w w:val="105"/>
                <w:position w:val="3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4"/>
                <w:position w:val="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24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1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7"/>
                <w:position w:val="3"/>
              </w:rPr>
              <w:t>Dem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1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5"/>
                <w:position w:val="3"/>
              </w:rPr>
              <w:t>Zg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8"/>
                <w:w w:val="105"/>
                <w:position w:val="3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9"/>
                <w:w w:val="105"/>
                <w:position w:val="3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5"/>
                <w:position w:val="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-6"/>
                <w:w w:val="105"/>
                <w:position w:val="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-4"/>
                <w:w w:val="110"/>
                <w:position w:val="3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1"/>
                <w:w w:val="205"/>
                <w:position w:val="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3"/>
                <w:position w:val="3"/>
              </w:rPr>
              <w:t>ete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-1"/>
                <w:w w:val="104"/>
                <w:position w:val="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28"/>
                <w:position w:val="3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1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17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68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5"/>
                <w:position w:val="3"/>
              </w:rPr>
              <w:t>Lepuj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4794" w:type="dxa"/>
            <w:tcBorders>
              <w:top w:val="single" w:sz="5.75884" w:space="0" w:color="000000"/>
              <w:bottom w:val="single" w:sz="5.75884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24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  <w:position w:val="-2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53"/>
                <w:w w:val="100"/>
                <w:position w:val="-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2"/>
                <w:w w:val="100"/>
                <w:position w:val="4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position w:val="4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-2"/>
                <w:w w:val="100"/>
                <w:position w:val="4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0"/>
                <w:w w:val="100"/>
                <w:position w:val="4"/>
              </w:rPr>
              <w:t>hk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2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1"/>
                <w:i/>
                <w:position w:val="4"/>
              </w:rPr>
              <w:t>(aku</w:t>
            </w:r>
            <w:r>
              <w:rPr>
                <w:rFonts w:ascii="Arial" w:hAnsi="Arial" w:cs="Arial" w:eastAsia="Arial"/>
                <w:sz w:val="16"/>
                <w:szCs w:val="16"/>
                <w:color w:val="2F2F2F"/>
                <w:spacing w:val="-3"/>
                <w:w w:val="103"/>
                <w:i/>
                <w:position w:val="4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3"/>
                <w:i/>
                <w:position w:val="4"/>
              </w:rPr>
              <w:t>kulture</w:t>
            </w:r>
            <w:r>
              <w:rPr>
                <w:rFonts w:ascii="Arial" w:hAnsi="Arial" w:cs="Arial" w:eastAsia="Arial"/>
                <w:sz w:val="16"/>
                <w:szCs w:val="16"/>
                <w:color w:val="484848"/>
                <w:spacing w:val="0"/>
                <w:w w:val="104"/>
                <w:i/>
                <w:position w:val="4"/>
              </w:rPr>
              <w:t>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5.75884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  <w:tr>
        <w:trPr>
          <w:trHeight w:val="335" w:hRule="exact"/>
        </w:trPr>
        <w:tc>
          <w:tcPr>
            <w:tcW w:w="4794" w:type="dxa"/>
            <w:tcBorders>
              <w:top w:val="single" w:sz="5.75884" w:space="0" w:color="000000"/>
              <w:bottom w:val="single" w:sz="2.879416" w:space="0" w:color="000000"/>
              <w:left w:val="single" w:sz="2.879416" w:space="0" w:color="000000"/>
              <w:right w:val="single" w:sz="5.75884" w:space="0" w:color="000000"/>
            </w:tcBorders>
          </w:tcPr>
          <w:p>
            <w:pPr>
              <w:spacing w:before="0" w:after="0" w:line="324" w:lineRule="exact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33"/>
                <w:szCs w:val="33"/>
                <w:color w:val="727272"/>
                <w:spacing w:val="4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position w:val="3"/>
              </w:rPr>
              <w:t>Tjete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position w:val="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16"/>
                <w:w w:val="100"/>
                <w:position w:val="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i/>
                <w:position w:val="3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i/>
                <w:position w:val="3"/>
              </w:rPr>
              <w:t>specifiko</w:t>
            </w:r>
            <w:r>
              <w:rPr>
                <w:rFonts w:ascii="Arial" w:hAnsi="Arial" w:cs="Arial" w:eastAsia="Arial"/>
                <w:sz w:val="16"/>
                <w:szCs w:val="16"/>
                <w:color w:val="5E5E5E"/>
                <w:spacing w:val="0"/>
                <w:w w:val="100"/>
                <w:i/>
                <w:position w:val="3"/>
              </w:rPr>
              <w:t>)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675" w:type="dxa"/>
            <w:tcBorders>
              <w:top w:val="single" w:sz="5.75884" w:space="0" w:color="000000"/>
              <w:bottom w:val="single" w:sz="2.879416" w:space="0" w:color="000000"/>
              <w:left w:val="single" w:sz="5.75884" w:space="0" w:color="000000"/>
              <w:right w:val="single" w:sz="2.879416" w:space="0" w:color="000000"/>
            </w:tcBorders>
          </w:tcPr>
          <w:p>
            <w:pPr/>
            <w:rPr/>
          </w:p>
        </w:tc>
      </w:tr>
    </w:tbl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41" w:after="0" w:line="240" w:lineRule="auto"/>
        <w:ind w:left="1214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F2F2F"/>
          <w:w w:val="108"/>
        </w:rPr>
        <w:t>11</w:t>
      </w:r>
      <w:r>
        <w:rPr>
          <w:rFonts w:ascii="Arial" w:hAnsi="Arial" w:cs="Arial" w:eastAsia="Arial"/>
          <w:sz w:val="15"/>
          <w:szCs w:val="15"/>
          <w:color w:val="2F2F2F"/>
          <w:spacing w:val="9"/>
          <w:w w:val="107"/>
        </w:rPr>
        <w:t>.</w:t>
      </w:r>
      <w:r>
        <w:rPr>
          <w:rFonts w:ascii="Arial" w:hAnsi="Arial" w:cs="Arial" w:eastAsia="Arial"/>
          <w:sz w:val="15"/>
          <w:szCs w:val="15"/>
          <w:color w:val="2F2F2F"/>
          <w:spacing w:val="4"/>
          <w:w w:val="87"/>
        </w:rPr>
        <w:t>P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0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2"/>
          <w:w w:val="136"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hkrim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5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11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3"/>
        </w:rPr>
        <w:t>hkur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22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-1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36"/>
        </w:rPr>
        <w:t>r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273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niveli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-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jet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484848"/>
          <w:spacing w:val="3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4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se</w:t>
      </w:r>
      <w:r>
        <w:rPr>
          <w:rFonts w:ascii="Arial" w:hAnsi="Arial" w:cs="Arial" w:eastAsia="Arial"/>
          <w:sz w:val="15"/>
          <w:szCs w:val="15"/>
          <w:color w:val="2F2F2F"/>
          <w:spacing w:val="-7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2"/>
        </w:rPr>
        <w:t>plikantit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66" w:right="1423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99.879868pt;margin-top:21.614933pt;width:423.994539pt;height:89.639924pt;mso-position-horizontal-relative:page;mso-position-vertical-relative:paragraph;z-index:-3539" coordorigin="1998,432" coordsize="8480,1793">
            <v:group style="position:absolute;left:2001;top:439;width:8473;height:2" coordorigin="2001,439" coordsize="8473,2">
              <v:shape style="position:absolute;left:2001;top:439;width:8473;height:2" coordorigin="2001,439" coordsize="8473,0" path="m2001,439l10474,439e" filled="f" stroked="t" strokeweight=".359927pt" strokecolor="#000000">
                <v:path arrowok="t"/>
              </v:shape>
            </v:group>
            <v:group style="position:absolute;left:2005;top:436;width:2;height:1786" coordorigin="2005,436" coordsize="2,1786">
              <v:shape style="position:absolute;left:2005;top:436;width:2;height:1786" coordorigin="2005,436" coordsize="0,1786" path="m2005,2221l2005,436e" filled="f" stroked="t" strokeweight=".359927pt" strokecolor="#000000">
                <v:path arrowok="t"/>
              </v:shape>
            </v:group>
            <v:group style="position:absolute;left:10470;top:436;width:2;height:1786" coordorigin="10470,436" coordsize="2,1786">
              <v:shape style="position:absolute;left:10470;top:436;width:2;height:1786" coordorigin="10470,436" coordsize="0,1786" path="m10470,2221l10470,436e" filled="f" stroked="t" strokeweight=".359927pt" strokecolor="#000000">
                <v:path arrowok="t"/>
              </v:shape>
            </v:group>
            <v:group style="position:absolute;left:2001;top:2218;width:8473;height:2" coordorigin="2001,2218" coordsize="8473,2">
              <v:shape style="position:absolute;left:2001;top:2218;width:8473;height:2" coordorigin="2001,2218" coordsize="8473,0" path="m2001,2218l10474,2218e" filled="f" stroked="t" strokeweight=".35992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5E5E5E"/>
          <w:spacing w:val="-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10"/>
        </w:rPr>
        <w:t>p</w:t>
      </w:r>
      <w:r>
        <w:rPr>
          <w:rFonts w:ascii="Arial" w:hAnsi="Arial" w:cs="Arial" w:eastAsia="Arial"/>
          <w:sz w:val="15"/>
          <w:szCs w:val="15"/>
          <w:color w:val="5E5E5E"/>
          <w:spacing w:val="-11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5"/>
          <w:w w:val="110"/>
        </w:rPr>
        <w:t>r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10"/>
        </w:rPr>
        <w:t>pu</w:t>
      </w:r>
      <w:r>
        <w:rPr>
          <w:rFonts w:ascii="Arial" w:hAnsi="Arial" w:cs="Arial" w:eastAsia="Arial"/>
          <w:sz w:val="15"/>
          <w:szCs w:val="15"/>
          <w:color w:val="5E5E5E"/>
          <w:spacing w:val="2"/>
          <w:w w:val="110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-4"/>
          <w:w w:val="110"/>
        </w:rPr>
        <w:t>h</w:t>
      </w:r>
      <w:r>
        <w:rPr>
          <w:rFonts w:ascii="Arial" w:hAnsi="Arial" w:cs="Arial" w:eastAsia="Arial"/>
          <w:sz w:val="15"/>
          <w:szCs w:val="15"/>
          <w:color w:val="5E5E5E"/>
          <w:spacing w:val="-10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0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1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0"/>
        </w:rPr>
        <w:t>niv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5"/>
          <w:w w:val="218"/>
        </w:rPr>
        <w:t>l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9"/>
        </w:rPr>
        <w:t>i</w:t>
      </w:r>
      <w:r>
        <w:rPr>
          <w:rFonts w:ascii="Arial" w:hAnsi="Arial" w:cs="Arial" w:eastAsia="Arial"/>
          <w:sz w:val="15"/>
          <w:szCs w:val="15"/>
          <w:color w:val="5E5E5E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64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-2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0"/>
        </w:rPr>
        <w:t>j</w:t>
      </w:r>
      <w:r>
        <w:rPr>
          <w:rFonts w:ascii="Arial" w:hAnsi="Arial" w:cs="Arial" w:eastAsia="Arial"/>
          <w:sz w:val="15"/>
          <w:szCs w:val="15"/>
          <w:color w:val="484848"/>
          <w:spacing w:val="-10"/>
          <w:w w:val="11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1"/>
          <w:w w:val="132"/>
        </w:rPr>
        <w:t>t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94"/>
        </w:rPr>
        <w:t>eses</w:t>
      </w:r>
      <w:r>
        <w:rPr>
          <w:rFonts w:ascii="Arial" w:hAnsi="Arial" w:cs="Arial" w:eastAsia="Arial"/>
          <w:sz w:val="15"/>
          <w:szCs w:val="15"/>
          <w:color w:val="5E5E5E"/>
          <w:spacing w:val="-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484848"/>
          <w:spacing w:val="1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7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E5E5E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8"/>
        </w:rPr>
        <w:t>ardh</w:t>
      </w:r>
      <w:r>
        <w:rPr>
          <w:rFonts w:ascii="Arial" w:hAnsi="Arial" w:cs="Arial" w:eastAsia="Arial"/>
          <w:sz w:val="15"/>
          <w:szCs w:val="15"/>
          <w:color w:val="5E5E5E"/>
          <w:spacing w:val="-2"/>
          <w:w w:val="108"/>
        </w:rPr>
        <w:t>u</w:t>
      </w:r>
      <w:r>
        <w:rPr>
          <w:rFonts w:ascii="Arial" w:hAnsi="Arial" w:cs="Arial" w:eastAsia="Arial"/>
          <w:sz w:val="15"/>
          <w:szCs w:val="15"/>
          <w:color w:val="2F2F2F"/>
          <w:spacing w:val="2"/>
          <w:w w:val="108"/>
        </w:rPr>
        <w:t>r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8"/>
        </w:rPr>
        <w:t>at/konsum</w:t>
      </w:r>
      <w:r>
        <w:rPr>
          <w:rFonts w:ascii="Arial" w:hAnsi="Arial" w:cs="Arial" w:eastAsia="Arial"/>
          <w:sz w:val="15"/>
          <w:szCs w:val="15"/>
          <w:color w:val="5E5E5E"/>
          <w:spacing w:val="-26"/>
          <w:w w:val="108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8"/>
        </w:rPr>
        <w:t>n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08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4"/>
        </w:rPr>
        <w:t>de</w:t>
      </w:r>
      <w:r>
        <w:rPr>
          <w:rFonts w:ascii="Arial" w:hAnsi="Arial" w:cs="Arial" w:eastAsia="Arial"/>
          <w:sz w:val="15"/>
          <w:szCs w:val="15"/>
          <w:color w:val="5E5E5E"/>
          <w:spacing w:val="-4"/>
          <w:w w:val="104"/>
        </w:rPr>
        <w:t>k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64"/>
        </w:rPr>
        <w:t>l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3"/>
        </w:rPr>
        <w:t>aruar?</w:t>
      </w:r>
      <w:r>
        <w:rPr>
          <w:rFonts w:ascii="Arial" w:hAnsi="Arial" w:cs="Arial" w:eastAsia="Arial"/>
          <w:sz w:val="15"/>
          <w:szCs w:val="15"/>
          <w:color w:val="5E5E5E"/>
          <w:spacing w:val="-2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5E5E5E"/>
          <w:spacing w:val="-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ardh</w:t>
      </w:r>
      <w:r>
        <w:rPr>
          <w:rFonts w:ascii="Arial" w:hAnsi="Arial" w:cs="Arial" w:eastAsia="Arial"/>
          <w:sz w:val="15"/>
          <w:szCs w:val="15"/>
          <w:color w:val="5E5E5E"/>
          <w:spacing w:val="-2"/>
          <w:w w:val="100"/>
        </w:rPr>
        <w:t>u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00"/>
        </w:rPr>
        <w:t>r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5E5E5E"/>
          <w:spacing w:val="3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3"/>
          <w:w w:val="144"/>
        </w:rPr>
        <w:t>j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3"/>
        </w:rPr>
        <w:t>ane</w:t>
      </w:r>
      <w:r>
        <w:rPr>
          <w:rFonts w:ascii="Arial" w:hAnsi="Arial" w:cs="Arial" w:eastAsia="Arial"/>
          <w:sz w:val="15"/>
          <w:szCs w:val="15"/>
          <w:color w:val="5E5E5E"/>
          <w:spacing w:val="-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4"/>
        </w:rPr>
        <w:t>de</w:t>
      </w:r>
      <w:r>
        <w:rPr>
          <w:rFonts w:ascii="Arial" w:hAnsi="Arial" w:cs="Arial" w:eastAsia="Arial"/>
          <w:sz w:val="15"/>
          <w:szCs w:val="15"/>
          <w:color w:val="5E5E5E"/>
          <w:spacing w:val="-4"/>
          <w:w w:val="104"/>
        </w:rPr>
        <w:t>k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64"/>
        </w:rPr>
        <w:t>l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4"/>
        </w:rPr>
        <w:t>aruar</w:t>
      </w:r>
      <w:r>
        <w:rPr>
          <w:rFonts w:ascii="Arial" w:hAnsi="Arial" w:cs="Arial" w:eastAsia="Arial"/>
          <w:sz w:val="15"/>
          <w:szCs w:val="15"/>
          <w:color w:val="5E5E5E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me</w:t>
      </w:r>
      <w:r>
        <w:rPr>
          <w:rFonts w:ascii="Arial" w:hAnsi="Arial" w:cs="Arial" w:eastAsia="Arial"/>
          <w:sz w:val="15"/>
          <w:szCs w:val="15"/>
          <w:color w:val="484848"/>
          <w:spacing w:val="1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0"/>
        </w:rPr>
        <w:t>pak</w:t>
      </w:r>
      <w:r>
        <w:rPr>
          <w:rFonts w:ascii="Arial" w:hAnsi="Arial" w:cs="Arial" w:eastAsia="Arial"/>
          <w:sz w:val="15"/>
          <w:szCs w:val="15"/>
          <w:color w:val="5E5E5E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08"/>
        </w:rPr>
        <w:t>apo</w:t>
      </w:r>
      <w:r>
        <w:rPr>
          <w:rFonts w:ascii="Arial" w:hAnsi="Arial" w:cs="Arial" w:eastAsia="Arial"/>
          <w:sz w:val="15"/>
          <w:szCs w:val="15"/>
          <w:color w:val="5E5E5E"/>
          <w:spacing w:val="-1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2"/>
        </w:rPr>
        <w:t>me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5E5E5E"/>
          <w:spacing w:val="-1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-10"/>
          <w:w w:val="125"/>
        </w:rPr>
        <w:t>h</w:t>
      </w:r>
      <w:r>
        <w:rPr>
          <w:rFonts w:ascii="Arial" w:hAnsi="Arial" w:cs="Arial" w:eastAsia="Arial"/>
          <w:sz w:val="15"/>
          <w:szCs w:val="15"/>
          <w:color w:val="5E5E5E"/>
          <w:spacing w:val="-9"/>
          <w:w w:val="114"/>
        </w:rPr>
        <w:t>u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97"/>
        </w:rPr>
        <w:t>me?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left="1207" w:right="7527" w:firstLine="14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99.759735pt;margin-top:1.994921pt;width:173.125105pt;height:.1pt;mso-position-horizontal-relative:page;mso-position-vertical-relative:paragraph;z-index:-3538" coordorigin="3995,40" coordsize="3463,2">
            <v:shape style="position:absolute;left:3995;top:40;width:3463;height:2" coordorigin="3995,40" coordsize="3463,0" path="m3995,40l7458,40e" filled="f" stroked="t" strokeweight=".719855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8.595642pt;margin-top:.188634pt;width:108.229435pt;height:20pt;mso-position-horizontal-relative:page;mso-position-vertical-relative:paragraph;z-index:-3529" type="#_x0000_t202" filled="f" stroked="f">
            <v:textbox inset="0,0,0,0">
              <w:txbxContent>
                <w:p>
                  <w:pPr>
                    <w:spacing w:before="0" w:after="0" w:line="400" w:lineRule="exact"/>
                    <w:ind w:right="-10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Pr/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w w:val="56"/>
                    </w:rPr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15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1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484848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484848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484848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11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5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6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6"/>
                      <w:w w:val="37"/>
                    </w:rPr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75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9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13"/>
          <w:w w:val="125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11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1"/>
        </w:rPr>
        <w:t>hkrimi</w:t>
      </w:r>
      <w:r>
        <w:rPr>
          <w:rFonts w:ascii="Arial" w:hAnsi="Arial" w:cs="Arial" w:eastAsia="Arial"/>
          <w:sz w:val="15"/>
          <w:szCs w:val="15"/>
          <w:color w:val="2F2F2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4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19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3"/>
        </w:rPr>
        <w:t>ta</w:t>
      </w:r>
      <w:r>
        <w:rPr>
          <w:rFonts w:ascii="Arial" w:hAnsi="Arial" w:cs="Arial" w:eastAsia="Arial"/>
          <w:sz w:val="15"/>
          <w:szCs w:val="15"/>
          <w:color w:val="2F2F2F"/>
          <w:spacing w:val="-32"/>
          <w:w w:val="124"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-4"/>
          <w:w w:val="273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7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3"/>
          <w:w w:val="141"/>
        </w:rPr>
        <w:t>f</w:t>
      </w:r>
      <w:r>
        <w:rPr>
          <w:rFonts w:ascii="Arial" w:hAnsi="Arial" w:cs="Arial" w:eastAsia="Arial"/>
          <w:sz w:val="15"/>
          <w:szCs w:val="15"/>
          <w:color w:val="484848"/>
          <w:spacing w:val="5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7"/>
        </w:rPr>
        <w:t>mil</w:t>
      </w:r>
      <w:r>
        <w:rPr>
          <w:rFonts w:ascii="Arial" w:hAnsi="Arial" w:cs="Arial" w:eastAsia="Arial"/>
          <w:sz w:val="15"/>
          <w:szCs w:val="15"/>
          <w:color w:val="2F2F2F"/>
          <w:spacing w:val="-3"/>
          <w:w w:val="127"/>
        </w:rPr>
        <w:t>j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98"/>
        </w:rPr>
        <w:t>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27" w:lineRule="exact"/>
        <w:ind w:right="1047"/>
        <w:jc w:val="right"/>
        <w:tabs>
          <w:tab w:pos="500" w:val="left"/>
          <w:tab w:pos="136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9.759735pt;margin-top:2.001981pt;width:173.125105pt;height:.1pt;mso-position-horizontal-relative:page;mso-position-vertical-relative:paragraph;z-index:-3537" coordorigin="3995,40" coordsize="3463,2">
            <v:shape style="position:absolute;left:3995;top:40;width:3463;height:2" coordorigin="3995,40" coordsize="3463,0" path="m3995,40l7458,40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5E5E5E"/>
          <w:w w:val="95"/>
          <w:i/>
        </w:rPr>
        <w:t>Data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w w:val="95"/>
          <w:i/>
        </w:rPr>
        <w:t>Muajl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97"/>
          <w:i/>
        </w:rPr>
        <w:t>Viti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7" w:right="7522" w:firstLine="14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99.759735pt;margin-top:1.63492pt;width:173.125105pt;height:.1pt;mso-position-horizontal-relative:page;mso-position-vertical-relative:paragraph;z-index:-3536" coordorigin="3995,33" coordsize="3463,2">
            <v:shape style="position:absolute;left:3995;top:33;width:3463;height:2" coordorigin="3995,33" coordsize="3463,0" path="m3995,33l7458,33e" filled="f" stroked="t" strokeweight=".719855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8.595642pt;margin-top:-.171382pt;width:108.229435pt;height:20pt;mso-position-horizontal-relative:page;mso-position-vertical-relative:paragraph;z-index:-3528" type="#_x0000_t202" filled="f" stroked="f">
            <v:textbox inset="0,0,0,0">
              <w:txbxContent>
                <w:p>
                  <w:pPr>
                    <w:spacing w:before="0" w:after="0" w:line="400" w:lineRule="exact"/>
                    <w:ind w:right="-10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Pr/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w w:val="56"/>
                    </w:rPr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15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1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5E5E5E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5E5E5E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5E5E5E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11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5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56"/>
                      <w:u w:val="single" w:color="000000"/>
                    </w:rPr>
                    <w:t>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8"/>
                      <w:w w:val="56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0"/>
                      <w:w w:val="37"/>
                      <w:u w:val="single" w:color="000000"/>
                    </w:rPr>
                    <w:t>   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6"/>
                      <w:w w:val="37"/>
                      <w:u w:val="single" w:color="000000"/>
                    </w:rPr>
                    <w:t> 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727272"/>
                      <w:spacing w:val="16"/>
                      <w:w w:val="37"/>
                    </w:rPr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2F2F2F"/>
                      <w:spacing w:val="0"/>
                      <w:w w:val="75"/>
                    </w:rPr>
                    <w:t>I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2F2F2F"/>
          <w:w w:val="115"/>
        </w:rPr>
        <w:t>Nenshkrimi</w:t>
      </w:r>
      <w:r>
        <w:rPr>
          <w:rFonts w:ascii="Arial" w:hAnsi="Arial" w:cs="Arial" w:eastAsia="Arial"/>
          <w:sz w:val="15"/>
          <w:szCs w:val="15"/>
          <w:color w:val="2F2F2F"/>
          <w:spacing w:val="-2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4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anetarit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1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6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1"/>
        </w:rPr>
        <w:t>familjes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127" w:lineRule="exact"/>
        <w:ind w:right="1047"/>
        <w:jc w:val="right"/>
        <w:tabs>
          <w:tab w:pos="500" w:val="left"/>
          <w:tab w:pos="136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9.759735pt;margin-top:2.353879pt;width:173.125105pt;height:.1pt;mso-position-horizontal-relative:page;mso-position-vertical-relative:paragraph;z-index:-3535" coordorigin="3995,47" coordsize="3463,2">
            <v:shape style="position:absolute;left:3995;top:47;width:3463;height:2" coordorigin="3995,47" coordsize="3463,0" path="m3995,47l7458,47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5E5E5E"/>
          <w:w w:val="95"/>
          <w:i/>
        </w:rPr>
        <w:t>Data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w w:val="91"/>
          <w:i/>
        </w:rPr>
        <w:t>Mua)l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97"/>
          <w:i/>
        </w:rPr>
        <w:t>Viti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91" w:lineRule="exact"/>
        <w:ind w:left="1207" w:right="-20"/>
        <w:jc w:val="left"/>
        <w:tabs>
          <w:tab w:pos="7580" w:val="left"/>
        </w:tabs>
        <w:rPr>
          <w:rFonts w:ascii="Arial" w:hAnsi="Arial" w:cs="Arial" w:eastAsia="Arial"/>
          <w:sz w:val="40"/>
          <w:szCs w:val="40"/>
        </w:rPr>
      </w:pPr>
      <w:rPr/>
      <w:r>
        <w:rPr/>
        <w:pict>
          <v:group style="position:absolute;margin-left:199.399811pt;margin-top:4.359763pt;width:173.485032pt;height:.1pt;mso-position-horizontal-relative:page;mso-position-vertical-relative:paragraph;z-index:-3534" coordorigin="3988,87" coordsize="3470,2">
            <v:shape style="position:absolute;left:3988;top:87;width:3470;height:2" coordorigin="3988,87" coordsize="3470,0" path="m3988,87l7458,87e" filled="f" stroked="t" strokeweight=".719855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0.05983pt;margin-top:3.32239pt;width:47.384256pt;height:7.5pt;mso-position-horizontal-relative:page;mso-position-vertical-relative:paragraph;z-index:-3527" type="#_x0000_t202" filled="f" stroked="f">
            <v:textbox inset="0,0,0,0">
              <w:txbxContent>
                <w:p>
                  <w:pPr>
                    <w:spacing w:before="0" w:after="0" w:line="150" w:lineRule="exact"/>
                    <w:ind w:right="-63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Pr/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-14"/>
                      <w:w w:val="111"/>
                    </w:rPr>
                    <w:t>N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484848"/>
                      <w:spacing w:val="-4"/>
                      <w:w w:val="121"/>
                    </w:rPr>
                    <w:t>e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-13"/>
                      <w:w w:val="125"/>
                    </w:rPr>
                    <w:t>n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484848"/>
                      <w:spacing w:val="-8"/>
                      <w:w w:val="100"/>
                    </w:rPr>
                    <w:t>s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0"/>
                      <w:w w:val="125"/>
                    </w:rPr>
                    <w:t>hkrimi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-2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0"/>
                      <w:w w:val="218"/>
                    </w:rPr>
                    <w:t>i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  <w:position w:val="-5"/>
        </w:rPr>
        <w:t>administ</w:t>
      </w:r>
      <w:r>
        <w:rPr>
          <w:rFonts w:ascii="Arial" w:hAnsi="Arial" w:cs="Arial" w:eastAsia="Arial"/>
          <w:sz w:val="15"/>
          <w:szCs w:val="15"/>
          <w:color w:val="2F2F2F"/>
          <w:spacing w:val="-6"/>
          <w:w w:val="119"/>
          <w:position w:val="-5"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6"/>
          <w:w w:val="119"/>
          <w:position w:val="-5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  <w:position w:val="-5"/>
        </w:rPr>
        <w:t>torit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19"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00"/>
          <w:position w:val="-5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5"/>
        </w:rPr>
        <w:t>ocial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00"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5"/>
        </w:rPr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position w:val="-6"/>
        </w:rPr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6"/>
        </w:rPr>
        <w:t>  </w:t>
      </w:r>
      <w:r>
        <w:rPr>
          <w:rFonts w:ascii="Arial" w:hAnsi="Arial" w:cs="Arial" w:eastAsia="Arial"/>
          <w:sz w:val="40"/>
          <w:szCs w:val="40"/>
          <w:color w:val="2F2F2F"/>
          <w:spacing w:val="8"/>
          <w:w w:val="56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6"/>
        </w:rPr>
        <w:t>  </w:t>
      </w:r>
      <w:r>
        <w:rPr>
          <w:rFonts w:ascii="Arial" w:hAnsi="Arial" w:cs="Arial" w:eastAsia="Arial"/>
          <w:sz w:val="40"/>
          <w:szCs w:val="40"/>
          <w:color w:val="2F2F2F"/>
          <w:spacing w:val="22"/>
          <w:w w:val="56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6"/>
        </w:rPr>
        <w:t>   </w:t>
      </w:r>
      <w:r>
        <w:rPr>
          <w:rFonts w:ascii="Arial" w:hAnsi="Arial" w:cs="Arial" w:eastAsia="Arial"/>
          <w:sz w:val="40"/>
          <w:szCs w:val="40"/>
          <w:color w:val="727272"/>
          <w:spacing w:val="38"/>
          <w:w w:val="37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48"/>
          <w:w w:val="65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48"/>
          <w:w w:val="65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37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37"/>
          <w:u w:val="single" w:color="000000"/>
          <w:position w:val="-6"/>
        </w:rPr>
        <w:t>    </w:t>
      </w:r>
      <w:r>
        <w:rPr>
          <w:rFonts w:ascii="Arial" w:hAnsi="Arial" w:cs="Arial" w:eastAsia="Arial"/>
          <w:sz w:val="40"/>
          <w:szCs w:val="40"/>
          <w:color w:val="2F2F2F"/>
          <w:spacing w:val="11"/>
          <w:w w:val="37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6"/>
        </w:rPr>
        <w:t>    </w:t>
      </w:r>
      <w:r>
        <w:rPr>
          <w:rFonts w:ascii="Arial" w:hAnsi="Arial" w:cs="Arial" w:eastAsia="Arial"/>
          <w:sz w:val="40"/>
          <w:szCs w:val="40"/>
          <w:color w:val="484848"/>
          <w:spacing w:val="11"/>
          <w:w w:val="37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6"/>
        </w:rPr>
        <w:t>    </w:t>
      </w:r>
      <w:r>
        <w:rPr>
          <w:rFonts w:ascii="Arial" w:hAnsi="Arial" w:cs="Arial" w:eastAsia="Arial"/>
          <w:sz w:val="40"/>
          <w:szCs w:val="40"/>
          <w:color w:val="484848"/>
          <w:spacing w:val="16"/>
          <w:w w:val="37"/>
          <w:u w:val="single" w:color="000000"/>
          <w:position w:val="-6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16"/>
          <w:w w:val="37"/>
          <w:position w:val="-6"/>
        </w:rPr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position w:val="-6"/>
        </w:rPr>
        <w:t>I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right="1047"/>
        <w:jc w:val="right"/>
        <w:tabs>
          <w:tab w:pos="480" w:val="left"/>
          <w:tab w:pos="134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99.399811pt;margin-top:2.792205pt;width:173.485032pt;height:.1pt;mso-position-horizontal-relative:page;mso-position-vertical-relative:paragraph;z-index:-3533" coordorigin="3988,56" coordsize="3470,2">
            <v:shape style="position:absolute;left:3988;top:56;width:3470;height:2" coordorigin="3988,56" coordsize="3470,0" path="m3988,56l7458,56e" filled="f" stroked="t" strokeweight=".71985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5E5E5E"/>
          <w:w w:val="90"/>
          <w:i/>
        </w:rPr>
        <w:t>Data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w w:val="99"/>
          <w:i/>
        </w:rPr>
        <w:t>Muaji</w:t>
      </w:r>
      <w:r>
        <w:rPr>
          <w:rFonts w:ascii="Arial" w:hAnsi="Arial" w:cs="Arial" w:eastAsia="Arial"/>
          <w:sz w:val="14"/>
          <w:szCs w:val="14"/>
          <w:color w:val="5E5E5E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93"/>
          <w:i/>
        </w:rPr>
        <w:t>Viti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384" w:lineRule="exact"/>
        <w:ind w:left="1207" w:right="-20"/>
        <w:jc w:val="left"/>
        <w:tabs>
          <w:tab w:pos="7580" w:val="left"/>
        </w:tabs>
        <w:rPr>
          <w:rFonts w:ascii="Arial" w:hAnsi="Arial" w:cs="Arial" w:eastAsia="Arial"/>
          <w:sz w:val="40"/>
          <w:szCs w:val="40"/>
        </w:rPr>
      </w:pPr>
      <w:rPr/>
      <w:r>
        <w:rPr/>
        <w:pict>
          <v:group style="position:absolute;margin-left:199.399811pt;margin-top:4.359763pt;width:173.485032pt;height:.1pt;mso-position-horizontal-relative:page;mso-position-vertical-relative:paragraph;z-index:-3532" coordorigin="3988,87" coordsize="3470,2">
            <v:shape style="position:absolute;left:3988;top:87;width:3470;height:2" coordorigin="3988,87" coordsize="3470,0" path="m3988,87l7458,87e" filled="f" stroked="t" strokeweight=".719855pt" strokecolor="#000000">
              <v:path arrowok="t"/>
            </v:shape>
          </v:group>
          <w10:wrap type="none"/>
        </w:pict>
      </w:r>
      <w:r>
        <w:rPr/>
        <w:pict>
          <v:group style="position:absolute;margin-left:199.399811pt;margin-top:22.359762pt;width:173.485032pt;height:.1pt;mso-position-horizontal-relative:page;mso-position-vertical-relative:paragraph;z-index:-3531" coordorigin="3988,447" coordsize="3470,2">
            <v:shape style="position:absolute;left:3988;top:447;width:3470;height:2" coordorigin="3988,447" coordsize="3470,0" path="m3988,447l7458,447e" filled="f" stroked="t" strokeweight=".719855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0.05983pt;margin-top:3.682405pt;width:47.4118pt;height:7.5pt;mso-position-horizontal-relative:page;mso-position-vertical-relative:paragraph;z-index:-3526" type="#_x0000_t202" filled="f" stroked="f">
            <v:textbox inset="0,0,0,0">
              <w:txbxContent>
                <w:p>
                  <w:pPr>
                    <w:spacing w:before="0" w:after="0" w:line="150" w:lineRule="exact"/>
                    <w:ind w:right="-63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Pr/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-14"/>
                      <w:w w:val="111"/>
                    </w:rPr>
                    <w:t>N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484848"/>
                      <w:spacing w:val="-4"/>
                      <w:w w:val="121"/>
                    </w:rPr>
                    <w:t>e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0"/>
                      <w:w w:val="118"/>
                    </w:rPr>
                    <w:t>nshkrimi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-2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2F2F2F"/>
                      <w:spacing w:val="0"/>
                      <w:w w:val="218"/>
                    </w:rPr>
                    <w:t>i</w:t>
                  </w:r>
                  <w:r>
                    <w:rPr>
                      <w:rFonts w:ascii="Arial" w:hAnsi="Arial" w:cs="Arial" w:eastAsia="Arial"/>
                      <w:sz w:val="15"/>
                      <w:szCs w:val="1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  <w:position w:val="-6"/>
        </w:rPr>
        <w:t>administratorit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19"/>
          <w:position w:val="-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6"/>
        </w:rPr>
        <w:t>social</w:t>
      </w:r>
      <w:r>
        <w:rPr>
          <w:rFonts w:ascii="Arial" w:hAnsi="Arial" w:cs="Arial" w:eastAsia="Arial"/>
          <w:sz w:val="15"/>
          <w:szCs w:val="15"/>
          <w:color w:val="2F2F2F"/>
          <w:spacing w:val="-7"/>
          <w:w w:val="100"/>
          <w:position w:val="-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position w:val="-6"/>
        </w:rPr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position w:val="-7"/>
        </w:rPr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7"/>
        </w:rPr>
        <w:t>  </w:t>
      </w:r>
      <w:r>
        <w:rPr>
          <w:rFonts w:ascii="Arial" w:hAnsi="Arial" w:cs="Arial" w:eastAsia="Arial"/>
          <w:sz w:val="40"/>
          <w:szCs w:val="40"/>
          <w:color w:val="2F2F2F"/>
          <w:spacing w:val="8"/>
          <w:w w:val="56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56"/>
          <w:u w:val="single" w:color="000000"/>
          <w:position w:val="-7"/>
        </w:rPr>
        <w:t>  </w:t>
      </w:r>
      <w:r>
        <w:rPr>
          <w:rFonts w:ascii="Arial" w:hAnsi="Arial" w:cs="Arial" w:eastAsia="Arial"/>
          <w:sz w:val="40"/>
          <w:szCs w:val="40"/>
          <w:color w:val="2F2F2F"/>
          <w:spacing w:val="22"/>
          <w:w w:val="56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7"/>
        </w:rPr>
        <w:t>   </w:t>
      </w:r>
      <w:r>
        <w:rPr>
          <w:rFonts w:ascii="Arial" w:hAnsi="Arial" w:cs="Arial" w:eastAsia="Arial"/>
          <w:sz w:val="40"/>
          <w:szCs w:val="40"/>
          <w:color w:val="727272"/>
          <w:spacing w:val="38"/>
          <w:w w:val="37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48"/>
          <w:w w:val="65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5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48"/>
          <w:w w:val="65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37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37"/>
          <w:u w:val="single" w:color="000000"/>
          <w:position w:val="-7"/>
        </w:rPr>
        <w:t>    </w:t>
      </w:r>
      <w:r>
        <w:rPr>
          <w:rFonts w:ascii="Arial" w:hAnsi="Arial" w:cs="Arial" w:eastAsia="Arial"/>
          <w:sz w:val="40"/>
          <w:szCs w:val="40"/>
          <w:color w:val="2F2F2F"/>
          <w:spacing w:val="11"/>
          <w:w w:val="37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7"/>
        </w:rPr>
        <w:t>    </w:t>
      </w:r>
      <w:r>
        <w:rPr>
          <w:rFonts w:ascii="Arial" w:hAnsi="Arial" w:cs="Arial" w:eastAsia="Arial"/>
          <w:sz w:val="40"/>
          <w:szCs w:val="40"/>
          <w:color w:val="484848"/>
          <w:spacing w:val="11"/>
          <w:w w:val="37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37"/>
          <w:u w:val="single" w:color="000000"/>
          <w:position w:val="-7"/>
        </w:rPr>
        <w:t>    </w:t>
      </w:r>
      <w:r>
        <w:rPr>
          <w:rFonts w:ascii="Arial" w:hAnsi="Arial" w:cs="Arial" w:eastAsia="Arial"/>
          <w:sz w:val="40"/>
          <w:szCs w:val="40"/>
          <w:color w:val="484848"/>
          <w:spacing w:val="16"/>
          <w:w w:val="37"/>
          <w:u w:val="single" w:color="000000"/>
          <w:position w:val="-7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16"/>
          <w:w w:val="37"/>
          <w:position w:val="-7"/>
        </w:rPr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position w:val="-7"/>
        </w:rPr>
        <w:t>I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80" w:lineRule="exact"/>
        <w:ind w:left="1192"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  <w:position w:val="-1"/>
        </w:rPr>
        <w:t>KLAUZOLA</w:t>
      </w:r>
      <w:r>
        <w:rPr>
          <w:rFonts w:ascii="Arial" w:hAnsi="Arial" w:cs="Arial" w:eastAsia="Arial"/>
          <w:sz w:val="16"/>
          <w:szCs w:val="16"/>
          <w:color w:val="2F2F2F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2F2F2F"/>
          <w:spacing w:val="0"/>
          <w:w w:val="100"/>
          <w:position w:val="-1"/>
        </w:rPr>
        <w:t>DEKLARATIVE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right="-20"/>
        <w:jc w:val="left"/>
        <w:tabs>
          <w:tab w:pos="480" w:val="left"/>
          <w:tab w:pos="134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</w:rPr>
        <w:t>D</w:t>
      </w:r>
      <w:r>
        <w:rPr>
          <w:rFonts w:ascii="Arial" w:hAnsi="Arial" w:cs="Arial" w:eastAsia="Arial"/>
          <w:sz w:val="14"/>
          <w:szCs w:val="14"/>
          <w:color w:val="727272"/>
          <w:spacing w:val="-6"/>
          <w:w w:val="100"/>
          <w:i/>
        </w:rPr>
        <w:t>a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100"/>
          <w:i/>
        </w:rPr>
        <w:t>ta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100"/>
          <w:i/>
        </w:rPr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100"/>
          <w:i/>
        </w:rPr>
        <w:t>Muajl</w:t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100"/>
          <w:i/>
        </w:rPr>
        <w:tab/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100"/>
          <w:i/>
        </w:rPr>
        <w:t>Viti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3123" w:space="4620"/>
            <w:col w:w="2617"/>
          </w:cols>
        </w:sectPr>
      </w:pPr>
      <w:rPr/>
    </w:p>
    <w:p>
      <w:pPr>
        <w:spacing w:before="73" w:after="0" w:line="245" w:lineRule="auto"/>
        <w:ind w:left="1192" w:right="918" w:firstLine="14"/>
        <w:jc w:val="left"/>
        <w:tabs>
          <w:tab w:pos="38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2F2F2F"/>
          <w:w w:val="106"/>
        </w:rPr>
        <w:t>Un</w:t>
      </w:r>
      <w:r>
        <w:rPr>
          <w:rFonts w:ascii="Arial" w:hAnsi="Arial" w:cs="Arial" w:eastAsia="Arial"/>
          <w:sz w:val="15"/>
          <w:szCs w:val="15"/>
          <w:color w:val="2F2F2F"/>
          <w:spacing w:val="1"/>
          <w:w w:val="106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1"/>
          <w:w w:val="273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/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1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nenshkruarl/a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ne</w:t>
      </w:r>
      <w:r>
        <w:rPr>
          <w:rFonts w:ascii="Arial" w:hAnsi="Arial" w:cs="Arial" w:eastAsia="Arial"/>
          <w:sz w:val="15"/>
          <w:szCs w:val="15"/>
          <w:color w:val="2F2F2F"/>
          <w:spacing w:val="1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5"/>
        </w:rPr>
        <w:t>di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25"/>
        </w:rPr>
        <w:t>j</w:t>
      </w:r>
      <w:r>
        <w:rPr>
          <w:rFonts w:ascii="Arial" w:hAnsi="Arial" w:cs="Arial" w:eastAsia="Arial"/>
          <w:sz w:val="15"/>
          <w:szCs w:val="15"/>
          <w:color w:val="484848"/>
          <w:spacing w:val="-5"/>
          <w:w w:val="125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5"/>
        </w:rPr>
        <w:t>n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25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25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25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9"/>
          <w:w w:val="125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12"/>
        </w:rPr>
        <w:t>p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12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2"/>
        </w:rPr>
        <w:t>rgjeg</w:t>
      </w:r>
      <w:r>
        <w:rPr>
          <w:rFonts w:ascii="Arial" w:hAnsi="Arial" w:cs="Arial" w:eastAsia="Arial"/>
          <w:sz w:val="15"/>
          <w:szCs w:val="15"/>
          <w:color w:val="2F2F2F"/>
          <w:spacing w:val="-12"/>
          <w:w w:val="112"/>
        </w:rPr>
        <w:t>j</w:t>
      </w:r>
      <w:r>
        <w:rPr>
          <w:rFonts w:ascii="Arial" w:hAnsi="Arial" w:cs="Arial" w:eastAsia="Arial"/>
          <w:sz w:val="15"/>
          <w:szCs w:val="15"/>
          <w:color w:val="484848"/>
          <w:spacing w:val="-6"/>
          <w:w w:val="112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2"/>
        </w:rPr>
        <w:t>si</w:t>
      </w:r>
      <w:r>
        <w:rPr>
          <w:rFonts w:ascii="Arial" w:hAnsi="Arial" w:cs="Arial" w:eastAsia="Arial"/>
          <w:sz w:val="15"/>
          <w:szCs w:val="15"/>
          <w:color w:val="2F2F2F"/>
          <w:spacing w:val="-1"/>
          <w:w w:val="112"/>
        </w:rPr>
        <w:t>v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2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2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2"/>
        </w:rPr>
        <w:t>pena</w:t>
      </w:r>
      <w:r>
        <w:rPr>
          <w:rFonts w:ascii="Arial" w:hAnsi="Arial" w:cs="Arial" w:eastAsia="Arial"/>
          <w:sz w:val="15"/>
          <w:szCs w:val="15"/>
          <w:color w:val="2F2F2F"/>
          <w:spacing w:val="-32"/>
          <w:w w:val="112"/>
        </w:rPr>
        <w:t>l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2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4"/>
          <w:w w:val="112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2"/>
          <w:w w:val="100"/>
        </w:rPr>
        <w:t>q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0"/>
        </w:rPr>
        <w:t>rrjedhin</w: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2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3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ga</w:t>
      </w:r>
      <w:r>
        <w:rPr>
          <w:rFonts w:ascii="Arial" w:hAnsi="Arial" w:cs="Arial" w:eastAsia="Arial"/>
          <w:sz w:val="15"/>
          <w:szCs w:val="15"/>
          <w:color w:val="484848"/>
          <w:spacing w:val="2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3"/>
          <w:w w:val="116"/>
        </w:rPr>
        <w:t>d</w:t>
      </w:r>
      <w:r>
        <w:rPr>
          <w:rFonts w:ascii="Arial" w:hAnsi="Arial" w:cs="Arial" w:eastAsia="Arial"/>
          <w:sz w:val="15"/>
          <w:szCs w:val="15"/>
          <w:color w:val="484848"/>
          <w:spacing w:val="-3"/>
          <w:w w:val="116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klarimi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d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16"/>
        </w:rPr>
        <w:t>h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6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7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16"/>
        </w:rPr>
        <w:t>p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1"/>
          <w:w w:val="116"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2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qitj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51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</w:rPr>
        <w:t>d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19"/>
        </w:rPr>
        <w:t>h</w:t>
      </w:r>
      <w:r>
        <w:rPr>
          <w:rFonts w:ascii="Arial" w:hAnsi="Arial" w:cs="Arial" w:eastAsia="Arial"/>
          <w:sz w:val="15"/>
          <w:szCs w:val="15"/>
          <w:color w:val="484848"/>
          <w:spacing w:val="-4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4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7"/>
          <w:w w:val="100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1"/>
          <w:w w:val="111"/>
        </w:rPr>
        <w:t>v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rret</w: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4"/>
        </w:rPr>
        <w:t>h</w:t>
      </w:r>
      <w:r>
        <w:rPr>
          <w:rFonts w:ascii="Arial" w:hAnsi="Arial" w:cs="Arial" w:eastAsia="Arial"/>
          <w:sz w:val="15"/>
          <w:szCs w:val="15"/>
          <w:color w:val="484848"/>
          <w:spacing w:val="6"/>
          <w:w w:val="114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8"/>
          <w:w w:val="114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ve</w:t>
      </w:r>
      <w:r>
        <w:rPr>
          <w:rFonts w:ascii="Arial" w:hAnsi="Arial" w:cs="Arial" w:eastAsia="Arial"/>
          <w:sz w:val="15"/>
          <w:szCs w:val="15"/>
          <w:color w:val="2F2F2F"/>
          <w:spacing w:val="-11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5"/>
        </w:rPr>
        <w:t>rrem</w:t>
      </w:r>
      <w:r>
        <w:rPr>
          <w:rFonts w:ascii="Arial" w:hAnsi="Arial" w:cs="Arial" w:eastAsia="Arial"/>
          <w:sz w:val="15"/>
          <w:szCs w:val="15"/>
          <w:color w:val="2F2F2F"/>
          <w:spacing w:val="-6"/>
          <w:w w:val="115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35"/>
        </w:rPr>
        <w:t>,</w:t>
      </w:r>
      <w:r>
        <w:rPr>
          <w:rFonts w:ascii="Arial" w:hAnsi="Arial" w:cs="Arial" w:eastAsia="Arial"/>
          <w:sz w:val="15"/>
          <w:szCs w:val="15"/>
          <w:color w:val="484848"/>
          <w:spacing w:val="-24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0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2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2F2F2F"/>
          <w:spacing w:val="4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6"/>
          <w:w w:val="114"/>
        </w:rPr>
        <w:t>p</w:t>
      </w:r>
      <w:r>
        <w:rPr>
          <w:rFonts w:ascii="Arial" w:hAnsi="Arial" w:cs="Arial" w:eastAsia="Arial"/>
          <w:sz w:val="15"/>
          <w:szCs w:val="15"/>
          <w:color w:val="484848"/>
          <w:spacing w:val="-5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rgjegj</w:t>
      </w:r>
      <w:r>
        <w:rPr>
          <w:rFonts w:ascii="Arial" w:hAnsi="Arial" w:cs="Arial" w:eastAsia="Arial"/>
          <w:sz w:val="15"/>
          <w:szCs w:val="15"/>
          <w:color w:val="2F2F2F"/>
          <w:spacing w:val="-6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14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4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-16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4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4"/>
          <w:w w:val="114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tim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4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3"/>
        </w:rPr>
        <w:t>perso</w: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3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6"/>
          <w:w w:val="113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3"/>
        </w:rPr>
        <w:t>le</w:t>
      </w:r>
      <w:r>
        <w:rPr>
          <w:rFonts w:ascii="Arial" w:hAnsi="Arial" w:cs="Arial" w:eastAsia="Arial"/>
          <w:sz w:val="15"/>
          <w:szCs w:val="15"/>
          <w:color w:val="2F2F2F"/>
          <w:spacing w:val="-17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3"/>
        </w:rPr>
        <w:t>deklaroj</w:t>
      </w:r>
      <w:r>
        <w:rPr>
          <w:rFonts w:ascii="Arial" w:hAnsi="Arial" w:cs="Arial" w:eastAsia="Arial"/>
          <w:sz w:val="15"/>
          <w:szCs w:val="15"/>
          <w:color w:val="2F2F2F"/>
          <w:spacing w:val="2"/>
          <w:w w:val="113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se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19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d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16"/>
        </w:rPr>
        <w:t>h</w:t>
      </w:r>
      <w:r>
        <w:rPr>
          <w:rFonts w:ascii="Arial" w:hAnsi="Arial" w:cs="Arial" w:eastAsia="Arial"/>
          <w:sz w:val="15"/>
          <w:szCs w:val="15"/>
          <w:color w:val="484848"/>
          <w:spacing w:val="-5"/>
          <w:w w:val="116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na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t</w:t>
      </w:r>
      <w:r>
        <w:rPr>
          <w:rFonts w:ascii="Arial" w:hAnsi="Arial" w:cs="Arial" w:eastAsia="Arial"/>
          <w:sz w:val="15"/>
          <w:szCs w:val="15"/>
          <w:color w:val="2F2F2F"/>
          <w:spacing w:val="-10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8"/>
          <w:w w:val="116"/>
        </w:rPr>
        <w:t>p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1"/>
          <w:w w:val="116"/>
        </w:rPr>
        <w:t>r</w:t>
      </w:r>
      <w:r>
        <w:rPr>
          <w:rFonts w:ascii="Arial" w:hAnsi="Arial" w:cs="Arial" w:eastAsia="Arial"/>
          <w:sz w:val="15"/>
          <w:szCs w:val="15"/>
          <w:color w:val="484848"/>
          <w:spacing w:val="2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qitur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6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-5"/>
          <w:w w:val="116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4"/>
          <w:w w:val="100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00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1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"/>
          <w:w w:val="123"/>
        </w:rPr>
        <w:t>k</w:t>
      </w:r>
      <w:r>
        <w:rPr>
          <w:rFonts w:ascii="Arial" w:hAnsi="Arial" w:cs="Arial" w:eastAsia="Arial"/>
          <w:sz w:val="15"/>
          <w:szCs w:val="15"/>
          <w:color w:val="484848"/>
          <w:spacing w:val="-11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9"/>
          <w:w w:val="151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21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7"/>
        </w:rPr>
        <w:t>formula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7"/>
        </w:rPr>
        <w:t>r</w:t>
      </w:r>
      <w:r>
        <w:rPr>
          <w:rFonts w:ascii="Arial" w:hAnsi="Arial" w:cs="Arial" w:eastAsia="Arial"/>
          <w:sz w:val="15"/>
          <w:szCs w:val="15"/>
          <w:color w:val="2F2F2F"/>
          <w:spacing w:val="-14"/>
          <w:w w:val="117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jane</w:t>
      </w:r>
      <w:r>
        <w:rPr>
          <w:rFonts w:ascii="Arial" w:hAnsi="Arial" w:cs="Arial" w:eastAsia="Arial"/>
          <w:sz w:val="15"/>
          <w:szCs w:val="15"/>
          <w:color w:val="2F2F2F"/>
          <w:spacing w:val="23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2"/>
          <w:w w:val="170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0"/>
          <w:w w:val="111"/>
        </w:rPr>
        <w:t>e</w:t>
      </w:r>
      <w:r>
        <w:rPr>
          <w:rFonts w:ascii="Arial" w:hAnsi="Arial" w:cs="Arial" w:eastAsia="Arial"/>
          <w:sz w:val="15"/>
          <w:szCs w:val="15"/>
          <w:color w:val="484848"/>
          <w:spacing w:val="-15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</w:rPr>
        <w:t>verte</w:t>
      </w:r>
      <w:r>
        <w:rPr>
          <w:rFonts w:ascii="Arial" w:hAnsi="Arial" w:cs="Arial" w:eastAsia="Arial"/>
          <w:sz w:val="15"/>
          <w:szCs w:val="15"/>
          <w:color w:val="2F2F2F"/>
          <w:spacing w:val="-1"/>
          <w:w w:val="119"/>
        </w:rPr>
        <w:t>t</w:t>
      </w:r>
      <w:r>
        <w:rPr>
          <w:rFonts w:ascii="Arial" w:hAnsi="Arial" w:cs="Arial" w:eastAsia="Arial"/>
          <w:sz w:val="15"/>
          <w:szCs w:val="15"/>
          <w:color w:val="484848"/>
          <w:spacing w:val="-6"/>
          <w:w w:val="110"/>
        </w:rPr>
        <w:t>a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91"/>
        </w:rPr>
        <w:t>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/>
        <w:pict>
          <v:shape style="position:absolute;margin-left:271.440002pt;margin-top:49.680019pt;width:25.92pt;height:33.840pt;mso-position-horizontal-relative:page;mso-position-vertical-relative:page;z-index:-3541" type="#_x0000_t75">
            <v:imagedata r:id="rId33" o:title=""/>
          </v:shape>
        </w:pict>
      </w:r>
      <w:r>
        <w:rPr>
          <w:sz w:val="28"/>
          <w:szCs w:val="28"/>
        </w:rPr>
      </w:r>
    </w:p>
    <w:p>
      <w:pPr>
        <w:spacing w:before="0" w:after="0" w:line="240" w:lineRule="auto"/>
        <w:ind w:left="1185" w:right="-63"/>
        <w:jc w:val="left"/>
        <w:tabs>
          <w:tab w:pos="67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92.201263pt;margin-top:-3.585095pt;width:184.282856pt;height:.1pt;mso-position-horizontal-relative:page;mso-position-vertical-relative:paragraph;z-index:-3530" coordorigin="3844,-72" coordsize="3686,2">
            <v:shape style="position:absolute;left:3844;top:-72;width:3686;height:2" coordorigin="3844,-72" coordsize="3686,0" path="m3844,-72l7530,-72e" filled="f" stroked="t" strokeweight=".359927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2F2F2F"/>
          <w:spacing w:val="-15"/>
          <w:w w:val="119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4"/>
          <w:w w:val="121"/>
        </w:rPr>
        <w:t>e</w:t>
      </w:r>
      <w:r>
        <w:rPr>
          <w:rFonts w:ascii="Arial" w:hAnsi="Arial" w:cs="Arial" w:eastAsia="Arial"/>
          <w:sz w:val="15"/>
          <w:szCs w:val="15"/>
          <w:color w:val="2F2F2F"/>
          <w:spacing w:val="-3"/>
          <w:w w:val="114"/>
        </w:rPr>
        <w:t>n</w:t>
      </w:r>
      <w:r>
        <w:rPr>
          <w:rFonts w:ascii="Arial" w:hAnsi="Arial" w:cs="Arial" w:eastAsia="Arial"/>
          <w:sz w:val="15"/>
          <w:szCs w:val="15"/>
          <w:color w:val="484848"/>
          <w:spacing w:val="-1"/>
          <w:w w:val="100"/>
        </w:rPr>
        <w:t>s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23"/>
        </w:rPr>
        <w:t>hkrim</w:t>
      </w:r>
      <w:r>
        <w:rPr>
          <w:rFonts w:ascii="Arial" w:hAnsi="Arial" w:cs="Arial" w:eastAsia="Arial"/>
          <w:sz w:val="15"/>
          <w:szCs w:val="15"/>
          <w:color w:val="2F2F2F"/>
          <w:spacing w:val="7"/>
          <w:w w:val="123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10"/>
          <w:w w:val="218"/>
        </w:rPr>
        <w:t>i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19"/>
        </w:rPr>
        <w:t>Aplikantit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  <w:t>    </w:t>
      </w:r>
      <w:r>
        <w:rPr>
          <w:rFonts w:ascii="Arial" w:hAnsi="Arial" w:cs="Arial" w:eastAsia="Arial"/>
          <w:sz w:val="15"/>
          <w:szCs w:val="15"/>
          <w:color w:val="2F2F2F"/>
          <w:spacing w:val="-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-16"/>
          <w:w w:val="99"/>
        </w:rPr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99"/>
          <w:u w:val="single" w:color="000000"/>
        </w:rPr>
        <w:t> </w:t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u w:val="single" w:color="000000"/>
        </w:rPr>
        <w:tab/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15"/>
          <w:szCs w:val="15"/>
          <w:color w:val="2F2F2F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422" w:lineRule="exact"/>
        <w:ind w:right="-20"/>
        <w:jc w:val="lef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40"/>
          <w:szCs w:val="40"/>
          <w:color w:val="484848"/>
          <w:w w:val="56"/>
          <w:position w:val="-4"/>
        </w:rPr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60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484848"/>
          <w:spacing w:val="0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484848"/>
          <w:spacing w:val="57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60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57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58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64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2F2F2F"/>
          <w:spacing w:val="64"/>
          <w:w w:val="60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    </w:t>
      </w:r>
      <w:r>
        <w:rPr>
          <w:rFonts w:ascii="Arial" w:hAnsi="Arial" w:cs="Arial" w:eastAsia="Arial"/>
          <w:sz w:val="40"/>
          <w:szCs w:val="40"/>
          <w:color w:val="727272"/>
          <w:spacing w:val="11"/>
          <w:w w:val="37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    </w:t>
      </w:r>
      <w:r>
        <w:rPr>
          <w:rFonts w:ascii="Arial" w:hAnsi="Arial" w:cs="Arial" w:eastAsia="Arial"/>
          <w:sz w:val="40"/>
          <w:szCs w:val="40"/>
          <w:color w:val="727272"/>
          <w:spacing w:val="11"/>
          <w:w w:val="37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727272"/>
          <w:spacing w:val="0"/>
          <w:w w:val="37"/>
          <w:u w:val="single" w:color="000000"/>
          <w:position w:val="-4"/>
        </w:rPr>
        <w:t>    </w:t>
      </w:r>
      <w:r>
        <w:rPr>
          <w:rFonts w:ascii="Arial" w:hAnsi="Arial" w:cs="Arial" w:eastAsia="Arial"/>
          <w:sz w:val="40"/>
          <w:szCs w:val="40"/>
          <w:color w:val="727272"/>
          <w:spacing w:val="16"/>
          <w:w w:val="37"/>
          <w:u w:val="single" w:color="000000"/>
          <w:position w:val="-4"/>
        </w:rPr>
        <w:t> </w:t>
      </w:r>
      <w:r>
        <w:rPr>
          <w:rFonts w:ascii="Arial" w:hAnsi="Arial" w:cs="Arial" w:eastAsia="Arial"/>
          <w:sz w:val="40"/>
          <w:szCs w:val="40"/>
          <w:color w:val="727272"/>
          <w:spacing w:val="16"/>
          <w:w w:val="37"/>
          <w:position w:val="-4"/>
        </w:rPr>
      </w:r>
      <w:r>
        <w:rPr>
          <w:rFonts w:ascii="Arial" w:hAnsi="Arial" w:cs="Arial" w:eastAsia="Arial"/>
          <w:sz w:val="40"/>
          <w:szCs w:val="40"/>
          <w:color w:val="2F2F2F"/>
          <w:spacing w:val="0"/>
          <w:w w:val="37"/>
          <w:position w:val="-4"/>
        </w:rPr>
        <w:t>I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0" w:after="0" w:line="105" w:lineRule="exact"/>
        <w:ind w:left="137" w:right="-20"/>
        <w:jc w:val="left"/>
        <w:tabs>
          <w:tab w:pos="620" w:val="left"/>
          <w:tab w:pos="148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  <w:position w:val="1"/>
        </w:rPr>
        <w:t>Data</w:t>
      </w:r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  <w:position w:val="1"/>
        </w:rPr>
        <w:t>Muaji</w:t>
      </w:r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727272"/>
          <w:spacing w:val="0"/>
          <w:w w:val="100"/>
          <w:i/>
          <w:position w:val="1"/>
        </w:rPr>
      </w:r>
      <w:r>
        <w:rPr>
          <w:rFonts w:ascii="Arial" w:hAnsi="Arial" w:cs="Arial" w:eastAsia="Arial"/>
          <w:sz w:val="14"/>
          <w:szCs w:val="14"/>
          <w:color w:val="5E5E5E"/>
          <w:spacing w:val="0"/>
          <w:w w:val="100"/>
          <w:i/>
          <w:position w:val="1"/>
        </w:rPr>
        <w:t>Viti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6750" w:space="835"/>
            <w:col w:w="277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footer="891" w:header="850" w:top="1460" w:bottom="1080" w:left="780" w:right="780"/>
          <w:footerReference w:type="even" r:id="rId34"/>
          <w:footerReference w:type="odd" r:id="rId35"/>
          <w:pgSz w:w="11920" w:h="16860"/>
        </w:sectPr>
      </w:pPr>
      <w:rPr/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14" w:lineRule="exact"/>
        <w:ind w:left="2676" w:right="-69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DEKLARATE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1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4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PARAQITJE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1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  <w:position w:val="-1"/>
        </w:rPr>
        <w:t>CD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3-MUA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1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position w:val="-1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9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  <w:b/>
          <w:bCs/>
          <w:position w:val="-1"/>
        </w:rPr>
        <w:t>FAMILJES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Shtojc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15"/>
          <w:b/>
          <w:bCs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8005" w:space="382"/>
            <w:col w:w="1973"/>
          </w:cols>
        </w:sectPr>
      </w:pPr>
      <w:rPr/>
    </w:p>
    <w:p>
      <w:pPr>
        <w:spacing w:before="18" w:after="0" w:line="249" w:lineRule="auto"/>
        <w:ind w:left="1499" w:right="1120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Anetaret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madhore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amilje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kerkuese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ndihme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78"/>
        </w:rPr>
        <w:t>&lt;;d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78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8"/>
          <w:w w:val="7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6"/>
        </w:rPr>
        <w:t>3-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muaj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administratoreve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shoqero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ligjit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64"/>
        </w:rPr>
        <w:t>:'-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"/>
          <w:w w:val="65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3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9355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10.03.2005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"Pe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ndihme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1"/>
        </w:rPr>
        <w:t>dhe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rbimet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5"/>
        </w:rPr>
        <w:t>ho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05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8"/>
        </w:rPr>
        <w:t>ro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2"/>
          <w:w w:val="108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4"/>
          <w:w w:val="11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6"/>
          <w:w w:val="154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6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4"/>
        </w:rPr>
        <w:t>ndr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1"/>
          <w:w w:val="104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1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99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"/>
          <w:w w:val="112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97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499" w:right="7738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99.896973pt;margin-top:11.055116pt;width:228.162294pt;height:.1pt;mso-position-horizontal-relative:page;mso-position-vertical-relative:paragraph;z-index:-3523" coordorigin="3998,221" coordsize="4563,2">
            <v:shape style="position:absolute;left:3998;top:221;width:4563;height:2" coordorigin="3998,221" coordsize="4563,0" path="m3998,221l8561,221e" filled="f" stroked="t" strokeweight=".29139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D1D1D"/>
          <w:w w:val="102"/>
        </w:rPr>
        <w:t>Kry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5"/>
          <w:w w:val="10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16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4"/>
        </w:rPr>
        <w:t>amil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4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5"/>
        </w:rPr>
        <w:t>ri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" w:after="0" w:line="240" w:lineRule="auto"/>
        <w:ind w:left="1499" w:right="7437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225.539734pt;margin-top:11.505093pt;width:228.162294pt;height:.1pt;mso-position-horizontal-relative:page;mso-position-vertical-relative:paragraph;z-index:-3522" coordorigin="4511,230" coordsize="4563,2">
            <v:shape style="position:absolute;left:4511;top:230;width:4563;height:2" coordorigin="4511,230" coordsize="4563,0" path="m4511,230l9074,230e" filled="f" stroked="t" strokeweight=".29139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Adr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</w:rPr>
        <w:t>Banimit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403" w:right="3043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PERBERJ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DHE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GJENDJ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  <w:b/>
          <w:bCs/>
        </w:rPr>
        <w:t>FAMILJEVE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2" w:lineRule="exact"/>
        <w:ind w:left="4565" w:right="4216"/>
        <w:jc w:val="center"/>
        <w:tabs>
          <w:tab w:pos="57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Muaji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"/>
          <w:w w:val="100"/>
          <w:u w:val="single" w:color="7A7A7A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u w:val="single" w:color="7A7A7A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u w:val="single" w:color="7A7A7A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7B7B7B"/>
          <w:spacing w:val="0"/>
          <w:w w:val="255"/>
          <w:position w:val="-1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487.053223" w:type="dxa"/>
      </w:tblPr>
      <w:tblGrid/>
      <w:tr>
        <w:trPr>
          <w:trHeight w:val="513" w:hRule="exact"/>
        </w:trPr>
        <w:tc>
          <w:tcPr>
            <w:tcW w:w="51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96" w:after="0" w:line="240" w:lineRule="auto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  <w:t>Nr.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96" w:after="0" w:line="240" w:lineRule="auto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  <w:t>Emii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43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1"/>
                <w:b/>
                <w:bCs/>
              </w:rPr>
              <w:t>Mbiemri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305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44" w:after="0" w:line="240" w:lineRule="auto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1"/>
                <w:b/>
                <w:bCs/>
              </w:rPr>
              <w:t>Datelindja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  <w:p>
            <w:pPr>
              <w:spacing w:before="9" w:after="0" w:line="240" w:lineRule="auto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  <w:t>Dite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-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0"/>
                <w:b/>
                <w:bCs/>
              </w:rPr>
              <w:t>muaj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1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3"/>
                <w:b/>
                <w:bCs/>
              </w:rPr>
              <w:t>vit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53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44" w:after="0" w:line="249" w:lineRule="auto"/>
              <w:ind w:left="76" w:right="18" w:firstLine="6"/>
              <w:jc w:val="left"/>
              <w:tabs>
                <w:tab w:pos="1180" w:val="left"/>
              </w:tabs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  <w:t>Lidhja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-37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  <w:tab/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  <w:b/>
                <w:bCs/>
              </w:rPr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7"/>
                <w:b/>
                <w:bCs/>
              </w:rPr>
              <w:t>me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7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50505"/>
                <w:spacing w:val="0"/>
                <w:w w:val="100"/>
                <w:b/>
                <w:bCs/>
              </w:rPr>
              <w:t>kryefamil_jarin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67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44" w:after="0" w:line="256" w:lineRule="auto"/>
              <w:ind w:left="82" w:right="83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2"/>
                <w:b/>
                <w:bCs/>
              </w:rPr>
              <w:t>Gjendja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2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3"/>
                <w:b/>
                <w:bCs/>
              </w:rPr>
              <w:t>aktuale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321" w:hRule="exact"/>
        </w:trPr>
        <w:tc>
          <w:tcPr>
            <w:tcW w:w="51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3" w:after="0" w:line="240" w:lineRule="auto"/>
              <w:ind w:left="105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0"/>
              </w:rPr>
              <w:t>1.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6" w:hRule="exact"/>
        </w:trPr>
        <w:tc>
          <w:tcPr>
            <w:tcW w:w="51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7" w:after="0" w:line="240" w:lineRule="auto"/>
              <w:ind w:left="8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D1D1D"/>
                <w:spacing w:val="0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6" w:hRule="exact"/>
        </w:trPr>
        <w:tc>
          <w:tcPr>
            <w:tcW w:w="51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210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D1D1D"/>
                <w:spacing w:val="0"/>
                <w:w w:val="101"/>
              </w:rPr>
              <w:t>3.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42" w:hRule="exact"/>
        </w:trPr>
        <w:tc>
          <w:tcPr>
            <w:tcW w:w="51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6" w:after="0" w:line="240" w:lineRule="auto"/>
              <w:ind w:left="8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D1D1D"/>
                <w:spacing w:val="0"/>
                <w:w w:val="100"/>
              </w:rPr>
              <w:t>4.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9" w:hRule="exact"/>
        </w:trPr>
        <w:tc>
          <w:tcPr>
            <w:tcW w:w="51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6" w:after="0" w:line="240" w:lineRule="auto"/>
              <w:ind w:left="8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D1D1D"/>
                <w:spacing w:val="0"/>
                <w:w w:val="100"/>
              </w:rPr>
              <w:t>5.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6" w:hRule="exact"/>
        </w:trPr>
        <w:tc>
          <w:tcPr>
            <w:tcW w:w="51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210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63636"/>
                <w:spacing w:val="0"/>
                <w:w w:val="110"/>
              </w:rPr>
              <w:t>6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9" w:hRule="exact"/>
        </w:trPr>
        <w:tc>
          <w:tcPr>
            <w:tcW w:w="51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6" w:after="0" w:line="240" w:lineRule="auto"/>
              <w:ind w:left="8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D1D1D"/>
                <w:spacing w:val="0"/>
                <w:w w:val="100"/>
              </w:rPr>
              <w:t>7.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9" w:hRule="exact"/>
        </w:trPr>
        <w:tc>
          <w:tcPr>
            <w:tcW w:w="51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6" w:after="0" w:line="240" w:lineRule="auto"/>
              <w:ind w:left="8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D1D1D"/>
                <w:spacing w:val="0"/>
                <w:w w:val="100"/>
              </w:rPr>
              <w:t>8.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51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6" w:after="0" w:line="240" w:lineRule="auto"/>
              <w:ind w:left="8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D1D1D"/>
                <w:spacing w:val="0"/>
                <w:w w:val="100"/>
              </w:rPr>
              <w:t>9.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  <w:tr>
        <w:trPr>
          <w:trHeight w:val="239" w:hRule="exact"/>
        </w:trPr>
        <w:tc>
          <w:tcPr>
            <w:tcW w:w="51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1" w:after="0" w:line="240" w:lineRule="auto"/>
              <w:ind w:left="105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D1D1D"/>
                <w:spacing w:val="0"/>
                <w:w w:val="104"/>
              </w:rPr>
              <w:t>10.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69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305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53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  <w:tc>
          <w:tcPr>
            <w:tcW w:w="167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/>
            <w:rPr/>
          </w:p>
        </w:tc>
      </w:tr>
    </w:tbl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5" w:after="0" w:line="240" w:lineRule="auto"/>
        <w:ind w:left="1499" w:right="1699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Emri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Mbiemli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-17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rsoni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do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administro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parate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0"/>
          <w:b/>
          <w:bCs/>
          <w:u w:val="single" w:color="7A7A7A"/>
        </w:rPr>
        <w:t>                  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5"/>
          <w:w w:val="100"/>
          <w:b/>
          <w:bCs/>
          <w:u w:val="single" w:color="7A7A7A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5"/>
          <w:w w:val="100"/>
          <w:b/>
          <w:bCs/>
        </w:rPr>
      </w:r>
      <w:r>
        <w:rPr>
          <w:rFonts w:ascii="Times New Roman" w:hAnsi="Times New Roman" w:cs="Times New Roman" w:eastAsia="Times New Roman"/>
          <w:sz w:val="19"/>
          <w:szCs w:val="19"/>
          <w:color w:val="7B7B7B"/>
          <w:spacing w:val="0"/>
          <w:w w:val="309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2" w:lineRule="auto"/>
        <w:ind w:left="1499" w:right="1112" w:firstLine="6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Shenim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kolo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9"/>
          <w:w w:val="100"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ndja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shkru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2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nimi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1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1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10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0"/>
          <w:w w:val="11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1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2"/>
          <w:w w:val="11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80"/>
        </w:rPr>
        <w:t>&lt;;d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8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6"/>
          <w:w w:val="8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fam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3"/>
        </w:rPr>
        <w:t>pu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3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3"/>
        </w:rPr>
        <w:t>es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03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3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3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4"/>
          <w:w w:val="10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2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5"/>
          <w:w w:val="10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9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0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0"/>
          <w:w w:val="10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4"/>
        </w:rPr>
        <w:t>ua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05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7B7B7B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7B7B7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papu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ion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6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4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8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hta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0"/>
          <w:w w:val="107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7"/>
        </w:rPr>
        <w:t>pita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07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35"/>
          <w:w w:val="10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3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4"/>
          <w:w w:val="103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1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3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"/>
          <w:w w:val="102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4"/>
        </w:rPr>
        <w:t>sh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"/>
          <w:w w:val="103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1"/>
        </w:rPr>
        <w:t>ti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0"/>
          <w:w w:val="11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tituc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2"/>
          <w:w w:val="96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4"/>
        </w:rPr>
        <w:t>tj.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99" w:right="2396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Keni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ndryshi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07"/>
          <w:b/>
          <w:bCs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07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7"/>
          <w:b/>
          <w:bCs/>
        </w:rPr>
        <w:t>klara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1"/>
          <w:w w:val="107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07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7"/>
          <w:b/>
          <w:bCs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07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0"/>
          <w:b/>
          <w:bCs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1"/>
          <w:w w:val="110"/>
          <w:b/>
          <w:bCs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1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0"/>
          <w:b/>
          <w:bCs/>
        </w:rPr>
        <w:t>nd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10"/>
          <w:b/>
          <w:bCs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1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0"/>
          <w:b/>
          <w:bCs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1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Ekonomi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Soc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-1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  <w:b/>
          <w:bCs/>
        </w:rPr>
        <w:t>familj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"/>
          <w:w w:val="102"/>
          <w:b/>
          <w:bCs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2"/>
          <w:b/>
          <w:bCs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4"/>
          <w:b/>
          <w:bCs/>
        </w:rPr>
        <w:t>e.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4" w:after="0" w:line="214" w:lineRule="exact"/>
        <w:ind w:left="1499" w:right="2858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13.935448pt;margin-top:34.926529pt;width:383.475835pt;height:.1pt;mso-position-horizontal-relative:page;mso-position-vertical-relative:paragraph;z-index:-3521" coordorigin="2279,699" coordsize="7670,2">
            <v:shape style="position:absolute;left:2279;top:699;width:7670;height:2" coordorigin="2279,699" coordsize="7670,0" path="m2279,699l9948,699e" filled="f" stroked="t" strokeweight=".58279pt" strokecolor="#000000">
              <v:path arrowok="t"/>
            </v:shape>
          </v:group>
          <w10:wrap type="none"/>
        </w:pict>
      </w:r>
      <w:r>
        <w:rPr/>
        <w:pict>
          <v:group style="position:absolute;margin-left:113.935448pt;margin-top:46.293633pt;width:383.475835pt;height:.1pt;mso-position-horizontal-relative:page;mso-position-vertical-relative:paragraph;z-index:-3520" coordorigin="2279,926" coordsize="7670,2">
            <v:shape style="position:absolute;left:2279;top:926;width:7670;height:2" coordorigin="2279,926" coordsize="7670,0" path="m2279,926l9948,926e" filled="f" stroked="t" strokeweight=".58279pt" strokecolor="#000000">
              <v:path arrowok="t"/>
            </v:shape>
          </v:group>
          <w10:wrap type="none"/>
        </w:pict>
      </w:r>
      <w:r>
        <w:rPr/>
        <w:pict>
          <v:group style="position:absolute;margin-left:113.935448pt;margin-top:58.097931pt;width:383.475835pt;height:.1pt;mso-position-horizontal-relative:page;mso-position-vertical-relative:paragraph;z-index:-3519" coordorigin="2279,1162" coordsize="7670,2">
            <v:shape style="position:absolute;left:2279;top:1162;width:7670;height:2" coordorigin="2279,1162" coordsize="7670,0" path="m2279,1162l9948,1162e" filled="f" stroked="t" strokeweight=".29139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          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6"/>
          <w:position w:val="-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1"/>
          <w:w w:val="126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1D1D1D"/>
          <w:spacing w:val="0"/>
          <w:w w:val="100"/>
          <w:i/>
          <w:position w:val="-1"/>
        </w:rPr>
        <w:t>10</w:t>
      </w:r>
      <w:r>
        <w:rPr>
          <w:rFonts w:ascii="Arial" w:hAnsi="Arial" w:cs="Arial" w:eastAsia="Arial"/>
          <w:sz w:val="18"/>
          <w:szCs w:val="18"/>
          <w:color w:val="1D1D1D"/>
          <w:spacing w:val="0"/>
          <w:w w:val="100"/>
          <w:i/>
          <w:position w:val="-1"/>
        </w:rPr>
        <w:t>             </w:t>
      </w:r>
      <w:r>
        <w:rPr>
          <w:rFonts w:ascii="Arial" w:hAnsi="Arial" w:cs="Arial" w:eastAsia="Arial"/>
          <w:sz w:val="18"/>
          <w:szCs w:val="18"/>
          <w:color w:val="1D1D1D"/>
          <w:spacing w:val="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5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Po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              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7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3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4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6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>himet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4"/>
          <w:position w:val="-1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5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02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8"/>
          <w:position w:val="-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07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7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1"/>
          <w:w w:val="107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4"/>
          <w:w w:val="111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14" w:lineRule="exact"/>
        <w:ind w:right="-20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342.971924pt;margin-top:11.20086pt;width:150.651221pt;height:.1pt;mso-position-horizontal-relative:page;mso-position-vertical-relative:paragraph;z-index:-3518" coordorigin="6859,224" coordsize="3013,2">
            <v:shape style="position:absolute;left:6859;top:224;width:3013;height:2" coordorigin="6859,224" coordsize="3013,0" path="m6859,224l9872,224e" filled="f" stroked="t" strokeweight=".58279pt" strokecolor="#000000">
              <v:path arrowok="t"/>
            </v:shape>
          </v:group>
          <w10:wrap type="none"/>
        </w:pict>
      </w:r>
      <w:r>
        <w:rPr/>
        <w:pict>
          <v:group style="position:absolute;margin-left:346.760071pt;margin-top:27.668585pt;width:150.651221pt;height:.1pt;mso-position-horizontal-relative:page;mso-position-vertical-relative:paragraph;z-index:-3517" coordorigin="6935,553" coordsize="3013,2">
            <v:shape style="position:absolute;left:6935;top:553;width:3013;height:2" coordorigin="6935,553" coordsize="3013,0" path="m6935,553l9948,553e" filled="f" stroked="t" strokeweight=".29139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5"/>
          <w:w w:val="111"/>
          <w:position w:val="-1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0"/>
          <w:w w:val="103"/>
          <w:position w:val="-1"/>
        </w:rPr>
        <w:t>ir</w:t>
      </w:r>
      <w:r>
        <w:rPr>
          <w:rFonts w:ascii="Times New Roman" w:hAnsi="Times New Roman" w:cs="Times New Roman" w:eastAsia="Times New Roman"/>
          <w:sz w:val="19"/>
          <w:szCs w:val="19"/>
          <w:color w:val="050505"/>
          <w:spacing w:val="-3"/>
          <w:w w:val="103"/>
          <w:position w:val="-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5"/>
          <w:w w:val="112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24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mri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</w:rPr>
        <w:t>Mb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7"/>
          <w:w w:val="10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5"/>
        </w:rPr>
        <w:t>mri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2590" w:space="4194"/>
            <w:col w:w="357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35" w:after="0" w:line="240" w:lineRule="auto"/>
        <w:ind w:right="79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shape style="position:absolute;margin-left:271.384613pt;margin-top:49.554642pt;width:25.068827pt;height:33.813766pt;mso-position-horizontal-relative:page;mso-position-vertical-relative:page;z-index:-3525" type="#_x0000_t75">
            <v:imagedata r:id="rId36" o:title=""/>
          </v:shape>
        </w:pict>
      </w:r>
      <w:r>
        <w:rPr/>
        <w:pict>
          <v:group style="position:absolute;margin-left:44.292042pt;margin-top:91.811211pt;width:506.153134pt;height:.1pt;mso-position-horizontal-relative:page;mso-position-vertical-relative:page;z-index:-3524" coordorigin="886,1836" coordsize="10123,2">
            <v:shape style="position:absolute;left:886;top:1836;width:10123;height:2" coordorigin="886,1836" coordsize="10123,0" path="m886,1836l11009,1836e" filled="f" stroked="t" strokeweight="1.74837pt" strokecolor="#000000">
              <v:path arrowok="t"/>
            </v:shape>
          </v:group>
          <w10:wrap type="none"/>
        </w:pict>
      </w:r>
      <w:r>
        <w:rPr/>
        <w:pict>
          <v:group style="position:absolute;margin-left:134.509842pt;margin-top:12.481141pt;width:43.700002pt;height:.1pt;mso-position-horizontal-relative:page;mso-position-vertical-relative:paragraph;z-index:-3516" coordorigin="2690,250" coordsize="874,2">
            <v:shape style="position:absolute;left:2690;top:250;width:874;height:2" coordorigin="2690,250" coordsize="874,0" path="m2690,250l3564,250e" filled="f" stroked="t" strokeweight=".38pt" strokecolor="#A6A6A6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4"/>
          <w:w w:val="11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5"/>
        </w:rPr>
        <w:t>ate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" w:after="0" w:line="240" w:lineRule="auto"/>
        <w:ind w:right="-20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11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99"/>
        </w:rPr>
        <w:t>ir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3"/>
          <w:w w:val="99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4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dmin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8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"/>
          <w:w w:val="102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"/>
          <w:w w:val="107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4"/>
          <w:w w:val="112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6"/>
        </w:rPr>
        <w:t>er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8"/>
          <w:w w:val="107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" w:after="0" w:line="240" w:lineRule="auto"/>
        <w:ind w:left="330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39.199814pt;margin-top:10.881141pt;width:57.712503pt;height:.1pt;mso-position-horizontal-relative:page;mso-position-vertical-relative:paragraph;z-index:-3515" coordorigin="2784,218" coordsize="1154,2">
            <v:shape style="position:absolute;left:2784;top:218;width:1154;height:2" coordorigin="2784,218" coordsize="1154,0" path="m2784,218l3938,218e" filled="f" stroked="t" strokeweight=".38pt" strokecolor="#969696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979797"/>
          <w:spacing w:val="0"/>
          <w:w w:val="225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1969" w:space="862"/>
            <w:col w:w="752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header="850" w:footer="891" w:top="1460" w:bottom="1080" w:left="780" w:right="780"/>
          <w:pgSz w:w="11920" w:h="16860"/>
        </w:sectPr>
      </w:pPr>
      <w:rPr/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9" w:lineRule="exact"/>
        <w:ind w:right="-20"/>
        <w:jc w:val="righ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010101"/>
          <w:spacing w:val="0"/>
          <w:w w:val="85"/>
          <w:position w:val="-1"/>
        </w:rPr>
        <w:t>PRO</w:t>
      </w:r>
      <w:r>
        <w:rPr>
          <w:rFonts w:ascii="Arial" w:hAnsi="Arial" w:cs="Arial" w:eastAsia="Arial"/>
          <w:sz w:val="23"/>
          <w:szCs w:val="23"/>
          <w:color w:val="010101"/>
          <w:spacing w:val="-7"/>
          <w:w w:val="85"/>
          <w:position w:val="-1"/>
        </w:rPr>
        <w:t>C</w:t>
      </w:r>
      <w:r>
        <w:rPr>
          <w:rFonts w:ascii="Arial" w:hAnsi="Arial" w:cs="Arial" w:eastAsia="Arial"/>
          <w:sz w:val="23"/>
          <w:szCs w:val="23"/>
          <w:color w:val="1C1C1C"/>
          <w:spacing w:val="-10"/>
          <w:w w:val="85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010101"/>
          <w:spacing w:val="0"/>
          <w:w w:val="85"/>
          <w:position w:val="-1"/>
        </w:rPr>
        <w:t>S</w:t>
      </w:r>
      <w:r>
        <w:rPr>
          <w:rFonts w:ascii="Arial" w:hAnsi="Arial" w:cs="Arial" w:eastAsia="Arial"/>
          <w:sz w:val="23"/>
          <w:szCs w:val="23"/>
          <w:color w:val="010101"/>
          <w:spacing w:val="0"/>
          <w:w w:val="85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010101"/>
          <w:spacing w:val="8"/>
          <w:w w:val="85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010101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010101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010101"/>
          <w:spacing w:val="0"/>
          <w:w w:val="89"/>
          <w:position w:val="-1"/>
        </w:rPr>
        <w:t>VERBAL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39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00"/>
        </w:rPr>
        <w:t>Shtojca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03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6127" w:space="2098"/>
            <w:col w:w="2135"/>
          </w:cols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14" w:lineRule="exact"/>
        <w:ind w:left="1487" w:right="-20"/>
        <w:jc w:val="left"/>
        <w:tabs>
          <w:tab w:pos="4640" w:val="left"/>
          <w:tab w:pos="85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mbajtu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4"/>
          <w:position w:val="-1"/>
        </w:rPr>
        <w:t>so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6"/>
          <w:w w:val="103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43"/>
          <w:position w:val="-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da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7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"/>
          <w:w w:val="294"/>
          <w:position w:val="-1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9"/>
          <w:w w:val="117"/>
          <w:position w:val="-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3"/>
          <w:w w:val="300"/>
          <w:position w:val="-1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4"/>
          <w:w w:val="106"/>
          <w:position w:val="-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4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45454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454545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454545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Un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5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6"/>
          <w:w w:val="100"/>
          <w:position w:val="-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nenshkruara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"/>
          <w:w w:val="100"/>
          <w:u w:val="single" w:color="45454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454545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454545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45"/>
          <w:position w:val="-1"/>
        </w:rPr>
        <w:t>,,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4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1"/>
          <w:w w:val="4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63" w:after="0" w:line="214" w:lineRule="exact"/>
        <w:ind w:left="1487" w:right="-69"/>
        <w:jc w:val="left"/>
        <w:tabs>
          <w:tab w:pos="2440" w:val="left"/>
          <w:tab w:pos="394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detyre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position w:val="-1"/>
        </w:rPr>
        <w:t>administrator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shoqeror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57" w:after="0" w:line="240" w:lineRule="auto"/>
        <w:ind w:right="-20"/>
        <w:jc w:val="left"/>
        <w:tabs>
          <w:tab w:pos="900" w:val="left"/>
          <w:tab w:pos="264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Bashkis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6"/>
          <w:w w:val="100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njesise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administrative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4623" w:space="485"/>
            <w:col w:w="5252"/>
          </w:cols>
        </w:sectPr>
      </w:pPr>
      <w:rPr/>
    </w:p>
    <w:p>
      <w:pPr>
        <w:spacing w:before="35" w:after="0" w:line="240" w:lineRule="auto"/>
        <w:ind w:left="1481" w:right="-20"/>
        <w:jc w:val="left"/>
        <w:tabs>
          <w:tab w:pos="3740" w:val="left"/>
          <w:tab w:pos="814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shape style="position:absolute;margin-left:271.275604pt;margin-top:49.606277pt;width:25.228346pt;height:33.732285pt;mso-position-horizontal-relative:page;mso-position-vertical-relative:page;z-index:-3514" type="#_x0000_t75">
            <v:imagedata r:id="rId37" o:title=""/>
          </v:shape>
        </w:pict>
      </w:r>
      <w:r>
        <w:rPr/>
        <w:pict>
          <v:group style="position:absolute;margin-left:44.202724pt;margin-top:91.686279pt;width:506.064509pt;height:.1pt;mso-position-horizontal-relative:page;mso-position-vertical-relative:page;z-index:-3513" coordorigin="884,1834" coordsize="10121,2">
            <v:shape style="position:absolute;left:884;top:1834;width:10121;height:2" coordorigin="884,1834" coordsize="10121,0" path="m884,1834l11005,1834e" filled="f" stroked="t" strokeweight="1.98345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13131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u w:val="single" w:color="63636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u w:val="single" w:color="636363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13131"/>
          <w:u w:val="single" w:color="636363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53"/>
        </w:rPr>
        <w:t>,,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5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20"/>
          <w:w w:val="5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kam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ardhu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banese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10"/>
          <w:w w:val="100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8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8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4"/>
          <w:w w:val="100"/>
          <w:u w:val="single" w:color="63636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u w:val="single" w:color="636363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u w:val="single" w:color="636363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fami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-6"/>
          <w:w w:val="104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6"/>
          <w:w w:val="109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3" w:after="0" w:line="214" w:lineRule="exact"/>
        <w:ind w:left="1481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perfituese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ndihme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ekonomike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-7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krye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vizite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position w:val="-1"/>
        </w:rPr>
        <w:t>familje.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89" w:lineRule="auto"/>
        <w:ind w:left="1487" w:right="1441" w:firstLine="-6"/>
        <w:jc w:val="both"/>
        <w:tabs>
          <w:tab w:pos="25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banese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gjet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z./zn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0"/>
          <w:w w:val="100"/>
          <w:u w:val="single" w:color="767676"/>
        </w:rPr>
        <w:t>             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1"/>
          <w:w w:val="100"/>
          <w:u w:val="single" w:color="76767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datelindje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5"/>
          <w:w w:val="300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2"/>
          <w:w w:val="11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294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-3"/>
          <w:w w:val="11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3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  <w:u w:val="single" w:color="767676"/>
        </w:rPr>
        <w:t>        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2"/>
          <w:w w:val="100"/>
          <w:u w:val="single" w:color="76767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2"/>
          <w:w w:val="100"/>
          <w:u w:val="single" w:color="767676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2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pajisu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identifikimi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000000"/>
        </w:rPr>
        <w:t>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aneta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madho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famil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perfituese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ndihmes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cil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6"/>
          <w:w w:val="100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refuzoi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verifikimin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situates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socia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ekonomike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2"/>
        </w:rPr>
        <w:t>fam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4"/>
          <w:w w:val="102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-6"/>
          <w:w w:val="104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jes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2" w:lineRule="exact"/>
        <w:ind w:left="1481" w:right="1461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13131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u w:val="single" w:color="A2A2A2"/>
        </w:rPr>
        <w:t>     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4"/>
          <w:u w:val="single" w:color="A2A2A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4"/>
          <w:u w:val="single" w:color="A2A2A2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4"/>
        </w:rPr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2"/>
          <w:w w:val="14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zbatim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Vendimit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A2A2A2"/>
        </w:rPr>
        <w:t>   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9"/>
          <w:w w:val="100"/>
          <w:u w:val="single" w:color="A2A2A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9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8"/>
          <w:w w:val="14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u w:val="single" w:color="A2A2A2"/>
        </w:rPr>
        <w:t>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"/>
          <w:w w:val="100"/>
          <w:u w:val="single" w:color="A2A2A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Keshillit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3" w:after="0" w:line="286" w:lineRule="auto"/>
        <w:ind w:left="1481" w:right="1451" w:firstLine="6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13.340317pt;margin-top:69.761887pt;width:368.072674pt;height:.1pt;mso-position-horizontal-relative:page;mso-position-vertical-relative:paragraph;z-index:-3512" coordorigin="2267,1395" coordsize="7361,2">
            <v:shape style="position:absolute;left:2267;top:1395;width:7361;height:2" coordorigin="2267,1395" coordsize="7361,0" path="m2267,1395l9628,1395e" filled="f" stroked="t" strokeweight=".283351pt" strokecolor="#000000">
              <v:path arrowok="t"/>
            </v:shape>
          </v:group>
          <w10:wrap type="none"/>
        </w:pict>
      </w:r>
      <w:r>
        <w:rPr/>
        <w:pict>
          <v:group style="position:absolute;margin-left:113.340317pt;margin-top:82.940903pt;width:368.072674pt;height:.1pt;mso-position-horizontal-relative:page;mso-position-vertical-relative:paragraph;z-index:-3511" coordorigin="2267,1659" coordsize="7361,2">
            <v:shape style="position:absolute;left:2267;top:1659;width:7361;height:2" coordorigin="2267,1659" coordsize="7361,0" path="m2267,1659l9628,1659e" filled="f" stroked="t" strokeweight=".566702pt" strokecolor="#000000">
              <v:path arrowok="t"/>
            </v:shape>
          </v:group>
          <w10:wrap type="none"/>
        </w:pict>
      </w:r>
      <w:r>
        <w:rPr/>
        <w:pict>
          <v:group style="position:absolute;margin-left:113.340317pt;margin-top:96.403343pt;width:368.356025pt;height:.1pt;mso-position-horizontal-relative:page;mso-position-vertical-relative:paragraph;z-index:-3510" coordorigin="2267,1928" coordsize="7367,2">
            <v:shape style="position:absolute;left:2267;top:1928;width:7367;height:2" coordorigin="2267,1928" coordsize="7367,0" path="m2267,1928l9634,1928e" filled="f" stroked="t" strokeweight=".283351pt" strokecolor="#000000">
              <v:path arrowok="t"/>
            </v:shape>
          </v:group>
          <w10:wrap type="none"/>
        </w:pict>
      </w:r>
      <w:r>
        <w:rPr/>
        <w:pict>
          <v:group style="position:absolute;margin-left:113.340317pt;margin-top:109.582359pt;width:368.072674pt;height:.1pt;mso-position-horizontal-relative:page;mso-position-vertical-relative:paragraph;z-index:-3509" coordorigin="2267,2192" coordsize="7361,2">
            <v:shape style="position:absolute;left:2267;top:2192;width:7361;height:2" coordorigin="2267,2192" coordsize="7361,0" path="m2267,2192l9628,2192e" filled="f" stroked="t" strokeweight=".56670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Ministrave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"Pe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percaktimi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kriterev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procedurave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dokumentacionit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perfitimit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ndihme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1"/>
        </w:rPr>
        <w:t>ekonomike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2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arsyet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3"/>
          <w:w w:val="10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5"/>
          <w:w w:val="10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99"/>
        </w:rPr>
        <w:t>poshtme: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87" w:right="6333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13.340317pt;margin-top:-68.0793pt;width:368.072674pt;height:.1pt;mso-position-horizontal-relative:page;mso-position-vertical-relative:paragraph;z-index:-3508" coordorigin="2267,-1362" coordsize="7361,2">
            <v:shape style="position:absolute;left:2267;top:-1362;width:7361;height:2" coordorigin="2267,-1362" coordsize="7361,0" path="m2267,-1362l9628,-1362e" filled="f" stroked="t" strokeweight=".283351pt" strokecolor="#000000">
              <v:path arrowok="t"/>
            </v:shape>
          </v:group>
          <w10:wrap type="none"/>
        </w:pict>
      </w:r>
      <w:r>
        <w:rPr/>
        <w:pict>
          <v:group style="position:absolute;margin-left:113.340317pt;margin-top:-54.900284pt;width:368.639376pt;height:.1pt;mso-position-horizontal-relative:page;mso-position-vertical-relative:paragraph;z-index:-3507" coordorigin="2267,-1098" coordsize="7373,2">
            <v:shape style="position:absolute;left:2267;top:-1098;width:7373;height:2" coordorigin="2267,-1098" coordsize="7373,0" path="m2267,-1098l9640,-1098e" filled="f" stroked="t" strokeweight=".56670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Bashkia/Njesia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7"/>
        </w:rPr>
        <w:t>Administrative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87" w:right="3437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13.340317pt;margin-top:-22.448744pt;width:99.172776pt;height:.1pt;mso-position-horizontal-relative:page;mso-position-vertical-relative:paragraph;z-index:-3506" coordorigin="2267,-449" coordsize="1983,2">
            <v:shape style="position:absolute;left:2267;top:-449;width:1983;height:2" coordorigin="2267,-449" coordsize="1983,0" path="m2267,-449l4250,-449e" filled="f" stroked="t" strokeweight=".28335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7"/>
        </w:rPr>
        <w:t>Administratoli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5"/>
          <w:w w:val="10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7"/>
        </w:rPr>
        <w:t>shoqeror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7"/>
        </w:rPr>
        <w:t>                  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3"/>
          <w:w w:val="10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7"/>
        </w:rPr>
        <w:t>Refuzuesi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487" w:right="2495"/>
        <w:jc w:val="both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113.340317pt;margin-top:-10.545114pt;width:94.639163pt;height:.1pt;mso-position-horizontal-relative:page;mso-position-vertical-relative:paragraph;z-index:-3505" coordorigin="2267,-211" coordsize="1893,2">
            <v:shape style="position:absolute;left:2267;top:-211;width:1893;height:2" coordorigin="2267,-211" coordsize="1893,0" path="m2267,-211l4160,-211e" filled="f" stroked="t" strokeweight=".283351pt" strokecolor="#000000">
              <v:path arrowok="t"/>
            </v:shape>
          </v:group>
          <w10:wrap type="none"/>
        </w:pict>
      </w:r>
      <w:r>
        <w:rPr/>
        <w:pict>
          <v:group style="position:absolute;margin-left:344.554565pt;margin-top:-10.545114pt;width:103.98974pt;height:.1pt;mso-position-horizontal-relative:page;mso-position-vertical-relative:paragraph;z-index:-3504" coordorigin="6891,-211" coordsize="2080,2">
            <v:shape style="position:absolute;left:6891;top:-211;width:2080;height:2" coordorigin="6891,-211" coordsize="2080,0" path="m6891,-211l8971,-211e" filled="f" stroked="t" strokeweight=".28335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Mbie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4"/>
          <w:w w:val="100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                                                       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Mbieme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"/>
          <w:w w:val="100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27708"/>
          <w:pgMar w:header="836" w:footer="742" w:top="1840" w:bottom="940" w:left="760" w:right="780"/>
          <w:headerReference w:type="even" r:id="rId38"/>
          <w:headerReference w:type="odd" r:id="rId39"/>
          <w:footerReference w:type="even" r:id="rId40"/>
          <w:footerReference w:type="odd" r:id="rId41"/>
          <w:pgSz w:w="11920" w:h="16860"/>
        </w:sectPr>
      </w:pPr>
      <w:rPr/>
    </w:p>
    <w:p>
      <w:pPr>
        <w:spacing w:before="37" w:after="0" w:line="240" w:lineRule="auto"/>
        <w:ind w:left="2099" w:right="17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497" w:right="1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956,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8" w:right="19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ORMU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62" w:right="3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3" w:right="7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935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35" w:right="-58"/>
        <w:jc w:val="center"/>
        <w:tabs>
          <w:tab w:pos="1540" w:val="left"/>
          <w:tab w:pos="2240" w:val="left"/>
          <w:tab w:pos="3340" w:val="left"/>
          <w:tab w:pos="39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10.3.2005,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ndihmën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hërbimet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irëq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51" w:right="16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unifiku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rametra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53" w:right="-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onomike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ojtj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remitan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bujq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gtoria,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-40" w:right="335" w:firstLine="283"/>
        <w:jc w:val="right"/>
        <w:tabs>
          <w:tab w:pos="1020" w:val="left"/>
          <w:tab w:pos="1440" w:val="left"/>
          <w:tab w:pos="2580" w:val="left"/>
          <w:tab w:pos="304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mulës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unifiku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ndihmojnë</w:t>
        <w:tab/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nuesh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itimin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ktohen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ërdit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unifiku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ndihmën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irëq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illon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33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33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38" w:space="515"/>
            <w:col w:w="4927"/>
          </w:cols>
        </w:sectPr>
      </w:pPr>
      <w:rPr/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82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45.054368pt;height:345.96pt;mso-position-horizontal-relative:char;mso-position-vertical-relative:line" type="#_x0000_t75">
            <v:imagedata r:id="rId4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8" w:after="0" w:line="240" w:lineRule="auto"/>
        <w:ind w:left="285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44.158352pt;margin-top:-15.896887pt;width:506.185556pt;height:.1pt;mso-position-horizontal-relative:page;mso-position-vertical-relative:paragraph;z-index:-3502" coordorigin="883,-318" coordsize="10124,2">
            <v:shape style="position:absolute;left:883;top:-318;width:10124;height:2" coordorigin="883,-318" coordsize="10124,0" path="m883,-318l11007,-318e" filled="f" stroked="t" strokeweight="2.453242pt" strokecolor="#000000">
              <v:path arrowok="t"/>
            </v:shape>
          </v:group>
          <w10:wrap type="none"/>
        </w:pict>
      </w:r>
      <w:r>
        <w:rPr/>
        <w:pict>
          <v:group style="position:absolute;margin-left:122.662086pt;margin-top:40.101929pt;width:359.195485pt;height:533.429519pt;mso-position-horizontal-relative:page;mso-position-vertical-relative:paragraph;z-index:-3501" coordorigin="2453,802" coordsize="7184,10669">
            <v:group style="position:absolute;left:2560;top:867;width:2;height:10579" coordorigin="2560,867" coordsize="2,10579">
              <v:shape style="position:absolute;left:2560;top:867;width:2;height:10579" coordorigin="2560,867" coordsize="0,10579" path="m2560,11446l2560,867e" filled="f" stroked="t" strokeweight="2.453242pt" strokecolor="#FBD467">
                <v:path arrowok="t"/>
              </v:shape>
            </v:group>
            <v:group style="position:absolute;left:2486;top:1423;width:425;height:2" coordorigin="2486,1423" coordsize="425,2">
              <v:shape style="position:absolute;left:2486;top:1423;width:425;height:2" coordorigin="2486,1423" coordsize="425,0" path="m2486,1423l2911,1423e" filled="f" stroked="t" strokeweight="2.453242pt" strokecolor="#F4A857">
                <v:path arrowok="t"/>
              </v:shape>
            </v:group>
            <v:group style="position:absolute;left:2895;top:1423;width:6100;height:2" coordorigin="2895,1423" coordsize="6100,2">
              <v:shape style="position:absolute;left:2895;top:1423;width:6100;height:2" coordorigin="2895,1423" coordsize="6100,0" path="m2895,1423l8995,1423e" filled="f" stroked="t" strokeweight="1.635495pt" strokecolor="#EFA054">
                <v:path arrowok="t"/>
              </v:shape>
            </v:group>
            <v:group style="position:absolute;left:8979;top:1423;width:515;height:2" coordorigin="8979,1423" coordsize="515,2">
              <v:shape style="position:absolute;left:8979;top:1423;width:515;height:2" coordorigin="8979,1423" coordsize="515,0" path="m8979,1423l9494,1423e" filled="f" stroked="t" strokeweight="2.453242pt" strokecolor="#F4A357">
                <v:path arrowok="t"/>
              </v:shape>
            </v:group>
            <v:group style="position:absolute;left:9596;top:867;width:2;height:82" coordorigin="9596,867" coordsize="2,82">
              <v:shape style="position:absolute;left:9596;top:867;width:2;height:82" coordorigin="9596,867" coordsize="0,82" path="m9596,949l9596,867e" filled="f" stroked="t" strokeweight="4.088736pt" strokecolor="#FBBC00">
                <v:path arrowok="t"/>
              </v:shape>
            </v:group>
            <v:group style="position:absolute;left:3860;top:908;width:5602;height:2" coordorigin="3860,908" coordsize="5602,2">
              <v:shape style="position:absolute;left:3860;top:908;width:5602;height:2" coordorigin="3860,908" coordsize="5602,0" path="m3860,908l9461,908e" filled="f" stroked="t" strokeweight="4.088736pt" strokecolor="#FBBC00">
                <v:path arrowok="t"/>
              </v:shape>
            </v:group>
            <v:group style="position:absolute;left:9527;top:867;width:2;height:294" coordorigin="9527,867" coordsize="2,294">
              <v:shape style="position:absolute;left:9527;top:867;width:2;height:294" coordorigin="9527,867" coordsize="0,294" path="m9527,1162l9527,867e" filled="f" stroked="t" strokeweight="6.541978pt" strokecolor="#FBBF0C">
                <v:path arrowok="t"/>
              </v:shape>
            </v:group>
            <v:group style="position:absolute;left:9543;top:1015;width:2;height:441" coordorigin="9543,1015" coordsize="2,441">
              <v:shape style="position:absolute;left:9543;top:1015;width:2;height:441" coordorigin="9543,1015" coordsize="0,441" path="m9543,1456l9543,1015e" filled="f" stroked="t" strokeweight="4.906484pt" strokecolor="#FBCF57">
                <v:path arrowok="t"/>
              </v:shape>
            </v:group>
            <v:group style="position:absolute;left:2527;top:867;width:2;height:10579" coordorigin="2527,867" coordsize="2,10579">
              <v:shape style="position:absolute;left:2527;top:867;width:2;height:10579" coordorigin="2527,867" coordsize="0,10579" path="m2527,11446l2527,867e" filled="f" stroked="t" strokeweight="2.453242pt" strokecolor="#FBD464">
                <v:path arrowok="t"/>
              </v:shape>
            </v:group>
            <v:group style="position:absolute;left:9592;top:1342;width:2;height:932" coordorigin="9592,1342" coordsize="2,932">
              <v:shape style="position:absolute;left:9592;top:1342;width:2;height:932" coordorigin="9592,1342" coordsize="0,932" path="m9592,2274l9592,1342e" filled="f" stroked="t" strokeweight=".817747pt" strokecolor="#FBD867">
                <v:path arrowok="t"/>
              </v:shape>
            </v:group>
            <v:group style="position:absolute;left:9584;top:2241;width:2;height:33" coordorigin="9584,2241" coordsize="2,33">
              <v:shape style="position:absolute;left:9584;top:2241;width:2;height:33" coordorigin="9584,2241" coordsize="0,33" path="m9584,2274l9584,2241e" filled="f" stroked="t" strokeweight="1.635495pt" strokecolor="#FBDF83">
                <v:path arrowok="t"/>
              </v:shape>
            </v:group>
            <v:group style="position:absolute;left:9028;top:2257;width:458;height:2" coordorigin="9028,2257" coordsize="458,2">
              <v:shape style="position:absolute;left:9028;top:2257;width:458;height:2" coordorigin="9028,2257" coordsize="458,0" path="m9028,2257l9486,2257e" filled="f" stroked="t" strokeweight="1.635495pt" strokecolor="#FBDF83">
                <v:path arrowok="t"/>
              </v:shape>
            </v:group>
            <v:group style="position:absolute;left:9576;top:2462;width:2;height:49" coordorigin="9576,2462" coordsize="2,49">
              <v:shape style="position:absolute;left:9576;top:2462;width:2;height:49" coordorigin="9576,2462" coordsize="0,49" path="m9576,2511l9576,2462e" filled="f" stroked="t" strokeweight="2.453242pt" strokecolor="#F7C87C">
                <v:path arrowok="t"/>
              </v:shape>
            </v:group>
            <v:group style="position:absolute;left:2486;top:2486;width:7000;height:2" coordorigin="2486,2486" coordsize="7000,2">
              <v:shape style="position:absolute;left:2486;top:2486;width:7000;height:2" coordorigin="2486,2486" coordsize="7000,0" path="m2486,2486l9486,2486e" filled="f" stroked="t" strokeweight="2.453242pt" strokecolor="#F7C87C">
                <v:path arrowok="t"/>
              </v:shape>
            </v:group>
            <v:group style="position:absolute;left:9527;top:2241;width:2;height:572" coordorigin="9527,2241" coordsize="2,572">
              <v:shape style="position:absolute;left:9527;top:2241;width:2;height:572" coordorigin="9527,2241" coordsize="0,572" path="m9527,2813l9527,2241e" filled="f" stroked="t" strokeweight="4.088736pt" strokecolor="#FBD480">
                <v:path arrowok="t"/>
              </v:shape>
            </v:group>
            <v:group style="position:absolute;left:8979;top:2993;width:589;height:2" coordorigin="8979,2993" coordsize="589,2">
              <v:shape style="position:absolute;left:8979;top:2993;width:589;height:2" coordorigin="8979,2993" coordsize="589,0" path="m8979,2993l9568,2993e" filled="f" stroked="t" strokeweight=".817747pt" strokecolor="#000000">
                <v:path arrowok="t"/>
              </v:shape>
            </v:group>
            <v:group style="position:absolute;left:9592;top:2682;width:2;height:392" coordorigin="9592,2682" coordsize="2,392">
              <v:shape style="position:absolute;left:9592;top:2682;width:2;height:392" coordorigin="9592,2682" coordsize="0,392" path="m9592,3075l9592,2682e" filled="f" stroked="t" strokeweight=".817747pt" strokecolor="#FBD864">
                <v:path arrowok="t"/>
              </v:shape>
            </v:group>
            <v:group style="position:absolute;left:2486;top:3369;width:425;height:2" coordorigin="2486,3369" coordsize="425,2">
              <v:shape style="position:absolute;left:2486;top:3369;width:425;height:2" coordorigin="2486,3369" coordsize="425,0" path="m2486,3369l2911,3369e" filled="f" stroked="t" strokeweight="2.453242pt" strokecolor="#F4A354">
                <v:path arrowok="t"/>
              </v:shape>
            </v:group>
            <v:group style="position:absolute;left:2895;top:3369;width:1325;height:2" coordorigin="2895,3369" coordsize="1325,2">
              <v:shape style="position:absolute;left:2895;top:3369;width:1325;height:2" coordorigin="2895,3369" coordsize="1325,0" path="m2895,3369l4220,3369e" filled="f" stroked="t" strokeweight="2.453242pt" strokecolor="#CF8C4B">
                <v:path arrowok="t"/>
              </v:shape>
            </v:group>
            <v:group style="position:absolute;left:4220;top:3369;width:4776;height:2" coordorigin="4220,3369" coordsize="4776,2">
              <v:shape style="position:absolute;left:4220;top:3369;width:4776;height:2" coordorigin="4220,3369" coordsize="4776,0" path="m4220,3369l8995,3369e" filled="f" stroked="t" strokeweight="1.635495pt" strokecolor="#EB7C2F">
                <v:path arrowok="t"/>
              </v:shape>
            </v:group>
            <v:group style="position:absolute;left:8979;top:3369;width:605;height:2" coordorigin="8979,3369" coordsize="605,2">
              <v:shape style="position:absolute;left:8979;top:3369;width:605;height:2" coordorigin="8979,3369" coordsize="605,0" path="m8979,3369l9584,3369e" filled="f" stroked="t" strokeweight="2.453242pt" strokecolor="#F4A054">
                <v:path arrowok="t"/>
              </v:shape>
            </v:group>
            <v:group style="position:absolute;left:9543;top:2911;width:2;height:556" coordorigin="9543,2911" coordsize="2,556">
              <v:shape style="position:absolute;left:9543;top:2911;width:2;height:556" coordorigin="9543,2911" coordsize="0,556" path="m9543,3467l9543,2911e" filled="f" stroked="t" strokeweight="3.270989pt" strokecolor="#FBD880">
                <v:path arrowok="t"/>
              </v:shape>
            </v:group>
            <v:group style="position:absolute;left:9592;top:3271;width:2;height:1161" coordorigin="9592,3271" coordsize="2,1161">
              <v:shape style="position:absolute;left:9592;top:3271;width:2;height:1161" coordorigin="9592,3271" coordsize="0,1161" path="m9592,4432l9592,3271e" filled="f" stroked="t" strokeweight=".817747pt" strokecolor="#FBD867">
                <v:path arrowok="t"/>
              </v:shape>
            </v:group>
            <v:group style="position:absolute;left:2486;top:4693;width:7098;height:2" coordorigin="2486,4693" coordsize="7098,2">
              <v:shape style="position:absolute;left:2486;top:4693;width:7098;height:2" coordorigin="2486,4693" coordsize="7098,0" path="m2486,4693l9584,4693e" filled="f" stroked="t" strokeweight="3.270989pt" strokecolor="#F7C87C">
                <v:path arrowok="t"/>
              </v:shape>
            </v:group>
            <v:group style="position:absolute;left:9543;top:4285;width:2;height:736" coordorigin="9543,4285" coordsize="2,736">
              <v:shape style="position:absolute;left:9543;top:4285;width:2;height:736" coordorigin="9543,4285" coordsize="0,736" path="m9543,5020l9543,4285e" filled="f" stroked="t" strokeweight="3.270989pt" strokecolor="#FBD87C">
                <v:path arrowok="t"/>
              </v:shape>
            </v:group>
            <v:group style="position:absolute;left:2519;top:5012;width:752;height:2" coordorigin="2519,5012" coordsize="752,2">
              <v:shape style="position:absolute;left:2519;top:5012;width:752;height:2" coordorigin="2519,5012" coordsize="752,0" path="m2519,5012l3271,5012e" filled="f" stroked="t" strokeweight=".817747pt" strokecolor="#FBD864">
                <v:path arrowok="t"/>
              </v:shape>
            </v:group>
            <v:group style="position:absolute;left:8979;top:5200;width:589;height:2" coordorigin="8979,5200" coordsize="589,2">
              <v:shape style="position:absolute;left:8979;top:5200;width:589;height:2" coordorigin="8979,5200" coordsize="589,0" path="m8979,5200l9568,5200e" filled="f" stroked="t" strokeweight=".817747pt" strokecolor="#000000">
                <v:path arrowok="t"/>
              </v:shape>
            </v:group>
            <v:group style="position:absolute;left:9592;top:4873;width:2;height:850" coordorigin="9592,4873" coordsize="2,850">
              <v:shape style="position:absolute;left:9592;top:4873;width:2;height:850" coordorigin="9592,4873" coordsize="0,850" path="m9592,5723l9592,4873e" filled="f" stroked="t" strokeweight=".817747pt" strokecolor="#FBD867">
                <v:path arrowok="t"/>
              </v:shape>
            </v:group>
            <v:group style="position:absolute;left:9584;top:5691;width:2;height:33" coordorigin="9584,5691" coordsize="2,33">
              <v:shape style="position:absolute;left:9584;top:5691;width:2;height:33" coordorigin="9584,5691" coordsize="0,33" path="m9584,5723l9584,5691e" filled="f" stroked="t" strokeweight="1.635495pt" strokecolor="#FBDB83">
                <v:path arrowok="t"/>
              </v:shape>
            </v:group>
            <v:group style="position:absolute;left:4187;top:5707;width:5299;height:2" coordorigin="4187,5707" coordsize="5299,2">
              <v:shape style="position:absolute;left:4187;top:5707;width:5299;height:2" coordorigin="4187,5707" coordsize="5299,0" path="m4187,5707l9486,5707e" filled="f" stroked="t" strokeweight="1.635495pt" strokecolor="#FBDB83">
                <v:path arrowok="t"/>
              </v:shape>
            </v:group>
            <v:group style="position:absolute;left:9576;top:5903;width:2;height:65" coordorigin="9576,5903" coordsize="2,65">
              <v:shape style="position:absolute;left:9576;top:5903;width:2;height:65" coordorigin="9576,5903" coordsize="0,65" path="m9576,5969l9576,5903e" filled="f" stroked="t" strokeweight="3.270989pt" strokecolor="#F7C87C">
                <v:path arrowok="t"/>
              </v:shape>
            </v:group>
            <v:group style="position:absolute;left:2486;top:5936;width:7000;height:2" coordorigin="2486,5936" coordsize="7000,2">
              <v:shape style="position:absolute;left:2486;top:5936;width:7000;height:2" coordorigin="2486,5936" coordsize="7000,0" path="m2486,5936l9486,5936e" filled="f" stroked="t" strokeweight="3.270989pt" strokecolor="#F7C87C">
                <v:path arrowok="t"/>
              </v:shape>
            </v:group>
            <v:group style="position:absolute;left:9527;top:5691;width:2;height:572" coordorigin="9527,5691" coordsize="2,572">
              <v:shape style="position:absolute;left:9527;top:5691;width:2;height:572" coordorigin="9527,5691" coordsize="0,572" path="m9527,6263l9527,5691e" filled="f" stroked="t" strokeweight="4.088736pt" strokecolor="#FBD477">
                <v:path arrowok="t"/>
              </v:shape>
            </v:group>
            <v:group style="position:absolute;left:9543;top:6247;width:2;height:147" coordorigin="9543,6247" coordsize="2,147">
              <v:shape style="position:absolute;left:9543;top:6247;width:2;height:147" coordorigin="9543,6247" coordsize="0,147" path="m9543,6394l9543,6247e" filled="f" stroked="t" strokeweight="4.088736pt" strokecolor="#FBC823">
                <v:path arrowok="t"/>
              </v:shape>
            </v:group>
            <v:group style="position:absolute;left:2486;top:6803;width:7016;height:2" coordorigin="2486,6803" coordsize="7016,2">
              <v:shape style="position:absolute;left:2486;top:6803;width:7016;height:2" coordorigin="2486,6803" coordsize="7016,0" path="m2486,6803l9502,6803e" filled="f" stroked="t" strokeweight="2.453242pt" strokecolor="#DF934F">
                <v:path arrowok="t"/>
              </v:shape>
            </v:group>
            <v:group style="position:absolute;left:9543;top:6394;width:2;height:997" coordorigin="9543,6394" coordsize="2,997">
              <v:shape style="position:absolute;left:9543;top:6394;width:2;height:997" coordorigin="9543,6394" coordsize="0,997" path="m9543,7391l9543,6394e" filled="f" stroked="t" strokeweight="4.088736pt" strokecolor="#FBD470">
                <v:path arrowok="t"/>
              </v:shape>
            </v:group>
            <v:group style="position:absolute;left:7850;top:7097;width:1750;height:2" coordorigin="7850,7097" coordsize="1750,2">
              <v:shape style="position:absolute;left:7850;top:7097;width:1750;height:2" coordorigin="7850,7097" coordsize="1750,0" path="m7850,7097l9600,7097e" filled="f" stroked="t" strokeweight="3.270989pt" strokecolor="#FBDF8C">
                <v:path arrowok="t"/>
              </v:shape>
            </v:group>
            <v:group style="position:absolute;left:2486;top:7342;width:7098;height:2" coordorigin="2486,7342" coordsize="7098,2">
              <v:shape style="position:absolute;left:2486;top:7342;width:7098;height:2" coordorigin="2486,7342" coordsize="7098,0" path="m2486,7342l9584,7342e" filled="f" stroked="t" strokeweight="1.635495pt" strokecolor="#F4AF64">
                <v:path arrowok="t"/>
              </v:shape>
            </v:group>
            <v:group style="position:absolute;left:5904;top:7612;width:3696;height:2" coordorigin="5904,7612" coordsize="3696,2">
              <v:shape style="position:absolute;left:5904;top:7612;width:3696;height:2" coordorigin="5904,7612" coordsize="3696,0" path="m5904,7612l9600,7612e" filled="f" stroked="t" strokeweight=".817747pt" strokecolor="#F7D464">
                <v:path arrowok="t"/>
              </v:shape>
            </v:group>
            <v:group style="position:absolute;left:9592;top:7244;width:2;height:981" coordorigin="9592,7244" coordsize="2,981">
              <v:shape style="position:absolute;left:9592;top:7244;width:2;height:981" coordorigin="9592,7244" coordsize="0,981" path="m9592,8225l9592,7244e" filled="f" stroked="t" strokeweight=".817747pt" strokecolor="#FBD460">
                <v:path arrowok="t"/>
              </v:shape>
            </v:group>
            <v:group style="position:absolute;left:9596;top:8143;width:2;height:82" coordorigin="9596,8143" coordsize="2,82">
              <v:shape style="position:absolute;left:9596;top:8143;width:2;height:82" coordorigin="9596,8143" coordsize="0,82" path="m9596,8225l9596,8143e" filled="f" stroked="t" strokeweight="4.088736pt" strokecolor="#FBC30F">
                <v:path arrowok="t"/>
              </v:shape>
            </v:group>
            <v:group style="position:absolute;left:5757;top:8184;width:3737;height:2" coordorigin="5757,8184" coordsize="3737,2">
              <v:shape style="position:absolute;left:5757;top:8184;width:3737;height:2" coordorigin="5757,8184" coordsize="3737,0" path="m5757,8184l9494,8184e" filled="f" stroked="t" strokeweight="4.088736pt" strokecolor="#FBC30F">
                <v:path arrowok="t"/>
              </v:shape>
            </v:group>
            <v:group style="position:absolute;left:9543;top:8143;width:2;height:164" coordorigin="9543,8143" coordsize="2,164">
              <v:shape style="position:absolute;left:9543;top:8143;width:2;height:164" coordorigin="9543,8143" coordsize="0,164" path="m9543,8307l9543,8143e" filled="f" stroked="t" strokeweight="4.906484pt" strokecolor="#FBC31C">
                <v:path arrowok="t"/>
              </v:shape>
            </v:group>
            <v:group style="position:absolute;left:2486;top:8732;width:7098;height:2" coordorigin="2486,8732" coordsize="7098,2">
              <v:shape style="position:absolute;left:2486;top:8732;width:7098;height:2" coordorigin="2486,8732" coordsize="7098,0" path="m2486,8732l9584,8732e" filled="f" stroked="t" strokeweight="3.270989pt" strokecolor="#E8974F">
                <v:path arrowok="t"/>
              </v:shape>
            </v:group>
            <v:group style="position:absolute;left:9543;top:8307;width:2;height:441" coordorigin="9543,8307" coordsize="2,441">
              <v:shape style="position:absolute;left:9543;top:8307;width:2;height:441" coordorigin="9543,8307" coordsize="0,441" path="m9543,8748l9543,8307e" filled="f" stroked="t" strokeweight="4.906484pt" strokecolor="#FBCF60">
                <v:path arrowok="t"/>
              </v:shape>
            </v:group>
            <v:group style="position:absolute;left:9592;top:8634;width:2;height:703" coordorigin="9592,8634" coordsize="2,703">
              <v:shape style="position:absolute;left:9592;top:8634;width:2;height:703" coordorigin="9592,8634" coordsize="0,703" path="m9592,9337l9592,8634e" filled="f" stroked="t" strokeweight=".817747pt" strokecolor="#FBD86B">
                <v:path arrowok="t"/>
              </v:shape>
            </v:group>
            <v:group style="position:absolute;left:9592;top:9255;width:2;height:33" coordorigin="9592,9255" coordsize="2,33">
              <v:shape style="position:absolute;left:9592;top:9255;width:2;height:33" coordorigin="9592,9255" coordsize="0,33" path="m9592,9288l9592,9255e" filled="f" stroked="t" strokeweight="1.635495pt" strokecolor="#FBDB80">
                <v:path arrowok="t"/>
              </v:shape>
            </v:group>
            <v:group style="position:absolute;left:8243;top:9272;width:1259;height:2" coordorigin="8243,9272" coordsize="1259,2">
              <v:shape style="position:absolute;left:8243;top:9272;width:1259;height:2" coordorigin="8243,9272" coordsize="1259,0" path="m8243,9272l9502,9272e" filled="f" stroked="t" strokeweight="1.635495pt" strokecolor="#FBDB80">
                <v:path arrowok="t"/>
              </v:shape>
            </v:group>
            <v:group style="position:absolute;left:2486;top:9549;width:7098;height:2" coordorigin="2486,9549" coordsize="7098,2">
              <v:shape style="position:absolute;left:2486;top:9549;width:7098;height:2" coordorigin="2486,9549" coordsize="7098,0" path="m2486,9549l9584,9549e" filled="f" stroked="t" strokeweight="2.453242pt" strokecolor="#E4974F">
                <v:path arrowok="t"/>
              </v:shape>
            </v:group>
            <v:group style="position:absolute;left:9543;top:9255;width:2;height:311" coordorigin="9543,9255" coordsize="2,311">
              <v:shape style="position:absolute;left:9543;top:9255;width:2;height:311" coordorigin="9543,9255" coordsize="0,311" path="m9543,9566l9543,9255e" filled="f" stroked="t" strokeweight="4.088736pt" strokecolor="#FBD880">
                <v:path arrowok="t"/>
              </v:shape>
            </v:group>
            <v:group style="position:absolute;left:9592;top:9451;width:2;height:1995" coordorigin="9592,9451" coordsize="2,1995">
              <v:shape style="position:absolute;left:9592;top:9451;width:2;height:1995" coordorigin="9592,9451" coordsize="0,1995" path="m9592,11446l9592,9451e" filled="f" stroked="t" strokeweight=".817747pt" strokecolor="#FBD864">
                <v:path arrowok="t"/>
              </v:shape>
            </v:group>
            <v:group style="position:absolute;left:3860;top:10359;width:5741;height:2" coordorigin="3860,10359" coordsize="5741,2">
              <v:shape style="position:absolute;left:3860;top:10359;width:5741;height:2" coordorigin="3860,10359" coordsize="5741,0" path="m3860,10359l9600,10359e" filled="f" stroked="t" strokeweight=".817747pt" strokecolor="#FBD864">
                <v:path arrowok="t"/>
              </v:shape>
            </v:group>
            <v:group style="position:absolute;left:2519;top:10898;width:736;height:2" coordorigin="2519,10898" coordsize="736,2">
              <v:shape style="position:absolute;left:2519;top:10898;width:736;height:2" coordorigin="2519,10898" coordsize="736,0" path="m2519,10898l3255,10898e" filled="f" stroked="t" strokeweight=".817747pt" strokecolor="#FBD864">
                <v:path arrowok="t"/>
              </v:shape>
            </v:group>
            <v:group style="position:absolute;left:4154;top:11438;width:5446;height:2" coordorigin="4154,11438" coordsize="5446,2">
              <v:shape style="position:absolute;left:4154;top:11438;width:5446;height:2" coordorigin="4154,11438" coordsize="5446,0" path="m4154,11438l9600,11438e" filled="f" stroked="t" strokeweight=".817747pt" strokecolor="#FBD864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8"/>
          <w:b/>
          <w:bCs/>
        </w:rPr>
        <w:t>Kateeorit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8"/>
          <w:b/>
          <w:bCs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2"/>
          <w:w w:val="10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-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D2628"/>
          <w:spacing w:val="5"/>
          <w:w w:val="113"/>
          <w:b/>
          <w:bCs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98"/>
          <w:b/>
          <w:bCs/>
        </w:rPr>
        <w:t>ariabJ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5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0F0F"/>
          <w:spacing w:val="-7"/>
          <w:w w:val="174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B5FF"/>
          <w:spacing w:val="0"/>
          <w:w w:val="48"/>
          <w:b/>
          <w:bCs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B5FF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5"/>
          <w:szCs w:val="25"/>
          <w:color w:val="411A1D"/>
          <w:spacing w:val="0"/>
          <w:w w:val="76"/>
          <w:b/>
          <w:bCs/>
        </w:rPr>
        <w:t>dhe</w:t>
      </w:r>
      <w:r>
        <w:rPr>
          <w:rFonts w:ascii="Arial" w:hAnsi="Arial" w:cs="Arial" w:eastAsia="Arial"/>
          <w:sz w:val="25"/>
          <w:szCs w:val="25"/>
          <w:color w:val="411A1D"/>
          <w:spacing w:val="-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0"/>
          <w:b/>
          <w:bCs/>
        </w:rPr>
        <w:t>list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11A1D"/>
          <w:spacing w:val="0"/>
          <w:w w:val="100"/>
          <w:b/>
          <w:bCs/>
        </w:rPr>
        <w:t>pJotf</w:t>
      </w:r>
      <w:r>
        <w:rPr>
          <w:rFonts w:ascii="Times New Roman" w:hAnsi="Times New Roman" w:cs="Times New Roman" w:eastAsia="Times New Roman"/>
          <w:sz w:val="21"/>
          <w:szCs w:val="21"/>
          <w:color w:val="411A1D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-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D2628"/>
          <w:spacing w:val="5"/>
          <w:w w:val="113"/>
          <w:b/>
          <w:bCs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98"/>
          <w:b/>
          <w:bCs/>
        </w:rPr>
        <w:t>ariabJ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1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D2628"/>
          <w:spacing w:val="6"/>
          <w:w w:val="97"/>
          <w:b/>
          <w:bCs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21"/>
          <w:b/>
          <w:bCs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2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40103"/>
          <w:w w:val="95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4"/>
          <w:w w:val="95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11"/>
          <w:w w:val="73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261311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color w:val="261311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1311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1311"/>
          <w:spacing w:val="2"/>
          <w:w w:val="76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8"/>
          <w:w w:val="14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6"/>
          <w:w w:val="10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13"/>
          <w:w w:val="6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0"/>
          <w:w w:val="96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13"/>
          <w:w w:val="95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4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0"/>
          <w:u w:val="thick" w:color="000000"/>
        </w:rPr>
        <w:t>Ji!gjjl.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0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0"/>
          <w:w w:val="81"/>
          <w:u w:val="thick" w:color="0000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0"/>
          <w:w w:val="8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8"/>
          <w:w w:val="81"/>
          <w:u w:val="thick" w:color="0000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8"/>
          <w:w w:val="8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2"/>
          <w:u w:val="thick" w:color="000000"/>
        </w:rPr>
        <w:t>.lU!!..ellil!lll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2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8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8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0"/>
          <w:u w:val="thick" w:color="0000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2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2"/>
          <w:u w:val="thick" w:color="000000"/>
        </w:rPr>
        <w:t>mJ..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2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2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"/>
          <w:w w:val="117"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"/>
          <w:w w:val="117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"/>
          <w:w w:val="117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5"/>
          <w:u w:val="thick" w:color="000000"/>
        </w:rPr>
        <w:t>@.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5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5"/>
        </w:rPr>
        <w:t>mili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5"/>
        </w:rPr>
        <w:t>..ll.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7" w:after="0" w:line="240" w:lineRule="auto"/>
        <w:ind w:left="3211" w:right="-20"/>
        <w:jc w:val="left"/>
        <w:tabs>
          <w:tab w:pos="380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D2628"/>
          <w:w w:val="78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w w:val="77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52"/>
          <w:position w:val="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41" w:after="0" w:line="241" w:lineRule="exact"/>
        <w:ind w:left="24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3"/>
          <w:position w:val="-1"/>
        </w:rPr>
        <w:t>H!l.roli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38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226"/>
          <w:position w:val="-1"/>
        </w:rPr>
        <w:t>tl:W!!iliffM-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395"/>
          <w:position w:val="-1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836" w:footer="742" w:top="1460" w:bottom="1100" w:left="780" w:right="780"/>
          <w:pgSz w:w="11920" w:h="16860"/>
        </w:sectPr>
      </w:pPr>
      <w:rPr/>
    </w:p>
    <w:p>
      <w:pPr>
        <w:spacing w:before="0" w:after="0" w:line="225" w:lineRule="exact"/>
        <w:ind w:left="1898" w:right="-56"/>
        <w:jc w:val="center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DD66D"/>
          <w:spacing w:val="0"/>
          <w:w w:val="484"/>
        </w:rPr>
        <w:t>-</w:t>
      </w:r>
      <w:r>
        <w:rPr>
          <w:rFonts w:ascii="Arial" w:hAnsi="Arial" w:cs="Arial" w:eastAsia="Arial"/>
          <w:sz w:val="19"/>
          <w:szCs w:val="19"/>
          <w:color w:val="FDD66D"/>
          <w:spacing w:val="-143"/>
          <w:w w:val="484"/>
        </w:rPr>
        <w:t> </w:t>
      </w:r>
      <w:r>
        <w:rPr>
          <w:rFonts w:ascii="Arial" w:hAnsi="Arial" w:cs="Arial" w:eastAsia="Arial"/>
          <w:sz w:val="19"/>
          <w:szCs w:val="19"/>
          <w:color w:val="FDD66D"/>
          <w:spacing w:val="0"/>
          <w:w w:val="484"/>
        </w:rPr>
        <w:t>-</w:t>
      </w:r>
      <w:r>
        <w:rPr>
          <w:rFonts w:ascii="Arial" w:hAnsi="Arial" w:cs="Arial" w:eastAsia="Arial"/>
          <w:sz w:val="19"/>
          <w:szCs w:val="19"/>
          <w:color w:val="FDD66D"/>
          <w:spacing w:val="0"/>
          <w:w w:val="100"/>
        </w:rPr>
        <w:t>  </w:t>
      </w:r>
      <w:r>
        <w:rPr>
          <w:rFonts w:ascii="Arial" w:hAnsi="Arial" w:cs="Arial" w:eastAsia="Arial"/>
          <w:sz w:val="19"/>
          <w:szCs w:val="19"/>
          <w:color w:val="FDD66D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70"/>
        </w:rPr>
        <w:t>E</w:t>
      </w:r>
      <w:r>
        <w:rPr>
          <w:rFonts w:ascii="Arial" w:hAnsi="Arial" w:cs="Arial" w:eastAsia="Arial"/>
          <w:sz w:val="19"/>
          <w:szCs w:val="19"/>
          <w:color w:val="5D2628"/>
          <w:spacing w:val="-12"/>
          <w:w w:val="71"/>
        </w:rPr>
        <w:t>@</w:t>
      </w:r>
      <w:r>
        <w:rPr>
          <w:rFonts w:ascii="Arial" w:hAnsi="Arial" w:cs="Arial" w:eastAsia="Arial"/>
          <w:sz w:val="19"/>
          <w:szCs w:val="19"/>
          <w:color w:val="2A2131"/>
          <w:spacing w:val="-11"/>
          <w:w w:val="110"/>
        </w:rPr>
        <w:t>m</w:t>
      </w:r>
      <w:r>
        <w:rPr>
          <w:rFonts w:ascii="Arial" w:hAnsi="Arial" w:cs="Arial" w:eastAsia="Arial"/>
          <w:sz w:val="19"/>
          <w:szCs w:val="19"/>
          <w:color w:val="340103"/>
          <w:spacing w:val="0"/>
          <w:w w:val="146"/>
        </w:rPr>
        <w:t>i</w:t>
      </w:r>
      <w:r>
        <w:rPr>
          <w:rFonts w:ascii="Arial" w:hAnsi="Arial" w:cs="Arial" w:eastAsia="Arial"/>
          <w:sz w:val="19"/>
          <w:szCs w:val="19"/>
          <w:color w:val="340103"/>
          <w:spacing w:val="-3"/>
          <w:w w:val="146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68"/>
          <w:w w:val="100"/>
        </w:rPr>
        <w:t>m</w:t>
      </w:r>
      <w:r>
        <w:rPr>
          <w:rFonts w:ascii="Arial" w:hAnsi="Arial" w:cs="Arial" w:eastAsia="Arial"/>
          <w:sz w:val="19"/>
          <w:szCs w:val="19"/>
          <w:color w:val="340103"/>
          <w:spacing w:val="0"/>
          <w:w w:val="146"/>
        </w:rPr>
        <w:t>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7" w:after="0" w:line="240" w:lineRule="auto"/>
        <w:ind w:right="170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40103"/>
          <w:w w:val="106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16"/>
          <w:w w:val="106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4"/>
          <w:w w:val="102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7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8"/>
          <w:w w:val="7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69"/>
        </w:rPr>
        <w:t>Oi!!.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25" w:lineRule="exact"/>
        <w:ind w:left="-37" w:right="416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2A213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44438"/>
          <w:spacing w:val="10"/>
          <w:w w:val="119"/>
          <w:b/>
          <w:bCs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5D2628"/>
          <w:spacing w:val="0"/>
          <w:w w:val="193"/>
        </w:rPr>
        <w:t>.9</w:t>
      </w:r>
      <w:r>
        <w:rPr>
          <w:rFonts w:ascii="Times New Roman" w:hAnsi="Times New Roman" w:cs="Times New Roman" w:eastAsia="Times New Roman"/>
          <w:sz w:val="18"/>
          <w:szCs w:val="18"/>
          <w:color w:val="773F38"/>
          <w:spacing w:val="0"/>
          <w:w w:val="151"/>
        </w:rPr>
        <w:t>ro</w:t>
      </w:r>
      <w:r>
        <w:rPr>
          <w:rFonts w:ascii="Times New Roman" w:hAnsi="Times New Roman" w:cs="Times New Roman" w:eastAsia="Times New Roman"/>
          <w:sz w:val="18"/>
          <w:szCs w:val="18"/>
          <w:color w:val="773F38"/>
          <w:spacing w:val="-5"/>
          <w:w w:val="150"/>
        </w:rPr>
        <w:t>j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88"/>
        </w:rPr>
        <w:t>R@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D26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8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89"/>
        </w:rPr>
        <w:t>l_w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-5"/>
          <w:w w:val="9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0"/>
          <w:w w:val="101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16"/>
          <w:w w:val="10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1"/>
          <w:w w:val="12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26E66"/>
          <w:spacing w:val="-4"/>
          <w:w w:val="106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7"/>
          <w:w w:val="103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3"/>
          <w:w w:val="98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431"/>
        </w:rPr>
        <w:t>--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14" w:lineRule="exact"/>
        <w:ind w:left="1174" w:right="5505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A2131"/>
          <w:spacing w:val="-17"/>
          <w:w w:val="141"/>
          <w:position w:val="-1"/>
        </w:rPr>
        <w:t>0</w:t>
      </w:r>
      <w:r>
        <w:rPr>
          <w:rFonts w:ascii="Times New Roman" w:hAnsi="Times New Roman" w:cs="Times New Roman" w:eastAsia="Times New Roman"/>
          <w:sz w:val="19"/>
          <w:szCs w:val="19"/>
          <w:color w:val="77647B"/>
          <w:spacing w:val="-11"/>
          <w:w w:val="122"/>
          <w:position w:val="-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0E111F"/>
          <w:spacing w:val="-16"/>
          <w:w w:val="154"/>
          <w:position w:val="-1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2A2131"/>
          <w:spacing w:val="2"/>
          <w:w w:val="121"/>
          <w:position w:val="-1"/>
        </w:rPr>
        <w:t>0</w:t>
      </w:r>
      <w:r>
        <w:rPr>
          <w:rFonts w:ascii="Times New Roman" w:hAnsi="Times New Roman" w:cs="Times New Roman" w:eastAsia="Times New Roman"/>
          <w:sz w:val="19"/>
          <w:szCs w:val="19"/>
          <w:color w:val="42343D"/>
          <w:spacing w:val="0"/>
          <w:w w:val="71"/>
          <w:position w:val="-1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3040" w:space="108"/>
            <w:col w:w="7212"/>
          </w:cols>
        </w:sectPr>
      </w:pPr>
      <w:rPr/>
    </w:p>
    <w:p>
      <w:pPr>
        <w:spacing w:before="0" w:after="0" w:line="275" w:lineRule="exact"/>
        <w:ind w:left="2409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24"/>
          <w:w w:val="203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4"/>
          <w:w w:val="74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4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"/>
          <w:w w:val="75"/>
          <w:u w:val="thick" w:color="0000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"/>
          <w:w w:val="7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"/>
          <w:w w:val="7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1"/>
          <w:u w:val="thick" w:color="000000"/>
        </w:rPr>
        <w:t>iJ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1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4"/>
          <w:w w:val="65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4"/>
          <w:w w:val="6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4"/>
          <w:w w:val="6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3"/>
          <w:w w:val="122"/>
          <w:u w:val="thick" w:color="0000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3"/>
          <w:w w:val="122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3"/>
          <w:w w:val="122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9"/>
          <w:w w:val="65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9"/>
          <w:w w:val="6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9"/>
          <w:w w:val="65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4"/>
          <w:u w:val="thick" w:color="000000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4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8"/>
          <w:w w:val="103"/>
          <w:u w:val="thick" w:color="000000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8"/>
          <w:w w:val="103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8"/>
          <w:w w:val="103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11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-7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"/>
          <w:w w:val="10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10"/>
          <w:w w:val="93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</w:rPr>
        <w:t>e</w:t>
      </w:r>
      <w:r>
        <w:rPr>
          <w:rFonts w:ascii="Arial" w:hAnsi="Arial" w:cs="Arial" w:eastAsia="Arial"/>
          <w:sz w:val="24"/>
          <w:szCs w:val="24"/>
          <w:color w:val="773F38"/>
          <w:spacing w:val="0"/>
          <w:w w:val="79"/>
          <w:i/>
        </w:rPr>
        <w:t>m.t.a.IJ!ilk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755" w:right="-20"/>
        <w:jc w:val="left"/>
        <w:tabs>
          <w:tab w:pos="22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Arial" w:hAnsi="Arial" w:cs="Arial" w:eastAsia="Arial"/>
          <w:sz w:val="19"/>
          <w:szCs w:val="19"/>
          <w:color w:val="FDD66D"/>
          <w:spacing w:val="0"/>
          <w:w w:val="100"/>
          <w:b/>
          <w:bCs/>
          <w:position w:val="4"/>
        </w:rPr>
        <w:t>r-</w:t>
      </w:r>
      <w:r>
        <w:rPr>
          <w:rFonts w:ascii="Arial" w:hAnsi="Arial" w:cs="Arial" w:eastAsia="Arial"/>
          <w:sz w:val="19"/>
          <w:szCs w:val="19"/>
          <w:color w:val="FDD66D"/>
          <w:spacing w:val="0"/>
          <w:w w:val="100"/>
          <w:b/>
          <w:bCs/>
          <w:position w:val="4"/>
        </w:rPr>
        <w:tab/>
      </w:r>
      <w:r>
        <w:rPr>
          <w:rFonts w:ascii="Arial" w:hAnsi="Arial" w:cs="Arial" w:eastAsia="Arial"/>
          <w:sz w:val="19"/>
          <w:szCs w:val="19"/>
          <w:color w:val="FDD66D"/>
          <w:spacing w:val="0"/>
          <w:w w:val="100"/>
          <w:b/>
          <w:bCs/>
          <w:position w:val="4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106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19"/>
          <w:w w:val="106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7"/>
          <w:w w:val="118"/>
          <w:position w:val="-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4"/>
          <w:position w:val="-1"/>
        </w:rPr>
        <w:t>W!liili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48" w:after="0" w:line="257" w:lineRule="exact"/>
        <w:ind w:left="2475" w:right="-20"/>
        <w:jc w:val="left"/>
        <w:tabs>
          <w:tab w:pos="3460" w:val="left"/>
          <w:tab w:pos="38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2.84494pt;margin-top:8.02149pt;width:18.271711pt;height:15.5pt;mso-position-horizontal-relative:page;mso-position-vertical-relative:paragraph;z-index:-3500" type="#_x0000_t202" filled="f" stroked="f">
            <v:textbox inset="0,0,0,0">
              <w:txbxContent>
                <w:p>
                  <w:pPr>
                    <w:spacing w:before="0" w:after="0" w:line="310" w:lineRule="exact"/>
                    <w:ind w:right="-86"/>
                    <w:jc w:val="left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1"/>
                      <w:szCs w:val="31"/>
                      <w:color w:val="FDD66D"/>
                      <w:spacing w:val="0"/>
                      <w:w w:val="354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31"/>
                      <w:szCs w:val="3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5D2628"/>
          <w:spacing w:val="0"/>
          <w:w w:val="87"/>
          <w:position w:val="-1"/>
        </w:rPr>
        <w:t>!&gt;WJ.I!..</w:t>
      </w:r>
      <w:r>
        <w:rPr>
          <w:rFonts w:ascii="Times New Roman" w:hAnsi="Times New Roman" w:cs="Times New Roman" w:eastAsia="Times New Roman"/>
          <w:sz w:val="16"/>
          <w:szCs w:val="16"/>
          <w:color w:val="5D2628"/>
          <w:spacing w:val="0"/>
          <w:w w:val="87"/>
          <w:position w:val="-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5D2628"/>
          <w:spacing w:val="-10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-1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340103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13"/>
          <w:szCs w:val="13"/>
          <w:color w:val="340103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34010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0"/>
          <w:w w:val="99"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-10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773F38"/>
          <w:spacing w:val="-12"/>
          <w:w w:val="157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0"/>
          <w:w w:val="90"/>
          <w:position w:val="-1"/>
        </w:rPr>
        <w:t>•o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-11"/>
          <w:w w:val="90"/>
          <w:position w:val="-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7E1613"/>
          <w:spacing w:val="1"/>
          <w:w w:val="78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0"/>
          <w:w w:val="78"/>
          <w:position w:val="-1"/>
        </w:rPr>
        <w:t>u.e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38" w:lineRule="exact"/>
        <w:ind w:left="24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0"/>
          <w:w w:val="152"/>
        </w:rPr>
        <w:t>fl:</w:t>
      </w:r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-82"/>
          <w:w w:val="15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73F38"/>
          <w:spacing w:val="-181"/>
          <w:w w:val="15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-126"/>
          <w:w w:val="15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773F38"/>
          <w:spacing w:val="0"/>
          <w:w w:val="152"/>
        </w:rPr>
        <w:t>---c.iO</w:t>
      </w:r>
      <w:r>
        <w:rPr>
          <w:rFonts w:ascii="Times New Roman" w:hAnsi="Times New Roman" w:cs="Times New Roman" w:eastAsia="Times New Roman"/>
          <w:sz w:val="24"/>
          <w:szCs w:val="24"/>
          <w:color w:val="773F38"/>
          <w:spacing w:val="59"/>
          <w:w w:val="152"/>
        </w:rPr>
        <w:t> </w:t>
      </w:r>
      <w:r>
        <w:rPr>
          <w:rFonts w:ascii="Arial" w:hAnsi="Arial" w:cs="Arial" w:eastAsia="Arial"/>
          <w:sz w:val="19"/>
          <w:szCs w:val="19"/>
          <w:color w:val="6B4D4F"/>
          <w:spacing w:val="0"/>
          <w:w w:val="186"/>
        </w:rPr>
        <w:t>-=-</w:t>
      </w:r>
      <w:r>
        <w:rPr>
          <w:rFonts w:ascii="Arial" w:hAnsi="Arial" w:cs="Arial" w:eastAsia="Arial"/>
          <w:sz w:val="19"/>
          <w:szCs w:val="19"/>
          <w:color w:val="773F38"/>
          <w:spacing w:val="0"/>
          <w:w w:val="108"/>
        </w:rPr>
        <w:t>DJjP,</w:t>
      </w:r>
      <w:r>
        <w:rPr>
          <w:rFonts w:ascii="Arial" w:hAnsi="Arial" w:cs="Arial" w:eastAsia="Arial"/>
          <w:sz w:val="19"/>
          <w:szCs w:val="19"/>
          <w:color w:val="773F38"/>
          <w:spacing w:val="6"/>
          <w:w w:val="10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146"/>
        </w:rPr>
        <w:t>!).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14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145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-26"/>
          <w:w w:val="146"/>
        </w:rPr>
        <w:t>_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10"/>
          <w:w w:val="83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6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8"/>
          <w:w w:val="96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77647B"/>
          <w:spacing w:val="-4"/>
          <w:w w:val="106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7"/>
          <w:w w:val="103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8"/>
        </w:rPr>
        <w:t>o)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7" w:after="0" w:line="306" w:lineRule="exact"/>
        <w:ind w:left="146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FDD66D"/>
          <w:spacing w:val="-24"/>
          <w:w w:val="396"/>
          <w:position w:val="-1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396"/>
          <w:position w:val="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-49"/>
          <w:w w:val="396"/>
          <w:position w:val="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9"/>
          <w:w w:val="96"/>
          <w:position w:val="4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8"/>
          <w:w w:val="65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7"/>
          <w:w w:val="103"/>
          <w:position w:val="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9"/>
          <w:w w:val="65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4"/>
          <w:position w:val="4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8"/>
          <w:w w:val="103"/>
          <w:position w:val="4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17"/>
          <w:position w:val="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9"/>
          <w:position w:val="4"/>
        </w:rPr>
        <w:t>!l:r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5"/>
          <w:w w:val="90"/>
          <w:position w:val="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7"/>
          <w:w w:val="73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64"/>
          <w:w w:val="90"/>
          <w:position w:val="4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13"/>
          <w:w w:val="73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89"/>
          <w:position w:val="4"/>
        </w:rPr>
        <w:t>!if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3"/>
          <w:w w:val="89"/>
          <w:position w:val="4"/>
        </w:rPr>
        <w:t>@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4"/>
          <w:position w:val="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5"/>
          <w:w w:val="84"/>
          <w:position w:val="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85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3"/>
          <w:w w:val="85"/>
          <w:position w:val="4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35"/>
          <w:w w:val="85"/>
          <w:position w:val="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353"/>
          <w:position w:val="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0" w:after="0" w:line="225" w:lineRule="exact"/>
        <w:ind w:right="-20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773F38"/>
          <w:w w:val="123"/>
        </w:rPr>
        <w:t>ij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3"/>
          <w:w w:val="123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8"/>
          <w:w w:val="6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03"/>
        </w:rPr>
        <w:t>ij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4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65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54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60" w:lineRule="exact"/>
        <w:ind w:right="47"/>
        <w:jc w:val="righ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5D2628"/>
          <w:spacing w:val="-50"/>
          <w:w w:val="129"/>
          <w:position w:val="-1"/>
        </w:rPr>
        <w:t>1</w:t>
      </w:r>
      <w:r>
        <w:rPr>
          <w:rFonts w:ascii="Arial" w:hAnsi="Arial" w:cs="Arial" w:eastAsia="Arial"/>
          <w:sz w:val="24"/>
          <w:szCs w:val="24"/>
          <w:color w:val="340103"/>
          <w:spacing w:val="-14"/>
          <w:w w:val="135"/>
          <w:position w:val="-1"/>
        </w:rPr>
        <w:t>.</w:t>
      </w:r>
      <w:r>
        <w:rPr>
          <w:rFonts w:ascii="Arial" w:hAnsi="Arial" w:cs="Arial" w:eastAsia="Arial"/>
          <w:sz w:val="24"/>
          <w:szCs w:val="24"/>
          <w:color w:val="544438"/>
          <w:spacing w:val="-38"/>
          <w:w w:val="82"/>
          <w:position w:val="-1"/>
        </w:rPr>
        <w:t>4</w:t>
      </w:r>
      <w:r>
        <w:rPr>
          <w:rFonts w:ascii="Arial" w:hAnsi="Arial" w:cs="Arial" w:eastAsia="Arial"/>
          <w:sz w:val="24"/>
          <w:szCs w:val="24"/>
          <w:color w:val="773F38"/>
          <w:spacing w:val="0"/>
          <w:w w:val="87"/>
          <w:position w:val="-1"/>
        </w:rPr>
        <w:t>-:</w:t>
      </w:r>
      <w:r>
        <w:rPr>
          <w:rFonts w:ascii="Arial" w:hAnsi="Arial" w:cs="Arial" w:eastAsia="Arial"/>
          <w:sz w:val="24"/>
          <w:szCs w:val="24"/>
          <w:color w:val="773F38"/>
          <w:spacing w:val="-16"/>
          <w:w w:val="87"/>
          <w:position w:val="-1"/>
        </w:rPr>
        <w:t>t</w:t>
      </w:r>
      <w:r>
        <w:rPr>
          <w:rFonts w:ascii="Arial" w:hAnsi="Arial" w:cs="Arial" w:eastAsia="Arial"/>
          <w:sz w:val="24"/>
          <w:szCs w:val="24"/>
          <w:color w:val="5D2628"/>
          <w:spacing w:val="-7"/>
          <w:w w:val="132"/>
          <w:position w:val="-1"/>
        </w:rPr>
        <w:t>i</w:t>
      </w:r>
      <w:r>
        <w:rPr>
          <w:rFonts w:ascii="Arial" w:hAnsi="Arial" w:cs="Arial" w:eastAsia="Arial"/>
          <w:sz w:val="24"/>
          <w:szCs w:val="24"/>
          <w:color w:val="5D2628"/>
          <w:spacing w:val="-47"/>
          <w:w w:val="132"/>
          <w:position w:val="-1"/>
        </w:rPr>
        <w:t>i</w:t>
      </w:r>
      <w:r>
        <w:rPr>
          <w:rFonts w:ascii="Arial" w:hAnsi="Arial" w:cs="Arial" w:eastAsia="Arial"/>
          <w:sz w:val="24"/>
          <w:szCs w:val="24"/>
          <w:color w:val="773F38"/>
          <w:spacing w:val="0"/>
          <w:w w:val="159"/>
          <w:position w:val="-1"/>
        </w:rPr>
        <w:t>m</w:t>
      </w:r>
      <w:r>
        <w:rPr>
          <w:rFonts w:ascii="Arial" w:hAnsi="Arial" w:cs="Arial" w:eastAsia="Arial"/>
          <w:sz w:val="24"/>
          <w:szCs w:val="24"/>
          <w:color w:val="773F38"/>
          <w:spacing w:val="8"/>
          <w:w w:val="159"/>
          <w:position w:val="-1"/>
        </w:rPr>
        <w:t>b</w:t>
      </w:r>
      <w:r>
        <w:rPr>
          <w:rFonts w:ascii="Arial" w:hAnsi="Arial" w:cs="Arial" w:eastAsia="Arial"/>
          <w:sz w:val="24"/>
          <w:szCs w:val="24"/>
          <w:color w:val="5D2628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25" w:lineRule="exact"/>
        <w:ind w:right="-20"/>
        <w:jc w:val="left"/>
        <w:tabs>
          <w:tab w:pos="130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773F38"/>
          <w:w w:val="198"/>
        </w:rPr>
        <w:t>----o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"/>
          <w:w w:val="198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101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600"/>
        </w:rPr>
        <w:t>m.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6"/>
          <w:w w:val="395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0"/>
          <w:w w:val="41"/>
        </w:rPr>
        <w:t>&lt;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8"/>
        </w:rPr>
        <w:t>ww:!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0"/>
          <w:w w:val="11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6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  <w:cols w:num="2" w:equalWidth="0">
            <w:col w:w="3023" w:space="110"/>
            <w:col w:w="7227"/>
          </w:cols>
        </w:sectPr>
      </w:pPr>
      <w:rPr/>
    </w:p>
    <w:p>
      <w:pPr>
        <w:spacing w:before="27" w:after="0" w:line="279" w:lineRule="auto"/>
        <w:ind w:left="2491" w:right="4787" w:firstLine="-16"/>
        <w:jc w:val="left"/>
        <w:tabs>
          <w:tab w:pos="39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shape style="position:absolute;margin-left:270pt;margin-top:49.090893pt;width:27.818182pt;height:34.363636pt;mso-position-horizontal-relative:page;mso-position-vertical-relative:page;z-index:-3503" type="#_x0000_t75">
            <v:imagedata r:id="rId43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6.750824pt;margin-top:22.855005pt;width:9.703620pt;height:15.5pt;mso-position-horizontal-relative:page;mso-position-vertical-relative:paragraph;z-index:-3499" type="#_x0000_t202" filled="f" stroked="f">
            <v:textbox inset="0,0,0,0">
              <w:txbxContent>
                <w:p>
                  <w:pPr>
                    <w:spacing w:before="0" w:after="0" w:line="310" w:lineRule="exact"/>
                    <w:ind w:right="-86"/>
                    <w:jc w:val="left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1"/>
                      <w:szCs w:val="31"/>
                      <w:color w:val="FDD66D"/>
                      <w:spacing w:val="0"/>
                      <w:w w:val="18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31"/>
                      <w:szCs w:val="3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color w:val="5D2628"/>
          <w:w w:val="104"/>
        </w:rPr>
        <w:t>!&gt;W.I.Il</w:t>
      </w:r>
      <w:r>
        <w:rPr>
          <w:rFonts w:ascii="Arial" w:hAnsi="Arial" w:cs="Arial" w:eastAsia="Arial"/>
          <w:sz w:val="16"/>
          <w:szCs w:val="16"/>
          <w:color w:val="5D2628"/>
          <w:spacing w:val="-5"/>
          <w:w w:val="105"/>
        </w:rPr>
        <w:t>l</w:t>
      </w:r>
      <w:r>
        <w:rPr>
          <w:rFonts w:ascii="Arial" w:hAnsi="Arial" w:cs="Arial" w:eastAsia="Arial"/>
          <w:sz w:val="19"/>
          <w:szCs w:val="19"/>
          <w:color w:val="773F38"/>
          <w:spacing w:val="0"/>
          <w:w w:val="162"/>
          <w:i/>
        </w:rPr>
        <w:t>t</w:t>
      </w:r>
      <w:r>
        <w:rPr>
          <w:rFonts w:ascii="Arial" w:hAnsi="Arial" w:cs="Arial" w:eastAsia="Arial"/>
          <w:sz w:val="19"/>
          <w:szCs w:val="19"/>
          <w:color w:val="773F38"/>
          <w:spacing w:val="-34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B53126"/>
          <w:spacing w:val="0"/>
          <w:w w:val="226"/>
          <w:i/>
        </w:rPr>
        <w:t>,</w:t>
      </w:r>
      <w:r>
        <w:rPr>
          <w:rFonts w:ascii="Arial" w:hAnsi="Arial" w:cs="Arial" w:eastAsia="Arial"/>
          <w:sz w:val="19"/>
          <w:szCs w:val="19"/>
          <w:color w:val="B53126"/>
          <w:spacing w:val="0"/>
          <w:w w:val="100"/>
          <w:i/>
        </w:rPr>
        <w:tab/>
      </w:r>
      <w:r>
        <w:rPr>
          <w:rFonts w:ascii="Arial" w:hAnsi="Arial" w:cs="Arial" w:eastAsia="Arial"/>
          <w:sz w:val="19"/>
          <w:szCs w:val="19"/>
          <w:color w:val="B53126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44"/>
          <w:w w:val="10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2"/>
        </w:rPr>
        <w:t>_oot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9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9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"/>
          <w:w w:val="109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"/>
          <w:w w:val="10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5"/>
          <w:w w:val="109"/>
          <w:u w:val="single" w:color="0000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5"/>
          <w:w w:val="10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5"/>
          <w:w w:val="10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5"/>
          <w:u w:val="single" w:color="000000"/>
        </w:rPr>
        <w:t>!'i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5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5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5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1"/>
          <w:w w:val="95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13"/>
          <w:w w:val="99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13"/>
          <w:w w:val="9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13"/>
          <w:w w:val="9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"/>
          <w:w w:val="103"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"/>
          <w:w w:val="10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"/>
          <w:w w:val="10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9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9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-21"/>
          <w:w w:val="132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-21"/>
          <w:w w:val="132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-21"/>
          <w:w w:val="132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12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12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8"/>
          <w:w w:val="112"/>
          <w:u w:val="single" w:color="000000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8"/>
          <w:w w:val="112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8"/>
          <w:w w:val="112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8"/>
          <w:w w:val="112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1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0594B"/>
          <w:spacing w:val="-1"/>
          <w:w w:val="195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85"/>
        </w:rPr>
        <w:t>ifro"Qi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8"/>
          <w:w w:val="86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8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8"/>
        </w:rPr>
        <w:t>_oo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7"/>
          <w:w w:val="8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3"/>
        </w:rPr>
        <w:t>!!if!.l!:!ilk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34" w:lineRule="exact"/>
        <w:ind w:left="2491" w:right="-20"/>
        <w:jc w:val="left"/>
        <w:tabs>
          <w:tab w:pos="49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773F38"/>
          <w:w w:val="123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w w:val="123"/>
          <w:u w:val="single" w:color="000000"/>
        </w:rPr>
        <w:t>ij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w w:val="12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3"/>
          <w:w w:val="123"/>
          <w:u w:val="single" w:color="0000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3"/>
          <w:w w:val="12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3"/>
          <w:w w:val="12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8"/>
          <w:w w:val="65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8"/>
          <w:w w:val="65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8"/>
          <w:w w:val="65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03"/>
          <w:u w:val="single" w:color="000000"/>
        </w:rPr>
        <w:t>ij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03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4"/>
          <w:u w:val="single" w:color="0000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4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104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79"/>
          <w:w w:val="117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79"/>
          <w:w w:val="117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54"/>
          <w:u w:val="single" w:color="0000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54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8"/>
          <w:w w:val="54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0"/>
          <w:u w:val="single" w:color="000000"/>
        </w:rPr>
        <w:t>tJ:!i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0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0"/>
        </w:rPr>
        <w:t>J"Q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1"/>
          <w:w w:val="9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"/>
          <w:w w:val="90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85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1"/>
          <w:w w:val="9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0"/>
        </w:rPr>
        <w:t>.ootruW</w:t>
        <w:tab/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600"/>
        </w:rPr>
        <w:t>m.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6"/>
          <w:w w:val="395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41"/>
        </w:rPr>
        <w:t>&lt;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8"/>
        </w:rPr>
        <w:t>ww:!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6"/>
          <w:w w:val="11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3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717" w:right="6118"/>
        <w:jc w:val="center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4"/>
          <w:szCs w:val="24"/>
          <w:color w:val="5D2628"/>
          <w:spacing w:val="-50"/>
          <w:w w:val="129"/>
        </w:rPr>
        <w:t>1</w:t>
      </w:r>
      <w:r>
        <w:rPr>
          <w:rFonts w:ascii="Arial" w:hAnsi="Arial" w:cs="Arial" w:eastAsia="Arial"/>
          <w:sz w:val="24"/>
          <w:szCs w:val="24"/>
          <w:color w:val="340103"/>
          <w:spacing w:val="-17"/>
          <w:w w:val="135"/>
        </w:rPr>
        <w:t>.</w:t>
      </w:r>
      <w:r>
        <w:rPr>
          <w:rFonts w:ascii="Arial" w:hAnsi="Arial" w:cs="Arial" w:eastAsia="Arial"/>
          <w:sz w:val="24"/>
          <w:szCs w:val="24"/>
          <w:color w:val="2A2131"/>
          <w:spacing w:val="0"/>
          <w:w w:val="95"/>
        </w:rPr>
        <w:t>s</w:t>
      </w:r>
      <w:r>
        <w:rPr>
          <w:rFonts w:ascii="Arial" w:hAnsi="Arial" w:cs="Arial" w:eastAsia="Arial"/>
          <w:sz w:val="24"/>
          <w:szCs w:val="24"/>
          <w:color w:val="2A2131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2A2131"/>
          <w:spacing w:val="-28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D2628"/>
          <w:spacing w:val="0"/>
          <w:w w:val="201"/>
        </w:rPr>
        <w:t>w.l</w:t>
      </w:r>
      <w:r>
        <w:rPr>
          <w:rFonts w:ascii="Arial" w:hAnsi="Arial" w:cs="Arial" w:eastAsia="Arial"/>
          <w:sz w:val="23"/>
          <w:szCs w:val="23"/>
          <w:color w:val="5D2628"/>
          <w:spacing w:val="-3"/>
          <w:w w:val="202"/>
        </w:rPr>
        <w:t>i</w:t>
      </w:r>
      <w:r>
        <w:rPr>
          <w:rFonts w:ascii="Arial" w:hAnsi="Arial" w:cs="Arial" w:eastAsia="Arial"/>
          <w:sz w:val="23"/>
          <w:szCs w:val="23"/>
          <w:color w:val="773F38"/>
          <w:spacing w:val="0"/>
          <w:w w:val="108"/>
        </w:rPr>
        <w:t>t!</w:t>
      </w:r>
      <w:r>
        <w:rPr>
          <w:rFonts w:ascii="Arial" w:hAnsi="Arial" w:cs="Arial" w:eastAsia="Arial"/>
          <w:sz w:val="23"/>
          <w:szCs w:val="23"/>
          <w:color w:val="773F38"/>
          <w:spacing w:val="-3"/>
          <w:w w:val="108"/>
        </w:rPr>
        <w:t>m</w:t>
      </w:r>
      <w:r>
        <w:rPr>
          <w:rFonts w:ascii="Arial" w:hAnsi="Arial" w:cs="Arial" w:eastAsia="Arial"/>
          <w:sz w:val="23"/>
          <w:szCs w:val="23"/>
          <w:color w:val="773F38"/>
          <w:spacing w:val="-64"/>
          <w:w w:val="108"/>
        </w:rPr>
        <w:t>.</w:t>
      </w:r>
      <w:r>
        <w:rPr>
          <w:rFonts w:ascii="Arial" w:hAnsi="Arial" w:cs="Arial" w:eastAsia="Arial"/>
          <w:sz w:val="23"/>
          <w:szCs w:val="23"/>
          <w:color w:val="411A1D"/>
          <w:spacing w:val="-72"/>
          <w:w w:val="89"/>
        </w:rPr>
        <w:t>&lt;</w:t>
      </w:r>
      <w:r>
        <w:rPr>
          <w:rFonts w:ascii="Arial" w:hAnsi="Arial" w:cs="Arial" w:eastAsia="Arial"/>
          <w:sz w:val="23"/>
          <w:szCs w:val="23"/>
          <w:color w:val="5D2628"/>
          <w:spacing w:val="0"/>
          <w:w w:val="82"/>
        </w:rPr>
        <w:t>-'.</w:t>
      </w:r>
      <w:r>
        <w:rPr>
          <w:rFonts w:ascii="Arial" w:hAnsi="Arial" w:cs="Arial" w:eastAsia="Arial"/>
          <w:sz w:val="23"/>
          <w:szCs w:val="23"/>
          <w:color w:val="5D2628"/>
          <w:spacing w:val="-89"/>
          <w:w w:val="83"/>
        </w:rPr>
        <w:t>9</w:t>
      </w:r>
      <w:r>
        <w:rPr>
          <w:rFonts w:ascii="Arial" w:hAnsi="Arial" w:cs="Arial" w:eastAsia="Arial"/>
          <w:sz w:val="23"/>
          <w:szCs w:val="23"/>
          <w:color w:val="773F38"/>
          <w:spacing w:val="0"/>
          <w:w w:val="102"/>
        </w:rPr>
        <w:t>..ti&amp;w:u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40" w:lineRule="auto"/>
        <w:ind w:left="2438" w:right="6894"/>
        <w:jc w:val="center"/>
        <w:tabs>
          <w:tab w:pos="33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45"/>
        </w:rPr>
        <w:t>!!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30"/>
          <w:w w:val="145"/>
        </w:rPr>
        <w:t>®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0"/>
          <w:w w:val="145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-77"/>
          <w:w w:val="14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5" w:after="0" w:line="240" w:lineRule="auto"/>
        <w:ind w:left="1719" w:right="609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FCC33"/>
          <w:w w:val="153"/>
          <w:b/>
          <w:bCs/>
        </w:rPr>
        <w:t>r--</w:t>
      </w:r>
      <w:r>
        <w:rPr>
          <w:rFonts w:ascii="Times New Roman" w:hAnsi="Times New Roman" w:cs="Times New Roman" w:eastAsia="Times New Roman"/>
          <w:sz w:val="20"/>
          <w:szCs w:val="20"/>
          <w:color w:val="FFCC33"/>
          <w:spacing w:val="-15"/>
          <w:w w:val="154"/>
          <w:b/>
          <w:bCs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422F01"/>
          <w:spacing w:val="0"/>
          <w:w w:val="108"/>
          <w:b/>
          <w:bCs/>
        </w:rPr>
        <w:t>2.</w:t>
      </w:r>
      <w:r>
        <w:rPr>
          <w:rFonts w:ascii="Times New Roman" w:hAnsi="Times New Roman" w:cs="Times New Roman" w:eastAsia="Times New Roman"/>
          <w:sz w:val="20"/>
          <w:szCs w:val="20"/>
          <w:color w:val="422F01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22F01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2D00"/>
          <w:spacing w:val="0"/>
          <w:w w:val="100"/>
        </w:rPr>
        <w:t>..!Ui.miil</w:t>
      </w:r>
      <w:r>
        <w:rPr>
          <w:rFonts w:ascii="Times New Roman" w:hAnsi="Times New Roman" w:cs="Times New Roman" w:eastAsia="Times New Roman"/>
          <w:sz w:val="22"/>
          <w:szCs w:val="22"/>
          <w:color w:val="602D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2D0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2D00"/>
          <w:spacing w:val="0"/>
          <w:w w:val="107"/>
        </w:rPr>
        <w:t>mlbM!ll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48" w:lineRule="exact"/>
        <w:ind w:left="222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5"/>
          <w:w w:val="102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9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38"/>
          <w:w w:val="93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0"/>
          <w:w w:val="165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-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4"/>
          <w:position w:val="-1"/>
        </w:rPr>
        <w:t>IUIJ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1"/>
          <w:w w:val="74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138"/>
          <w:w w:val="69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1"/>
          <w:w w:val="74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60"/>
          <w:position w:val="-1"/>
        </w:rPr>
        <w:t>..Il.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36" w:after="0" w:line="240" w:lineRule="auto"/>
        <w:ind w:left="326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D2628"/>
          <w:w w:val="81"/>
        </w:rPr>
        <w:t>AAII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-47"/>
          <w:w w:val="8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773F38"/>
          <w:spacing w:val="0"/>
          <w:w w:val="104"/>
        </w:rPr>
        <w:t>J!</w:t>
      </w:r>
      <w:r>
        <w:rPr>
          <w:rFonts w:ascii="Times New Roman" w:hAnsi="Times New Roman" w:cs="Times New Roman" w:eastAsia="Times New Roman"/>
          <w:sz w:val="23"/>
          <w:szCs w:val="23"/>
          <w:color w:val="773F38"/>
          <w:spacing w:val="-6"/>
          <w:w w:val="104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-15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773F38"/>
          <w:spacing w:val="0"/>
          <w:w w:val="47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D2628"/>
          <w:spacing w:val="0"/>
          <w:w w:val="64"/>
        </w:rPr>
        <w:t>U!I.OIUI.IJSW.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2191" w:right="5408"/>
        <w:jc w:val="center"/>
        <w:tabs>
          <w:tab w:pos="40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5"/>
          <w:w w:val="102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16"/>
          <w:w w:val="138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1"/>
          <w:w w:val="102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2"/>
        </w:rPr>
        <w:t>JW.IJ!..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"/>
          <w:w w:val="8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46"/>
        </w:rPr>
        <w:t>l</w:t>
      </w:r>
      <w:r>
        <w:rPr>
          <w:rFonts w:ascii="Arial" w:hAnsi="Arial" w:cs="Arial" w:eastAsia="Arial"/>
          <w:sz w:val="24"/>
          <w:szCs w:val="24"/>
          <w:color w:val="5D2628"/>
          <w:spacing w:val="0"/>
          <w:w w:val="135"/>
        </w:rPr>
        <w:t>mt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46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5D2628"/>
          <w:spacing w:val="0"/>
          <w:w w:val="199"/>
        </w:rPr>
        <w:t>(l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06"/>
          <w:w w:val="95"/>
        </w:rPr>
        <w:t>b</w:t>
      </w:r>
      <w:r>
        <w:rPr>
          <w:rFonts w:ascii="Arial" w:hAnsi="Arial" w:cs="Arial" w:eastAsia="Arial"/>
          <w:sz w:val="18"/>
          <w:szCs w:val="18"/>
          <w:color w:val="5D2628"/>
          <w:spacing w:val="0"/>
          <w:w w:val="199"/>
        </w:rPr>
        <w:t>j</w:t>
      </w:r>
      <w:r>
        <w:rPr>
          <w:rFonts w:ascii="Arial" w:hAnsi="Arial" w:cs="Arial" w:eastAsia="Arial"/>
          <w:sz w:val="18"/>
          <w:szCs w:val="18"/>
          <w:color w:val="5D262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9"/>
          <w:w w:val="52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8"/>
        </w:rPr>
        <w:t>!l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9"/>
          <w:w w:val="9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76"/>
          <w:w w:val="10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0"/>
        </w:rPr>
        <w:t>.h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8" w:after="0" w:line="230" w:lineRule="exact"/>
        <w:ind w:left="2475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15"/>
          <w:szCs w:val="15"/>
          <w:color w:val="5D2628"/>
          <w:w w:val="86"/>
          <w:position w:val="-2"/>
        </w:rPr>
        <w:t>OOJW;</w:t>
      </w:r>
      <w:r>
        <w:rPr>
          <w:rFonts w:ascii="Arial" w:hAnsi="Arial" w:cs="Arial" w:eastAsia="Arial"/>
          <w:sz w:val="15"/>
          <w:szCs w:val="15"/>
          <w:color w:val="5D2628"/>
          <w:spacing w:val="-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1"/>
          <w:w w:val="95"/>
          <w:position w:val="-2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9"/>
          <w:position w:val="-2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7"/>
          <w:w w:val="100"/>
          <w:position w:val="-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9"/>
          <w:w w:val="52"/>
          <w:position w:val="-2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82"/>
          <w:position w:val="-2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D2628"/>
          <w:spacing w:val="0"/>
          <w:w w:val="85"/>
          <w:position w:val="-2"/>
        </w:rPr>
        <w:t>RJ</w:t>
      </w:r>
      <w:r>
        <w:rPr>
          <w:rFonts w:ascii="Times New Roman" w:hAnsi="Times New Roman" w:cs="Times New Roman" w:eastAsia="Times New Roman"/>
          <w:sz w:val="19"/>
          <w:szCs w:val="19"/>
          <w:color w:val="5D2628"/>
          <w:spacing w:val="-1"/>
          <w:w w:val="86"/>
          <w:position w:val="-2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D2628"/>
          <w:spacing w:val="0"/>
          <w:w w:val="85"/>
          <w:position w:val="-2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5D2628"/>
          <w:spacing w:val="-15"/>
          <w:w w:val="86"/>
          <w:position w:val="-2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26E66"/>
          <w:spacing w:val="-11"/>
          <w:w w:val="122"/>
          <w:position w:val="-2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0E111F"/>
          <w:spacing w:val="-31"/>
          <w:w w:val="154"/>
          <w:position w:val="-2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2A2131"/>
          <w:spacing w:val="-48"/>
          <w:w w:val="99"/>
          <w:position w:val="-2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FDD66D"/>
          <w:spacing w:val="0"/>
          <w:w w:val="136"/>
          <w:position w:val="-2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63" w:lineRule="exact"/>
        <w:ind w:left="2475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773F38"/>
          <w:spacing w:val="0"/>
          <w:w w:val="100"/>
          <w:position w:val="1"/>
        </w:rPr>
        <w:t>MW;</w:t>
      </w:r>
      <w:r>
        <w:rPr>
          <w:rFonts w:ascii="Times New Roman" w:hAnsi="Times New Roman" w:cs="Times New Roman" w:eastAsia="Times New Roman"/>
          <w:sz w:val="19"/>
          <w:szCs w:val="19"/>
          <w:color w:val="773F38"/>
          <w:spacing w:val="-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6"/>
          <w:position w:val="1"/>
        </w:rPr>
        <w:t>pen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1"/>
          <w:w w:val="107"/>
          <w:position w:val="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8"/>
          <w:w w:val="65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1"/>
          <w:position w:val="1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03"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4"/>
          <w:w w:val="104"/>
          <w:position w:val="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1"/>
          <w:w w:val="213"/>
          <w:position w:val="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77"/>
          <w:position w:val="1"/>
        </w:rPr>
        <w:t>li!li.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7"/>
          <w:w w:val="77"/>
          <w:position w:val="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37"/>
          <w:position w:val="1"/>
        </w:rPr>
        <w:t>!l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0"/>
          <w:w w:val="138"/>
          <w:position w:val="1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2"/>
          <w:w w:val="103"/>
          <w:position w:val="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0"/>
          <w:w w:val="53"/>
          <w:position w:val="1"/>
        </w:rPr>
        <w:t>&lt;&gt;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9"/>
          <w:w w:val="54"/>
          <w:position w:val="1"/>
        </w:rPr>
        <w:t>'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8"/>
          <w:position w:val="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8"/>
          <w:w w:val="98"/>
          <w:position w:val="1"/>
        </w:rPr>
        <w:t>o</w:t>
      </w:r>
      <w:r>
        <w:rPr>
          <w:rFonts w:ascii="Arial" w:hAnsi="Arial" w:cs="Arial" w:eastAsia="Arial"/>
          <w:sz w:val="28"/>
          <w:szCs w:val="28"/>
          <w:color w:val="340103"/>
          <w:spacing w:val="0"/>
          <w:w w:val="305"/>
          <w:position w:val="1"/>
        </w:rPr>
        <w:t>I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left="193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Arial" w:hAnsi="Arial" w:cs="Arial" w:eastAsia="Arial"/>
          <w:sz w:val="25"/>
          <w:szCs w:val="25"/>
          <w:color w:val="FDD66D"/>
          <w:w w:val="368"/>
        </w:rPr>
        <w:t>-</w:t>
      </w:r>
      <w:r>
        <w:rPr>
          <w:rFonts w:ascii="Arial" w:hAnsi="Arial" w:cs="Arial" w:eastAsia="Arial"/>
          <w:sz w:val="25"/>
          <w:szCs w:val="25"/>
          <w:color w:val="FDD66D"/>
          <w:spacing w:val="-29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FDD66D"/>
          <w:spacing w:val="0"/>
          <w:w w:val="368"/>
        </w:rPr>
        <w:t>-</w:t>
      </w:r>
      <w:r>
        <w:rPr>
          <w:rFonts w:ascii="Arial" w:hAnsi="Arial" w:cs="Arial" w:eastAsia="Arial"/>
          <w:sz w:val="25"/>
          <w:szCs w:val="25"/>
          <w:color w:val="FDD66D"/>
          <w:spacing w:val="-129"/>
          <w:w w:val="368"/>
        </w:rPr>
        <w:t> </w:t>
      </w:r>
      <w:r>
        <w:rPr>
          <w:rFonts w:ascii="Arial" w:hAnsi="Arial" w:cs="Arial" w:eastAsia="Arial"/>
          <w:sz w:val="25"/>
          <w:szCs w:val="25"/>
          <w:color w:val="773F38"/>
          <w:spacing w:val="0"/>
          <w:w w:val="85"/>
        </w:rPr>
        <w:t>MW:</w:t>
      </w:r>
      <w:r>
        <w:rPr>
          <w:rFonts w:ascii="Arial" w:hAnsi="Arial" w:cs="Arial" w:eastAsia="Arial"/>
          <w:sz w:val="25"/>
          <w:szCs w:val="25"/>
          <w:color w:val="773F38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111F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>ensio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8"/>
          <w:w w:val="86"/>
        </w:rPr>
        <w:t>@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2"/>
        </w:rPr>
        <w:t>IJ![tj</w:t>
      </w:r>
      <w:r>
        <w:rPr>
          <w:rFonts w:ascii="Times New Roman" w:hAnsi="Times New Roman" w:cs="Times New Roman" w:eastAsia="Times New Roman"/>
          <w:sz w:val="22"/>
          <w:szCs w:val="22"/>
          <w:color w:val="FB3F34"/>
          <w:spacing w:val="-33"/>
          <w:w w:val="43"/>
        </w:rPr>
        <w:t>_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8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5"/>
          <w:w w:val="99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16"/>
          <w:w w:val="10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8"/>
          <w:w w:val="103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26E66"/>
          <w:spacing w:val="-4"/>
          <w:w w:val="106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7"/>
          <w:w w:val="103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3"/>
          <w:w w:val="98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431"/>
        </w:rPr>
        <w:t>--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6" w:after="0" w:line="240" w:lineRule="auto"/>
        <w:ind w:left="2164" w:right="-20"/>
        <w:jc w:val="left"/>
        <w:tabs>
          <w:tab w:pos="252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422F01"/>
          <w:spacing w:val="0"/>
          <w:w w:val="100"/>
          <w:position w:val="2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color w:val="422F01"/>
          <w:spacing w:val="-4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22F01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422F01"/>
          <w:spacing w:val="0"/>
          <w:w w:val="100"/>
          <w:position w:val="2"/>
        </w:rPr>
      </w:r>
      <w:r>
        <w:rPr>
          <w:rFonts w:ascii="Arial" w:hAnsi="Arial" w:cs="Arial" w:eastAsia="Arial"/>
          <w:sz w:val="22"/>
          <w:szCs w:val="22"/>
          <w:color w:val="602D00"/>
          <w:spacing w:val="0"/>
          <w:w w:val="100"/>
          <w:position w:val="0"/>
        </w:rPr>
        <w:t>IJ!III.MJti!Y!</w:t>
      </w:r>
      <w:r>
        <w:rPr>
          <w:rFonts w:ascii="Arial" w:hAnsi="Arial" w:cs="Arial" w:eastAsia="Arial"/>
          <w:sz w:val="22"/>
          <w:szCs w:val="22"/>
          <w:color w:val="602D00"/>
          <w:spacing w:val="9"/>
          <w:w w:val="100"/>
          <w:position w:val="0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28210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8210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8210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3"/>
          <w:szCs w:val="23"/>
          <w:color w:val="602D00"/>
          <w:spacing w:val="0"/>
          <w:w w:val="100"/>
          <w:position w:val="0"/>
        </w:rPr>
        <w:t>umiroit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24" w:after="0" w:line="240" w:lineRule="auto"/>
        <w:ind w:left="2190" w:right="538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2"/>
          <w:w w:val="118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7"/>
          <w:w w:val="93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47"/>
          <w:w w:val="77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600F0F"/>
          <w:spacing w:val="0"/>
          <w:w w:val="73"/>
        </w:rPr>
        <w:t>J.A</w:t>
      </w:r>
      <w:r>
        <w:rPr>
          <w:rFonts w:ascii="Times New Roman" w:hAnsi="Times New Roman" w:cs="Times New Roman" w:eastAsia="Times New Roman"/>
          <w:sz w:val="22"/>
          <w:szCs w:val="22"/>
          <w:color w:val="600F0F"/>
          <w:spacing w:val="-9"/>
          <w:w w:val="7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7E1613"/>
          <w:spacing w:val="-3"/>
          <w:w w:val="16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1"/>
        </w:rPr>
        <w:t>lw!..eltut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8"/>
          <w:w w:val="11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5"/>
          <w:w w:val="13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1"/>
        </w:rPr>
        <w:t>elU!U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2"/>
          <w:w w:val="9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111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1"/>
          <w:w w:val="92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8"/>
        </w:rPr>
        <w:t>..liA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1" w:after="0" w:line="240" w:lineRule="auto"/>
        <w:ind w:left="2929" w:right="6217"/>
        <w:jc w:val="center"/>
        <w:tabs>
          <w:tab w:pos="340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4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5"/>
          <w:szCs w:val="15"/>
          <w:color w:val="5B3852"/>
          <w:spacing w:val="0"/>
          <w:w w:val="250"/>
          <w:i/>
          <w:position w:val="0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5B3852"/>
          <w:spacing w:val="-25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B3852"/>
          <w:spacing w:val="-2"/>
          <w:w w:val="250"/>
          <w:i/>
          <w:position w:val="0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2A2131"/>
          <w:spacing w:val="-15"/>
          <w:w w:val="215"/>
          <w:i/>
          <w:position w:val="0"/>
        </w:rPr>
        <w:t>0</w:t>
      </w:r>
      <w:r>
        <w:rPr>
          <w:rFonts w:ascii="Times New Roman" w:hAnsi="Times New Roman" w:cs="Times New Roman" w:eastAsia="Times New Roman"/>
          <w:sz w:val="15"/>
          <w:szCs w:val="15"/>
          <w:color w:val="77647B"/>
          <w:spacing w:val="-16"/>
          <w:w w:val="92"/>
          <w:i/>
          <w:position w:val="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0E111F"/>
          <w:spacing w:val="-1"/>
          <w:w w:val="176"/>
          <w:i/>
          <w:position w:val="0"/>
        </w:rPr>
        <w:t>"</w:t>
      </w:r>
      <w:r>
        <w:rPr>
          <w:rFonts w:ascii="Times New Roman" w:hAnsi="Times New Roman" w:cs="Times New Roman" w:eastAsia="Times New Roman"/>
          <w:sz w:val="15"/>
          <w:szCs w:val="15"/>
          <w:color w:val="2A2131"/>
          <w:spacing w:val="0"/>
          <w:w w:val="155"/>
          <w:i/>
          <w:position w:val="0"/>
        </w:rPr>
        <w:t>0'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62" w:lineRule="exact"/>
        <w:ind w:left="2437" w:right="582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Arial" w:hAnsi="Arial" w:cs="Arial" w:eastAsia="Arial"/>
          <w:sz w:val="23"/>
          <w:szCs w:val="23"/>
          <w:color w:val="5D2628"/>
          <w:spacing w:val="14"/>
          <w:w w:val="240"/>
          <w:i/>
        </w:rPr>
        <w:t>l</w:t>
      </w:r>
      <w:r>
        <w:rPr>
          <w:rFonts w:ascii="Arial" w:hAnsi="Arial" w:cs="Arial" w:eastAsia="Arial"/>
          <w:sz w:val="23"/>
          <w:szCs w:val="23"/>
          <w:color w:val="773F38"/>
          <w:spacing w:val="0"/>
          <w:w w:val="141"/>
          <w:i/>
        </w:rPr>
        <w:t>.ffl</w:t>
      </w:r>
      <w:r>
        <w:rPr>
          <w:rFonts w:ascii="Arial" w:hAnsi="Arial" w:cs="Arial" w:eastAsia="Arial"/>
          <w:sz w:val="23"/>
          <w:szCs w:val="23"/>
          <w:color w:val="773F38"/>
          <w:spacing w:val="-25"/>
          <w:w w:val="141"/>
          <w:i/>
        </w:rPr>
        <w:t>&gt;</w:t>
      </w:r>
      <w:r>
        <w:rPr>
          <w:rFonts w:ascii="Arial" w:hAnsi="Arial" w:cs="Arial" w:eastAsia="Arial"/>
          <w:sz w:val="23"/>
          <w:szCs w:val="23"/>
          <w:color w:val="5D2628"/>
          <w:spacing w:val="0"/>
          <w:w w:val="83"/>
          <w:i/>
        </w:rPr>
        <w:t>D</w:t>
      </w:r>
      <w:r>
        <w:rPr>
          <w:rFonts w:ascii="Arial" w:hAnsi="Arial" w:cs="Arial" w:eastAsia="Arial"/>
          <w:sz w:val="23"/>
          <w:szCs w:val="23"/>
          <w:color w:val="5D2628"/>
          <w:spacing w:val="-40"/>
          <w:w w:val="82"/>
          <w:i/>
        </w:rPr>
        <w:t>.</w:t>
      </w:r>
      <w:r>
        <w:rPr>
          <w:rFonts w:ascii="Arial" w:hAnsi="Arial" w:cs="Arial" w:eastAsia="Arial"/>
          <w:sz w:val="19"/>
          <w:szCs w:val="19"/>
          <w:color w:val="5D2628"/>
          <w:spacing w:val="-40"/>
          <w:w w:val="83"/>
        </w:rPr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83"/>
          <w:u w:val="thick" w:color="000000"/>
        </w:rPr>
        <w:t>@O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83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83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773F38"/>
          <w:spacing w:val="-38"/>
          <w:w w:val="151"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color w:val="773F38"/>
          <w:spacing w:val="-38"/>
          <w:w w:val="151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773F38"/>
          <w:spacing w:val="-33"/>
          <w:w w:val="99"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color w:val="773F38"/>
          <w:spacing w:val="-33"/>
          <w:w w:val="99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773F38"/>
          <w:spacing w:val="-33"/>
          <w:w w:val="99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74"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74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5D2628"/>
          <w:spacing w:val="-16"/>
          <w:w w:val="99"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color w:val="5D2628"/>
          <w:spacing w:val="-16"/>
          <w:w w:val="99"/>
          <w:u w:val="thick" w:color="000000"/>
        </w:rPr>
      </w:r>
      <w:r>
        <w:rPr>
          <w:rFonts w:ascii="Arial" w:hAnsi="Arial" w:cs="Arial" w:eastAsia="Arial"/>
          <w:sz w:val="19"/>
          <w:szCs w:val="19"/>
          <w:color w:val="5D2628"/>
          <w:spacing w:val="-16"/>
          <w:w w:val="99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44438"/>
          <w:spacing w:val="0"/>
          <w:w w:val="101"/>
          <w:u w:val="thick" w:color="0000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544438"/>
          <w:spacing w:val="0"/>
          <w:w w:val="101"/>
          <w:u w:val="thick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544438"/>
          <w:spacing w:val="0"/>
          <w:w w:val="101"/>
        </w:rPr>
      </w:r>
      <w:r>
        <w:rPr>
          <w:rFonts w:ascii="Times New Roman" w:hAnsi="Times New Roman" w:cs="Times New Roman" w:eastAsia="Times New Roman"/>
          <w:sz w:val="22"/>
          <w:szCs w:val="22"/>
          <w:color w:val="544438"/>
          <w:spacing w:val="-16"/>
          <w:w w:val="10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21"/>
          <w:w w:val="12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826E66"/>
          <w:spacing w:val="-4"/>
          <w:w w:val="106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7"/>
          <w:w w:val="103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98"/>
        </w:rPr>
        <w:t>o)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0" w:after="0" w:line="240" w:lineRule="auto"/>
        <w:ind w:left="222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32"/>
          <w:w w:val="118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color w:val="340103"/>
          <w:spacing w:val="-16"/>
          <w:w w:val="138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44"/>
          <w:w w:val="102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06"/>
        </w:rPr>
        <w:t>Ji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"/>
          <w:w w:val="106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9"/>
          <w:w w:val="107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60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8"/>
        </w:rPr>
        <w:t>..li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7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8"/>
        </w:rPr>
        <w:t>AAn.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7"/>
        </w:rPr>
        <w:t>!lb.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3"/>
          <w:w w:val="11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0"/>
          <w:w w:val="91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59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94"/>
        </w:rPr>
        <w:t>.mM.et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57"/>
          <w:w w:val="9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12"/>
          <w:w w:val="14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4"/>
          <w:w w:val="95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1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32"/>
          <w:w w:val="118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0"/>
          <w:w w:val="74"/>
        </w:rPr>
        <w:t>J!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8"/>
          <w:w w:val="7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2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29"/>
        </w:rPr>
        <w:t>lm.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0" w:lineRule="auto"/>
        <w:ind w:left="2475" w:right="-20"/>
        <w:jc w:val="left"/>
        <w:tabs>
          <w:tab w:pos="39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5D2628"/>
          <w:w w:val="87"/>
        </w:rPr>
        <w:t>!&gt;WJ.I!..</w:t>
      </w:r>
      <w:r>
        <w:rPr>
          <w:rFonts w:ascii="Times New Roman" w:hAnsi="Times New Roman" w:cs="Times New Roman" w:eastAsia="Times New Roman"/>
          <w:sz w:val="16"/>
          <w:szCs w:val="16"/>
          <w:color w:val="5D2628"/>
          <w:spacing w:val="-4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773F38"/>
          <w:spacing w:val="0"/>
          <w:w w:val="465"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773F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773F38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E111F"/>
          <w:spacing w:val="0"/>
          <w:w w:val="94"/>
          <w:b/>
          <w:bCs/>
          <w:position w:val="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-15"/>
          <w:w w:val="121"/>
          <w:b/>
          <w:bCs/>
          <w:position w:val="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111F"/>
          <w:spacing w:val="-9"/>
          <w:w w:val="78"/>
          <w:b/>
          <w:bCs/>
          <w:position w:val="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A2131"/>
          <w:spacing w:val="0"/>
          <w:w w:val="108"/>
          <w:b/>
          <w:bCs/>
          <w:position w:val="3"/>
        </w:rPr>
        <w:t>son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left="880" w:right="6040"/>
        <w:jc w:val="center"/>
        <w:tabs>
          <w:tab w:pos="24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6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200"/>
        </w:rPr>
        <w:t>ll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1"/>
          <w:w w:val="2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00F0F"/>
          <w:spacing w:val="0"/>
          <w:w w:val="126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7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0"/>
          <w:w w:val="78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124"/>
        </w:rPr>
        <w:t>n!l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24"/>
          <w:w w:val="124"/>
        </w:rPr>
        <w:t>@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17"/>
          <w:w w:val="22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6B4D4F"/>
          <w:spacing w:val="-71"/>
          <w:w w:val="13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13"/>
          <w:w w:val="117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600F0F"/>
          <w:spacing w:val="-20"/>
          <w:w w:val="6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102"/>
        </w:rPr>
        <w:t>:ti: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14" w:lineRule="exact"/>
        <w:ind w:left="193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431"/>
          <w:position w:val="-3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-112"/>
          <w:w w:val="431"/>
          <w:position w:val="-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431"/>
          <w:position w:val="-3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-93"/>
          <w:w w:val="431"/>
          <w:position w:val="-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0"/>
          <w:w w:val="83"/>
          <w:position w:val="-3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5D2628"/>
          <w:spacing w:val="-81"/>
          <w:w w:val="83"/>
          <w:position w:val="-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85"/>
          <w:position w:val="-3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31"/>
          <w:w w:val="85"/>
          <w:position w:val="-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42343D"/>
          <w:spacing w:val="-32"/>
          <w:w w:val="79"/>
          <w:position w:val="-3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62"/>
          <w:w w:val="120"/>
          <w:position w:val="-3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A2131"/>
          <w:spacing w:val="-17"/>
          <w:w w:val="117"/>
          <w:position w:val="-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94"/>
          <w:position w:val="-3"/>
        </w:rPr>
        <w:t>!UW!t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338" w:lineRule="exact"/>
        <w:ind w:left="1755" w:right="-20"/>
        <w:jc w:val="left"/>
        <w:tabs>
          <w:tab w:pos="2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6"/>
          <w:szCs w:val="26"/>
          <w:color w:val="FDD66D"/>
          <w:spacing w:val="0"/>
          <w:w w:val="194"/>
          <w:position w:val="10"/>
        </w:rPr>
        <w:t>-·</w:t>
      </w:r>
      <w:r>
        <w:rPr>
          <w:rFonts w:ascii="Arial" w:hAnsi="Arial" w:cs="Arial" w:eastAsia="Arial"/>
          <w:sz w:val="26"/>
          <w:szCs w:val="26"/>
          <w:color w:val="FDD66D"/>
          <w:spacing w:val="0"/>
          <w:w w:val="100"/>
          <w:position w:val="10"/>
        </w:rPr>
        <w:tab/>
      </w:r>
      <w:r>
        <w:rPr>
          <w:rFonts w:ascii="Arial" w:hAnsi="Arial" w:cs="Arial" w:eastAsia="Arial"/>
          <w:sz w:val="26"/>
          <w:szCs w:val="26"/>
          <w:color w:val="FDD66D"/>
          <w:spacing w:val="0"/>
          <w:w w:val="100"/>
          <w:position w:val="10"/>
        </w:rPr>
      </w:r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0"/>
          <w:w w:val="163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-40"/>
          <w:w w:val="163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1A1D"/>
          <w:spacing w:val="-50"/>
          <w:w w:val="167"/>
          <w:position w:val="-2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5D2628"/>
          <w:spacing w:val="0"/>
          <w:w w:val="127"/>
          <w:position w:val="-2"/>
        </w:rPr>
        <w:t>.wh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193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DD66D"/>
          <w:spacing w:val="0"/>
          <w:w w:val="450"/>
          <w:b/>
          <w:bCs/>
        </w:rPr>
        <w:t>--</w:t>
      </w:r>
      <w:r>
        <w:rPr>
          <w:rFonts w:ascii="Times New Roman" w:hAnsi="Times New Roman" w:cs="Times New Roman" w:eastAsia="Times New Roman"/>
          <w:sz w:val="20"/>
          <w:szCs w:val="20"/>
          <w:color w:val="FDD66D"/>
          <w:spacing w:val="-107"/>
          <w:w w:val="45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131"/>
          <w:spacing w:val="0"/>
          <w:w w:val="98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A2131"/>
          <w:spacing w:val="-8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E111F"/>
          <w:spacing w:val="-1"/>
          <w:w w:val="99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A2131"/>
          <w:spacing w:val="-11"/>
          <w:w w:val="112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2343D"/>
          <w:spacing w:val="10"/>
          <w:w w:val="87"/>
          <w:b/>
          <w:bCs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340103"/>
          <w:spacing w:val="9"/>
          <w:w w:val="65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A2131"/>
          <w:spacing w:val="0"/>
          <w:w w:val="110"/>
          <w:b/>
          <w:bCs/>
        </w:rPr>
        <w:t>ngo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40" w:lineRule="auto"/>
        <w:ind w:left="24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773F38"/>
          <w:w w:val="90"/>
        </w:rPr>
        <w:t>J:M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23"/>
          <w:w w:val="9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411A1D"/>
          <w:spacing w:val="-59"/>
          <w:w w:val="10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0"/>
          <w:w w:val="76"/>
        </w:rPr>
        <w:t>.l&lt;.</w:t>
      </w:r>
      <w:r>
        <w:rPr>
          <w:rFonts w:ascii="Times New Roman" w:hAnsi="Times New Roman" w:cs="Times New Roman" w:eastAsia="Times New Roman"/>
          <w:sz w:val="22"/>
          <w:szCs w:val="22"/>
          <w:color w:val="773F38"/>
          <w:spacing w:val="-47"/>
          <w:w w:val="76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FDD66D"/>
          <w:spacing w:val="0"/>
          <w:w w:val="431"/>
        </w:rPr>
        <w:t>--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8" w:after="0" w:line="172" w:lineRule="exact"/>
        <w:ind w:left="1901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DD66D"/>
          <w:spacing w:val="0"/>
          <w:w w:val="484"/>
          <w:position w:val="-4"/>
        </w:rPr>
        <w:t>-</w:t>
      </w:r>
      <w:r>
        <w:rPr>
          <w:rFonts w:ascii="Arial" w:hAnsi="Arial" w:cs="Arial" w:eastAsia="Arial"/>
          <w:sz w:val="19"/>
          <w:szCs w:val="19"/>
          <w:color w:val="FDD66D"/>
          <w:spacing w:val="-90"/>
          <w:w w:val="484"/>
          <w:position w:val="-4"/>
        </w:rPr>
        <w:t> </w:t>
      </w:r>
      <w:r>
        <w:rPr>
          <w:rFonts w:ascii="Arial" w:hAnsi="Arial" w:cs="Arial" w:eastAsia="Arial"/>
          <w:sz w:val="19"/>
          <w:szCs w:val="19"/>
          <w:color w:val="FDD66D"/>
          <w:spacing w:val="0"/>
          <w:w w:val="484"/>
          <w:position w:val="-4"/>
        </w:rPr>
        <w:t>-</w:t>
      </w:r>
      <w:r>
        <w:rPr>
          <w:rFonts w:ascii="Arial" w:hAnsi="Arial" w:cs="Arial" w:eastAsia="Arial"/>
          <w:sz w:val="19"/>
          <w:szCs w:val="19"/>
          <w:color w:val="FDD66D"/>
          <w:spacing w:val="-105"/>
          <w:w w:val="484"/>
          <w:position w:val="-4"/>
        </w:rPr>
        <w:t> </w:t>
      </w:r>
      <w:r>
        <w:rPr>
          <w:rFonts w:ascii="Arial" w:hAnsi="Arial" w:cs="Arial" w:eastAsia="Arial"/>
          <w:sz w:val="19"/>
          <w:szCs w:val="19"/>
          <w:color w:val="773F38"/>
          <w:spacing w:val="0"/>
          <w:w w:val="165"/>
          <w:position w:val="-4"/>
        </w:rPr>
        <w:t>ll</w:t>
      </w:r>
      <w:r>
        <w:rPr>
          <w:rFonts w:ascii="Arial" w:hAnsi="Arial" w:cs="Arial" w:eastAsia="Arial"/>
          <w:sz w:val="19"/>
          <w:szCs w:val="19"/>
          <w:color w:val="773F38"/>
          <w:spacing w:val="-9"/>
          <w:w w:val="164"/>
          <w:position w:val="-4"/>
        </w:rPr>
        <w:t>!</w:t>
      </w:r>
      <w:r>
        <w:rPr>
          <w:rFonts w:ascii="Arial" w:hAnsi="Arial" w:cs="Arial" w:eastAsia="Arial"/>
          <w:sz w:val="19"/>
          <w:szCs w:val="19"/>
          <w:color w:val="5D2628"/>
          <w:spacing w:val="0"/>
          <w:w w:val="116"/>
          <w:position w:val="-4"/>
        </w:rPr>
        <w:t>9.tlW.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70" w:lineRule="exact"/>
        <w:ind w:left="1755" w:right="-20"/>
        <w:jc w:val="left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FDD66D"/>
          <w:spacing w:val="0"/>
          <w:w w:val="271"/>
          <w:position w:val="1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80" w:right="780"/>
        </w:sectPr>
      </w:pPr>
      <w:rPr/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1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82.470067pt;height:250.9725pt;mso-position-horizontal-relative:char;mso-position-vertical-relative:line" type="#_x0000_t75">
            <v:imagedata r:id="rId4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42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2114" w:right="17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509" w:right="11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957,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7.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372" w:right="-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GESËN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OSTOS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595" w:right="2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011,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33" w:right="-56"/>
        <w:jc w:val="center"/>
        <w:tabs>
          <w:tab w:pos="960" w:val="left"/>
          <w:tab w:pos="2100" w:val="left"/>
          <w:tab w:pos="3120" w:val="left"/>
          <w:tab w:pos="3540" w:val="left"/>
          <w:tab w:pos="4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terinar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35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.99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1" w:after="0" w:line="240" w:lineRule="auto"/>
        <w:ind w:left="333" w:right="-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Ujër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Këshilli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5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</w:p>
    <w:p>
      <w:pPr>
        <w:spacing w:before="0" w:after="0" w:line="269" w:lineRule="exact"/>
        <w:ind w:left="2066" w:right="16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ermat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gtorale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tent,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104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.9.201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hërbi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terinar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kuptojn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6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“Fermer”,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çdo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juridik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51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ocesin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erma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gtoral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matrikujt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matrikullimin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30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134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“Op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rator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t”,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personi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juridik,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tent,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okurimit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erët,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gtora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438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ermerët,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matrikullimin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tpërd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ijon:</w:t>
      </w:r>
    </w:p>
    <w:p>
      <w:pPr>
        <w:spacing w:before="2" w:after="0" w:line="239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3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27711"/>
          <w:pgMar w:header="836" w:footer="764" w:top="1840" w:bottom="960" w:left="760" w:right="780"/>
          <w:headerReference w:type="odd" r:id="rId45"/>
          <w:headerReference w:type="even" r:id="rId46"/>
          <w:footerReference w:type="odd" r:id="rId47"/>
          <w:footerReference w:type="even" r:id="rId48"/>
          <w:pgSz w:w="11920" w:h="16860"/>
        </w:sectPr>
      </w:pPr>
      <w:rPr/>
    </w:p>
    <w:p>
      <w:pPr>
        <w:spacing w:before="37" w:after="0" w:line="240" w:lineRule="auto"/>
        <w:ind w:left="333" w:right="-13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matrikujve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zoh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27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5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tabs>
          <w:tab w:pos="1820" w:val="left"/>
          <w:tab w:pos="2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33" w:right="-17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1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373" w:right="383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26" w:right="17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511" w:right="11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91" w:right="301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62" w:right="3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4" w:right="415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6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402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370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52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07" w:right="20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90" w:firstLine="283"/>
        <w:jc w:val="left"/>
        <w:tabs>
          <w:tab w:pos="17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4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52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9"/>
        <w:jc w:val="center"/>
        <w:tabs>
          <w:tab w:pos="1320" w:val="left"/>
          <w:tab w:pos="2320" w:val="left"/>
          <w:tab w:pos="2820" w:val="left"/>
          <w:tab w:pos="3180" w:val="left"/>
          <w:tab w:pos="380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53" w:right="-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303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7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26" w:right="17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11" w:right="11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663" w:right="273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718" w:right="329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69" w:right="1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53" w:right="-37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0" w:after="0" w:line="269" w:lineRule="exact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31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4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0" w:after="0" w:line="269" w:lineRule="exact"/>
        <w:ind w:right="3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07" w:right="20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-40" w:right="329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33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34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tabs>
          <w:tab w:pos="1560" w:val="left"/>
          <w:tab w:pos="2700" w:val="left"/>
          <w:tab w:pos="3580" w:val="left"/>
          <w:tab w:pos="40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32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33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0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4" w:top="1840" w:bottom="960" w:left="760" w:right="780"/>
          <w:pgSz w:w="11920" w:h="16860"/>
        </w:sectPr>
      </w:pPr>
      <w:rPr/>
    </w:p>
    <w:p>
      <w:pPr>
        <w:spacing w:before="37" w:after="0" w:line="240" w:lineRule="auto"/>
        <w:ind w:left="2126" w:right="17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64" w:right="11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79" w:right="1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65" w:right="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18" w:right="4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–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3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80" w:right="16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0" w:after="0" w:line="269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50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2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tabs>
          <w:tab w:pos="2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26" w:right="17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557" w:right="11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5" w:right="2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96" w:right="7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1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810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333" w:right="-58"/>
        <w:jc w:val="center"/>
        <w:tabs>
          <w:tab w:pos="1860" w:val="left"/>
          <w:tab w:pos="2560" w:val="left"/>
          <w:tab w:pos="3760" w:val="left"/>
          <w:tab w:pos="4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</w:p>
    <w:p>
      <w:pPr>
        <w:spacing w:before="0" w:after="0" w:line="269" w:lineRule="exact"/>
        <w:ind w:left="373" w:right="15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080" w:right="16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1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left="1753" w:right="20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84" w:right="15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2" w:right="6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361" w:right="16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-40" w:right="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810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9" w:lineRule="exact"/>
        <w:ind w:left="-38" w:right="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-40" w:right="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290"/>
        <w:jc w:val="center"/>
        <w:tabs>
          <w:tab w:pos="1480" w:val="left"/>
          <w:tab w:pos="2160" w:val="left"/>
          <w:tab w:pos="3360" w:val="left"/>
          <w:tab w:pos="37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07" w:right="20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69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1.230011pt;margin-top:10.470040pt;width:236.5925pt;height:46.179063pt;mso-position-horizontal-relative:page;mso-position-vertical-relative:paragraph;z-index:-349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26" w:hRule="exact"/>
                    </w:trPr>
                    <w:tc>
                      <w:tcPr>
                        <w:tcW w:w="280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60" w:after="0" w:line="266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9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46" w:after="0" w:line="279" w:lineRule="exact"/>
                          <w:ind w:left="70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80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" w:after="0" w:line="267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9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70" w:lineRule="exact"/>
                          <w:ind w:left="70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1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27" w:hRule="exact"/>
                    </w:trPr>
                    <w:tc>
                      <w:tcPr>
                        <w:tcW w:w="280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4" w:after="0" w:line="240" w:lineRule="auto"/>
                          <w:ind w:left="235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74" w:lineRule="exact"/>
                          <w:ind w:left="70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1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1.230011pt;margin-top:10.530025pt;width:236.5925pt;height:46.179062pt;mso-position-horizontal-relative:page;mso-position-vertical-relative:paragraph;z-index:-3497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26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60" w:after="0" w:line="266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46" w:after="0" w:line="279" w:lineRule="exact"/>
                          <w:ind w:left="75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" w:after="0" w:line="267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70" w:lineRule="exact"/>
                          <w:ind w:left="65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5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1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27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4" w:after="0" w:line="240" w:lineRule="auto"/>
                          <w:ind w:left="235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74" w:lineRule="exact"/>
                          <w:ind w:left="65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45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1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3" w:right="-20"/>
        <w:jc w:val="left"/>
        <w:tabs>
          <w:tab w:pos="680" w:val="left"/>
          <w:tab w:pos="1860" w:val="left"/>
          <w:tab w:pos="2200" w:val="left"/>
          <w:tab w:pos="336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0.070007pt;margin-top:11.649085pt;width:246.7925pt;height:139.44pt;mso-position-horizontal-relative:page;mso-position-vertical-relative:paragraph;z-index:-3496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14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(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)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right="164"/>
                          <w:jc w:val="righ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99"/>
                          </w:rPr>
                          <w:t>27%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6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right="164"/>
                          <w:jc w:val="righ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99"/>
                            <w:position w:val="1"/>
                          </w:rPr>
                          <w:t>55%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082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100%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592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4936" w:type="dxa"/>
                        <w:gridSpan w:val="3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8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ci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82" w:hRule="exact"/>
                    </w:trPr>
                    <w:tc>
                      <w:tcPr>
                        <w:tcW w:w="178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" w:after="0" w:line="240" w:lineRule="auto"/>
                          <w:ind w:left="16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86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  <w:position w:val="-4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187" w:lineRule="exact"/>
                          <w:ind w:right="223"/>
                          <w:jc w:val="righ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3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3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3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2"/>
                            <w:w w:val="100"/>
                            <w:position w:val="3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99"/>
                            <w:position w:val="3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99"/>
                            <w:position w:val="3"/>
                          </w:rPr>
                          <w:t>w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3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3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99"/>
                            <w:position w:val="3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178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80" w:right="-6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ci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: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17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178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1082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100%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right="164"/>
                          <w:jc w:val="righ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99"/>
                            <w:position w:val="1"/>
                          </w:rPr>
                          <w:t>93%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3153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(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+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)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1" w:lineRule="exact"/>
                          <w:ind w:left="47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0" w:lineRule="exact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2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Gram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33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33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iç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Sha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1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2111" w:right="71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106" w:right="71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shkurt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534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53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836" w:footer="764" w:top="1840" w:bottom="940" w:left="760" w:right="780"/>
          <w:pgSz w:w="11920" w:h="1686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36" w:footer="742" w:top="1580" w:bottom="280" w:left="1680" w:right="600"/>
          <w:headerReference w:type="odd" r:id="rId49"/>
          <w:footerReference w:type="odd" r:id="rId5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-57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3" w:right="12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946" w:right="143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: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252" w:right="7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Bul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ta”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916" w:right="406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1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3175" w:right="668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l:04242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242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600"/>
          <w:cols w:num="2" w:equalWidth="0">
            <w:col w:w="6056" w:space="1628"/>
            <w:col w:w="19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69981pt;margin-top:667.96991pt;width:524.020020pt;height:14.62004pt;mso-position-horizontal-relative:page;mso-position-vertical-relative:page;z-index:-3495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04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799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01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196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019989pt;margin-top:786.223267pt;width:59.780001pt;height:14pt;mso-position-horizontal-relative:page;mso-position-vertical-relative:page;z-index:-361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27693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0.653137pt;margin-top:786.005432pt;width:59.981928pt;height:13.5pt;mso-position-horizontal-relative:page;mso-position-vertical-relative:page;z-index:-3596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w w:val="104"/>
                  </w:rPr>
                  <w:t>Faqel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w w:val="10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27709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019989pt;margin-top:786.223267pt;width:59.780001pt;height:14pt;mso-position-horizontal-relative:page;mso-position-vertical-relative:page;z-index:-3589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27713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23267pt;width:59.760001pt;height:14pt;mso-position-horizontal-relative:page;mso-position-vertical-relative:page;z-index:-3588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27712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23267pt;width:59.760001pt;height:14pt;mso-position-horizontal-relative:page;mso-position-vertical-relative:page;z-index:-3616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27694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302795pt;margin-top:786.501038pt;width:60.979918pt;height:14pt;mso-position-horizontal-relative:page;mso-position-vertical-relative:page;z-index:-3609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w w:val="87"/>
                    <w:position w:val="2"/>
                  </w:rPr>
                  <w:t>F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-16"/>
                    <w:w w:val="87"/>
                    <w:position w:val="2"/>
                  </w:rPr>
                  <w:t>a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212121"/>
                    <w:spacing w:val="-17"/>
                    <w:w w:val="92"/>
                    <w:position w:val="2"/>
                  </w:rPr>
                  <w:t>q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0"/>
                    <w:w w:val="78"/>
                    <w:position w:val="2"/>
                  </w:rPr>
                  <w:t>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-105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7"/>
                    <w:position w:val="2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-80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0"/>
                    <w:w w:val="106"/>
                    <w:position w:val="2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0"/>
                    <w:w w:val="106"/>
                    <w:position w:val="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27697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-40"/>
                    <w:w w:val="10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575757"/>
                    <w:spacing w:val="-47"/>
                    <w:w w:val="9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F3F3F"/>
                    <w:spacing w:val="-29"/>
                    <w:w w:val="89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696969"/>
                    <w:spacing w:val="0"/>
                    <w:w w:val="104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868538pt;margin-top:786.501038pt;width:60.683255pt;height:14pt;mso-position-horizontal-relative:page;mso-position-vertical-relative:page;z-index:-3608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w w:val="80"/>
                    <w:position w:val="2"/>
                  </w:rPr>
                  <w:t>Faqe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spacing w:val="-105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7"/>
                    <w:position w:val="2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-80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spacing w:val="0"/>
                    <w:w w:val="106"/>
                    <w:position w:val="2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spacing w:val="0"/>
                    <w:w w:val="106"/>
                    <w:position w:val="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27698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spacing w:val="-40"/>
                    <w:w w:val="10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626262"/>
                    <w:spacing w:val="-47"/>
                    <w:w w:val="9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33333"/>
                    <w:spacing w:val="0"/>
                    <w:w w:val="87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868538pt;margin-top:786.501038pt;width:61.823183pt;height:14pt;mso-position-horizontal-relative:page;mso-position-vertical-relative:page;z-index:-3607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262626"/>
                    <w:w w:val="80"/>
                    <w:position w:val="2"/>
                  </w:rPr>
                  <w:t>Faqe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262626"/>
                    <w:spacing w:val="-105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0"/>
                    <w:w w:val="7"/>
                    <w:position w:val="2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-80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A3A3A"/>
                    <w:spacing w:val="0"/>
                    <w:w w:val="106"/>
                    <w:position w:val="2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A3A3A"/>
                    <w:spacing w:val="0"/>
                    <w:w w:val="106"/>
                    <w:position w:val="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27704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A3A3A"/>
                    <w:spacing w:val="-40"/>
                    <w:w w:val="10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545454"/>
                    <w:spacing w:val="-39"/>
                    <w:w w:val="86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262626"/>
                    <w:spacing w:val="-39"/>
                    <w:w w:val="112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0"/>
                    <w:w w:val="112"/>
                    <w:position w:val="2"/>
                  </w:rPr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263031pt;margin-top:786.005432pt;width:61.462684pt;height:14.86844pt;mso-position-horizontal-relative:page;mso-position-vertical-relative:page;z-index:-3606" type="#_x0000_t202" filled="f" stroked="f">
          <v:textbox inset="0,0,0,0">
            <w:txbxContent>
              <w:p>
                <w:pPr>
                  <w:spacing w:before="14" w:after="0" w:line="240" w:lineRule="auto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13131"/>
                    <w:w w:val="81"/>
                  </w:rPr>
                  <w:t>Faq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13131"/>
                    <w:spacing w:val="23"/>
                    <w:w w:val="81"/>
                  </w:rPr>
                  <w:t>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0"/>
                    <w:w w:val="17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-93"/>
                    <w:w w:val="100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C1C1C"/>
                    <w:spacing w:val="0"/>
                    <w:w w:val="84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C1C1C"/>
                    <w:spacing w:val="0"/>
                    <w:w w:val="8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27707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822025pt;margin-top:786.539551pt;width:58.758994pt;height:12.5pt;mso-position-horizontal-relative:page;mso-position-vertical-relative:page;z-index:-3605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2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63636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63636"/>
                    <w:spacing w:val="-14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D1D1D"/>
                    <w:spacing w:val="2"/>
                    <w:w w:val="100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63636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63636"/>
                    <w:spacing w:val="2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50505"/>
                    <w:spacing w:val="0"/>
                    <w:w w:val="104"/>
                  </w:rPr>
                  <w:t>127706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263031pt;margin-top:786.87384pt;width:61.462684pt;height:14pt;mso-position-horizontal-relative:page;mso-position-vertical-relative:page;z-index:-3604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20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13131"/>
                    <w:w w:val="81"/>
                    <w:position w:val="2"/>
                  </w:rPr>
                  <w:t>Faq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313131"/>
                    <w:spacing w:val="23"/>
                    <w:w w:val="81"/>
                    <w:position w:val="2"/>
                  </w:rPr>
                  <w:t>e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0"/>
                    <w:w w:val="17"/>
                    <w:position w:val="2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10101"/>
                    <w:spacing w:val="-93"/>
                    <w:w w:val="100"/>
                    <w:position w:val="2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C1C1C"/>
                    <w:spacing w:val="0"/>
                    <w:w w:val="84"/>
                    <w:position w:val="2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C1C1C"/>
                    <w:spacing w:val="0"/>
                    <w:w w:val="84"/>
                    <w:position w:val="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27707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95.2" w:lineRule="exact"/>
      <w:jc w:val="left"/>
      <w:rPr>
        <w:sz w:val="19.519531"/>
        <w:szCs w:val="19.519531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23267pt;width:59.760001pt;height:14pt;mso-position-horizontal-relative:page;mso-position-vertical-relative:page;z-index:-359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27708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19.519531"/>
        <w:szCs w:val="19.519531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18pt;margin-top:41.77998pt;width:507.364pt;height:50.69pt;mso-position-horizontal-relative:page;mso-position-vertical-relative:page;z-index:-3623" coordorigin="872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6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2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059998pt;margin-top:59.764511pt;width:129.572501pt;height:16.04pt;mso-position-horizontal-relative:page;mso-position-vertical-relative:page;z-index:-362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72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18pt;margin-top:41.77998pt;width:507.364pt;height:50.69pt;mso-position-horizontal-relative:page;mso-position-vertical-relative:page;z-index:-3620" coordorigin="872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6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19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73999pt;margin-top:59.764511pt;width:129.692901pt;height:16.04pt;mso-position-horizontal-relative:page;mso-position-vertical-relative:page;z-index:-3618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990932pt;margin-top:43.200001pt;width:505.338144pt;height:.1pt;mso-position-horizontal-relative:page;mso-position-vertical-relative:page;z-index:-3615" coordorigin="900,864" coordsize="10107,2">
          <v:shape style="position:absolute;left:900;top:864;width:10107;height:2" coordorigin="900,864" coordsize="10107,0" path="m900,864l11007,864e" filled="f" stroked="t" strokeweight="1.43971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118744pt;margin-top:60.221546pt;width:129.810209pt;height:14.5pt;mso-position-horizontal-relative:page;mso-position-vertical-relative:page;z-index:-3614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4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  <w:t>2016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22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-103"/>
                    <w:w w:val="22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14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33"/>
                    <w:w w:val="1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14"/>
                  </w:rPr>
                  <w:t>272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506798pt;margin-top:60.623882pt;width:93.470373pt;height:14pt;mso-position-horizontal-relative:page;mso-position-vertical-relative:page;z-index:-361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2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20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990932pt;margin-top:43.200001pt;width:505.338144pt;height:.1pt;mso-position-horizontal-relative:page;mso-position-vertical-relative:page;z-index:-3612" coordorigin="900,864" coordsize="10107,2">
          <v:shape style="position:absolute;left:900;top:864;width:10107;height:2" coordorigin="900,864" coordsize="10107,0" path="m900,864l11007,864e" filled="f" stroked="t" strokeweight="1.43971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558472pt;margin-top:60.221546pt;width:130.006647pt;height:14.5pt;mso-position-horizontal-relative:page;mso-position-vertical-relative:page;z-index:-3611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6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  <w:t>2016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-1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22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-88"/>
                    <w:w w:val="22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12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47"/>
                    <w:w w:val="1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12"/>
                  </w:rPr>
                  <w:t>272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506798pt;margin-top:60.623882pt;width:93.470373pt;height:14pt;mso-position-horizontal-relative:page;mso-position-vertical-relative:page;z-index:-361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2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20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18pt;margin-top:41.77998pt;width:507.364pt;height:50.69pt;mso-position-horizontal-relative:page;mso-position-vertical-relative:page;z-index:-3603" coordorigin="872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6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0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73999pt;margin-top:59.764511pt;width:129.692901pt;height:16.04pt;mso-position-horizontal-relative:page;mso-position-vertical-relative:page;z-index:-360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976097pt;margin-top:42.919514pt;width:505.367809pt;height:.1pt;mso-position-horizontal-relative:page;mso-position-vertical-relative:page;z-index:-3600" coordorigin="900,858" coordsize="10107,2">
          <v:shape style="position:absolute;left:900;top:858;width:10107;height:2" coordorigin="900,858" coordsize="10107,0" path="m900,858l11007,858e" filled="f" stroked="t" strokeweight=".817747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602036pt;margin-top:58.858345pt;width:94.099562pt;height:16pt;mso-position-horizontal-relative:page;mso-position-vertical-relative:page;z-index:-3599" type="#_x0000_t202" filled="f" stroked="f">
          <v:textbox inset="0,0,0,0">
            <w:txbxContent>
              <w:p>
                <w:pPr>
                  <w:spacing w:before="0" w:after="0" w:line="306" w:lineRule="exact"/>
                  <w:ind w:left="20" w:right="-62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11"/>
                    <w:b/>
                    <w:bCs/>
                  </w:rPr>
                  <w:t>Fle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4"/>
                    <w:w w:val="111"/>
                    <w:b/>
                    <w:bCs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11"/>
                    <w:b/>
                    <w:bCs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6"/>
                    <w:w w:val="111"/>
                    <w:b/>
                    <w:bCs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11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-26"/>
                    <w:w w:val="11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8"/>
                    <w:szCs w:val="28"/>
                    <w:spacing w:val="0"/>
                    <w:w w:val="112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8"/>
                    <w:szCs w:val="28"/>
                    <w:spacing w:val="-5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3"/>
                    <w:b/>
                    <w:bCs/>
                  </w:rPr>
                  <w:t>yrtare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1.331665pt;margin-top:58.845516pt;width:130.350644pt;height:15pt;mso-position-horizontal-relative:page;mso-position-vertical-relative:page;z-index:-3598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17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  <w:b/>
                    <w:bCs/>
                  </w:rPr>
                  <w:t>2016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-16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221"/>
                    <w:b/>
                    <w:bCs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-4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59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5"/>
                  </w:rPr>
                  <w:t>272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18pt;margin-top:41.77998pt;width:507.364pt;height:50.69pt;mso-position-horizontal-relative:page;mso-position-vertical-relative:page;z-index:-3595" coordorigin="872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6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594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059998pt;margin-top:59.764511pt;width:129.572501pt;height:16.04pt;mso-position-horizontal-relative:page;mso-position-vertical-relative:page;z-index:-3593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72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18pt;margin-top:41.77998pt;width:507.364pt;height:50.69pt;mso-position-horizontal-relative:page;mso-position-vertical-relative:page;z-index:-3592" coordorigin="872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3;height:936" coordorigin="3716,881" coordsize="3953,936">
            <v:shape style="position:absolute;left:3716;top:881;width:3953;height:936" coordorigin="3716,881" coordsize="3953,936" path="m3716,1817l7669,1817,7669,881,3716,881,3716,1817e" filled="t" fillcolor="#E6E6E6" stroked="f">
              <v:path arrowok="t"/>
              <v:fill/>
            </v:shape>
          </v:group>
          <v:group style="position:absolute;left:3824;top:912;width:3737;height:874" coordorigin="3824,912" coordsize="3737,874">
            <v:shape style="position:absolute;left:3824;top:912;width:3737;height:874" coordorigin="3824,912" coordsize="3737,874" path="m3824,1786l7561,1786,7561,912,3824,912,3824,1786e" filled="t" fillcolor="#E6E6E6" stroked="f">
              <v:path arrowok="t"/>
              <v:fill/>
            </v:shape>
          </v:group>
          <v:group style="position:absolute;left:7669;top:881;width:3335;height:936" coordorigin="7669,881" coordsize="3335,936">
            <v:shape style="position:absolute;left:7669;top:881;width:3335;height:936" coordorigin="7669,881" coordsize="3335,936" path="m7669,1817l11004,1817,11004,881,7669,881,7669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6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59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73999pt;margin-top:59.764511pt;width:129.692901pt;height:16.04pt;mso-position-horizontal-relative:page;mso-position-vertical-relative:page;z-index:-3590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jpg"/><Relationship Id="rId29" Type="http://schemas.openxmlformats.org/officeDocument/2006/relationships/image" Target="media/image16.jp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footer" Target="footer7.xml"/><Relationship Id="rId35" Type="http://schemas.openxmlformats.org/officeDocument/2006/relationships/footer" Target="footer8.xml"/><Relationship Id="rId36" Type="http://schemas.openxmlformats.org/officeDocument/2006/relationships/image" Target="media/image21.png"/><Relationship Id="rId37" Type="http://schemas.openxmlformats.org/officeDocument/2006/relationships/image" Target="media/image22.png"/><Relationship Id="rId38" Type="http://schemas.openxmlformats.org/officeDocument/2006/relationships/header" Target="header5.xml"/><Relationship Id="rId39" Type="http://schemas.openxmlformats.org/officeDocument/2006/relationships/header" Target="header6.xml"/><Relationship Id="rId40" Type="http://schemas.openxmlformats.org/officeDocument/2006/relationships/footer" Target="footer9.xml"/><Relationship Id="rId41" Type="http://schemas.openxmlformats.org/officeDocument/2006/relationships/footer" Target="footer10.xml"/><Relationship Id="rId42" Type="http://schemas.openxmlformats.org/officeDocument/2006/relationships/image" Target="media/image24.png"/><Relationship Id="rId43" Type="http://schemas.openxmlformats.org/officeDocument/2006/relationships/image" Target="media/image25.png"/><Relationship Id="rId44" Type="http://schemas.openxmlformats.org/officeDocument/2006/relationships/image" Target="media/image26.png"/><Relationship Id="rId45" Type="http://schemas.openxmlformats.org/officeDocument/2006/relationships/header" Target="header7.xml"/><Relationship Id="rId46" Type="http://schemas.openxmlformats.org/officeDocument/2006/relationships/header" Target="header8.xml"/><Relationship Id="rId47" Type="http://schemas.openxmlformats.org/officeDocument/2006/relationships/footer" Target="footer11.xml"/><Relationship Id="rId48" Type="http://schemas.openxmlformats.org/officeDocument/2006/relationships/footer" Target="footer12.xml"/><Relationship Id="rId49" Type="http://schemas.openxmlformats.org/officeDocument/2006/relationships/header" Target="header9.xml"/><Relationship Id="rId50" Type="http://schemas.openxmlformats.org/officeDocument/2006/relationships/footer" Target="footer13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2017-12-20T15:21:59Z</dcterms:created>
  <dcterms:modified xsi:type="dcterms:W3CDTF">2017-12-20T15:21:59Z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2017-01-27T00:00:00Z</vt:filetime>
  </property>
  <property fmtid="{D5CDD505-2E9C-101B-9397-08002B2CF9AE}" pid="3" name="LastSaved">
    <vt:filetime>2017-12-20T00:00:00Z</vt:filetime>
  </property>
</Properties>
</file>