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12627pt;width:69.5pt;height:95.790001pt;mso-position-horizontal-relative:page;mso-position-vertical-relative:paragraph;z-index:-1673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6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5" w:after="0" w:line="240" w:lineRule="auto"/>
        <w:ind w:left="100" w:right="-20"/>
        <w:jc w:val="left"/>
        <w:tabs>
          <w:tab w:pos="2940" w:val="left"/>
          <w:tab w:pos="8520" w:val="left"/>
        </w:tabs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l</w:t>
          <w:tab/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</w:r>
      </w:hyperlink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  <w:position w:val="2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e</w:t>
        <w:tab/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2016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273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7" w:lineRule="exact"/>
        <w:ind w:left="3382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mars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2017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3" w:lineRule="exact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4" w:after="0" w:line="240" w:lineRule="auto"/>
        <w:ind w:left="972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/>
        <w:br w:type="column"/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3253" w:space="217"/>
            <w:col w:w="6304" w:space="307"/>
            <w:col w:w="619"/>
          </w:cols>
        </w:sectPr>
      </w:pPr>
      <w:rPr/>
    </w:p>
    <w:p>
      <w:pPr>
        <w:spacing w:before="6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21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-20"/>
        <w:jc w:val="left"/>
        <w:tabs>
          <w:tab w:pos="6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932" w:space="538"/>
            <w:col w:w="7230"/>
          </w:cols>
        </w:sectPr>
      </w:pPr>
      <w:rPr/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74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Tregtisë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Sipërmarrjes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8502,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3256" w:space="215"/>
            <w:col w:w="7229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9" w:after="0" w:line="268" w:lineRule="exact"/>
        <w:ind w:right="50"/>
        <w:jc w:val="left"/>
        <w:tabs>
          <w:tab w:pos="6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27726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3257" w:space="214"/>
            <w:col w:w="722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0pt;margin-top:754.849976pt;width:595.320007pt;height:.1pt;mso-position-horizontal-relative:page;mso-position-vertical-relative:page;z-index:-1674" coordorigin="0,15097" coordsize="11906,2">
            <v:shape style="position:absolute;left:0;top:15097;width:11906;height:2" coordorigin="0,15097" coordsize="11906,0" path="m210,15097l12116,15097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16.449966pt;width:595.320007pt;height:4.1pt;mso-position-horizontal-relative:page;mso-position-vertical-relative:page;z-index:-1672" coordorigin="0,4329" coordsize="11906,82">
            <v:group style="position:absolute;left:0;top:4340;width:11906;height:2" coordorigin="0,4340" coordsize="11906,2">
              <v:shape style="position:absolute;left:0;top:4340;width:11906;height:2" coordorigin="0,4340" coordsize="11906,0" path="m0,4340l11906,4340e" filled="f" stroked="t" strokeweight="1.1pt" strokecolor="#000000">
                <v:path arrowok="t"/>
              </v:shape>
            </v:group>
            <v:group style="position:absolute;left:0;top:4400;width:11906;height:2" coordorigin="0,4400" coordsize="11906,2">
              <v:shape style="position:absolute;left:0;top:4400;width:11906;height:2" coordorigin="0,4400" coordsize="11906,0" path="m0,4400l11906,4400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92.549973pt;width:595.320007pt;height:.1pt;mso-position-horizontal-relative:page;mso-position-vertical-relative:page;z-index:-1671" coordorigin="0,3851" coordsize="11906,2">
            <v:shape style="position:absolute;left:0;top:3851;width:11906;height:2" coordorigin="0,3851" coordsize="11906,0" path="m75,3851l11981,3851e" filled="f" stroked="t" strokeweight="1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0" w:after="0" w:line="240" w:lineRule="auto"/>
        <w:ind w:left="1406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itës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0" w:bottom="0" w:left="0" w:right="0"/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NumType w:start="27719"/>
          <w:pgMar w:header="836" w:footer="876" w:top="1840" w:bottom="1060" w:left="760" w:right="780"/>
          <w:headerReference w:type="odd" r:id="rId7"/>
          <w:headerReference w:type="even" r:id="rId8"/>
          <w:footerReference w:type="odd" r:id="rId9"/>
          <w:footerReference w:type="even" r:id="rId10"/>
          <w:pgSz w:w="11920" w:h="16860"/>
        </w:sectPr>
      </w:pPr>
      <w:rPr/>
    </w:p>
    <w:p>
      <w:pPr>
        <w:spacing w:before="37" w:after="0" w:line="240" w:lineRule="auto"/>
        <w:ind w:left="2032" w:right="16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511" w:right="11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97" w:right="109" w:firstLine="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66" w:right="-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3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333" w:right="-56"/>
        <w:jc w:val="center"/>
        <w:tabs>
          <w:tab w:pos="1420" w:val="left"/>
          <w:tab w:pos="2620" w:val="left"/>
          <w:tab w:pos="3660" w:val="left"/>
          <w:tab w:pos="45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6"/>
        <w:jc w:val="center"/>
        <w:tabs>
          <w:tab w:pos="1640" w:val="left"/>
          <w:tab w:pos="2200" w:val="left"/>
          <w:tab w:pos="3100" w:val="left"/>
          <w:tab w:pos="3360" w:val="left"/>
          <w:tab w:pos="45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91" w:right="15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43" w:right="18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950" w:right="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25" w:right="19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262" w:right="18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35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25" w:right="19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809" w:right="14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35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25" w:right="19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034" w:right="16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33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</w:p>
    <w:p>
      <w:pPr>
        <w:spacing w:before="0" w:after="0" w:line="268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3" w:right="-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2" w:after="0" w:line="239" w:lineRule="auto"/>
        <w:ind w:right="291"/>
        <w:jc w:val="left"/>
        <w:tabs>
          <w:tab w:pos="1000" w:val="left"/>
          <w:tab w:pos="2020" w:val="left"/>
          <w:tab w:pos="3140" w:val="left"/>
          <w:tab w:pos="3460" w:val="left"/>
          <w:tab w:pos="4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7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398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856" w:right="1188" w:firstLine="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952" w:right="22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875" w:right="22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317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29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tabs>
          <w:tab w:pos="1020" w:val="left"/>
          <w:tab w:pos="1600" w:val="left"/>
          <w:tab w:pos="2220" w:val="left"/>
          <w:tab w:pos="3240" w:val="left"/>
          <w:tab w:pos="3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5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2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876" w:top="1840" w:bottom="1080" w:left="760" w:right="780"/>
          <w:pgSz w:w="11920" w:h="16860"/>
        </w:sectPr>
      </w:pPr>
      <w:rPr/>
    </w:p>
    <w:p>
      <w:pPr>
        <w:spacing w:before="37" w:after="0" w:line="240" w:lineRule="auto"/>
        <w:ind w:left="373" w:right="-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72"/>
        <w:jc w:val="left"/>
        <w:tabs>
          <w:tab w:pos="1840" w:val="left"/>
          <w:tab w:pos="2400" w:val="left"/>
          <w:tab w:pos="3440" w:val="left"/>
          <w:tab w:pos="3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25" w:right="19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1" w:right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</w:p>
    <w:p>
      <w:pPr>
        <w:spacing w:before="0" w:after="0" w:line="269" w:lineRule="exact"/>
        <w:ind w:left="373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8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left"/>
        <w:tabs>
          <w:tab w:pos="1620" w:val="left"/>
          <w:tab w:pos="2120" w:val="left"/>
          <w:tab w:pos="3220" w:val="left"/>
          <w:tab w:pos="3660" w:val="left"/>
          <w:tab w:pos="4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373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1952" w:right="22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8" w:right="3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right="64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1" w:after="0" w:line="239" w:lineRule="auto"/>
        <w:ind w:right="28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306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12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tabs>
          <w:tab w:pos="1320" w:val="left"/>
          <w:tab w:pos="1540" w:val="left"/>
          <w:tab w:pos="1900" w:val="left"/>
          <w:tab w:pos="2020" w:val="left"/>
          <w:tab w:pos="3080" w:val="left"/>
          <w:tab w:pos="3340" w:val="left"/>
          <w:tab w:pos="3600" w:val="left"/>
          <w:tab w:pos="42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5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9" w:lineRule="exact"/>
        <w:ind w:right="394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tabs>
          <w:tab w:pos="640" w:val="left"/>
          <w:tab w:pos="1660" w:val="left"/>
          <w:tab w:pos="1920" w:val="left"/>
          <w:tab w:pos="2620" w:val="left"/>
          <w:tab w:pos="3000" w:val="left"/>
          <w:tab w:pos="3500" w:val="left"/>
          <w:tab w:pos="43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876" w:top="1840" w:bottom="1060" w:left="760" w:right="780"/>
          <w:pgSz w:w="11920" w:h="16860"/>
        </w:sectPr>
      </w:pPr>
      <w:rPr/>
    </w:p>
    <w:p>
      <w:pPr>
        <w:spacing w:before="37" w:after="0" w:line="240" w:lineRule="auto"/>
        <w:ind w:left="373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left="373" w:right="-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25" w:right="19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962" w:right="5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tabs>
          <w:tab w:pos="1020" w:val="left"/>
          <w:tab w:pos="1660" w:val="left"/>
          <w:tab w:pos="2420" w:val="left"/>
          <w:tab w:pos="2800" w:val="left"/>
          <w:tab w:pos="40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exact"/>
        <w:ind w:left="2325" w:right="19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-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-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-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-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-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left="3"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3" w:right="-20"/>
        <w:jc w:val="left"/>
        <w:tabs>
          <w:tab w:pos="740" w:val="left"/>
          <w:tab w:pos="1380" w:val="left"/>
          <w:tab w:pos="1980" w:val="left"/>
          <w:tab w:pos="2920" w:val="left"/>
          <w:tab w:pos="3460" w:val="left"/>
          <w:tab w:pos="43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"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"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3"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"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"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left="3"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"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"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"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" w:right="293"/>
        <w:jc w:val="left"/>
        <w:tabs>
          <w:tab w:pos="1280" w:val="left"/>
          <w:tab w:pos="1660" w:val="left"/>
          <w:tab w:pos="2560" w:val="left"/>
          <w:tab w:pos="3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"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"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"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3" w:right="2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"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" w:right="-20"/>
        <w:jc w:val="left"/>
        <w:tabs>
          <w:tab w:pos="1100" w:val="left"/>
          <w:tab w:pos="1540" w:val="left"/>
          <w:tab w:pos="2260" w:val="left"/>
          <w:tab w:pos="2760" w:val="left"/>
          <w:tab w:pos="36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"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"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47"/>
            <w:col w:w="4962"/>
          </w:cols>
        </w:sectPr>
      </w:pPr>
      <w:rPr/>
    </w:p>
    <w:p>
      <w:pPr>
        <w:spacing w:before="24" w:after="0" w:line="240" w:lineRule="auto"/>
        <w:ind w:left="2109" w:right="17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0" w:lineRule="exact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27" w:lineRule="exact"/>
        <w:ind w:left="386" w:right="367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39" w:lineRule="auto"/>
        <w:ind w:left="-19" w:right="-39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</w:p>
    <w:p>
      <w:pPr>
        <w:spacing w:before="0" w:after="0" w:line="240" w:lineRule="auto"/>
        <w:ind w:left="477" w:right="46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27" w:lineRule="exact"/>
        <w:ind w:left="-37" w:right="40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47" w:lineRule="exact"/>
        <w:ind w:left="70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47" w:lineRule="exact"/>
        <w:ind w:left="115" w:right="56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  <w:position w:val="1"/>
        </w:rPr>
        <w:t>Soko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  <w:position w:val="1"/>
        </w:rPr>
        <w:t>Derv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  <w:position w:val="1"/>
        </w:rPr>
        <w:t>haj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60" w:right="780"/>
          <w:cols w:num="3" w:equalWidth="0">
            <w:col w:w="4969" w:space="464"/>
            <w:col w:w="2435" w:space="333"/>
            <w:col w:w="217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876" w:top="1840" w:bottom="1080" w:left="760" w:right="7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56" w:right="-8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…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1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92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7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6896" w:space="1466"/>
            <w:col w:w="2018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73" w:right="29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tabs>
          <w:tab w:pos="1060" w:val="left"/>
          <w:tab w:pos="2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</w:r>
      <w:r>
        <w:rPr>
          <w:rFonts w:ascii="Garamond" w:hAnsi="Garamond" w:cs="Garamond" w:eastAsia="Garamond"/>
          <w:sz w:val="24"/>
          <w:szCs w:val="24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u w:val="single" w:color="000000"/>
        </w:rPr>
      </w:r>
      <w:r>
        <w:rPr>
          <w:rFonts w:ascii="Garamond" w:hAnsi="Garamond" w:cs="Garamond" w:eastAsia="Garamond"/>
          <w:sz w:val="24"/>
          <w:szCs w:val="24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656" w:right="561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656" w:right="559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3" w:lineRule="exact"/>
        <w:ind w:left="712" w:right="-20"/>
        <w:jc w:val="left"/>
        <w:tabs>
          <w:tab w:pos="46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</w:sectPr>
      </w:pPr>
      <w:rPr/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509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3" w:right="2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-38" w:right="2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3769" w:space="5008"/>
            <w:col w:w="1603"/>
          </w:cols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373" w:right="29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28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29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656" w:right="29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459473pt;margin-top:49.621605pt;width:25.297297pt;height:34.054054pt;mso-position-horizontal-relative:page;mso-position-vertical-relative:page;z-index:-1670" type="#_x0000_t75">
            <v:imagedata r:id="rId15" o:title=""/>
          </v:shape>
        </w:pict>
      </w:r>
      <w:r>
        <w:rPr/>
        <w:pict>
          <v:group style="position:absolute;margin-left:44.746277pt;margin-top:43.050571pt;width:505.827457pt;height:.1pt;mso-position-horizontal-relative:page;mso-position-vertical-relative:page;z-index:-1669" coordorigin="895,861" coordsize="10117,2">
            <v:shape style="position:absolute;left:895;top:861;width:10117;height:2" coordorigin="895,861" coordsize="10117,0" path="m895,861l11011,861e" filled="f" stroked="t" strokeweight="1.459118pt" strokecolor="#000000">
              <v:path arrowok="t"/>
            </v:shape>
          </v:group>
          <w10:wrap type="none"/>
        </w:pict>
      </w:r>
      <w:r>
        <w:rPr/>
        <w:pict>
          <v:group style="position:absolute;margin-left:44.259903pt;margin-top:91.695282pt;width:506.313829pt;height:.1pt;mso-position-horizontal-relative:page;mso-position-vertical-relative:page;z-index:-1668" coordorigin="885,1834" coordsize="10126,2">
            <v:shape style="position:absolute;left:885;top:1834;width:10126;height:2" coordorigin="885,1834" coordsize="10126,0" path="m885,1834l11011,1834e" filled="f" stroked="t" strokeweight="1.459118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5" w:after="0" w:line="240" w:lineRule="auto"/>
        <w:ind w:right="829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44444"/>
          <w:w w:val="128"/>
        </w:rPr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4"/>
          <w:w w:val="124"/>
          <w:u w:val="thick" w:color="000000"/>
        </w:rPr>
        <w:t>\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4"/>
          <w:w w:val="124"/>
          <w:u w:val="thick" w:color="000000"/>
        </w:rPr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4"/>
          <w:w w:val="124"/>
          <w:u w:val="thick" w:color="000000"/>
        </w:rPr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4"/>
          <w:u w:val="thick" w:color="000000"/>
        </w:rPr>
        <w:t>Lidhj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4"/>
          <w:u w:val="thick" w:color="000000"/>
        </w:rPr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4"/>
          <w:u w:val="thick" w:color="0000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13"/>
          <w:w w:val="124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95"/>
          <w:u w:val="thick" w:color="000000"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95"/>
        </w:rPr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4" w:lineRule="exact"/>
        <w:ind w:right="905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i/>
        </w:rPr>
        <w:t>Faq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i/>
        </w:rPr>
        <w:t>)a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8"/>
          <w:i/>
        </w:rPr>
        <w:t>edyte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" w:after="0" w:line="240" w:lineRule="auto"/>
        <w:ind w:right="914"/>
        <w:jc w:val="righ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14"/>
          <w:i/>
        </w:rPr>
        <w:t>Fo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11"/>
          <w:w w:val="114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4"/>
          <w:i/>
        </w:rPr>
        <w:t>ma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4"/>
          <w:i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8"/>
          <w:w w:val="114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00"/>
          <w:i/>
        </w:rPr>
        <w:t>A4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6"/>
          <w:i/>
        </w:rPr>
        <w:t>ngjyr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6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23"/>
          <w:w w:val="116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6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6"/>
          <w:w w:val="116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6"/>
          <w:i/>
        </w:rPr>
        <w:t>gjelbe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6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4"/>
          <w:w w:val="116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6"/>
          <w:i/>
        </w:rPr>
        <w:t>lehte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1" w:after="0" w:line="214" w:lineRule="exact"/>
        <w:ind w:left="1028" w:right="1736" w:firstLine="-37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11111"/>
          <w:w w:val="117"/>
        </w:rPr>
        <w:t>DOKUM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w w:val="116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4"/>
          <w:w w:val="116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6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13"/>
        </w:rPr>
        <w:t>UDH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21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0"/>
          <w:w w:val="113"/>
        </w:rPr>
        <w:t>TIMIT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28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3"/>
        </w:rPr>
        <w:t>PER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47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19"/>
        </w:rPr>
        <w:t>SHERBIME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6"/>
        </w:rPr>
        <w:t>RASTIT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16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6"/>
        </w:rPr>
        <w:t>BREND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26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8"/>
        </w:rPr>
        <w:t>VENDIT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7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14"/>
          <w:w w:val="117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17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23"/>
          <w:w w:val="117"/>
        </w:rPr>
        <w:t> </w:t>
      </w:r>
      <w:r>
        <w:rPr>
          <w:rFonts w:ascii="Arial" w:hAnsi="Arial" w:cs="Arial" w:eastAsia="Arial"/>
          <w:sz w:val="19"/>
          <w:szCs w:val="19"/>
          <w:color w:val="444444"/>
          <w:spacing w:val="-12"/>
          <w:w w:val="349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02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5"/>
          <w:w w:val="102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98"/>
        </w:rPr>
        <w:t>b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00"/>
        </w:rPr>
        <w:t>rit: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9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43"/>
        </w:rPr>
        <w:t>...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43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10"/>
          <w:w w:val="143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9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43"/>
        </w:rPr>
        <w:t>...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9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19"/>
          <w:w w:val="12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95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26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8"/>
          <w:w w:val="126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1"/>
          <w:w w:val="11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7"/>
        </w:rPr>
        <w:t>...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8"/>
          <w:w w:val="107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1"/>
          <w:w w:val="11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11"/>
          <w:w w:val="11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7"/>
        </w:rPr>
        <w:t>.....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8"/>
          <w:w w:val="117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86"/>
        </w:rPr>
        <w:t>..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15" w:lineRule="exact"/>
        <w:ind w:left="102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236.863434pt;margin-top:27.982327pt;width:38.423432pt;height:.1pt;mso-position-horizontal-relative:page;mso-position-vertical-relative:paragraph;z-index:-1667" coordorigin="4737,560" coordsize="768,2">
            <v:shape style="position:absolute;left:4737;top:560;width:768;height:2" coordorigin="4737,560" coordsize="768,0" path="m4737,560l5506,560e" filled="f" stroked="t" strokeweight=".486373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17392pt;margin-top:16.064409pt;width:489.777163pt;height:510.526148pt;mso-position-horizontal-relative:page;mso-position-vertical-relative:paragraph;z-index:-1665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1153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00000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40" w:lineRule="auto"/>
                          <w:ind w:left="311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65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971" w:type="dxa"/>
                        <w:gridSpan w:val="4"/>
                        <w:tcBorders>
                          <w:top w:val="single" w:sz="3.890984" w:space="0" w:color="000000"/>
                          <w:bottom w:val="nil" w:sz="6" w:space="0" w:color="auto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0" w:after="0" w:line="381" w:lineRule="exact"/>
                          <w:ind w:left="2140" w:right="-20"/>
                          <w:jc w:val="left"/>
                          <w:tabs>
                            <w:tab w:pos="2840" w:val="left"/>
                            <w:tab w:pos="3660" w:val="left"/>
                            <w:tab w:pos="3920" w:val="left"/>
                          </w:tabs>
                          <w:rPr>
                            <w:rFonts w:ascii="Arial" w:hAnsi="Arial" w:cs="Arial" w:eastAsia="Arial"/>
                            <w:sz w:val="36"/>
                            <w:szCs w:val="36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91"/>
                            <w:position w:val="-2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00"/>
                            <w:position w:val="-2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99"/>
                            <w:position w:val="-2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99"/>
                            <w:u w:val="single" w:color="575757"/>
                            <w:position w:val="-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00"/>
                            <w:u w:val="single" w:color="575757"/>
                            <w:position w:val="-2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00"/>
                            <w:u w:val="single" w:color="575757"/>
                            <w:position w:val="-2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00"/>
                            <w:position w:val="-2"/>
                          </w:rPr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00"/>
                            <w:position w:val="-2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B3B3B3"/>
                            <w:spacing w:val="0"/>
                            <w:w w:val="100"/>
                            <w:position w:val="-2"/>
                          </w:rPr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B3B3B3"/>
                            <w:spacing w:val="0"/>
                            <w:w w:val="100"/>
                            <w:position w:val="-3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397" w:lineRule="exact"/>
                          <w:ind w:left="282" w:right="-20"/>
                          <w:jc w:val="left"/>
                          <w:tabs>
                            <w:tab w:pos="2160" w:val="left"/>
                            <w:tab w:pos="3400" w:val="left"/>
                            <w:tab w:pos="3640" w:val="left"/>
                          </w:tabs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w w:val="128"/>
                            <w:position w:val="-4"/>
                          </w:rPr>
                          <w:t>Targa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1"/>
                            <w:w w:val="100"/>
                            <w:position w:val="-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34"/>
                            <w:position w:val="-4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5"/>
                            <w:w w:val="100"/>
                            <w:position w:val="-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  <w:position w:val="-4"/>
                          </w:rPr>
                          <w:t>autobusit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  <w:position w:val="-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  <w:position w:val="-4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color w:val="010101"/>
                            <w:spacing w:val="0"/>
                            <w:w w:val="121"/>
                            <w:position w:val="6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6"/>
                            <w:szCs w:val="36"/>
                            <w:color w:val="010101"/>
                            <w:spacing w:val="-48"/>
                            <w:w w:val="100"/>
                            <w:position w:val="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-48"/>
                            <w:w w:val="100"/>
                            <w:position w:val="6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-2"/>
                            <w:w w:val="100"/>
                            <w:u w:val="single" w:color="000000"/>
                            <w:position w:val="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-2"/>
                            <w:w w:val="100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0"/>
                            <w:w w:val="62"/>
                            <w:u w:val="single" w:color="000000"/>
                            <w:position w:val="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0"/>
                            <w:w w:val="62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0"/>
                            <w:w w:val="100"/>
                            <w:u w:val="single" w:color="000000"/>
                            <w:position w:val="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20"/>
                            <w:w w:val="100"/>
                            <w:u w:val="single" w:color="000000"/>
                            <w:position w:val="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20"/>
                            <w:w w:val="100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color w:val="939393"/>
                            <w:spacing w:val="20"/>
                            <w:w w:val="100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10101"/>
                            <w:spacing w:val="0"/>
                            <w:w w:val="142"/>
                            <w:u w:val="single" w:color="000000"/>
                            <w:position w:val="6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10101"/>
                            <w:spacing w:val="0"/>
                            <w:w w:val="142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10101"/>
                            <w:spacing w:val="0"/>
                            <w:w w:val="99"/>
                            <w:u w:val="single" w:color="000000"/>
                            <w:position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10101"/>
                            <w:spacing w:val="0"/>
                            <w:w w:val="100"/>
                            <w:u w:val="single" w:color="000000"/>
                            <w:position w:val="6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10101"/>
                            <w:spacing w:val="0"/>
                            <w:w w:val="100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36"/>
                            <w:szCs w:val="36"/>
                            <w:color w:val="010101"/>
                            <w:spacing w:val="0"/>
                            <w:w w:val="100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B3B3B3"/>
                            <w:spacing w:val="0"/>
                            <w:w w:val="127"/>
                            <w:u w:val="single" w:color="000000"/>
                            <w:position w:val="6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B3B3B3"/>
                            <w:spacing w:val="0"/>
                            <w:w w:val="127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B3B3B3"/>
                            <w:spacing w:val="0"/>
                            <w:w w:val="99"/>
                            <w:u w:val="single" w:color="000000"/>
                            <w:position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B3B3B3"/>
                            <w:spacing w:val="0"/>
                            <w:w w:val="100"/>
                            <w:u w:val="single" w:color="000000"/>
                            <w:position w:val="6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B3B3B3"/>
                            <w:spacing w:val="0"/>
                            <w:w w:val="100"/>
                            <w:u w:val="single" w:color="0000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B3B3B3"/>
                            <w:spacing w:val="0"/>
                            <w:w w:val="100"/>
                            <w:position w:val="6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4"/>
                            <w:szCs w:val="24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158" w:type="dxa"/>
                        <w:gridSpan w:val="3"/>
                        <w:tcBorders>
                          <w:top w:val="single" w:sz="3.890984" w:space="0" w:color="000000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>
                          <w:spacing w:before="2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190" w:lineRule="exact"/>
                          <w:ind w:left="6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7"/>
                            <w:w w:val="99"/>
                            <w:position w:val="-3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  <w:position w:val="-3"/>
                          </w:rPr>
                          <w:t>umri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5"/>
                            <w:w w:val="100"/>
                            <w:position w:val="-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36"/>
                            <w:position w:val="-3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6"/>
                            <w:w w:val="136"/>
                            <w:position w:val="-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21"/>
                            <w:position w:val="-3"/>
                          </w:rPr>
                          <w:t>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2"/>
                            <w:w w:val="122"/>
                            <w:position w:val="-3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09"/>
                            <w:position w:val="-3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25"/>
                            <w:w w:val="100"/>
                            <w:position w:val="-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  <w:position w:val="-3"/>
                          </w:rPr>
                          <w:t>eve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20"/>
                            <w:w w:val="100"/>
                            <w:position w:val="-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9"/>
                            <w:position w:val="-3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4"/>
                            <w:w w:val="129"/>
                            <w:position w:val="-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9"/>
                            <w:position w:val="-3"/>
                          </w:rPr>
                          <w:t>udhetareve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677" w:lineRule="exact"/>
                          <w:ind w:left="846" w:right="-20"/>
                          <w:jc w:val="left"/>
                          <w:tabs>
                            <w:tab w:pos="2840" w:val="left"/>
                          </w:tabs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60"/>
                            <w:szCs w:val="60"/>
                            <w:color w:val="010101"/>
                            <w:w w:val="155"/>
                            <w:position w:val="9"/>
                          </w:rPr>
                          <w:t>\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0"/>
                            <w:szCs w:val="60"/>
                            <w:color w:val="010101"/>
                            <w:w w:val="156"/>
                            <w:position w:val="9"/>
                          </w:rPr>
                          <w:t>!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0"/>
                            <w:szCs w:val="60"/>
                            <w:color w:val="010101"/>
                            <w:spacing w:val="-31"/>
                            <w:w w:val="156"/>
                            <w:position w:val="9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0"/>
                            <w:szCs w:val="60"/>
                            <w:color w:val="565656"/>
                            <w:spacing w:val="-14"/>
                            <w:w w:val="160"/>
                            <w:position w:val="9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0"/>
                            <w:szCs w:val="60"/>
                            <w:color w:val="B3B3B3"/>
                            <w:spacing w:val="-6"/>
                            <w:w w:val="25"/>
                            <w:position w:val="9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z w:val="31"/>
                            <w:szCs w:val="31"/>
                            <w:color w:val="B3B3B3"/>
                            <w:spacing w:val="0"/>
                            <w:w w:val="131"/>
                            <w:position w:val="-5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31"/>
                            <w:szCs w:val="31"/>
                            <w:color w:val="B3B3B3"/>
                            <w:spacing w:val="0"/>
                            <w:w w:val="100"/>
                            <w:position w:val="-5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31"/>
                            <w:szCs w:val="31"/>
                            <w:color w:val="B3B3B3"/>
                            <w:spacing w:val="0"/>
                            <w:w w:val="100"/>
                            <w:position w:val="-5"/>
                          </w:rPr>
                        </w:r>
                        <w:r>
                          <w:rPr>
                            <w:rFonts w:ascii="Arial" w:hAnsi="Arial" w:cs="Arial" w:eastAsia="Arial"/>
                            <w:sz w:val="39"/>
                            <w:szCs w:val="39"/>
                            <w:color w:val="C3C3C3"/>
                            <w:spacing w:val="0"/>
                            <w:w w:val="104"/>
                            <w:position w:val="-5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39"/>
                            <w:szCs w:val="39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6" w:type="dxa"/>
                        <w:vMerge w:val="restart"/>
                        <w:tcBorders>
                          <w:top w:val="nil" w:sz="6" w:space="0" w:color="auto"/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79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3.890984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25" w:lineRule="exact"/>
                          <w:ind w:left="169" w:right="108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9"/>
                            <w:position w:val="2"/>
                          </w:rPr>
                          <w:t>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971" w:type="dxa"/>
                        <w:gridSpan w:val="4"/>
                        <w:tcBorders>
                          <w:top w:val="nil" w:sz="6" w:space="0" w:color="auto"/>
                          <w:bottom w:val="single" w:sz="3.890984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394" w:lineRule="exact"/>
                          <w:ind w:left="1615" w:right="1523"/>
                          <w:jc w:val="center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  <w:color w:val="676767"/>
                            <w:spacing w:val="0"/>
                            <w:w w:val="128"/>
                          </w:rPr>
                          <w:t>CJ;?r;n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  <w:color w:val="676767"/>
                            <w:spacing w:val="-11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  <w:color w:val="676767"/>
                            <w:spacing w:val="0"/>
                            <w:w w:val="128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81" w:after="0" w:line="240" w:lineRule="auto"/>
                          <w:ind w:left="248" w:right="237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Emri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7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os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emri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31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tregta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8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3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op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eratorit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0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4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transportit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158" w:type="dxa"/>
                        <w:gridSpan w:val="3"/>
                        <w:tcBorders>
                          <w:top w:val="single" w:sz="7.78196" w:space="0" w:color="030303"/>
                          <w:bottom w:val="single" w:sz="3.890984" w:space="0" w:color="000000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177" w:lineRule="exact"/>
                          <w:ind w:left="97" w:right="-20"/>
                          <w:jc w:val="left"/>
                          <w:rPr>
                            <w:rFonts w:ascii="Arial" w:hAnsi="Arial" w:cs="Arial" w:eastAsia="Arial"/>
                            <w:sz w:val="32"/>
                            <w:szCs w:val="3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111111"/>
                            <w:spacing w:val="0"/>
                            <w:w w:val="79"/>
                            <w:position w:val="-2"/>
                          </w:rPr>
                          <w:t>......................................</w:t>
                        </w:r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19" w:lineRule="exact"/>
                          <w:ind w:left="97" w:right="-20"/>
                          <w:jc w:val="left"/>
                          <w:rPr>
                            <w:rFonts w:ascii="Arial" w:hAnsi="Arial" w:cs="Arial" w:eastAsia="Arial"/>
                            <w:sz w:val="32"/>
                            <w:szCs w:val="3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10101"/>
                            <w:w w:val="79"/>
                            <w:position w:val="-3"/>
                          </w:rPr>
                          <w:t>.......................</w:t>
                        </w:r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10101"/>
                            <w:spacing w:val="7"/>
                            <w:w w:val="79"/>
                            <w:position w:val="-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10101"/>
                            <w:spacing w:val="0"/>
                            <w:w w:val="79"/>
                            <w:position w:val="-3"/>
                          </w:rPr>
                          <w:t>..............</w:t>
                        </w:r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75" w:lineRule="exact"/>
                          <w:ind w:left="97" w:right="-20"/>
                          <w:jc w:val="left"/>
                          <w:rPr>
                            <w:rFonts w:ascii="Arial" w:hAnsi="Arial" w:cs="Arial" w:eastAsia="Arial"/>
                            <w:sz w:val="32"/>
                            <w:szCs w:val="3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10101"/>
                            <w:spacing w:val="0"/>
                            <w:w w:val="79"/>
                            <w:position w:val="1"/>
                          </w:rPr>
                          <w:t>......................................</w:t>
                        </w:r>
                        <w:r>
                          <w:rPr>
                            <w:rFonts w:ascii="Arial" w:hAnsi="Arial" w:cs="Arial" w:eastAsia="Arial"/>
                            <w:sz w:val="32"/>
                            <w:szCs w:val="3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676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00000"/>
                          <w:bottom w:val="single" w:sz="7.78196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40" w:lineRule="auto"/>
                          <w:ind w:left="160" w:right="107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08"/>
                          </w:rPr>
                          <w:t>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971" w:type="dxa"/>
                        <w:gridSpan w:val="4"/>
                        <w:tcBorders>
                          <w:top w:val="single" w:sz="3.890984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1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624" w:right="-2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3"/>
                            <w:szCs w:val="13"/>
                            <w:color w:val="676767"/>
                            <w:spacing w:val="0"/>
                            <w:w w:val="202"/>
                          </w:rPr>
                          <w:t>..g.-.n</w:t>
                        </w:r>
                        <w:r>
                          <w:rPr>
                            <w:rFonts w:ascii="Arial" w:hAnsi="Arial" w:cs="Arial" w:eastAsia="Arial"/>
                            <w:sz w:val="13"/>
                            <w:szCs w:val="13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9" w:after="0" w:line="240" w:lineRule="auto"/>
                          <w:ind w:left="42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Emri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9"/>
                            <w:w w:val="1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4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11"/>
                            <w:w w:val="1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drejtuesit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7"/>
                            <w:w w:val="1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os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4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3"/>
                          </w:rPr>
                          <w:t>drejtuesve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1"/>
                            <w:w w:val="1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8"/>
                          </w:rPr>
                          <w:t>teautomjetit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158" w:type="dxa"/>
                        <w:gridSpan w:val="3"/>
                        <w:tcBorders>
                          <w:top w:val="single" w:sz="3.890984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225" w:lineRule="exact"/>
                          <w:ind w:left="107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-4"/>
                            <w:w w:val="65"/>
                            <w:position w:val="2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19"/>
                            <w:w w:val="65"/>
                            <w:position w:val="2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58"/>
                            <w:position w:val="2"/>
                          </w:rPr>
                          <w:t>.......................................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7" w:after="0" w:line="240" w:lineRule="auto"/>
                          <w:ind w:left="88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9"/>
                            <w:w w:val="99"/>
                          </w:rPr>
                          <w:t>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60"/>
                          </w:rPr>
                          <w:t>..................................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-36"/>
                            <w:w w:val="60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-80"/>
                            <w:w w:val="97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130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03" w:lineRule="exact"/>
                          <w:ind w:left="88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-25"/>
                            <w:w w:val="96"/>
                          </w:rPr>
                          <w:t>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19"/>
                            <w:w w:val="65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60"/>
                          </w:rPr>
                          <w:t>...................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-68"/>
                            <w:w w:val="60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15"/>
                            <w:w w:val="78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15"/>
                            <w:w w:val="60"/>
                          </w:rPr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60"/>
                            <w:emboss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60"/>
                            <w:emboss/>
                          </w:rPr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60"/>
                          </w:rPr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60"/>
                          </w:rPr>
                          <w:t>..........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-36"/>
                            <w:w w:val="60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-80"/>
                            <w:w w:val="97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10101"/>
                            <w:spacing w:val="0"/>
                            <w:w w:val="130"/>
                          </w:rPr>
                          <w:t>.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9640" w:type="dxa"/>
                        <w:gridSpan w:val="8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7.78196" w:space="0" w:color="575757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209" w:lineRule="exact"/>
                          <w:ind w:left="95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Llo.ii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5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37"/>
                            <w:w w:val="15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sherbimit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8"/>
                            <w:w w:val="1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5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4"/>
                          </w:rPr>
                          <w:t>vi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-8"/>
                            <w:w w:val="115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5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111111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111111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111111"/>
                            <w:spacing w:val="-1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7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kryq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4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8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kutine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32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2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duhur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12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6"/>
                          </w:rPr>
                          <w:t>dh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2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0"/>
                          </w:rPr>
                          <w:t>shtoni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0"/>
                          </w:rPr>
                          <w:t>informacioni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2"/>
                            <w:w w:val="1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0"/>
                          </w:rPr>
                          <w:t>plotesues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132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25" w:lineRule="exact"/>
                          <w:ind w:left="78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17"/>
                            <w:position w:val="2"/>
                          </w:rPr>
                          <w:t>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971" w:type="dxa"/>
                        <w:gridSpan w:val="4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37" w:after="0" w:line="240" w:lineRule="auto"/>
                          <w:ind w:right="-1343"/>
                          <w:jc w:val="righ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  <w:color w:val="676767"/>
                            <w:spacing w:val="-420"/>
                            <w:w w:val="494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7" w:after="0" w:line="240" w:lineRule="auto"/>
                          <w:ind w:left="100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11"/>
                            <w:w w:val="102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2"/>
                          </w:rPr>
                          <w:t>dhetime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me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3"/>
                            <w:w w:val="1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dye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8"/>
                            <w:w w:val="1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34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4"/>
                          </w:rPr>
                          <w:t>mbyllurao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158" w:type="dxa"/>
                        <w:gridSpan w:val="3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>
                          <w:spacing w:before="38" w:after="0" w:line="240" w:lineRule="auto"/>
                          <w:ind w:left="1345" w:right="1555"/>
                          <w:jc w:val="center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444444"/>
                            <w:spacing w:val="0"/>
                            <w:w w:val="100"/>
                          </w:rPr>
                          <w:t>.,._.._</w:t>
                        </w:r>
                        <w:r>
                          <w:rPr>
                            <w:rFonts w:ascii="Arial" w:hAnsi="Arial" w:cs="Arial" w:eastAsia="Arial"/>
                            <w:sz w:val="15"/>
                            <w:szCs w:val="15"/>
                            <w:color w:val="44444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  <w:color w:val="676767"/>
                            <w:spacing w:val="0"/>
                            <w:w w:val="492"/>
                            <w:position w:val="-3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84" w:after="0" w:line="240" w:lineRule="auto"/>
                          <w:ind w:left="3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9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9"/>
                            <w:w w:val="119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9"/>
                          </w:rPr>
                          <w:t>hetimi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25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11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vajtje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36"/>
                          </w:rPr>
                          <w:t>mengtrk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8"/>
                            <w:w w:val="136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22"/>
                          </w:rPr>
                          <w:t>seo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240" w:lineRule="auto"/>
                          <w:ind w:left="32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6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9"/>
                            <w:w w:val="116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6"/>
                          </w:rPr>
                          <w:t>hetimi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21"/>
                            <w:w w:val="1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5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9"/>
                            <w:w w:val="15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6"/>
                          </w:rPr>
                          <w:t>kthimit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7"/>
                            <w:w w:val="1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6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6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9"/>
                            <w:w w:val="1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35"/>
                          </w:rPr>
                          <w:t>ngtrk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8"/>
                            <w:w w:val="13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8"/>
                          </w:rPr>
                          <w:t>seo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14" w:lineRule="exact"/>
                          <w:ind w:left="287" w:right="58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27"/>
                          </w:rPr>
                          <w:t>*V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-24"/>
                            <w:w w:val="127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7"/>
                          </w:rPr>
                          <w:t>nd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7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14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ku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0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kanezbritu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7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42"/>
                            <w:w w:val="12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7"/>
                          </w:rPr>
                          <w:t>udhetaret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9640" w:type="dxa"/>
                        <w:gridSpan w:val="8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7.78196" w:space="0" w:color="575757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214" w:lineRule="exact"/>
                          <w:ind w:left="3584" w:right="3546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7"/>
                          </w:rPr>
                          <w:t>LIS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3"/>
                            <w:w w:val="117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7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8"/>
                            <w:w w:val="1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6"/>
                          </w:rPr>
                          <w:t>UDHETAREVE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7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00000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6" w:lineRule="exact"/>
                          <w:ind w:left="1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1"/>
                          </w:rPr>
                          <w:t>NR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00000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>
                          <w:spacing w:before="0" w:after="0" w:line="216" w:lineRule="exact"/>
                          <w:ind w:left="57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EMER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1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1"/>
                            <w:w w:val="12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9"/>
                          </w:rPr>
                          <w:t>BIEMER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00000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6" w:lineRule="exact"/>
                          <w:ind w:left="1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w w:val="99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-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5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00000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6" w:lineRule="exact"/>
                          <w:ind w:left="42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1"/>
                          </w:rPr>
                          <w:t>EMER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11"/>
                            <w:w w:val="1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1"/>
                          </w:rPr>
                          <w:t>MBIEMER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00000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6" w:lineRule="exact"/>
                          <w:ind w:left="29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1"/>
                          </w:rPr>
                          <w:t>NR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00000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216" w:lineRule="exact"/>
                          <w:ind w:left="569" w:right="538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1"/>
                          </w:rPr>
                          <w:t>EMER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216" w:lineRule="exact"/>
                          <w:ind w:left="365" w:right="33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8"/>
                          </w:rPr>
                          <w:t>MBIEMER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79" w:right="139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65"/>
                            <w:position w:val="1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52" w:right="203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83"/>
                            <w:position w:val="1"/>
                          </w:rPr>
                          <w:t>19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305" w:right="252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9"/>
                            <w:position w:val="1"/>
                          </w:rPr>
                          <w:t>37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69" w:right="108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9"/>
                            <w:position w:val="1"/>
                          </w:rPr>
                          <w:t>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201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2"/>
                            <w:position w:val="1"/>
                          </w:rPr>
                          <w:t>20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305" w:right="267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3"/>
                            <w:position w:val="1"/>
                          </w:rPr>
                          <w:t>38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169" w:right="112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6"/>
                          </w:rPr>
                          <w:t>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33" w:right="225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82"/>
                          </w:rPr>
                          <w:t>21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305" w:right="283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86"/>
                          </w:rPr>
                          <w:t>39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18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0"/>
                            <w:w w:val="130"/>
                          </w:rPr>
                          <w:t>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33" w:right="198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3"/>
                          </w:rPr>
                          <w:t>22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96" w:right="274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4"/>
                          </w:rPr>
                          <w:t>40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06" w:lineRule="exact"/>
                          <w:ind w:left="170" w:right="14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0"/>
                            <w:w w:val="92"/>
                            <w:i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203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1"/>
                            <w:position w:val="1"/>
                          </w:rPr>
                          <w:t>23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95" w:right="285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89"/>
                            <w:position w:val="1"/>
                          </w:rPr>
                          <w:t>41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04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03"/>
                            <w:position w:val="1"/>
                          </w:rPr>
                          <w:t>6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198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3"/>
                            <w:position w:val="1"/>
                          </w:rPr>
                          <w:t>24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95" w:right="271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5"/>
                            <w:position w:val="2"/>
                          </w:rPr>
                          <w:t>42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8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42"/>
                            <w:position w:val="1"/>
                          </w:rPr>
                          <w:t>7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203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1"/>
                            <w:position w:val="1"/>
                          </w:rPr>
                          <w:t>25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96" w:right="264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8"/>
                            <w:position w:val="1"/>
                          </w:rPr>
                          <w:t>43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30303"/>
                          <w:bottom w:val="single" w:sz="3.890984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15" w:lineRule="exact"/>
                          <w:ind w:left="19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17"/>
                            <w:position w:val="1"/>
                          </w:rPr>
                          <w:t>8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3.890984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3.890984" w:space="0" w:color="030303"/>
                          <w:bottom w:val="single" w:sz="3.890984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15" w:lineRule="exact"/>
                          <w:ind w:left="233" w:right="206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0"/>
                            <w:position w:val="1"/>
                          </w:rPr>
                          <w:t>26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3.890984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3.890984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15" w:lineRule="exact"/>
                          <w:ind w:left="296" w:right="271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5"/>
                            <w:position w:val="1"/>
                          </w:rPr>
                          <w:t>44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3.890984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6" w:after="0" w:line="240" w:lineRule="auto"/>
                          <w:ind w:left="172" w:right="136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444444"/>
                            <w:spacing w:val="0"/>
                            <w:w w:val="110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04" w:lineRule="exact"/>
                          <w:ind w:left="268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00"/>
                          </w:rPr>
                          <w:t>27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6" w:after="0" w:line="240" w:lineRule="auto"/>
                          <w:ind w:left="296" w:right="295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444444"/>
                            <w:spacing w:val="10"/>
                            <w:w w:val="113"/>
                            <w:i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262626"/>
                            <w:spacing w:val="0"/>
                            <w:w w:val="116"/>
                            <w:i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3.890984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9"/>
                            <w:w w:val="65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565656"/>
                            <w:spacing w:val="0"/>
                            <w:w w:val="116"/>
                          </w:rPr>
                          <w:t>0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33" w:right="201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2"/>
                          </w:rPr>
                          <w:t>28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96" w:right="279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2"/>
                          </w:rPr>
                          <w:t>46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29"/>
                            <w:w w:val="65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65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33" w:right="206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90"/>
                          </w:rPr>
                          <w:t>29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96" w:right="247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05"/>
                          </w:rPr>
                          <w:t>47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00"/>
                            <w:position w:val="1"/>
                          </w:rPr>
                          <w:t>12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198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3"/>
                            <w:position w:val="1"/>
                          </w:rPr>
                          <w:t>30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96" w:right="262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9"/>
                            <w:position w:val="1"/>
                          </w:rPr>
                          <w:t>48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00"/>
                            <w:position w:val="1"/>
                          </w:rPr>
                          <w:t>13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222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83"/>
                            <w:position w:val="1"/>
                          </w:rPr>
                          <w:t>31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96" w:right="267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7"/>
                            <w:position w:val="1"/>
                          </w:rPr>
                          <w:t>49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00"/>
                            <w:position w:val="1"/>
                          </w:rPr>
                          <w:t>14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194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-19"/>
                            <w:w w:val="108"/>
                            <w:position w:val="1"/>
                          </w:rPr>
                          <w:t>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0"/>
                            <w:w w:val="99"/>
                            <w:position w:val="1"/>
                          </w:rPr>
                          <w:t>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06" w:lineRule="exact"/>
                          <w:ind w:left="305" w:right="296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5"/>
                            <w:w w:val="92"/>
                            <w:i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444444"/>
                            <w:spacing w:val="0"/>
                            <w:w w:val="106"/>
                            <w:i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7.78196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00"/>
                            <w:position w:val="1"/>
                          </w:rPr>
                          <w:t>15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201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2"/>
                            <w:position w:val="1"/>
                          </w:rPr>
                          <w:t>33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305" w:right="298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-2"/>
                            <w:w w:val="96"/>
                            <w:position w:val="1"/>
                          </w:rPr>
                          <w:t>5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65"/>
                            <w:position w:val="1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30303"/>
                          <w:bottom w:val="single" w:sz="3.890984" w:space="0" w:color="030303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30303"/>
                          <w:bottom w:val="single" w:sz="7.78196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363636"/>
                            <w:spacing w:val="0"/>
                            <w:w w:val="100"/>
                          </w:rPr>
                          <w:t>16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3.890984" w:space="0" w:color="030303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3.890984" w:space="0" w:color="030303"/>
                          <w:bottom w:val="single" w:sz="7.78196" w:space="0" w:color="000000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68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-40"/>
                            <w:w w:val="108"/>
                          </w:rPr>
                          <w:t>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0"/>
                            <w:w w:val="130"/>
                          </w:rPr>
                          <w:t>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3.890984" w:space="0" w:color="030303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3.890984" w:space="0" w:color="030303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305" w:right="276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0"/>
                            <w:w w:val="89"/>
                          </w:rPr>
                          <w:t>52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3.890984" w:space="0" w:color="030303"/>
                          <w:bottom w:val="single" w:sz="7.78196" w:space="0" w:color="000000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1"/>
                            <w:w w:val="65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42"/>
                          </w:rPr>
                          <w:t>7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233" w:right="201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2"/>
                          </w:rPr>
                          <w:t>35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8" w:after="0" w:line="205" w:lineRule="exact"/>
                          <w:ind w:left="305" w:right="263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-18"/>
                            <w:w w:val="96"/>
                          </w:rPr>
                          <w:t>5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08"/>
                          </w:rPr>
                          <w:t>3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00000"/>
                          <w:bottom w:val="single" w:sz="7.78196" w:space="0" w:color="000000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511" w:type="dxa"/>
                        <w:tcBorders>
                          <w:top w:val="single" w:sz="7.78196" w:space="0" w:color="000000"/>
                          <w:bottom w:val="single" w:sz="11.672944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165" w:right="-2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9"/>
                            <w:w w:val="65"/>
                            <w:position w:val="1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17"/>
                            <w:position w:val="1"/>
                          </w:rPr>
                          <w:t>8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13" w:type="dxa"/>
                        <w:tcBorders>
                          <w:top w:val="single" w:sz="7.78196" w:space="0" w:color="000000"/>
                          <w:bottom w:val="single" w:sz="11.672944" w:space="0" w:color="000000"/>
                          <w:left w:val="single" w:sz="11.672944" w:space="0" w:color="1F1F1F"/>
                          <w:right w:val="single" w:sz="11.672944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773" w:type="dxa"/>
                        <w:tcBorders>
                          <w:top w:val="single" w:sz="7.78196" w:space="0" w:color="000000"/>
                          <w:bottom w:val="single" w:sz="11.672944" w:space="0" w:color="000000"/>
                          <w:left w:val="single" w:sz="11.672944" w:space="0" w:color="2B2B2B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233" w:right="203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91"/>
                            <w:position w:val="1"/>
                          </w:rPr>
                          <w:t>36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656" w:type="dxa"/>
                        <w:gridSpan w:val="3"/>
                        <w:tcBorders>
                          <w:top w:val="single" w:sz="7.78196" w:space="0" w:color="000000"/>
                          <w:bottom w:val="single" w:sz="11.672944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4" w:type="dxa"/>
                        <w:tcBorders>
                          <w:top w:val="single" w:sz="7.78196" w:space="0" w:color="000000"/>
                          <w:bottom w:val="single" w:sz="11.672944" w:space="0" w:color="000000"/>
                          <w:left w:val="single" w:sz="11.672944" w:space="0" w:color="1F1F1F"/>
                          <w:right w:val="single" w:sz="11.672944" w:space="0" w:color="1F1F1F"/>
                        </w:tcBorders>
                      </w:tcPr>
                      <w:p>
                        <w:pPr>
                          <w:spacing w:before="0" w:after="0" w:line="214" w:lineRule="exact"/>
                          <w:ind w:left="305" w:right="264"/>
                          <w:jc w:val="center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262626"/>
                            <w:spacing w:val="-31"/>
                            <w:w w:val="96"/>
                            <w:position w:val="1"/>
                          </w:rPr>
                          <w:t>5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444444"/>
                            <w:spacing w:val="0"/>
                            <w:w w:val="117"/>
                            <w:position w:val="1"/>
                          </w:rPr>
                          <w:t>4</w:t>
                        </w:r>
                        <w:r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73" w:type="dxa"/>
                        <w:tcBorders>
                          <w:top w:val="single" w:sz="7.78196" w:space="0" w:color="000000"/>
                          <w:bottom w:val="single" w:sz="11.672944" w:space="0" w:color="000000"/>
                          <w:left w:val="single" w:sz="11.672944" w:space="0" w:color="1F1F1F"/>
                          <w:right w:val="single" w:sz="15.56392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36" w:type="dxa"/>
                        <w:vMerge/>
                        <w:tcBorders>
                          <w:bottom w:val="single" w:sz="11.672944" w:space="0" w:color="000000"/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681" w:hRule="exact"/>
                    </w:trPr>
                    <w:tc>
                      <w:tcPr>
                        <w:tcW w:w="511" w:type="dxa"/>
                        <w:tcBorders>
                          <w:top w:val="single" w:sz="11.672944" w:space="0" w:color="000000"/>
                          <w:bottom w:val="single" w:sz="3.890984" w:space="0" w:color="0F0F0F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48" w:type="dxa"/>
                        <w:gridSpan w:val="3"/>
                        <w:tcBorders>
                          <w:top w:val="single" w:sz="11.672944" w:space="0" w:color="000000"/>
                          <w:bottom w:val="single" w:sz="11.672944" w:space="0" w:color="000000"/>
                          <w:left w:val="single" w:sz="11.672944" w:space="0" w:color="1F1F1F"/>
                          <w:right w:val="single" w:sz="7.78196" w:space="0" w:color="4B4B4B"/>
                        </w:tcBorders>
                      </w:tcPr>
                      <w:p>
                        <w:pPr>
                          <w:spacing w:before="0" w:after="0" w:line="216" w:lineRule="exact"/>
                          <w:ind w:left="423" w:right="538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6"/>
                          </w:rPr>
                          <w:t>VEND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15"/>
                            <w:w w:val="1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DH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11"/>
                            <w:w w:val="117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-11"/>
                            <w:w w:val="117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7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7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8"/>
                            <w:w w:val="1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2"/>
                          </w:rPr>
                          <w:t>PLOTESIMIT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240" w:lineRule="auto"/>
                          <w:ind w:left="296" w:right="607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11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DOKUMENTIT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6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31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14"/>
                          </w:rPr>
                          <w:t>UDH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9"/>
                            <w:w w:val="113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10"/>
                            <w:w w:val="121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9"/>
                            <w:w w:val="12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9"/>
                          </w:rPr>
                          <w:t>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582" w:type="dxa"/>
                        <w:gridSpan w:val="4"/>
                        <w:tcBorders>
                          <w:top w:val="single" w:sz="11.672944" w:space="0" w:color="000000"/>
                          <w:bottom w:val="single" w:sz="11.672944" w:space="0" w:color="000000"/>
                          <w:left w:val="single" w:sz="7.78196" w:space="0" w:color="4B4B4B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216" w:lineRule="exact"/>
                          <w:ind w:left="1610" w:right="207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w w:val="120"/>
                          </w:rPr>
                          <w:t>FIR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6"/>
                            <w:w w:val="121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0"/>
                            <w:w w:val="117"/>
                          </w:rPr>
                          <w:t>A/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240" w:lineRule="auto"/>
                          <w:ind w:left="33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20"/>
                          </w:rPr>
                          <w:t>VUL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0"/>
                            <w:w w:val="12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-4"/>
                            <w:w w:val="1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1"/>
                          </w:rPr>
                          <w:t>OPERATORIT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2"/>
                            <w:w w:val="1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1"/>
                          </w:rPr>
                          <w:t>TR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0"/>
                            <w:w w:val="112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363636"/>
                            <w:spacing w:val="5"/>
                            <w:w w:val="112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21"/>
                          </w:rPr>
                          <w:t>SPORTI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6" w:type="dxa"/>
                        <w:vMerge w:val="restart"/>
                        <w:tcBorders>
                          <w:top w:val="single" w:sz="11.672944" w:space="0" w:color="000000"/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62" w:hRule="exact"/>
                    </w:trPr>
                    <w:tc>
                      <w:tcPr>
                        <w:tcW w:w="511" w:type="dxa"/>
                        <w:tcBorders>
                          <w:top w:val="single" w:sz="3.890984" w:space="0" w:color="0F0F0F"/>
                          <w:bottom w:val="single" w:sz="7.78196" w:space="0" w:color="000000"/>
                          <w:left w:val="single" w:sz="7.78196" w:space="0" w:color="575757"/>
                          <w:right w:val="single" w:sz="11.672944" w:space="0" w:color="1F1F1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4548" w:type="dxa"/>
                        <w:gridSpan w:val="3"/>
                        <w:tcBorders>
                          <w:top w:val="single" w:sz="11.672944" w:space="0" w:color="000000"/>
                          <w:bottom w:val="single" w:sz="7.78196" w:space="0" w:color="000000"/>
                          <w:left w:val="single" w:sz="11.672944" w:space="0" w:color="1F1F1F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16" w:lineRule="exact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w w:val="118"/>
                          </w:rPr>
                          <w:t>AUTO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7"/>
                            <w:w w:val="118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8"/>
                          </w:rPr>
                          <w:t>ITE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2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62626"/>
                            <w:spacing w:val="8"/>
                            <w:w w:val="119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216" w:lineRule="exact"/>
                          <w:ind w:left="9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KONTROLLIT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582" w:type="dxa"/>
                        <w:gridSpan w:val="4"/>
                        <w:tcBorders>
                          <w:top w:val="single" w:sz="11.672944" w:space="0" w:color="000000"/>
                          <w:bottom w:val="single" w:sz="7.78196" w:space="0" w:color="000000"/>
                          <w:left w:val="nil" w:sz="6" w:space="0" w:color="auto"/>
                          <w:right w:val="single" w:sz="15.56392" w:space="0" w:color="383838"/>
                        </w:tcBorders>
                      </w:tcPr>
                      <w:p>
                        <w:pPr>
                          <w:spacing w:before="0" w:after="0" w:line="438" w:lineRule="exact"/>
                          <w:ind w:left="2442" w:right="-20"/>
                          <w:jc w:val="left"/>
                          <w:tabs>
                            <w:tab w:pos="4200" w:val="left"/>
                          </w:tabs>
                          <w:rPr>
                            <w:rFonts w:ascii="Arial" w:hAnsi="Arial" w:cs="Arial" w:eastAsia="Arial"/>
                            <w:sz w:val="57"/>
                            <w:szCs w:val="57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49"/>
                            <w:szCs w:val="49"/>
                            <w:color w:val="565656"/>
                            <w:spacing w:val="0"/>
                            <w:w w:val="71"/>
                            <w:position w:val="-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49"/>
                            <w:szCs w:val="49"/>
                            <w:color w:val="565656"/>
                            <w:spacing w:val="0"/>
                            <w:w w:val="100"/>
                            <w:position w:val="-8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49"/>
                            <w:szCs w:val="49"/>
                            <w:color w:val="565656"/>
                            <w:spacing w:val="0"/>
                            <w:w w:val="100"/>
                            <w:position w:val="-8"/>
                          </w:rPr>
                        </w:r>
                        <w:r>
                          <w:rPr>
                            <w:rFonts w:ascii="Arial" w:hAnsi="Arial" w:cs="Arial" w:eastAsia="Arial"/>
                            <w:sz w:val="57"/>
                            <w:szCs w:val="57"/>
                            <w:color w:val="010101"/>
                            <w:spacing w:val="0"/>
                            <w:w w:val="71"/>
                            <w:position w:val="-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57"/>
                            <w:szCs w:val="57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6" w:type="dxa"/>
                        <w:vMerge/>
                        <w:tcBorders>
                          <w:bottom w:val="nil" w:sz="6" w:space="0" w:color="auto"/>
                          <w:left w:val="single" w:sz="15.56392" w:space="0" w:color="38383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7"/>
          <w:w w:val="117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14"/>
          <w:w w:val="117"/>
          <w:position w:val="-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17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23"/>
          <w:w w:val="117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444444"/>
          <w:spacing w:val="-12"/>
          <w:w w:val="349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09"/>
          <w:position w:val="-1"/>
        </w:rPr>
        <w:t>Liste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1"/>
          <w:position w:val="-1"/>
        </w:rPr>
        <w:t>udhetareve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1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7"/>
          <w:w w:val="111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3"/>
          <w:w w:val="140"/>
          <w:position w:val="-1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43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10"/>
          <w:w w:val="143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13"/>
          <w:position w:val="-1"/>
        </w:rPr>
        <w:t>....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15"/>
          <w:position w:val="-1"/>
        </w:rPr>
        <w:t>.........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6"/>
          <w:w w:val="115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10101"/>
          <w:spacing w:val="0"/>
          <w:w w:val="95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00" w:lineRule="exact"/>
        <w:ind w:left="2186" w:right="-20"/>
        <w:jc w:val="left"/>
        <w:tabs>
          <w:tab w:pos="3540" w:val="left"/>
        </w:tabs>
        <w:rPr>
          <w:rFonts w:ascii="Arial" w:hAnsi="Arial" w:cs="Arial" w:eastAsia="Arial"/>
          <w:sz w:val="144"/>
          <w:szCs w:val="144"/>
        </w:rPr>
      </w:pPr>
      <w:rPr/>
      <w:r>
        <w:rPr/>
        <w:pict>
          <v:group style="position:absolute;margin-left:431.038849pt;margin-top:107.826431pt;width:59.895885pt;height:1.72pt;mso-position-horizontal-relative:page;mso-position-vertical-relative:paragraph;z-index:-1666" coordorigin="8621,2157" coordsize="1198,34">
            <v:group style="position:absolute;left:8638;top:2174;width:456;height:2" coordorigin="8638,2174" coordsize="456,2">
              <v:shape style="position:absolute;left:8638;top:2174;width:456;height:2" coordorigin="8638,2174" coordsize="456,0" path="m8638,2174l9094,2174e" filled="f" stroked="t" strokeweight="1.72pt" strokecolor="#787878">
                <v:path arrowok="t"/>
              </v:shape>
            </v:group>
            <v:group style="position:absolute;left:9105;top:2174;width:697;height:2" coordorigin="9105,2174" coordsize="697,2">
              <v:shape style="position:absolute;left:9105;top:2174;width:697;height:2" coordorigin="9105,2174" coordsize="697,0" path="m9105,2174l9801,2174e" filled="f" stroked="t" strokeweight="1.72pt" strokecolor="#555555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7.321854pt;margin-top:40.995777pt;width:1.244263pt;height:6.5pt;mso-position-horizontal-relative:page;mso-position-vertical-relative:paragraph;z-index:-1664" type="#_x0000_t202" filled="f" stroked="f">
            <v:textbox inset="0,0,0,0">
              <w:txbxContent>
                <w:p>
                  <w:pPr>
                    <w:spacing w:before="0" w:after="0" w:line="130" w:lineRule="exact"/>
                    <w:ind w:right="-59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13"/>
                      <w:szCs w:val="13"/>
                      <w:color w:val="676767"/>
                      <w:spacing w:val="-24"/>
                      <w:w w:val="202"/>
                    </w:rPr>
                    <w:t>,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2"/>
          <w:w w:val="100"/>
          <w:position w:val="36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100"/>
          <w:position w:val="36"/>
        </w:rPr>
        <w:t>o•=J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4"/>
          <w:w w:val="100"/>
          <w:position w:val="36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100"/>
          <w:position w:val="36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-4"/>
          <w:w w:val="100"/>
          <w:position w:val="3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100"/>
          <w:position w:val="36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100"/>
          <w:position w:val="36"/>
        </w:rPr>
      </w:r>
      <w:r>
        <w:rPr>
          <w:rFonts w:ascii="Arial" w:hAnsi="Arial" w:cs="Arial" w:eastAsia="Arial"/>
          <w:sz w:val="144"/>
          <w:szCs w:val="144"/>
          <w:color w:val="111111"/>
          <w:spacing w:val="0"/>
          <w:w w:val="65"/>
          <w:position w:val="-3"/>
        </w:rPr>
        <w:t>-</w:t>
      </w:r>
      <w:r>
        <w:rPr>
          <w:rFonts w:ascii="Arial" w:hAnsi="Arial" w:cs="Arial" w:eastAsia="Arial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61" w:after="0" w:line="240" w:lineRule="auto"/>
        <w:ind w:right="187"/>
        <w:jc w:val="righ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111111"/>
          <w:spacing w:val="0"/>
          <w:w w:val="234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jc w:val="right"/>
        <w:spacing w:after="0"/>
        <w:sectPr>
          <w:pgMar w:header="1211" w:footer="898" w:top="1480" w:bottom="1080" w:left="1180" w:right="700"/>
          <w:headerReference w:type="odd" r:id="rId11"/>
          <w:headerReference w:type="even" r:id="rId12"/>
          <w:footerReference w:type="odd" r:id="rId13"/>
          <w:footerReference w:type="even" r:id="rId14"/>
          <w:pgSz w:w="11920" w:h="16860"/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1211" w:footer="898" w:top="1840" w:bottom="1000" w:left="760" w:right="780"/>
          <w:pgSz w:w="11920" w:h="16860"/>
        </w:sectPr>
      </w:pPr>
      <w:rPr/>
    </w:p>
    <w:p>
      <w:pPr>
        <w:spacing w:before="39" w:after="0" w:line="240" w:lineRule="auto"/>
        <w:ind w:left="2110" w:right="15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UDHËZIM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500" w:right="9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8502,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.2016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79" w:right="4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945" w:right="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020" w:right="16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16" w:right="-56"/>
        <w:jc w:val="center"/>
        <w:tabs>
          <w:tab w:pos="2620" w:val="left"/>
          <w:tab w:pos="4440" w:val="left"/>
          <w:tab w:pos="4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"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"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61" w:right="16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138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16" w:right="-57"/>
        <w:jc w:val="center"/>
        <w:tabs>
          <w:tab w:pos="31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5"/>
        <w:jc w:val="center"/>
        <w:tabs>
          <w:tab w:pos="1500" w:val="left"/>
          <w:tab w:pos="1940" w:val="left"/>
          <w:tab w:pos="3000" w:val="left"/>
          <w:tab w:pos="3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302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68" w:right="-19" w:firstLine="-282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1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32" w:right="16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0" w:right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473" w:right="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2" w:after="0" w:line="239" w:lineRule="auto"/>
        <w:ind w:left="373" w:right="-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18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3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37" w:after="0" w:line="240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1" w:space="450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NumType w:start="27723"/>
          <w:pgMar w:header="836" w:footer="830" w:top="1840" w:bottom="1020" w:left="760" w:right="780"/>
          <w:headerReference w:type="odd" r:id="rId16"/>
          <w:headerReference w:type="even" r:id="rId17"/>
          <w:footerReference w:type="odd" r:id="rId18"/>
          <w:footerReference w:type="even" r:id="rId19"/>
          <w:pgSz w:w="11920" w:h="16860"/>
        </w:sectPr>
      </w:pPr>
      <w:rPr/>
    </w:p>
    <w:p>
      <w:pPr>
        <w:spacing w:before="37" w:after="0" w:line="240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373" w:right="171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7"/>
        <w:jc w:val="left"/>
        <w:tabs>
          <w:tab w:pos="940" w:val="left"/>
          <w:tab w:pos="1700" w:val="left"/>
          <w:tab w:pos="3220" w:val="left"/>
          <w:tab w:pos="3540" w:val="left"/>
          <w:tab w:pos="4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344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373" w:right="347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4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50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12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90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89"/>
        <w:jc w:val="left"/>
        <w:tabs>
          <w:tab w:pos="24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92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00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right="27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tabs>
          <w:tab w:pos="1000" w:val="left"/>
          <w:tab w:pos="1720" w:val="left"/>
          <w:tab w:pos="2120" w:val="left"/>
          <w:tab w:pos="3200" w:val="left"/>
          <w:tab w:pos="4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right="289"/>
        <w:jc w:val="left"/>
        <w:tabs>
          <w:tab w:pos="2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11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29" w:right="288" w:firstLine="5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10" w:after="0" w:line="240" w:lineRule="auto"/>
        <w:ind w:left="305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2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830" w:top="1840" w:bottom="940" w:left="760" w:right="780"/>
          <w:pgSz w:w="11920" w:h="16860"/>
        </w:sectPr>
      </w:pPr>
      <w:rPr/>
    </w:p>
    <w:p>
      <w:pPr>
        <w:spacing w:before="37" w:after="0" w:line="240" w:lineRule="auto"/>
        <w:ind w:left="2126" w:right="17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10" w:right="12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5" w:right="-46" w:firstLine="4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78" w:right="2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190" w:right="17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73" w:right="-59" w:firstLine="283"/>
        <w:jc w:val="left"/>
        <w:tabs>
          <w:tab w:pos="1920" w:val="left"/>
          <w:tab w:pos="2280" w:val="left"/>
          <w:tab w:pos="3440" w:val="left"/>
          <w:tab w:pos="46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.664001pt;margin-top:25.452723pt;width:247.902072pt;height:66.48pt;mso-position-horizontal-relative:page;mso-position-vertical-relative:paragraph;z-index:-1663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4" w:hRule="exact"/>
                    </w:trPr>
                    <w:tc>
                      <w:tcPr>
                        <w:tcW w:w="309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nj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i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119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r</w:t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309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13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;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309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ç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13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;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309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13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;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94" w:hRule="exact"/>
                    </w:trPr>
                    <w:tc>
                      <w:tcPr>
                        <w:tcW w:w="309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8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135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6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4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3" w:after="0" w:line="268" w:lineRule="exact"/>
        <w:ind w:left="37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0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 w:firstLine="283"/>
        <w:jc w:val="left"/>
        <w:tabs>
          <w:tab w:pos="1580" w:val="left"/>
          <w:tab w:pos="2020" w:val="left"/>
          <w:tab w:pos="3000" w:val="left"/>
          <w:tab w:pos="3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373" w:right="-74"/>
        <w:jc w:val="left"/>
        <w:tabs>
          <w:tab w:pos="4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656" w:right="1000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right="29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tabs>
          <w:tab w:pos="12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5" w:right="4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left"/>
        <w:tabs>
          <w:tab w:pos="1440" w:val="left"/>
          <w:tab w:pos="2820" w:val="left"/>
          <w:tab w:pos="3380" w:val="left"/>
          <w:tab w:pos="43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right="29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2" w:after="0" w:line="239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2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830" w:top="1840" w:bottom="1020" w:left="760" w:right="780"/>
          <w:pgSz w:w="11920" w:h="16860"/>
        </w:sectPr>
      </w:pPr>
      <w:rPr/>
    </w:p>
    <w:p>
      <w:pPr>
        <w:spacing w:before="37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308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3"/>
        <w:jc w:val="left"/>
        <w:tabs>
          <w:tab w:pos="2660" w:val="left"/>
          <w:tab w:pos="3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88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65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1272" w:right="16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681" w:right="20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right="2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45" w:right="5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32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33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36" w:footer="830" w:top="1580" w:bottom="280" w:left="1680" w:right="700"/>
          <w:headerReference w:type="even" r:id="rId20"/>
          <w:footerReference w:type="even" r:id="rId21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-57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4" w:right="12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2017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946" w:right="1432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: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252" w:right="7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Bul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ta”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2916" w:right="406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1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3175" w:right="668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l:04242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242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700"/>
          <w:cols w:num="2" w:equalWidth="0">
            <w:col w:w="6056" w:space="1628"/>
            <w:col w:w="185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7pt;margin-top:667.969971pt;width:524.02pt;height:14.62pt;mso-position-horizontal-relative:page;mso-position-vertical-relative:page;z-index:-1662" coordorigin="601,13359" coordsize="10480,292">
            <v:group style="position:absolute;left:607;top:13365;width:10469;height:2" coordorigin="607,13365" coordsize="10469,2">
              <v:shape style="position:absolute;left:607;top:13365;width:10469;height:2" coordorigin="607,13365" coordsize="10469,0" path="m607,13365l11076,13365e" filled="f" stroked="t" strokeweight=".580pt" strokecolor="#000000">
                <v:path arrowok="t"/>
              </v:shape>
            </v:group>
            <v:group style="position:absolute;left:612;top:13370;width:2;height:271" coordorigin="612,13370" coordsize="2,271">
              <v:shape style="position:absolute;left:612;top:13370;width:2;height:271" coordorigin="612,13370" coordsize="0,271" path="m612,13370l612,13641e" filled="f" stroked="t" strokeweight=".580pt" strokecolor="#000000">
                <v:path arrowok="t"/>
              </v:shape>
            </v:group>
            <v:group style="position:absolute;left:607;top:13646;width:10469;height:2" coordorigin="607,13646" coordsize="10469,2">
              <v:shape style="position:absolute;left:607;top:13646;width:10469;height:2" coordorigin="607,13646" coordsize="10469,0" path="m607,13646l11076,13646e" filled="f" stroked="t" strokeweight=".580pt" strokecolor="#000000">
                <v:path arrowok="t"/>
              </v:shape>
            </v:group>
            <v:group style="position:absolute;left:5629;top:13370;width:2;height:271" coordorigin="5629,13370" coordsize="2,271">
              <v:shape style="position:absolute;left:5629;top:13370;width:2;height:271" coordorigin="5629,13370" coordsize="0,271" path="m5629,13370l5629,13641e" filled="f" stroked="t" strokeweight=".580pt" strokecolor="#000000">
                <v:path arrowok="t"/>
              </v:shape>
            </v:group>
            <v:group style="position:absolute;left:11071;top:13370;width:2;height:271" coordorigin="11071,13370" coordsize="2,271">
              <v:shape style="position:absolute;left:11071;top:13370;width:2;height:271" coordorigin="11071,13370" coordsize="0,271" path="m11071,13370l11071,1364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93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84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019989pt;margin-top:786.247253pt;width:59.780001pt;height:14pt;mso-position-horizontal-relative:page;mso-position-vertical-relative:page;z-index:-1668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27719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47253pt;width:58.745003pt;height:14pt;mso-position-horizontal-relative:page;mso-position-vertical-relative:page;z-index:-1667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27720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0.995209pt;margin-top:786.127502pt;width:59.750003pt;height:14.5pt;mso-position-horizontal-relative:page;mso-position-vertical-relative:page;z-index:-1661" type="#_x0000_t202" filled="f" stroked="f">
          <v:textbox inset="0,0,0,0">
            <w:txbxContent>
              <w:p>
                <w:pPr>
                  <w:spacing w:before="0" w:after="0" w:line="279" w:lineRule="exact"/>
                  <w:ind w:left="20" w:right="-58"/>
                  <w:jc w:val="left"/>
                  <w:rPr>
                    <w:rFonts w:ascii="Courier New" w:hAnsi="Courier New" w:cs="Courier New" w:eastAsia="Courier New"/>
                    <w:sz w:val="25"/>
                    <w:szCs w:val="25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5"/>
                    <w:szCs w:val="25"/>
                    <w:color w:val="010101"/>
                    <w:spacing w:val="0"/>
                    <w:w w:val="77"/>
                    <w:position w:val="2"/>
                  </w:rPr>
                  <w:t>Faqel27721</w:t>
                </w:r>
                <w:r>
                  <w:rPr>
                    <w:rFonts w:ascii="Courier New" w:hAnsi="Courier New" w:cs="Courier New" w:eastAsia="Courier New"/>
                    <w:sz w:val="25"/>
                    <w:szCs w:val="25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47253pt;width:59.760001pt;height:14pt;mso-position-horizontal-relative:page;mso-position-vertical-relative:page;z-index:-1660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27722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1.019989pt;margin-top:786.247253pt;width:59.780001pt;height:14pt;mso-position-horizontal-relative:page;mso-position-vertical-relative:page;z-index:-1653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27723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47253pt;width:59.760001pt;height:14pt;mso-position-horizontal-relative:page;mso-position-vertical-relative:page;z-index:-1652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27724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1674" coordorigin="873,836" coordsize="10147,1014">
          <v:group style="position:absolute;left:905;top:881;width:2811;height:211" coordorigin="905,881" coordsize="2811,211">
            <v:shape style="position:absolute;left:905;top:881;width:2811;height:211" coordorigin="905,881" coordsize="2811,211" path="m905,1092l3716,1092,3716,881,905,881,905,1092e" filled="t" fillcolor="#E6E6E6" stroked="f">
              <v:path arrowok="t"/>
              <v:fill/>
            </v:shape>
          </v:group>
          <v:group style="position:absolute;left:905;top:1092;width:108;height:514" coordorigin="905,1092" coordsize="108,514">
            <v:shape style="position:absolute;left:905;top:1092;width:108;height:514" coordorigin="905,1092" coordsize="108,514" path="m905,1606l1013,1606,1013,1092,905,1092,905,1606e" filled="t" fillcolor="#E6E6E6" stroked="f">
              <v:path arrowok="t"/>
              <v:fill/>
            </v:shape>
          </v:group>
          <v:group style="position:absolute;left:3608;top:1092;width:108;height:514" coordorigin="3608,1092" coordsize="108,514">
            <v:shape style="position:absolute;left:3608;top:1092;width:108;height:514" coordorigin="3608,1092" coordsize="108,514" path="m3608,1606l3716,1606,3716,1092,3608,1092,3608,1606e" filled="t" fillcolor="#E6E6E6" stroked="f">
              <v:path arrowok="t"/>
              <v:fill/>
            </v:shape>
          </v:group>
          <v:group style="position:absolute;left:905;top:1606;width:2811;height:211" coordorigin="905,1606" coordsize="2811,211">
            <v:shape style="position:absolute;left:905;top:1606;width:2811;height:211" coordorigin="905,1606" coordsize="2811,211" path="m905,1817l3716,1817,3716,1606,905,1606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96;width:3954;height:2" coordorigin="3716,896" coordsize="3954,2">
            <v:shape style="position:absolute;left:3716;top:896;width:3954;height:2" coordorigin="3716,896" coordsize="3954,0" path="m3716,896l7670,896e" filled="f" stroked="t" strokeweight="1.66pt" strokecolor="#E6E6E6">
              <v:path arrowok="t"/>
            </v:shape>
          </v:group>
          <v:group style="position:absolute;left:3716;top:912;width:108;height:874" coordorigin="3716,912" coordsize="108,874">
            <v:shape style="position:absolute;left:3716;top:912;width:108;height:874" coordorigin="3716,912" coordsize="108,874" path="m3716,1786l3824,1786,3824,912,3716,912,3716,1786e" filled="t" fillcolor="#E6E6E6" stroked="f">
              <v:path arrowok="t"/>
              <v:fill/>
            </v:shape>
          </v:group>
          <v:group style="position:absolute;left:7562;top:912;width:108;height:874" coordorigin="7562,912" coordsize="108,874">
            <v:shape style="position:absolute;left:7562;top:912;width:108;height:874" coordorigin="7562,912" coordsize="108,874" path="m7562,1786l7670,1786,7670,912,7562,912,7562,1786e" filled="t" fillcolor="#E6E6E6" stroked="f">
              <v:path arrowok="t"/>
              <v:fill/>
            </v:shape>
          </v:group>
          <v:group style="position:absolute;left:3716;top:1802;width:3954;height:2" coordorigin="3716,1802" coordsize="3954,2">
            <v:shape style="position:absolute;left:3716;top:1802;width:3954;height:2" coordorigin="3716,1802" coordsize="3954,0" path="m3716,1802l7670,1802e" filled="f" stroked="t" strokeweight="1.66pt" strokecolor="#E6E6E6">
              <v:path arrowok="t"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211" coordorigin="7670,881" coordsize="3334,211">
            <v:shape style="position:absolute;left:7670;top:881;width:3334;height:211" coordorigin="7670,881" coordsize="3334,211" path="m7670,1092l11004,1092,11004,881,7670,881,7670,1092e" filled="t" fillcolor="#E6E6E6" stroked="f">
              <v:path arrowok="t"/>
              <v:fill/>
            </v:shape>
          </v:group>
          <v:group style="position:absolute;left:7670;top:1092;width:108;height:514" coordorigin="7670,1092" coordsize="108,514">
            <v:shape style="position:absolute;left:7670;top:1092;width:108;height:514" coordorigin="7670,1092" coordsize="108,514" path="m7670,1606l7778,1606,7778,1092,7670,1092,7670,1606e" filled="t" fillcolor="#E6E6E6" stroked="f">
              <v:path arrowok="t"/>
              <v:fill/>
            </v:shape>
          </v:group>
          <v:group style="position:absolute;left:10896;top:1092;width:108;height:514" coordorigin="10896,1092" coordsize="108,514">
            <v:shape style="position:absolute;left:10896;top:1092;width:108;height:514" coordorigin="10896,1092" coordsize="108,514" path="m10896,1606l11004,1606,11004,1092,10896,1092,10896,1606e" filled="t" fillcolor="#E6E6E6" stroked="f">
              <v:path arrowok="t"/>
              <v:fill/>
            </v:shape>
          </v:group>
          <v:group style="position:absolute;left:7670;top:1606;width:3334;height:211" coordorigin="7670,1606" coordsize="3334,211">
            <v:shape style="position:absolute;left:7670;top:1606;width:3334;height:211" coordorigin="7670,1606" coordsize="3334,211" path="m7670,1817l11004,1817,11004,1606,7670,1606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50;top:1020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278pt;height:16.04pt;mso-position-horizontal-relative:page;mso-position-vertical-relative:page;z-index:-1673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059998pt;margin-top:59.764511pt;width:129.664973pt;height:16.04pt;mso-position-horizontal-relative:page;mso-position-vertical-relative:page;z-index:-1672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3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1671" coordorigin="873,836" coordsize="10147,1014">
          <v:group style="position:absolute;left:905;top:881;width:2811;height:211" coordorigin="905,881" coordsize="2811,211">
            <v:shape style="position:absolute;left:905;top:881;width:2811;height:211" coordorigin="905,881" coordsize="2811,211" path="m905,1092l3716,1092,3716,881,905,881,905,1092e" filled="t" fillcolor="#E6E6E6" stroked="f">
              <v:path arrowok="t"/>
              <v:fill/>
            </v:shape>
          </v:group>
          <v:group style="position:absolute;left:905;top:1092;width:108;height:514" coordorigin="905,1092" coordsize="108,514">
            <v:shape style="position:absolute;left:905;top:1092;width:108;height:514" coordorigin="905,1092" coordsize="108,514" path="m905,1606l1013,1606,1013,1092,905,1092,905,1606e" filled="t" fillcolor="#E6E6E6" stroked="f">
              <v:path arrowok="t"/>
              <v:fill/>
            </v:shape>
          </v:group>
          <v:group style="position:absolute;left:3608;top:1092;width:108;height:514" coordorigin="3608,1092" coordsize="108,514">
            <v:shape style="position:absolute;left:3608;top:1092;width:108;height:514" coordorigin="3608,1092" coordsize="108,514" path="m3608,1606l3716,1606,3716,1092,3608,1092,3608,1606e" filled="t" fillcolor="#E6E6E6" stroked="f">
              <v:path arrowok="t"/>
              <v:fill/>
            </v:shape>
          </v:group>
          <v:group style="position:absolute;left:905;top:1606;width:2811;height:211" coordorigin="905,1606" coordsize="2811,211">
            <v:shape style="position:absolute;left:905;top:1606;width:2811;height:211" coordorigin="905,1606" coordsize="2811,211" path="m905,1817l3716,1817,3716,1606,905,1606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96;width:3954;height:2" coordorigin="3716,896" coordsize="3954,2">
            <v:shape style="position:absolute;left:3716;top:896;width:3954;height:2" coordorigin="3716,896" coordsize="3954,0" path="m3716,896l7670,896e" filled="f" stroked="t" strokeweight="1.66pt" strokecolor="#E6E6E6">
              <v:path arrowok="t"/>
            </v:shape>
          </v:group>
          <v:group style="position:absolute;left:3716;top:912;width:108;height:874" coordorigin="3716,912" coordsize="108,874">
            <v:shape style="position:absolute;left:3716;top:912;width:108;height:874" coordorigin="3716,912" coordsize="108,874" path="m3716,1786l3824,1786,3824,912,3716,912,3716,1786e" filled="t" fillcolor="#E6E6E6" stroked="f">
              <v:path arrowok="t"/>
              <v:fill/>
            </v:shape>
          </v:group>
          <v:group style="position:absolute;left:7562;top:912;width:108;height:874" coordorigin="7562,912" coordsize="108,874">
            <v:shape style="position:absolute;left:7562;top:912;width:108;height:874" coordorigin="7562,912" coordsize="108,874" path="m7562,1786l7670,1786,7670,912,7562,912,7562,1786e" filled="t" fillcolor="#E6E6E6" stroked="f">
              <v:path arrowok="t"/>
              <v:fill/>
            </v:shape>
          </v:group>
          <v:group style="position:absolute;left:3716;top:1802;width:3954;height:2" coordorigin="3716,1802" coordsize="3954,2">
            <v:shape style="position:absolute;left:3716;top:1802;width:3954;height:2" coordorigin="3716,1802" coordsize="3954,0" path="m3716,1802l7670,1802e" filled="f" stroked="t" strokeweight="1.66pt" strokecolor="#E6E6E6">
              <v:path arrowok="t"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211" coordorigin="7670,881" coordsize="3334,211">
            <v:shape style="position:absolute;left:7670;top:881;width:3334;height:211" coordorigin="7670,881" coordsize="3334,211" path="m7670,1092l11004,1092,11004,881,7670,881,7670,1092e" filled="t" fillcolor="#E6E6E6" stroked="f">
              <v:path arrowok="t"/>
              <v:fill/>
            </v:shape>
          </v:group>
          <v:group style="position:absolute;left:7670;top:1092;width:108;height:514" coordorigin="7670,1092" coordsize="108,514">
            <v:shape style="position:absolute;left:7670;top:1092;width:108;height:514" coordorigin="7670,1092" coordsize="108,514" path="m7670,1606l7778,1606,7778,1092,7670,1092,7670,1606e" filled="t" fillcolor="#E6E6E6" stroked="f">
              <v:path arrowok="t"/>
              <v:fill/>
            </v:shape>
          </v:group>
          <v:group style="position:absolute;left:10896;top:1092;width:108;height:514" coordorigin="10896,1092" coordsize="108,514">
            <v:shape style="position:absolute;left:10896;top:1092;width:108;height:514" coordorigin="10896,1092" coordsize="108,514" path="m10896,1606l11004,1606,11004,1092,10896,1092,10896,1606e" filled="t" fillcolor="#E6E6E6" stroked="f">
              <v:path arrowok="t"/>
              <v:fill/>
            </v:shape>
          </v:group>
          <v:group style="position:absolute;left:7670;top:1606;width:3334;height:211" coordorigin="7670,1606" coordsize="3334,211">
            <v:shape style="position:absolute;left:7670;top:1606;width:3334;height:211" coordorigin="7670,1606" coordsize="3334,211" path="m7670,1817l11004,1817,11004,1606,7670,1606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50;top:1020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278pt;height:16.04pt;mso-position-horizontal-relative:page;mso-position-vertical-relative:page;z-index:-1670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859985pt;margin-top:59.764511pt;width:129.641064pt;height:16.04pt;mso-position-horizontal-relative:page;mso-position-vertical-relative:page;z-index:-1669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73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20118pt;margin-top:60.046993pt;width:95.093335pt;height:15pt;mso-position-horizontal-relative:page;mso-position-vertical-relative:page;z-index:-1666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3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-3"/>
                    <w:w w:val="1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3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20285pt;margin-top:59.560543pt;width:128.593025pt;height:15pt;mso-position-horizontal-relative:page;mso-position-vertical-relative:page;z-index:-1665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2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20"/>
                  </w:rPr>
                  <w:t>2016-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-4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1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40"/>
                    <w:w w:val="11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10101"/>
                    <w:spacing w:val="0"/>
                    <w:w w:val="111"/>
                  </w:rPr>
                  <w:t>273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1664" coordorigin="873,836" coordsize="10147,1014">
          <v:group style="position:absolute;left:905;top:881;width:2811;height:211" coordorigin="905,881" coordsize="2811,211">
            <v:shape style="position:absolute;left:905;top:881;width:2811;height:211" coordorigin="905,881" coordsize="2811,211" path="m905,1092l3716,1092,3716,881,905,881,905,1092e" filled="t" fillcolor="#E6E6E6" stroked="f">
              <v:path arrowok="t"/>
              <v:fill/>
            </v:shape>
          </v:group>
          <v:group style="position:absolute;left:905;top:1092;width:108;height:514" coordorigin="905,1092" coordsize="108,514">
            <v:shape style="position:absolute;left:905;top:1092;width:108;height:514" coordorigin="905,1092" coordsize="108,514" path="m905,1606l1013,1606,1013,1092,905,1092,905,1606e" filled="t" fillcolor="#E6E6E6" stroked="f">
              <v:path arrowok="t"/>
              <v:fill/>
            </v:shape>
          </v:group>
          <v:group style="position:absolute;left:3608;top:1092;width:108;height:514" coordorigin="3608,1092" coordsize="108,514">
            <v:shape style="position:absolute;left:3608;top:1092;width:108;height:514" coordorigin="3608,1092" coordsize="108,514" path="m3608,1606l3716,1606,3716,1092,3608,1092,3608,1606e" filled="t" fillcolor="#E6E6E6" stroked="f">
              <v:path arrowok="t"/>
              <v:fill/>
            </v:shape>
          </v:group>
          <v:group style="position:absolute;left:905;top:1606;width:2811;height:211" coordorigin="905,1606" coordsize="2811,211">
            <v:shape style="position:absolute;left:905;top:1606;width:2811;height:211" coordorigin="905,1606" coordsize="2811,211" path="m905,1817l3716,1817,3716,1606,905,1606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96;width:3954;height:2" coordorigin="3716,896" coordsize="3954,2">
            <v:shape style="position:absolute;left:3716;top:896;width:3954;height:2" coordorigin="3716,896" coordsize="3954,0" path="m3716,896l7670,896e" filled="f" stroked="t" strokeweight="1.66pt" strokecolor="#E6E6E6">
              <v:path arrowok="t"/>
            </v:shape>
          </v:group>
          <v:group style="position:absolute;left:3716;top:912;width:108;height:874" coordorigin="3716,912" coordsize="108,874">
            <v:shape style="position:absolute;left:3716;top:912;width:108;height:874" coordorigin="3716,912" coordsize="108,874" path="m3716,1786l3824,1786,3824,912,3716,912,3716,1786e" filled="t" fillcolor="#E6E6E6" stroked="f">
              <v:path arrowok="t"/>
              <v:fill/>
            </v:shape>
          </v:group>
          <v:group style="position:absolute;left:7562;top:912;width:108;height:874" coordorigin="7562,912" coordsize="108,874">
            <v:shape style="position:absolute;left:7562;top:912;width:108;height:874" coordorigin="7562,912" coordsize="108,874" path="m7562,1786l7670,1786,7670,912,7562,912,7562,1786e" filled="t" fillcolor="#E6E6E6" stroked="f">
              <v:path arrowok="t"/>
              <v:fill/>
            </v:shape>
          </v:group>
          <v:group style="position:absolute;left:3716;top:1802;width:3954;height:2" coordorigin="3716,1802" coordsize="3954,2">
            <v:shape style="position:absolute;left:3716;top:1802;width:3954;height:2" coordorigin="3716,1802" coordsize="3954,0" path="m3716,1802l7670,1802e" filled="f" stroked="t" strokeweight="1.66pt" strokecolor="#E6E6E6">
              <v:path arrowok="t"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211" coordorigin="7670,881" coordsize="3334,211">
            <v:shape style="position:absolute;left:7670;top:881;width:3334;height:211" coordorigin="7670,881" coordsize="3334,211" path="m7670,1092l11004,1092,11004,881,7670,881,7670,1092e" filled="t" fillcolor="#E6E6E6" stroked="f">
              <v:path arrowok="t"/>
              <v:fill/>
            </v:shape>
          </v:group>
          <v:group style="position:absolute;left:7670;top:1092;width:108;height:514" coordorigin="7670,1092" coordsize="108,514">
            <v:shape style="position:absolute;left:7670;top:1092;width:108;height:514" coordorigin="7670,1092" coordsize="108,514" path="m7670,1606l7778,1606,7778,1092,7670,1092,7670,1606e" filled="t" fillcolor="#E6E6E6" stroked="f">
              <v:path arrowok="t"/>
              <v:fill/>
            </v:shape>
          </v:group>
          <v:group style="position:absolute;left:10896;top:1092;width:108;height:514" coordorigin="10896,1092" coordsize="108,514">
            <v:shape style="position:absolute;left:10896;top:1092;width:108;height:514" coordorigin="10896,1092" coordsize="108,514" path="m10896,1606l11004,1606,11004,1092,10896,1092,10896,1606e" filled="t" fillcolor="#E6E6E6" stroked="f">
              <v:path arrowok="t"/>
              <v:fill/>
            </v:shape>
          </v:group>
          <v:group style="position:absolute;left:7670;top:1606;width:3334;height:211" coordorigin="7670,1606" coordsize="3334,211">
            <v:shape style="position:absolute;left:7670;top:1606;width:3334;height:211" coordorigin="7670,1606" coordsize="3334,211" path="m7670,1817l11004,1817,11004,1606,7670,1606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50;top:1020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278pt;height:16.04pt;mso-position-horizontal-relative:page;mso-position-vertical-relative:page;z-index:-1663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859985pt;margin-top:59.764511pt;width:129.641064pt;height:16.04pt;mso-position-horizontal-relative:page;mso-position-vertical-relative:page;z-index:-1662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73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1659" coordorigin="873,836" coordsize="10147,1014">
          <v:group style="position:absolute;left:905;top:881;width:2811;height:211" coordorigin="905,881" coordsize="2811,211">
            <v:shape style="position:absolute;left:905;top:881;width:2811;height:211" coordorigin="905,881" coordsize="2811,211" path="m905,1092l3716,1092,3716,881,905,881,905,1092e" filled="t" fillcolor="#E6E6E6" stroked="f">
              <v:path arrowok="t"/>
              <v:fill/>
            </v:shape>
          </v:group>
          <v:group style="position:absolute;left:905;top:1092;width:108;height:514" coordorigin="905,1092" coordsize="108,514">
            <v:shape style="position:absolute;left:905;top:1092;width:108;height:514" coordorigin="905,1092" coordsize="108,514" path="m905,1606l1013,1606,1013,1092,905,1092,905,1606e" filled="t" fillcolor="#E6E6E6" stroked="f">
              <v:path arrowok="t"/>
              <v:fill/>
            </v:shape>
          </v:group>
          <v:group style="position:absolute;left:3608;top:1092;width:108;height:514" coordorigin="3608,1092" coordsize="108,514">
            <v:shape style="position:absolute;left:3608;top:1092;width:108;height:514" coordorigin="3608,1092" coordsize="108,514" path="m3608,1606l3716,1606,3716,1092,3608,1092,3608,1606e" filled="t" fillcolor="#E6E6E6" stroked="f">
              <v:path arrowok="t"/>
              <v:fill/>
            </v:shape>
          </v:group>
          <v:group style="position:absolute;left:905;top:1606;width:2811;height:211" coordorigin="905,1606" coordsize="2811,211">
            <v:shape style="position:absolute;left:905;top:1606;width:2811;height:211" coordorigin="905,1606" coordsize="2811,211" path="m905,1817l3716,1817,3716,1606,905,1606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96;width:3954;height:2" coordorigin="3716,896" coordsize="3954,2">
            <v:shape style="position:absolute;left:3716;top:896;width:3954;height:2" coordorigin="3716,896" coordsize="3954,0" path="m3716,896l7670,896e" filled="f" stroked="t" strokeweight="1.66pt" strokecolor="#E6E6E6">
              <v:path arrowok="t"/>
            </v:shape>
          </v:group>
          <v:group style="position:absolute;left:3716;top:912;width:108;height:874" coordorigin="3716,912" coordsize="108,874">
            <v:shape style="position:absolute;left:3716;top:912;width:108;height:874" coordorigin="3716,912" coordsize="108,874" path="m3716,1786l3824,1786,3824,912,3716,912,3716,1786e" filled="t" fillcolor="#E6E6E6" stroked="f">
              <v:path arrowok="t"/>
              <v:fill/>
            </v:shape>
          </v:group>
          <v:group style="position:absolute;left:7562;top:912;width:108;height:874" coordorigin="7562,912" coordsize="108,874">
            <v:shape style="position:absolute;left:7562;top:912;width:108;height:874" coordorigin="7562,912" coordsize="108,874" path="m7562,1786l7670,1786,7670,912,7562,912,7562,1786e" filled="t" fillcolor="#E6E6E6" stroked="f">
              <v:path arrowok="t"/>
              <v:fill/>
            </v:shape>
          </v:group>
          <v:group style="position:absolute;left:3716;top:1802;width:3954;height:2" coordorigin="3716,1802" coordsize="3954,2">
            <v:shape style="position:absolute;left:3716;top:1802;width:3954;height:2" coordorigin="3716,1802" coordsize="3954,0" path="m3716,1802l7670,1802e" filled="f" stroked="t" strokeweight="1.66pt" strokecolor="#E6E6E6">
              <v:path arrowok="t"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211" coordorigin="7670,881" coordsize="3334,211">
            <v:shape style="position:absolute;left:7670;top:881;width:3334;height:211" coordorigin="7670,881" coordsize="3334,211" path="m7670,1092l11004,1092,11004,881,7670,881,7670,1092e" filled="t" fillcolor="#E6E6E6" stroked="f">
              <v:path arrowok="t"/>
              <v:fill/>
            </v:shape>
          </v:group>
          <v:group style="position:absolute;left:7670;top:1092;width:108;height:514" coordorigin="7670,1092" coordsize="108,514">
            <v:shape style="position:absolute;left:7670;top:1092;width:108;height:514" coordorigin="7670,1092" coordsize="108,514" path="m7670,1606l7778,1606,7778,1092,7670,1092,7670,1606e" filled="t" fillcolor="#E6E6E6" stroked="f">
              <v:path arrowok="t"/>
              <v:fill/>
            </v:shape>
          </v:group>
          <v:group style="position:absolute;left:10896;top:1092;width:108;height:514" coordorigin="10896,1092" coordsize="108,514">
            <v:shape style="position:absolute;left:10896;top:1092;width:108;height:514" coordorigin="10896,1092" coordsize="108,514" path="m10896,1606l11004,1606,11004,1092,10896,1092,10896,1606e" filled="t" fillcolor="#E6E6E6" stroked="f">
              <v:path arrowok="t"/>
              <v:fill/>
            </v:shape>
          </v:group>
          <v:group style="position:absolute;left:7670;top:1606;width:3334;height:211" coordorigin="7670,1606" coordsize="3334,211">
            <v:shape style="position:absolute;left:7670;top:1606;width:3334;height:211" coordorigin="7670,1606" coordsize="3334,211" path="m7670,1817l11004,1817,11004,1606,7670,1606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50;top:1020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278pt;height:16.04pt;mso-position-horizontal-relative:page;mso-position-vertical-relative:page;z-index:-1658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2.059998pt;margin-top:59.764511pt;width:129.664973pt;height:16.04pt;mso-position-horizontal-relative:page;mso-position-vertical-relative:page;z-index:-1657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3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1656" coordorigin="873,836" coordsize="10147,1014">
          <v:group style="position:absolute;left:905;top:881;width:2811;height:211" coordorigin="905,881" coordsize="2811,211">
            <v:shape style="position:absolute;left:905;top:881;width:2811;height:211" coordorigin="905,881" coordsize="2811,211" path="m905,1092l3716,1092,3716,881,905,881,905,1092e" filled="t" fillcolor="#E6E6E6" stroked="f">
              <v:path arrowok="t"/>
              <v:fill/>
            </v:shape>
          </v:group>
          <v:group style="position:absolute;left:905;top:1092;width:108;height:514" coordorigin="905,1092" coordsize="108,514">
            <v:shape style="position:absolute;left:905;top:1092;width:108;height:514" coordorigin="905,1092" coordsize="108,514" path="m905,1606l1013,1606,1013,1092,905,1092,905,1606e" filled="t" fillcolor="#E6E6E6" stroked="f">
              <v:path arrowok="t"/>
              <v:fill/>
            </v:shape>
          </v:group>
          <v:group style="position:absolute;left:3608;top:1092;width:108;height:514" coordorigin="3608,1092" coordsize="108,514">
            <v:shape style="position:absolute;left:3608;top:1092;width:108;height:514" coordorigin="3608,1092" coordsize="108,514" path="m3608,1606l3716,1606,3716,1092,3608,1092,3608,1606e" filled="t" fillcolor="#E6E6E6" stroked="f">
              <v:path arrowok="t"/>
              <v:fill/>
            </v:shape>
          </v:group>
          <v:group style="position:absolute;left:905;top:1606;width:2811;height:211" coordorigin="905,1606" coordsize="2811,211">
            <v:shape style="position:absolute;left:905;top:1606;width:2811;height:211" coordorigin="905,1606" coordsize="2811,211" path="m905,1817l3716,1817,3716,1606,905,1606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96;width:3954;height:2" coordorigin="3716,896" coordsize="3954,2">
            <v:shape style="position:absolute;left:3716;top:896;width:3954;height:2" coordorigin="3716,896" coordsize="3954,0" path="m3716,896l7670,896e" filled="f" stroked="t" strokeweight="1.66pt" strokecolor="#E6E6E6">
              <v:path arrowok="t"/>
            </v:shape>
          </v:group>
          <v:group style="position:absolute;left:3716;top:912;width:108;height:874" coordorigin="3716,912" coordsize="108,874">
            <v:shape style="position:absolute;left:3716;top:912;width:108;height:874" coordorigin="3716,912" coordsize="108,874" path="m3716,1786l3824,1786,3824,912,3716,912,3716,1786e" filled="t" fillcolor="#E6E6E6" stroked="f">
              <v:path arrowok="t"/>
              <v:fill/>
            </v:shape>
          </v:group>
          <v:group style="position:absolute;left:7562;top:912;width:108;height:874" coordorigin="7562,912" coordsize="108,874">
            <v:shape style="position:absolute;left:7562;top:912;width:108;height:874" coordorigin="7562,912" coordsize="108,874" path="m7562,1786l7670,1786,7670,912,7562,912,7562,1786e" filled="t" fillcolor="#E6E6E6" stroked="f">
              <v:path arrowok="t"/>
              <v:fill/>
            </v:shape>
          </v:group>
          <v:group style="position:absolute;left:3716;top:1802;width:3954;height:2" coordorigin="3716,1802" coordsize="3954,2">
            <v:shape style="position:absolute;left:3716;top:1802;width:3954;height:2" coordorigin="3716,1802" coordsize="3954,0" path="m3716,1802l7670,1802e" filled="f" stroked="t" strokeweight="1.66pt" strokecolor="#E6E6E6">
              <v:path arrowok="t"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211" coordorigin="7670,881" coordsize="3334,211">
            <v:shape style="position:absolute;left:7670;top:881;width:3334;height:211" coordorigin="7670,881" coordsize="3334,211" path="m7670,1092l11004,1092,11004,881,7670,881,7670,1092e" filled="t" fillcolor="#E6E6E6" stroked="f">
              <v:path arrowok="t"/>
              <v:fill/>
            </v:shape>
          </v:group>
          <v:group style="position:absolute;left:7670;top:1092;width:108;height:514" coordorigin="7670,1092" coordsize="108,514">
            <v:shape style="position:absolute;left:7670;top:1092;width:108;height:514" coordorigin="7670,1092" coordsize="108,514" path="m7670,1606l7778,1606,7778,1092,7670,1092,7670,1606e" filled="t" fillcolor="#E6E6E6" stroked="f">
              <v:path arrowok="t"/>
              <v:fill/>
            </v:shape>
          </v:group>
          <v:group style="position:absolute;left:10896;top:1092;width:108;height:514" coordorigin="10896,1092" coordsize="108,514">
            <v:shape style="position:absolute;left:10896;top:1092;width:108;height:514" coordorigin="10896,1092" coordsize="108,514" path="m10896,1606l11004,1606,11004,1092,10896,1092,10896,1606e" filled="t" fillcolor="#E6E6E6" stroked="f">
              <v:path arrowok="t"/>
              <v:fill/>
            </v:shape>
          </v:group>
          <v:group style="position:absolute;left:7670;top:1606;width:3334;height:211" coordorigin="7670,1606" coordsize="3334,211">
            <v:shape style="position:absolute;left:7670;top:1606;width:3334;height:211" coordorigin="7670,1606" coordsize="3334,211" path="m7670,1817l11004,1817,11004,1606,7670,1606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50;top:1020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278pt;height:16.04pt;mso-position-horizontal-relative:page;mso-position-vertical-relative:page;z-index:-1655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3.859985pt;margin-top:59.764511pt;width:129.641064pt;height:16.04pt;mso-position-horizontal-relative:page;mso-position-vertical-relative:page;z-index:-1654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6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73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image" Target="media/image5.png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header" Target="header7.xml"/><Relationship Id="rId21" Type="http://schemas.openxmlformats.org/officeDocument/2006/relationships/footer" Target="footer7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2017-12-22T09:35:55Z</dcterms:created>
  <dcterms:modified xsi:type="dcterms:W3CDTF">2017-12-22T09:35:55Z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2017-03-03T00:00:00Z</vt:filetime>
  </property>
  <property fmtid="{D5CDD505-2E9C-101B-9397-08002B2CF9AE}" pid="3" name="LastSaved">
    <vt:filetime>2017-12-22T00:00:00Z</vt:filetime>
  </property>
</Properties>
</file>