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footer11.xml" ContentType="application/vnd.openxmlformats-officedocument.wordprocessingml.footer+xml"/>
  <Override PartName="/word/header8.xml" ContentType="application/vnd.openxmlformats-officedocument.wordprocessingml.header+xml"/>
  <Override PartName="/word/footer12.xml" ContentType="application/vnd.openxmlformats-officedocument.wordprocessingml.footer+xml"/>
  <Override PartName="/word/header9.xml" ContentType="application/vnd.openxmlformats-officedocument.wordprocessingml.header+xml"/>
  <Override PartName="/word/footer13.xml" ContentType="application/vnd.openxmlformats-officedocument.wordprocessingml.footer+xml"/>
  <Override PartName="/word/header10.xml" ContentType="application/vnd.openxmlformats-officedocument.wordprocessingml.header+xml"/>
  <Override PartName="/word/footer1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044" w:right="315"/>
        <w:jc w:val="center"/>
        <w:rPr>
          <w:rFonts w:ascii="Garamond" w:hAnsi="Garamond" w:cs="Garamond" w:eastAsia="Garamond"/>
          <w:sz w:val="80"/>
          <w:szCs w:val="80"/>
        </w:rPr>
      </w:pPr>
      <w:rPr/>
      <w:r>
        <w:rPr/>
        <w:pict>
          <v:shape style="position:absolute;margin-left:36pt;margin-top:.032646pt;width:69.5pt;height:95.790001pt;mso-position-horizontal-relative:page;mso-position-vertical-relative:paragraph;z-index:-2265" type="#_x0000_t75">
            <v:imagedata r:id="rId5" o:title=""/>
          </v:shape>
        </w:pict>
      </w:r>
      <w:r>
        <w:rPr>
          <w:rFonts w:ascii="Garamond" w:hAnsi="Garamond" w:cs="Garamond" w:eastAsia="Garamond"/>
          <w:sz w:val="80"/>
          <w:szCs w:val="80"/>
          <w:spacing w:val="0"/>
          <w:w w:val="100"/>
          <w:b/>
          <w:bCs/>
        </w:rPr>
        <w:t>FLET</w:t>
      </w:r>
      <w:r>
        <w:rPr>
          <w:rFonts w:ascii="Garamond" w:hAnsi="Garamond" w:cs="Garamond" w:eastAsia="Garamond"/>
          <w:sz w:val="80"/>
          <w:szCs w:val="80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80"/>
          <w:szCs w:val="80"/>
          <w:spacing w:val="0"/>
          <w:w w:val="100"/>
          <w:b/>
          <w:bCs/>
        </w:rPr>
        <w:t>RJA</w:t>
      </w:r>
      <w:r>
        <w:rPr>
          <w:rFonts w:ascii="Garamond" w:hAnsi="Garamond" w:cs="Garamond" w:eastAsia="Garamond"/>
          <w:sz w:val="80"/>
          <w:szCs w:val="80"/>
          <w:spacing w:val="-41"/>
          <w:w w:val="100"/>
          <w:b/>
          <w:bCs/>
        </w:rPr>
        <w:t> 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Z</w:t>
      </w:r>
      <w:r>
        <w:rPr>
          <w:rFonts w:ascii="Garamond" w:hAnsi="Garamond" w:cs="Garamond" w:eastAsia="Garamond"/>
          <w:sz w:val="80"/>
          <w:szCs w:val="80"/>
          <w:spacing w:val="3"/>
          <w:w w:val="99"/>
          <w:b/>
          <w:bCs/>
        </w:rPr>
        <w:t>Y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RT</w:t>
      </w:r>
      <w:r>
        <w:rPr>
          <w:rFonts w:ascii="Garamond" w:hAnsi="Garamond" w:cs="Garamond" w:eastAsia="Garamond"/>
          <w:sz w:val="80"/>
          <w:szCs w:val="80"/>
          <w:spacing w:val="2"/>
          <w:w w:val="99"/>
          <w:b/>
          <w:bCs/>
        </w:rPr>
        <w:t>A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RE</w:t>
      </w:r>
      <w:r>
        <w:rPr>
          <w:rFonts w:ascii="Garamond" w:hAnsi="Garamond" w:cs="Garamond" w:eastAsia="Garamond"/>
          <w:sz w:val="80"/>
          <w:szCs w:val="8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613" w:lineRule="exact"/>
        <w:ind w:left="1862" w:right="137"/>
        <w:jc w:val="center"/>
        <w:rPr>
          <w:rFonts w:ascii="Garamond" w:hAnsi="Garamond" w:cs="Garamond" w:eastAsia="Garamond"/>
          <w:sz w:val="56"/>
          <w:szCs w:val="56"/>
        </w:rPr>
      </w:pPr>
      <w:rPr/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56"/>
          <w:szCs w:val="56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RE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BLIKËS</w:t>
      </w:r>
      <w:r>
        <w:rPr>
          <w:rFonts w:ascii="Garamond" w:hAnsi="Garamond" w:cs="Garamond" w:eastAsia="Garamond"/>
          <w:sz w:val="56"/>
          <w:szCs w:val="56"/>
          <w:spacing w:val="-3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56"/>
          <w:szCs w:val="56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2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56"/>
          <w:szCs w:val="56"/>
          <w:spacing w:val="0"/>
          <w:w w:val="99"/>
          <w:b/>
          <w:bCs/>
          <w:position w:val="1"/>
        </w:rPr>
        <w:t>HQIPË</w:t>
      </w:r>
      <w:r>
        <w:rPr>
          <w:rFonts w:ascii="Garamond" w:hAnsi="Garamond" w:cs="Garamond" w:eastAsia="Garamond"/>
          <w:sz w:val="56"/>
          <w:szCs w:val="56"/>
          <w:spacing w:val="2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56"/>
          <w:szCs w:val="56"/>
          <w:spacing w:val="0"/>
          <w:w w:val="99"/>
          <w:b/>
          <w:bCs/>
          <w:position w:val="1"/>
        </w:rPr>
        <w:t>ISË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position w:val="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9" w:after="0" w:line="240" w:lineRule="auto"/>
        <w:ind w:left="100" w:right="-20"/>
        <w:jc w:val="left"/>
        <w:rPr>
          <w:rFonts w:ascii="Garamond" w:hAnsi="Garamond" w:cs="Garamond" w:eastAsia="Garamond"/>
          <w:sz w:val="22"/>
          <w:szCs w:val="22"/>
        </w:rPr>
      </w:pPr>
      <w:rPr/>
      <w:hyperlink r:id="rId6"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.qb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z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.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g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ov.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a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l</w:t>
        </w:r>
      </w:hyperlink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307" w:lineRule="exact"/>
        <w:ind w:right="-82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B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o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tim</w:t>
      </w:r>
      <w:r>
        <w:rPr>
          <w:rFonts w:ascii="Garamond" w:hAnsi="Garamond" w:cs="Garamond" w:eastAsia="Garamond"/>
          <w:sz w:val="28"/>
          <w:szCs w:val="28"/>
          <w:spacing w:val="-1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i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Q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e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n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d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r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2"/>
          <w:w w:val="100"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ot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i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me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v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Z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yrt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a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r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e</w:t>
      </w:r>
    </w:p>
    <w:p>
      <w:pPr>
        <w:spacing w:before="39" w:after="0" w:line="240" w:lineRule="auto"/>
        <w:ind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/>
        <w:br w:type="column"/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iti: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2017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–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137</w:t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3" w:equalWidth="0">
            <w:col w:w="1490" w:space="1455"/>
            <w:col w:w="4079" w:space="1514"/>
            <w:col w:w="2162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4" w:after="0" w:line="307" w:lineRule="exact"/>
        <w:ind w:left="3238" w:right="-20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iranë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–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mar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27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q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er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h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or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20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4" w:after="0" w:line="240" w:lineRule="auto"/>
        <w:ind w:right="-20"/>
        <w:jc w:val="right"/>
        <w:rPr>
          <w:rFonts w:ascii="Garamond" w:hAnsi="Garamond" w:cs="Garamond" w:eastAsia="Garamond"/>
          <w:sz w:val="28"/>
          <w:szCs w:val="28"/>
        </w:rPr>
      </w:pPr>
      <w:rPr/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PË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8"/>
          <w:szCs w:val="28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AJ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JA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6227" w:space="3854"/>
            <w:col w:w="619"/>
          </w:cols>
        </w:sectPr>
      </w:pPr>
      <w:rPr/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68" w:lineRule="exact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right="-20"/>
        <w:jc w:val="left"/>
        <w:tabs>
          <w:tab w:pos="68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6831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1898" w:space="1287"/>
            <w:col w:w="7515"/>
          </w:cols>
        </w:sectPr>
      </w:pPr>
      <w:rPr/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7" w:after="0" w:line="240" w:lineRule="auto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tabs>
          <w:tab w:pos="68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6831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1898" w:space="1287"/>
            <w:col w:w="7515"/>
          </w:cols>
        </w:sectPr>
      </w:pPr>
      <w:rPr/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29" w:after="0" w:line="268" w:lineRule="exact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9" w:after="0" w:line="268" w:lineRule="exact"/>
        <w:ind w:right="8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3" w:after="0" w:line="268" w:lineRule="exact"/>
        <w:ind w:right="204"/>
        <w:jc w:val="left"/>
        <w:tabs>
          <w:tab w:pos="68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ngrohje................................................................................................................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6831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2825" w:space="360"/>
            <w:col w:w="7515"/>
          </w:cols>
        </w:sectPr>
      </w:pPr>
      <w:rPr/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9" w:after="0" w:line="240" w:lineRule="auto"/>
        <w:ind w:left="1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Këshillit</w:t>
      </w:r>
    </w:p>
    <w:p>
      <w:pPr>
        <w:spacing w:before="0" w:after="0" w:line="240" w:lineRule="auto"/>
        <w:ind w:left="103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Lartë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Arkivave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19.6.2017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04"/>
        <w:jc w:val="left"/>
        <w:tabs>
          <w:tab w:pos="68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autoritetet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Republikës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Shqipërisë”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.....................................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6840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1990" w:space="1195"/>
            <w:col w:w="7515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.0pt;margin-top:754.849976pt;width:595.320007pt;height:.1pt;mso-position-horizontal-relative:page;mso-position-vertical-relative:page;z-index:-2266" coordorigin="0,15097" coordsize="11906,2">
            <v:shape style="position:absolute;left:0;top:15097;width:11906;height:2" coordorigin="0,15097" coordsize="11906,0" path="m210,15097l12116,15097e" filled="f" stroked="t" strokeweight=".75pt" strokecolor="#000000">
              <v:path arrowok="t"/>
            </v:shape>
          </v:group>
          <w10:wrap type="none"/>
        </w:pict>
      </w:r>
      <w:r>
        <w:rPr/>
        <w:pict>
          <v:group style="position:absolute;margin-left:0pt;margin-top:225.449966pt;width:595.320007pt;height:4.1pt;mso-position-horizontal-relative:page;mso-position-vertical-relative:page;z-index:-2264" coordorigin="0,4509" coordsize="11906,82">
            <v:group style="position:absolute;left:0;top:4520;width:11906;height:2" coordorigin="0,4520" coordsize="11906,2">
              <v:shape style="position:absolute;left:0;top:4520;width:11906;height:2" coordorigin="0,4520" coordsize="11906,0" path="m0,4520l11906,4520e" filled="f" stroked="t" strokeweight="1.1pt" strokecolor="#000000">
                <v:path arrowok="t"/>
              </v:shape>
            </v:group>
            <v:group style="position:absolute;left:0;top:4580;width:11906;height:2" coordorigin="0,4580" coordsize="11906,2">
              <v:shape style="position:absolute;left:0;top:4580;width:11906;height:2" coordorigin="0,4580" coordsize="11906,0" path="m0,4580l11906,4580e" filled="f" stroked="t" strokeweight="1.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201.549973pt;width:595.320007pt;height:.1pt;mso-position-horizontal-relative:page;mso-position-vertical-relative:page;z-index:-2263" coordorigin="0,4031" coordsize="11906,2">
            <v:shape style="position:absolute;left:0;top:4031;width:11906;height:2" coordorigin="0,4031" coordsize="11906,0" path="m75,4031l11981,4031e" filled="f" stroked="t" strokeweight="1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40" w:after="0" w:line="240" w:lineRule="auto"/>
        <w:ind w:left="1406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: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u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“Gj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gj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F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”,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-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z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itës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“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ia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”,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l: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005,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006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NumType w:start="6831"/>
          <w:pgMar w:header="836" w:footer="742" w:top="1840" w:bottom="940" w:left="760" w:right="780"/>
          <w:headerReference w:type="odd" r:id="rId7"/>
          <w:headerReference w:type="even" r:id="rId8"/>
          <w:footerReference w:type="odd" r:id="rId9"/>
          <w:footerReference w:type="even" r:id="rId10"/>
          <w:pgSz w:w="11920" w:h="16860"/>
        </w:sectPr>
      </w:pPr>
      <w:rPr/>
    </w:p>
    <w:p>
      <w:pPr>
        <w:spacing w:before="37" w:after="0" w:line="240" w:lineRule="auto"/>
        <w:ind w:left="2114" w:right="172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614" w:right="12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.6.2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9" w:right="4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18" w:right="-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44/2015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roce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epub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53" w:right="-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ulloren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53" w:right="-38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22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296,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8.7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ollin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edur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22,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22.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ogramit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esëm”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manu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ollin,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detyrav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”,</w:t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2169" w:right="14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32" w:right="-14" w:firstLine="28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punës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rjen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8" w:lineRule="exact"/>
        <w:ind w:left="373" w:right="-5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hpen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tleva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rejto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81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rativ.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18" w:right="-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Kompet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riudhën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32" w:right="-17" w:firstLine="28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punësi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hkrim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rdhë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250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tyrave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18" w:right="-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188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botohet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Fletoren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679" w:right="-7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</w:p>
    <w:p>
      <w:pPr>
        <w:spacing w:before="1" w:after="0" w:line="240" w:lineRule="auto"/>
        <w:ind w:right="-1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lban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114" w:right="172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614" w:right="12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8,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.6.2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9" w:right="4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OM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28,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44/2015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“Kodi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roce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epub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296,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8.7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xhimin</w:t>
      </w:r>
    </w:p>
    <w:p>
      <w:pPr>
        <w:spacing w:before="0" w:after="0" w:line="269" w:lineRule="exact"/>
        <w:ind w:left="373" w:right="-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nci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ollin”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643,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20.11.2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okurimin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publik”,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37" w:after="0" w:line="240" w:lineRule="auto"/>
        <w:ind w:left="1796" w:right="18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right="29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retarit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rgjith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right="29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-20" w:right="308" w:firstLine="-1"/>
        <w:jc w:val="center"/>
        <w:tabs>
          <w:tab w:pos="580" w:val="left"/>
          <w:tab w:pos="1560" w:val="left"/>
          <w:tab w:pos="1940" w:val="left"/>
          <w:tab w:pos="3320" w:val="left"/>
          <w:tab w:pos="37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right="34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45" w:right="2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right="28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43" w:right="2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72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33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33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59" w:right="19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337" w:right="16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-3" w:right="32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49" w:right="7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" w:right="34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81" w:right="415" w:firstLine="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671" w:right="200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43" w:right="2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68" w:space="453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40" w:left="760" w:right="780"/>
          <w:pgSz w:w="11920" w:h="16860"/>
        </w:sectPr>
      </w:pPr>
      <w:rPr/>
    </w:p>
    <w:p>
      <w:pPr>
        <w:spacing w:before="37" w:after="0" w:line="240" w:lineRule="auto"/>
        <w:ind w:left="2061" w:right="167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243" w:right="18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950" w:right="5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8" w:lineRule="exact"/>
        <w:ind w:left="373" w:right="-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224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656" w:right="-72"/>
        <w:jc w:val="left"/>
        <w:tabs>
          <w:tab w:pos="1020" w:val="left"/>
          <w:tab w:pos="1980" w:val="left"/>
          <w:tab w:pos="2300" w:val="left"/>
          <w:tab w:pos="3360" w:val="left"/>
          <w:tab w:pos="3880" w:val="left"/>
          <w:tab w:pos="4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381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8" w:lineRule="exact"/>
        <w:ind w:right="28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right="29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37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 w:firstLine="283"/>
        <w:jc w:val="left"/>
        <w:tabs>
          <w:tab w:pos="780" w:val="left"/>
          <w:tab w:pos="1900" w:val="left"/>
          <w:tab w:pos="2220" w:val="left"/>
          <w:tab w:pos="3300" w:val="left"/>
          <w:tab w:pos="40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780" w:val="left"/>
          <w:tab w:pos="1300" w:val="left"/>
          <w:tab w:pos="2220" w:val="left"/>
          <w:tab w:pos="2680" w:val="left"/>
          <w:tab w:pos="3660" w:val="left"/>
          <w:tab w:pos="40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141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45" w:right="3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2"/>
            <w:col w:w="4958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1080" w:left="760" w:right="780"/>
          <w:pgSz w:w="11920" w:h="16860"/>
        </w:sectPr>
      </w:pPr>
      <w:rPr/>
    </w:p>
    <w:p>
      <w:pPr>
        <w:spacing w:before="37" w:after="0" w:line="240" w:lineRule="auto"/>
        <w:ind w:left="373" w:right="-58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8" w:lineRule="exact"/>
        <w:ind w:left="373" w:right="100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 w:firstLine="284"/>
        <w:jc w:val="left"/>
        <w:tabs>
          <w:tab w:pos="1460" w:val="left"/>
          <w:tab w:pos="1820" w:val="left"/>
          <w:tab w:pos="3180" w:val="left"/>
          <w:tab w:pos="3700" w:val="left"/>
          <w:tab w:pos="4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</w:p>
    <w:p>
      <w:pPr>
        <w:spacing w:before="0" w:after="0" w:line="269" w:lineRule="exact"/>
        <w:ind w:left="373" w:right="-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 w:firstLine="284"/>
        <w:jc w:val="left"/>
        <w:tabs>
          <w:tab w:pos="1260" w:val="left"/>
          <w:tab w:pos="2600" w:val="left"/>
          <w:tab w:pos="3060" w:val="left"/>
          <w:tab w:pos="3740" w:val="left"/>
          <w:tab w:pos="40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left="373" w:right="32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left="1829" w:right="21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342" w:right="674" w:firstLine="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1" w:after="0" w:line="240" w:lineRule="auto"/>
        <w:ind w:left="953" w:right="128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29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8" w:lineRule="exact"/>
        <w:ind w:right="29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187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300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640" w:val="left"/>
          <w:tab w:pos="1540" w:val="left"/>
          <w:tab w:pos="1780" w:val="left"/>
          <w:tab w:pos="2980" w:val="left"/>
          <w:tab w:pos="3480" w:val="left"/>
          <w:tab w:pos="44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right="19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789" w:right="1120" w:firstLine="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28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8" w:lineRule="exact"/>
        <w:ind w:right="29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right="29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331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2"/>
            <w:col w:w="4958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80" w:left="760" w:right="780"/>
          <w:pgSz w:w="11920" w:h="16860"/>
        </w:sectPr>
      </w:pPr>
      <w:rPr/>
    </w:p>
    <w:p>
      <w:pPr>
        <w:spacing w:before="37" w:after="0" w:line="240" w:lineRule="auto"/>
        <w:ind w:left="373" w:right="-57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201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spacing w:before="1" w:after="0" w:line="240" w:lineRule="auto"/>
        <w:ind w:left="373" w:right="290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373" w:right="353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left"/>
        <w:tabs>
          <w:tab w:pos="1520" w:val="left"/>
          <w:tab w:pos="2040" w:val="left"/>
          <w:tab w:pos="2580" w:val="left"/>
          <w:tab w:pos="3080" w:val="left"/>
          <w:tab w:pos="3940" w:val="left"/>
          <w:tab w:pos="4320" w:val="left"/>
          <w:tab w:pos="49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373" w:right="-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 w:firstLine="284"/>
        <w:jc w:val="left"/>
        <w:tabs>
          <w:tab w:pos="1380" w:val="left"/>
          <w:tab w:pos="1680" w:val="left"/>
          <w:tab w:pos="2740" w:val="left"/>
          <w:tab w:pos="3400" w:val="left"/>
          <w:tab w:pos="3840" w:val="left"/>
          <w:tab w:pos="4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373" w:right="-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tabs>
          <w:tab w:pos="1160" w:val="left"/>
          <w:tab w:pos="2240" w:val="left"/>
          <w:tab w:pos="2840" w:val="left"/>
          <w:tab w:pos="3980" w:val="left"/>
          <w:tab w:pos="42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103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92" w:firstLine="283"/>
        <w:jc w:val="left"/>
        <w:tabs>
          <w:tab w:pos="680" w:val="left"/>
          <w:tab w:pos="1580" w:val="left"/>
          <w:tab w:pos="1880" w:val="left"/>
          <w:tab w:pos="3080" w:val="left"/>
          <w:tab w:pos="4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29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right="29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381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</w:p>
    <w:p>
      <w:pPr>
        <w:spacing w:before="0" w:after="0" w:line="269" w:lineRule="exact"/>
        <w:ind w:right="29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157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8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18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36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39" w:lineRule="auto"/>
        <w:ind w:right="29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87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1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1080" w:left="760" w:right="780"/>
          <w:pgSz w:w="11920" w:h="16860"/>
        </w:sectPr>
      </w:pPr>
      <w:rPr/>
    </w:p>
    <w:p>
      <w:pPr>
        <w:spacing w:before="37" w:after="0" w:line="240" w:lineRule="auto"/>
        <w:ind w:left="2164" w:right="17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</w:p>
    <w:p>
      <w:pPr>
        <w:spacing w:before="1" w:after="0" w:line="240" w:lineRule="auto"/>
        <w:ind w:left="1362" w:right="97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5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360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373" w:right="-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373" w:right="-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79" w:lineRule="exact"/>
        <w:ind w:left="373" w:right="-5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-6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-6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-6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-6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-6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7" w:after="0" w:line="240" w:lineRule="auto"/>
        <w:ind w:right="294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153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61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829" w:right="21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</w:p>
    <w:p>
      <w:pPr>
        <w:spacing w:before="2" w:after="0" w:line="239" w:lineRule="auto"/>
        <w:ind w:left="-6" w:right="322" w:firstLine="-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</w:p>
    <w:p>
      <w:pPr>
        <w:spacing w:before="1" w:after="0" w:line="240" w:lineRule="auto"/>
        <w:ind w:left="1428" w:right="17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right="29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0" w:after="0" w:line="240" w:lineRule="auto"/>
        <w:ind w:right="202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9" w:lineRule="exact"/>
        <w:ind w:right="29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3" w:lineRule="exact"/>
        <w:ind w:left="715" w:right="-20"/>
        <w:jc w:val="left"/>
        <w:rPr>
          <w:rFonts w:ascii="Garamond" w:hAnsi="Garamond" w:cs="Garamond" w:eastAsia="Garamond"/>
          <w:sz w:val="14"/>
          <w:szCs w:val="14"/>
        </w:rPr>
      </w:pPr>
      <w:rPr/>
      <w:r>
        <w:rPr>
          <w:rFonts w:ascii="Garamond" w:hAnsi="Garamond" w:cs="Garamond" w:eastAsia="Garamond"/>
          <w:sz w:val="14"/>
          <w:szCs w:val="14"/>
          <w:spacing w:val="0"/>
          <w:w w:val="100"/>
          <w:position w:val="-9"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1" w:space="451"/>
            <w:col w:w="4958"/>
          </w:cols>
        </w:sectPr>
      </w:pPr>
      <w:rPr/>
    </w:p>
    <w:p>
      <w:pPr>
        <w:spacing w:before="90" w:after="0" w:line="181" w:lineRule="exact"/>
        <w:ind w:left="37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-6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-6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-6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-6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-6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-6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7" w:lineRule="exact"/>
        <w:ind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7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60" w:right="780"/>
          <w:cols w:num="3" w:equalWidth="0">
            <w:col w:w="4696" w:space="726"/>
            <w:col w:w="718" w:space="160"/>
            <w:col w:w="4080"/>
          </w:cols>
        </w:sectPr>
      </w:pPr>
      <w:rPr/>
    </w:p>
    <w:p>
      <w:pPr>
        <w:spacing w:before="80" w:after="0" w:line="270" w:lineRule="exact"/>
        <w:ind w:left="373" w:right="-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0" w:after="0" w:line="179" w:lineRule="exact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7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%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3" w:lineRule="exact"/>
        <w:ind w:left="1983" w:right="2816"/>
        <w:jc w:val="center"/>
        <w:rPr>
          <w:rFonts w:ascii="Garamond" w:hAnsi="Garamond" w:cs="Garamond" w:eastAsia="Garamond"/>
          <w:sz w:val="14"/>
          <w:szCs w:val="14"/>
        </w:rPr>
      </w:pPr>
      <w:rPr/>
      <w:r>
        <w:rPr>
          <w:rFonts w:ascii="Garamond" w:hAnsi="Garamond" w:cs="Garamond" w:eastAsia="Garamond"/>
          <w:sz w:val="14"/>
          <w:szCs w:val="14"/>
          <w:spacing w:val="0"/>
          <w:w w:val="99"/>
          <w:position w:val="-9"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66" w:space="455"/>
            <w:col w:w="4959"/>
          </w:cols>
        </w:sectPr>
      </w:pPr>
      <w:rPr/>
    </w:p>
    <w:p>
      <w:pPr>
        <w:spacing w:before="90" w:after="0" w:line="181" w:lineRule="exact"/>
        <w:ind w:left="656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-6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-6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6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-6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-6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-6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-6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6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-6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6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7" w:lineRule="exact"/>
        <w:ind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7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60" w:right="780"/>
          <w:cols w:num="3" w:equalWidth="0">
            <w:col w:w="4968" w:space="453"/>
            <w:col w:w="2016" w:space="168"/>
            <w:col w:w="2775"/>
          </w:cols>
        </w:sectPr>
      </w:pPr>
      <w:rPr/>
    </w:p>
    <w:p>
      <w:pPr>
        <w:spacing w:before="90" w:after="0" w:line="240" w:lineRule="auto"/>
        <w:ind w:left="373" w:right="35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7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%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right="29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69" w:space="453"/>
            <w:col w:w="4958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40" w:left="760" w:right="780"/>
          <w:pgSz w:w="11920" w:h="16860"/>
        </w:sectPr>
      </w:pPr>
      <w:rPr/>
    </w:p>
    <w:p>
      <w:pPr>
        <w:spacing w:before="37" w:after="0" w:line="240" w:lineRule="auto"/>
        <w:ind w:left="373" w:right="-57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5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31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5" w:after="0" w:line="235" w:lineRule="auto"/>
        <w:ind w:left="373" w:right="-6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-5"/>
          <w:w w:val="100"/>
          <w:position w:val="1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%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;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223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16" w:right="728" w:firstLine="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73" w:right="-56" w:firstLine="284"/>
        <w:jc w:val="left"/>
        <w:tabs>
          <w:tab w:pos="1440" w:val="left"/>
          <w:tab w:pos="2280" w:val="left"/>
          <w:tab w:pos="2860" w:val="left"/>
          <w:tab w:pos="3600" w:val="left"/>
          <w:tab w:pos="41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3" w:after="0" w:line="268" w:lineRule="exact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73" w:right="-57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73" w:right="97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5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338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0" w:lineRule="exact"/>
        <w:ind w:left="851" w:right="11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29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660" w:val="left"/>
          <w:tab w:pos="1540" w:val="left"/>
          <w:tab w:pos="2680" w:val="left"/>
          <w:tab w:pos="3240" w:val="left"/>
          <w:tab w:pos="4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720" w:val="left"/>
          <w:tab w:pos="1760" w:val="left"/>
          <w:tab w:pos="2120" w:val="left"/>
          <w:tab w:pos="3120" w:val="left"/>
          <w:tab w:pos="42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0"/>
        <w:jc w:val="left"/>
        <w:tabs>
          <w:tab w:pos="1420" w:val="left"/>
          <w:tab w:pos="2620" w:val="left"/>
          <w:tab w:pos="3220" w:val="left"/>
          <w:tab w:pos="3700" w:val="left"/>
          <w:tab w:pos="42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/>
        <w:jc w:val="left"/>
        <w:tabs>
          <w:tab w:pos="1640" w:val="left"/>
          <w:tab w:pos="2700" w:val="left"/>
          <w:tab w:pos="3080" w:val="left"/>
          <w:tab w:pos="3940" w:val="left"/>
          <w:tab w:pos="43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709" w:right="20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72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791" w:right="21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right="29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right="289"/>
        <w:jc w:val="left"/>
        <w:tabs>
          <w:tab w:pos="1380" w:val="left"/>
          <w:tab w:pos="2060" w:val="left"/>
          <w:tab w:pos="2380" w:val="left"/>
          <w:tab w:pos="3100" w:val="left"/>
          <w:tab w:pos="3260" w:val="left"/>
          <w:tab w:pos="3660" w:val="left"/>
          <w:tab w:pos="3920" w:val="left"/>
          <w:tab w:pos="4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right="29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1" w:space="450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80" w:left="760" w:right="780"/>
          <w:pgSz w:w="11920" w:h="16860"/>
        </w:sectPr>
      </w:pPr>
      <w:rPr/>
    </w:p>
    <w:p>
      <w:pPr>
        <w:spacing w:before="37" w:after="0" w:line="240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132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234" w:lineRule="auto"/>
        <w:ind w:left="373" w:right="-6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3</w:t>
      </w:r>
      <w:r>
        <w:rPr>
          <w:rFonts w:ascii="Garamond" w:hAnsi="Garamond" w:cs="Garamond" w:eastAsia="Garamond"/>
          <w:sz w:val="14"/>
          <w:szCs w:val="14"/>
          <w:spacing w:val="3"/>
          <w:w w:val="100"/>
          <w:position w:val="1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40" w:lineRule="auto"/>
        <w:ind w:left="373" w:right="-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69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438" w:right="1046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73" w:right="-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160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438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39" w:lineRule="auto"/>
        <w:ind w:right="29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right="29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97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37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 w:firstLine="283"/>
        <w:jc w:val="left"/>
        <w:tabs>
          <w:tab w:pos="1480" w:val="left"/>
          <w:tab w:pos="2780" w:val="left"/>
          <w:tab w:pos="3260" w:val="left"/>
          <w:tab w:pos="44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left"/>
        <w:tabs>
          <w:tab w:pos="2380" w:val="left"/>
          <w:tab w:pos="32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16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660" w:val="left"/>
          <w:tab w:pos="1820" w:val="left"/>
          <w:tab w:pos="2100" w:val="left"/>
          <w:tab w:pos="3160" w:val="left"/>
          <w:tab w:pos="3980" w:val="left"/>
          <w:tab w:pos="45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69" w:space="452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40" w:left="760" w:right="780"/>
          <w:pgSz w:w="11920" w:h="16860"/>
        </w:sectPr>
      </w:pPr>
      <w:rPr/>
    </w:p>
    <w:p>
      <w:pPr>
        <w:spacing w:before="37" w:after="0" w:line="240" w:lineRule="auto"/>
        <w:ind w:left="353" w:right="-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mode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miratuar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8" w:lineRule="exact"/>
        <w:ind w:left="335" w:right="-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plotë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(ng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tër,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340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514" w:right="126" w:firstLine="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0" w:after="0" w:line="268" w:lineRule="exact"/>
        <w:ind w:left="465" w:right="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VJEL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821" w:right="433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USOR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Kompani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marrjen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dorëzim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ës/nënn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</w:p>
    <w:p>
      <w:pPr>
        <w:spacing w:before="0" w:after="0" w:line="268" w:lineRule="exact"/>
        <w:ind w:left="373" w:right="192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rytë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ruar: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b)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tojë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tat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938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53" w:right="-37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4.5.200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pyjor”,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</w:p>
    <w:p>
      <w:pPr>
        <w:spacing w:before="1" w:after="0" w:line="240" w:lineRule="auto"/>
        <w:ind w:left="333" w:right="-57"/>
        <w:jc w:val="center"/>
        <w:tabs>
          <w:tab w:pos="1140" w:val="left"/>
          <w:tab w:pos="2260" w:val="left"/>
          <w:tab w:pos="2640" w:val="left"/>
          <w:tab w:pos="3780" w:val="left"/>
          <w:tab w:pos="43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”,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yshuar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  <w:tab/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left="373" w:right="19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jore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teria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tuar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53" w:right="-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/nënn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53" w:right="-36"/>
        <w:jc w:val="center"/>
        <w:tabs>
          <w:tab w:pos="1180" w:val="left"/>
          <w:tab w:pos="1560" w:val="left"/>
          <w:tab w:pos="3060" w:val="left"/>
          <w:tab w:pos="3420" w:val="left"/>
          <w:tab w:pos="47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htimi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mbarimit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ëtij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ruajtje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odhimit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ënda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mbetur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erë,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2" w:after="0" w:line="239" w:lineRule="auto"/>
        <w:ind w:left="353" w:right="-3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ntariz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komi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utet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mundësinë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rytë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zhd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147" w:right="17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39" w:lineRule="auto"/>
        <w:ind w:left="353" w:right="-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ASHK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SHFR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UGË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AUT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rytë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utopyjore,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jtimin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ripër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ëritëse/ri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/grupng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uto,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llim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grohjen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popull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juridik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krah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okurimit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ktiv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jtimin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ntuar,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bimit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ërtetime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onësi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tekn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teknolo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jike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punime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8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rytë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3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 </w:t>
      </w:r>
      <w:r>
        <w:rPr>
          <w:rFonts w:ascii="Garamond" w:hAnsi="Garamond" w:cs="Garamond" w:eastAsia="Garamond"/>
          <w:sz w:val="14"/>
          <w:szCs w:val="14"/>
          <w:spacing w:val="18"/>
          <w:w w:val="100"/>
          <w:position w:val="1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vit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mundësia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rytë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erje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ju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grupng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bil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ce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poz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vitet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undit,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hoqëru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ntarin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ktiv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bl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rjej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rkullimi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reg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Qendrën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Kombët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c)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onësi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jisje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htat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mirëmba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jtjen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utopyjore,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ërtetuara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ntarin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rjej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</w:p>
    <w:p>
      <w:pPr>
        <w:spacing w:before="1" w:after="0" w:line="240" w:lineRule="auto"/>
        <w:ind w:right="125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Qendrën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hkim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oper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tohen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krijimit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ndërmar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pital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noterial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yrën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erimit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oper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ktivit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4" w:firstLine="283"/>
        <w:jc w:val="left"/>
        <w:tabs>
          <w:tab w:pos="620" w:val="left"/>
          <w:tab w:pos="1720" w:val="left"/>
          <w:tab w:pos="2360" w:val="left"/>
          <w:tab w:pos="33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hkur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kultu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6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(pa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ime,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ime)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640" w:val="left"/>
          <w:tab w:pos="1100" w:val="left"/>
          <w:tab w:pos="1720" w:val="left"/>
          <w:tab w:pos="3140" w:val="left"/>
          <w:tab w:pos="42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punëtorë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erëse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xhiro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25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milionë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hku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hkur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67" w:space="454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80" w:left="760" w:right="780"/>
          <w:pgSz w:w="11920" w:h="16860"/>
        </w:sectPr>
      </w:pPr>
      <w:rPr/>
    </w:p>
    <w:p>
      <w:pPr>
        <w:spacing w:before="37" w:after="0" w:line="240" w:lineRule="auto"/>
        <w:ind w:left="373" w:right="-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“joint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e”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bitor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ërtetuar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tati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tar.</w:t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99" w:right="712" w:firstLine="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0" w:after="0" w:line="268" w:lineRule="exact"/>
        <w:ind w:left="729" w:right="33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749" w:right="13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8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410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430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8" w:lineRule="auto"/>
        <w:ind w:right="28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3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71" w:lineRule="exact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1"/>
        </w:rPr>
        <w:t>3</w:t>
      </w:r>
      <w:r>
        <w:rPr>
          <w:rFonts w:ascii="Garamond" w:hAnsi="Garamond" w:cs="Garamond" w:eastAsia="Garamond"/>
          <w:sz w:val="14"/>
          <w:szCs w:val="14"/>
          <w:spacing w:val="22"/>
          <w:w w:val="100"/>
          <w:position w:val="1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70" w:lineRule="exact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1"/>
        </w:rPr>
        <w:t>3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1"/>
        </w:rPr>
        <w:t>  </w:t>
      </w:r>
      <w:r>
        <w:rPr>
          <w:rFonts w:ascii="Garamond" w:hAnsi="Garamond" w:cs="Garamond" w:eastAsia="Garamond"/>
          <w:sz w:val="14"/>
          <w:szCs w:val="14"/>
          <w:spacing w:val="16"/>
          <w:w w:val="100"/>
          <w:position w:val="1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8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1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40" w:left="760" w:right="780"/>
          <w:pgSz w:w="11920" w:h="16860"/>
        </w:sectPr>
      </w:pPr>
      <w:rPr/>
    </w:p>
    <w:p>
      <w:pPr>
        <w:spacing w:before="37" w:after="0" w:line="240" w:lineRule="auto"/>
        <w:ind w:left="373" w:right="-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7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18" w:right="-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18" w:right="-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39" w:lineRule="auto"/>
        <w:ind w:left="373" w:right="-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16" w:right="-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</w:p>
    <w:p>
      <w:pPr>
        <w:spacing w:before="0" w:after="0" w:line="269" w:lineRule="exact"/>
        <w:ind w:left="373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373" w:right="-7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72"/>
        <w:jc w:val="left"/>
        <w:tabs>
          <w:tab w:pos="1680" w:val="left"/>
          <w:tab w:pos="2080" w:val="left"/>
          <w:tab w:pos="2700" w:val="left"/>
          <w:tab w:pos="3620" w:val="left"/>
          <w:tab w:pos="39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18" w:right="-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7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1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1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126" w:right="17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665" w:right="12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0" w:right="-51" w:firstLine="8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06" w:right="41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904" w:right="5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7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26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222" w:right="155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16" w:right="-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</w:p>
    <w:p>
      <w:pPr>
        <w:spacing w:before="1" w:after="0" w:line="240" w:lineRule="auto"/>
        <w:ind w:left="373" w:right="-71"/>
        <w:jc w:val="left"/>
        <w:tabs>
          <w:tab w:pos="900" w:val="left"/>
          <w:tab w:pos="2240" w:val="left"/>
          <w:tab w:pos="2700" w:val="left"/>
          <w:tab w:pos="3880" w:val="left"/>
          <w:tab w:pos="47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left="-40" w:right="289"/>
        <w:jc w:val="center"/>
        <w:tabs>
          <w:tab w:pos="1140" w:val="left"/>
          <w:tab w:pos="1540" w:val="left"/>
          <w:tab w:pos="2820" w:val="left"/>
          <w:tab w:pos="41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1" w:after="0" w:line="240" w:lineRule="auto"/>
        <w:ind w:right="411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45" w:right="2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3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45" w:right="29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418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75" w:right="289" w:firstLine="32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8" w:lineRule="exact"/>
        <w:ind w:left="319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27" w:right="337" w:firstLine="-9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5" w:right="3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094" w:right="21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36" w:right="15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jek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llo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right="29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-20" w:right="31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3" w:after="0" w:line="268" w:lineRule="exact"/>
        <w:ind w:left="-20" w:right="311" w:firstLine="-2"/>
        <w:jc w:val="center"/>
        <w:tabs>
          <w:tab w:pos="560" w:val="left"/>
          <w:tab w:pos="1440" w:val="left"/>
          <w:tab w:pos="1680" w:val="left"/>
          <w:tab w:pos="2220" w:val="left"/>
          <w:tab w:pos="2440" w:val="left"/>
          <w:tab w:pos="3120" w:val="left"/>
          <w:tab w:pos="3540" w:val="left"/>
          <w:tab w:pos="44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right="36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940" w:right="22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39" w:right="15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Qëlli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eg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llo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right="28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-20" w:right="308" w:firstLine="-1"/>
        <w:jc w:val="center"/>
        <w:tabs>
          <w:tab w:pos="720" w:val="left"/>
          <w:tab w:pos="1560" w:val="left"/>
          <w:tab w:pos="2680" w:val="left"/>
          <w:tab w:pos="3200" w:val="left"/>
          <w:tab w:pos="35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3" w:after="0" w:line="268" w:lineRule="exact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940" w:right="22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654" w:right="19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aza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right="29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</w:p>
    <w:p>
      <w:pPr>
        <w:spacing w:before="10" w:after="0" w:line="240" w:lineRule="auto"/>
        <w:ind w:left="-40" w:right="2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-38" w:right="290"/>
        <w:jc w:val="center"/>
        <w:tabs>
          <w:tab w:pos="1160" w:val="left"/>
          <w:tab w:pos="1680" w:val="left"/>
          <w:tab w:pos="2320" w:val="left"/>
          <w:tab w:pos="2960" w:val="left"/>
          <w:tab w:pos="41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940" w:right="22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57" w:right="119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29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-38" w:right="2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69" w:space="452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80" w:left="760" w:right="780"/>
          <w:pgSz w:w="11920" w:h="16860"/>
        </w:sectPr>
      </w:pPr>
      <w:rPr/>
    </w:p>
    <w:p>
      <w:pPr>
        <w:spacing w:before="37" w:after="0" w:line="240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8" w:lineRule="exact"/>
        <w:ind w:left="373" w:right="-5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76"/>
        <w:jc w:val="left"/>
        <w:tabs>
          <w:tab w:pos="1020" w:val="left"/>
          <w:tab w:pos="2360" w:val="left"/>
          <w:tab w:pos="3680" w:val="left"/>
          <w:tab w:pos="41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left="373" w:right="30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198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2" w:after="0" w:line="239" w:lineRule="auto"/>
        <w:ind w:left="373" w:right="-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 w:firstLine="283"/>
        <w:jc w:val="left"/>
        <w:tabs>
          <w:tab w:pos="1040" w:val="left"/>
          <w:tab w:pos="2160" w:val="left"/>
          <w:tab w:pos="2660" w:val="left"/>
          <w:tab w:pos="40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39" w:lineRule="auto"/>
        <w:ind w:right="29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right="28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1940" w:right="22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42" w:right="138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isioni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Eks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pe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zës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39" w:lineRule="auto"/>
        <w:ind w:right="29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1" w:space="450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40" w:left="760" w:right="780"/>
          <w:pgSz w:w="11920" w:h="16860"/>
        </w:sectPr>
      </w:pPr>
      <w:rPr/>
    </w:p>
    <w:p>
      <w:pPr>
        <w:spacing w:before="37" w:after="0" w:line="240" w:lineRule="auto"/>
        <w:ind w:left="353" w:right="-35"/>
        <w:jc w:val="center"/>
        <w:tabs>
          <w:tab w:pos="1600" w:val="left"/>
          <w:tab w:pos="2040" w:val="left"/>
          <w:tab w:pos="3560" w:val="left"/>
          <w:tab w:pos="40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5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244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299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313" w:right="19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Neni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792" w:right="40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ista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afat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uaj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jes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eve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isto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686" w:right="130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(R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14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399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313" w:right="192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734" w:right="34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emë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jes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dosje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73" w:right="-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3" w:after="0" w:line="268" w:lineRule="exact"/>
        <w:ind w:left="353" w:right="-39" w:firstLine="-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53" w:right="-38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3" w:after="0" w:line="268" w:lineRule="exact"/>
        <w:ind w:left="353" w:right="-37"/>
        <w:jc w:val="center"/>
        <w:tabs>
          <w:tab w:pos="1380" w:val="left"/>
          <w:tab w:pos="2040" w:val="left"/>
          <w:tab w:pos="3120" w:val="left"/>
          <w:tab w:pos="3640" w:val="left"/>
          <w:tab w:pos="47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53" w:right="-38" w:firstLine="-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53" w:right="-39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93"/>
        <w:jc w:val="left"/>
        <w:tabs>
          <w:tab w:pos="700" w:val="left"/>
          <w:tab w:pos="1120" w:val="left"/>
          <w:tab w:pos="2020" w:val="left"/>
          <w:tab w:pos="2860" w:val="left"/>
          <w:tab w:pos="3500" w:val="left"/>
          <w:tab w:pos="42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8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640" w:val="left"/>
          <w:tab w:pos="1700" w:val="left"/>
          <w:tab w:pos="2000" w:val="left"/>
          <w:tab w:pos="3260" w:val="left"/>
          <w:tab w:pos="3520" w:val="left"/>
          <w:tab w:pos="43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left"/>
        <w:tabs>
          <w:tab w:pos="820" w:val="left"/>
          <w:tab w:pos="1380" w:val="left"/>
          <w:tab w:pos="2640" w:val="left"/>
          <w:tab w:pos="4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1" w:after="0" w:line="240" w:lineRule="auto"/>
        <w:ind w:left="1940" w:right="22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40" w:right="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-sh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encor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eve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apa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2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right="289" w:firstLine="283"/>
        <w:jc w:val="left"/>
        <w:tabs>
          <w:tab w:pos="920" w:val="left"/>
          <w:tab w:pos="1420" w:val="left"/>
          <w:tab w:pos="2140" w:val="left"/>
          <w:tab w:pos="2300" w:val="left"/>
          <w:tab w:pos="2620" w:val="left"/>
          <w:tab w:pos="3120" w:val="left"/>
          <w:tab w:pos="3840" w:val="left"/>
          <w:tab w:pos="4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0" w:firstLine="283"/>
        <w:jc w:val="left"/>
        <w:tabs>
          <w:tab w:pos="1200" w:val="left"/>
          <w:tab w:pos="1580" w:val="left"/>
          <w:tab w:pos="3100" w:val="left"/>
          <w:tab w:pos="3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660" w:val="left"/>
          <w:tab w:pos="1700" w:val="left"/>
          <w:tab w:pos="2040" w:val="left"/>
          <w:tab w:pos="3400" w:val="left"/>
          <w:tab w:pos="3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left"/>
        <w:tabs>
          <w:tab w:pos="840" w:val="left"/>
          <w:tab w:pos="1320" w:val="left"/>
          <w:tab w:pos="1840" w:val="left"/>
          <w:tab w:pos="2560" w:val="left"/>
          <w:tab w:pos="3340" w:val="left"/>
          <w:tab w:pos="37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8" w:lineRule="auto"/>
        <w:ind w:right="291"/>
        <w:jc w:val="left"/>
        <w:tabs>
          <w:tab w:pos="1280" w:val="left"/>
          <w:tab w:pos="2340" w:val="left"/>
          <w:tab w:pos="2980" w:val="left"/>
          <w:tab w:pos="3400" w:val="left"/>
          <w:tab w:pos="4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45" w:right="4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3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1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80" w:left="760" w:right="780"/>
          <w:pgSz w:w="11920" w:h="16860"/>
        </w:sectPr>
      </w:pPr>
      <w:rPr/>
    </w:p>
    <w:p>
      <w:pPr>
        <w:spacing w:before="37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33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92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712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39" w:lineRule="auto"/>
        <w:ind w:left="373" w:right="-57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411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91" w:firstLine="283"/>
        <w:jc w:val="left"/>
        <w:tabs>
          <w:tab w:pos="2400" w:val="left"/>
          <w:tab w:pos="2940" w:val="left"/>
          <w:tab w:pos="42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344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83" w:right="169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39" w:lineRule="auto"/>
        <w:ind w:right="29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354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1" w:space="450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40" w:left="760" w:right="780"/>
          <w:pgSz w:w="11920" w:h="16860"/>
        </w:sectPr>
      </w:pPr>
      <w:rPr/>
    </w:p>
    <w:p>
      <w:pPr>
        <w:spacing w:before="37" w:after="0" w:line="240" w:lineRule="auto"/>
        <w:ind w:left="373" w:right="-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373" w:right="-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3"/>
        <w:jc w:val="left"/>
        <w:tabs>
          <w:tab w:pos="1260" w:val="left"/>
          <w:tab w:pos="1960" w:val="left"/>
          <w:tab w:pos="33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382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313" w:right="192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9" w:right="7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pe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za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vlerës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ajtjes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37" w:after="0" w:line="240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384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right="103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8" w:after="0" w:line="240" w:lineRule="auto"/>
        <w:ind w:left="1884" w:right="22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62" w:right="119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uaj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dok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90" w:after="0" w:line="240" w:lineRule="auto"/>
        <w:ind w:right="29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right="29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10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383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1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40" w:left="760" w:right="780"/>
          <w:pgSz w:w="11920" w:h="16860"/>
        </w:sectPr>
      </w:pPr>
      <w:rPr/>
    </w:p>
    <w:p>
      <w:pPr>
        <w:spacing w:before="37" w:after="0" w:line="240" w:lineRule="auto"/>
        <w:ind w:left="2258" w:right="18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727" w:right="34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Ruajtja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ame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ave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ekn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jikë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jediset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uaj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jes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373" w:right="-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1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°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°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117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tabs>
          <w:tab w:pos="1020" w:val="left"/>
          <w:tab w:pos="2360" w:val="left"/>
          <w:tab w:pos="3560" w:val="left"/>
          <w:tab w:pos="3900" w:val="left"/>
          <w:tab w:pos="48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342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3"/>
        <w:jc w:val="left"/>
        <w:tabs>
          <w:tab w:pos="1000" w:val="left"/>
          <w:tab w:pos="2140" w:val="left"/>
          <w:tab w:pos="3040" w:val="left"/>
          <w:tab w:pos="3340" w:val="left"/>
          <w:tab w:pos="45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373" w:right="-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9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324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8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660" w:val="left"/>
          <w:tab w:pos="1980" w:val="left"/>
          <w:tab w:pos="3180" w:val="left"/>
          <w:tab w:pos="3520" w:val="left"/>
          <w:tab w:pos="4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393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40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0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324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392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 w:firstLine="283"/>
        <w:jc w:val="left"/>
        <w:tabs>
          <w:tab w:pos="1400" w:val="left"/>
          <w:tab w:pos="2780" w:val="left"/>
          <w:tab w:pos="3380" w:val="left"/>
          <w:tab w:pos="45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24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²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884" w:right="22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50" w:right="14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ven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uaj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right="28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right="289"/>
        <w:jc w:val="left"/>
        <w:tabs>
          <w:tab w:pos="740" w:val="left"/>
          <w:tab w:pos="1480" w:val="left"/>
          <w:tab w:pos="1920" w:val="left"/>
          <w:tab w:pos="2780" w:val="left"/>
          <w:tab w:pos="3580" w:val="left"/>
          <w:tab w:pos="40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1" w:space="451"/>
            <w:col w:w="4958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40" w:left="760" w:right="780"/>
          <w:pgSz w:w="11920" w:h="16860"/>
        </w:sectPr>
      </w:pPr>
      <w:rPr/>
    </w:p>
    <w:p>
      <w:pPr>
        <w:spacing w:before="37" w:after="0" w:line="240" w:lineRule="auto"/>
        <w:ind w:left="373" w:right="-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8" w:lineRule="exact"/>
        <w:ind w:left="373" w:right="-5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178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2258" w:right="18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87" w:right="5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gjegjë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lin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ivor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rkivor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ndruajtje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rgje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57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ruajtj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ntev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rjen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jtjes,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373" w:right="-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tëm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rgje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rialin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rkivor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ntariz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dorëz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ullorej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ruajtj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nteve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mban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rgje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jtjes.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Hyrja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prani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ntarizimi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ndruajtj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ruajtj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duhet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rejtur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duhet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epro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direkt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bulimin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duhura.</w:t>
      </w:r>
    </w:p>
    <w:p>
      <w:pPr>
        <w:spacing w:before="37" w:after="0" w:line="240" w:lineRule="auto"/>
        <w:ind w:left="1884" w:right="22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299" w:right="6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eqja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eve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vend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uaj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right="294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dorë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ndruajtje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-20" w:right="313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rkuar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ruajt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yre.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ërhe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ndruajtja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ëh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nevoj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rytë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ërhe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nteve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ndruajtja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-20" w:right="31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rkivo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epro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direkt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ndruajt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640" w:val="left"/>
          <w:tab w:pos="1160" w:val="left"/>
          <w:tab w:pos="2120" w:val="left"/>
          <w:tab w:pos="2520" w:val="left"/>
          <w:tab w:pos="3440" w:val="left"/>
          <w:tab w:pos="45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-20" w:right="312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680" w:val="left"/>
          <w:tab w:pos="1600" w:val="left"/>
          <w:tab w:pos="2200" w:val="left"/>
          <w:tab w:pos="3020" w:val="left"/>
          <w:tab w:pos="3480" w:val="left"/>
          <w:tab w:pos="44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-20" w:right="312"/>
        <w:jc w:val="center"/>
        <w:tabs>
          <w:tab w:pos="1440" w:val="left"/>
          <w:tab w:pos="2020" w:val="left"/>
          <w:tab w:pos="3280" w:val="left"/>
          <w:tab w:pos="43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-20" w:right="31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884" w:right="22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695" w:right="20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  <w:b/>
          <w:bCs/>
          <w:position w:val="1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ta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29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8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-38" w:right="293"/>
        <w:jc w:val="center"/>
        <w:tabs>
          <w:tab w:pos="1340" w:val="left"/>
          <w:tab w:pos="1720" w:val="left"/>
          <w:tab w:pos="2720" w:val="left"/>
          <w:tab w:pos="3220" w:val="left"/>
          <w:tab w:pos="44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-20" w:right="31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884" w:right="22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56" w:right="15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Dispozi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kali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29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1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40" w:left="760" w:right="780"/>
          <w:pgSz w:w="11920" w:h="16860"/>
        </w:sectPr>
      </w:pPr>
      <w:rPr/>
    </w:p>
    <w:p>
      <w:pPr>
        <w:spacing w:before="37" w:after="0" w:line="240" w:lineRule="auto"/>
        <w:ind w:left="373" w:right="-58"/>
        <w:jc w:val="left"/>
        <w:tabs>
          <w:tab w:pos="1260" w:val="left"/>
          <w:tab w:pos="1900" w:val="left"/>
          <w:tab w:pos="2740" w:val="left"/>
          <w:tab w:pos="3180" w:val="left"/>
          <w:tab w:pos="3720" w:val="left"/>
          <w:tab w:pos="4140" w:val="left"/>
          <w:tab w:pos="45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0" w:after="0" w:line="268" w:lineRule="exact"/>
        <w:ind w:left="373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7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7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8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8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896" w:right="223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498" w:right="183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29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40" w:lineRule="auto"/>
        <w:ind w:left="1896" w:right="223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22" w:right="6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1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7" w:after="0" w:line="240" w:lineRule="auto"/>
        <w:ind w:left="5170" w:right="49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564.901742pt;height:52.47pt;mso-position-horizontal-relative:char;mso-position-vertical-relative:line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3" w:after="0" w:line="274" w:lineRule="auto"/>
        <w:ind w:left="2921" w:right="2640" w:firstLine="1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C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C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1" w:lineRule="exact"/>
        <w:ind w:left="1120" w:right="951"/>
        <w:jc w:val="center"/>
        <w:tabs>
          <w:tab w:pos="2140" w:val="left"/>
          <w:tab w:pos="8140" w:val="left"/>
          <w:tab w:pos="9500" w:val="left"/>
          <w:tab w:pos="9960" w:val="left"/>
          <w:tab w:pos="10440" w:val="left"/>
        </w:tabs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</w:rPr>
      </w:r>
      <w:r>
        <w:rPr>
          <w:rFonts w:ascii="Garamond" w:hAnsi="Garamond" w:cs="Garamond" w:eastAsia="Garamond"/>
          <w:sz w:val="22"/>
          <w:szCs w:val="22"/>
          <w:spacing w:val="-4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</w:rPr>
        <w:t>.</w:t>
        <w:tab/>
      </w:r>
      <w:r>
        <w:rPr>
          <w:rFonts w:ascii="Garamond" w:hAnsi="Garamond" w:cs="Garamond" w:eastAsia="Garamond"/>
          <w:sz w:val="22"/>
          <w:szCs w:val="22"/>
          <w:spacing w:val="-4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9" w:after="0" w:line="240" w:lineRule="auto"/>
        <w:ind w:left="5071" w:right="5149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2" w:after="0" w:line="240" w:lineRule="auto"/>
        <w:ind w:left="4358" w:right="4436"/>
        <w:jc w:val="center"/>
        <w:tabs>
          <w:tab w:pos="5300" w:val="left"/>
          <w:tab w:pos="6100" w:val="left"/>
          <w:tab w:pos="6460" w:val="left"/>
          <w:tab w:pos="6940" w:val="left"/>
        </w:tabs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b/>
          <w:bCs/>
        </w:rPr>
      </w:r>
      <w:r>
        <w:rPr>
          <w:rFonts w:ascii="Garamond" w:hAnsi="Garamond" w:cs="Garamond" w:eastAsia="Garamond"/>
          <w:sz w:val="22"/>
          <w:szCs w:val="22"/>
          <w:spacing w:val="0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-9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b/>
          <w:bCs/>
        </w:rPr>
      </w:r>
      <w:r>
        <w:rPr>
          <w:rFonts w:ascii="Garamond" w:hAnsi="Garamond" w:cs="Garamond" w:eastAsia="Garamond"/>
          <w:sz w:val="22"/>
          <w:szCs w:val="22"/>
          <w:spacing w:val="-2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b/>
          <w:bCs/>
        </w:rPr>
      </w:r>
      <w:r>
        <w:rPr>
          <w:rFonts w:ascii="Garamond" w:hAnsi="Garamond" w:cs="Garamond" w:eastAsia="Garamond"/>
          <w:sz w:val="22"/>
          <w:szCs w:val="22"/>
          <w:spacing w:val="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3064" w:right="3144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156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9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6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867" w:right="4947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8" w:lineRule="exact"/>
        <w:ind w:left="873" w:right="916" w:firstLine="284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-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0" w:after="0" w:line="248" w:lineRule="exact"/>
        <w:ind w:left="1156" w:right="4831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: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c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0" w:after="0" w:line="240" w:lineRule="auto"/>
        <w:ind w:left="1156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: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v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7" w:lineRule="exact"/>
        <w:ind w:left="1156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(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0" w:after="0" w:line="239" w:lineRule="auto"/>
        <w:ind w:left="873" w:right="915" w:firstLine="284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: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z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a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f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39" w:lineRule="auto"/>
        <w:ind w:left="873" w:right="912" w:firstLine="284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: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</w:p>
    <w:p>
      <w:pPr>
        <w:spacing w:before="0" w:after="0" w:line="240" w:lineRule="auto"/>
        <w:ind w:left="1156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1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w</w:t>
      </w:r>
      <w:r>
        <w:rPr>
          <w:rFonts w:ascii="Garamond" w:hAnsi="Garamond" w:cs="Garamond" w:eastAsia="Garamond"/>
          <w:sz w:val="22"/>
          <w:szCs w:val="22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i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</w:p>
    <w:p>
      <w:pPr>
        <w:spacing w:before="0" w:after="0" w:line="247" w:lineRule="exact"/>
        <w:ind w:left="873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c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y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f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q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c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2" w:after="0" w:line="239" w:lineRule="auto"/>
        <w:ind w:left="873" w:right="911" w:firstLine="284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ç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0" w:after="0" w:line="239" w:lineRule="auto"/>
        <w:ind w:left="873" w:right="912" w:firstLine="284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0" w:after="0" w:line="239" w:lineRule="auto"/>
        <w:ind w:left="873" w:right="915" w:firstLine="284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6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ç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ç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</w:p>
    <w:p>
      <w:pPr>
        <w:spacing w:before="2" w:after="0" w:line="239" w:lineRule="auto"/>
        <w:ind w:left="873" w:right="914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0" w:after="0" w:line="239" w:lineRule="auto"/>
        <w:ind w:left="873" w:right="913" w:firstLine="284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x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-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c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1156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8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-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0" w:after="0" w:line="239" w:lineRule="auto"/>
        <w:ind w:left="873" w:right="914" w:firstLine="284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9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ç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-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2" w:after="0" w:line="240" w:lineRule="auto"/>
        <w:ind w:left="1156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8" w:lineRule="exact"/>
        <w:ind w:left="3894" w:right="3692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(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GER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F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(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b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i)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7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67.452177pt;height:21.0375pt;mso-position-horizontal-relative:char;mso-position-vertical-relative:line" type="#_x0000_t75">
            <v:imagedata r:id="rId1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836" w:footer="742" w:top="1840" w:bottom="980" w:left="260" w:right="16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shape style="position:absolute;margin-left:270.936401pt;margin-top:49.109833pt;width:25.387283pt;height:34.127167pt;mso-position-horizontal-relative:page;mso-position-vertical-relative:page;z-index:-2262" type="#_x0000_t75">
            <v:imagedata r:id="rId16" o:title=""/>
          </v:shape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3" w:after="0" w:line="240" w:lineRule="auto"/>
        <w:ind w:left="2787" w:right="2879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44.097778pt;margin-top:-16.629147pt;width:506.292417pt;height:.1pt;mso-position-horizontal-relative:page;mso-position-vertical-relative:paragraph;z-index:-2261" coordorigin="882,-333" coordsize="10126,2">
            <v:shape style="position:absolute;left:882;top:-333;width:10126;height:2" coordorigin="882,-333" coordsize="10126,0" path="m882,-333l11008,-333e" filled="f" stroked="t" strokeweight="2.08008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3"/>
        </w:rPr>
        <w:t>Modell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"/>
          <w:w w:val="13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9"/>
        </w:rPr>
        <w:t>dok:umentet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1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dali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3"/>
        </w:rPr>
        <w:t>institucion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0"/>
          <w:w w:val="11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75757"/>
          <w:spacing w:val="0"/>
          <w:w w:val="113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105" w:lineRule="exact"/>
        <w:ind w:left="483" w:right="441"/>
        <w:jc w:val="center"/>
        <w:tabs>
          <w:tab w:pos="4640" w:val="left"/>
          <w:tab w:pos="8860" w:val="left"/>
        </w:tabs>
        <w:rPr>
          <w:rFonts w:ascii="Arial" w:hAnsi="Arial" w:cs="Arial" w:eastAsia="Arial"/>
          <w:sz w:val="98"/>
          <w:szCs w:val="98"/>
        </w:rPr>
      </w:pPr>
      <w:rPr/>
      <w:r>
        <w:rPr/>
        <w:pict>
          <v:group style="position:absolute;margin-left:317.703247pt;margin-top:54.168926pt;width:166.188408pt;height:.1pt;mso-position-horizontal-relative:page;mso-position-vertical-relative:paragraph;z-index:-2259" coordorigin="6354,1083" coordsize="3324,2">
            <v:shape style="position:absolute;left:6354;top:1083;width:3324;height:2" coordorigin="6354,1083" coordsize="3324,0" path="m6354,1083l9678,1083e" filled="f" stroked="t" strokeweight="3.087pt" strokecolor="#0E0E0E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98"/>
          <w:szCs w:val="98"/>
          <w:color w:val="0F0F0F"/>
          <w:w w:val="99"/>
          <w:position w:val="-4"/>
        </w:rPr>
      </w:r>
      <w:r>
        <w:rPr>
          <w:rFonts w:ascii="Arial" w:hAnsi="Arial" w:cs="Arial" w:eastAsia="Arial"/>
          <w:sz w:val="98"/>
          <w:szCs w:val="98"/>
          <w:color w:val="0F0F0F"/>
          <w:w w:val="99"/>
          <w:u w:val="thick" w:color="0E0E0E"/>
          <w:position w:val="-4"/>
        </w:rPr>
        <w:t> </w:t>
      </w:r>
      <w:r>
        <w:rPr>
          <w:rFonts w:ascii="Arial" w:hAnsi="Arial" w:cs="Arial" w:eastAsia="Arial"/>
          <w:sz w:val="98"/>
          <w:szCs w:val="98"/>
          <w:color w:val="0F0F0F"/>
          <w:w w:val="100"/>
          <w:u w:val="thick" w:color="0E0E0E"/>
          <w:position w:val="-4"/>
        </w:rPr>
        <w:tab/>
      </w:r>
      <w:r>
        <w:rPr>
          <w:rFonts w:ascii="Arial" w:hAnsi="Arial" w:cs="Arial" w:eastAsia="Arial"/>
          <w:sz w:val="98"/>
          <w:szCs w:val="98"/>
          <w:color w:val="0F0F0F"/>
          <w:w w:val="100"/>
          <w:u w:val="thick" w:color="0E0E0E"/>
          <w:position w:val="-4"/>
        </w:rPr>
      </w:r>
      <w:r>
        <w:rPr>
          <w:rFonts w:ascii="Arial" w:hAnsi="Arial" w:cs="Arial" w:eastAsia="Arial"/>
          <w:sz w:val="98"/>
          <w:szCs w:val="98"/>
          <w:color w:val="0F0F0F"/>
          <w:spacing w:val="0"/>
          <w:w w:val="207"/>
          <w:u w:val="thick" w:color="0E0E0E"/>
          <w:position w:val="-4"/>
        </w:rPr>
        <w:t>[</w:t>
      </w:r>
      <w:r>
        <w:rPr>
          <w:rFonts w:ascii="Arial" w:hAnsi="Arial" w:cs="Arial" w:eastAsia="Arial"/>
          <w:sz w:val="98"/>
          <w:szCs w:val="98"/>
          <w:color w:val="0F0F0F"/>
          <w:spacing w:val="0"/>
          <w:w w:val="207"/>
          <w:u w:val="thick" w:color="0E0E0E"/>
          <w:position w:val="-4"/>
        </w:rPr>
      </w:r>
      <w:r>
        <w:rPr>
          <w:rFonts w:ascii="Arial" w:hAnsi="Arial" w:cs="Arial" w:eastAsia="Arial"/>
          <w:sz w:val="98"/>
          <w:szCs w:val="98"/>
          <w:color w:val="0F0F0F"/>
          <w:spacing w:val="0"/>
          <w:w w:val="207"/>
          <w:position w:val="-4"/>
        </w:rPr>
      </w:r>
      <w:r>
        <w:rPr>
          <w:rFonts w:ascii="Arial" w:hAnsi="Arial" w:cs="Arial" w:eastAsia="Arial"/>
          <w:sz w:val="98"/>
          <w:szCs w:val="98"/>
          <w:color w:val="0F0F0F"/>
          <w:spacing w:val="0"/>
          <w:w w:val="207"/>
          <w:position w:val="-4"/>
        </w:rPr>
        <w:t>j</w:t>
      </w:r>
      <w:r>
        <w:rPr>
          <w:rFonts w:ascii="Arial" w:hAnsi="Arial" w:cs="Arial" w:eastAsia="Arial"/>
          <w:sz w:val="98"/>
          <w:szCs w:val="98"/>
          <w:color w:val="0F0F0F"/>
          <w:spacing w:val="-562"/>
          <w:w w:val="207"/>
          <w:position w:val="-4"/>
        </w:rPr>
        <w:t> </w:t>
      </w:r>
      <w:r>
        <w:rPr>
          <w:rFonts w:ascii="Arial" w:hAnsi="Arial" w:cs="Arial" w:eastAsia="Arial"/>
          <w:sz w:val="98"/>
          <w:szCs w:val="98"/>
          <w:color w:val="0F0F0F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98"/>
          <w:szCs w:val="98"/>
          <w:color w:val="0F0F0F"/>
          <w:spacing w:val="0"/>
          <w:w w:val="152"/>
          <w:position w:val="-4"/>
        </w:rPr>
        <w:t>_</w:t>
      </w:r>
      <w:r>
        <w:rPr>
          <w:rFonts w:ascii="Arial" w:hAnsi="Arial" w:cs="Arial" w:eastAsia="Arial"/>
          <w:sz w:val="98"/>
          <w:szCs w:val="98"/>
          <w:color w:val="000000"/>
          <w:spacing w:val="0"/>
          <w:w w:val="100"/>
          <w:position w:val="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3576" w:right="3448"/>
        <w:jc w:val="center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0F0F0F"/>
          <w:spacing w:val="0"/>
          <w:w w:val="201"/>
        </w:rPr>
        <w:t>REPUBLIKA</w:t>
      </w:r>
      <w:r>
        <w:rPr>
          <w:rFonts w:ascii="Arial" w:hAnsi="Arial" w:cs="Arial" w:eastAsia="Arial"/>
          <w:sz w:val="12"/>
          <w:szCs w:val="12"/>
          <w:color w:val="0F0F0F"/>
          <w:spacing w:val="0"/>
          <w:w w:val="201"/>
        </w:rPr>
        <w:t> </w:t>
      </w:r>
      <w:r>
        <w:rPr>
          <w:rFonts w:ascii="Arial" w:hAnsi="Arial" w:cs="Arial" w:eastAsia="Arial"/>
          <w:sz w:val="12"/>
          <w:szCs w:val="12"/>
          <w:color w:val="0F0F0F"/>
          <w:spacing w:val="12"/>
          <w:w w:val="201"/>
        </w:rPr>
        <w:t> </w:t>
      </w:r>
      <w:r>
        <w:rPr>
          <w:rFonts w:ascii="Arial" w:hAnsi="Arial" w:cs="Arial" w:eastAsia="Arial"/>
          <w:sz w:val="12"/>
          <w:szCs w:val="12"/>
          <w:color w:val="0F0F0F"/>
          <w:spacing w:val="0"/>
          <w:w w:val="142"/>
        </w:rPr>
        <w:t>E</w:t>
      </w:r>
      <w:r>
        <w:rPr>
          <w:rFonts w:ascii="Arial" w:hAnsi="Arial" w:cs="Arial" w:eastAsia="Arial"/>
          <w:sz w:val="12"/>
          <w:szCs w:val="12"/>
          <w:color w:val="0F0F0F"/>
          <w:spacing w:val="0"/>
          <w:w w:val="142"/>
        </w:rPr>
        <w:t>  </w:t>
      </w:r>
      <w:r>
        <w:rPr>
          <w:rFonts w:ascii="Arial" w:hAnsi="Arial" w:cs="Arial" w:eastAsia="Arial"/>
          <w:sz w:val="12"/>
          <w:szCs w:val="12"/>
          <w:color w:val="0F0F0F"/>
          <w:spacing w:val="10"/>
          <w:w w:val="142"/>
        </w:rPr>
        <w:t> </w:t>
      </w:r>
      <w:r>
        <w:rPr>
          <w:rFonts w:ascii="Arial" w:hAnsi="Arial" w:cs="Arial" w:eastAsia="Arial"/>
          <w:sz w:val="12"/>
          <w:szCs w:val="12"/>
          <w:color w:val="242424"/>
          <w:spacing w:val="0"/>
          <w:w w:val="200"/>
        </w:rPr>
        <w:t>SHQIPERISE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94" w:lineRule="auto"/>
        <w:ind w:left="2441" w:right="2524" w:firstLine="1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EMERTIM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2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INSTITUCIONIT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FONDKRIJUES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8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21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21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-22"/>
          <w:w w:val="12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5"/>
          <w:w w:val="12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6"/>
        </w:rPr>
        <w:t>INSTITUCIONIT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-17"/>
          <w:w w:val="12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6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3"/>
          <w:w w:val="12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18"/>
        </w:rPr>
        <w:t>VARESISE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-22"/>
          <w:w w:val="11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18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9"/>
          <w:w w:val="11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18"/>
        </w:rPr>
        <w:t>NESE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21"/>
          <w:w w:val="11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08"/>
        </w:rPr>
        <w:t>KA)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1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1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-23"/>
          <w:w w:val="12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7"/>
          <w:w w:val="12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18"/>
        </w:rPr>
        <w:t>STRUKTURES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19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97" w:right="1002"/>
        <w:jc w:val="center"/>
        <w:tabs>
          <w:tab w:pos="1800" w:val="left"/>
          <w:tab w:pos="7000" w:val="left"/>
          <w:tab w:pos="87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9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19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17"/>
          <w:w w:val="100"/>
          <w:u w:val="single" w:color="0E0E0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  <w:u w:val="single" w:color="0E0E0E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  <w:u w:val="single" w:color="0E0E0E"/>
        </w:rPr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prot.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5"/>
        </w:rPr>
        <w:t>Tiran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23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83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7"/>
          <w:w w:val="183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4"/>
          <w:w w:val="183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24"/>
          <w:w w:val="183"/>
        </w:rPr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41"/>
          <w:w w:val="183"/>
          <w:u w:val="single" w:color="0E0E0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83"/>
          <w:u w:val="single" w:color="0E0E0E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83"/>
          <w:u w:val="single" w:color="0E0E0E"/>
        </w:rPr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83"/>
        </w:rPr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24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16"/>
          <w:w w:val="124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9"/>
          <w:w w:val="126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6"/>
        </w:rPr>
        <w:t>1_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3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w w:val="154"/>
        </w:rPr>
        <w:t>lin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w w:val="155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0"/>
          <w:w w:val="11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4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57575"/>
          <w:spacing w:val="-23"/>
          <w:w w:val="114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4"/>
        </w:rPr>
        <w:t>Sheno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25"/>
          <w:w w:val="114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"/>
          <w:w w:val="11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4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33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4"/>
        </w:rPr>
        <w:t>shkurtimi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22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4"/>
        </w:rPr>
        <w:t>permbajteso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19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5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3"/>
        </w:rPr>
        <w:t>dokumentit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7"/>
          <w:w w:val="114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6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89" w:lineRule="auto"/>
        <w:ind w:left="1224" w:right="1321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EMERTIM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7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PLOTE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9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9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RASE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9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DHANORE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GERM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8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KAPITALE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8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INSTITUCIONIT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1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CILIT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7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DERGOHET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3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1" w:after="0" w:line="240" w:lineRule="auto"/>
        <w:ind w:left="2080" w:right="2154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25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25"/>
        </w:rPr>
        <w:t>Emertimi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25"/>
          <w:w w:val="12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66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46"/>
          <w:w w:val="16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23"/>
        </w:rPr>
        <w:t>vendit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24"/>
          <w:w w:val="123"/>
        </w:rPr>
        <w:t> </w:t>
      </w:r>
      <w:r>
        <w:rPr>
          <w:rFonts w:ascii="Arial" w:hAnsi="Arial" w:cs="Arial" w:eastAsia="Arial"/>
          <w:sz w:val="19"/>
          <w:szCs w:val="19"/>
          <w:color w:val="0F0F0F"/>
          <w:spacing w:val="0"/>
          <w:w w:val="142"/>
        </w:rPr>
        <w:t>k</w:t>
      </w:r>
      <w:r>
        <w:rPr>
          <w:rFonts w:ascii="Arial" w:hAnsi="Arial" w:cs="Arial" w:eastAsia="Arial"/>
          <w:sz w:val="19"/>
          <w:szCs w:val="19"/>
          <w:color w:val="0F0F0F"/>
          <w:spacing w:val="17"/>
          <w:w w:val="142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42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4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3"/>
          <w:w w:val="14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24"/>
        </w:rPr>
        <w:t>seline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20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4"/>
        </w:rPr>
        <w:t>institucioni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1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4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24"/>
        </w:rPr>
        <w:t>cilit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30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66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43"/>
          <w:w w:val="16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5"/>
        </w:rPr>
        <w:t>dergohet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6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05" w:right="937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5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5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7"/>
          <w:w w:val="12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4"/>
        </w:rPr>
        <w:t>dijeni: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75757"/>
          <w:spacing w:val="-19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2"/>
        </w:rPr>
        <w:t>ras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"/>
          <w:w w:val="11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3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2"/>
        </w:rPr>
        <w:t>institucione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7"/>
          <w:w w:val="112"/>
        </w:rPr>
        <w:t> </w:t>
      </w:r>
      <w:r>
        <w:rPr>
          <w:rFonts w:ascii="Arial" w:hAnsi="Arial" w:cs="Arial" w:eastAsia="Arial"/>
          <w:sz w:val="18"/>
          <w:szCs w:val="18"/>
          <w:color w:val="242424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42424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2424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dijeni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4"/>
          <w:w w:val="11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1"/>
          <w:w w:val="119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1"/>
          <w:w w:val="11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9"/>
        </w:rPr>
        <w:t>nohet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26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9"/>
        </w:rPr>
        <w:t>emer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24"/>
          <w:w w:val="11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1"/>
          <w:w w:val="11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12"/>
          <w:w w:val="10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0"/>
          <w:w w:val="10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9"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0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9"/>
        </w:rPr>
        <w:t>ku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0" w:after="0" w:line="240" w:lineRule="auto"/>
        <w:ind w:left="83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42424"/>
          <w:w w:val="92"/>
        </w:rPr>
        <w:t>ka</w:t>
      </w:r>
      <w:r>
        <w:rPr>
          <w:rFonts w:ascii="Arial" w:hAnsi="Arial" w:cs="Arial" w:eastAsia="Arial"/>
          <w:sz w:val="20"/>
          <w:szCs w:val="20"/>
          <w:color w:val="242424"/>
          <w:w w:val="91"/>
        </w:rPr>
        <w:t>.</w:t>
      </w:r>
      <w:r>
        <w:rPr>
          <w:rFonts w:ascii="Arial" w:hAnsi="Arial" w:cs="Arial" w:eastAsia="Arial"/>
          <w:sz w:val="20"/>
          <w:szCs w:val="20"/>
          <w:color w:val="242424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eline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22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12"/>
          <w:w w:val="12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5"/>
          <w:w w:val="123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3"/>
        </w:rPr>
        <w:t>titucion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2"/>
          <w:w w:val="11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75757"/>
          <w:spacing w:val="0"/>
          <w:w w:val="17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75757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6"/>
        </w:rPr>
        <w:t>nj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21"/>
          <w:w w:val="11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1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6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6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11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8"/>
        </w:rPr>
        <w:t>si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0"/>
          <w:w w:val="11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2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12"/>
          <w:w w:val="11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575757"/>
          <w:spacing w:val="0"/>
          <w:w w:val="123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34" w:right="-20"/>
        <w:jc w:val="left"/>
        <w:tabs>
          <w:tab w:pos="686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vijim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27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757575"/>
          <w:spacing w:val="0"/>
          <w:w w:val="169"/>
          <w:i/>
        </w:rPr>
        <w:t>I</w:t>
      </w:r>
      <w:r>
        <w:rPr>
          <w:rFonts w:ascii="Arial" w:hAnsi="Arial" w:cs="Arial" w:eastAsia="Arial"/>
          <w:sz w:val="26"/>
          <w:szCs w:val="26"/>
          <w:color w:val="757575"/>
          <w:spacing w:val="-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6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rgj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23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4"/>
        </w:rPr>
        <w:t>su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2"/>
          <w:w w:val="11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7"/>
          <w:w w:val="75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8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23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3D3D3D"/>
          <w:spacing w:val="0"/>
          <w:w w:val="156"/>
          <w:i/>
        </w:rPr>
        <w:t>I</w:t>
      </w:r>
      <w:r>
        <w:rPr>
          <w:rFonts w:ascii="Arial" w:hAnsi="Arial" w:cs="Arial" w:eastAsia="Arial"/>
          <w:sz w:val="26"/>
          <w:szCs w:val="26"/>
          <w:color w:val="3D3D3D"/>
          <w:spacing w:val="-67"/>
          <w:w w:val="15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tone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"/>
          <w:w w:val="12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241"/>
        </w:rPr>
        <w:t>r._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2"/>
          <w:w w:val="24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80"/>
        </w:rPr>
        <w:t>date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4"/>
          <w:w w:val="181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0"/>
          <w:w w:val="154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4"/>
          <w:w w:val="338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7"/>
          <w:w w:val="154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7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7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1" w:lineRule="auto"/>
        <w:ind w:left="5419" w:right="1063" w:firstLine="-225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5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5"/>
        </w:rPr>
        <w:t>EMERTIMI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5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5"/>
        </w:rPr>
        <w:t>GERM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3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13"/>
        </w:rPr>
        <w:t>KAPI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-2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ALE,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5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FUNKSIONI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3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9"/>
        </w:rPr>
        <w:t>TITULLARIT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48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0"/>
          <w:w w:val="122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3D3D3D"/>
          <w:spacing w:val="-11"/>
          <w:w w:val="12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mri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0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7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6"/>
        </w:rPr>
        <w:t>Mbiemri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85" w:right="1396"/>
        <w:jc w:val="center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79.875221pt;margin-top:-.435779pt;width:430.577364pt;height:.1pt;mso-position-horizontal-relative:page;mso-position-vertical-relative:paragraph;z-index:-2260" coordorigin="1598,-9" coordsize="8612,2">
            <v:shape style="position:absolute;left:1598;top:-9;width:8612;height:2" coordorigin="1598,-9" coordsize="8612,0" path="m1598,-9l10209,-9e" filled="f" stroked="t" strokeweight="1.66406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8"/>
          <w:w w:val="117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0F0F0F"/>
          <w:spacing w:val="0"/>
          <w:w w:val="117"/>
        </w:rPr>
        <w:t>dr</w:t>
      </w:r>
      <w:r>
        <w:rPr>
          <w:rFonts w:ascii="Times New Roman" w:hAnsi="Times New Roman" w:cs="Times New Roman" w:eastAsia="Times New Roman"/>
          <w:sz w:val="16"/>
          <w:szCs w:val="16"/>
          <w:color w:val="0F0F0F"/>
          <w:spacing w:val="-15"/>
          <w:w w:val="117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575757"/>
          <w:spacing w:val="-9"/>
          <w:w w:val="117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17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18"/>
          <w:w w:val="117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color w:val="0F0F0F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8"/>
          <w:w w:val="100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-6"/>
          <w:w w:val="10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6"/>
          <w:w w:val="115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06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575757"/>
          <w:spacing w:val="-12"/>
          <w:w w:val="136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09"/>
        </w:rPr>
        <w:t>titucion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-15"/>
          <w:w w:val="109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15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78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00"/>
        </w:rPr>
        <w:t>numri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21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2"/>
          <w:w w:val="12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0F0F0F"/>
          <w:spacing w:val="-10"/>
          <w:w w:val="114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13"/>
          <w:w w:val="123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16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1"/>
          <w:w w:val="116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3"/>
          <w:w w:val="106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98"/>
        </w:rPr>
        <w:t>it</w:t>
      </w:r>
      <w:r>
        <w:rPr>
          <w:rFonts w:ascii="Times New Roman" w:hAnsi="Times New Roman" w:cs="Times New Roman" w:eastAsia="Times New Roman"/>
          <w:sz w:val="16"/>
          <w:szCs w:val="16"/>
          <w:color w:val="676767"/>
          <w:spacing w:val="0"/>
          <w:w w:val="178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676767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11"/>
        </w:rPr>
        <w:t>faq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-3"/>
          <w:w w:val="111"/>
        </w:rPr>
        <w:t>j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4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11"/>
        </w:rPr>
        <w:t>zyrta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6"/>
          <w:w w:val="111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-17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-2"/>
          <w:w w:val="116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16"/>
          <w:w w:val="116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-9"/>
          <w:w w:val="116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16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1"/>
          <w:w w:val="116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-8"/>
          <w:w w:val="116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16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7"/>
          <w:w w:val="11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6"/>
          <w:w w:val="100"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-5"/>
          <w:w w:val="100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16"/>
        </w:rPr>
        <w:t>adr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-15"/>
          <w:w w:val="116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16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16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18"/>
          <w:w w:val="11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24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-19"/>
          <w:w w:val="124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575757"/>
          <w:spacing w:val="-15"/>
          <w:w w:val="124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-7"/>
          <w:w w:val="124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19"/>
          <w:w w:val="124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575757"/>
          <w:spacing w:val="0"/>
          <w:w w:val="124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575757"/>
          <w:spacing w:val="-13"/>
          <w:w w:val="12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4"/>
          <w:w w:val="123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03"/>
        </w:rPr>
        <w:t>le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-1"/>
          <w:w w:val="104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1"/>
          <w:w w:val="115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10"/>
        </w:rPr>
        <w:t>ro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3"/>
          <w:w w:val="11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03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3"/>
          <w:w w:val="104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42424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center"/>
        <w:spacing w:after="0"/>
        <w:sectPr>
          <w:pgNumType w:start="6849"/>
          <w:pgMar w:header="849" w:footer="893" w:top="1460" w:bottom="1080" w:left="780" w:right="780"/>
          <w:headerReference w:type="odd" r:id="rId13"/>
          <w:headerReference w:type="even" r:id="rId14"/>
          <w:footerReference w:type="odd" r:id="rId15"/>
          <w:pgSz w:w="11920" w:h="16860"/>
        </w:sectPr>
      </w:pPr>
      <w:rPr/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/>
        <w:pict>
          <v:shape style="position:absolute;margin-left:271.272736pt;margin-top:49.454525pt;width:25.09091pt;height:33.81818pt;mso-position-horizontal-relative:page;mso-position-vertical-relative:page;z-index:-2258" type="#_x0000_t75">
            <v:imagedata r:id="rId18" o:title=""/>
          </v:shape>
        </w:pict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37" w:lineRule="exact"/>
        <w:ind w:left="148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44.340073pt;margin-top:-18.542215pt;width:505.912973pt;height:.1pt;mso-position-horizontal-relative:page;mso-position-vertical-relative:paragraph;z-index:-2257" coordorigin="887,-371" coordsize="10118,2">
            <v:shape style="position:absolute;left:887;top:-371;width:10118;height:2" coordorigin="887,-371" coordsize="10118,0" path="m887,-371l11005,-371e" filled="f" stroked="t" strokeweight="1.817216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5"/>
          <w:position w:val="-1"/>
        </w:rPr>
        <w:t>Model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5"/>
          <w:position w:val="-1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0"/>
          <w:w w:val="125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  <w:position w:val="-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  <w:position w:val="-1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12"/>
          <w:position w:val="-1"/>
        </w:rPr>
        <w:t>dokumentet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7"/>
          <w:w w:val="112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-1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5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color w:val="161616"/>
          <w:spacing w:val="0"/>
          <w:w w:val="100"/>
          <w:position w:val="-1"/>
        </w:rPr>
        <w:t>dalin</w:t>
      </w:r>
      <w:r>
        <w:rPr>
          <w:rFonts w:ascii="Arial" w:hAnsi="Arial" w:cs="Arial" w:eastAsia="Arial"/>
          <w:sz w:val="20"/>
          <w:szCs w:val="20"/>
          <w:color w:val="161616"/>
          <w:spacing w:val="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-1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9"/>
          <w:position w:val="-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4"/>
          <w:w w:val="109"/>
          <w:position w:val="-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11"/>
          <w:w w:val="109"/>
          <w:position w:val="-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9"/>
          <w:position w:val="-1"/>
        </w:rPr>
        <w:t>titucioni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6"/>
          <w:w w:val="109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-1"/>
        </w:rPr>
        <w:t>mungese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-1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-1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3"/>
          <w:position w:val="-1"/>
        </w:rPr>
        <w:t>urdhe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1"/>
          <w:w w:val="114"/>
          <w:position w:val="-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5"/>
          <w:position w:val="-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1490" w:lineRule="exact"/>
        <w:ind w:left="453" w:right="-153"/>
        <w:jc w:val="left"/>
        <w:tabs>
          <w:tab w:pos="3560" w:val="left"/>
          <w:tab w:pos="7480" w:val="left"/>
        </w:tabs>
        <w:rPr>
          <w:rFonts w:ascii="Times New Roman" w:hAnsi="Times New Roman" w:cs="Times New Roman" w:eastAsia="Times New Roman"/>
          <w:sz w:val="143"/>
          <w:szCs w:val="143"/>
        </w:rPr>
      </w:pPr>
      <w:rPr/>
      <w:r>
        <w:rPr>
          <w:rFonts w:ascii="Times New Roman" w:hAnsi="Times New Roman" w:cs="Times New Roman" w:eastAsia="Times New Roman"/>
          <w:sz w:val="143"/>
          <w:szCs w:val="143"/>
          <w:color w:val="010101"/>
          <w:spacing w:val="0"/>
          <w:w w:val="247"/>
          <w:position w:val="-2"/>
        </w:rPr>
        <w:t>-</w:t>
      </w:r>
      <w:r>
        <w:rPr>
          <w:rFonts w:ascii="Times New Roman" w:hAnsi="Times New Roman" w:cs="Times New Roman" w:eastAsia="Times New Roman"/>
          <w:sz w:val="143"/>
          <w:szCs w:val="143"/>
          <w:color w:val="010101"/>
          <w:spacing w:val="-659"/>
          <w:w w:val="247"/>
          <w:position w:val="-2"/>
        </w:rPr>
        <w:t> </w:t>
      </w:r>
      <w:r>
        <w:rPr>
          <w:rFonts w:ascii="Times New Roman" w:hAnsi="Times New Roman" w:cs="Times New Roman" w:eastAsia="Times New Roman"/>
          <w:sz w:val="143"/>
          <w:szCs w:val="143"/>
          <w:color w:val="010101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43"/>
          <w:szCs w:val="143"/>
          <w:color w:val="010101"/>
          <w:spacing w:val="0"/>
          <w:w w:val="100"/>
          <w:position w:val="-2"/>
        </w:rPr>
      </w:r>
      <w:r>
        <w:rPr>
          <w:rFonts w:ascii="Arial" w:hAnsi="Arial" w:cs="Arial" w:eastAsia="Arial"/>
          <w:sz w:val="11"/>
          <w:szCs w:val="11"/>
          <w:color w:val="161616"/>
          <w:spacing w:val="0"/>
          <w:w w:val="247"/>
          <w:position w:val="2"/>
        </w:rPr>
        <w:t>REPUB</w:t>
      </w:r>
      <w:r>
        <w:rPr>
          <w:rFonts w:ascii="Arial" w:hAnsi="Arial" w:cs="Arial" w:eastAsia="Arial"/>
          <w:sz w:val="11"/>
          <w:szCs w:val="11"/>
          <w:color w:val="161616"/>
          <w:spacing w:val="7"/>
          <w:w w:val="247"/>
          <w:position w:val="2"/>
        </w:rPr>
        <w:t>L</w:t>
      </w:r>
      <w:r>
        <w:rPr>
          <w:rFonts w:ascii="Arial" w:hAnsi="Arial" w:cs="Arial" w:eastAsia="Arial"/>
          <w:sz w:val="11"/>
          <w:szCs w:val="11"/>
          <w:color w:val="161616"/>
          <w:spacing w:val="0"/>
          <w:w w:val="247"/>
          <w:position w:val="2"/>
        </w:rPr>
        <w:t>I</w:t>
      </w:r>
      <w:r>
        <w:rPr>
          <w:rFonts w:ascii="Arial" w:hAnsi="Arial" w:cs="Arial" w:eastAsia="Arial"/>
          <w:sz w:val="11"/>
          <w:szCs w:val="11"/>
          <w:color w:val="161616"/>
          <w:spacing w:val="-23"/>
          <w:w w:val="247"/>
          <w:position w:val="2"/>
        </w:rPr>
        <w:t> </w:t>
      </w:r>
      <w:r>
        <w:rPr>
          <w:rFonts w:ascii="Arial" w:hAnsi="Arial" w:cs="Arial" w:eastAsia="Arial"/>
          <w:sz w:val="11"/>
          <w:szCs w:val="11"/>
          <w:color w:val="161616"/>
          <w:spacing w:val="0"/>
          <w:w w:val="247"/>
          <w:position w:val="2"/>
        </w:rPr>
        <w:t>A</w:t>
      </w:r>
      <w:r>
        <w:rPr>
          <w:rFonts w:ascii="Arial" w:hAnsi="Arial" w:cs="Arial" w:eastAsia="Arial"/>
          <w:sz w:val="11"/>
          <w:szCs w:val="11"/>
          <w:color w:val="161616"/>
          <w:spacing w:val="60"/>
          <w:w w:val="247"/>
          <w:position w:val="2"/>
        </w:rPr>
        <w:t> </w:t>
      </w:r>
      <w:r>
        <w:rPr>
          <w:rFonts w:ascii="Arial" w:hAnsi="Arial" w:cs="Arial" w:eastAsia="Arial"/>
          <w:sz w:val="11"/>
          <w:szCs w:val="11"/>
          <w:color w:val="161616"/>
          <w:spacing w:val="0"/>
          <w:w w:val="147"/>
          <w:position w:val="2"/>
        </w:rPr>
        <w:t>E</w:t>
      </w:r>
      <w:r>
        <w:rPr>
          <w:rFonts w:ascii="Arial" w:hAnsi="Arial" w:cs="Arial" w:eastAsia="Arial"/>
          <w:sz w:val="11"/>
          <w:szCs w:val="11"/>
          <w:color w:val="161616"/>
          <w:spacing w:val="0"/>
          <w:w w:val="147"/>
          <w:position w:val="2"/>
        </w:rPr>
        <w:t>  </w:t>
      </w:r>
      <w:r>
        <w:rPr>
          <w:rFonts w:ascii="Arial" w:hAnsi="Arial" w:cs="Arial" w:eastAsia="Arial"/>
          <w:sz w:val="11"/>
          <w:szCs w:val="11"/>
          <w:color w:val="161616"/>
          <w:spacing w:val="18"/>
          <w:w w:val="147"/>
          <w:position w:val="2"/>
        </w:rPr>
        <w:t> </w:t>
      </w:r>
      <w:r>
        <w:rPr>
          <w:rFonts w:ascii="Arial" w:hAnsi="Arial" w:cs="Arial" w:eastAsia="Arial"/>
          <w:sz w:val="11"/>
          <w:szCs w:val="11"/>
          <w:color w:val="161616"/>
          <w:spacing w:val="0"/>
          <w:w w:val="223"/>
          <w:position w:val="2"/>
        </w:rPr>
        <w:t>SHQIP</w:t>
      </w:r>
      <w:r>
        <w:rPr>
          <w:rFonts w:ascii="Arial" w:hAnsi="Arial" w:cs="Arial" w:eastAsia="Arial"/>
          <w:sz w:val="11"/>
          <w:szCs w:val="11"/>
          <w:color w:val="161616"/>
          <w:spacing w:val="-6"/>
          <w:w w:val="223"/>
          <w:position w:val="2"/>
        </w:rPr>
        <w:t> </w:t>
      </w:r>
      <w:r>
        <w:rPr>
          <w:rFonts w:ascii="Arial" w:hAnsi="Arial" w:cs="Arial" w:eastAsia="Arial"/>
          <w:sz w:val="11"/>
          <w:szCs w:val="11"/>
          <w:color w:val="161616"/>
          <w:spacing w:val="0"/>
          <w:w w:val="223"/>
          <w:position w:val="2"/>
        </w:rPr>
        <w:t>ERISE</w:t>
      </w:r>
      <w:r>
        <w:rPr>
          <w:rFonts w:ascii="Arial" w:hAnsi="Arial" w:cs="Arial" w:eastAsia="Arial"/>
          <w:sz w:val="11"/>
          <w:szCs w:val="11"/>
          <w:color w:val="161616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1"/>
          <w:szCs w:val="11"/>
          <w:color w:val="161616"/>
          <w:spacing w:val="0"/>
          <w:w w:val="100"/>
          <w:position w:val="2"/>
        </w:rPr>
      </w:r>
      <w:r>
        <w:rPr>
          <w:rFonts w:ascii="Times New Roman" w:hAnsi="Times New Roman" w:cs="Times New Roman" w:eastAsia="Times New Roman"/>
          <w:sz w:val="143"/>
          <w:szCs w:val="143"/>
          <w:color w:val="010101"/>
          <w:spacing w:val="0"/>
          <w:w w:val="294"/>
          <w:position w:val="-2"/>
        </w:rPr>
        <w:t>--</w:t>
      </w:r>
      <w:r>
        <w:rPr>
          <w:rFonts w:ascii="Times New Roman" w:hAnsi="Times New Roman" w:cs="Times New Roman" w:eastAsia="Times New Roman"/>
          <w:sz w:val="143"/>
          <w:szCs w:val="143"/>
          <w:color w:val="000000"/>
          <w:spacing w:val="0"/>
          <w:w w:val="100"/>
          <w:position w:val="0"/>
        </w:rPr>
      </w:r>
    </w:p>
    <w:p>
      <w:pPr>
        <w:spacing w:before="41" w:after="0" w:line="285" w:lineRule="auto"/>
        <w:ind w:left="1848" w:right="1958" w:firstLine="-12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4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4"/>
        </w:rPr>
        <w:t>EMERTIM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7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4"/>
        </w:rPr>
        <w:t>INSTITUCIONIT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5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FONDKRIJUES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1"/>
        </w:rPr>
        <w:t>EMERTES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2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3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1"/>
        </w:rPr>
        <w:t>INSTITUCIONIT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0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1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2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9"/>
          <w:w w:val="117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7"/>
        </w:rPr>
        <w:t>ARESISE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23"/>
        </w:rPr>
        <w:t>NESE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3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5"/>
        </w:rPr>
        <w:t>KA)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EMERTES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1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9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8"/>
        </w:rPr>
        <w:t>STRUKTURES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578" w:lineRule="auto"/>
        <w:ind w:left="746" w:right="1017"/>
        <w:jc w:val="left"/>
        <w:tabs>
          <w:tab w:pos="1780" w:val="left"/>
          <w:tab w:pos="708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0"/>
          <w:w w:val="141"/>
          <w:position w:val="1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-21"/>
          <w:w w:val="141"/>
          <w:position w:val="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-21"/>
          <w:w w:val="141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-21"/>
          <w:w w:val="141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41"/>
          <w:u w:val="single" w:color="0000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41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41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-18"/>
          <w:w w:val="64"/>
          <w:position w:val="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11"/>
          <w:position w:val="1"/>
        </w:rPr>
        <w:t>prot.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11"/>
          <w:position w:val="0"/>
        </w:rPr>
        <w:t>Tirane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12"/>
          <w:position w:val="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10"/>
          <w:position w:val="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6"/>
          <w:w w:val="11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292"/>
          <w:position w:val="0"/>
        </w:rPr>
        <w:t>_.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-4"/>
          <w:w w:val="292"/>
          <w:position w:val="0"/>
        </w:rPr>
        <w:t>_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13"/>
          <w:position w:val="0"/>
        </w:rPr>
        <w:t>.20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46"/>
          <w:w w:val="113"/>
          <w:position w:val="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21"/>
          <w:position w:val="0"/>
        </w:rPr>
        <w:t>_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  <w:position w:val="0"/>
        </w:rPr>
        <w:t>Lenda: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4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21"/>
          <w:w w:val="111"/>
          <w:position w:val="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9"/>
          <w:w w:val="111"/>
          <w:position w:val="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1"/>
          <w:position w:val="0"/>
        </w:rPr>
        <w:t>henohet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9"/>
          <w:w w:val="111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4"/>
          <w:w w:val="111"/>
          <w:position w:val="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1"/>
          <w:position w:val="0"/>
        </w:rPr>
        <w:t>hkurtimi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1"/>
          <w:w w:val="111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11"/>
          <w:position w:val="0"/>
        </w:rPr>
        <w:t>permbajteso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11"/>
          <w:position w:val="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22"/>
          <w:w w:val="111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11"/>
          <w:position w:val="0"/>
        </w:rPr>
        <w:t>dokumenti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11"/>
          <w:w w:val="111"/>
          <w:position w:val="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1"/>
          <w:w w:val="115"/>
          <w:position w:val="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28"/>
          <w:position w:val="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12" w:after="0" w:line="296" w:lineRule="auto"/>
        <w:ind w:left="1143" w:right="1285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EMERTIM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2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2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PLOTE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0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4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RASE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3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DHANORE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7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GERM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31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6"/>
        </w:rPr>
        <w:t>KAPITALE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4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4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5"/>
        </w:rPr>
        <w:t>INSTITUCIONIT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3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5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0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5"/>
        </w:rPr>
        <w:t>CILIT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8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4"/>
        </w:rPr>
        <w:t>DERGOHET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5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9" w:lineRule="exact"/>
        <w:ind w:left="2019" w:right="2118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1"/>
        </w:rPr>
        <w:t>Emertimi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9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5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43"/>
          <w:w w:val="15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vendit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4"/>
          <w:w w:val="120"/>
        </w:rPr>
        <w:t> </w:t>
      </w:r>
      <w:r>
        <w:rPr>
          <w:rFonts w:ascii="Arial" w:hAnsi="Arial" w:cs="Arial" w:eastAsia="Arial"/>
          <w:sz w:val="19"/>
          <w:szCs w:val="19"/>
          <w:color w:val="161616"/>
          <w:spacing w:val="0"/>
          <w:w w:val="154"/>
        </w:rPr>
        <w:t>ku</w:t>
      </w:r>
      <w:r>
        <w:rPr>
          <w:rFonts w:ascii="Arial" w:hAnsi="Arial" w:cs="Arial" w:eastAsia="Arial"/>
          <w:sz w:val="19"/>
          <w:szCs w:val="19"/>
          <w:color w:val="16161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7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7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21"/>
          <w:w w:val="12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3"/>
        </w:rPr>
        <w:t>line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4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3"/>
        </w:rPr>
        <w:t>institucioni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33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2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3"/>
        </w:rPr>
        <w:t>cil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1"/>
          <w:w w:val="12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2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25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5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40"/>
          <w:w w:val="15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3"/>
        </w:rPr>
        <w:t>dergo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0"/>
          <w:w w:val="124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2"/>
          <w:w w:val="12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54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1" w:lineRule="auto"/>
        <w:ind w:left="746" w:right="870" w:firstLine="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8"/>
        </w:rPr>
        <w:t>dijeni: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5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07070"/>
          <w:spacing w:val="-15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10"/>
        </w:rPr>
        <w:t>ra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3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8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1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4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10"/>
        </w:rPr>
        <w:t>institucione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13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dijeni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13"/>
        </w:rPr>
        <w:t>shen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2"/>
          <w:w w:val="113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1"/>
          <w:w w:val="113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13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36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13"/>
        </w:rPr>
        <w:t>eme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"/>
          <w:w w:val="11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7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13"/>
        </w:rPr>
        <w:t>esa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3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vendi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12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line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3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4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8"/>
        </w:rPr>
        <w:t>titucioni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7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9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8"/>
        </w:rPr>
        <w:t>jesoj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9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0"/>
          <w:w w:val="12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31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8"/>
        </w:rPr>
        <w:t>sipe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18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5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746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8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6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2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707070"/>
          <w:spacing w:val="0"/>
          <w:w w:val="170"/>
          <w:i/>
        </w:rPr>
        <w:t>I</w:t>
      </w:r>
      <w:r>
        <w:rPr>
          <w:rFonts w:ascii="Arial" w:hAnsi="Arial" w:cs="Arial" w:eastAsia="Arial"/>
          <w:sz w:val="26"/>
          <w:szCs w:val="26"/>
          <w:color w:val="707070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pergjigje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suajes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52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707070"/>
          <w:spacing w:val="0"/>
          <w:w w:val="170"/>
          <w:i/>
        </w:rPr>
        <w:t>I</w:t>
      </w:r>
      <w:r>
        <w:rPr>
          <w:rFonts w:ascii="Arial" w:hAnsi="Arial" w:cs="Arial" w:eastAsia="Arial"/>
          <w:sz w:val="26"/>
          <w:szCs w:val="26"/>
          <w:color w:val="707070"/>
          <w:spacing w:val="-72"/>
          <w:w w:val="17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tone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241"/>
        </w:rPr>
        <w:t>r._,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79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4"/>
          <w:w w:val="180"/>
        </w:rPr>
        <w:t>_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249"/>
        </w:rPr>
        <w:t>._._,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81" w:lineRule="auto"/>
        <w:ind w:left="5428" w:right="1019" w:firstLine="-233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w w:val="125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w w:val="124"/>
        </w:rPr>
        <w:t>EMERTIMI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w w:val="12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8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6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8"/>
        </w:rPr>
        <w:t>GERM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3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4"/>
        </w:rPr>
        <w:t>KAPI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7"/>
        </w:rPr>
        <w:t>ALE,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23"/>
        </w:rPr>
        <w:t>FUNKSIONI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2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23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3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1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1"/>
        </w:rPr>
        <w:t>TITULLARIT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2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7" w:after="0" w:line="582" w:lineRule="exact"/>
        <w:ind w:left="935" w:right="2042" w:firstLine="5582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22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"/>
          <w:w w:val="12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2"/>
        </w:rPr>
        <w:t>mri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30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7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Mbiemri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2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21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MUNGESE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3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49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4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2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24"/>
        </w:rPr>
        <w:t>URDHER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0" w:lineRule="exact"/>
        <w:ind w:left="76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8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8"/>
        </w:rPr>
        <w:t>EMERTIMI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5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8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7"/>
          <w:w w:val="118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18"/>
        </w:rPr>
        <w:t>ERM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1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26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4"/>
        </w:rPr>
        <w:t>KAPI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1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6"/>
        </w:rPr>
        <w:t>ALE,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56" w:after="0" w:line="578" w:lineRule="auto"/>
        <w:ind w:left="1888" w:right="5085" w:firstLine="-1134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12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3"/>
        </w:rPr>
        <w:t>FUNKSIONI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29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0"/>
          <w:w w:val="144"/>
        </w:rPr>
        <w:t>TETE</w:t>
      </w:r>
      <w:r>
        <w:rPr>
          <w:rFonts w:ascii="Times New Roman" w:hAnsi="Times New Roman" w:cs="Times New Roman" w:eastAsia="Times New Roman"/>
          <w:sz w:val="21"/>
          <w:szCs w:val="21"/>
          <w:color w:val="2A2A2A"/>
          <w:spacing w:val="-34"/>
          <w:w w:val="14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0"/>
        </w:rPr>
        <w:t>AUTORI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3"/>
          <w:w w:val="12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2"/>
          <w:w w:val="118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8"/>
        </w:rPr>
        <w:t>ARIT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07070"/>
          <w:spacing w:val="-14"/>
          <w:w w:val="124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24"/>
        </w:rPr>
        <w:t>Emri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30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5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7"/>
        </w:rPr>
        <w:t>Mbiemri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18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93" w:right="1349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v:group style="position:absolute;margin-left:75.23275pt;margin-top:-.608466pt;width:439.766306pt;height:.1pt;mso-position-horizontal-relative:page;mso-position-vertical-relative:paragraph;z-index:-2256" coordorigin="1505,-12" coordsize="8795,2">
            <v:shape style="position:absolute;left:1505;top:-12;width:8795;height:2" coordorigin="1505,-12" coordsize="8795,0" path="m1505,-12l10300,-12e" filled="f" stroked="t" strokeweight="1.817216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-10"/>
          <w:w w:val="113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0"/>
          <w:w w:val="113"/>
        </w:rPr>
        <w:t>d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-14"/>
          <w:w w:val="113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-9"/>
          <w:w w:val="113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13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-15"/>
          <w:w w:val="11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-4"/>
          <w:w w:val="100"/>
        </w:rPr>
        <w:t>p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-6"/>
          <w:w w:val="100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08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-2"/>
          <w:w w:val="109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-2"/>
          <w:w w:val="112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0"/>
          <w:w w:val="102"/>
        </w:rPr>
        <w:t>titucioni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-2"/>
          <w:w w:val="102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828282"/>
          <w:spacing w:val="0"/>
          <w:w w:val="146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82828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0"/>
          <w:w w:val="100"/>
        </w:rPr>
        <w:t>numri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1"/>
          <w:w w:val="110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-4"/>
          <w:w w:val="112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-11"/>
          <w:w w:val="112"/>
        </w:rPr>
        <w:t>l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-13"/>
          <w:w w:val="112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0"/>
          <w:w w:val="105"/>
        </w:rPr>
        <w:t>foni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-2"/>
          <w:w w:val="105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828282"/>
          <w:spacing w:val="0"/>
          <w:w w:val="146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828282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00"/>
        </w:rPr>
        <w:t>faqja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-11"/>
          <w:w w:val="100"/>
        </w:rPr>
        <w:t>z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00"/>
        </w:rPr>
        <w:t>yrta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-6"/>
          <w:w w:val="100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8"/>
          <w:w w:val="100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00"/>
        </w:rPr>
        <w:t>(n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07"/>
        </w:rPr>
        <w:t>ka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-12"/>
          <w:w w:val="108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828282"/>
          <w:spacing w:val="0"/>
          <w:w w:val="146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828282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11"/>
        </w:rPr>
        <w:t>ad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-7"/>
          <w:w w:val="111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-9"/>
          <w:w w:val="111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11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-18"/>
          <w:w w:val="11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0"/>
          <w:w w:val="112"/>
        </w:rPr>
        <w:t>p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-9"/>
          <w:w w:val="112"/>
        </w:rPr>
        <w:t>o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-12"/>
          <w:w w:val="112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-7"/>
          <w:w w:val="112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-10"/>
          <w:w w:val="112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-4"/>
          <w:w w:val="112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-11"/>
          <w:w w:val="112"/>
        </w:rPr>
        <w:t>l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-8"/>
          <w:w w:val="112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04"/>
        </w:rPr>
        <w:t>ktroni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2"/>
          <w:w w:val="105"/>
        </w:rPr>
        <w:t>k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61" w:right="-20"/>
        <w:jc w:val="left"/>
        <w:rPr>
          <w:rFonts w:ascii="Courier New" w:hAnsi="Courier New" w:cs="Courier New" w:eastAsia="Courier New"/>
          <w:sz w:val="24"/>
          <w:szCs w:val="24"/>
        </w:rPr>
      </w:pPr>
      <w:rPr/>
      <w:r>
        <w:rPr>
          <w:rFonts w:ascii="Courier New" w:hAnsi="Courier New" w:cs="Courier New" w:eastAsia="Courier New"/>
          <w:sz w:val="24"/>
          <w:szCs w:val="24"/>
          <w:color w:val="2A2A2A"/>
          <w:w w:val="80"/>
        </w:rPr>
        <w:t>Faq</w:t>
      </w:r>
      <w:r>
        <w:rPr>
          <w:rFonts w:ascii="Courier New" w:hAnsi="Courier New" w:cs="Courier New" w:eastAsia="Courier New"/>
          <w:sz w:val="24"/>
          <w:szCs w:val="24"/>
          <w:color w:val="2A2A2A"/>
          <w:spacing w:val="32"/>
          <w:w w:val="80"/>
        </w:rPr>
        <w:t>e</w:t>
      </w:r>
      <w:r>
        <w:rPr>
          <w:rFonts w:ascii="Courier New" w:hAnsi="Courier New" w:cs="Courier New" w:eastAsia="Courier New"/>
          <w:sz w:val="24"/>
          <w:szCs w:val="24"/>
          <w:color w:val="010101"/>
          <w:spacing w:val="23"/>
          <w:w w:val="22"/>
        </w:rPr>
        <w:t>l</w:t>
      </w:r>
      <w:r>
        <w:rPr>
          <w:rFonts w:ascii="Courier New" w:hAnsi="Courier New" w:cs="Courier New" w:eastAsia="Courier New"/>
          <w:sz w:val="24"/>
          <w:szCs w:val="24"/>
          <w:color w:val="3F3F3F"/>
          <w:spacing w:val="0"/>
          <w:w w:val="95"/>
        </w:rPr>
        <w:t>6</w:t>
      </w:r>
      <w:r>
        <w:rPr>
          <w:rFonts w:ascii="Courier New" w:hAnsi="Courier New" w:cs="Courier New" w:eastAsia="Courier New"/>
          <w:sz w:val="24"/>
          <w:szCs w:val="24"/>
          <w:color w:val="3F3F3F"/>
          <w:spacing w:val="-32"/>
          <w:w w:val="95"/>
        </w:rPr>
        <w:t>8</w:t>
      </w:r>
      <w:r>
        <w:rPr>
          <w:rFonts w:ascii="Courier New" w:hAnsi="Courier New" w:cs="Courier New" w:eastAsia="Courier New"/>
          <w:sz w:val="24"/>
          <w:szCs w:val="24"/>
          <w:color w:val="161616"/>
          <w:spacing w:val="-43"/>
          <w:w w:val="97"/>
        </w:rPr>
        <w:t>5</w:t>
      </w:r>
      <w:r>
        <w:rPr>
          <w:rFonts w:ascii="Courier New" w:hAnsi="Courier New" w:cs="Courier New" w:eastAsia="Courier New"/>
          <w:sz w:val="24"/>
          <w:szCs w:val="24"/>
          <w:color w:val="3F3F3F"/>
          <w:spacing w:val="0"/>
          <w:w w:val="121"/>
        </w:rPr>
        <w:t>0</w:t>
      </w:r>
      <w:r>
        <w:rPr>
          <w:rFonts w:ascii="Courier New" w:hAnsi="Courier New" w:cs="Courier New" w:eastAsia="Courier New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footer="0" w:header="849" w:top="1460" w:bottom="280" w:left="780" w:right="740"/>
          <w:footerReference w:type="odd" r:id="rId17"/>
          <w:pgSz w:w="11920" w:h="16860"/>
        </w:sectPr>
      </w:pPr>
      <w:rPr/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/>
        <w:pict>
          <v:shape style="position:absolute;margin-left:271.10614pt;margin-top:49.474865pt;width:26.145252pt;height:33.787708pt;mso-position-horizontal-relative:page;mso-position-vertical-relative:page;z-index:-2255" type="#_x0000_t75">
            <v:imagedata r:id="rId23" o:title=""/>
          </v:shape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26" w:lineRule="exact"/>
        <w:ind w:left="225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44.216881pt;margin-top:-18.318834pt;width:506.082302pt;height:.1pt;mso-position-horizontal-relative:page;mso-position-vertical-relative:paragraph;z-index:-2254" coordorigin="884,-366" coordsize="10122,2">
            <v:shape style="position:absolute;left:884;top:-366;width:10122;height:2" coordorigin="884,-366" coordsize="10122,0" path="m884,-366l11006,-366e" filled="f" stroked="t" strokeweight="1.60788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6"/>
          <w:position w:val="-1"/>
        </w:rPr>
        <w:t>Model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6"/>
          <w:position w:val="-1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4"/>
          <w:w w:val="126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  <w:position w:val="-1"/>
        </w:rPr>
        <w:t>(p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1"/>
          <w:position w:val="-1"/>
        </w:rPr>
        <w:t>dokumentet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6"/>
          <w:w w:val="111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1"/>
          <w:position w:val="-1"/>
        </w:rPr>
        <w:t>brendshem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0"/>
          <w:w w:val="111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2"/>
          <w:position w:val="-1"/>
        </w:rPr>
        <w:t>urdher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8"/>
          <w:w w:val="112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0"/>
          <w:w w:val="165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25"/>
          <w:position w:val="-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9"/>
          <w:position w:val="-1"/>
        </w:rPr>
        <w:t>endim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9"/>
          <w:w w:val="109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0"/>
          <w:w w:val="165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8"/>
          <w:position w:val="-1"/>
        </w:rPr>
        <w:t>etj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2"/>
          <w:w w:val="109"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0"/>
          <w:w w:val="104"/>
          <w:position w:val="-1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500" w:lineRule="exact"/>
        <w:ind w:left="715" w:right="-20"/>
        <w:jc w:val="left"/>
        <w:tabs>
          <w:tab w:pos="3640" w:val="left"/>
          <w:tab w:pos="7380" w:val="left"/>
        </w:tabs>
        <w:rPr>
          <w:rFonts w:ascii="Times New Roman" w:hAnsi="Times New Roman" w:cs="Times New Roman" w:eastAsia="Times New Roman"/>
          <w:sz w:val="144"/>
          <w:szCs w:val="144"/>
        </w:rPr>
      </w:pPr>
      <w:rPr/>
      <w:r>
        <w:rPr>
          <w:rFonts w:ascii="Times New Roman" w:hAnsi="Times New Roman" w:cs="Times New Roman" w:eastAsia="Times New Roman"/>
          <w:sz w:val="144"/>
          <w:szCs w:val="144"/>
          <w:color w:val="0F0F0F"/>
          <w:spacing w:val="-282"/>
          <w:w w:val="278"/>
          <w:position w:val="-2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0F0F0F"/>
          <w:spacing w:val="0"/>
          <w:w w:val="278"/>
          <w:position w:val="-2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0F0F0F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44"/>
          <w:szCs w:val="144"/>
          <w:color w:val="0F0F0F"/>
          <w:spacing w:val="0"/>
          <w:w w:val="100"/>
          <w:position w:val="-2"/>
        </w:rPr>
      </w:r>
      <w:r>
        <w:rPr>
          <w:rFonts w:ascii="Arial" w:hAnsi="Arial" w:cs="Arial" w:eastAsia="Arial"/>
          <w:sz w:val="12"/>
          <w:szCs w:val="12"/>
          <w:color w:val="0F0F0F"/>
          <w:spacing w:val="12"/>
          <w:w w:val="194"/>
          <w:position w:val="-1"/>
        </w:rPr>
        <w:t>R</w:t>
      </w:r>
      <w:r>
        <w:rPr>
          <w:rFonts w:ascii="Arial" w:hAnsi="Arial" w:cs="Arial" w:eastAsia="Arial"/>
          <w:sz w:val="12"/>
          <w:szCs w:val="12"/>
          <w:color w:val="0F0F0F"/>
          <w:spacing w:val="0"/>
          <w:w w:val="194"/>
          <w:position w:val="-1"/>
        </w:rPr>
        <w:t>EPUB</w:t>
      </w:r>
      <w:r>
        <w:rPr>
          <w:rFonts w:ascii="Arial" w:hAnsi="Arial" w:cs="Arial" w:eastAsia="Arial"/>
          <w:sz w:val="12"/>
          <w:szCs w:val="12"/>
          <w:color w:val="0F0F0F"/>
          <w:spacing w:val="-4"/>
          <w:w w:val="194"/>
          <w:position w:val="-1"/>
        </w:rPr>
        <w:t>L</w:t>
      </w:r>
      <w:r>
        <w:rPr>
          <w:rFonts w:ascii="Arial" w:hAnsi="Arial" w:cs="Arial" w:eastAsia="Arial"/>
          <w:sz w:val="12"/>
          <w:szCs w:val="12"/>
          <w:color w:val="0F0F0F"/>
          <w:spacing w:val="-6"/>
          <w:w w:val="194"/>
          <w:position w:val="-1"/>
        </w:rPr>
        <w:t>I</w:t>
      </w:r>
      <w:r>
        <w:rPr>
          <w:rFonts w:ascii="Arial" w:hAnsi="Arial" w:cs="Arial" w:eastAsia="Arial"/>
          <w:sz w:val="12"/>
          <w:szCs w:val="12"/>
          <w:color w:val="0F0F0F"/>
          <w:spacing w:val="0"/>
          <w:w w:val="194"/>
          <w:position w:val="-1"/>
        </w:rPr>
        <w:t>K</w:t>
      </w:r>
      <w:r>
        <w:rPr>
          <w:rFonts w:ascii="Arial" w:hAnsi="Arial" w:cs="Arial" w:eastAsia="Arial"/>
          <w:sz w:val="12"/>
          <w:szCs w:val="12"/>
          <w:color w:val="0F0F0F"/>
          <w:spacing w:val="1"/>
          <w:w w:val="194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0F0F0F"/>
          <w:spacing w:val="0"/>
          <w:w w:val="194"/>
          <w:position w:val="-1"/>
        </w:rPr>
        <w:t>A</w:t>
      </w:r>
      <w:r>
        <w:rPr>
          <w:rFonts w:ascii="Arial" w:hAnsi="Arial" w:cs="Arial" w:eastAsia="Arial"/>
          <w:sz w:val="12"/>
          <w:szCs w:val="12"/>
          <w:color w:val="0F0F0F"/>
          <w:spacing w:val="0"/>
          <w:w w:val="194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0F0F0F"/>
          <w:spacing w:val="16"/>
          <w:w w:val="194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0F0F0F"/>
          <w:spacing w:val="0"/>
          <w:w w:val="150"/>
          <w:position w:val="-1"/>
        </w:rPr>
        <w:t>E</w:t>
      </w:r>
      <w:r>
        <w:rPr>
          <w:rFonts w:ascii="Arial" w:hAnsi="Arial" w:cs="Arial" w:eastAsia="Arial"/>
          <w:sz w:val="12"/>
          <w:szCs w:val="12"/>
          <w:color w:val="0F0F0F"/>
          <w:spacing w:val="0"/>
          <w:w w:val="150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0F0F0F"/>
          <w:spacing w:val="36"/>
          <w:w w:val="150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0F0F0F"/>
          <w:spacing w:val="0"/>
          <w:w w:val="194"/>
          <w:position w:val="-1"/>
        </w:rPr>
        <w:t>SHQIP</w:t>
      </w:r>
      <w:r>
        <w:rPr>
          <w:rFonts w:ascii="Arial" w:hAnsi="Arial" w:cs="Arial" w:eastAsia="Arial"/>
          <w:sz w:val="12"/>
          <w:szCs w:val="12"/>
          <w:color w:val="0F0F0F"/>
          <w:spacing w:val="-17"/>
          <w:w w:val="194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0F0F0F"/>
          <w:spacing w:val="0"/>
          <w:w w:val="194"/>
          <w:position w:val="-1"/>
        </w:rPr>
        <w:t>ERISE</w:t>
      </w:r>
      <w:r>
        <w:rPr>
          <w:rFonts w:ascii="Arial" w:hAnsi="Arial" w:cs="Arial" w:eastAsia="Arial"/>
          <w:sz w:val="12"/>
          <w:szCs w:val="12"/>
          <w:color w:val="0F0F0F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2"/>
          <w:szCs w:val="12"/>
          <w:color w:val="0F0F0F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44"/>
          <w:szCs w:val="144"/>
          <w:color w:val="0F0F0F"/>
          <w:spacing w:val="0"/>
          <w:w w:val="278"/>
          <w:position w:val="-2"/>
        </w:rPr>
        <w:t>--</w:t>
      </w:r>
      <w:r>
        <w:rPr>
          <w:rFonts w:ascii="Times New Roman" w:hAnsi="Times New Roman" w:cs="Times New Roman" w:eastAsia="Times New Roman"/>
          <w:sz w:val="144"/>
          <w:szCs w:val="144"/>
          <w:color w:val="000000"/>
          <w:spacing w:val="0"/>
          <w:w w:val="100"/>
          <w:position w:val="0"/>
        </w:rPr>
      </w:r>
    </w:p>
    <w:p>
      <w:pPr>
        <w:spacing w:before="54" w:after="0" w:line="292" w:lineRule="auto"/>
        <w:ind w:left="2533" w:right="2590" w:firstLine="-19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4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4"/>
        </w:rPr>
        <w:t>EMERTIM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2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4"/>
        </w:rPr>
        <w:t>INSTITUCIONIT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9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9"/>
        </w:rPr>
        <w:t>FONDKRIJUES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18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18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18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-23"/>
          <w:w w:val="11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18"/>
        </w:rPr>
        <w:t>INSTITUCIONIT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35"/>
          <w:w w:val="11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21"/>
          <w:w w:val="11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11"/>
        </w:rPr>
        <w:t>VARESISE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-4"/>
          <w:w w:val="11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6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-3"/>
          <w:w w:val="12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26"/>
        </w:rPr>
        <w:t>NESE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-27"/>
          <w:w w:val="12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7"/>
        </w:rPr>
        <w:t>KA)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17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17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17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-21"/>
          <w:w w:val="11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5"/>
          <w:w w:val="11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19"/>
        </w:rPr>
        <w:t>STRUKTuRES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20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929" w:right="1152"/>
        <w:jc w:val="center"/>
        <w:tabs>
          <w:tab w:pos="1940" w:val="left"/>
          <w:tab w:pos="6940" w:val="left"/>
          <w:tab w:pos="8200" w:val="left"/>
          <w:tab w:pos="860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59"/>
          <w:position w:val="1"/>
        </w:rPr>
        <w:t>r</w:t>
      </w:r>
      <w:r>
        <w:rPr>
          <w:rFonts w:ascii="Arial" w:hAnsi="Arial" w:cs="Arial" w:eastAsia="Arial"/>
          <w:sz w:val="16"/>
          <w:szCs w:val="16"/>
          <w:color w:val="262626"/>
          <w:spacing w:val="-17"/>
          <w:w w:val="159"/>
          <w:position w:val="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7"/>
          <w:w w:val="159"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9"/>
          <w:w w:val="159"/>
          <w:u w:val="single" w:color="0E0E0E"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59"/>
          <w:u w:val="single" w:color="0E0E0E"/>
          <w:position w:val="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59"/>
          <w:u w:val="single" w:color="0E0E0E"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59"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position w:val="1"/>
        </w:rPr>
        <w:t>prot.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  <w:position w:val="0"/>
        </w:rPr>
        <w:t>Tirane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6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6"/>
          <w:w w:val="100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27"/>
          <w:w w:val="100"/>
          <w:u w:val="single" w:color="0E0E0E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  <w:position w:val="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  <w:position w:val="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6"/>
          <w:w w:val="100"/>
          <w:u w:val="single" w:color="0E0E0E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  <w:position w:val="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  <w:position w:val="0"/>
        </w:rPr>
        <w:t>.2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2"/>
          <w:w w:val="113"/>
          <w:position w:val="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2"/>
          <w:position w:val="0"/>
        </w:rPr>
        <w:t>1_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2" w:lineRule="auto"/>
        <w:ind w:left="3071" w:right="2672" w:firstLine="-44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Emertimi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8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germa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4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kapitale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6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41"/>
          <w:w w:val="16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llojit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5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8"/>
          <w:w w:val="12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5"/>
        </w:rPr>
        <w:t>dokumentit: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3"/>
        </w:rPr>
        <w:t>URDHER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5"/>
          <w:w w:val="123"/>
        </w:rPr>
        <w:t> </w:t>
      </w:r>
      <w:r>
        <w:rPr>
          <w:rFonts w:ascii="Arial" w:hAnsi="Arial" w:cs="Arial" w:eastAsia="Arial"/>
          <w:sz w:val="24"/>
          <w:szCs w:val="24"/>
          <w:color w:val="0F0F0F"/>
          <w:spacing w:val="0"/>
          <w:w w:val="190"/>
          <w:i/>
        </w:rPr>
        <w:t>I</w:t>
      </w:r>
      <w:r>
        <w:rPr>
          <w:rFonts w:ascii="Arial" w:hAnsi="Arial" w:cs="Arial" w:eastAsia="Arial"/>
          <w:sz w:val="24"/>
          <w:szCs w:val="24"/>
          <w:color w:val="0F0F0F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2"/>
        </w:rPr>
        <w:t>VENDIM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1"/>
          <w:w w:val="122"/>
        </w:rPr>
        <w:t> </w:t>
      </w:r>
      <w:r>
        <w:rPr>
          <w:rFonts w:ascii="Arial" w:hAnsi="Arial" w:cs="Arial" w:eastAsia="Arial"/>
          <w:sz w:val="24"/>
          <w:szCs w:val="24"/>
          <w:color w:val="0F0F0F"/>
          <w:spacing w:val="0"/>
          <w:w w:val="177"/>
          <w:i/>
        </w:rPr>
        <w:t>I</w:t>
      </w:r>
      <w:r>
        <w:rPr>
          <w:rFonts w:ascii="Arial" w:hAnsi="Arial" w:cs="Arial" w:eastAsia="Arial"/>
          <w:sz w:val="24"/>
          <w:szCs w:val="24"/>
          <w:color w:val="0F0F0F"/>
          <w:spacing w:val="-59"/>
          <w:w w:val="17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4"/>
        </w:rPr>
        <w:t>UDHEZI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4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8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7"/>
        </w:rPr>
        <w:t>etj.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8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26" w:lineRule="exact"/>
        <w:ind w:left="3534" w:right="3615"/>
        <w:jc w:val="center"/>
        <w:tabs>
          <w:tab w:pos="4520" w:val="left"/>
          <w:tab w:pos="5500" w:val="left"/>
          <w:tab w:pos="6020" w:val="left"/>
          <w:tab w:pos="66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62626"/>
          <w:w w:val="129"/>
          <w:position w:val="-1"/>
        </w:rPr>
        <w:t>Nr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7"/>
          <w:w w:val="129"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7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  <w:u w:val="single" w:color="030303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  <w:u w:val="single" w:color="030303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  <w:u w:val="single" w:color="030303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38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4"/>
          <w:position w:val="-1"/>
        </w:rPr>
        <w:t>dat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9"/>
          <w:w w:val="124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9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86"/>
          <w:u w:val="single" w:color="0E0E0E"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86"/>
          <w:u w:val="single" w:color="0E0E0E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3"/>
          <w:position w:val="-1"/>
        </w:rPr>
        <w:t>.2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7"/>
          <w:w w:val="113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7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u w:val="single" w:color="0E0E0E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4861" w:right="493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4"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3" w:after="0" w:line="278" w:lineRule="auto"/>
        <w:ind w:left="1308" w:right="1372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6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6"/>
        </w:rPr>
        <w:t>TITULU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6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33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2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6"/>
        </w:rPr>
        <w:t>URDHERIT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30"/>
          <w:w w:val="126"/>
        </w:rPr>
        <w:t> </w:t>
      </w:r>
      <w:r>
        <w:rPr>
          <w:rFonts w:ascii="Arial" w:hAnsi="Arial" w:cs="Arial" w:eastAsia="Arial"/>
          <w:sz w:val="24"/>
          <w:szCs w:val="24"/>
          <w:color w:val="262626"/>
          <w:spacing w:val="0"/>
          <w:w w:val="177"/>
          <w:i/>
        </w:rPr>
        <w:t>I</w:t>
      </w:r>
      <w:r>
        <w:rPr>
          <w:rFonts w:ascii="Arial" w:hAnsi="Arial" w:cs="Arial" w:eastAsia="Arial"/>
          <w:sz w:val="24"/>
          <w:szCs w:val="24"/>
          <w:color w:val="262626"/>
          <w:spacing w:val="-75"/>
          <w:w w:val="17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3"/>
        </w:rPr>
        <w:t>VENDIMIT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3"/>
        </w:rPr>
        <w:t> </w:t>
      </w:r>
      <w:r>
        <w:rPr>
          <w:rFonts w:ascii="Arial" w:hAnsi="Arial" w:cs="Arial" w:eastAsia="Arial"/>
          <w:sz w:val="24"/>
          <w:szCs w:val="24"/>
          <w:color w:val="262626"/>
          <w:spacing w:val="0"/>
          <w:w w:val="190"/>
          <w:i/>
        </w:rPr>
        <w:t>I</w:t>
      </w:r>
      <w:r>
        <w:rPr>
          <w:rFonts w:ascii="Arial" w:hAnsi="Arial" w:cs="Arial" w:eastAsia="Arial"/>
          <w:sz w:val="24"/>
          <w:szCs w:val="24"/>
          <w:color w:val="262626"/>
          <w:spacing w:val="-85"/>
          <w:w w:val="19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UDHEZIMIT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42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7"/>
        </w:rPr>
        <w:t>GERMA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6"/>
        </w:rPr>
        <w:t>KAPI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"/>
          <w:w w:val="116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6"/>
        </w:rPr>
        <w:t>ALE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8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8"/>
        </w:rPr>
        <w:t>QENDER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4"/>
          <w:w w:val="12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4"/>
          <w:w w:val="12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8"/>
        </w:rPr>
        <w:t>THEKSUAR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9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981" w:right="218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</w:rPr>
        <w:t>Baza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5"/>
        </w:rPr>
        <w:t>ligjor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"/>
          <w:w w:val="10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757575"/>
          <w:spacing w:val="1"/>
          <w:w w:val="104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8"/>
        </w:rPr>
        <w:t>.....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8"/>
        </w:rPr>
        <w:t>......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3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7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6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99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9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6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2"/>
        </w:rPr>
        <w:t>....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0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3"/>
        </w:rPr>
        <w:t>...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03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99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9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2"/>
        </w:rPr>
        <w:t>....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8"/>
          <w:w w:val="10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5"/>
        </w:rPr>
        <w:t>....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5"/>
          <w:w w:val="105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3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0"/>
          <w:w w:val="112"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  <w:emboss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  <w:emboss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6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0"/>
          <w:w w:val="112"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  <w:emboss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  <w:emboss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6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0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6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6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3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</w:rPr>
        <w:t>................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8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18" w:right="1742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4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38"/>
          <w:w w:val="14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2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7"/>
          <w:w w:val="13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3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1"/>
          <w:w w:val="13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207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1"/>
        </w:rPr>
        <w:t>J: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9"/>
          <w:w w:val="13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31"/>
          <w:i/>
        </w:rPr>
        <w:t>IV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1"/>
          <w:w w:val="13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58"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58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41"/>
          <w:w w:val="15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207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7"/>
        </w:rPr>
        <w:t>SA: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3"/>
          <w:w w:val="12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3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4"/>
          <w:w w:val="13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1"/>
          <w:w w:val="13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207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6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9"/>
          <w:w w:val="135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247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9"/>
        </w:rPr>
        <w:t>etj.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3"/>
        </w:rPr>
        <w:t>sipa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3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6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2"/>
        </w:rPr>
        <w:t>rastit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3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981" w:right="261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-21"/>
          <w:w w:val="11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8"/>
          <w:w w:val="11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0"/>
          <w:w w:val="110"/>
        </w:rPr>
        <w:t>ek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7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6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4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0"/>
          <w:w w:val="117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9"/>
        </w:rPr>
        <w:t>endimit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9"/>
          <w:w w:val="115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0"/>
          <w:w w:val="11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pa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2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4"/>
          <w:w w:val="115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-11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"/>
          <w:w w:val="115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20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7"/>
          <w:w w:val="115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0"/>
          <w:w w:val="115"/>
        </w:rPr>
        <w:t>eve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2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9"/>
          <w:w w:val="114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8"/>
          <w:w w:val="11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9"/>
          <w:w w:val="11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8"/>
          <w:w w:val="114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4"/>
        </w:rPr>
        <w:t>aktuara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0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0"/>
          <w:w w:val="114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10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4"/>
        </w:rPr>
        <w:t>Kodi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6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7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6"/>
          <w:w w:val="116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6"/>
          <w:w w:val="11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3"/>
        </w:rPr>
        <w:t>dur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2"/>
          <w:w w:val="11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0"/>
          <w:w w:val="105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1" w:after="0" w:line="240" w:lineRule="auto"/>
        <w:ind w:left="1267" w:right="119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D3D3D"/>
          <w:w w:val="108"/>
        </w:rPr>
        <w:t>Admini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"/>
          <w:w w:val="10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6"/>
        </w:rPr>
        <w:t>trat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5"/>
          <w:w w:val="106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0"/>
          <w:w w:val="125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2"/>
          <w:w w:val="11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757575"/>
          <w:spacing w:val="-9"/>
          <w:w w:val="119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0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20"/>
          <w:w w:val="112"/>
        </w:rPr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0"/>
          <w:w w:val="112"/>
          <w:emboss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0"/>
          <w:w w:val="112"/>
          <w:emboss/>
        </w:rPr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0"/>
          <w:w w:val="112"/>
        </w:rPr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0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3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11"/>
          <w:w w:val="93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6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9"/>
        </w:rPr>
        <w:t>...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6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11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3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8"/>
          <w:w w:val="93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9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7"/>
          <w:w w:val="9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8"/>
        </w:rPr>
        <w:t>...................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7"/>
          <w:w w:val="98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3"/>
        </w:rPr>
        <w:t>...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3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6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9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6"/>
          <w:w w:val="9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3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9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6"/>
          <w:w w:val="9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8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3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6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5"/>
          <w:w w:val="106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2"/>
        </w:rPr>
        <w:t>....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0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8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-13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6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5"/>
          <w:w w:val="106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D4D4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6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3" w:lineRule="auto"/>
        <w:ind w:left="3150" w:right="322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3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3"/>
        </w:rPr>
        <w:t>EMERTIMI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2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3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9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5"/>
        </w:rPr>
        <w:t>GERM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2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5"/>
        </w:rPr>
        <w:t>KAPITALE,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3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3"/>
        </w:rPr>
        <w:t>FUNKSIONI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5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3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7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1"/>
        </w:rPr>
        <w:t>TITULLARIT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2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249" w:right="4313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Arial" w:hAnsi="Arial" w:cs="Arial" w:eastAsia="Arial"/>
          <w:sz w:val="21"/>
          <w:szCs w:val="21"/>
          <w:color w:val="757575"/>
          <w:spacing w:val="-25"/>
          <w:w w:val="120"/>
        </w:rPr>
        <w:t>(</w:t>
      </w:r>
      <w:r>
        <w:rPr>
          <w:rFonts w:ascii="Arial" w:hAnsi="Arial" w:cs="Arial" w:eastAsia="Arial"/>
          <w:sz w:val="21"/>
          <w:szCs w:val="21"/>
          <w:color w:val="262626"/>
          <w:spacing w:val="0"/>
          <w:w w:val="120"/>
        </w:rPr>
        <w:t>Emr</w:t>
      </w:r>
      <w:r>
        <w:rPr>
          <w:rFonts w:ascii="Arial" w:hAnsi="Arial" w:cs="Arial" w:eastAsia="Arial"/>
          <w:sz w:val="21"/>
          <w:szCs w:val="21"/>
          <w:color w:val="262626"/>
          <w:spacing w:val="0"/>
          <w:w w:val="120"/>
        </w:rPr>
        <w:t>i</w:t>
      </w:r>
      <w:r>
        <w:rPr>
          <w:rFonts w:ascii="Arial" w:hAnsi="Arial" w:cs="Arial" w:eastAsia="Arial"/>
          <w:sz w:val="21"/>
          <w:szCs w:val="21"/>
          <w:color w:val="262626"/>
          <w:spacing w:val="-33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9"/>
        </w:rPr>
        <w:t>Mbiemri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4" w:lineRule="auto"/>
        <w:ind w:left="973" w:right="1046" w:firstLine="8"/>
        <w:jc w:val="both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-18"/>
          <w:w w:val="121"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121"/>
        </w:rPr>
        <w:t>Shenim: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14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Kod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2"/>
        </w:rPr>
        <w:t>Procedurave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13"/>
          <w:w w:val="11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2"/>
        </w:rPr>
        <w:t>Administrative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29"/>
          <w:w w:val="11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paras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ak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-5"/>
          <w:w w:val="10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8"/>
        </w:rPr>
        <w:t>duhet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16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-3"/>
          <w:w w:val="73"/>
        </w:rPr>
        <w:t>j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0"/>
          <w:w w:val="113"/>
        </w:rPr>
        <w:t>ete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2"/>
        </w:rPr>
        <w:t>arsyetuar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-7"/>
          <w:w w:val="11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-3"/>
          <w:w w:val="132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2"/>
          <w:w w:val="113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8"/>
        </w:rPr>
        <w:t>tohet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-8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0"/>
          <w:w w:val="132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6"/>
          <w:w w:val="13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-2"/>
          <w:w w:val="12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1"/>
          <w:w w:val="106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2"/>
        </w:rPr>
        <w:t>sye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-5"/>
          <w:w w:val="11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0F0F0F"/>
          <w:spacing w:val="4"/>
          <w:w w:val="89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2"/>
          <w:w w:val="111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-6"/>
          <w:w w:val="111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28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29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01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0"/>
          <w:w w:val="114"/>
        </w:rPr>
        <w:t>shenua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0"/>
          <w:w w:val="114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43"/>
          <w:w w:val="11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3"/>
        </w:rPr>
        <w:t>q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2"/>
          <w:w w:val="113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3"/>
        </w:rPr>
        <w:t>dersua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3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19"/>
          <w:w w:val="11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D3D3D"/>
          <w:spacing w:val="-6"/>
          <w:w w:val="186"/>
        </w:rPr>
        <w:t>"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12"/>
        </w:rPr>
        <w:t>KONSTATOV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13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19"/>
        </w:rPr>
        <w:t>SE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-31"/>
          <w:w w:val="119"/>
        </w:rPr>
        <w:t>:</w:t>
      </w:r>
      <w:r>
        <w:rPr>
          <w:rFonts w:ascii="Times New Roman" w:hAnsi="Times New Roman" w:cs="Times New Roman" w:eastAsia="Times New Roman"/>
          <w:sz w:val="17"/>
          <w:szCs w:val="17"/>
          <w:color w:val="4D4D4D"/>
          <w:spacing w:val="0"/>
          <w:w w:val="186"/>
        </w:rPr>
        <w:t>"</w:t>
      </w:r>
      <w:r>
        <w:rPr>
          <w:rFonts w:ascii="Times New Roman" w:hAnsi="Times New Roman" w:cs="Times New Roman" w:eastAsia="Times New Roman"/>
          <w:sz w:val="17"/>
          <w:szCs w:val="17"/>
          <w:color w:val="4D4D4D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5"/>
          <w:w w:val="114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4"/>
        </w:rPr>
        <w:t>asua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4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27"/>
          <w:w w:val="11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7"/>
          <w:w w:val="111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1"/>
          <w:w w:val="111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-4"/>
          <w:w w:val="111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11"/>
        </w:rPr>
        <w:t>ti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41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0"/>
          <w:w w:val="111"/>
        </w:rPr>
        <w:t>arsyetues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17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6"/>
        </w:rPr>
        <w:t>pe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2"/>
          <w:w w:val="117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5"/>
          <w:w w:val="107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-2"/>
          <w:w w:val="12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-5"/>
          <w:w w:val="106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2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-7"/>
          <w:w w:val="113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0"/>
          <w:w w:val="112"/>
        </w:rPr>
        <w:t>ormative</w:t>
      </w:r>
      <w:r>
        <w:rPr>
          <w:rFonts w:ascii="Times New Roman" w:hAnsi="Times New Roman" w:cs="Times New Roman" w:eastAsia="Times New Roman"/>
          <w:sz w:val="16"/>
          <w:szCs w:val="16"/>
          <w:color w:val="606060"/>
          <w:spacing w:val="-21"/>
          <w:w w:val="113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858585"/>
          <w:spacing w:val="0"/>
          <w:w w:val="130"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00" w:right="1511"/>
        <w:jc w:val="center"/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pict>
          <v:group style="position:absolute;margin-left:86.423904pt;margin-top:-.638336pt;width:417.64854pt;height:.1pt;mso-position-horizontal-relative:page;mso-position-vertical-relative:paragraph;z-index:-2253" coordorigin="1728,-13" coordsize="8353,2">
            <v:shape style="position:absolute;left:1728;top:-13;width:8353;height:2" coordorigin="1728,-13" coordsize="8353,0" path="m1728,-13l10081,-13e" filled="f" stroked="t" strokeweight="1.60788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16"/>
        </w:rPr>
        <w:t>Ad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7"/>
          <w:w w:val="116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0"/>
          <w:w w:val="116"/>
        </w:rPr>
        <w:t>esa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-16"/>
          <w:w w:val="116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00"/>
        </w:rPr>
        <w:t>plote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-12"/>
          <w:w w:val="141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14"/>
        </w:rPr>
        <w:t>titucioni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8"/>
          <w:w w:val="114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0"/>
          <w:w w:val="147"/>
        </w:rPr>
        <w:t>,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15"/>
        </w:rPr>
        <w:t>numri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20"/>
          <w:w w:val="115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15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15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-5"/>
          <w:w w:val="115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0F0F0F"/>
          <w:spacing w:val="-11"/>
          <w:w w:val="115"/>
        </w:rPr>
        <w:t>l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15"/>
        </w:rPr>
        <w:t>efonit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-9"/>
          <w:w w:val="115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15"/>
        </w:rPr>
        <w:t>faqjazyrtare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18"/>
          <w:w w:val="115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1"/>
          <w:w w:val="115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-3"/>
          <w:w w:val="115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0F0F0F"/>
          <w:spacing w:val="0"/>
          <w:w w:val="115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0F0F0F"/>
          <w:spacing w:val="-3"/>
          <w:w w:val="115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15"/>
        </w:rPr>
        <w:t>ternet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-14"/>
          <w:w w:val="115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15"/>
        </w:rPr>
        <w:t>(n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-17"/>
          <w:w w:val="115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0"/>
          <w:w w:val="115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15"/>
          <w:w w:val="115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21"/>
        </w:rPr>
        <w:t>k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-17"/>
          <w:w w:val="120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0"/>
          <w:w w:val="136"/>
        </w:rPr>
        <w:t>),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21"/>
        </w:rPr>
        <w:t>adr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16"/>
          <w:w w:val="12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0"/>
          <w:w w:val="121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0"/>
          <w:w w:val="121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-21"/>
          <w:w w:val="12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-8"/>
          <w:w w:val="12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21"/>
        </w:rPr>
        <w:t>p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8"/>
          <w:w w:val="121"/>
        </w:rPr>
        <w:t>o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-14"/>
          <w:w w:val="121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6"/>
          <w:w w:val="121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0"/>
          <w:w w:val="121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-5"/>
          <w:w w:val="12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-4"/>
          <w:w w:val="127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0F0F0F"/>
          <w:spacing w:val="-10"/>
          <w:w w:val="117"/>
        </w:rPr>
        <w:t>l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4D4D4D"/>
          <w:spacing w:val="-1"/>
          <w:w w:val="112"/>
        </w:rPr>
        <w:t>k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14"/>
        </w:rPr>
        <w:t>tronike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jc w:val="center"/>
        <w:spacing w:after="0"/>
        <w:sectPr>
          <w:pgNumType w:start="6851"/>
          <w:pgMar w:header="849" w:footer="893" w:top="1460" w:bottom="1080" w:left="780" w:right="780"/>
          <w:headerReference w:type="odd" r:id="rId19"/>
          <w:headerReference w:type="even" r:id="rId20"/>
          <w:footerReference w:type="odd" r:id="rId21"/>
          <w:footerReference w:type="even" r:id="rId22"/>
          <w:pgSz w:w="11920" w:h="16860"/>
        </w:sectPr>
      </w:pPr>
      <w:rPr/>
    </w:p>
    <w:p>
      <w:pPr>
        <w:spacing w:before="1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344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44.082798pt;margin-top:-18.690269pt;width:506.34555pt;height:.1pt;mso-position-horizontal-relative:page;mso-position-vertical-relative:paragraph;z-index:-2251" coordorigin="882,-374" coordsize="10127,2">
            <v:shape style="position:absolute;left:882;top:-374;width:10127;height:2" coordorigin="882,-374" coordsize="10127,0" path="m882,-374l11009,-374e" filled="f" stroked="t" strokeweight="2.02214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4"/>
        </w:rPr>
        <w:t>Model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2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13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shje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9"/>
        </w:rPr>
        <w:t>nderi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1"/>
          <w:w w:val="11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4"/>
          <w:w w:val="11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2"/>
        </w:rPr>
        <w:t>titucionale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3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438" w:lineRule="exact"/>
        <w:ind w:left="846" w:right="-20"/>
        <w:jc w:val="left"/>
        <w:tabs>
          <w:tab w:pos="3700" w:val="left"/>
          <w:tab w:pos="7320" w:val="left"/>
        </w:tabs>
        <w:rPr>
          <w:rFonts w:ascii="Times New Roman" w:hAnsi="Times New Roman" w:cs="Times New Roman" w:eastAsia="Times New Roman"/>
          <w:sz w:val="144"/>
          <w:szCs w:val="144"/>
        </w:rPr>
      </w:pPr>
      <w:rPr/>
      <w:r>
        <w:rPr>
          <w:rFonts w:ascii="Times New Roman" w:hAnsi="Times New Roman" w:cs="Times New Roman" w:eastAsia="Times New Roman"/>
          <w:sz w:val="144"/>
          <w:szCs w:val="144"/>
          <w:color w:val="0C0C0C"/>
          <w:spacing w:val="-24"/>
          <w:w w:val="269"/>
          <w:position w:val="-20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0C0C0C"/>
          <w:spacing w:val="0"/>
          <w:w w:val="269"/>
          <w:position w:val="-20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0C0C0C"/>
          <w:spacing w:val="-963"/>
          <w:w w:val="269"/>
          <w:position w:val="-20"/>
        </w:rPr>
        <w:t> </w:t>
      </w:r>
      <w:r>
        <w:rPr>
          <w:rFonts w:ascii="Times New Roman" w:hAnsi="Times New Roman" w:cs="Times New Roman" w:eastAsia="Times New Roman"/>
          <w:sz w:val="144"/>
          <w:szCs w:val="144"/>
          <w:color w:val="0C0C0C"/>
          <w:spacing w:val="0"/>
          <w:w w:val="100"/>
          <w:position w:val="-20"/>
        </w:rPr>
        <w:tab/>
      </w:r>
      <w:r>
        <w:rPr>
          <w:rFonts w:ascii="Times New Roman" w:hAnsi="Times New Roman" w:cs="Times New Roman" w:eastAsia="Times New Roman"/>
          <w:sz w:val="144"/>
          <w:szCs w:val="144"/>
          <w:color w:val="0C0C0C"/>
          <w:spacing w:val="0"/>
          <w:w w:val="100"/>
          <w:position w:val="-20"/>
        </w:rPr>
      </w:r>
      <w:r>
        <w:rPr>
          <w:rFonts w:ascii="Arial" w:hAnsi="Arial" w:cs="Arial" w:eastAsia="Arial"/>
          <w:sz w:val="12"/>
          <w:szCs w:val="12"/>
          <w:color w:val="1F1F1F"/>
          <w:spacing w:val="0"/>
          <w:w w:val="189"/>
          <w:position w:val="-21"/>
        </w:rPr>
        <w:t>R</w:t>
      </w:r>
      <w:r>
        <w:rPr>
          <w:rFonts w:ascii="Arial" w:hAnsi="Arial" w:cs="Arial" w:eastAsia="Arial"/>
          <w:sz w:val="12"/>
          <w:szCs w:val="12"/>
          <w:color w:val="1F1F1F"/>
          <w:spacing w:val="0"/>
          <w:w w:val="189"/>
          <w:position w:val="-21"/>
        </w:rPr>
        <w:t>E</w:t>
      </w:r>
      <w:r>
        <w:rPr>
          <w:rFonts w:ascii="Arial" w:hAnsi="Arial" w:cs="Arial" w:eastAsia="Arial"/>
          <w:sz w:val="12"/>
          <w:szCs w:val="12"/>
          <w:color w:val="1F1F1F"/>
          <w:spacing w:val="-8"/>
          <w:w w:val="189"/>
          <w:position w:val="-21"/>
        </w:rPr>
        <w:t> </w:t>
      </w:r>
      <w:r>
        <w:rPr>
          <w:rFonts w:ascii="Arial" w:hAnsi="Arial" w:cs="Arial" w:eastAsia="Arial"/>
          <w:sz w:val="12"/>
          <w:szCs w:val="12"/>
          <w:color w:val="1F1F1F"/>
          <w:spacing w:val="0"/>
          <w:w w:val="189"/>
          <w:position w:val="-21"/>
        </w:rPr>
        <w:t>PUB</w:t>
      </w:r>
      <w:r>
        <w:rPr>
          <w:rFonts w:ascii="Arial" w:hAnsi="Arial" w:cs="Arial" w:eastAsia="Arial"/>
          <w:sz w:val="12"/>
          <w:szCs w:val="12"/>
          <w:color w:val="1F1F1F"/>
          <w:spacing w:val="0"/>
          <w:w w:val="189"/>
          <w:position w:val="-21"/>
        </w:rPr>
        <w:t>L</w:t>
      </w:r>
      <w:r>
        <w:rPr>
          <w:rFonts w:ascii="Arial" w:hAnsi="Arial" w:cs="Arial" w:eastAsia="Arial"/>
          <w:sz w:val="12"/>
          <w:szCs w:val="12"/>
          <w:color w:val="1F1F1F"/>
          <w:spacing w:val="-40"/>
          <w:w w:val="189"/>
          <w:position w:val="-21"/>
        </w:rPr>
        <w:t> </w:t>
      </w:r>
      <w:r>
        <w:rPr>
          <w:rFonts w:ascii="Arial" w:hAnsi="Arial" w:cs="Arial" w:eastAsia="Arial"/>
          <w:sz w:val="12"/>
          <w:szCs w:val="12"/>
          <w:color w:val="1F1F1F"/>
          <w:spacing w:val="0"/>
          <w:w w:val="189"/>
          <w:position w:val="-21"/>
        </w:rPr>
        <w:t>I</w:t>
      </w:r>
      <w:r>
        <w:rPr>
          <w:rFonts w:ascii="Arial" w:hAnsi="Arial" w:cs="Arial" w:eastAsia="Arial"/>
          <w:sz w:val="12"/>
          <w:szCs w:val="12"/>
          <w:color w:val="1F1F1F"/>
          <w:spacing w:val="0"/>
          <w:w w:val="189"/>
          <w:position w:val="-21"/>
        </w:rPr>
        <w:t> </w:t>
      </w:r>
      <w:r>
        <w:rPr>
          <w:rFonts w:ascii="Arial" w:hAnsi="Arial" w:cs="Arial" w:eastAsia="Arial"/>
          <w:sz w:val="12"/>
          <w:szCs w:val="12"/>
          <w:color w:val="1F1F1F"/>
          <w:spacing w:val="26"/>
          <w:w w:val="189"/>
          <w:position w:val="-21"/>
        </w:rPr>
        <w:t> </w:t>
      </w:r>
      <w:r>
        <w:rPr>
          <w:rFonts w:ascii="Arial" w:hAnsi="Arial" w:cs="Arial" w:eastAsia="Arial"/>
          <w:sz w:val="12"/>
          <w:szCs w:val="12"/>
          <w:color w:val="1F1F1F"/>
          <w:spacing w:val="0"/>
          <w:w w:val="189"/>
          <w:position w:val="-21"/>
        </w:rPr>
        <w:t>A</w:t>
      </w:r>
      <w:r>
        <w:rPr>
          <w:rFonts w:ascii="Arial" w:hAnsi="Arial" w:cs="Arial" w:eastAsia="Arial"/>
          <w:sz w:val="12"/>
          <w:szCs w:val="12"/>
          <w:color w:val="1F1F1F"/>
          <w:spacing w:val="0"/>
          <w:w w:val="189"/>
          <w:position w:val="-21"/>
        </w:rPr>
        <w:t> </w:t>
      </w:r>
      <w:r>
        <w:rPr>
          <w:rFonts w:ascii="Arial" w:hAnsi="Arial" w:cs="Arial" w:eastAsia="Arial"/>
          <w:sz w:val="12"/>
          <w:szCs w:val="12"/>
          <w:color w:val="1F1F1F"/>
          <w:spacing w:val="19"/>
          <w:w w:val="189"/>
          <w:position w:val="-21"/>
        </w:rPr>
        <w:t> </w:t>
      </w:r>
      <w:r>
        <w:rPr>
          <w:rFonts w:ascii="Arial" w:hAnsi="Arial" w:cs="Arial" w:eastAsia="Arial"/>
          <w:sz w:val="12"/>
          <w:szCs w:val="12"/>
          <w:color w:val="0C0C0C"/>
          <w:spacing w:val="0"/>
          <w:w w:val="100"/>
          <w:position w:val="-21"/>
        </w:rPr>
        <w:t>E</w:t>
      </w:r>
      <w:r>
        <w:rPr>
          <w:rFonts w:ascii="Arial" w:hAnsi="Arial" w:cs="Arial" w:eastAsia="Arial"/>
          <w:sz w:val="12"/>
          <w:szCs w:val="12"/>
          <w:color w:val="0C0C0C"/>
          <w:spacing w:val="0"/>
          <w:w w:val="100"/>
          <w:position w:val="-21"/>
        </w:rPr>
        <w:t>   </w:t>
      </w:r>
      <w:r>
        <w:rPr>
          <w:rFonts w:ascii="Arial" w:hAnsi="Arial" w:cs="Arial" w:eastAsia="Arial"/>
          <w:sz w:val="12"/>
          <w:szCs w:val="12"/>
          <w:color w:val="0C0C0C"/>
          <w:spacing w:val="29"/>
          <w:w w:val="100"/>
          <w:position w:val="-21"/>
        </w:rPr>
        <w:t> </w:t>
      </w:r>
      <w:r>
        <w:rPr>
          <w:rFonts w:ascii="Arial" w:hAnsi="Arial" w:cs="Arial" w:eastAsia="Arial"/>
          <w:sz w:val="12"/>
          <w:szCs w:val="12"/>
          <w:color w:val="1F1F1F"/>
          <w:spacing w:val="0"/>
          <w:w w:val="189"/>
          <w:position w:val="-21"/>
        </w:rPr>
        <w:t>SHQIP</w:t>
      </w:r>
      <w:r>
        <w:rPr>
          <w:rFonts w:ascii="Arial" w:hAnsi="Arial" w:cs="Arial" w:eastAsia="Arial"/>
          <w:sz w:val="12"/>
          <w:szCs w:val="12"/>
          <w:color w:val="1F1F1F"/>
          <w:spacing w:val="-42"/>
          <w:w w:val="189"/>
          <w:position w:val="-21"/>
        </w:rPr>
        <w:t> </w:t>
      </w:r>
      <w:r>
        <w:rPr>
          <w:rFonts w:ascii="Arial" w:hAnsi="Arial" w:cs="Arial" w:eastAsia="Arial"/>
          <w:sz w:val="12"/>
          <w:szCs w:val="12"/>
          <w:color w:val="1F1F1F"/>
          <w:spacing w:val="0"/>
          <w:w w:val="189"/>
          <w:position w:val="-21"/>
        </w:rPr>
        <w:t>ERISE</w:t>
      </w:r>
      <w:r>
        <w:rPr>
          <w:rFonts w:ascii="Arial" w:hAnsi="Arial" w:cs="Arial" w:eastAsia="Arial"/>
          <w:sz w:val="12"/>
          <w:szCs w:val="12"/>
          <w:color w:val="1F1F1F"/>
          <w:spacing w:val="0"/>
          <w:w w:val="100"/>
          <w:position w:val="-21"/>
        </w:rPr>
        <w:tab/>
      </w:r>
      <w:r>
        <w:rPr>
          <w:rFonts w:ascii="Arial" w:hAnsi="Arial" w:cs="Arial" w:eastAsia="Arial"/>
          <w:sz w:val="12"/>
          <w:szCs w:val="12"/>
          <w:color w:val="1F1F1F"/>
          <w:spacing w:val="0"/>
          <w:w w:val="100"/>
          <w:position w:val="-21"/>
        </w:rPr>
      </w:r>
      <w:r>
        <w:rPr>
          <w:rFonts w:ascii="Times New Roman" w:hAnsi="Times New Roman" w:cs="Times New Roman" w:eastAsia="Times New Roman"/>
          <w:sz w:val="144"/>
          <w:szCs w:val="144"/>
          <w:color w:val="0C0C0C"/>
          <w:spacing w:val="0"/>
          <w:w w:val="268"/>
          <w:position w:val="-20"/>
        </w:rPr>
        <w:t>--</w:t>
      </w:r>
      <w:r>
        <w:rPr>
          <w:rFonts w:ascii="Times New Roman" w:hAnsi="Times New Roman" w:cs="Times New Roman" w:eastAsia="Times New Roman"/>
          <w:sz w:val="144"/>
          <w:szCs w:val="14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header="849" w:footer="893" w:top="1460" w:bottom="1080" w:left="780" w:right="780"/>
          <w:pgSz w:w="11920" w:h="16860"/>
        </w:sectPr>
      </w:pPr>
      <w:rPr/>
    </w:p>
    <w:p>
      <w:pPr>
        <w:spacing w:before="0" w:after="0" w:line="204" w:lineRule="exact"/>
        <w:ind w:left="1207" w:right="-5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5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5"/>
        </w:rPr>
        <w:t>EMERTIMI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31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13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GERM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7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1"/>
        </w:rPr>
        <w:t>KAPI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"/>
          <w:w w:val="11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3"/>
        </w:rPr>
        <w:t>ALE,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3" w:after="0" w:line="289" w:lineRule="auto"/>
        <w:ind w:left="1591" w:right="318" w:firstLine="-1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2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2"/>
        </w:rPr>
        <w:t>INSTITUCIONIT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3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4"/>
        </w:rPr>
        <w:t>PALE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4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4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-11"/>
          <w:w w:val="114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34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13131"/>
          <w:spacing w:val="0"/>
          <w:w w:val="118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313131"/>
          <w:spacing w:val="-19"/>
          <w:w w:val="118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18"/>
        </w:rPr>
        <w:t>TI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1"/>
          <w:w w:val="118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313131"/>
          <w:spacing w:val="0"/>
          <w:w w:val="118"/>
        </w:rPr>
        <w:t>U</w:t>
      </w:r>
      <w:r>
        <w:rPr>
          <w:rFonts w:ascii="Times New Roman" w:hAnsi="Times New Roman" w:cs="Times New Roman" w:eastAsia="Times New Roman"/>
          <w:sz w:val="17"/>
          <w:szCs w:val="17"/>
          <w:color w:val="313131"/>
          <w:spacing w:val="5"/>
          <w:w w:val="118"/>
        </w:rPr>
        <w:t>C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18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2"/>
          <w:w w:val="118"/>
        </w:rPr>
        <w:t>O</w:t>
      </w:r>
      <w:r>
        <w:rPr>
          <w:rFonts w:ascii="Times New Roman" w:hAnsi="Times New Roman" w:cs="Times New Roman" w:eastAsia="Times New Roman"/>
          <w:sz w:val="17"/>
          <w:szCs w:val="17"/>
          <w:color w:val="313131"/>
          <w:spacing w:val="1"/>
          <w:w w:val="118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18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18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-8"/>
          <w:w w:val="11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2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2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-15"/>
          <w:w w:val="113"/>
        </w:rPr>
        <w:t>V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3"/>
        </w:rPr>
        <w:t>ARESISE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-20"/>
          <w:w w:val="11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13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2"/>
          <w:w w:val="11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13"/>
        </w:rPr>
        <w:t>NESE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13"/>
          <w:w w:val="11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00"/>
        </w:rPr>
        <w:t>KA)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8" w:after="0" w:line="240" w:lineRule="auto"/>
        <w:ind w:left="1820" w:right="537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4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4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-21"/>
          <w:w w:val="114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3"/>
          <w:w w:val="114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5"/>
        </w:rPr>
        <w:t>STRUKTUREs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6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52" w:after="0" w:line="240" w:lineRule="auto"/>
        <w:ind w:left="2389" w:right="1144"/>
        <w:jc w:val="center"/>
        <w:tabs>
          <w:tab w:pos="338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F3F3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F3F3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4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"/>
          <w:w w:val="127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3F3F3F"/>
          <w:spacing w:val="0"/>
          <w:w w:val="119"/>
        </w:rPr>
        <w:t>ro</w:t>
      </w:r>
      <w:r>
        <w:rPr>
          <w:rFonts w:ascii="Times New Roman" w:hAnsi="Times New Roman" w:cs="Times New Roman" w:eastAsia="Times New Roman"/>
          <w:sz w:val="19"/>
          <w:szCs w:val="19"/>
          <w:color w:val="3F3F3F"/>
          <w:spacing w:val="-5"/>
          <w:w w:val="118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8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55" w:after="0" w:line="226" w:lineRule="exact"/>
        <w:ind w:left="1652" w:right="404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-27"/>
          <w:w w:val="111"/>
          <w:position w:val="-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11"/>
          <w:position w:val="-1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3"/>
          <w:w w:val="111"/>
          <w:position w:val="-1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1"/>
          <w:position w:val="-1"/>
        </w:rPr>
        <w:t>teti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2"/>
          <w:w w:val="111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1F1F1F"/>
          <w:spacing w:val="0"/>
          <w:w w:val="100"/>
          <w:position w:val="-1"/>
        </w:rPr>
        <w:t>ku</w:t>
      </w:r>
      <w:r>
        <w:rPr>
          <w:rFonts w:ascii="Arial" w:hAnsi="Arial" w:cs="Arial" w:eastAsia="Arial"/>
          <w:sz w:val="19"/>
          <w:szCs w:val="19"/>
          <w:color w:val="1F1F1F"/>
          <w:spacing w:val="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1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14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position w:val="-1"/>
        </w:rPr>
        <w:t>line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position w:val="-1"/>
        </w:rPr>
        <w:t>),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0"/>
          <w:position w:val="-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7"/>
          <w:w w:val="117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98"/>
          <w:position w:val="-1"/>
        </w:rPr>
        <w:t>_.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8"/>
          <w:w w:val="198"/>
          <w:position w:val="-1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8"/>
          <w:w w:val="112"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321"/>
          <w:position w:val="-1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4" w:lineRule="exact"/>
        <w:ind w:left="-35" w:right="1131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9"/>
        </w:rPr>
        <w:t>EMERTIMI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2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1"/>
        </w:rPr>
        <w:t>GERM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10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1"/>
        </w:rPr>
        <w:t>KAPITALE,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3" w:after="0" w:line="289" w:lineRule="auto"/>
        <w:ind w:left="357" w:right="1506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2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3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2"/>
        </w:rPr>
        <w:t>INSTITUCIONIT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31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6"/>
        </w:rPr>
        <w:t>PAL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0"/>
          <w:w w:val="11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5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5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3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3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3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-12"/>
          <w:w w:val="11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-6"/>
          <w:w w:val="121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313131"/>
          <w:spacing w:val="0"/>
          <w:w w:val="121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313131"/>
          <w:spacing w:val="-12"/>
          <w:w w:val="121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21"/>
        </w:rPr>
        <w:t>TIT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-11"/>
          <w:w w:val="121"/>
        </w:rPr>
        <w:t>U</w:t>
      </w:r>
      <w:r>
        <w:rPr>
          <w:rFonts w:ascii="Times New Roman" w:hAnsi="Times New Roman" w:cs="Times New Roman" w:eastAsia="Times New Roman"/>
          <w:sz w:val="17"/>
          <w:szCs w:val="17"/>
          <w:color w:val="313131"/>
          <w:spacing w:val="-5"/>
          <w:w w:val="121"/>
        </w:rPr>
        <w:t>C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21"/>
        </w:rPr>
        <w:t>IONI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21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-20"/>
          <w:w w:val="12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2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2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16"/>
        </w:rPr>
        <w:t>VARESISE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16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-20"/>
          <w:w w:val="11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6"/>
        </w:rPr>
        <w:t>NESE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-9"/>
          <w:w w:val="11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05"/>
        </w:rPr>
        <w:t>KA)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8" w:after="0" w:line="240" w:lineRule="auto"/>
        <w:ind w:left="569" w:right="172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4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4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-11"/>
          <w:w w:val="114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33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2"/>
        </w:rPr>
        <w:t>STRUKTURES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3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43" w:after="0" w:line="240" w:lineRule="auto"/>
        <w:ind w:left="1146" w:right="2320"/>
        <w:jc w:val="center"/>
        <w:tabs>
          <w:tab w:pos="214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1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24"/>
        </w:rPr>
        <w:t>pr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9"/>
          <w:w w:val="124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3F3F3F"/>
          <w:spacing w:val="0"/>
          <w:w w:val="114"/>
        </w:rPr>
        <w:t>t.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53" w:after="0" w:line="226" w:lineRule="exact"/>
        <w:ind w:left="410" w:right="156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00"/>
          <w:position w:val="-1"/>
        </w:rPr>
        <w:t>(Qy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7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  <w:position w:val="-1"/>
        </w:rPr>
        <w:t>eti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15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1F1F1F"/>
          <w:spacing w:val="0"/>
          <w:w w:val="130"/>
          <w:position w:val="-1"/>
        </w:rPr>
        <w:t>ku</w:t>
      </w:r>
      <w:r>
        <w:rPr>
          <w:rFonts w:ascii="Arial" w:hAnsi="Arial" w:cs="Arial" w:eastAsia="Arial"/>
          <w:sz w:val="19"/>
          <w:szCs w:val="19"/>
          <w:color w:val="1F1F1F"/>
          <w:spacing w:val="-3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3"/>
          <w:position w:val="-1"/>
        </w:rPr>
        <w:t>selin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1"/>
          <w:w w:val="103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12"/>
          <w:w w:val="105"/>
          <w:position w:val="-1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66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8"/>
          <w:w w:val="110"/>
          <w:position w:val="-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15"/>
          <w:w w:val="117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98"/>
          <w:position w:val="-1"/>
        </w:rPr>
        <w:t>_.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8"/>
          <w:w w:val="198"/>
          <w:position w:val="-1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13"/>
          <w:w w:val="150"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336"/>
          <w:position w:val="-1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5046" w:space="322"/>
            <w:col w:w="4992"/>
          </w:cols>
        </w:sectPr>
      </w:pPr>
      <w:rPr/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4" w:after="0" w:line="240" w:lineRule="auto"/>
        <w:ind w:left="4346" w:right="4264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4"/>
        </w:rPr>
        <w:t>MARREVESHJE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952" w:right="486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5" w:after="0" w:line="240" w:lineRule="auto"/>
        <w:ind w:left="1701" w:right="161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1"/>
        </w:rPr>
        <w:t>fiTULLI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32"/>
          <w:w w:val="13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3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5"/>
          <w:w w:val="13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4"/>
        </w:rPr>
        <w:t>MARREVESHJE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4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9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2"/>
        </w:rPr>
        <w:t>GERM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2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2"/>
        </w:rPr>
        <w:t>KAPITALE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1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3"/>
        </w:rPr>
        <w:t>QENDER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5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1" w:after="0" w:line="226" w:lineRule="exact"/>
        <w:ind w:left="4515" w:right="4439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C0C0C"/>
          <w:w w:val="114"/>
          <w:position w:val="-1"/>
        </w:rPr>
        <w:t>THEKSUAR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w w:val="115"/>
          <w:position w:val="-1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34" w:after="0" w:line="240" w:lineRule="auto"/>
        <w:ind w:left="2890" w:right="163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3" w:after="0" w:line="298" w:lineRule="auto"/>
        <w:ind w:left="1249" w:right="-9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1"/>
        </w:rPr>
        <w:t>EMERTIM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0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5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2"/>
        </w:rPr>
        <w:t>RAS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3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1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28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2"/>
        </w:rPr>
        <w:t>KALLZORE,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3"/>
        </w:rPr>
        <w:t>GERM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6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3"/>
        </w:rPr>
        <w:t>KAPITALE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5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7"/>
        </w:rPr>
        <w:t>INSTITUCIONIT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53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7"/>
        </w:rPr>
        <w:t>PALE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1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27"/>
        </w:rPr>
        <w:t>NE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4"/>
        </w:rPr>
        <w:t>MARREVESHJE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5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95" w:lineRule="auto"/>
        <w:ind w:left="1201" w:right="-37" w:firstLine="11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4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4"/>
        </w:rPr>
        <w:t>EMERTIMI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42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"/>
          <w:w w:val="114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19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4"/>
        </w:rPr>
        <w:t>GERM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1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1"/>
        </w:rPr>
        <w:t>KAPI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"/>
          <w:w w:val="11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3"/>
        </w:rPr>
        <w:t>ALE,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0"/>
          <w:w w:val="12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8"/>
        </w:rPr>
        <w:t>FUNKSIONI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8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32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7"/>
        </w:rPr>
        <w:t>NENSHKRUESIT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8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6" w:lineRule="exact"/>
        <w:ind w:left="2283" w:right="1031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24"/>
          <w:position w:val="-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2"/>
          <w:w w:val="124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  <w:position w:val="-1"/>
        </w:rPr>
        <w:t>mri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31"/>
          <w:w w:val="124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24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7"/>
          <w:w w:val="124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5"/>
          <w:position w:val="-1"/>
        </w:rPr>
        <w:t>Mbiemri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6"/>
          <w:position w:val="-1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4" w:after="0" w:line="240" w:lineRule="auto"/>
        <w:ind w:left="1672" w:right="279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3"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3" w:after="0" w:line="298" w:lineRule="auto"/>
        <w:ind w:left="31" w:right="1164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1"/>
        </w:rPr>
        <w:t>EMERTIM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1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3"/>
        </w:rPr>
        <w:t>RASE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4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3"/>
        </w:rPr>
        <w:t>KALLZORE,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4"/>
        </w:rPr>
        <w:t>GERM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3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4"/>
        </w:rPr>
        <w:t>KAPITAL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0"/>
          <w:w w:val="11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13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42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4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13"/>
          <w:w w:val="11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15"/>
        </w:rPr>
        <w:t>NSTIT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7"/>
          <w:w w:val="115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CI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8"/>
          <w:w w:val="115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9"/>
          <w:w w:val="115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40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PALE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24"/>
        </w:rPr>
        <w:t>NE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4"/>
        </w:rPr>
        <w:t>MARREVESHJE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5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95" w:lineRule="auto"/>
        <w:ind w:left="-17" w:right="1122" w:firstLine="22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F1F1F"/>
          <w:w w:val="12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w w:val="119"/>
        </w:rPr>
        <w:t>EMERTIM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0"/>
          <w:w w:val="12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66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5"/>
        </w:rPr>
        <w:t>GERM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2"/>
        </w:rPr>
        <w:t>KAPITALE,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9"/>
        </w:rPr>
        <w:t>FUNKSIONI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9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9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30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7"/>
        </w:rPr>
        <w:t>NENSHKRUESIT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8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6" w:lineRule="exact"/>
        <w:ind w:left="1081" w:right="2191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2"/>
          <w:position w:val="-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2"/>
          <w:position w:val="-1"/>
        </w:rPr>
        <w:t>Emri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31"/>
          <w:w w:val="122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2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2"/>
          <w:w w:val="122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5"/>
          <w:position w:val="-1"/>
        </w:rPr>
        <w:t>Mbiemri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6"/>
          <w:position w:val="-1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5058" w:space="277"/>
            <w:col w:w="5025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shape style="position:absolute;margin-left:271.01123pt;margin-top:49.348339pt;width:25.483147pt;height:33.977528pt;mso-position-horizontal-relative:page;mso-position-vertical-relative:page;z-index:-2252" type="#_x0000_t75">
            <v:imagedata r:id="rId24" o:title=""/>
          </v:shape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40" w:after="0" w:line="240" w:lineRule="auto"/>
        <w:ind w:left="1614"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pict>
          <v:group style="position:absolute;margin-left:96.254189pt;margin-top:1.317631pt;width:406.04707pt;height:.1pt;mso-position-horizontal-relative:page;mso-position-vertical-relative:paragraph;z-index:-2250" coordorigin="1925,26" coordsize="8121,2">
            <v:shape style="position:absolute;left:1925;top:26;width:8121;height:2" coordorigin="1925,26" coordsize="8121,0" path="m1925,26l10046,26e" filled="f" stroked="t" strokeweight="1.61771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5"/>
          <w:szCs w:val="15"/>
          <w:color w:val="313131"/>
          <w:spacing w:val="0"/>
          <w:w w:val="114"/>
        </w:rPr>
        <w:t>Ad</w:t>
      </w:r>
      <w:r>
        <w:rPr>
          <w:rFonts w:ascii="Times New Roman" w:hAnsi="Times New Roman" w:cs="Times New Roman" w:eastAsia="Times New Roman"/>
          <w:sz w:val="15"/>
          <w:szCs w:val="15"/>
          <w:color w:val="313131"/>
          <w:spacing w:val="-6"/>
          <w:w w:val="114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-3"/>
          <w:w w:val="114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313131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color w:val="313131"/>
          <w:spacing w:val="-13"/>
          <w:w w:val="114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0"/>
          <w:w w:val="100"/>
        </w:rPr>
        <w:t>plo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-5"/>
          <w:w w:val="100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0C0C0C"/>
          <w:spacing w:val="0"/>
          <w:w w:val="108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0C0C0C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0"/>
          <w:w w:val="122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-13"/>
          <w:w w:val="121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0C0C0C"/>
          <w:spacing w:val="2"/>
          <w:w w:val="119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313131"/>
          <w:spacing w:val="0"/>
          <w:w w:val="107"/>
        </w:rPr>
        <w:t>tucionit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48"/>
        </w:rPr>
        <w:t>,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0"/>
          <w:w w:val="100"/>
        </w:rPr>
        <w:t>numri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13131"/>
          <w:spacing w:val="-5"/>
          <w:w w:val="119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12"/>
        </w:rPr>
        <w:t>el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-12"/>
          <w:w w:val="112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0"/>
          <w:w w:val="110"/>
        </w:rPr>
        <w:t>fonit</w:t>
      </w:r>
      <w:r>
        <w:rPr>
          <w:rFonts w:ascii="Times New Roman" w:hAnsi="Times New Roman" w:cs="Times New Roman" w:eastAsia="Times New Roman"/>
          <w:sz w:val="15"/>
          <w:szCs w:val="15"/>
          <w:color w:val="6B6B6B"/>
          <w:spacing w:val="0"/>
          <w:w w:val="148"/>
        </w:rPr>
        <w:t>,</w:t>
      </w:r>
      <w:r>
        <w:rPr>
          <w:rFonts w:ascii="Times New Roman" w:hAnsi="Times New Roman" w:cs="Times New Roman" w:eastAsia="Times New Roman"/>
          <w:sz w:val="15"/>
          <w:szCs w:val="15"/>
          <w:color w:val="6B6B6B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0"/>
          <w:w w:val="116"/>
        </w:rPr>
        <w:t>faqjazyrta-e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-11"/>
          <w:w w:val="116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0C0C0C"/>
          <w:spacing w:val="0"/>
          <w:w w:val="113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0C0C0C"/>
          <w:spacing w:val="-2"/>
          <w:w w:val="113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0"/>
          <w:w w:val="113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2"/>
          <w:w w:val="113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0"/>
          <w:w w:val="113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-8"/>
          <w:w w:val="113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-9"/>
          <w:w w:val="113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313131"/>
          <w:spacing w:val="0"/>
          <w:w w:val="113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313131"/>
          <w:spacing w:val="-4"/>
          <w:w w:val="113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13131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15"/>
          <w:szCs w:val="15"/>
          <w:color w:val="313131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15"/>
          <w:szCs w:val="15"/>
          <w:color w:val="31313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0"/>
          <w:w w:val="114"/>
        </w:rPr>
        <w:t>ad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-5"/>
          <w:w w:val="114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14"/>
        </w:rPr>
        <w:t>esa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-17"/>
          <w:w w:val="114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0"/>
          <w:w w:val="112"/>
        </w:rPr>
        <w:t>p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-6"/>
          <w:w w:val="112"/>
        </w:rPr>
        <w:t>o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12"/>
        </w:rPr>
        <w:t>ste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-8"/>
          <w:w w:val="112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-2"/>
          <w:w w:val="113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0C0C0C"/>
          <w:spacing w:val="-10"/>
          <w:w w:val="118"/>
        </w:rPr>
        <w:t>l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-7"/>
          <w:w w:val="113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0"/>
          <w:w w:val="109"/>
        </w:rPr>
        <w:t>ktroni</w:t>
      </w:r>
      <w:r>
        <w:rPr>
          <w:rFonts w:ascii="Times New Roman" w:hAnsi="Times New Roman" w:cs="Times New Roman" w:eastAsia="Times New Roman"/>
          <w:sz w:val="15"/>
          <w:szCs w:val="15"/>
          <w:color w:val="1F1F1F"/>
          <w:spacing w:val="4"/>
          <w:w w:val="110"/>
        </w:rPr>
        <w:t>k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shape style="position:absolute;margin-left:271.01123pt;margin-top:49.348339pt;width:25.483147pt;height:33.977528pt;mso-position-horizontal-relative:page;mso-position-vertical-relative:page;z-index:-2249" type="#_x0000_t75">
            <v:imagedata r:id="rId27" o:title=""/>
          </v:shape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4" w:after="0" w:line="240" w:lineRule="auto"/>
        <w:ind w:left="4588" w:right="4486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44.082798pt;margin-top:-16.668053pt;width:506.34555pt;height:.1pt;mso-position-horizontal-relative:page;mso-position-vertical-relative:paragraph;z-index:-2248" coordorigin="882,-333" coordsize="10127,2">
            <v:shape style="position:absolute;left:882;top:-333;width:10127;height:2" coordorigin="882,-333" coordsize="10127,0" path="m882,-333l11009,-333e" filled="f" stroked="t" strokeweight="2.02214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20"/>
        </w:rPr>
        <w:t>SHTOJCA2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" w:after="0" w:line="240" w:lineRule="auto"/>
        <w:ind w:left="4832" w:right="-20"/>
        <w:jc w:val="left"/>
        <w:tabs>
          <w:tab w:pos="8740" w:val="left"/>
        </w:tabs>
        <w:rPr>
          <w:rFonts w:ascii="Times New Roman" w:hAnsi="Times New Roman" w:cs="Times New Roman" w:eastAsia="Times New Roman"/>
          <w:sz w:val="123"/>
          <w:szCs w:val="123"/>
        </w:rPr>
      </w:pPr>
      <w:rPr/>
      <w:r>
        <w:rPr/>
        <w:pict>
          <v:group style="position:absolute;margin-left:82.908020pt;margin-top:69.720016pt;width:198.337509pt;height:.1pt;mso-position-horizontal-relative:page;mso-position-vertical-relative:paragraph;z-index:-2246" coordorigin="1658,1394" coordsize="3967,2">
            <v:shape style="position:absolute;left:1658;top:1394;width:3967;height:2" coordorigin="1658,1394" coordsize="3967,0" path="m1658,1394l5625,1394e" filled="f" stroked="t" strokeweight="2.46pt" strokecolor="#070707">
              <v:path arrowok="t"/>
            </v:shape>
          </v:group>
          <w10:wrap type="none"/>
        </w:pict>
      </w:r>
      <w:r>
        <w:rPr/>
        <w:pict>
          <v:group style="position:absolute;margin-left:318.128815pt;margin-top:69.720016pt;width:156.210007pt;height:.1pt;mso-position-horizontal-relative:page;mso-position-vertical-relative:paragraph;z-index:-2245" coordorigin="6363,1394" coordsize="3124,2">
            <v:shape style="position:absolute;left:6363;top:1394;width:3124;height:2" coordorigin="6363,1394" coordsize="3124,0" path="m6363,1394l9487,1394e" filled="f" stroked="t" strokeweight="2.46pt" strokecolor="#070707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23"/>
          <w:szCs w:val="123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23"/>
          <w:szCs w:val="123"/>
          <w:color w:val="1F1F1F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123"/>
          <w:szCs w:val="123"/>
          <w:color w:val="1F1F1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3"/>
          <w:szCs w:val="123"/>
          <w:color w:val="1F1F1F"/>
          <w:spacing w:val="0"/>
          <w:w w:val="100"/>
        </w:rPr>
      </w:r>
      <w:r>
        <w:rPr>
          <w:rFonts w:ascii="Times New Roman" w:hAnsi="Times New Roman" w:cs="Times New Roman" w:eastAsia="Times New Roman"/>
          <w:sz w:val="123"/>
          <w:szCs w:val="123"/>
          <w:color w:val="080808"/>
          <w:spacing w:val="0"/>
          <w:w w:val="127"/>
        </w:rPr>
        <w:t>_</w:t>
      </w:r>
      <w:r>
        <w:rPr>
          <w:rFonts w:ascii="Times New Roman" w:hAnsi="Times New Roman" w:cs="Times New Roman" w:eastAsia="Times New Roman"/>
          <w:sz w:val="123"/>
          <w:szCs w:val="123"/>
          <w:color w:val="000000"/>
          <w:spacing w:val="0"/>
          <w:w w:val="100"/>
        </w:rPr>
      </w:r>
    </w:p>
    <w:p>
      <w:pPr>
        <w:spacing w:before="9" w:after="0" w:line="240" w:lineRule="auto"/>
        <w:ind w:left="3696" w:right="3506"/>
        <w:jc w:val="center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080808"/>
          <w:spacing w:val="0"/>
          <w:w w:val="190"/>
        </w:rPr>
        <w:t>REPUBLIKA</w:t>
      </w:r>
      <w:r>
        <w:rPr>
          <w:rFonts w:ascii="Arial" w:hAnsi="Arial" w:cs="Arial" w:eastAsia="Arial"/>
          <w:sz w:val="12"/>
          <w:szCs w:val="12"/>
          <w:color w:val="080808"/>
          <w:spacing w:val="0"/>
          <w:w w:val="190"/>
        </w:rPr>
        <w:t> </w:t>
      </w:r>
      <w:r>
        <w:rPr>
          <w:rFonts w:ascii="Arial" w:hAnsi="Arial" w:cs="Arial" w:eastAsia="Arial"/>
          <w:sz w:val="12"/>
          <w:szCs w:val="12"/>
          <w:color w:val="080808"/>
          <w:spacing w:val="12"/>
          <w:w w:val="190"/>
        </w:rPr>
        <w:t> </w:t>
      </w:r>
      <w:r>
        <w:rPr>
          <w:rFonts w:ascii="Arial" w:hAnsi="Arial" w:cs="Arial" w:eastAsia="Arial"/>
          <w:sz w:val="12"/>
          <w:szCs w:val="12"/>
          <w:color w:val="080808"/>
          <w:spacing w:val="0"/>
          <w:w w:val="138"/>
        </w:rPr>
        <w:t>E</w:t>
      </w:r>
      <w:r>
        <w:rPr>
          <w:rFonts w:ascii="Arial" w:hAnsi="Arial" w:cs="Arial" w:eastAsia="Arial"/>
          <w:sz w:val="12"/>
          <w:szCs w:val="12"/>
          <w:color w:val="080808"/>
          <w:spacing w:val="0"/>
          <w:w w:val="138"/>
        </w:rPr>
        <w:t>  </w:t>
      </w:r>
      <w:r>
        <w:rPr>
          <w:rFonts w:ascii="Arial" w:hAnsi="Arial" w:cs="Arial" w:eastAsia="Arial"/>
          <w:sz w:val="12"/>
          <w:szCs w:val="12"/>
          <w:color w:val="080808"/>
          <w:spacing w:val="1"/>
          <w:w w:val="138"/>
        </w:rPr>
        <w:t> </w:t>
      </w:r>
      <w:r>
        <w:rPr>
          <w:rFonts w:ascii="Arial" w:hAnsi="Arial" w:cs="Arial" w:eastAsia="Arial"/>
          <w:sz w:val="12"/>
          <w:szCs w:val="12"/>
          <w:color w:val="1F1F1F"/>
          <w:spacing w:val="0"/>
          <w:w w:val="189"/>
        </w:rPr>
        <w:t>SHQIPERISE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71" w:after="0" w:line="240" w:lineRule="auto"/>
        <w:ind w:left="2710" w:right="2636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21"/>
        </w:rPr>
        <w:t>EMERTIM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-28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21"/>
        </w:rPr>
        <w:t>INSTI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-12"/>
          <w:w w:val="12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21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7"/>
          <w:w w:val="121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21"/>
        </w:rPr>
        <w:t>IONI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2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7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22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-1"/>
          <w:w w:val="122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6"/>
          <w:w w:val="12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13"/>
        </w:rPr>
        <w:t>DKRIJUES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14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6" w:after="0" w:line="240" w:lineRule="auto"/>
        <w:ind w:left="2453" w:right="2387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3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3"/>
        </w:rPr>
        <w:t>EMERTES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3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20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7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13"/>
        </w:rPr>
        <w:t>INSTITUCI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-10"/>
          <w:w w:val="113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10"/>
          <w:w w:val="113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13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13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30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17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3"/>
        </w:rPr>
        <w:t>VAREsiSE-NESE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99"/>
        </w:rPr>
        <w:t>KA)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43" w:after="0" w:line="192" w:lineRule="exact"/>
        <w:ind w:left="3887" w:right="3782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3"/>
          <w:position w:val="-1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3"/>
          <w:position w:val="-1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3"/>
          <w:position w:val="-1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-20"/>
          <w:w w:val="113"/>
          <w:position w:val="-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3"/>
          <w:position w:val="-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12"/>
          <w:w w:val="113"/>
          <w:position w:val="-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2"/>
          <w:position w:val="-1"/>
        </w:rPr>
        <w:t>STRUKTURES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13"/>
          <w:position w:val="-1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1161" w:right="-20"/>
        <w:jc w:val="left"/>
        <w:tabs>
          <w:tab w:pos="2100" w:val="left"/>
          <w:tab w:pos="688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2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3"/>
          <w:w w:val="100"/>
          <w:position w:val="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-13"/>
          <w:w w:val="100"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31"/>
          <w:w w:val="100"/>
          <w:u w:val="single" w:color="070707"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00"/>
          <w:u w:val="single" w:color="070707"/>
          <w:position w:val="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00"/>
          <w:u w:val="single" w:color="070707"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22"/>
          <w:position w:val="1"/>
        </w:rPr>
        <w:t>prot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  <w:position w:val="0"/>
        </w:rPr>
        <w:t>Tirane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52"/>
          <w:position w:val="0"/>
        </w:rPr>
        <w:t>me_._.201_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6" w:lineRule="exact"/>
        <w:ind w:left="4669" w:right="4601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19"/>
          <w:position w:val="-1"/>
        </w:rPr>
        <w:t>URDHER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5" w:after="0" w:line="214" w:lineRule="exact"/>
        <w:ind w:left="3651" w:right="3992"/>
        <w:jc w:val="center"/>
        <w:tabs>
          <w:tab w:pos="4660" w:val="left"/>
          <w:tab w:pos="5660" w:val="left"/>
          <w:tab w:pos="616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327.582306pt;margin-top:12.481141pt;width:46.733237pt;height:.1pt;mso-position-horizontal-relative:page;mso-position-vertical-relative:paragraph;z-index:-2244" coordorigin="6552,250" coordsize="935,2">
            <v:shape style="position:absolute;left:6552;top:250;width:935;height:2" coordorigin="6552,250" coordsize="935,0" path="m6552,250l7486,250e" filled="f" stroked="t" strokeweight=".38pt" strokecolor="#070707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-5"/>
          <w:w w:val="132"/>
          <w:position w:val="-1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32"/>
          <w:position w:val="-1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-12"/>
          <w:w w:val="132"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-2"/>
          <w:w w:val="132"/>
          <w:u w:val="single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32"/>
          <w:u w:val="single" w:color="000000"/>
          <w:position w:val="-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32"/>
          <w:u w:val="single" w:color="000000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32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32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32"/>
          <w:position w:val="-1"/>
        </w:rPr>
        <w:t>dat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-12"/>
          <w:w w:val="132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-16"/>
          <w:w w:val="132"/>
          <w:u w:val="single" w:color="070707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32"/>
          <w:u w:val="single" w:color="070707"/>
          <w:position w:val="-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32"/>
          <w:u w:val="single" w:color="070707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32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32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97"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97"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4944" w:right="486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21"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3" w:after="0" w:line="240" w:lineRule="auto"/>
        <w:ind w:left="2793" w:right="272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7"/>
        </w:rPr>
        <w:t>NGRITJE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7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20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9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7"/>
        </w:rPr>
        <w:t>KOMISIONI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7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8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7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30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7"/>
        </w:rPr>
        <w:t>EKSPERTIZES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8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zbatim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nenit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  <w:t>Ligji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5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  <w:t>91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14"/>
          <w:w w:val="100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6.11.2003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"Pe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9"/>
        </w:rPr>
        <w:t>Ark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7"/>
          <w:w w:val="10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1"/>
          <w:w w:val="10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9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9"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8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17"/>
        </w:rPr>
        <w:t>ne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-11"/>
          <w:w w:val="117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21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23"/>
          <w:w w:val="117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2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32,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11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38"/>
          <w:w w:val="111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9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3" w:after="0" w:line="240" w:lineRule="auto"/>
        <w:ind w:left="1140" w:right="106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  <w:t>34,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35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6"/>
        </w:rPr>
        <w:t>"Normave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6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2"/>
          <w:w w:val="10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6"/>
        </w:rPr>
        <w:t>tekniko-prof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9"/>
          <w:w w:val="10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8"/>
          <w:w w:val="10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6"/>
        </w:rPr>
        <w:t>ionale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46"/>
          <w:w w:val="10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metodologjike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8"/>
        </w:rPr>
        <w:t>sherbimit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32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  <w:t>arkiv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1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0"/>
        </w:rPr>
        <w:t>ne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1" w:after="0" w:line="240" w:lineRule="auto"/>
        <w:ind w:left="116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publik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8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6"/>
        </w:rPr>
        <w:t>Shqiper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15"/>
          <w:w w:val="106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3"/>
          <w:w w:val="10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6"/>
          <w:w w:val="130"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66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515" w:right="4433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8"/>
        </w:rPr>
        <w:t>URDHEROJ: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10" w:lineRule="atLeast"/>
        <w:ind w:left="1161" w:right="1065"/>
        <w:jc w:val="left"/>
        <w:tabs>
          <w:tab w:pos="836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gritje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Komisionit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5"/>
        </w:rPr>
        <w:t>Ekspertize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1"/>
          <w:w w:val="10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66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  <w:t>prane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18"/>
          <w:w w:val="100"/>
          <w:u w:val="single" w:color="07070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  <w:u w:val="single" w:color="070707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  <w:u w:val="single" w:color="070707"/>
        </w:rPr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73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8"/>
          <w:w w:val="7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4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3"/>
          <w:w w:val="14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15"/>
          <w:w w:val="12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10"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-8"/>
          <w:w w:val="111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8"/>
        </w:rPr>
        <w:t>ere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363"/>
        </w:rPr>
        <w:t>-------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9"/>
          <w:w w:val="363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7"/>
        </w:rPr>
        <w:t>anetare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7"/>
        </w:rPr>
        <w:t>poshte: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1" w:after="0" w:line="284" w:lineRule="exact"/>
        <w:ind w:left="1501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29"/>
          <w:position w:val="4"/>
        </w:rPr>
        <w:t>1.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57"/>
          <w:w w:val="129"/>
          <w:position w:val="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405"/>
          <w:position w:val="-2"/>
        </w:rPr>
        <w:t>----------</w:t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-3"/>
          <w:w w:val="405"/>
          <w:position w:val="-2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5"/>
          <w:position w:val="-2"/>
        </w:rPr>
        <w:t>Kryetar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58" w:lineRule="exact"/>
        <w:ind w:left="1493" w:right="-20"/>
        <w:jc w:val="left"/>
        <w:tabs>
          <w:tab w:pos="456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Courier New" w:hAnsi="Courier New" w:cs="Courier New" w:eastAsia="Courier New"/>
          <w:sz w:val="21"/>
          <w:szCs w:val="21"/>
          <w:color w:val="080808"/>
          <w:spacing w:val="0"/>
          <w:w w:val="100"/>
          <w:position w:val="1"/>
        </w:rPr>
        <w:t>2.</w:t>
      </w:r>
      <w:r>
        <w:rPr>
          <w:rFonts w:ascii="Courier New" w:hAnsi="Courier New" w:cs="Courier New" w:eastAsia="Courier New"/>
          <w:sz w:val="21"/>
          <w:szCs w:val="21"/>
          <w:color w:val="080808"/>
          <w:spacing w:val="-16"/>
          <w:w w:val="100"/>
          <w:position w:val="1"/>
        </w:rPr>
        <w:t> </w:t>
      </w:r>
      <w:r>
        <w:rPr>
          <w:rFonts w:ascii="Courier New" w:hAnsi="Courier New" w:cs="Courier New" w:eastAsia="Courier New"/>
          <w:sz w:val="21"/>
          <w:szCs w:val="21"/>
          <w:color w:val="080808"/>
          <w:spacing w:val="13"/>
          <w:w w:val="100"/>
          <w:u w:val="single" w:color="070707"/>
          <w:position w:val="1"/>
        </w:rPr>
        <w:t> </w:t>
      </w:r>
      <w:r>
        <w:rPr>
          <w:rFonts w:ascii="Courier New" w:hAnsi="Courier New" w:cs="Courier New" w:eastAsia="Courier New"/>
          <w:sz w:val="21"/>
          <w:szCs w:val="21"/>
          <w:color w:val="080808"/>
          <w:spacing w:val="0"/>
          <w:w w:val="100"/>
          <w:u w:val="single" w:color="070707"/>
          <w:position w:val="1"/>
        </w:rPr>
        <w:tab/>
      </w:r>
      <w:r>
        <w:rPr>
          <w:rFonts w:ascii="Courier New" w:hAnsi="Courier New" w:cs="Courier New" w:eastAsia="Courier New"/>
          <w:sz w:val="21"/>
          <w:szCs w:val="21"/>
          <w:color w:val="080808"/>
          <w:spacing w:val="0"/>
          <w:w w:val="100"/>
          <w:u w:val="single" w:color="070707"/>
          <w:position w:val="1"/>
        </w:rPr>
      </w:r>
      <w:r>
        <w:rPr>
          <w:rFonts w:ascii="Courier New" w:hAnsi="Courier New" w:cs="Courier New" w:eastAsia="Courier New"/>
          <w:sz w:val="21"/>
          <w:szCs w:val="21"/>
          <w:color w:val="080808"/>
          <w:spacing w:val="0"/>
          <w:w w:val="100"/>
          <w:position w:val="1"/>
        </w:rPr>
      </w:r>
      <w:r>
        <w:rPr>
          <w:rFonts w:ascii="Courier New" w:hAnsi="Courier New" w:cs="Courier New" w:eastAsia="Courier New"/>
          <w:sz w:val="21"/>
          <w:szCs w:val="21"/>
          <w:color w:val="080808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20"/>
          <w:position w:val="4"/>
        </w:rPr>
        <w:t>Sekretar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79" w:lineRule="exact"/>
        <w:ind w:left="1493" w:right="-20"/>
        <w:jc w:val="left"/>
        <w:tabs>
          <w:tab w:pos="456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Courier New" w:hAnsi="Courier New" w:cs="Courier New" w:eastAsia="Courier New"/>
          <w:sz w:val="21"/>
          <w:szCs w:val="21"/>
          <w:color w:val="080808"/>
          <w:spacing w:val="0"/>
          <w:w w:val="100"/>
          <w:position w:val="1"/>
        </w:rPr>
        <w:t>3.</w:t>
      </w:r>
      <w:r>
        <w:rPr>
          <w:rFonts w:ascii="Courier New" w:hAnsi="Courier New" w:cs="Courier New" w:eastAsia="Courier New"/>
          <w:sz w:val="21"/>
          <w:szCs w:val="21"/>
          <w:color w:val="080808"/>
          <w:spacing w:val="-14"/>
          <w:w w:val="100"/>
          <w:position w:val="1"/>
        </w:rPr>
        <w:t> </w:t>
      </w:r>
      <w:r>
        <w:rPr>
          <w:rFonts w:ascii="Courier New" w:hAnsi="Courier New" w:cs="Courier New" w:eastAsia="Courier New"/>
          <w:sz w:val="21"/>
          <w:szCs w:val="21"/>
          <w:color w:val="080808"/>
          <w:spacing w:val="11"/>
          <w:w w:val="100"/>
          <w:u w:val="single" w:color="070707"/>
          <w:position w:val="1"/>
        </w:rPr>
        <w:t> </w:t>
      </w:r>
      <w:r>
        <w:rPr>
          <w:rFonts w:ascii="Courier New" w:hAnsi="Courier New" w:cs="Courier New" w:eastAsia="Courier New"/>
          <w:sz w:val="21"/>
          <w:szCs w:val="21"/>
          <w:color w:val="080808"/>
          <w:spacing w:val="0"/>
          <w:w w:val="100"/>
          <w:u w:val="single" w:color="070707"/>
          <w:position w:val="1"/>
        </w:rPr>
        <w:tab/>
      </w:r>
      <w:r>
        <w:rPr>
          <w:rFonts w:ascii="Courier New" w:hAnsi="Courier New" w:cs="Courier New" w:eastAsia="Courier New"/>
          <w:sz w:val="21"/>
          <w:szCs w:val="21"/>
          <w:color w:val="080808"/>
          <w:spacing w:val="0"/>
          <w:w w:val="100"/>
          <w:u w:val="single" w:color="070707"/>
          <w:position w:val="1"/>
        </w:rPr>
      </w:r>
      <w:r>
        <w:rPr>
          <w:rFonts w:ascii="Courier New" w:hAnsi="Courier New" w:cs="Courier New" w:eastAsia="Courier New"/>
          <w:sz w:val="21"/>
          <w:szCs w:val="21"/>
          <w:color w:val="080808"/>
          <w:spacing w:val="0"/>
          <w:w w:val="100"/>
          <w:position w:val="1"/>
        </w:rPr>
      </w:r>
      <w:r>
        <w:rPr>
          <w:rFonts w:ascii="Courier New" w:hAnsi="Courier New" w:cs="Courier New" w:eastAsia="Courier New"/>
          <w:sz w:val="21"/>
          <w:szCs w:val="21"/>
          <w:color w:val="080808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18"/>
          <w:position w:val="6"/>
        </w:rPr>
        <w:t>Anetar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86" w:lineRule="exact"/>
        <w:ind w:left="1501" w:right="-20"/>
        <w:jc w:val="left"/>
        <w:tabs>
          <w:tab w:pos="456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Courier New" w:hAnsi="Courier New" w:cs="Courier New" w:eastAsia="Courier New"/>
          <w:sz w:val="22"/>
          <w:szCs w:val="22"/>
          <w:color w:val="080808"/>
          <w:spacing w:val="0"/>
          <w:w w:val="80"/>
          <w:position w:val="1"/>
        </w:rPr>
        <w:t>4.</w:t>
      </w:r>
      <w:r>
        <w:rPr>
          <w:rFonts w:ascii="Courier New" w:hAnsi="Courier New" w:cs="Courier New" w:eastAsia="Courier New"/>
          <w:sz w:val="22"/>
          <w:szCs w:val="22"/>
          <w:color w:val="080808"/>
          <w:spacing w:val="26"/>
          <w:w w:val="80"/>
          <w:position w:val="1"/>
        </w:rPr>
        <w:t> </w:t>
      </w:r>
      <w:r>
        <w:rPr>
          <w:rFonts w:ascii="Courier New" w:hAnsi="Courier New" w:cs="Courier New" w:eastAsia="Courier New"/>
          <w:sz w:val="22"/>
          <w:szCs w:val="22"/>
          <w:color w:val="080808"/>
          <w:spacing w:val="26"/>
          <w:w w:val="80"/>
          <w:u w:val="single" w:color="070707"/>
          <w:position w:val="1"/>
        </w:rPr>
        <w:t> </w:t>
      </w:r>
      <w:r>
        <w:rPr>
          <w:rFonts w:ascii="Courier New" w:hAnsi="Courier New" w:cs="Courier New" w:eastAsia="Courier New"/>
          <w:sz w:val="22"/>
          <w:szCs w:val="22"/>
          <w:color w:val="080808"/>
          <w:spacing w:val="0"/>
          <w:w w:val="80"/>
          <w:u w:val="single" w:color="070707"/>
          <w:position w:val="1"/>
        </w:rPr>
        <w:tab/>
      </w:r>
      <w:r>
        <w:rPr>
          <w:rFonts w:ascii="Courier New" w:hAnsi="Courier New" w:cs="Courier New" w:eastAsia="Courier New"/>
          <w:sz w:val="22"/>
          <w:szCs w:val="22"/>
          <w:color w:val="080808"/>
          <w:spacing w:val="0"/>
          <w:w w:val="80"/>
          <w:u w:val="single" w:color="070707"/>
          <w:position w:val="1"/>
        </w:rPr>
      </w:r>
      <w:r>
        <w:rPr>
          <w:rFonts w:ascii="Courier New" w:hAnsi="Courier New" w:cs="Courier New" w:eastAsia="Courier New"/>
          <w:sz w:val="22"/>
          <w:szCs w:val="22"/>
          <w:color w:val="080808"/>
          <w:spacing w:val="0"/>
          <w:w w:val="80"/>
          <w:position w:val="1"/>
        </w:rPr>
      </w:r>
      <w:r>
        <w:rPr>
          <w:rFonts w:ascii="Courier New" w:hAnsi="Courier New" w:cs="Courier New" w:eastAsia="Courier New"/>
          <w:sz w:val="22"/>
          <w:szCs w:val="22"/>
          <w:color w:val="080808"/>
          <w:spacing w:val="0"/>
          <w:w w:val="80"/>
          <w:position w:val="1"/>
        </w:rPr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18"/>
          <w:position w:val="6"/>
        </w:rPr>
        <w:t>Anetar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83" w:lineRule="exact"/>
        <w:ind w:left="1501" w:right="-20"/>
        <w:jc w:val="left"/>
        <w:tabs>
          <w:tab w:pos="456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Courier New" w:hAnsi="Courier New" w:cs="Courier New" w:eastAsia="Courier New"/>
          <w:sz w:val="22"/>
          <w:szCs w:val="22"/>
          <w:color w:val="080808"/>
          <w:spacing w:val="0"/>
          <w:w w:val="79"/>
          <w:position w:val="1"/>
        </w:rPr>
        <w:t>5.</w:t>
      </w:r>
      <w:r>
        <w:rPr>
          <w:rFonts w:ascii="Courier New" w:hAnsi="Courier New" w:cs="Courier New" w:eastAsia="Courier New"/>
          <w:sz w:val="22"/>
          <w:szCs w:val="22"/>
          <w:color w:val="080808"/>
          <w:spacing w:val="28"/>
          <w:w w:val="79"/>
          <w:position w:val="1"/>
        </w:rPr>
        <w:t> </w:t>
      </w:r>
      <w:r>
        <w:rPr>
          <w:rFonts w:ascii="Courier New" w:hAnsi="Courier New" w:cs="Courier New" w:eastAsia="Courier New"/>
          <w:sz w:val="22"/>
          <w:szCs w:val="22"/>
          <w:color w:val="080808"/>
          <w:spacing w:val="28"/>
          <w:w w:val="79"/>
          <w:u w:val="single" w:color="070707"/>
          <w:position w:val="1"/>
        </w:rPr>
        <w:t> </w:t>
      </w:r>
      <w:r>
        <w:rPr>
          <w:rFonts w:ascii="Courier New" w:hAnsi="Courier New" w:cs="Courier New" w:eastAsia="Courier New"/>
          <w:sz w:val="22"/>
          <w:szCs w:val="22"/>
          <w:color w:val="080808"/>
          <w:spacing w:val="0"/>
          <w:w w:val="79"/>
          <w:u w:val="single" w:color="070707"/>
          <w:position w:val="1"/>
        </w:rPr>
        <w:tab/>
      </w:r>
      <w:r>
        <w:rPr>
          <w:rFonts w:ascii="Courier New" w:hAnsi="Courier New" w:cs="Courier New" w:eastAsia="Courier New"/>
          <w:sz w:val="22"/>
          <w:szCs w:val="22"/>
          <w:color w:val="080808"/>
          <w:spacing w:val="0"/>
          <w:w w:val="79"/>
          <w:u w:val="single" w:color="070707"/>
          <w:position w:val="1"/>
        </w:rPr>
      </w:r>
      <w:r>
        <w:rPr>
          <w:rFonts w:ascii="Courier New" w:hAnsi="Courier New" w:cs="Courier New" w:eastAsia="Courier New"/>
          <w:sz w:val="22"/>
          <w:szCs w:val="22"/>
          <w:color w:val="080808"/>
          <w:spacing w:val="0"/>
          <w:w w:val="79"/>
          <w:position w:val="1"/>
        </w:rPr>
      </w:r>
      <w:r>
        <w:rPr>
          <w:rFonts w:ascii="Courier New" w:hAnsi="Courier New" w:cs="Courier New" w:eastAsia="Courier New"/>
          <w:sz w:val="22"/>
          <w:szCs w:val="22"/>
          <w:color w:val="080808"/>
          <w:spacing w:val="0"/>
          <w:w w:val="79"/>
          <w:position w:val="1"/>
        </w:rPr>
      </w:r>
      <w:r>
        <w:rPr>
          <w:rFonts w:ascii="Times New Roman" w:hAnsi="Times New Roman" w:cs="Times New Roman" w:eastAsia="Times New Roman"/>
          <w:sz w:val="19"/>
          <w:szCs w:val="19"/>
          <w:color w:val="080808"/>
          <w:spacing w:val="0"/>
          <w:w w:val="118"/>
          <w:position w:val="6"/>
        </w:rPr>
        <w:t>Anetar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5" w:lineRule="auto"/>
        <w:ind w:left="3287" w:right="3214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1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19"/>
        </w:rPr>
        <w:t>EMERTIMI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-20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6"/>
        </w:rPr>
        <w:t>GERM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7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3"/>
        </w:rPr>
        <w:t>KAPI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"/>
          <w:w w:val="11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13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-18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9"/>
        </w:rPr>
        <w:t>FUNKSIONI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9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9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14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7"/>
        </w:rPr>
        <w:t>TITULLARIT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8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354" w:right="4266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19"/>
          <w:w w:val="12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0"/>
          <w:w w:val="121"/>
        </w:rPr>
        <w:t>mri</w:t>
      </w:r>
      <w:r>
        <w:rPr>
          <w:rFonts w:ascii="Times New Roman" w:hAnsi="Times New Roman" w:cs="Times New Roman" w:eastAsia="Times New Roman"/>
          <w:sz w:val="20"/>
          <w:szCs w:val="20"/>
          <w:color w:val="080808"/>
          <w:spacing w:val="-26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0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6"/>
        </w:rPr>
        <w:t>Mbiemri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7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82" w:right="1533"/>
        <w:jc w:val="center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96.254189pt;margin-top:.188863pt;width:405.642641pt;height:.1pt;mso-position-horizontal-relative:page;mso-position-vertical-relative:paragraph;z-index:-2247" coordorigin="1925,4" coordsize="8113,2">
            <v:shape style="position:absolute;left:1925;top:4;width:8113;height:2" coordorigin="1925,4" coordsize="8113,0" path="m1925,4l10038,4e" filled="f" stroked="t" strokeweight="1.61771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0"/>
          <w:w w:val="100"/>
        </w:rPr>
        <w:t>Adresa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plote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institucionit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numri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3"/>
        </w:rPr>
        <w:t>telefoni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-8"/>
          <w:w w:val="103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545454"/>
          <w:spacing w:val="0"/>
          <w:w w:val="173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545454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8"/>
        </w:rPr>
        <w:t>faqjazyrtare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-9"/>
          <w:w w:val="10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0"/>
          <w:w w:val="100"/>
        </w:rPr>
        <w:t>internet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545454"/>
          <w:spacing w:val="-19"/>
          <w:w w:val="119"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19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-17"/>
          <w:w w:val="119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545454"/>
          <w:spacing w:val="-9"/>
          <w:w w:val="119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-13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2"/>
        </w:rPr>
        <w:t>ka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-8"/>
          <w:w w:val="103"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color w:val="545454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54545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0"/>
          <w:w w:val="100"/>
        </w:rPr>
        <w:t>adresa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0"/>
          <w:w w:val="100"/>
        </w:rPr>
        <w:t>poste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3"/>
        </w:rPr>
        <w:t>elektronike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center"/>
        <w:spacing w:after="0"/>
        <w:sectPr>
          <w:pgMar w:footer="890" w:header="851" w:top="1460" w:bottom="1080" w:left="780" w:right="780"/>
          <w:footerReference w:type="even" r:id="rId25"/>
          <w:footerReference w:type="odd" r:id="rId26"/>
          <w:pgSz w:w="11920" w:h="16860"/>
        </w:sectPr>
      </w:pPr>
      <w:rPr/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48" w:lineRule="exact"/>
        <w:ind w:left="4594" w:right="438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44.321026pt;margin-top:-17.430296pt;width:505.968821pt;height:.1pt;mso-position-horizontal-relative:page;mso-position-vertical-relative:paragraph;z-index:-2242" coordorigin="886,-349" coordsize="10119,2">
            <v:shape style="position:absolute;left:886;top:-349;width:10119;height:2" coordorigin="886,-349" coordsize="10119,0" path="m886,-349l11006,-349e" filled="f" stroked="t" strokeweight="1.772841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18"/>
          <w:position w:val="-1"/>
        </w:rPr>
        <w:t>SHTOJCA3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851" w:footer="890" w:top="1460" w:bottom="1080" w:left="780" w:right="780"/>
          <w:pgSz w:w="11920" w:h="16860"/>
        </w:sectPr>
      </w:pPr>
      <w:rPr/>
    </w:p>
    <w:p>
      <w:pPr>
        <w:spacing w:before="34" w:after="0" w:line="303" w:lineRule="auto"/>
        <w:ind w:left="894" w:right="-54" w:firstLine="-7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6"/>
        </w:rPr>
        <w:t>Pasqyra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9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6"/>
        </w:rPr>
        <w:t>strukturore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7"/>
          <w:w w:val="12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9"/>
        </w:rPr>
        <w:t>fondit: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5"/>
          <w:w w:val="12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8"/>
          <w:w w:val="13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6"/>
          <w:w w:val="5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6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44"/>
          <w:w w:val="100"/>
          <w:u w:val="single" w:color="04040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44"/>
          <w:w w:val="100"/>
          <w:u w:val="single" w:color="040404"/>
        </w:rPr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44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5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4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-12"/>
          <w:w w:val="135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7"/>
        </w:rPr>
        <w:t>ondi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3768" w:space="2650"/>
            <w:col w:w="3942"/>
          </w:cols>
        </w:sectPr>
      </w:pPr>
      <w:rPr/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/>
        <w:pict>
          <v:shape style="position:absolute;margin-left:270.975372pt;margin-top:49.300472pt;width:25.536945pt;height:34.049259pt;mso-position-horizontal-relative:page;mso-position-vertical-relative:page;z-index:-2243" type="#_x0000_t75">
            <v:imagedata r:id="rId28" o:title=""/>
          </v:shape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62.371674" w:type="dxa"/>
      </w:tblPr>
      <w:tblGrid/>
      <w:tr>
        <w:trPr>
          <w:trHeight w:val="620" w:hRule="exact"/>
        </w:trPr>
        <w:tc>
          <w:tcPr>
            <w:tcW w:w="564" w:type="dxa"/>
            <w:tcBorders>
              <w:top w:val="single" w:sz="5.673088" w:space="0" w:color="000000"/>
              <w:bottom w:val="single" w:sz="8.509640" w:space="0" w:color="000000"/>
              <w:left w:val="single" w:sz="8.509640" w:space="0" w:color="000000"/>
              <w:right w:val="single" w:sz="5.673088" w:space="0" w:color="000000"/>
            </w:tcBorders>
          </w:tcPr>
          <w:p>
            <w:pPr>
              <w:spacing w:before="4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36"/>
              </w:rPr>
              <w:t>Nr.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2000" w:type="dxa"/>
            <w:tcBorders>
              <w:top w:val="single" w:sz="5.673088" w:space="0" w:color="000000"/>
              <w:bottom w:val="single" w:sz="8.509640" w:space="0" w:color="000000"/>
              <w:left w:val="single" w:sz="5.673088" w:space="0" w:color="000000"/>
              <w:right w:val="single" w:sz="5.673088" w:space="0" w:color="000000"/>
            </w:tcBorders>
          </w:tcPr>
          <w:p>
            <w:pPr>
              <w:spacing w:before="4" w:after="0" w:line="240" w:lineRule="auto"/>
              <w:ind w:left="525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5"/>
              </w:rPr>
              <w:t>Struktura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1113" w:type="dxa"/>
            <w:tcBorders>
              <w:top w:val="single" w:sz="5.673088" w:space="0" w:color="000000"/>
              <w:bottom w:val="single" w:sz="8.509640" w:space="0" w:color="000000"/>
              <w:left w:val="single" w:sz="5.673088" w:space="0" w:color="000000"/>
              <w:right w:val="single" w:sz="5.673088" w:space="0" w:color="000000"/>
            </w:tcBorders>
          </w:tcPr>
          <w:p>
            <w:pPr>
              <w:spacing w:before="4" w:after="0" w:line="240" w:lineRule="auto"/>
              <w:ind w:left="347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0"/>
              </w:rPr>
              <w:t>Viti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1479" w:type="dxa"/>
            <w:tcBorders>
              <w:top w:val="single" w:sz="5.673088" w:space="0" w:color="000000"/>
              <w:bottom w:val="single" w:sz="8.509640" w:space="0" w:color="000000"/>
              <w:left w:val="single" w:sz="5.673088" w:space="0" w:color="000000"/>
              <w:right w:val="single" w:sz="8.509640" w:space="0" w:color="000000"/>
            </w:tcBorders>
          </w:tcPr>
          <w:p>
            <w:pPr>
              <w:spacing w:before="4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6"/>
              </w:rPr>
              <w:t>Nr.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-16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6"/>
              </w:rPr>
              <w:t>Dosjes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2528" w:type="dxa"/>
            <w:tcBorders>
              <w:top w:val="single" w:sz="5.673088" w:space="0" w:color="000000"/>
              <w:bottom w:val="single" w:sz="8.509640" w:space="0" w:color="000000"/>
              <w:left w:val="single" w:sz="8.509640" w:space="0" w:color="000000"/>
              <w:right w:val="single" w:sz="5.673088" w:space="0" w:color="000000"/>
            </w:tcBorders>
          </w:tcPr>
          <w:p>
            <w:pPr>
              <w:spacing w:before="4" w:after="0" w:line="318" w:lineRule="auto"/>
              <w:ind w:left="766" w:right="565" w:firstLine="-17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9"/>
              </w:rPr>
              <w:t>Nr.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-34"/>
                <w:w w:val="129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9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-11"/>
                <w:w w:val="129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9"/>
              </w:rPr>
              <w:t>flete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9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-34"/>
                <w:w w:val="129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30"/>
              </w:rPr>
              <w:t>se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3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33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-11"/>
                <w:w w:val="134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D1D1D"/>
                <w:spacing w:val="-10"/>
                <w:w w:val="125"/>
              </w:rPr>
              <w:t>v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7"/>
              </w:rPr>
              <w:t>entarit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1255" w:type="dxa"/>
            <w:tcBorders>
              <w:top w:val="single" w:sz="5.673088" w:space="0" w:color="000000"/>
              <w:bottom w:val="single" w:sz="8.509640" w:space="0" w:color="000000"/>
              <w:left w:val="single" w:sz="5.673088" w:space="0" w:color="000000"/>
              <w:right w:val="single" w:sz="5.673088" w:space="0" w:color="000000"/>
            </w:tcBorders>
          </w:tcPr>
          <w:p>
            <w:pPr>
              <w:spacing w:before="4" w:after="0" w:line="240" w:lineRule="auto"/>
              <w:ind w:left="220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1"/>
              </w:rPr>
              <w:t>Verejtje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</w:tr>
      <w:tr>
        <w:trPr>
          <w:trHeight w:val="7605" w:hRule="exact"/>
        </w:trPr>
        <w:tc>
          <w:tcPr>
            <w:tcW w:w="3677" w:type="dxa"/>
            <w:gridSpan w:val="3"/>
            <w:tcBorders>
              <w:top w:val="single" w:sz="8.509640" w:space="0" w:color="000000"/>
              <w:bottom w:val="nil" w:sz="6" w:space="0" w:color="auto"/>
              <w:left w:val="single" w:sz="8.509640" w:space="0" w:color="000000"/>
              <w:right w:val="single" w:sz="5.673088" w:space="0" w:color="000000"/>
            </w:tcBorders>
          </w:tcPr>
          <w:p>
            <w:pPr/>
            <w:rPr/>
          </w:p>
        </w:tc>
        <w:tc>
          <w:tcPr>
            <w:tcW w:w="1479" w:type="dxa"/>
            <w:tcBorders>
              <w:top w:val="single" w:sz="8.509640" w:space="0" w:color="000000"/>
              <w:bottom w:val="nil" w:sz="6" w:space="0" w:color="auto"/>
              <w:left w:val="single" w:sz="5.673088" w:space="0" w:color="000000"/>
              <w:right w:val="single" w:sz="8.509640" w:space="0" w:color="000000"/>
            </w:tcBorders>
          </w:tcPr>
          <w:p>
            <w:pPr/>
            <w:rPr/>
          </w:p>
        </w:tc>
        <w:tc>
          <w:tcPr>
            <w:tcW w:w="3783" w:type="dxa"/>
            <w:gridSpan w:val="2"/>
            <w:tcBorders>
              <w:top w:val="single" w:sz="8.509640" w:space="0" w:color="000000"/>
              <w:bottom w:val="nil" w:sz="6" w:space="0" w:color="auto"/>
              <w:left w:val="single" w:sz="8.509640" w:space="0" w:color="000000"/>
              <w:right w:val="nil" w:sz="6" w:space="0" w:color="auto"/>
            </w:tcBorders>
          </w:tcPr>
          <w:p>
            <w:pPr/>
            <w:rPr/>
          </w:p>
        </w:tc>
      </w:tr>
    </w:tbl>
    <w:p>
      <w:pPr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shape style="position:absolute;margin-left:270.958588pt;margin-top:49.42009pt;width:25.56213pt;height:34.082840pt;mso-position-horizontal-relative:page;mso-position-vertical-relative:page;z-index:-2241" type="#_x0000_t75">
            <v:imagedata r:id="rId31" o:title=""/>
          </v:shape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6" w:after="0" w:line="240" w:lineRule="auto"/>
        <w:ind w:left="4614" w:right="4096"/>
        <w:jc w:val="center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group style="position:absolute;margin-left:44.287041pt;margin-top:-24.044064pt;width:506.320092pt;height:.1pt;mso-position-horizontal-relative:page;mso-position-vertical-relative:paragraph;z-index:-2240" coordorigin="886,-481" coordsize="10126,2">
            <v:shape style="position:absolute;left:886;top:-481;width:10126;height:2" coordorigin="886,-481" coordsize="10126,0" path="m886,-481l11012,-481e" filled="f" stroked="t" strokeweight="1.70334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20"/>
        </w:rPr>
        <w:t>SHTOJCA4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4" w:lineRule="exact"/>
        <w:ind w:left="3192" w:right="2708"/>
        <w:jc w:val="center"/>
        <w:tabs>
          <w:tab w:pos="752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30303"/>
          <w:w w:val="119"/>
          <w:position w:val="-1"/>
        </w:rPr>
        <w:t>Fond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w w:val="118"/>
          <w:position w:val="-1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-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u w:val="single" w:color="020202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u w:val="single" w:color="020202"/>
          <w:position w:val="-1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u w:val="single" w:color="020202"/>
          <w:position w:val="-1"/>
        </w:rPr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6" w:after="0" w:line="240" w:lineRule="auto"/>
        <w:ind w:left="4018" w:right="3529"/>
        <w:jc w:val="center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20"/>
        </w:rPr>
        <w:t>FLETE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-13"/>
          <w:w w:val="12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20"/>
        </w:rPr>
        <w:t>VERTETIMI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2" w:lineRule="auto"/>
        <w:ind w:left="591" w:right="5264"/>
        <w:jc w:val="left"/>
        <w:tabs>
          <w:tab w:pos="346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Arial" w:hAnsi="Arial" w:cs="Arial" w:eastAsia="Arial"/>
          <w:sz w:val="24"/>
          <w:szCs w:val="24"/>
          <w:color w:val="030303"/>
          <w:spacing w:val="0"/>
          <w:w w:val="118"/>
        </w:rPr>
        <w:t>K</w:t>
      </w:r>
      <w:r>
        <w:rPr>
          <w:rFonts w:ascii="Arial" w:hAnsi="Arial" w:cs="Arial" w:eastAsia="Arial"/>
          <w:sz w:val="24"/>
          <w:szCs w:val="24"/>
          <w:color w:val="030303"/>
          <w:spacing w:val="0"/>
          <w:w w:val="118"/>
        </w:rPr>
        <w:t>y</w:t>
      </w:r>
      <w:r>
        <w:rPr>
          <w:rFonts w:ascii="Arial" w:hAnsi="Arial" w:cs="Arial" w:eastAsia="Arial"/>
          <w:sz w:val="24"/>
          <w:szCs w:val="24"/>
          <w:color w:val="030303"/>
          <w:spacing w:val="-5"/>
          <w:w w:val="11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8"/>
        </w:rPr>
        <w:t>inventa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8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-33"/>
          <w:w w:val="11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68"/>
        </w:rPr>
        <w:t>------------------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6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23"/>
        </w:rPr>
        <w:t>Nr.Rendo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24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u w:val="single" w:color="02020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u w:val="single" w:color="020202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u w:val="single" w:color="020202"/>
        </w:rPr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9" w:after="0" w:line="280" w:lineRule="auto"/>
        <w:ind w:left="591" w:right="6277"/>
        <w:jc w:val="left"/>
        <w:tabs>
          <w:tab w:pos="3380" w:val="left"/>
          <w:tab w:pos="400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5"/>
        </w:rPr>
        <w:t>Dosjes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6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u w:val="single" w:color="02020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u w:val="single" w:color="020202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u w:val="single" w:color="020202"/>
        </w:rPr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4"/>
        </w:rPr>
        <w:t>Dosje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5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5"/>
        </w:rPr>
        <w:t>fraksio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6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u w:val="single" w:color="02020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u w:val="single" w:color="020202"/>
        </w:rPr>
        <w:tab/>
        <w:tab/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u w:val="single" w:color="020202"/>
        </w:rPr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6" w:after="0" w:line="240" w:lineRule="auto"/>
        <w:ind w:left="591" w:right="-20"/>
        <w:jc w:val="left"/>
        <w:tabs>
          <w:tab w:pos="4540" w:val="left"/>
          <w:tab w:pos="662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6"/>
        </w:rPr>
        <w:t>Dorezohe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6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-15"/>
          <w:w w:val="11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6"/>
        </w:rPr>
        <w:t>gjithsej: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-6"/>
          <w:w w:val="11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-6"/>
          <w:w w:val="116"/>
          <w:u w:val="single" w:color="02020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6"/>
          <w:u w:val="single" w:color="020202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6"/>
          <w:u w:val="single" w:color="020202"/>
        </w:rPr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6"/>
        </w:rPr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6"/>
        </w:rPr>
        <w:t>dosje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-3"/>
          <w:w w:val="11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24"/>
          <w:w w:val="100"/>
          <w:u w:val="single" w:color="02020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u w:val="single" w:color="020202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  <w:u w:val="single" w:color="020202"/>
        </w:rPr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1"/>
        </w:rPr>
        <w:t>fleteve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91" w:right="-20"/>
        <w:jc w:val="left"/>
        <w:tabs>
          <w:tab w:pos="728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5"/>
        </w:rPr>
        <w:t>Punoi: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-54"/>
          <w:w w:val="11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5"/>
        </w:rPr>
        <w:t>Marresi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-35"/>
          <w:w w:val="11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17"/>
        </w:rPr>
        <w:t>dorezim: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jc w:val="left"/>
        <w:spacing w:after="0"/>
        <w:sectPr>
          <w:pgMar w:footer="890" w:header="851" w:top="1460" w:bottom="1080" w:left="780" w:right="780"/>
          <w:footerReference w:type="even" r:id="rId29"/>
          <w:footerReference w:type="odd" r:id="rId3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shape style="position:absolute;margin-left:271.157898pt;margin-top:49.263145pt;width:25.263159pt;height:34.105263pt;mso-position-horizontal-relative:page;mso-position-vertical-relative:page;z-index:-2239" type="#_x0000_t75">
            <v:imagedata r:id="rId32" o:title=""/>
          </v:shape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3" w:after="0" w:line="240" w:lineRule="auto"/>
        <w:ind w:left="4439" w:right="4589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44.206932pt;margin-top:-16.75563pt;width:506.064108pt;height:.1pt;mso-position-horizontal-relative:page;mso-position-vertical-relative:paragraph;z-index:-2238" coordorigin="884,-335" coordsize="10121,2">
            <v:shape style="position:absolute;left:884;top:-335;width:10121;height:2" coordorigin="884,-335" coordsize="10121,0" path="m884,-335l11005,-335e" filled="f" stroked="t" strokeweight="1.68407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1"/>
          <w:b/>
          <w:bCs/>
        </w:rPr>
        <w:t>SHTOJCA5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455" w:lineRule="exact"/>
        <w:ind w:left="677" w:right="-20"/>
        <w:jc w:val="left"/>
        <w:tabs>
          <w:tab w:pos="3620" w:val="left"/>
          <w:tab w:pos="7380" w:val="left"/>
        </w:tabs>
        <w:rPr>
          <w:rFonts w:ascii="Times New Roman" w:hAnsi="Times New Roman" w:cs="Times New Roman" w:eastAsia="Times New Roman"/>
          <w:sz w:val="144"/>
          <w:szCs w:val="144"/>
        </w:rPr>
      </w:pPr>
      <w:rPr/>
      <w:r>
        <w:rPr>
          <w:rFonts w:ascii="Times New Roman" w:hAnsi="Times New Roman" w:cs="Times New Roman" w:eastAsia="Times New Roman"/>
          <w:sz w:val="144"/>
          <w:szCs w:val="144"/>
          <w:color w:val="0A0A0A"/>
          <w:spacing w:val="-462"/>
          <w:w w:val="312"/>
          <w:position w:val="-18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0A0A0A"/>
          <w:spacing w:val="0"/>
          <w:w w:val="312"/>
          <w:position w:val="-18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0A0A0A"/>
          <w:spacing w:val="-1116"/>
          <w:w w:val="312"/>
          <w:position w:val="-18"/>
        </w:rPr>
        <w:t> </w:t>
      </w:r>
      <w:r>
        <w:rPr>
          <w:rFonts w:ascii="Times New Roman" w:hAnsi="Times New Roman" w:cs="Times New Roman" w:eastAsia="Times New Roman"/>
          <w:sz w:val="144"/>
          <w:szCs w:val="144"/>
          <w:color w:val="0A0A0A"/>
          <w:spacing w:val="0"/>
          <w:w w:val="100"/>
          <w:position w:val="-18"/>
        </w:rPr>
        <w:tab/>
      </w:r>
      <w:r>
        <w:rPr>
          <w:rFonts w:ascii="Times New Roman" w:hAnsi="Times New Roman" w:cs="Times New Roman" w:eastAsia="Times New Roman"/>
          <w:sz w:val="144"/>
          <w:szCs w:val="144"/>
          <w:color w:val="0A0A0A"/>
          <w:spacing w:val="0"/>
          <w:w w:val="100"/>
          <w:position w:val="-18"/>
        </w:rPr>
      </w:r>
      <w:r>
        <w:rPr>
          <w:rFonts w:ascii="Arial" w:hAnsi="Arial" w:cs="Arial" w:eastAsia="Arial"/>
          <w:sz w:val="13"/>
          <w:szCs w:val="13"/>
          <w:color w:val="0A0A0A"/>
          <w:spacing w:val="0"/>
          <w:w w:val="178"/>
          <w:b/>
          <w:bCs/>
          <w:position w:val="-19"/>
        </w:rPr>
        <w:t>R</w:t>
      </w:r>
      <w:r>
        <w:rPr>
          <w:rFonts w:ascii="Arial" w:hAnsi="Arial" w:cs="Arial" w:eastAsia="Arial"/>
          <w:sz w:val="13"/>
          <w:szCs w:val="13"/>
          <w:color w:val="0A0A0A"/>
          <w:spacing w:val="-24"/>
          <w:w w:val="100"/>
          <w:b/>
          <w:bCs/>
          <w:position w:val="-19"/>
        </w:rPr>
        <w:t> </w:t>
      </w:r>
      <w:r>
        <w:rPr>
          <w:rFonts w:ascii="Arial" w:hAnsi="Arial" w:cs="Arial" w:eastAsia="Arial"/>
          <w:sz w:val="13"/>
          <w:szCs w:val="13"/>
          <w:color w:val="0A0A0A"/>
          <w:spacing w:val="0"/>
          <w:w w:val="166"/>
          <w:b/>
          <w:bCs/>
          <w:position w:val="-19"/>
        </w:rPr>
        <w:t>EPUBL</w:t>
      </w:r>
      <w:r>
        <w:rPr>
          <w:rFonts w:ascii="Arial" w:hAnsi="Arial" w:cs="Arial" w:eastAsia="Arial"/>
          <w:sz w:val="13"/>
          <w:szCs w:val="13"/>
          <w:color w:val="0A0A0A"/>
          <w:spacing w:val="-8"/>
          <w:w w:val="166"/>
          <w:b/>
          <w:bCs/>
          <w:position w:val="-19"/>
        </w:rPr>
        <w:t>I</w:t>
      </w:r>
      <w:r>
        <w:rPr>
          <w:rFonts w:ascii="Arial" w:hAnsi="Arial" w:cs="Arial" w:eastAsia="Arial"/>
          <w:sz w:val="13"/>
          <w:szCs w:val="13"/>
          <w:color w:val="343434"/>
          <w:spacing w:val="0"/>
          <w:w w:val="166"/>
          <w:b/>
          <w:bCs/>
          <w:position w:val="-19"/>
        </w:rPr>
        <w:t>K</w:t>
      </w:r>
      <w:r>
        <w:rPr>
          <w:rFonts w:ascii="Arial" w:hAnsi="Arial" w:cs="Arial" w:eastAsia="Arial"/>
          <w:sz w:val="13"/>
          <w:szCs w:val="13"/>
          <w:color w:val="343434"/>
          <w:spacing w:val="5"/>
          <w:w w:val="166"/>
          <w:b/>
          <w:bCs/>
          <w:position w:val="-19"/>
        </w:rPr>
        <w:t> </w:t>
      </w:r>
      <w:r>
        <w:rPr>
          <w:rFonts w:ascii="Arial" w:hAnsi="Arial" w:cs="Arial" w:eastAsia="Arial"/>
          <w:sz w:val="13"/>
          <w:szCs w:val="13"/>
          <w:color w:val="343434"/>
          <w:spacing w:val="0"/>
          <w:w w:val="166"/>
          <w:b/>
          <w:bCs/>
          <w:position w:val="-19"/>
        </w:rPr>
        <w:t>A</w:t>
      </w:r>
      <w:r>
        <w:rPr>
          <w:rFonts w:ascii="Arial" w:hAnsi="Arial" w:cs="Arial" w:eastAsia="Arial"/>
          <w:sz w:val="13"/>
          <w:szCs w:val="13"/>
          <w:color w:val="343434"/>
          <w:spacing w:val="0"/>
          <w:w w:val="166"/>
          <w:b/>
          <w:bCs/>
          <w:position w:val="-19"/>
        </w:rPr>
        <w:t> </w:t>
      </w:r>
      <w:r>
        <w:rPr>
          <w:rFonts w:ascii="Arial" w:hAnsi="Arial" w:cs="Arial" w:eastAsia="Arial"/>
          <w:sz w:val="13"/>
          <w:szCs w:val="13"/>
          <w:color w:val="343434"/>
          <w:spacing w:val="13"/>
          <w:w w:val="166"/>
          <w:b/>
          <w:bCs/>
          <w:position w:val="-19"/>
        </w:rPr>
        <w:t> </w:t>
      </w:r>
      <w:r>
        <w:rPr>
          <w:rFonts w:ascii="Arial" w:hAnsi="Arial" w:cs="Arial" w:eastAsia="Arial"/>
          <w:sz w:val="13"/>
          <w:szCs w:val="13"/>
          <w:color w:val="0A0A0A"/>
          <w:spacing w:val="0"/>
          <w:w w:val="100"/>
          <w:b/>
          <w:bCs/>
          <w:position w:val="-19"/>
        </w:rPr>
        <w:t>E</w:t>
      </w:r>
      <w:r>
        <w:rPr>
          <w:rFonts w:ascii="Arial" w:hAnsi="Arial" w:cs="Arial" w:eastAsia="Arial"/>
          <w:sz w:val="13"/>
          <w:szCs w:val="13"/>
          <w:color w:val="0A0A0A"/>
          <w:spacing w:val="0"/>
          <w:w w:val="100"/>
          <w:b/>
          <w:bCs/>
          <w:position w:val="-19"/>
        </w:rPr>
        <w:t>   </w:t>
      </w:r>
      <w:r>
        <w:rPr>
          <w:rFonts w:ascii="Arial" w:hAnsi="Arial" w:cs="Arial" w:eastAsia="Arial"/>
          <w:sz w:val="13"/>
          <w:szCs w:val="13"/>
          <w:color w:val="0A0A0A"/>
          <w:spacing w:val="21"/>
          <w:w w:val="100"/>
          <w:b/>
          <w:bCs/>
          <w:position w:val="-19"/>
        </w:rPr>
        <w:t> </w:t>
      </w:r>
      <w:r>
        <w:rPr>
          <w:rFonts w:ascii="Arial" w:hAnsi="Arial" w:cs="Arial" w:eastAsia="Arial"/>
          <w:sz w:val="13"/>
          <w:szCs w:val="13"/>
          <w:color w:val="1F1F1F"/>
          <w:spacing w:val="0"/>
          <w:w w:val="181"/>
          <w:b/>
          <w:bCs/>
          <w:position w:val="-19"/>
        </w:rPr>
        <w:t>SHQIP</w:t>
      </w:r>
      <w:r>
        <w:rPr>
          <w:rFonts w:ascii="Arial" w:hAnsi="Arial" w:cs="Arial" w:eastAsia="Arial"/>
          <w:sz w:val="13"/>
          <w:szCs w:val="13"/>
          <w:color w:val="1F1F1F"/>
          <w:spacing w:val="-20"/>
          <w:w w:val="181"/>
          <w:b/>
          <w:bCs/>
          <w:position w:val="-19"/>
        </w:rPr>
        <w:t> </w:t>
      </w:r>
      <w:r>
        <w:rPr>
          <w:rFonts w:ascii="Arial" w:hAnsi="Arial" w:cs="Arial" w:eastAsia="Arial"/>
          <w:sz w:val="13"/>
          <w:szCs w:val="13"/>
          <w:color w:val="1F1F1F"/>
          <w:spacing w:val="0"/>
          <w:w w:val="181"/>
          <w:b/>
          <w:bCs/>
          <w:position w:val="-19"/>
        </w:rPr>
        <w:t>ERISE</w:t>
      </w:r>
      <w:r>
        <w:rPr>
          <w:rFonts w:ascii="Arial" w:hAnsi="Arial" w:cs="Arial" w:eastAsia="Arial"/>
          <w:sz w:val="13"/>
          <w:szCs w:val="13"/>
          <w:color w:val="1F1F1F"/>
          <w:spacing w:val="0"/>
          <w:w w:val="100"/>
          <w:b/>
          <w:bCs/>
          <w:position w:val="-19"/>
        </w:rPr>
        <w:tab/>
      </w:r>
      <w:r>
        <w:rPr>
          <w:rFonts w:ascii="Arial" w:hAnsi="Arial" w:cs="Arial" w:eastAsia="Arial"/>
          <w:sz w:val="13"/>
          <w:szCs w:val="13"/>
          <w:color w:val="1F1F1F"/>
          <w:spacing w:val="0"/>
          <w:w w:val="100"/>
          <w:b/>
          <w:bCs/>
          <w:position w:val="-19"/>
        </w:rPr>
      </w:r>
      <w:r>
        <w:rPr>
          <w:rFonts w:ascii="Times New Roman" w:hAnsi="Times New Roman" w:cs="Times New Roman" w:eastAsia="Times New Roman"/>
          <w:sz w:val="144"/>
          <w:szCs w:val="144"/>
          <w:color w:val="0A0A0A"/>
          <w:spacing w:val="0"/>
          <w:w w:val="280"/>
          <w:position w:val="-18"/>
        </w:rPr>
        <w:t>--</w:t>
      </w:r>
      <w:r>
        <w:rPr>
          <w:rFonts w:ascii="Times New Roman" w:hAnsi="Times New Roman" w:cs="Times New Roman" w:eastAsia="Times New Roman"/>
          <w:sz w:val="144"/>
          <w:szCs w:val="144"/>
          <w:color w:val="000000"/>
          <w:spacing w:val="0"/>
          <w:w w:val="100"/>
          <w:position w:val="0"/>
        </w:rPr>
      </w:r>
    </w:p>
    <w:p>
      <w:pPr>
        <w:spacing w:before="0" w:after="0" w:line="214" w:lineRule="exact"/>
        <w:ind w:left="2485" w:right="2655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  <w:b/>
          <w:bCs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  <w:b/>
          <w:bCs/>
        </w:rPr>
        <w:t>EMERTIM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7"/>
          <w:w w:val="109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0"/>
          <w:b/>
          <w:bCs/>
        </w:rPr>
        <w:t>INSTITUCI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"/>
          <w:w w:val="110"/>
          <w:b/>
          <w:bCs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7"/>
          <w:w w:val="110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0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8"/>
          <w:w w:val="11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8"/>
          <w:b/>
          <w:bCs/>
        </w:rPr>
        <w:t>FONDKRIJUES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9"/>
          <w:b/>
          <w:bCs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7" w:after="0" w:line="283" w:lineRule="auto"/>
        <w:ind w:left="2505" w:right="2668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F1F1F"/>
          <w:spacing w:val="0"/>
          <w:w w:val="111"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color w:val="1F1F1F"/>
          <w:spacing w:val="0"/>
          <w:w w:val="111"/>
        </w:rPr>
        <w:t>EMERTES</w:t>
      </w:r>
      <w:r>
        <w:rPr>
          <w:rFonts w:ascii="Times New Roman" w:hAnsi="Times New Roman" w:cs="Times New Roman" w:eastAsia="Times New Roman"/>
          <w:sz w:val="18"/>
          <w:szCs w:val="18"/>
          <w:color w:val="1F1F1F"/>
          <w:spacing w:val="0"/>
          <w:w w:val="111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1F1F1F"/>
          <w:spacing w:val="-11"/>
          <w:w w:val="11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F1F1F"/>
          <w:spacing w:val="0"/>
          <w:w w:val="112"/>
        </w:rPr>
        <w:t>INSTITUCIONIT</w:t>
      </w:r>
      <w:r>
        <w:rPr>
          <w:rFonts w:ascii="Times New Roman" w:hAnsi="Times New Roman" w:cs="Times New Roman" w:eastAsia="Times New Roman"/>
          <w:sz w:val="18"/>
          <w:szCs w:val="18"/>
          <w:color w:val="1F1F1F"/>
          <w:spacing w:val="40"/>
          <w:w w:val="11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F1F1F"/>
          <w:spacing w:val="0"/>
          <w:w w:val="112"/>
        </w:rPr>
        <w:t>TE</w:t>
      </w:r>
      <w:r>
        <w:rPr>
          <w:rFonts w:ascii="Times New Roman" w:hAnsi="Times New Roman" w:cs="Times New Roman" w:eastAsia="Times New Roman"/>
          <w:sz w:val="18"/>
          <w:szCs w:val="18"/>
          <w:color w:val="1F1F1F"/>
          <w:spacing w:val="26"/>
          <w:w w:val="11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12"/>
        </w:rPr>
        <w:t>VARESISE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-22"/>
          <w:w w:val="112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343434"/>
          <w:spacing w:val="0"/>
          <w:w w:val="112"/>
        </w:rPr>
        <w:t>NE</w:t>
      </w:r>
      <w:r>
        <w:rPr>
          <w:rFonts w:ascii="Times New Roman" w:hAnsi="Times New Roman" w:cs="Times New Roman" w:eastAsia="Times New Roman"/>
          <w:sz w:val="18"/>
          <w:szCs w:val="18"/>
          <w:color w:val="343434"/>
          <w:spacing w:val="-7"/>
          <w:w w:val="112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-19"/>
          <w:w w:val="11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F1F1F"/>
          <w:spacing w:val="0"/>
          <w:w w:val="103"/>
        </w:rPr>
        <w:t>KA)</w:t>
      </w:r>
      <w:r>
        <w:rPr>
          <w:rFonts w:ascii="Times New Roman" w:hAnsi="Times New Roman" w:cs="Times New Roman" w:eastAsia="Times New Roman"/>
          <w:sz w:val="18"/>
          <w:szCs w:val="18"/>
          <w:color w:val="1F1F1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16"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16"/>
        </w:rPr>
        <w:t>EMERTIM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-23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-11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10"/>
        </w:rPr>
        <w:t>STRUKTURES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11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841" w:right="1125"/>
        <w:jc w:val="center"/>
        <w:tabs>
          <w:tab w:pos="1880" w:val="left"/>
          <w:tab w:pos="6580" w:val="left"/>
          <w:tab w:pos="79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3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1"/>
        </w:rPr>
        <w:t>r.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0"/>
          <w:w w:val="100"/>
          <w:u w:val="single" w:color="090909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u w:val="single" w:color="090909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u w:val="single" w:color="090909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1"/>
        </w:rPr>
        <w:t>prot.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  <w:position w:val="0"/>
        </w:rPr>
        <w:t>Tira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9"/>
          <w:w w:val="100"/>
          <w:u w:val="single" w:color="090909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u w:val="single" w:color="090909"/>
          <w:position w:val="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u w:val="single" w:color="090909"/>
          <w:position w:val="0"/>
        </w:rPr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268"/>
          <w:position w:val="0"/>
        </w:rPr>
        <w:t>._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87"/>
          <w:w w:val="268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35"/>
          <w:position w:val="0"/>
        </w:rPr>
        <w:t>201_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127" w:right="4282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6"/>
          <w:b/>
          <w:bCs/>
        </w:rPr>
        <w:t>PROCESVERBAL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2" w:lineRule="auto"/>
        <w:ind w:left="879" w:right="977" w:firstLine="682"/>
        <w:jc w:val="left"/>
        <w:tabs>
          <w:tab w:pos="4240" w:val="left"/>
          <w:tab w:pos="6860" w:val="left"/>
          <w:tab w:pos="92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mbeshtetje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neneve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pika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43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pika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gjit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8"/>
        </w:rPr>
        <w:t>915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34"/>
          <w:w w:val="108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6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5"/>
        </w:rPr>
        <w:t>6.11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20"/>
          <w:w w:val="115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7"/>
        </w:rPr>
        <w:t>003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4"/>
          <w:w w:val="9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97"/>
        </w:rPr>
        <w:t>rkiva.t"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7"/>
          <w:w w:val="9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23"/>
          <w:w w:val="126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5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57"/>
        </w:rPr>
        <w:t>daten_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3"/>
          <w:w w:val="15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25"/>
          <w:w w:val="157"/>
          <w:u w:val="single" w:color="0909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57"/>
          <w:u w:val="single" w:color="090909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57"/>
          <w:u w:val="single" w:color="090909"/>
        </w:rPr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57"/>
        </w:rPr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356"/>
        </w:rPr>
        <w:t>._,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50"/>
          <w:w w:val="35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4"/>
        </w:rPr>
        <w:t>sekre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tari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9"/>
          <w:w w:val="104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4"/>
        </w:rPr>
        <w:t>arki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26"/>
          <w:w w:val="104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3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7"/>
          <w:w w:val="100"/>
          <w:u w:val="single" w:color="0909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  <w:u w:val="single" w:color="090909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  <w:u w:val="single" w:color="090909"/>
        </w:rPr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1"/>
        </w:rPr>
        <w:t>mba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2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1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procesverbal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9"/>
          <w:w w:val="12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7"/>
          <w:w w:val="186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Znj.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8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5"/>
        </w:rPr>
        <w:t>sek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5"/>
          <w:w w:val="10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2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1"/>
        </w:rPr>
        <w:t>tari-arkivit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9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22"/>
        </w:rPr>
        <w:t>Z/Zn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7"/>
          <w:w w:val="12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2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59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3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puno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jes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au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orizua.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6"/>
          <w:w w:val="12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ga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288" w:lineRule="auto"/>
        <w:ind w:left="887" w:right="1028" w:firstLine="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3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ertimi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kiv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rkat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"/>
          <w:w w:val="11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9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7"/>
        </w:rPr>
        <w:t>hers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0"/>
          <w:w w:val="10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19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5"/>
          <w:w w:val="115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12"/>
          <w:w w:val="104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6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dorezimi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marrje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8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rezim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6"/>
        </w:rPr>
        <w:t>dokumen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8"/>
          <w:w w:val="10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6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arkivore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afat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8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5"/>
          <w:w w:val="10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5"/>
        </w:rPr>
        <w:t>gjithmone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3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1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institucioni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kalojne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3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8"/>
        </w:rPr>
        <w:t>ru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6"/>
          <w:w w:val="73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1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93"/>
        </w:rPr>
        <w:t>je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8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inistrim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u w:val="single" w:color="090909"/>
        </w:rPr>
        <w:t>                          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7"/>
          <w:w w:val="100"/>
          <w:u w:val="single" w:color="0909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19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kivi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perkat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4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33"/>
          <w:w w:val="14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perhershe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4"/>
          <w:w w:val="106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26262"/>
          <w:spacing w:val="1"/>
          <w:w w:val="104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32" w:right="-20"/>
        <w:jc w:val="left"/>
        <w:tabs>
          <w:tab w:pos="58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6"/>
          <w:w w:val="168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Fonru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12"/>
          <w:w w:val="11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3"/>
        </w:rPr>
        <w:t>r.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u w:val="single" w:color="0909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u w:val="single" w:color="090909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u w:val="single" w:color="090909"/>
        </w:rPr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5" w:after="0" w:line="240" w:lineRule="auto"/>
        <w:ind w:left="1216" w:right="-20"/>
        <w:jc w:val="left"/>
        <w:tabs>
          <w:tab w:pos="57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43434"/>
          <w:w w:val="128"/>
        </w:rPr>
        <w:t>2.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9"/>
          <w:w w:val="128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7"/>
        </w:rPr>
        <w:t>iti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u w:val="single" w:color="0909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u w:val="single" w:color="090909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u w:val="single" w:color="090909"/>
        </w:rPr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224" w:right="-20"/>
        <w:jc w:val="left"/>
        <w:tabs>
          <w:tab w:pos="56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Dosjet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fillojne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8"/>
          <w:w w:val="153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6"/>
        </w:rPr>
        <w:t>deri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15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7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8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3"/>
          <w:w w:val="11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hkri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1"/>
          <w:w w:val="105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9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5" w:after="0" w:line="240" w:lineRule="auto"/>
        <w:ind w:left="1224" w:right="-20"/>
        <w:jc w:val="left"/>
        <w:tabs>
          <w:tab w:pos="3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Flete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gjit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sej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9"/>
          <w:w w:val="100"/>
          <w:u w:val="single" w:color="0909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u w:val="single" w:color="090909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  <w:u w:val="single" w:color="090909"/>
        </w:rPr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22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3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1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3"/>
          <w:w w:val="11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hkri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1"/>
          <w:w w:val="105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9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1" w:after="0" w:line="240" w:lineRule="auto"/>
        <w:ind w:left="1232" w:right="-20"/>
        <w:jc w:val="left"/>
        <w:tabs>
          <w:tab w:pos="69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9494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94949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Dosjet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8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ven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7"/>
          <w:w w:val="10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9"/>
        </w:rPr>
        <w:t>osur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3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kuti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toni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8"/>
          <w:w w:val="153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3"/>
        </w:rPr>
        <w:t>deri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17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kutive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12"/>
          <w:w w:val="11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5"/>
        </w:rPr>
        <w:t>hkri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4"/>
          <w:w w:val="105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9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2" w:lineRule="auto"/>
        <w:ind w:left="1224" w:right="1025"/>
        <w:jc w:val="left"/>
        <w:tabs>
          <w:tab w:pos="908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verbal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5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ty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kopje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prej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cilave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jepen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5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bashk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kopje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-je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kopje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8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ahet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4"/>
        </w:rPr>
        <w:t>fondkrij</w:t>
      </w:r>
      <w:r>
        <w:rPr>
          <w:rFonts w:ascii="Times New Roman" w:hAnsi="Times New Roman" w:cs="Times New Roman" w:eastAsia="Times New Roman"/>
          <w:sz w:val="21"/>
          <w:szCs w:val="21"/>
          <w:color w:val="0A0A0A"/>
          <w:spacing w:val="0"/>
          <w:w w:val="105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2"/>
        </w:rPr>
        <w:t>esi.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16" w:right="-20"/>
        <w:jc w:val="left"/>
        <w:tabs>
          <w:tab w:pos="83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19"/>
        </w:rPr>
        <w:t>Dorezuesi: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42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9"/>
        </w:rPr>
        <w:t>Marresi: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18" w:right="1597"/>
        <w:jc w:val="center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82.098587pt;margin-top:-.530628pt;width:421.860429pt;height:.1pt;mso-position-horizontal-relative:page;mso-position-vertical-relative:paragraph;z-index:-2237" coordorigin="1642,-11" coordsize="8437,2">
            <v:shape style="position:absolute;left:1642;top:-11;width:8437;height:2" coordorigin="1642,-11" coordsize="8437,0" path="m1642,-11l10079,-11e" filled="f" stroked="t" strokeweight="1.68407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6"/>
          <w:szCs w:val="16"/>
          <w:color w:val="494949"/>
          <w:spacing w:val="-7"/>
          <w:w w:val="10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dresa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4343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4343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16"/>
          <w:szCs w:val="16"/>
          <w:color w:val="343434"/>
          <w:spacing w:val="-8"/>
          <w:w w:val="100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0A0A0A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16"/>
          <w:szCs w:val="16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0A0A0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12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-9"/>
          <w:w w:val="113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494949"/>
          <w:spacing w:val="0"/>
          <w:w w:val="114"/>
        </w:rPr>
        <w:t>st</w:t>
      </w:r>
      <w:r>
        <w:rPr>
          <w:rFonts w:ascii="Times New Roman" w:hAnsi="Times New Roman" w:cs="Times New Roman" w:eastAsia="Times New Roman"/>
          <w:sz w:val="16"/>
          <w:szCs w:val="16"/>
          <w:color w:val="494949"/>
          <w:spacing w:val="-9"/>
          <w:w w:val="114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6"/>
        </w:rPr>
        <w:t>tucioni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-8"/>
          <w:w w:val="106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626262"/>
          <w:spacing w:val="0"/>
          <w:w w:val="18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626262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4343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16"/>
          <w:szCs w:val="16"/>
          <w:color w:val="343434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0A0A0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telefonit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faqja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zyrtare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4343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internet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94949"/>
          <w:spacing w:val="-6"/>
          <w:w w:val="100"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4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-17"/>
          <w:w w:val="123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494949"/>
          <w:spacing w:val="-19"/>
          <w:w w:val="136"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color w:val="626262"/>
          <w:spacing w:val="0"/>
          <w:w w:val="18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62626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adresa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4343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poste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-2"/>
          <w:w w:val="11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494949"/>
          <w:spacing w:val="0"/>
          <w:w w:val="95"/>
        </w:rPr>
        <w:t>lek1</w:t>
      </w:r>
      <w:r>
        <w:rPr>
          <w:rFonts w:ascii="Times New Roman" w:hAnsi="Times New Roman" w:cs="Times New Roman" w:eastAsia="Times New Roman"/>
          <w:sz w:val="16"/>
          <w:szCs w:val="16"/>
          <w:color w:val="494949"/>
          <w:spacing w:val="-5"/>
          <w:w w:val="96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09"/>
        </w:rPr>
        <w:t>onike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center"/>
        <w:spacing w:after="0"/>
        <w:sectPr>
          <w:pgMar w:header="851" w:footer="890" w:top="1460" w:bottom="1080" w:left="780" w:right="780"/>
          <w:pgSz w:w="11920" w:h="16860"/>
        </w:sectPr>
      </w:pPr>
      <w:rPr/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/>
        <w:pict>
          <v:group style="position:absolute;margin-left:30.488195pt;margin-top:43.218849pt;width:781.063586pt;height:.1pt;mso-position-horizontal-relative:page;mso-position-vertical-relative:page;z-index:-2235" coordorigin="610,864" coordsize="15621,2">
            <v:shape style="position:absolute;left:610;top:864;width:15621;height:2" coordorigin="610,864" coordsize="15621,0" path="m610,864l16231,864e" filled="f" stroked="t" strokeweight="1.571557pt" strokecolor="#000000">
              <v:path arrowok="t"/>
            </v:shape>
          </v:group>
          <w10:wrap type="none"/>
        </w:pict>
      </w:r>
      <w:r>
        <w:rPr/>
        <w:pict>
          <v:group style="position:absolute;margin-left:29.859573pt;margin-top:91.78112pt;width:781.692208pt;height:.1pt;mso-position-horizontal-relative:page;mso-position-vertical-relative:page;z-index:-2234" coordorigin="597,1836" coordsize="15634,2">
            <v:shape style="position:absolute;left:597;top:1836;width:15634;height:2" coordorigin="597,1836" coordsize="15634,0" path="m597,1836l16231,1836e" filled="f" stroked="t" strokeweight="1.885868pt" strokecolor="#000000">
              <v:path arrowok="t"/>
            </v:shape>
          </v:group>
          <w10:wrap type="none"/>
        </w:pict>
      </w:r>
      <w:r>
        <w:rPr>
          <w:sz w:val="26"/>
          <w:szCs w:val="26"/>
        </w:rPr>
      </w:r>
    </w:p>
    <w:p>
      <w:pPr>
        <w:spacing w:before="25" w:after="0" w:line="240" w:lineRule="auto"/>
        <w:ind w:left="79" w:right="1300"/>
        <w:jc w:val="center"/>
        <w:tabs>
          <w:tab w:pos="1066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shape style="position:absolute;margin-left:387.353699pt;margin-top:-8.448765pt;width:26.096069pt;height:33.956333pt;mso-position-horizontal-relative:page;mso-position-vertical-relative:paragraph;z-index:-2236" type="#_x0000_t75">
            <v:imagedata r:id="rId35" o:title=""/>
          </v:shape>
        </w:pic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  <w:b/>
          <w:bCs/>
        </w:rPr>
        <w:t>Fletorj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4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  <w:b/>
          <w:bCs/>
        </w:rPr>
        <w:t>Zyrtare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-2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  <w:b/>
          <w:bCs/>
        </w:rPr>
        <w:t>Viti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16"/>
          <w:b/>
          <w:bCs/>
        </w:rPr>
        <w:t>2017-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5"/>
          <w:w w:val="116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  <w:b/>
          <w:bCs/>
        </w:rPr>
        <w:t>Numri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2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92"/>
          <w:b/>
          <w:bCs/>
        </w:rPr>
        <w:t>137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062" w:right="7112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7"/>
          <w:b/>
          <w:bCs/>
        </w:rPr>
        <w:t>SHTOJCA6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80" w:lineRule="atLeast"/>
        <w:ind w:left="1001" w:right="204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1"/>
          <w:b/>
          <w:bCs/>
        </w:rPr>
        <w:t>PASQYR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1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27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1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22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3"/>
          <w:b/>
          <w:bCs/>
        </w:rPr>
        <w:t>MATJEVE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29"/>
          <w:w w:val="123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3"/>
          <w:b/>
          <w:bCs/>
        </w:rPr>
        <w:t>DITORE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34"/>
          <w:w w:val="123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3"/>
          <w:b/>
          <w:bCs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26"/>
          <w:w w:val="123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6"/>
          <w:b/>
          <w:bCs/>
        </w:rPr>
        <w:t>TEMPERATURE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6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16"/>
          <w:w w:val="126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6"/>
          <w:b/>
          <w:bCs/>
        </w:rPr>
        <w:t>DHE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38"/>
          <w:w w:val="126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6"/>
          <w:b/>
          <w:bCs/>
        </w:rPr>
        <w:t>LAGESHTISE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25"/>
          <w:w w:val="126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6"/>
          <w:b/>
          <w:bCs/>
        </w:rPr>
        <w:t>BREND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6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32"/>
          <w:w w:val="126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6"/>
          <w:b/>
          <w:bCs/>
        </w:rPr>
        <w:t>DHE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23"/>
          <w:w w:val="126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6"/>
          <w:b/>
          <w:bCs/>
        </w:rPr>
        <w:t>JASHTE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6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5"/>
          <w:b/>
          <w:bCs/>
        </w:rPr>
        <w:t>VENDRUAJTJES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9" w:after="0" w:line="240" w:lineRule="auto"/>
        <w:ind w:right="1546"/>
        <w:jc w:val="right"/>
        <w:tabs>
          <w:tab w:pos="198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4B4B4B"/>
          <w:spacing w:val="-7"/>
          <w:w w:val="124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282828"/>
          <w:spacing w:val="0"/>
          <w:w w:val="127"/>
        </w:rPr>
        <w:t>UAJI</w:t>
      </w:r>
      <w:r>
        <w:rPr>
          <w:rFonts w:ascii="Times New Roman" w:hAnsi="Times New Roman" w:cs="Times New Roman" w:eastAsia="Times New Roman"/>
          <w:sz w:val="19"/>
          <w:szCs w:val="19"/>
          <w:color w:val="28282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282828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0"/>
          <w:w w:val="125"/>
        </w:rPr>
        <w:t>2017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45" w:after="0" w:line="214" w:lineRule="exact"/>
        <w:ind w:right="2535"/>
        <w:jc w:val="righ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82828"/>
          <w:w w:val="125"/>
          <w:position w:val="-1"/>
        </w:rPr>
        <w:t>SAL</w:t>
      </w:r>
      <w:r>
        <w:rPr>
          <w:rFonts w:ascii="Times New Roman" w:hAnsi="Times New Roman" w:cs="Times New Roman" w:eastAsia="Times New Roman"/>
          <w:sz w:val="19"/>
          <w:szCs w:val="19"/>
          <w:color w:val="282828"/>
          <w:spacing w:val="-15"/>
          <w:w w:val="125"/>
          <w:position w:val="-1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4B4B4B"/>
          <w:spacing w:val="0"/>
          <w:w w:val="156"/>
          <w:position w:val="-1"/>
        </w:rPr>
        <w:t>AN</w:t>
      </w:r>
      <w:r>
        <w:rPr>
          <w:rFonts w:ascii="Times New Roman" w:hAnsi="Times New Roman" w:cs="Times New Roman" w:eastAsia="Times New Roman"/>
          <w:sz w:val="19"/>
          <w:szCs w:val="19"/>
          <w:color w:val="131313"/>
          <w:spacing w:val="0"/>
          <w:w w:val="123"/>
          <w:position w:val="-1"/>
        </w:rPr>
        <w:t>R.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1" w:after="0" w:line="50" w:lineRule="exact"/>
        <w:jc w:val="left"/>
        <w:rPr>
          <w:sz w:val="5"/>
          <w:szCs w:val="5"/>
        </w:rPr>
      </w:pPr>
      <w:rPr/>
      <w:r>
        <w:rPr>
          <w:sz w:val="5"/>
          <w:szCs w:val="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7.000179" w:type="dxa"/>
      </w:tblPr>
      <w:tblGrid/>
      <w:tr>
        <w:trPr>
          <w:trHeight w:val="280" w:hRule="exact"/>
        </w:trPr>
        <w:tc>
          <w:tcPr>
            <w:tcW w:w="1012" w:type="dxa"/>
            <w:vMerge w:val="restart"/>
            <w:tcBorders>
              <w:top w:val="single" w:sz="5.028984" w:space="0" w:color="000000"/>
              <w:left w:val="single" w:sz="7.543472" w:space="0" w:color="000000"/>
              <w:right w:val="single" w:sz="7.543472" w:space="0" w:color="000000"/>
            </w:tcBorders>
          </w:tcPr>
          <w:p>
            <w:pPr>
              <w:spacing w:before="3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64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w w:val="133"/>
              </w:rPr>
              <w:t>D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8"/>
                <w:w w:val="132"/>
              </w:rPr>
              <w:t>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25"/>
              </w:rPr>
              <w:t>te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995" w:type="dxa"/>
            <w:gridSpan w:val="4"/>
            <w:tcBorders>
              <w:top w:val="single" w:sz="5.028984" w:space="0" w:color="000000"/>
              <w:bottom w:val="single" w:sz="7.543472" w:space="0" w:color="000000"/>
              <w:left w:val="single" w:sz="7.543472" w:space="0" w:color="000000"/>
              <w:right w:val="single" w:sz="5.028984" w:space="0" w:color="000000"/>
            </w:tcBorders>
          </w:tcPr>
          <w:p>
            <w:pPr>
              <w:spacing w:before="0" w:after="0" w:line="211" w:lineRule="exact"/>
              <w:ind w:left="886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21"/>
              </w:rPr>
              <w:t>M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2"/>
                <w:w w:val="121"/>
              </w:rPr>
              <w:t>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0"/>
                <w:w w:val="121"/>
              </w:rPr>
              <w:t>tja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5"/>
                <w:w w:val="121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0"/>
                <w:w w:val="130"/>
              </w:rPr>
              <w:t>pa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-6"/>
                <w:w w:val="131"/>
              </w:rPr>
              <w:t>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3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3564" w:type="dxa"/>
            <w:vMerge w:val="restart"/>
            <w:tcBorders>
              <w:top w:val="single" w:sz="5.028984" w:space="0" w:color="000000"/>
              <w:left w:val="single" w:sz="5.028984" w:space="0" w:color="000000"/>
              <w:right w:val="single" w:sz="10.05796" w:space="0" w:color="000000"/>
            </w:tcBorders>
          </w:tcPr>
          <w:p>
            <w:pPr>
              <w:spacing w:before="3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72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24"/>
              </w:rPr>
              <w:t>Masat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-3"/>
                <w:w w:val="124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0"/>
                <w:w w:val="130"/>
              </w:rPr>
              <w:t>marra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-14"/>
                <w:w w:val="13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282828"/>
                <w:spacing w:val="0"/>
                <w:w w:val="130"/>
              </w:rPr>
              <w:t>dh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282828"/>
                <w:spacing w:val="0"/>
                <w:w w:val="13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282828"/>
                <w:spacing w:val="8"/>
                <w:w w:val="13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25"/>
              </w:rPr>
              <w:t>ef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2"/>
                <w:w w:val="125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0"/>
                <w:w w:val="125"/>
              </w:rPr>
              <w:t>kti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977" w:type="dxa"/>
            <w:gridSpan w:val="4"/>
            <w:tcBorders>
              <w:top w:val="single" w:sz="5.028984" w:space="0" w:color="000000"/>
              <w:bottom w:val="single" w:sz="7.543472" w:space="0" w:color="000000"/>
              <w:left w:val="single" w:sz="10.05796" w:space="0" w:color="000000"/>
              <w:right w:val="single" w:sz="7.543472" w:space="0" w:color="000000"/>
            </w:tcBorders>
          </w:tcPr>
          <w:p>
            <w:pPr>
              <w:spacing w:before="0" w:after="0" w:line="211" w:lineRule="exact"/>
              <w:ind w:left="874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w w:val="128"/>
              </w:rPr>
              <w:t>M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-4"/>
                <w:w w:val="127"/>
              </w:rPr>
              <w:t>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0"/>
                <w:w w:val="146"/>
              </w:rPr>
              <w:t>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-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4B4B4B"/>
                <w:spacing w:val="0"/>
                <w:w w:val="13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4B4B4B"/>
                <w:spacing w:val="5"/>
                <w:w w:val="13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282828"/>
                <w:spacing w:val="-9"/>
                <w:w w:val="134"/>
              </w:rPr>
              <w:t>d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4B4B4B"/>
                <w:spacing w:val="3"/>
                <w:w w:val="122"/>
              </w:rPr>
              <w:t>y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-7"/>
                <w:w w:val="134"/>
              </w:rPr>
              <w:t>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4B4B4B"/>
                <w:spacing w:val="0"/>
                <w:w w:val="13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741" w:type="dxa"/>
            <w:vMerge w:val="restart"/>
            <w:tcBorders>
              <w:top w:val="single" w:sz="5.028984" w:space="0" w:color="000000"/>
              <w:left w:val="single" w:sz="7.543472" w:space="0" w:color="000000"/>
              <w:right w:val="single" w:sz="7.543472" w:space="0" w:color="000000"/>
            </w:tcBorders>
          </w:tcPr>
          <w:p>
            <w:pPr>
              <w:spacing w:before="3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32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w w:val="123"/>
              </w:rPr>
              <w:t>V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9"/>
                <w:w w:val="122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-6"/>
                <w:w w:val="130"/>
              </w:rPr>
              <w:t>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22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-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0"/>
                <w:w w:val="123"/>
              </w:rPr>
              <w:t>jt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-12"/>
                <w:w w:val="123"/>
              </w:rPr>
              <w:t>j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23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-3"/>
                <w:w w:val="123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282828"/>
                <w:spacing w:val="0"/>
                <w:w w:val="123"/>
              </w:rPr>
              <w:t>dh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282828"/>
                <w:spacing w:val="0"/>
                <w:w w:val="123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282828"/>
                <w:spacing w:val="35"/>
                <w:w w:val="123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0"/>
                <w:w w:val="127"/>
              </w:rPr>
              <w:t>konk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-12"/>
                <w:w w:val="126"/>
              </w:rPr>
              <w:t>l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32"/>
              </w:rPr>
              <w:t>u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-4"/>
                <w:w w:val="131"/>
              </w:rPr>
              <w:t>z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-8"/>
                <w:w w:val="132"/>
              </w:rPr>
              <w:t>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31"/>
              </w:rPr>
              <w:t>one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</w:tr>
      <w:tr>
        <w:trPr>
          <w:trHeight w:val="280" w:hRule="exact"/>
        </w:trPr>
        <w:tc>
          <w:tcPr>
            <w:tcW w:w="1012" w:type="dxa"/>
            <w:vMerge/>
            <w:tcBorders>
              <w:left w:val="single" w:sz="7.543472" w:space="0" w:color="000000"/>
              <w:right w:val="single" w:sz="7.543472" w:space="0" w:color="000000"/>
            </w:tcBorders>
          </w:tcPr>
          <w:p>
            <w:pPr/>
            <w:rPr/>
          </w:p>
        </w:tc>
        <w:tc>
          <w:tcPr>
            <w:tcW w:w="1496" w:type="dxa"/>
            <w:gridSpan w:val="2"/>
            <w:tcBorders>
              <w:top w:val="single" w:sz="7.543472" w:space="0" w:color="000000"/>
              <w:bottom w:val="single" w:sz="5.028984" w:space="0" w:color="000000"/>
              <w:left w:val="single" w:sz="7.543472" w:space="0" w:color="000000"/>
              <w:right w:val="single" w:sz="7.543472" w:space="0" w:color="000000"/>
            </w:tcBorders>
          </w:tcPr>
          <w:p>
            <w:pPr>
              <w:spacing w:before="0" w:after="0" w:line="217" w:lineRule="exact"/>
              <w:ind w:left="421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282828"/>
                <w:spacing w:val="0"/>
                <w:w w:val="130"/>
              </w:rPr>
              <w:t>Jashte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1499" w:type="dxa"/>
            <w:gridSpan w:val="2"/>
            <w:tcBorders>
              <w:top w:val="single" w:sz="7.543472" w:space="0" w:color="000000"/>
              <w:bottom w:val="single" w:sz="5.028984" w:space="0" w:color="000000"/>
              <w:left w:val="single" w:sz="7.543472" w:space="0" w:color="000000"/>
              <w:right w:val="single" w:sz="5.028984" w:space="0" w:color="000000"/>
            </w:tcBorders>
          </w:tcPr>
          <w:p>
            <w:pPr>
              <w:spacing w:before="0" w:after="0" w:line="217" w:lineRule="exact"/>
              <w:ind w:left="390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282828"/>
                <w:spacing w:val="0"/>
                <w:w w:val="126"/>
              </w:rPr>
              <w:t>Brenda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3564" w:type="dxa"/>
            <w:vMerge/>
            <w:tcBorders>
              <w:left w:val="single" w:sz="5.028984" w:space="0" w:color="000000"/>
              <w:right w:val="single" w:sz="10.05796" w:space="0" w:color="000000"/>
            </w:tcBorders>
          </w:tcPr>
          <w:p>
            <w:pPr/>
            <w:rPr/>
          </w:p>
        </w:tc>
        <w:tc>
          <w:tcPr>
            <w:tcW w:w="1484" w:type="dxa"/>
            <w:gridSpan w:val="2"/>
            <w:tcBorders>
              <w:top w:val="single" w:sz="7.543472" w:space="0" w:color="000000"/>
              <w:bottom w:val="single" w:sz="5.028984" w:space="0" w:color="000000"/>
              <w:left w:val="single" w:sz="10.05796" w:space="0" w:color="000000"/>
              <w:right w:val="single" w:sz="5.028984" w:space="0" w:color="000000"/>
            </w:tcBorders>
          </w:tcPr>
          <w:p>
            <w:pPr>
              <w:spacing w:before="0" w:after="0" w:line="217" w:lineRule="exact"/>
              <w:ind w:left="409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282828"/>
                <w:spacing w:val="0"/>
                <w:w w:val="130"/>
              </w:rPr>
              <w:t>Jashte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1493" w:type="dxa"/>
            <w:gridSpan w:val="2"/>
            <w:tcBorders>
              <w:top w:val="single" w:sz="7.543472" w:space="0" w:color="000000"/>
              <w:bottom w:val="single" w:sz="5.028984" w:space="0" w:color="000000"/>
              <w:left w:val="single" w:sz="5.028984" w:space="0" w:color="000000"/>
              <w:right w:val="single" w:sz="7.543472" w:space="0" w:color="000000"/>
            </w:tcBorders>
          </w:tcPr>
          <w:p>
            <w:pPr>
              <w:spacing w:before="0" w:after="0" w:line="217" w:lineRule="exact"/>
              <w:ind w:left="390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11"/>
                <w:w w:val="116"/>
              </w:rPr>
              <w:t>B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-6"/>
                <w:w w:val="130"/>
              </w:rPr>
              <w:t>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31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-2"/>
                <w:w w:val="132"/>
              </w:rPr>
              <w:t>n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0"/>
                <w:w w:val="130"/>
              </w:rPr>
              <w:t>da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741" w:type="dxa"/>
            <w:vMerge/>
            <w:tcBorders>
              <w:left w:val="single" w:sz="7.543472" w:space="0" w:color="000000"/>
              <w:right w:val="single" w:sz="7.543472" w:space="0" w:color="000000"/>
            </w:tcBorders>
          </w:tcPr>
          <w:p>
            <w:pPr/>
            <w:rPr/>
          </w:p>
        </w:tc>
      </w:tr>
      <w:tr>
        <w:trPr>
          <w:trHeight w:val="280" w:hRule="exact"/>
        </w:trPr>
        <w:tc>
          <w:tcPr>
            <w:tcW w:w="1012" w:type="dxa"/>
            <w:vMerge/>
            <w:tcBorders>
              <w:bottom w:val="single" w:sz="7.543472" w:space="0" w:color="000000"/>
              <w:left w:val="single" w:sz="7.543472" w:space="0" w:color="000000"/>
              <w:right w:val="single" w:sz="7.543472" w:space="0" w:color="000000"/>
            </w:tcBorders>
          </w:tcPr>
          <w:p>
            <w:pPr/>
            <w:rPr/>
          </w:p>
        </w:tc>
        <w:tc>
          <w:tcPr>
            <w:tcW w:w="751" w:type="dxa"/>
            <w:tcBorders>
              <w:top w:val="single" w:sz="5.028984" w:space="0" w:color="000000"/>
              <w:bottom w:val="single" w:sz="7.543472" w:space="0" w:color="000000"/>
              <w:left w:val="single" w:sz="7.543472" w:space="0" w:color="000000"/>
              <w:right w:val="single" w:sz="10.05796" w:space="0" w:color="000000"/>
            </w:tcBorders>
          </w:tcPr>
          <w:p>
            <w:pPr>
              <w:spacing w:before="0" w:after="0" w:line="211" w:lineRule="exact"/>
              <w:ind w:left="107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282828"/>
                <w:spacing w:val="0"/>
                <w:w w:val="133"/>
              </w:rPr>
              <w:t>Tem.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745" w:type="dxa"/>
            <w:tcBorders>
              <w:top w:val="single" w:sz="5.028984" w:space="0" w:color="000000"/>
              <w:bottom w:val="single" w:sz="7.543472" w:space="0" w:color="000000"/>
              <w:left w:val="single" w:sz="10.05796" w:space="0" w:color="000000"/>
              <w:right w:val="single" w:sz="7.543472" w:space="0" w:color="000000"/>
            </w:tcBorders>
          </w:tcPr>
          <w:p>
            <w:pPr>
              <w:spacing w:before="0" w:after="0" w:line="217" w:lineRule="exact"/>
              <w:ind w:left="157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w w:val="128"/>
              </w:rPr>
              <w:t>La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-20"/>
                <w:w w:val="129"/>
              </w:rPr>
              <w:t>g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0"/>
                <w:w w:val="153"/>
              </w:rPr>
              <w:t>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754" w:type="dxa"/>
            <w:tcBorders>
              <w:top w:val="single" w:sz="5.028984" w:space="0" w:color="000000"/>
              <w:bottom w:val="single" w:sz="7.543472" w:space="0" w:color="000000"/>
              <w:left w:val="single" w:sz="7.543472" w:space="0" w:color="000000"/>
              <w:right w:val="single" w:sz="7.543472" w:space="0" w:color="000000"/>
            </w:tcBorders>
          </w:tcPr>
          <w:p>
            <w:pPr>
              <w:spacing w:before="0" w:after="0" w:line="211" w:lineRule="exact"/>
              <w:ind w:left="107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282828"/>
                <w:spacing w:val="0"/>
                <w:w w:val="131"/>
              </w:rPr>
              <w:t>Tem.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745" w:type="dxa"/>
            <w:tcBorders>
              <w:top w:val="single" w:sz="5.028984" w:space="0" w:color="000000"/>
              <w:bottom w:val="single" w:sz="7.543472" w:space="0" w:color="000000"/>
              <w:left w:val="single" w:sz="7.543472" w:space="0" w:color="000000"/>
              <w:right w:val="single" w:sz="5.028984" w:space="0" w:color="000000"/>
            </w:tcBorders>
          </w:tcPr>
          <w:p>
            <w:pPr>
              <w:spacing w:before="0" w:after="0" w:line="217" w:lineRule="exact"/>
              <w:ind w:left="157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282828"/>
                <w:spacing w:val="0"/>
                <w:w w:val="121"/>
              </w:rPr>
              <w:t>Lag.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3564" w:type="dxa"/>
            <w:vMerge/>
            <w:tcBorders>
              <w:bottom w:val="single" w:sz="7.543472" w:space="0" w:color="000000"/>
              <w:left w:val="single" w:sz="5.028984" w:space="0" w:color="000000"/>
              <w:right w:val="single" w:sz="10.05796" w:space="0" w:color="000000"/>
            </w:tcBorders>
          </w:tcPr>
          <w:p>
            <w:pPr/>
            <w:rPr/>
          </w:p>
        </w:tc>
        <w:tc>
          <w:tcPr>
            <w:tcW w:w="751" w:type="dxa"/>
            <w:tcBorders>
              <w:top w:val="single" w:sz="5.028984" w:space="0" w:color="000000"/>
              <w:bottom w:val="single" w:sz="7.543472" w:space="0" w:color="000000"/>
              <w:left w:val="single" w:sz="10.05796" w:space="0" w:color="000000"/>
              <w:right w:val="single" w:sz="7.543472" w:space="0" w:color="000000"/>
            </w:tcBorders>
          </w:tcPr>
          <w:p>
            <w:pPr>
              <w:spacing w:before="0" w:after="0" w:line="217" w:lineRule="exact"/>
              <w:ind w:left="107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-17"/>
                <w:w w:val="148"/>
              </w:rPr>
              <w:t>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4B4B4B"/>
                <w:spacing w:val="2"/>
                <w:w w:val="122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282828"/>
                <w:spacing w:val="0"/>
                <w:w w:val="128"/>
              </w:rPr>
              <w:t>m.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732" w:type="dxa"/>
            <w:tcBorders>
              <w:top w:val="single" w:sz="5.028984" w:space="0" w:color="000000"/>
              <w:bottom w:val="single" w:sz="7.543472" w:space="0" w:color="000000"/>
              <w:left w:val="single" w:sz="7.543472" w:space="0" w:color="000000"/>
              <w:right w:val="single" w:sz="5.028984" w:space="0" w:color="000000"/>
            </w:tcBorders>
          </w:tcPr>
          <w:p>
            <w:pPr>
              <w:spacing w:before="0" w:after="0" w:line="217" w:lineRule="exact"/>
              <w:ind w:left="151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19"/>
              </w:rPr>
              <w:t>Lag.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751" w:type="dxa"/>
            <w:tcBorders>
              <w:top w:val="single" w:sz="5.028984" w:space="0" w:color="000000"/>
              <w:bottom w:val="single" w:sz="7.543472" w:space="0" w:color="000000"/>
              <w:left w:val="single" w:sz="5.028984" w:space="0" w:color="000000"/>
              <w:right w:val="single" w:sz="7.543472" w:space="0" w:color="000000"/>
            </w:tcBorders>
          </w:tcPr>
          <w:p>
            <w:pPr>
              <w:spacing w:before="0" w:after="0" w:line="211" w:lineRule="exact"/>
              <w:ind w:left="107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-18"/>
                <w:w w:val="154"/>
              </w:rPr>
              <w:t>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0"/>
                <w:w w:val="125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4"/>
                <w:w w:val="125"/>
              </w:rPr>
              <w:t>m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0"/>
                <w:w w:val="153"/>
              </w:rPr>
              <w:t>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742" w:type="dxa"/>
            <w:tcBorders>
              <w:top w:val="single" w:sz="5.028984" w:space="0" w:color="000000"/>
              <w:bottom w:val="single" w:sz="7.543472" w:space="0" w:color="000000"/>
              <w:left w:val="single" w:sz="7.543472" w:space="0" w:color="000000"/>
              <w:right w:val="single" w:sz="7.543472" w:space="0" w:color="000000"/>
            </w:tcBorders>
          </w:tcPr>
          <w:p>
            <w:pPr>
              <w:spacing w:before="0" w:after="0" w:line="217" w:lineRule="exact"/>
              <w:ind w:left="157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w w:val="124"/>
              </w:rPr>
              <w:t>La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83838"/>
                <w:spacing w:val="-16"/>
                <w:w w:val="125"/>
              </w:rPr>
              <w:t>g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10101"/>
                <w:spacing w:val="0"/>
                <w:w w:val="153"/>
              </w:rPr>
              <w:t>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741" w:type="dxa"/>
            <w:vMerge/>
            <w:tcBorders>
              <w:bottom w:val="single" w:sz="7.543472" w:space="0" w:color="000000"/>
              <w:left w:val="single" w:sz="7.543472" w:space="0" w:color="000000"/>
              <w:right w:val="single" w:sz="7.543472" w:space="0" w:color="000000"/>
            </w:tcBorders>
          </w:tcPr>
          <w:p>
            <w:pPr/>
            <w:rPr/>
          </w:p>
        </w:tc>
      </w:tr>
      <w:tr>
        <w:trPr>
          <w:trHeight w:val="5039" w:hRule="exact"/>
        </w:trPr>
        <w:tc>
          <w:tcPr>
            <w:tcW w:w="1012" w:type="dxa"/>
            <w:tcBorders>
              <w:top w:val="single" w:sz="7.543472" w:space="0" w:color="000000"/>
              <w:bottom w:val="nil" w:sz="6" w:space="0" w:color="auto"/>
              <w:left w:val="single" w:sz="7.543472" w:space="0" w:color="000000"/>
              <w:right w:val="single" w:sz="7.543472" w:space="0" w:color="000000"/>
            </w:tcBorders>
          </w:tcPr>
          <w:p>
            <w:pPr/>
            <w:rPr/>
          </w:p>
        </w:tc>
        <w:tc>
          <w:tcPr>
            <w:tcW w:w="751" w:type="dxa"/>
            <w:tcBorders>
              <w:top w:val="single" w:sz="7.543472" w:space="0" w:color="000000"/>
              <w:bottom w:val="nil" w:sz="6" w:space="0" w:color="auto"/>
              <w:left w:val="single" w:sz="7.543472" w:space="0" w:color="000000"/>
              <w:right w:val="single" w:sz="10.05796" w:space="0" w:color="000000"/>
            </w:tcBorders>
          </w:tcPr>
          <w:p>
            <w:pPr/>
            <w:rPr/>
          </w:p>
        </w:tc>
        <w:tc>
          <w:tcPr>
            <w:tcW w:w="7292" w:type="dxa"/>
            <w:gridSpan w:val="6"/>
            <w:tcBorders>
              <w:top w:val="single" w:sz="7.543472" w:space="0" w:color="000000"/>
              <w:bottom w:val="nil" w:sz="6" w:space="0" w:color="auto"/>
              <w:left w:val="single" w:sz="10.05796" w:space="0" w:color="000000"/>
              <w:right w:val="single" w:sz="5.028984" w:space="0" w:color="000000"/>
            </w:tcBorders>
          </w:tcPr>
          <w:p>
            <w:pPr/>
            <w:rPr/>
          </w:p>
        </w:tc>
        <w:tc>
          <w:tcPr>
            <w:tcW w:w="751" w:type="dxa"/>
            <w:tcBorders>
              <w:top w:val="single" w:sz="7.543472" w:space="0" w:color="000000"/>
              <w:bottom w:val="nil" w:sz="6" w:space="0" w:color="auto"/>
              <w:left w:val="single" w:sz="5.028984" w:space="0" w:color="000000"/>
              <w:right w:val="single" w:sz="7.543472" w:space="0" w:color="000000"/>
            </w:tcBorders>
          </w:tcPr>
          <w:p>
            <w:pPr/>
            <w:rPr/>
          </w:p>
        </w:tc>
        <w:tc>
          <w:tcPr>
            <w:tcW w:w="3483" w:type="dxa"/>
            <w:gridSpan w:val="2"/>
            <w:tcBorders>
              <w:top w:val="single" w:sz="7.543472" w:space="0" w:color="000000"/>
              <w:bottom w:val="nil" w:sz="6" w:space="0" w:color="auto"/>
              <w:left w:val="single" w:sz="7.543472" w:space="0" w:color="000000"/>
              <w:right w:val="nil" w:sz="6" w:space="0" w:color="auto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6" w:after="0" w:line="240" w:lineRule="auto"/>
        <w:ind w:right="86"/>
        <w:jc w:val="right"/>
        <w:rPr>
          <w:rFonts w:ascii="Courier New" w:hAnsi="Courier New" w:cs="Courier New" w:eastAsia="Courier New"/>
          <w:sz w:val="24"/>
          <w:szCs w:val="24"/>
        </w:rPr>
      </w:pPr>
      <w:rPr/>
      <w:r>
        <w:rPr>
          <w:rFonts w:ascii="Courier New" w:hAnsi="Courier New" w:cs="Courier New" w:eastAsia="Courier New"/>
          <w:sz w:val="24"/>
          <w:szCs w:val="24"/>
          <w:color w:val="282828"/>
          <w:spacing w:val="0"/>
          <w:w w:val="80"/>
        </w:rPr>
        <w:t>Faq</w:t>
      </w:r>
      <w:r>
        <w:rPr>
          <w:rFonts w:ascii="Courier New" w:hAnsi="Courier New" w:cs="Courier New" w:eastAsia="Courier New"/>
          <w:sz w:val="24"/>
          <w:szCs w:val="24"/>
          <w:color w:val="282828"/>
          <w:spacing w:val="12"/>
          <w:w w:val="80"/>
        </w:rPr>
        <w:t>e</w:t>
      </w:r>
      <w:r>
        <w:rPr>
          <w:rFonts w:ascii="Courier New" w:hAnsi="Courier New" w:cs="Courier New" w:eastAsia="Courier New"/>
          <w:sz w:val="24"/>
          <w:szCs w:val="24"/>
          <w:color w:val="010101"/>
          <w:spacing w:val="0"/>
          <w:w w:val="80"/>
        </w:rPr>
        <w:t>l6857</w:t>
      </w:r>
      <w:r>
        <w:rPr>
          <w:rFonts w:ascii="Courier New" w:hAnsi="Courier New" w:cs="Courier New" w:eastAsia="Courier New"/>
          <w:sz w:val="24"/>
          <w:szCs w:val="24"/>
          <w:color w:val="000000"/>
          <w:spacing w:val="0"/>
          <w:w w:val="100"/>
        </w:rPr>
      </w:r>
    </w:p>
    <w:p>
      <w:pPr>
        <w:jc w:val="right"/>
        <w:spacing w:after="0"/>
        <w:sectPr>
          <w:pgMar w:header="849" w:footer="891" w:top="880" w:bottom="280" w:left="1660" w:right="580"/>
          <w:headerReference w:type="even" r:id="rId33"/>
          <w:footerReference w:type="even" r:id="rId34"/>
          <w:pgSz w:w="16860" w:h="11920" w:orient="landscape"/>
        </w:sectPr>
      </w:pPr>
      <w:rPr/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/>
        <w:pict>
          <v:group style="position:absolute;margin-left:30.467569pt;margin-top:43.162941pt;width:781.10484pt;height:.1pt;mso-position-horizontal-relative:page;mso-position-vertical-relative:page;z-index:-2232" coordorigin="609,863" coordsize="15622,2">
            <v:shape style="position:absolute;left:609;top:863;width:15622;height:2" coordorigin="609,863" coordsize="15622,0" path="m609,863l16231,863e" filled="f" stroked="t" strokeweight="1.493508pt" strokecolor="#000000">
              <v:path arrowok="t"/>
            </v:shape>
          </v:group>
          <w10:wrap type="none"/>
        </w:pict>
      </w:r>
      <w:r>
        <w:rPr/>
        <w:pict>
          <v:group style="position:absolute;margin-left:29.870167pt;margin-top:91.702583pt;width:781.702243pt;height:.1pt;mso-position-horizontal-relative:page;mso-position-vertical-relative:page;z-index:-2231" coordorigin="597,1834" coordsize="15634,2">
            <v:shape style="position:absolute;left:597;top:1834;width:15634;height:2" coordorigin="597,1834" coordsize="15634,0" path="m597,1834l16231,1834e" filled="f" stroked="t" strokeweight="1.79221pt" strokecolor="#000000">
              <v:path arrowok="t"/>
            </v:shape>
          </v:group>
          <w10:wrap type="none"/>
        </w:pict>
      </w:r>
      <w:r>
        <w:rPr>
          <w:sz w:val="26"/>
          <w:szCs w:val="26"/>
        </w:rPr>
      </w:r>
    </w:p>
    <w:p>
      <w:pPr>
        <w:spacing w:before="25" w:after="0" w:line="240" w:lineRule="auto"/>
        <w:ind w:left="1120" w:right="340"/>
        <w:jc w:val="center"/>
        <w:tabs>
          <w:tab w:pos="1174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shape style="position:absolute;margin-left:387.485474pt;margin-top:-8.242459pt;width:25.095436pt;height:33.759335pt;mso-position-horizontal-relative:page;mso-position-vertical-relative:paragraph;z-index:-2233" type="#_x0000_t75">
            <v:imagedata r:id="rId38" o:title=""/>
          </v:shape>
        </w:pict>
      </w:r>
      <w:r>
        <w:rPr>
          <w:rFonts w:ascii="Times New Roman" w:hAnsi="Times New Roman" w:cs="Times New Roman" w:eastAsia="Times New Roman"/>
          <w:sz w:val="26"/>
          <w:szCs w:val="26"/>
          <w:color w:val="010101"/>
          <w:spacing w:val="0"/>
          <w:w w:val="112"/>
        </w:rPr>
        <w:t>Fletorja</w:t>
      </w:r>
      <w:r>
        <w:rPr>
          <w:rFonts w:ascii="Times New Roman" w:hAnsi="Times New Roman" w:cs="Times New Roman" w:eastAsia="Times New Roman"/>
          <w:sz w:val="26"/>
          <w:szCs w:val="26"/>
          <w:color w:val="010101"/>
          <w:spacing w:val="-13"/>
          <w:w w:val="1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10101"/>
          <w:spacing w:val="0"/>
          <w:w w:val="112"/>
        </w:rPr>
        <w:t>Zyrtare</w:t>
      </w:r>
      <w:r>
        <w:rPr>
          <w:rFonts w:ascii="Times New Roman" w:hAnsi="Times New Roman" w:cs="Times New Roman" w:eastAsia="Times New Roman"/>
          <w:sz w:val="26"/>
          <w:szCs w:val="26"/>
          <w:color w:val="010101"/>
          <w:spacing w:val="-65"/>
          <w:w w:val="1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1010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010101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</w:rPr>
        <w:t>Viti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17"/>
        </w:rPr>
        <w:t>2017-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12"/>
        </w:rPr>
        <w:t>Numri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33"/>
          <w:w w:val="11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97"/>
        </w:rPr>
        <w:t>137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010" w:right="6202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45"/>
        </w:rPr>
        <w:t>SHTOJC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45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-13"/>
          <w:w w:val="14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35"/>
        </w:rPr>
        <w:t>7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683" w:right="1901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49"/>
        </w:rPr>
        <w:t>REGJISTER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-42"/>
          <w:w w:val="14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49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3"/>
          <w:w w:val="14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49"/>
        </w:rPr>
        <w:t>DHENIE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49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19"/>
          <w:w w:val="14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49"/>
        </w:rPr>
        <w:t>DH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4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30"/>
          <w:w w:val="14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38"/>
        </w:rPr>
        <w:t>MARRJE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38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-12"/>
          <w:w w:val="13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45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45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2"/>
          <w:w w:val="14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45"/>
        </w:rPr>
        <w:t>DOKUMENTEVE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16"/>
          <w:w w:val="14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0"/>
          <w:w w:val="142"/>
        </w:rPr>
        <w:t>NGA</w:t>
      </w:r>
      <w:r>
        <w:rPr>
          <w:rFonts w:ascii="Times New Roman" w:hAnsi="Times New Roman" w:cs="Times New Roman" w:eastAsia="Times New Roman"/>
          <w:sz w:val="19"/>
          <w:szCs w:val="19"/>
          <w:color w:val="181818"/>
          <w:spacing w:val="-31"/>
          <w:w w:val="14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B2B2B"/>
          <w:spacing w:val="0"/>
          <w:w w:val="142"/>
        </w:rPr>
        <w:t>VENDRUAJTJA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13" w:lineRule="exact"/>
        <w:ind w:left="3306" w:right="2544"/>
        <w:jc w:val="center"/>
        <w:tabs>
          <w:tab w:pos="6720" w:val="left"/>
          <w:tab w:pos="8780" w:val="left"/>
          <w:tab w:pos="1180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B2B2B"/>
          <w:spacing w:val="0"/>
          <w:w w:val="128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B2B2B"/>
          <w:spacing w:val="10"/>
          <w:w w:val="128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010101"/>
          <w:spacing w:val="0"/>
          <w:w w:val="128"/>
        </w:rPr>
        <w:t>n:</w:t>
      </w:r>
      <w:r>
        <w:rPr>
          <w:rFonts w:ascii="Times New Roman" w:hAnsi="Times New Roman" w:cs="Times New Roman" w:eastAsia="Times New Roman"/>
          <w:sz w:val="18"/>
          <w:szCs w:val="18"/>
          <w:color w:val="010101"/>
          <w:spacing w:val="8"/>
          <w:w w:val="128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B2B2B"/>
          <w:spacing w:val="-6"/>
          <w:w w:val="128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010101"/>
          <w:spacing w:val="0"/>
          <w:w w:val="128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010101"/>
          <w:spacing w:val="-24"/>
          <w:w w:val="128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010101"/>
          <w:spacing w:val="-8"/>
          <w:w w:val="128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10101"/>
          <w:spacing w:val="0"/>
          <w:w w:val="128"/>
          <w:u w:val="single" w:color="0000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010101"/>
          <w:spacing w:val="0"/>
          <w:w w:val="128"/>
          <w:u w:val="single" w:color="000000"/>
        </w:rPr>
      </w:r>
      <w:r>
        <w:rPr>
          <w:rFonts w:ascii="Times New Roman" w:hAnsi="Times New Roman" w:cs="Times New Roman" w:eastAsia="Times New Roman"/>
          <w:sz w:val="18"/>
          <w:szCs w:val="18"/>
          <w:color w:val="010101"/>
          <w:spacing w:val="0"/>
          <w:w w:val="128"/>
        </w:rPr>
      </w:r>
      <w:r>
        <w:rPr>
          <w:rFonts w:ascii="Times New Roman" w:hAnsi="Times New Roman" w:cs="Times New Roman" w:eastAsia="Times New Roman"/>
          <w:sz w:val="18"/>
          <w:szCs w:val="18"/>
          <w:color w:val="010101"/>
          <w:spacing w:val="0"/>
          <w:w w:val="263"/>
        </w:rPr>
        <w:t>_</w:t>
      </w:r>
      <w:r>
        <w:rPr>
          <w:rFonts w:ascii="Times New Roman" w:hAnsi="Times New Roman" w:cs="Times New Roman" w:eastAsia="Times New Roman"/>
          <w:sz w:val="18"/>
          <w:szCs w:val="18"/>
          <w:color w:val="01010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010101"/>
          <w:spacing w:val="-22"/>
          <w:w w:val="117"/>
          <w:position w:val="-1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3F3F3F"/>
          <w:spacing w:val="0"/>
          <w:w w:val="86"/>
          <w:position w:val="-1"/>
        </w:rPr>
        <w:t>&lt;:.</w:t>
      </w:r>
      <w:r>
        <w:rPr>
          <w:rFonts w:ascii="Times New Roman" w:hAnsi="Times New Roman" w:cs="Times New Roman" w:eastAsia="Times New Roman"/>
          <w:sz w:val="18"/>
          <w:szCs w:val="18"/>
          <w:color w:val="3F3F3F"/>
          <w:spacing w:val="6"/>
          <w:w w:val="86"/>
          <w:position w:val="-1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33"/>
          <w:position w:val="-1"/>
        </w:rPr>
        <w:t>rkesa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1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B2B2B"/>
          <w:spacing w:val="0"/>
          <w:w w:val="138"/>
          <w:position w:val="-1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B2B2B"/>
          <w:spacing w:val="1"/>
          <w:w w:val="138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38"/>
          <w:position w:val="-1"/>
        </w:rPr>
        <w:t>dates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-23"/>
          <w:w w:val="138"/>
          <w:position w:val="-1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-15"/>
          <w:w w:val="138"/>
          <w:u w:val="single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38"/>
          <w:u w:val="single" w:color="000000"/>
          <w:position w:val="-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38"/>
          <w:u w:val="single" w:color="000000"/>
          <w:position w:val="-1"/>
        </w:rPr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38"/>
          <w:position w:val="-1"/>
        </w:rPr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38"/>
          <w:position w:val="-1"/>
        </w:rPr>
      </w:r>
      <w:r>
        <w:rPr>
          <w:rFonts w:ascii="Times New Roman" w:hAnsi="Times New Roman" w:cs="Times New Roman" w:eastAsia="Times New Roman"/>
          <w:sz w:val="18"/>
          <w:szCs w:val="18"/>
          <w:color w:val="010101"/>
          <w:spacing w:val="0"/>
          <w:w w:val="289"/>
          <w:position w:val="-1"/>
        </w:rPr>
        <w:t>_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852.599182" w:type="dxa"/>
      </w:tblPr>
      <w:tblGrid/>
      <w:tr>
        <w:trPr>
          <w:trHeight w:val="526" w:hRule="exact"/>
        </w:trPr>
        <w:tc>
          <w:tcPr>
            <w:tcW w:w="699" w:type="dxa"/>
            <w:tcBorders>
              <w:top w:val="single" w:sz="4.779224" w:space="0" w:color="000000"/>
              <w:bottom w:val="single" w:sz="4.779224" w:space="0" w:color="000000"/>
              <w:left w:val="single" w:sz="7.16884" w:space="0" w:color="000000"/>
              <w:right w:val="single" w:sz="11.948064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3F3F3F"/>
                <w:spacing w:val="0"/>
                <w:w w:val="141"/>
              </w:rPr>
              <w:t>Nr.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3124" w:type="dxa"/>
            <w:tcBorders>
              <w:top w:val="single" w:sz="4.779224" w:space="0" w:color="000000"/>
              <w:bottom w:val="single" w:sz="4.779224" w:space="0" w:color="000000"/>
              <w:left w:val="single" w:sz="11.948064" w:space="0" w:color="000000"/>
              <w:right w:val="single" w:sz="7.16884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227" w:right="119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39"/>
              </w:rPr>
              <w:t>Fondi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26" w:type="dxa"/>
            <w:tcBorders>
              <w:top w:val="single" w:sz="4.779224" w:space="0" w:color="000000"/>
              <w:bottom w:val="single" w:sz="4.779224" w:space="0" w:color="000000"/>
              <w:left w:val="single" w:sz="7.16884" w:space="0" w:color="000000"/>
              <w:right w:val="single" w:sz="9.558456" w:space="0" w:color="000000"/>
            </w:tcBorders>
          </w:tcPr>
          <w:p>
            <w:pPr>
              <w:spacing w:before="10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58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525252"/>
                <w:spacing w:val="3"/>
                <w:w w:val="142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31"/>
              </w:rPr>
              <w:t>iti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44" w:type="dxa"/>
            <w:tcBorders>
              <w:top w:val="single" w:sz="4.779224" w:space="0" w:color="000000"/>
              <w:bottom w:val="single" w:sz="4.779224" w:space="0" w:color="000000"/>
              <w:left w:val="single" w:sz="9.558456" w:space="0" w:color="000000"/>
              <w:right w:val="single" w:sz="7.16884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87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3F3F3F"/>
                <w:spacing w:val="-12"/>
                <w:w w:val="149"/>
              </w:rPr>
              <w:t>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39"/>
              </w:rPr>
              <w:t>utia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443" w:type="dxa"/>
            <w:tcBorders>
              <w:top w:val="single" w:sz="4.779224" w:space="0" w:color="000000"/>
              <w:bottom w:val="single" w:sz="4.779224" w:space="0" w:color="000000"/>
              <w:left w:val="single" w:sz="7.16884" w:space="0" w:color="000000"/>
              <w:right w:val="single" w:sz="7.16884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40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37"/>
              </w:rPr>
              <w:t>Numri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9"/>
                <w:w w:val="13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37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5"/>
                <w:w w:val="13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43"/>
              </w:rPr>
              <w:t>dos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9"/>
                <w:w w:val="142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25252"/>
                <w:spacing w:val="0"/>
                <w:w w:val="137"/>
              </w:rPr>
              <w:t>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729" w:type="dxa"/>
            <w:tcBorders>
              <w:top w:val="single" w:sz="4.779224" w:space="0" w:color="000000"/>
              <w:bottom w:val="single" w:sz="4.779224" w:space="0" w:color="000000"/>
              <w:left w:val="single" w:sz="7.16884" w:space="0" w:color="000000"/>
              <w:right w:val="single" w:sz="9.558456" w:space="0" w:color="000000"/>
            </w:tcBorders>
          </w:tcPr>
          <w:p>
            <w:pPr>
              <w:spacing w:before="0" w:after="0" w:line="200" w:lineRule="exact"/>
              <w:ind w:left="158" w:right="15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39"/>
              </w:rPr>
              <w:t>Data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39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5"/>
                <w:w w:val="13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39"/>
              </w:rPr>
              <w:t>firma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4"/>
                <w:w w:val="13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39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56" w:after="0" w:line="240" w:lineRule="auto"/>
              <w:ind w:left="403" w:right="38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w w:val="144"/>
              </w:rPr>
              <w:t>mar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w w:val="145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25252"/>
                <w:spacing w:val="6"/>
                <w:w w:val="131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36"/>
              </w:rPr>
              <w:t>sit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721" w:type="dxa"/>
            <w:tcBorders>
              <w:top w:val="single" w:sz="4.779224" w:space="0" w:color="000000"/>
              <w:bottom w:val="single" w:sz="4.779224" w:space="0" w:color="000000"/>
              <w:left w:val="single" w:sz="9.558456" w:space="0" w:color="000000"/>
              <w:right w:val="single" w:sz="4.779224" w:space="0" w:color="000000"/>
            </w:tcBorders>
          </w:tcPr>
          <w:p>
            <w:pPr>
              <w:spacing w:before="0" w:after="0" w:line="200" w:lineRule="exact"/>
              <w:ind w:left="152" w:right="15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39"/>
              </w:rPr>
              <w:t>Data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39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7"/>
                <w:w w:val="13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39"/>
              </w:rPr>
              <w:t>firma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6"/>
                <w:w w:val="13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39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56" w:after="0" w:line="240" w:lineRule="auto"/>
              <w:ind w:left="450" w:right="42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41"/>
              </w:rPr>
              <w:t>kthimit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729" w:type="dxa"/>
            <w:tcBorders>
              <w:top w:val="single" w:sz="4.779224" w:space="0" w:color="000000"/>
              <w:bottom w:val="single" w:sz="4.779224" w:space="0" w:color="000000"/>
              <w:left w:val="single" w:sz="4.779224" w:space="0" w:color="000000"/>
              <w:right w:val="single" w:sz="7.16884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43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3F3F3F"/>
                <w:w w:val="138"/>
              </w:rPr>
              <w:t>She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F3F3F"/>
                <w:spacing w:val="4"/>
                <w:w w:val="139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33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0"/>
                <w:w w:val="133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25252"/>
                <w:spacing w:val="0"/>
                <w:w w:val="139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7" w:after="0" w:line="240" w:lineRule="auto"/>
        <w:ind w:left="109" w:right="-20"/>
        <w:jc w:val="left"/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color w:val="181818"/>
          <w:spacing w:val="0"/>
          <w:w w:val="100"/>
        </w:rPr>
        <w:t>Faqel6858</w:t>
      </w:r>
      <w:r>
        <w:rPr>
          <w:rFonts w:ascii="Courier New" w:hAnsi="Courier New" w:cs="Courier New" w:eastAsia="Courier New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880" w:bottom="280" w:left="620" w:right="1520"/>
          <w:headerReference w:type="odd" r:id="rId36"/>
          <w:footerReference w:type="odd" r:id="rId37"/>
          <w:pgSz w:w="16860" w:h="11920" w:orient="landscape"/>
        </w:sectPr>
      </w:pPr>
      <w:rPr/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3662" w:right="4773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50.436234pt;margin-top:-30.333447pt;width:494.016458pt;height:.1pt;mso-position-horizontal-relative:page;mso-position-vertical-relative:paragraph;z-index:-2228" coordorigin="1009,-607" coordsize="9880,2">
            <v:shape style="position:absolute;left:1009;top:-607;width:9880;height:2" coordorigin="1009,-607" coordsize="9880,0" path="m1009,-607l10889,-607e" filled="f" stroked="t" strokeweight="1.724316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6"/>
        </w:rPr>
        <w:t>SHTOJCA8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0" w:after="0" w:line="240" w:lineRule="auto"/>
        <w:ind w:left="205" w:right="-20"/>
        <w:jc w:val="left"/>
        <w:tabs>
          <w:tab w:pos="4300" w:val="left"/>
          <w:tab w:pos="8520" w:val="left"/>
        </w:tabs>
        <w:rPr>
          <w:rFonts w:ascii="Arial" w:hAnsi="Arial" w:cs="Arial" w:eastAsia="Arial"/>
          <w:sz w:val="121"/>
          <w:szCs w:val="121"/>
        </w:rPr>
      </w:pPr>
      <w:rPr/>
      <w:r>
        <w:rPr/>
        <w:pict>
          <v:group style="position:absolute;margin-left:314.946259pt;margin-top:70.882042pt;width:164.826208pt;height:.1pt;mso-position-horizontal-relative:page;mso-position-vertical-relative:paragraph;z-index:-2226" coordorigin="6299,1418" coordsize="3297,2">
            <v:shape style="position:absolute;left:6299;top:1418;width:3297;height:2" coordorigin="6299,1418" coordsize="3297,0" path="m6299,1418l9595,1418e" filled="f" stroked="t" strokeweight="3.8115pt" strokecolor="#15151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21"/>
          <w:szCs w:val="121"/>
          <w:color w:val="161616"/>
          <w:w w:val="99"/>
        </w:rPr>
      </w:r>
      <w:r>
        <w:rPr>
          <w:rFonts w:ascii="Arial" w:hAnsi="Arial" w:cs="Arial" w:eastAsia="Arial"/>
          <w:sz w:val="121"/>
          <w:szCs w:val="121"/>
          <w:color w:val="161616"/>
          <w:w w:val="99"/>
          <w:u w:val="thick" w:color="151515"/>
        </w:rPr>
        <w:t> </w:t>
      </w:r>
      <w:r>
        <w:rPr>
          <w:rFonts w:ascii="Arial" w:hAnsi="Arial" w:cs="Arial" w:eastAsia="Arial"/>
          <w:sz w:val="121"/>
          <w:szCs w:val="121"/>
          <w:color w:val="161616"/>
          <w:w w:val="100"/>
          <w:u w:val="thick" w:color="151515"/>
        </w:rPr>
        <w:tab/>
      </w:r>
      <w:r>
        <w:rPr>
          <w:rFonts w:ascii="Arial" w:hAnsi="Arial" w:cs="Arial" w:eastAsia="Arial"/>
          <w:sz w:val="121"/>
          <w:szCs w:val="121"/>
          <w:color w:val="161616"/>
          <w:w w:val="100"/>
          <w:u w:val="thick" w:color="151515"/>
        </w:rPr>
      </w:r>
      <w:r>
        <w:rPr>
          <w:rFonts w:ascii="Arial" w:hAnsi="Arial" w:cs="Arial" w:eastAsia="Arial"/>
          <w:sz w:val="121"/>
          <w:szCs w:val="121"/>
          <w:color w:val="161616"/>
          <w:spacing w:val="0"/>
          <w:w w:val="100"/>
          <w:u w:val="thick" w:color="151515"/>
        </w:rPr>
        <w:t>i</w:t>
      </w:r>
      <w:r>
        <w:rPr>
          <w:rFonts w:ascii="Arial" w:hAnsi="Arial" w:cs="Arial" w:eastAsia="Arial"/>
          <w:sz w:val="121"/>
          <w:szCs w:val="121"/>
          <w:color w:val="161616"/>
          <w:spacing w:val="0"/>
          <w:w w:val="100"/>
          <w:u w:val="thick" w:color="151515"/>
        </w:rPr>
      </w:r>
      <w:r>
        <w:rPr>
          <w:rFonts w:ascii="Arial" w:hAnsi="Arial" w:cs="Arial" w:eastAsia="Arial"/>
          <w:sz w:val="121"/>
          <w:szCs w:val="121"/>
          <w:color w:val="161616"/>
          <w:spacing w:val="0"/>
          <w:w w:val="100"/>
        </w:rPr>
      </w:r>
      <w:r>
        <w:rPr>
          <w:rFonts w:ascii="Arial" w:hAnsi="Arial" w:cs="Arial" w:eastAsia="Arial"/>
          <w:sz w:val="121"/>
          <w:szCs w:val="121"/>
          <w:color w:val="161616"/>
          <w:spacing w:val="0"/>
          <w:w w:val="100"/>
        </w:rPr>
        <w:t>J</w:t>
      </w:r>
      <w:r>
        <w:rPr>
          <w:rFonts w:ascii="Arial" w:hAnsi="Arial" w:cs="Arial" w:eastAsia="Arial"/>
          <w:sz w:val="121"/>
          <w:szCs w:val="121"/>
          <w:color w:val="161616"/>
          <w:spacing w:val="-284"/>
          <w:w w:val="100"/>
        </w:rPr>
        <w:t> </w:t>
      </w:r>
      <w:r>
        <w:rPr>
          <w:rFonts w:ascii="Arial" w:hAnsi="Arial" w:cs="Arial" w:eastAsia="Arial"/>
          <w:sz w:val="121"/>
          <w:szCs w:val="121"/>
          <w:color w:val="161616"/>
          <w:spacing w:val="0"/>
          <w:w w:val="100"/>
        </w:rPr>
        <w:tab/>
      </w:r>
      <w:r>
        <w:rPr>
          <w:rFonts w:ascii="Arial" w:hAnsi="Arial" w:cs="Arial" w:eastAsia="Arial"/>
          <w:sz w:val="121"/>
          <w:szCs w:val="121"/>
          <w:color w:val="161616"/>
          <w:spacing w:val="0"/>
          <w:w w:val="120"/>
        </w:rPr>
        <w:t>_</w:t>
      </w:r>
      <w:r>
        <w:rPr>
          <w:rFonts w:ascii="Arial" w:hAnsi="Arial" w:cs="Arial" w:eastAsia="Arial"/>
          <w:sz w:val="121"/>
          <w:szCs w:val="121"/>
          <w:color w:val="000000"/>
          <w:spacing w:val="0"/>
          <w:w w:val="100"/>
        </w:rPr>
      </w:r>
    </w:p>
    <w:p>
      <w:pPr>
        <w:spacing w:before="34" w:after="0" w:line="289" w:lineRule="auto"/>
        <w:ind w:left="1998" w:right="2430" w:firstLine="1207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Arial" w:hAnsi="Arial" w:cs="Arial" w:eastAsia="Arial"/>
          <w:sz w:val="14"/>
          <w:szCs w:val="14"/>
          <w:color w:val="161616"/>
          <w:spacing w:val="0"/>
          <w:w w:val="169"/>
        </w:rPr>
        <w:t>REPUBLIKA</w:t>
      </w:r>
      <w:r>
        <w:rPr>
          <w:rFonts w:ascii="Arial" w:hAnsi="Arial" w:cs="Arial" w:eastAsia="Arial"/>
          <w:sz w:val="14"/>
          <w:szCs w:val="14"/>
          <w:color w:val="161616"/>
          <w:spacing w:val="0"/>
          <w:w w:val="169"/>
        </w:rPr>
        <w:t> </w:t>
      </w:r>
      <w:r>
        <w:rPr>
          <w:rFonts w:ascii="Arial" w:hAnsi="Arial" w:cs="Arial" w:eastAsia="Arial"/>
          <w:sz w:val="14"/>
          <w:szCs w:val="14"/>
          <w:color w:val="161616"/>
          <w:spacing w:val="25"/>
          <w:w w:val="169"/>
        </w:rPr>
        <w:t> </w:t>
      </w:r>
      <w:r>
        <w:rPr>
          <w:rFonts w:ascii="Arial" w:hAnsi="Arial" w:cs="Arial" w:eastAsia="Arial"/>
          <w:sz w:val="14"/>
          <w:szCs w:val="14"/>
          <w:color w:val="161616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161616"/>
          <w:spacing w:val="0"/>
          <w:w w:val="100"/>
        </w:rPr>
        <w:t>   </w:t>
      </w:r>
      <w:r>
        <w:rPr>
          <w:rFonts w:ascii="Arial" w:hAnsi="Arial" w:cs="Arial" w:eastAsia="Arial"/>
          <w:sz w:val="14"/>
          <w:szCs w:val="14"/>
          <w:color w:val="161616"/>
          <w:spacing w:val="9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82828"/>
          <w:spacing w:val="0"/>
          <w:w w:val="147"/>
        </w:rPr>
        <w:t>SHQ</w:t>
      </w:r>
      <w:r>
        <w:rPr>
          <w:rFonts w:ascii="Arial" w:hAnsi="Arial" w:cs="Arial" w:eastAsia="Arial"/>
          <w:sz w:val="14"/>
          <w:szCs w:val="14"/>
          <w:color w:val="282828"/>
          <w:spacing w:val="-8"/>
          <w:w w:val="147"/>
        </w:rPr>
        <w:t> </w:t>
      </w:r>
      <w:r>
        <w:rPr>
          <w:rFonts w:ascii="Arial" w:hAnsi="Arial" w:cs="Arial" w:eastAsia="Arial"/>
          <w:sz w:val="14"/>
          <w:szCs w:val="14"/>
          <w:color w:val="050505"/>
          <w:spacing w:val="0"/>
          <w:w w:val="182"/>
        </w:rPr>
        <w:t>IPER</w:t>
      </w:r>
      <w:r>
        <w:rPr>
          <w:rFonts w:ascii="Arial" w:hAnsi="Arial" w:cs="Arial" w:eastAsia="Arial"/>
          <w:sz w:val="14"/>
          <w:szCs w:val="14"/>
          <w:color w:val="050505"/>
          <w:spacing w:val="10"/>
          <w:w w:val="182"/>
        </w:rPr>
        <w:t>I</w:t>
      </w:r>
      <w:r>
        <w:rPr>
          <w:rFonts w:ascii="Arial" w:hAnsi="Arial" w:cs="Arial" w:eastAsia="Arial"/>
          <w:sz w:val="14"/>
          <w:szCs w:val="14"/>
          <w:color w:val="282828"/>
          <w:spacing w:val="0"/>
          <w:w w:val="144"/>
        </w:rPr>
        <w:t>SE</w:t>
      </w:r>
      <w:r>
        <w:rPr>
          <w:rFonts w:ascii="Arial" w:hAnsi="Arial" w:cs="Arial" w:eastAsia="Arial"/>
          <w:sz w:val="14"/>
          <w:szCs w:val="14"/>
          <w:color w:val="282828"/>
          <w:spacing w:val="0"/>
          <w:w w:val="14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7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7"/>
        </w:rPr>
        <w:t>EMERTIM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8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7"/>
        </w:rPr>
        <w:t>INSTITUCIONIT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8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2"/>
        </w:rPr>
        <w:t>FONDKRIJUES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3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21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21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-22"/>
          <w:w w:val="12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A3A3A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A3A3A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21"/>
        </w:rPr>
        <w:t>INSTITUCIONIT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37"/>
          <w:w w:val="12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21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11"/>
          <w:w w:val="12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16"/>
        </w:rPr>
        <w:t>VARESISE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-18"/>
          <w:w w:val="11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A3A3A"/>
          <w:spacing w:val="0"/>
          <w:w w:val="116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3A3A3A"/>
          <w:spacing w:val="7"/>
          <w:w w:val="11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16"/>
        </w:rPr>
        <w:t>NESE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23"/>
          <w:w w:val="11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A3A3A"/>
          <w:spacing w:val="0"/>
          <w:w w:val="116"/>
        </w:rPr>
        <w:t>KA)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26" w:lineRule="exact"/>
        <w:ind w:left="245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1"/>
          <w:position w:val="-1"/>
        </w:rPr>
        <w:t>KARTELE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30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1"/>
          <w:position w:val="-1"/>
        </w:rPr>
        <w:t>SHOQERUESE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48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1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16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1"/>
          <w:position w:val="-1"/>
        </w:rPr>
        <w:t>PRAKTI:K.ES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pgMar w:header="0" w:footer="0" w:top="1460" w:bottom="280" w:left="1140" w:right="1000"/>
          <w:headerReference w:type="even" r:id="rId39"/>
          <w:footerReference w:type="even" r:id="rId40"/>
          <w:pgSz w:w="11920" w:h="16860"/>
        </w:sectPr>
      </w:pPr>
      <w:rPr/>
    </w:p>
    <w:p>
      <w:pPr>
        <w:spacing w:before="34" w:after="0" w:line="240" w:lineRule="auto"/>
        <w:ind w:left="386" w:right="-7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17.752945pt;margin-top:12.995937pt;width:154.000007pt;height:.1pt;mso-position-horizontal-relative:page;mso-position-vertical-relative:paragraph;z-index:-2225" coordorigin="2355,260" coordsize="3080,2">
            <v:shape style="position:absolute;left:2355;top:260;width:3080;height:2" coordorigin="2355,260" coordsize="3080,0" path="m2355,260l5435,260e" filled="f" stroked="t" strokeweight=".4pt" strokecolor="#151515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161616"/>
          <w:w w:val="124"/>
        </w:rPr>
        <w:t>Dergue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w w:val="125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w w:val="100"/>
        </w:rPr>
      </w:r>
    </w:p>
    <w:p>
      <w:pPr>
        <w:spacing w:before="51" w:after="0" w:line="226" w:lineRule="exact"/>
        <w:ind w:right="-20"/>
        <w:jc w:val="left"/>
        <w:tabs>
          <w:tab w:pos="1620" w:val="left"/>
          <w:tab w:pos="320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7"/>
          <w:szCs w:val="7"/>
          <w:color w:val="161616"/>
          <w:spacing w:val="0"/>
          <w:w w:val="273"/>
          <w:position w:val="1"/>
        </w:rPr>
        <w:t>_J</w:t>
      </w:r>
      <w:r>
        <w:rPr>
          <w:rFonts w:ascii="Arial" w:hAnsi="Arial" w:cs="Arial" w:eastAsia="Arial"/>
          <w:sz w:val="7"/>
          <w:szCs w:val="7"/>
          <w:color w:val="16161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7"/>
          <w:szCs w:val="7"/>
          <w:color w:val="161616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8"/>
          <w:position w:val="-1"/>
        </w:rPr>
        <w:t>Nr.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5"/>
          <w:position w:val="-1"/>
        </w:rPr>
        <w:t>Prot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14"/>
          <w:w w:val="125"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1"/>
          <w:w w:val="125"/>
          <w:u w:val="single" w:color="151515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5"/>
          <w:u w:val="single" w:color="151515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5"/>
          <w:u w:val="single" w:color="151515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5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39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39"/>
          <w:position w:val="-1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1"/>
          <w:w w:val="3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8"/>
          <w:position w:val="-1"/>
        </w:rPr>
        <w:t>Data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140" w:right="1000"/>
          <w:cols w:num="2" w:equalWidth="0">
            <w:col w:w="1219" w:space="3073"/>
            <w:col w:w="5488"/>
          </w:cols>
        </w:sectPr>
      </w:pPr>
      <w:rPr/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1" w:right="-20"/>
        <w:jc w:val="left"/>
        <w:tabs>
          <w:tab w:pos="920" w:val="left"/>
          <w:tab w:pos="142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600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-28"/>
          <w:w w:val="6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-41"/>
          <w:w w:val="13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-13"/>
          <w:w w:val="131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13"/>
          <w:w w:val="131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5"/>
          <w:w w:val="131"/>
          <w:u w:val="single" w:color="66666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31"/>
          <w:u w:val="single" w:color="666666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31"/>
          <w:u w:val="single" w:color="666666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31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31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26" w:after="0" w:line="192" w:lineRule="exact"/>
        <w:ind w:left="39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2"/>
          <w:position w:val="-3"/>
        </w:rPr>
        <w:t>Shkurtimi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2"/>
          <w:w w:val="122"/>
          <w:position w:val="-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39"/>
          <w:position w:val="-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7"/>
          <w:w w:val="139"/>
          <w:position w:val="-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39"/>
          <w:position w:val="-3"/>
        </w:rPr>
        <w:t>lendes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112" w:lineRule="exact"/>
        <w:ind w:left="2162" w:right="-20"/>
        <w:jc w:val="left"/>
        <w:rPr>
          <w:rFonts w:ascii="Courier New" w:hAnsi="Courier New" w:cs="Courier New" w:eastAsia="Courier New"/>
          <w:sz w:val="15"/>
          <w:szCs w:val="15"/>
        </w:rPr>
      </w:pPr>
      <w:rPr/>
      <w:r>
        <w:rPr>
          <w:rFonts w:ascii="Courier New" w:hAnsi="Courier New" w:cs="Courier New" w:eastAsia="Courier New"/>
          <w:sz w:val="15"/>
          <w:szCs w:val="15"/>
          <w:color w:val="161616"/>
          <w:spacing w:val="0"/>
          <w:w w:val="246"/>
          <w:position w:val="2"/>
        </w:rPr>
        <w:t>------------------------------</w:t>
      </w:r>
      <w:r>
        <w:rPr>
          <w:rFonts w:ascii="Courier New" w:hAnsi="Courier New" w:cs="Courier New" w:eastAsia="Courier New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1" w:after="0" w:line="80" w:lineRule="exact"/>
        <w:jc w:val="left"/>
        <w:rPr>
          <w:sz w:val="8"/>
          <w:szCs w:val="8"/>
        </w:rPr>
      </w:pPr>
      <w:rPr/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73.938904" w:type="dxa"/>
      </w:tblPr>
      <w:tblGrid/>
      <w:tr>
        <w:trPr>
          <w:trHeight w:val="293" w:hRule="exact"/>
        </w:trPr>
        <w:tc>
          <w:tcPr>
            <w:tcW w:w="1948" w:type="dxa"/>
            <w:tcBorders>
              <w:top w:val="single" w:sz="6.897264" w:space="0" w:color="181818"/>
              <w:bottom w:val="single" w:sz="6.897264" w:space="0" w:color="2B2B2B"/>
              <w:left w:val="single" w:sz="6.897264" w:space="0" w:color="030303"/>
              <w:right w:val="single" w:sz="6.897264" w:space="0" w:color="030303"/>
            </w:tcBorders>
          </w:tcPr>
          <w:p>
            <w:pPr>
              <w:spacing w:before="0" w:after="0" w:line="224" w:lineRule="exact"/>
              <w:ind w:left="95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161616"/>
                <w:spacing w:val="0"/>
                <w:w w:val="124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A3A3A"/>
                <w:spacing w:val="0"/>
                <w:w w:val="124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A3A3A"/>
                <w:spacing w:val="0"/>
                <w:w w:val="124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A3A3A"/>
                <w:spacing w:val="-13"/>
                <w:w w:val="124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A3A3A"/>
                <w:spacing w:val="0"/>
                <w:w w:val="124"/>
              </w:rPr>
              <w:t>trajtim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A3A3A"/>
                <w:spacing w:val="-23"/>
                <w:w w:val="124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A3A3A"/>
                <w:spacing w:val="0"/>
                <w:w w:val="126"/>
              </w:rPr>
              <w:t>nga: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6733" w:type="dxa"/>
            <w:tcBorders>
              <w:top w:val="single" w:sz="6.897264" w:space="0" w:color="181818"/>
              <w:bottom w:val="single" w:sz="6.897264" w:space="0" w:color="2B2B2B"/>
              <w:left w:val="single" w:sz="6.897264" w:space="0" w:color="030303"/>
              <w:right w:val="single" w:sz="6.897264" w:space="0" w:color="030303"/>
            </w:tcBorders>
          </w:tcPr>
          <w:p>
            <w:pPr/>
            <w:rPr/>
          </w:p>
        </w:tc>
      </w:tr>
      <w:tr>
        <w:trPr>
          <w:trHeight w:val="556" w:hRule="exact"/>
        </w:trPr>
        <w:tc>
          <w:tcPr>
            <w:tcW w:w="1948" w:type="dxa"/>
            <w:tcBorders>
              <w:top w:val="single" w:sz="6.897264" w:space="0" w:color="2B2B2B"/>
              <w:bottom w:val="single" w:sz="10.345896" w:space="0" w:color="4F4F4F"/>
              <w:left w:val="single" w:sz="6.897264" w:space="0" w:color="030303"/>
              <w:right w:val="single" w:sz="6.897264" w:space="0" w:color="030303"/>
            </w:tcBorders>
          </w:tcPr>
          <w:p>
            <w:pPr>
              <w:spacing w:before="0" w:after="0" w:line="207" w:lineRule="exact"/>
              <w:ind w:left="172" w:right="13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3A3A3A"/>
                <w:spacing w:val="-18"/>
                <w:w w:val="113"/>
              </w:rPr>
              <w:t>(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61616"/>
                <w:spacing w:val="0"/>
                <w:w w:val="113"/>
              </w:rPr>
              <w:t>struktura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61616"/>
                <w:spacing w:val="-5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61616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61616"/>
                <w:spacing w:val="0"/>
                <w:w w:val="109"/>
              </w:rPr>
              <w:t>tjera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  <w:p>
            <w:pPr>
              <w:spacing w:before="54" w:after="0" w:line="240" w:lineRule="auto"/>
              <w:ind w:left="353" w:right="32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282828"/>
                <w:spacing w:val="-19"/>
                <w:w w:val="120"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545454"/>
                <w:spacing w:val="0"/>
                <w:w w:val="12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545454"/>
                <w:spacing w:val="-7"/>
                <w:w w:val="1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A3A3A"/>
                <w:spacing w:val="-16"/>
                <w:w w:val="132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545454"/>
                <w:spacing w:val="-15"/>
                <w:w w:val="134"/>
              </w:rPr>
              <w:t>g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A3A3A"/>
                <w:spacing w:val="0"/>
                <w:w w:val="111"/>
              </w:rPr>
              <w:t>arkuar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A3A3A"/>
                <w:spacing w:val="-21"/>
                <w:w w:val="111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545454"/>
                <w:spacing w:val="0"/>
                <w:w w:val="128"/>
              </w:rPr>
              <w:t>)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6733" w:type="dxa"/>
            <w:tcBorders>
              <w:top w:val="single" w:sz="6.897264" w:space="0" w:color="2B2B2B"/>
              <w:bottom w:val="single" w:sz="10.345896" w:space="0" w:color="4F4F4F"/>
              <w:left w:val="single" w:sz="6.897264" w:space="0" w:color="030303"/>
              <w:right w:val="single" w:sz="6.897264" w:space="0" w:color="030303"/>
            </w:tcBorders>
          </w:tcPr>
          <w:p>
            <w:pPr/>
            <w:rPr/>
          </w:p>
        </w:tc>
      </w:tr>
      <w:tr>
        <w:trPr>
          <w:trHeight w:val="892" w:hRule="exact"/>
        </w:trPr>
        <w:tc>
          <w:tcPr>
            <w:tcW w:w="1948" w:type="dxa"/>
            <w:tcBorders>
              <w:top w:val="single" w:sz="10.345896" w:space="0" w:color="4F4F4F"/>
              <w:bottom w:val="single" w:sz="6.897264" w:space="0" w:color="1C1C1C"/>
              <w:left w:val="single" w:sz="6.897264" w:space="0" w:color="030303"/>
              <w:right w:val="single" w:sz="6.897264" w:space="0" w:color="030303"/>
            </w:tcBorders>
          </w:tcPr>
          <w:p>
            <w:pPr>
              <w:spacing w:before="0" w:after="0" w:line="224" w:lineRule="exact"/>
              <w:ind w:left="448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161616"/>
                <w:spacing w:val="-16"/>
                <w:w w:val="127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A3A3A"/>
                <w:spacing w:val="0"/>
                <w:w w:val="127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A3A3A"/>
                <w:spacing w:val="-21"/>
                <w:w w:val="127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61616"/>
                <w:spacing w:val="0"/>
                <w:w w:val="124"/>
              </w:rPr>
              <w:t>por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61616"/>
                <w:spacing w:val="-12"/>
                <w:w w:val="124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A3A3A"/>
                <w:spacing w:val="-20"/>
                <w:w w:val="141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61616"/>
                <w:spacing w:val="0"/>
                <w:w w:val="126"/>
              </w:rPr>
              <w:t>i: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6733" w:type="dxa"/>
            <w:tcBorders>
              <w:top w:val="single" w:sz="10.345896" w:space="0" w:color="4F4F4F"/>
              <w:bottom w:val="single" w:sz="6.897264" w:space="0" w:color="1C1C1C"/>
              <w:left w:val="single" w:sz="6.897264" w:space="0" w:color="030303"/>
              <w:right w:val="single" w:sz="6.897264" w:space="0" w:color="030303"/>
            </w:tcBorders>
          </w:tcPr>
          <w:p>
            <w:pPr/>
            <w:rPr/>
          </w:p>
        </w:tc>
      </w:tr>
    </w:tbl>
    <w:p>
      <w:pPr>
        <w:spacing w:after="0"/>
        <w:sectPr>
          <w:type w:val="continuous"/>
          <w:pgSz w:w="11920" w:h="16860"/>
          <w:pgMar w:top="1040" w:bottom="280" w:left="1140" w:right="1000"/>
        </w:sectPr>
      </w:pPr>
      <w:rPr/>
    </w:p>
    <w:p>
      <w:pPr>
        <w:spacing w:before="0" w:after="0" w:line="706" w:lineRule="exact"/>
        <w:ind w:left="386" w:right="-139"/>
        <w:jc w:val="left"/>
        <w:rPr>
          <w:rFonts w:ascii="Times New Roman" w:hAnsi="Times New Roman" w:cs="Times New Roman" w:eastAsia="Times New Roman"/>
          <w:sz w:val="66"/>
          <w:szCs w:val="66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3A3A3A"/>
          <w:spacing w:val="0"/>
          <w:w w:val="100"/>
          <w:position w:val="-1"/>
        </w:rPr>
        <w:t>Mati•</w:t>
      </w:r>
      <w:r>
        <w:rPr>
          <w:rFonts w:ascii="Times New Roman" w:hAnsi="Times New Roman" w:cs="Times New Roman" w:eastAsia="Times New Roman"/>
          <w:sz w:val="22"/>
          <w:szCs w:val="22"/>
          <w:color w:val="3A3A3A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A3A3A"/>
          <w:spacing w:val="48"/>
          <w:w w:val="100"/>
          <w:position w:val="-1"/>
        </w:rPr>
        <w:t> </w:t>
      </w:r>
      <w:r>
        <w:rPr>
          <w:rFonts w:ascii="Arial" w:hAnsi="Arial" w:cs="Arial" w:eastAsia="Arial"/>
          <w:sz w:val="48"/>
          <w:szCs w:val="48"/>
          <w:color w:val="050505"/>
          <w:spacing w:val="-15"/>
          <w:w w:val="79"/>
          <w:position w:val="-1"/>
        </w:rPr>
        <w:t>D</w:t>
      </w:r>
      <w:r>
        <w:rPr>
          <w:rFonts w:ascii="Arial" w:hAnsi="Arial" w:cs="Arial" w:eastAsia="Arial"/>
          <w:sz w:val="26"/>
          <w:szCs w:val="26"/>
          <w:color w:val="545454"/>
          <w:spacing w:val="0"/>
          <w:w w:val="85"/>
          <w:position w:val="-1"/>
        </w:rPr>
        <w:t>N•••</w:t>
      </w:r>
      <w:r>
        <w:rPr>
          <w:rFonts w:ascii="Arial" w:hAnsi="Arial" w:cs="Arial" w:eastAsia="Arial"/>
          <w:sz w:val="26"/>
          <w:szCs w:val="26"/>
          <w:color w:val="545454"/>
          <w:spacing w:val="-29"/>
          <w:w w:val="85"/>
          <w:position w:val="-1"/>
        </w:rPr>
        <w:t>•</w:t>
      </w:r>
      <w:r>
        <w:rPr>
          <w:rFonts w:ascii="Arial" w:hAnsi="Arial" w:cs="Arial" w:eastAsia="Arial"/>
          <w:sz w:val="26"/>
          <w:szCs w:val="26"/>
          <w:color w:val="3A3A3A"/>
          <w:spacing w:val="12"/>
          <w:w w:val="53"/>
          <w:position w:val="-1"/>
        </w:rPr>
        <w:t>•</w:t>
      </w:r>
      <w:r>
        <w:rPr>
          <w:rFonts w:ascii="Arial" w:hAnsi="Arial" w:cs="Arial" w:eastAsia="Arial"/>
          <w:sz w:val="26"/>
          <w:szCs w:val="26"/>
          <w:color w:val="545454"/>
          <w:spacing w:val="0"/>
          <w:w w:val="122"/>
          <w:position w:val="-1"/>
        </w:rPr>
        <w:t>""'</w:t>
      </w:r>
      <w:r>
        <w:rPr>
          <w:rFonts w:ascii="Arial" w:hAnsi="Arial" w:cs="Arial" w:eastAsia="Arial"/>
          <w:sz w:val="26"/>
          <w:szCs w:val="26"/>
          <w:color w:val="545454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6"/>
          <w:szCs w:val="26"/>
          <w:color w:val="545454"/>
          <w:spacing w:val="13"/>
          <w:w w:val="100"/>
          <w:position w:val="-1"/>
        </w:rPr>
        <w:t> </w:t>
      </w:r>
      <w:r>
        <w:rPr>
          <w:rFonts w:ascii="Arial" w:hAnsi="Arial" w:cs="Arial" w:eastAsia="Arial"/>
          <w:sz w:val="50"/>
          <w:szCs w:val="50"/>
          <w:color w:val="050505"/>
          <w:spacing w:val="0"/>
          <w:w w:val="78"/>
          <w:position w:val="-1"/>
        </w:rPr>
        <w:t>I</w:t>
      </w:r>
      <w:r>
        <w:rPr>
          <w:rFonts w:ascii="Arial" w:hAnsi="Arial" w:cs="Arial" w:eastAsia="Arial"/>
          <w:sz w:val="50"/>
          <w:szCs w:val="50"/>
          <w:color w:val="050505"/>
          <w:spacing w:val="-18"/>
          <w:w w:val="79"/>
          <w:position w:val="-1"/>
        </w:rPr>
        <w:t>D</w:t>
      </w:r>
      <w:r>
        <w:rPr>
          <w:rFonts w:ascii="Arial" w:hAnsi="Arial" w:cs="Arial" w:eastAsia="Arial"/>
          <w:sz w:val="50"/>
          <w:szCs w:val="50"/>
          <w:color w:val="545454"/>
          <w:spacing w:val="0"/>
          <w:w w:val="65"/>
          <w:position w:val="-1"/>
        </w:rPr>
        <w:t>"''""</w:t>
      </w:r>
      <w:r>
        <w:rPr>
          <w:rFonts w:ascii="Arial" w:hAnsi="Arial" w:cs="Arial" w:eastAsia="Arial"/>
          <w:sz w:val="50"/>
          <w:szCs w:val="50"/>
          <w:color w:val="545454"/>
          <w:spacing w:val="-53"/>
          <w:w w:val="65"/>
          <w:position w:val="-1"/>
        </w:rPr>
        <w:t>'</w:t>
      </w:r>
      <w:r>
        <w:rPr>
          <w:rFonts w:ascii="Arial" w:hAnsi="Arial" w:cs="Arial" w:eastAsia="Arial"/>
          <w:sz w:val="50"/>
          <w:szCs w:val="50"/>
          <w:color w:val="545454"/>
          <w:spacing w:val="0"/>
          <w:w w:val="58"/>
          <w:position w:val="-1"/>
        </w:rPr>
        <w:t>,</w:t>
      </w:r>
      <w:r>
        <w:rPr>
          <w:rFonts w:ascii="Arial" w:hAnsi="Arial" w:cs="Arial" w:eastAsia="Arial"/>
          <w:sz w:val="50"/>
          <w:szCs w:val="50"/>
          <w:color w:val="545454"/>
          <w:spacing w:val="13"/>
          <w:w w:val="58"/>
          <w:position w:val="-1"/>
        </w:rPr>
        <w:t>,</w:t>
      </w:r>
      <w:r>
        <w:rPr>
          <w:rFonts w:ascii="Arial" w:hAnsi="Arial" w:cs="Arial" w:eastAsia="Arial"/>
          <w:sz w:val="56"/>
          <w:szCs w:val="56"/>
          <w:color w:val="545454"/>
          <w:spacing w:val="0"/>
          <w:w w:val="56"/>
          <w:position w:val="-1"/>
        </w:rPr>
        <w:t>"</w:t>
      </w:r>
      <w:r>
        <w:rPr>
          <w:rFonts w:ascii="Arial" w:hAnsi="Arial" w:cs="Arial" w:eastAsia="Arial"/>
          <w:sz w:val="56"/>
          <w:szCs w:val="56"/>
          <w:color w:val="545454"/>
          <w:spacing w:val="-30"/>
          <w:w w:val="56"/>
          <w:position w:val="-1"/>
        </w:rPr>
        <w:t>"</w:t>
      </w:r>
      <w:r>
        <w:rPr>
          <w:rFonts w:ascii="Arial" w:hAnsi="Arial" w:cs="Arial" w:eastAsia="Arial"/>
          <w:sz w:val="56"/>
          <w:szCs w:val="56"/>
          <w:color w:val="050505"/>
          <w:spacing w:val="-151"/>
          <w:w w:val="112"/>
          <w:position w:val="-1"/>
        </w:rPr>
        <w:t>I</w:t>
      </w:r>
      <w:r>
        <w:rPr>
          <w:rFonts w:ascii="Arial" w:hAnsi="Arial" w:cs="Arial" w:eastAsia="Arial"/>
          <w:sz w:val="56"/>
          <w:szCs w:val="56"/>
          <w:color w:val="545454"/>
          <w:spacing w:val="0"/>
          <w:w w:val="56"/>
          <w:position w:val="-1"/>
        </w:rPr>
        <w:t>'</w:t>
      </w:r>
      <w:r>
        <w:rPr>
          <w:rFonts w:ascii="Arial" w:hAnsi="Arial" w:cs="Arial" w:eastAsia="Arial"/>
          <w:sz w:val="56"/>
          <w:szCs w:val="56"/>
          <w:color w:val="545454"/>
          <w:spacing w:val="-106"/>
          <w:w w:val="100"/>
          <w:position w:val="-1"/>
        </w:rPr>
        <w:t> </w:t>
      </w:r>
      <w:r>
        <w:rPr>
          <w:rFonts w:ascii="Arial" w:hAnsi="Arial" w:cs="Arial" w:eastAsia="Arial"/>
          <w:sz w:val="50"/>
          <w:szCs w:val="50"/>
          <w:color w:val="050505"/>
          <w:spacing w:val="16"/>
          <w:w w:val="96"/>
          <w:position w:val="-1"/>
        </w:rPr>
        <w:t>D</w:t>
      </w:r>
      <w:r>
        <w:rPr>
          <w:rFonts w:ascii="Times New Roman" w:hAnsi="Times New Roman" w:cs="Times New Roman" w:eastAsia="Times New Roman"/>
          <w:sz w:val="32"/>
          <w:szCs w:val="32"/>
          <w:color w:val="545454"/>
          <w:spacing w:val="0"/>
          <w:w w:val="66"/>
          <w:position w:val="-1"/>
        </w:rPr>
        <w:t>u'&lt;i=</w:t>
      </w:r>
      <w:r>
        <w:rPr>
          <w:rFonts w:ascii="Times New Roman" w:hAnsi="Times New Roman" w:cs="Times New Roman" w:eastAsia="Times New Roman"/>
          <w:sz w:val="32"/>
          <w:szCs w:val="32"/>
          <w:color w:val="545454"/>
          <w:spacing w:val="0"/>
          <w:w w:val="67"/>
          <w:position w:val="-1"/>
        </w:rPr>
        <w:t>•</w:t>
      </w:r>
      <w:r>
        <w:rPr>
          <w:rFonts w:ascii="Times New Roman" w:hAnsi="Times New Roman" w:cs="Times New Roman" w:eastAsia="Times New Roman"/>
          <w:sz w:val="32"/>
          <w:szCs w:val="32"/>
          <w:color w:val="545454"/>
          <w:spacing w:val="-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545454"/>
          <w:spacing w:val="0"/>
          <w:w w:val="117"/>
          <w:position w:val="-1"/>
        </w:rPr>
        <w:t>·='</w:t>
      </w:r>
      <w:r>
        <w:rPr>
          <w:rFonts w:ascii="Times New Roman" w:hAnsi="Times New Roman" w:cs="Times New Roman" w:eastAsia="Times New Roman"/>
          <w:sz w:val="32"/>
          <w:szCs w:val="32"/>
          <w:color w:val="545454"/>
          <w:spacing w:val="-17"/>
          <w:w w:val="117"/>
          <w:position w:val="-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color w:val="545454"/>
          <w:spacing w:val="0"/>
          <w:w w:val="137"/>
          <w:position w:val="-1"/>
        </w:rPr>
        <w:t>''"'</w:t>
      </w:r>
      <w:r>
        <w:rPr>
          <w:rFonts w:ascii="Times New Roman" w:hAnsi="Times New Roman" w:cs="Times New Roman" w:eastAsia="Times New Roman"/>
          <w:sz w:val="22"/>
          <w:szCs w:val="22"/>
          <w:color w:val="545454"/>
          <w:spacing w:val="7"/>
          <w:w w:val="137"/>
          <w:position w:val="-1"/>
        </w:rPr>
        <w:t>l</w:t>
      </w:r>
      <w:r>
        <w:rPr>
          <w:rFonts w:ascii="Arial" w:hAnsi="Arial" w:cs="Arial" w:eastAsia="Arial"/>
          <w:sz w:val="65"/>
          <w:szCs w:val="65"/>
          <w:color w:val="050505"/>
          <w:spacing w:val="0"/>
          <w:w w:val="72"/>
          <w:position w:val="-1"/>
        </w:rPr>
        <w:t>I</w:t>
      </w:r>
      <w:r>
        <w:rPr>
          <w:rFonts w:ascii="Arial" w:hAnsi="Arial" w:cs="Arial" w:eastAsia="Arial"/>
          <w:sz w:val="65"/>
          <w:szCs w:val="65"/>
          <w:color w:val="050505"/>
          <w:spacing w:val="-77"/>
          <w:w w:val="73"/>
          <w:position w:val="-1"/>
        </w:rPr>
        <w:t>D</w:t>
      </w:r>
      <w:r>
        <w:rPr>
          <w:rFonts w:ascii="Arial" w:hAnsi="Arial" w:cs="Arial" w:eastAsia="Arial"/>
          <w:sz w:val="65"/>
          <w:szCs w:val="65"/>
          <w:color w:val="545454"/>
          <w:spacing w:val="-113"/>
          <w:w w:val="34"/>
          <w:position w:val="-1"/>
        </w:rPr>
        <w:t>P</w:t>
      </w:r>
      <w:r>
        <w:rPr>
          <w:rFonts w:ascii="Arial" w:hAnsi="Arial" w:cs="Arial" w:eastAsia="Arial"/>
          <w:sz w:val="65"/>
          <w:szCs w:val="65"/>
          <w:color w:val="676767"/>
          <w:spacing w:val="-38"/>
          <w:w w:val="39"/>
          <w:position w:val="-1"/>
        </w:rPr>
        <w:t>,</w:t>
      </w:r>
      <w:r>
        <w:rPr>
          <w:rFonts w:ascii="Arial" w:hAnsi="Arial" w:cs="Arial" w:eastAsia="Arial"/>
          <w:sz w:val="65"/>
          <w:szCs w:val="65"/>
          <w:color w:val="545454"/>
          <w:spacing w:val="-122"/>
          <w:w w:val="35"/>
          <w:position w:val="-1"/>
        </w:rPr>
        <w:t>·</w:t>
      </w:r>
      <w:r>
        <w:rPr>
          <w:rFonts w:ascii="Arial" w:hAnsi="Arial" w:cs="Arial" w:eastAsia="Arial"/>
          <w:sz w:val="65"/>
          <w:szCs w:val="65"/>
          <w:color w:val="676767"/>
          <w:spacing w:val="0"/>
          <w:w w:val="39"/>
          <w:position w:val="-1"/>
        </w:rPr>
        <w:t>,.,;</w:t>
      </w:r>
      <w:r>
        <w:rPr>
          <w:rFonts w:ascii="Arial" w:hAnsi="Arial" w:cs="Arial" w:eastAsia="Arial"/>
          <w:sz w:val="65"/>
          <w:szCs w:val="65"/>
          <w:color w:val="676767"/>
          <w:spacing w:val="-10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0"/>
          <w:w w:val="122"/>
          <w:position w:val="-1"/>
        </w:rPr>
        <w:t>P'</w:t>
      </w:r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10"/>
          <w:w w:val="122"/>
          <w:position w:val="-1"/>
        </w:rPr>
        <w:t>'</w:t>
      </w:r>
      <w:r>
        <w:rPr>
          <w:rFonts w:ascii="Times New Roman" w:hAnsi="Times New Roman" w:cs="Times New Roman" w:eastAsia="Times New Roman"/>
          <w:sz w:val="66"/>
          <w:szCs w:val="66"/>
          <w:color w:val="545454"/>
          <w:spacing w:val="-43"/>
          <w:w w:val="145"/>
          <w:position w:val="-1"/>
        </w:rPr>
        <w:t>'</w:t>
      </w:r>
      <w:r>
        <w:rPr>
          <w:rFonts w:ascii="Times New Roman" w:hAnsi="Times New Roman" w:cs="Times New Roman" w:eastAsia="Times New Roman"/>
          <w:sz w:val="66"/>
          <w:szCs w:val="66"/>
          <w:color w:val="3A3A3A"/>
          <w:spacing w:val="-86"/>
          <w:w w:val="66"/>
          <w:position w:val="-1"/>
        </w:rPr>
        <w:t>'</w:t>
      </w:r>
      <w:r>
        <w:rPr>
          <w:rFonts w:ascii="Times New Roman" w:hAnsi="Times New Roman" w:cs="Times New Roman" w:eastAsia="Times New Roman"/>
          <w:sz w:val="66"/>
          <w:szCs w:val="66"/>
          <w:color w:val="545454"/>
          <w:spacing w:val="-77"/>
          <w:w w:val="33"/>
          <w:position w:val="-1"/>
        </w:rPr>
        <w:t>•</w:t>
      </w:r>
      <w:r>
        <w:rPr>
          <w:rFonts w:ascii="Times New Roman" w:hAnsi="Times New Roman" w:cs="Times New Roman" w:eastAsia="Times New Roman"/>
          <w:sz w:val="66"/>
          <w:szCs w:val="66"/>
          <w:color w:val="161616"/>
          <w:spacing w:val="-320"/>
          <w:w w:val="76"/>
          <w:position w:val="-1"/>
        </w:rPr>
        <w:t>+</w:t>
      </w:r>
      <w:r>
        <w:rPr>
          <w:rFonts w:ascii="Times New Roman" w:hAnsi="Times New Roman" w:cs="Times New Roman" w:eastAsia="Times New Roman"/>
          <w:sz w:val="66"/>
          <w:szCs w:val="66"/>
          <w:color w:val="545454"/>
          <w:spacing w:val="0"/>
          <w:w w:val="33"/>
          <w:position w:val="-1"/>
        </w:rPr>
        <w:t>·</w:t>
      </w:r>
      <w:r>
        <w:rPr>
          <w:rFonts w:ascii="Times New Roman" w:hAnsi="Times New Roman" w:cs="Times New Roman" w:eastAsia="Times New Roman"/>
          <w:sz w:val="66"/>
          <w:szCs w:val="66"/>
          <w:color w:val="000000"/>
          <w:spacing w:val="0"/>
          <w:w w:val="100"/>
          <w:position w:val="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/>
        <w:br w:type="column"/>
      </w:r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3A3A3A"/>
          <w:spacing w:val="-14"/>
          <w:w w:val="60"/>
          <w:position w:val="8"/>
        </w:rPr>
        <w:t>1</w:t>
      </w:r>
      <w:r>
        <w:rPr>
          <w:rFonts w:ascii="Arial" w:hAnsi="Arial" w:cs="Arial" w:eastAsia="Arial"/>
          <w:sz w:val="26"/>
          <w:szCs w:val="26"/>
          <w:color w:val="676767"/>
          <w:spacing w:val="0"/>
          <w:w w:val="110"/>
          <w:position w:val="0"/>
        </w:rPr>
        <w:t>..,,_</w:t>
      </w:r>
      <w:r>
        <w:rPr>
          <w:rFonts w:ascii="Arial" w:hAnsi="Arial" w:cs="Arial" w:eastAsia="Arial"/>
          <w:sz w:val="26"/>
          <w:szCs w:val="26"/>
          <w:color w:val="676767"/>
          <w:spacing w:val="-26"/>
          <w:w w:val="111"/>
          <w:position w:val="0"/>
        </w:rPr>
        <w:t>d</w:t>
      </w:r>
      <w:r>
        <w:rPr>
          <w:rFonts w:ascii="Arial" w:hAnsi="Arial" w:cs="Arial" w:eastAsia="Arial"/>
          <w:sz w:val="26"/>
          <w:szCs w:val="26"/>
          <w:color w:val="3A3A3A"/>
          <w:spacing w:val="-15"/>
          <w:w w:val="151"/>
          <w:position w:val="0"/>
        </w:rPr>
        <w:t>i</w:t>
      </w:r>
      <w:r>
        <w:rPr>
          <w:rFonts w:ascii="Arial" w:hAnsi="Arial" w:cs="Arial" w:eastAsia="Arial"/>
          <w:sz w:val="26"/>
          <w:szCs w:val="26"/>
          <w:color w:val="545454"/>
          <w:spacing w:val="-11"/>
          <w:w w:val="78"/>
          <w:position w:val="0"/>
        </w:rPr>
        <w:t>t</w:t>
      </w:r>
      <w:r>
        <w:rPr>
          <w:rFonts w:ascii="Arial" w:hAnsi="Arial" w:cs="Arial" w:eastAsia="Arial"/>
          <w:sz w:val="26"/>
          <w:szCs w:val="26"/>
          <w:color w:val="7C7C7C"/>
          <w:spacing w:val="0"/>
          <w:w w:val="56"/>
          <w:position w:val="0"/>
        </w:rPr>
        <w:t>e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140" w:right="1000"/>
          <w:cols w:num="2" w:equalWidth="0">
            <w:col w:w="6961" w:space="245"/>
            <w:col w:w="2574"/>
          </w:cols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26" w:lineRule="exact"/>
        <w:ind w:left="386" w:right="-20"/>
        <w:jc w:val="left"/>
        <w:tabs>
          <w:tab w:pos="1680" w:val="left"/>
          <w:tab w:pos="3360" w:val="left"/>
          <w:tab w:pos="5220" w:val="left"/>
          <w:tab w:pos="872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0"/>
          <w:w w:val="136"/>
          <w:position w:val="-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9"/>
          <w:position w:val="-1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6"/>
          <w:w w:val="129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6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u w:val="single" w:color="7C7C7C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u w:val="single" w:color="7C7C7C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u w:val="single" w:color="7C7C7C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8"/>
          <w:position w:val="-1"/>
        </w:rPr>
        <w:t>Nr.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3"/>
          <w:w w:val="128"/>
          <w:position w:val="-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7"/>
          <w:position w:val="-1"/>
        </w:rPr>
        <w:t>rot.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u w:val="single" w:color="7C7C7C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u w:val="single" w:color="7C7C7C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u w:val="single" w:color="7C7C7C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"/>
          <w:w w:val="125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2"/>
          <w:position w:val="-1"/>
        </w:rPr>
        <w:t>enshkrimi: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3"/>
          <w:position w:val="-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2"/>
          <w:position w:val="-1"/>
        </w:rPr>
        <w:t>TITULLARI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2"/>
          <w:w w:val="123"/>
          <w:position w:val="-1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2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u w:val="single" w:color="7B7B7B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u w:val="single" w:color="7B7B7B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u w:val="single" w:color="7B7B7B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140" w:right="1000"/>
        </w:sectPr>
      </w:pPr>
      <w:rPr/>
    </w:p>
    <w:p>
      <w:pPr>
        <w:spacing w:before="51" w:after="0" w:line="226" w:lineRule="exact"/>
        <w:ind w:left="395" w:right="-70"/>
        <w:jc w:val="left"/>
        <w:tabs>
          <w:tab w:pos="326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3"/>
          <w:position w:val="-1"/>
        </w:rPr>
        <w:t>Marre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31"/>
          <w:w w:val="123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3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3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3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3"/>
          <w:position w:val="-1"/>
        </w:rPr>
        <w:t>dorezim: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7"/>
          <w:w w:val="123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0"/>
          <w:w w:val="318"/>
          <w:position w:val="-1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-19"/>
          <w:w w:val="318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22"/>
          <w:w w:val="318"/>
          <w:position w:val="-1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0"/>
          <w:w w:val="318"/>
          <w:position w:val="-1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-38"/>
          <w:w w:val="318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22"/>
          <w:w w:val="318"/>
          <w:position w:val="-1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22"/>
          <w:w w:val="318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-73"/>
          <w:w w:val="318"/>
          <w:u w:val="single" w:color="393939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0"/>
          <w:w w:val="318"/>
          <w:u w:val="single" w:color="393939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0"/>
          <w:w w:val="318"/>
          <w:u w:val="single" w:color="393939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0"/>
          <w:w w:val="318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0"/>
          <w:w w:val="115"/>
          <w:position w:val="-1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34" w:after="0" w:line="240" w:lineRule="auto"/>
        <w:ind w:right="-20"/>
        <w:jc w:val="left"/>
        <w:tabs>
          <w:tab w:pos="358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050505"/>
          <w:w w:val="117"/>
        </w:rPr>
        <w:t>Nen.shkrim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4"/>
          <w:w w:val="11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4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u w:val="single" w:color="39393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u w:val="single" w:color="393939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u w:val="single" w:color="393939"/>
        </w:rPr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140" w:right="1000"/>
          <w:cols w:num="2" w:equalWidth="0">
            <w:col w:w="3333" w:space="1898"/>
            <w:col w:w="4549"/>
          </w:cols>
        </w:sectPr>
      </w:pPr>
      <w:rPr/>
    </w:p>
    <w:p>
      <w:pPr>
        <w:spacing w:before="41" w:after="0" w:line="229" w:lineRule="exact"/>
        <w:ind w:left="395" w:right="-70"/>
        <w:jc w:val="left"/>
        <w:tabs>
          <w:tab w:pos="622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82828"/>
          <w:w w:val="118"/>
        </w:rPr>
        <w:t>Kalo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w w:val="11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6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7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31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5"/>
          <w:w w:val="13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0"/>
          <w:w w:val="94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30"/>
        </w:rPr>
        <w:t>tim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3"/>
        </w:rPr>
        <w:t>struktura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3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u w:val="single" w:color="7B7B7B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u w:val="single" w:color="7B7B7B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u w:val="single" w:color="7B7B7B"/>
        </w:rPr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147" w:lineRule="exact"/>
        <w:ind w:right="-20"/>
        <w:jc w:val="left"/>
        <w:tabs>
          <w:tab w:pos="102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320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-8"/>
          <w:w w:val="32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22"/>
          <w:w w:val="320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320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-13"/>
          <w:w w:val="32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22"/>
          <w:w w:val="320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22"/>
          <w:w w:val="320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75"/>
          <w:w w:val="320"/>
          <w:u w:val="single" w:color="66666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320"/>
          <w:u w:val="single" w:color="666666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320"/>
          <w:u w:val="single" w:color="666666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320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15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140" w:right="1000"/>
          <w:cols w:num="2" w:equalWidth="0">
            <w:col w:w="6227" w:space="263"/>
            <w:col w:w="3290"/>
          </w:cols>
        </w:sectPr>
      </w:pPr>
      <w:rPr/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26" w:lineRule="exact"/>
        <w:ind w:left="39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w w:val="130"/>
          <w:position w:val="-1"/>
        </w:rPr>
        <w:t>Mepor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2"/>
          <w:w w:val="131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2"/>
          <w:position w:val="-1"/>
        </w:rPr>
        <w:t>sine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11"/>
          <w:w w:val="122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66"/>
          <w:position w:val="-1"/>
        </w:rPr>
        <w:t>----------------------------------------------------------------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140" w:right="1000"/>
        </w:sectPr>
      </w:pPr>
      <w:rPr/>
    </w:p>
    <w:p>
      <w:pPr>
        <w:spacing w:before="51" w:after="0" w:line="226" w:lineRule="exact"/>
        <w:ind w:left="395" w:right="-70"/>
        <w:jc w:val="left"/>
        <w:tabs>
          <w:tab w:pos="324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3"/>
          <w:position w:val="-1"/>
        </w:rPr>
        <w:t>Marre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31"/>
          <w:w w:val="123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3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3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3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3"/>
          <w:position w:val="-1"/>
        </w:rPr>
        <w:t>dorezim: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7"/>
          <w:w w:val="123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82828"/>
          <w:spacing w:val="0"/>
          <w:w w:val="172"/>
          <w:position w:val="-1"/>
        </w:rPr>
        <w:t>_._.</w:t>
      </w:r>
      <w:r>
        <w:rPr>
          <w:rFonts w:ascii="Times New Roman" w:hAnsi="Times New Roman" w:cs="Times New Roman" w:eastAsia="Times New Roman"/>
          <w:sz w:val="13"/>
          <w:szCs w:val="13"/>
          <w:color w:val="282828"/>
          <w:spacing w:val="-23"/>
          <w:w w:val="172"/>
          <w:u w:val="single" w:color="272727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82828"/>
          <w:spacing w:val="0"/>
          <w:w w:val="172"/>
          <w:u w:val="single" w:color="272727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282828"/>
          <w:spacing w:val="0"/>
          <w:w w:val="172"/>
          <w:u w:val="single" w:color="272727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282828"/>
          <w:spacing w:val="0"/>
          <w:w w:val="172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282828"/>
          <w:spacing w:val="0"/>
          <w:w w:val="172"/>
          <w:position w:val="-1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34" w:after="0" w:line="240" w:lineRule="auto"/>
        <w:ind w:right="-20"/>
        <w:jc w:val="left"/>
        <w:tabs>
          <w:tab w:pos="358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161616"/>
          <w:w w:val="117"/>
        </w:rPr>
        <w:t>Nen.shkrim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39"/>
          <w:w w:val="11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76767"/>
          <w:spacing w:val="-22"/>
          <w:w w:val="12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76767"/>
          <w:spacing w:val="-22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676767"/>
          <w:spacing w:val="0"/>
          <w:w w:val="100"/>
          <w:u w:val="single" w:color="2727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76767"/>
          <w:spacing w:val="0"/>
          <w:w w:val="100"/>
          <w:u w:val="single" w:color="272727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676767"/>
          <w:spacing w:val="0"/>
          <w:w w:val="100"/>
          <w:u w:val="single" w:color="272727"/>
        </w:rPr>
      </w:r>
      <w:r>
        <w:rPr>
          <w:rFonts w:ascii="Times New Roman" w:hAnsi="Times New Roman" w:cs="Times New Roman" w:eastAsia="Times New Roman"/>
          <w:sz w:val="20"/>
          <w:szCs w:val="20"/>
          <w:color w:val="676767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140" w:right="1000"/>
          <w:cols w:num="2" w:equalWidth="0">
            <w:col w:w="3333" w:space="1898"/>
            <w:col w:w="4549"/>
          </w:cols>
        </w:sectPr>
      </w:pPr>
      <w:rPr/>
    </w:p>
    <w:p>
      <w:pPr>
        <w:spacing w:before="32" w:after="0" w:line="240" w:lineRule="auto"/>
        <w:ind w:left="395" w:right="-70"/>
        <w:jc w:val="left"/>
        <w:tabs>
          <w:tab w:pos="622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61616"/>
          <w:w w:val="118"/>
        </w:rPr>
        <w:t>Kalo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w w:val="11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6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7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trajtim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0"/>
          <w:w w:val="144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16"/>
          <w:w w:val="14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truktura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5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00"/>
          <w:u w:val="single" w:color="7B7B7B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00"/>
          <w:u w:val="single" w:color="7B7B7B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00"/>
          <w:u w:val="single" w:color="7B7B7B"/>
        </w:rPr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147" w:lineRule="exact"/>
        <w:ind w:right="-20"/>
        <w:jc w:val="left"/>
        <w:tabs>
          <w:tab w:pos="102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C7C7C"/>
          <w:w w:val="372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-10"/>
          <w:w w:val="135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359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-13"/>
          <w:w w:val="129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13"/>
          <w:w w:val="129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4"/>
          <w:w w:val="129"/>
          <w:u w:val="single" w:color="66666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29"/>
          <w:u w:val="single" w:color="666666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29"/>
          <w:u w:val="single" w:color="666666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29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29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140" w:right="1000"/>
          <w:cols w:num="2" w:equalWidth="0">
            <w:col w:w="6223" w:space="259"/>
            <w:col w:w="3298"/>
          </w:cols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26" w:lineRule="exact"/>
        <w:ind w:left="39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4"/>
          <w:w w:val="121"/>
          <w:position w:val="-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8"/>
          <w:position w:val="-1"/>
        </w:rPr>
        <w:t>eporosine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11"/>
          <w:w w:val="128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676767"/>
          <w:spacing w:val="0"/>
          <w:w w:val="166"/>
          <w:position w:val="-1"/>
        </w:rPr>
        <w:t>----------------------------------------------------------------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34" w:after="0" w:line="226" w:lineRule="exact"/>
        <w:ind w:left="395" w:right="-20"/>
        <w:jc w:val="left"/>
        <w:tabs>
          <w:tab w:pos="3260" w:val="left"/>
          <w:tab w:pos="5220" w:val="left"/>
          <w:tab w:pos="882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2"/>
          <w:w w:val="126"/>
          <w:position w:val="-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3"/>
          <w:position w:val="-1"/>
        </w:rPr>
        <w:t>arre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33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32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1"/>
          <w:position w:val="-1"/>
        </w:rPr>
        <w:t>dorezim: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359"/>
          <w:position w:val="-1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-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7"/>
          <w:w w:val="307"/>
          <w:position w:val="-1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359"/>
          <w:position w:val="-1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-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A3A3A"/>
          <w:spacing w:val="7"/>
          <w:w w:val="307"/>
          <w:position w:val="-1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7"/>
          <w:w w:val="100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u w:val="single" w:color="666666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u w:val="single" w:color="666666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u w:val="single" w:color="666666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15"/>
          <w:position w:val="-1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"/>
          <w:w w:val="125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18"/>
          <w:position w:val="-1"/>
        </w:rPr>
        <w:t>enshkrimi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22"/>
          <w:w w:val="119"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22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u w:val="single" w:color="7B7B7B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u w:val="single" w:color="7B7B7B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u w:val="single" w:color="7B7B7B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140" w:right="1000"/>
        </w:sectPr>
      </w:pPr>
      <w:rPr/>
    </w:p>
    <w:p>
      <w:pPr>
        <w:spacing w:before="67" w:after="0" w:line="226" w:lineRule="exact"/>
        <w:ind w:left="395" w:right="-70"/>
        <w:jc w:val="left"/>
        <w:tabs>
          <w:tab w:pos="638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61616"/>
          <w:w w:val="118"/>
          <w:position w:val="-1"/>
        </w:rPr>
        <w:t>Kalo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w w:val="119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6"/>
          <w:position w:val="-1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7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34"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6"/>
          <w:w w:val="135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1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0"/>
          <w:w w:val="121"/>
          <w:position w:val="-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15"/>
          <w:w w:val="159"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30"/>
          <w:position w:val="-1"/>
        </w:rPr>
        <w:t>im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6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8"/>
          <w:w w:val="126"/>
          <w:position w:val="-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18"/>
          <w:w w:val="136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1"/>
          <w:position w:val="-1"/>
        </w:rPr>
        <w:t>cial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9"/>
          <w:w w:val="121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16"/>
          <w:w w:val="141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31"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8"/>
          <w:w w:val="131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17"/>
          <w:w w:val="143"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97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00"/>
          <w:u w:val="single" w:color="151515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00"/>
          <w:u w:val="single" w:color="151515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00"/>
          <w:u w:val="single" w:color="151515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right="-20"/>
        <w:jc w:val="left"/>
        <w:tabs>
          <w:tab w:pos="100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0"/>
          <w:w w:val="164"/>
        </w:rPr>
        <w:t>_•_•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-21"/>
          <w:w w:val="164"/>
          <w:u w:val="single" w:color="15151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0"/>
          <w:w w:val="164"/>
          <w:u w:val="single" w:color="151515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0"/>
          <w:w w:val="164"/>
          <w:u w:val="single" w:color="151515"/>
        </w:rPr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0"/>
          <w:w w:val="164"/>
        </w:rPr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0"/>
          <w:w w:val="164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140" w:right="1000"/>
          <w:cols w:num="2" w:equalWidth="0">
            <w:col w:w="6399" w:space="264"/>
            <w:col w:w="3117"/>
          </w:cols>
        </w:sectPr>
      </w:pPr>
      <w:rPr/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26" w:lineRule="exact"/>
        <w:ind w:left="39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4"/>
          <w:w w:val="121"/>
          <w:position w:val="-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47"/>
          <w:position w:val="-1"/>
        </w:rPr>
        <w:t>ep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12"/>
          <w:w w:val="148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6"/>
          <w:w w:val="130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6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20"/>
          <w:w w:val="126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33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1"/>
          <w:w w:val="134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17"/>
          <w:w w:val="136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11"/>
          <w:w w:val="197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7C7C7C"/>
          <w:spacing w:val="0"/>
          <w:w w:val="166"/>
          <w:position w:val="-1"/>
        </w:rPr>
        <w:t>----------------------------------------------------------------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140" w:right="1000"/>
        </w:sectPr>
      </w:pPr>
      <w:rPr/>
    </w:p>
    <w:p>
      <w:pPr>
        <w:spacing w:before="34" w:after="0" w:line="229" w:lineRule="exact"/>
        <w:ind w:left="386" w:right="-7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Trajtimi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5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materialit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5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perfundua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0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5"/>
        </w:rPr>
        <w:t>me: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1" w:after="0" w:line="232" w:lineRule="exact"/>
        <w:ind w:right="-20"/>
        <w:jc w:val="left"/>
        <w:tabs>
          <w:tab w:pos="1000" w:val="left"/>
          <w:tab w:pos="138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color w:val="050505"/>
          <w:spacing w:val="0"/>
          <w:w w:val="164"/>
          <w:position w:val="-2"/>
        </w:rPr>
        <w:t>_•_•</w:t>
      </w:r>
      <w:r>
        <w:rPr>
          <w:rFonts w:ascii="Times New Roman" w:hAnsi="Times New Roman" w:cs="Times New Roman" w:eastAsia="Times New Roman"/>
          <w:sz w:val="13"/>
          <w:szCs w:val="13"/>
          <w:color w:val="050505"/>
          <w:spacing w:val="-21"/>
          <w:w w:val="164"/>
          <w:u w:val="single" w:color="040404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050505"/>
          <w:spacing w:val="0"/>
          <w:w w:val="164"/>
          <w:u w:val="single" w:color="040404"/>
          <w:position w:val="-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050505"/>
          <w:spacing w:val="0"/>
          <w:w w:val="164"/>
          <w:u w:val="single" w:color="040404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050505"/>
          <w:spacing w:val="0"/>
          <w:w w:val="164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050505"/>
          <w:spacing w:val="0"/>
          <w:w w:val="164"/>
          <w:position w:val="-2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050505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050505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0"/>
          <w:position w:val="0"/>
        </w:rPr>
        <w:t>Specialisti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140" w:right="1000"/>
          <w:cols w:num="2" w:equalWidth="0">
            <w:col w:w="3884" w:space="649"/>
            <w:col w:w="5247"/>
          </w:cols>
        </w:sectPr>
      </w:pPr>
      <w:rPr/>
    </w:p>
    <w:p>
      <w:pPr>
        <w:spacing w:before="6" w:after="0" w:line="270" w:lineRule="atLeast"/>
        <w:ind w:left="386" w:right="-54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</w:rPr>
        <w:t>Trajtimi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5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4"/>
        </w:rPr>
        <w:t>materialit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25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5"/>
        </w:rPr>
        <w:t>pranua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5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18"/>
          <w:w w:val="12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5"/>
        </w:rPr>
        <w:t>me: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"/>
          <w:w w:val="124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7"/>
          <w:w w:val="12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ajtimi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7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materialit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7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5"/>
        </w:rPr>
        <w:t>miratua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5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9"/>
          <w:w w:val="12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5"/>
        </w:rPr>
        <w:t>me: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Tra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2"/>
          <w:w w:val="124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4"/>
        </w:rPr>
        <w:t>timi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3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</w:rPr>
        <w:t>materialit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27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mir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7"/>
          <w:w w:val="12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4"/>
        </w:rPr>
        <w:t>tua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5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7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9"/>
          <w:w w:val="12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97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right="-60"/>
        <w:jc w:val="left"/>
        <w:tabs>
          <w:tab w:pos="780" w:val="left"/>
          <w:tab w:pos="128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600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-33"/>
          <w:w w:val="6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82828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282828"/>
          <w:spacing w:val="-41"/>
          <w:w w:val="13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8282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282828"/>
          <w:spacing w:val="-13"/>
          <w:w w:val="131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13"/>
          <w:w w:val="131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5"/>
          <w:w w:val="131"/>
          <w:u w:val="single" w:color="66666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31"/>
          <w:u w:val="single" w:color="666666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31"/>
          <w:u w:val="single" w:color="666666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31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31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56" w:right="-53"/>
        <w:jc w:val="left"/>
        <w:tabs>
          <w:tab w:pos="128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C7C7C"/>
          <w:w w:val="359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-10"/>
          <w:w w:val="135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372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-10"/>
          <w:w w:val="135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-1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100"/>
          <w:u w:val="single" w:color="7B7B7B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100"/>
          <w:u w:val="single" w:color="7B7B7B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100"/>
          <w:u w:val="single" w:color="7B7B7B"/>
        </w:rPr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115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147" w:lineRule="exact"/>
        <w:ind w:left="256" w:right="-53"/>
        <w:jc w:val="left"/>
        <w:tabs>
          <w:tab w:pos="128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C7C7C"/>
          <w:w w:val="359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050505"/>
          <w:spacing w:val="-10"/>
          <w:w w:val="135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372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161616"/>
          <w:spacing w:val="-10"/>
          <w:w w:val="135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1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u w:val="single" w:color="66666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u w:val="single" w:color="666666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u w:val="single" w:color="666666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15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6" w:after="0" w:line="270" w:lineRule="atLeast"/>
        <w:ind w:right="1077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</w:rPr>
        <w:t>Eprori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4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4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15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4"/>
        </w:rPr>
        <w:t>shkalle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28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</w:rPr>
        <w:t>hierarkike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Eprori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4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15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shkalle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8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hierarkike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9"/>
          <w:w w:val="12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-24"/>
          <w:w w:val="124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ror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20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5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0"/>
          <w:w w:val="124"/>
        </w:rPr>
        <w:t>sh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4"/>
          <w:w w:val="124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0"/>
          <w:w w:val="124"/>
        </w:rPr>
        <w:t>alle</w:t>
      </w:r>
      <w:r>
        <w:rPr>
          <w:rFonts w:ascii="Times New Roman" w:hAnsi="Times New Roman" w:cs="Times New Roman" w:eastAsia="Times New Roman"/>
          <w:sz w:val="20"/>
          <w:szCs w:val="20"/>
          <w:color w:val="161616"/>
          <w:spacing w:val="-29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</w:rPr>
        <w:t>hierarkike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1140" w:right="1000"/>
          <w:cols w:num="3" w:equalWidth="0">
            <w:col w:w="3670" w:space="607"/>
            <w:col w:w="1347" w:space="297"/>
            <w:col w:w="3859"/>
          </w:cols>
        </w:sectPr>
      </w:pPr>
      <w:rPr/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/>
        <w:pict>
          <v:shape style="position:absolute;margin-left:271.185638pt;margin-top:49.149715pt;width:26.2994pt;height:34.059879pt;mso-position-horizontal-relative:page;mso-position-vertical-relative:page;z-index:-2230" type="#_x0000_t75">
            <v:imagedata r:id="rId41" o:title=""/>
          </v:shape>
        </w:pict>
      </w:r>
      <w:r>
        <w:rPr/>
        <w:pict>
          <v:group style="position:absolute;margin-left:50.867313pt;margin-top:43.09314pt;width:493.585379pt;height:.1pt;mso-position-horizontal-relative:page;mso-position-vertical-relative:page;z-index:-2229" coordorigin="1017,862" coordsize="9872,2">
            <v:shape style="position:absolute;left:1017;top:862;width:9872;height:2" coordorigin="1017,862" coordsize="9872,0" path="m1017,862l10889,862e" filled="f" stroked="t" strokeweight="1.724316pt" strokecolor="#000000">
              <v:path arrowok="t"/>
            </v:shape>
          </v:group>
          <w10:wrap type="none"/>
        </w:pict>
      </w: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6" w:after="0" w:line="240" w:lineRule="auto"/>
        <w:ind w:left="395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75.438812pt;margin-top:2.014644pt;width:426.768145pt;height:.1pt;mso-position-horizontal-relative:page;mso-position-vertical-relative:paragraph;z-index:-2227" coordorigin="1509,40" coordsize="8535,2">
            <v:shape style="position:absolute;left:1509;top:40;width:8535;height:2" coordorigin="1509,40" coordsize="8535,0" path="m1509,40l10044,40e" filled="f" stroked="t" strokeweight="1.724316pt" strokecolor="#080808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11"/>
        </w:rPr>
        <w:t>Adr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-17"/>
          <w:w w:val="111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676767"/>
          <w:spacing w:val="-9"/>
          <w:w w:val="111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11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-4"/>
          <w:w w:val="11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-4"/>
          <w:w w:val="100"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color w:val="161616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82828"/>
          <w:spacing w:val="0"/>
          <w:w w:val="106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82828"/>
          <w:spacing w:val="-1"/>
          <w:w w:val="106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0"/>
          <w:w w:val="106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3"/>
          <w:w w:val="106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06"/>
        </w:rPr>
        <w:t>itucioni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-10"/>
          <w:w w:val="106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676767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676767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00"/>
        </w:rPr>
        <w:t>numri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82828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2"/>
          <w:w w:val="109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-13"/>
          <w:w w:val="109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61616"/>
          <w:spacing w:val="7"/>
          <w:w w:val="109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09"/>
        </w:rPr>
        <w:t>efoni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-1"/>
          <w:w w:val="109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676767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676767"/>
          <w:spacing w:val="-17"/>
          <w:w w:val="10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00"/>
        </w:rPr>
        <w:t>faqja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7C7C7C"/>
          <w:spacing w:val="-4"/>
          <w:w w:val="100"/>
        </w:rPr>
        <w:t>z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00"/>
        </w:rPr>
        <w:t>yrtare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82828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82828"/>
          <w:spacing w:val="-6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08"/>
        </w:rPr>
        <w:t>ka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-2"/>
          <w:w w:val="108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676767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676767"/>
          <w:spacing w:val="-8"/>
          <w:w w:val="10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-8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15"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-9"/>
          <w:w w:val="115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-14"/>
          <w:w w:val="115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15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-8"/>
          <w:w w:val="115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676767"/>
          <w:spacing w:val="0"/>
          <w:w w:val="115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676767"/>
          <w:spacing w:val="-13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-4"/>
          <w:w w:val="113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61616"/>
          <w:spacing w:val="-2"/>
          <w:w w:val="105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0"/>
          <w:w w:val="106"/>
        </w:rPr>
        <w:t>ektroni</w:t>
      </w:r>
      <w:r>
        <w:rPr>
          <w:rFonts w:ascii="Times New Roman" w:hAnsi="Times New Roman" w:cs="Times New Roman" w:eastAsia="Times New Roman"/>
          <w:sz w:val="18"/>
          <w:szCs w:val="18"/>
          <w:color w:val="3A3A3A"/>
          <w:spacing w:val="-6"/>
          <w:w w:val="107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92"/>
        <w:jc w:val="right"/>
        <w:rPr>
          <w:rFonts w:ascii="Courier New" w:hAnsi="Courier New" w:cs="Courier New" w:eastAsia="Courier New"/>
          <w:sz w:val="24"/>
          <w:szCs w:val="24"/>
        </w:rPr>
      </w:pPr>
      <w:rPr/>
      <w:r>
        <w:rPr>
          <w:rFonts w:ascii="Courier New" w:hAnsi="Courier New" w:cs="Courier New" w:eastAsia="Courier New"/>
          <w:sz w:val="24"/>
          <w:szCs w:val="24"/>
          <w:color w:val="050505"/>
          <w:w w:val="86"/>
        </w:rPr>
        <w:t>Fa</w:t>
      </w:r>
      <w:r>
        <w:rPr>
          <w:rFonts w:ascii="Courier New" w:hAnsi="Courier New" w:cs="Courier New" w:eastAsia="Courier New"/>
          <w:sz w:val="24"/>
          <w:szCs w:val="24"/>
          <w:color w:val="050505"/>
          <w:spacing w:val="-19"/>
          <w:w w:val="86"/>
        </w:rPr>
        <w:t>q</w:t>
      </w:r>
      <w:r>
        <w:rPr>
          <w:rFonts w:ascii="Courier New" w:hAnsi="Courier New" w:cs="Courier New" w:eastAsia="Courier New"/>
          <w:sz w:val="24"/>
          <w:szCs w:val="24"/>
          <w:color w:val="282828"/>
          <w:spacing w:val="16"/>
          <w:w w:val="86"/>
        </w:rPr>
        <w:t>e</w:t>
      </w:r>
      <w:r>
        <w:rPr>
          <w:rFonts w:ascii="Courier New" w:hAnsi="Courier New" w:cs="Courier New" w:eastAsia="Courier New"/>
          <w:sz w:val="24"/>
          <w:szCs w:val="24"/>
          <w:color w:val="7C7C7C"/>
          <w:spacing w:val="0"/>
          <w:w w:val="17"/>
        </w:rPr>
        <w:t>l</w:t>
      </w:r>
      <w:r>
        <w:rPr>
          <w:rFonts w:ascii="Courier New" w:hAnsi="Courier New" w:cs="Courier New" w:eastAsia="Courier New"/>
          <w:sz w:val="24"/>
          <w:szCs w:val="24"/>
          <w:color w:val="7C7C7C"/>
          <w:spacing w:val="-101"/>
          <w:w w:val="100"/>
        </w:rPr>
        <w:t> </w:t>
      </w:r>
      <w:r>
        <w:rPr>
          <w:rFonts w:ascii="Courier New" w:hAnsi="Courier New" w:cs="Courier New" w:eastAsia="Courier New"/>
          <w:sz w:val="24"/>
          <w:szCs w:val="24"/>
          <w:color w:val="282828"/>
          <w:spacing w:val="0"/>
          <w:w w:val="84"/>
        </w:rPr>
        <w:t>6859</w:t>
      </w:r>
      <w:r>
        <w:rPr>
          <w:rFonts w:ascii="Courier New" w:hAnsi="Courier New" w:cs="Courier New" w:eastAsia="Courier New"/>
          <w:sz w:val="24"/>
          <w:szCs w:val="24"/>
          <w:color w:val="000000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1040" w:bottom="280" w:left="1140" w:right="10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Mar w:header="1213" w:footer="0" w:top="1580" w:bottom="280" w:left="1680" w:right="600"/>
          <w:headerReference w:type="odd" r:id="rId42"/>
          <w:footerReference w:type="odd" r:id="rId43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448" w:right="-57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Sh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y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ja</w:t>
      </w:r>
      <w:r>
        <w:rPr>
          <w:rFonts w:ascii="Garamond" w:hAnsi="Garamond" w:cs="Garamond" w:eastAsia="Garamond"/>
          <w:sz w:val="20"/>
          <w:szCs w:val="20"/>
          <w:spacing w:val="-1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timeve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Z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rta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754" w:right="1243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20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1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7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3946" w:right="1433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99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: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1" w:after="0" w:line="240" w:lineRule="auto"/>
        <w:ind w:left="3252" w:right="743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Bul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“Gj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gj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F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ta”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19" w:lineRule="exact"/>
        <w:ind w:left="2892" w:right="385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h-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z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itës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ia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So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x8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680" w:right="600"/>
          <w:cols w:num="2" w:equalWidth="0">
            <w:col w:w="6056" w:space="1628"/>
            <w:col w:w="1956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30.07pt;margin-top:622.849976pt;width:524.02pt;height:14.62pt;mso-position-horizontal-relative:page;mso-position-vertical-relative:page;z-index:-2224" coordorigin="601,12457" coordsize="10480,292">
            <v:group style="position:absolute;left:607;top:12463;width:10469;height:2" coordorigin="607,12463" coordsize="10469,2">
              <v:shape style="position:absolute;left:607;top:12463;width:10469;height:2" coordorigin="607,12463" coordsize="10469,0" path="m607,12463l11076,12463e" filled="f" stroked="t" strokeweight=".580pt" strokecolor="#000000">
                <v:path arrowok="t"/>
              </v:shape>
            </v:group>
            <v:group style="position:absolute;left:612;top:12468;width:2;height:271" coordorigin="612,12468" coordsize="2,271">
              <v:shape style="position:absolute;left:612;top:12468;width:2;height:271" coordorigin="612,12468" coordsize="0,271" path="m612,12468l612,12739e" filled="f" stroked="t" strokeweight=".580pt" strokecolor="#000000">
                <v:path arrowok="t"/>
              </v:shape>
            </v:group>
            <v:group style="position:absolute;left:607;top:12744;width:10469;height:2" coordorigin="607,12744" coordsize="10469,2">
              <v:shape style="position:absolute;left:607;top:12744;width:10469;height:2" coordorigin="607,12744" coordsize="10469,0" path="m607,12744l11076,12744e" filled="f" stroked="t" strokeweight=".580pt" strokecolor="#000000">
                <v:path arrowok="t"/>
              </v:shape>
            </v:group>
            <v:group style="position:absolute;left:5629;top:12468;width:2;height:271" coordorigin="5629,12468" coordsize="2,271">
              <v:shape style="position:absolute;left:5629;top:12468;width:2;height:271" coordorigin="5629,12468" coordsize="0,271" path="m5629,12468l5629,12739e" filled="f" stroked="t" strokeweight=".580pt" strokecolor="#000000">
                <v:path arrowok="t"/>
              </v:shape>
            </v:group>
            <v:group style="position:absolute;left:11071;top:12468;width:2;height:271" coordorigin="11071,12468" coordsize="2,271">
              <v:shape style="position:absolute;left:11071;top:12468;width:2;height:271" coordorigin="11071,12468" coordsize="0,271" path="m11071,12468l11071,12739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240" w:lineRule="auto"/>
        <w:ind w:right="99"/>
        <w:jc w:val="righ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Ç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mimi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224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kë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sectPr>
      <w:type w:val="continuous"/>
      <w:pgSz w:w="11920" w:h="16860"/>
      <w:pgMar w:top="1040" w:bottom="280" w:left="16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85.6" w:lineRule="exact"/>
      <w:jc w:val="left"/>
      <w:rPr>
        <w:sz w:val="8.558594"/>
        <w:szCs w:val="8.558594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6.660004pt;margin-top:786.223267pt;width:54.120001pt;height:14pt;mso-position-horizontal-relative:page;mso-position-vertical-relative:page;z-index:-2260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20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6831</w:t>
                </w:r>
                <w:r>
                  <w:rPr/>
                  <w:fldChar w:fldCharType="end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8.558594"/>
        <w:szCs w:val="8.558594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837482pt;margin-top:786.699707pt;width:54.387422pt;height:12.5pt;mso-position-horizontal-relative:page;mso-position-vertical-relative:page;z-index:-2240" type="#_x0000_t202" filled="f" stroked="f">
          <v:textbox inset="0,0,0,0">
            <w:txbxContent>
              <w:p>
                <w:pPr>
                  <w:spacing w:before="0" w:after="0" w:line="234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A0A0A"/>
                    <w:w w:val="115"/>
                  </w:rPr>
                  <w:t>Faqel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A0A0A"/>
                    <w:w w:val="116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A0A0A"/>
                    <w:w w:val="1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6856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56.8" w:lineRule="exact"/>
      <w:jc w:val="left"/>
      <w:rPr>
        <w:sz w:val="15.679688"/>
        <w:szCs w:val="15.679688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786.223267pt;width:54.144001pt;height:14pt;mso-position-horizontal-relative:page;mso-position-vertical-relative:page;z-index:-2259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20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6832</w:t>
                </w:r>
                <w:r>
                  <w:rPr/>
                  <w:fldChar w:fldCharType="end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15.679688"/>
        <w:szCs w:val="15.679688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6.591614pt;margin-top:786.409424pt;width:55.144043pt;height:13.5pt;mso-position-horizontal-relative:page;mso-position-vertical-relative:page;z-index:-2252" type="#_x0000_t202" filled="f" stroked="f">
          <v:textbox inset="0,0,0,0">
            <w:txbxContent>
              <w:p>
                <w:pPr>
                  <w:spacing w:before="17" w:after="0" w:line="240" w:lineRule="auto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w w:val="121"/>
                  </w:rPr>
                  <w:t>Faqel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w w:val="1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w w:val="1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6851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0000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6.591614pt;margin-top:787.55365pt;width:54.471802pt;height:12pt;mso-position-horizontal-relative:page;mso-position-vertical-relative:page;z-index:-2245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w w:val="121"/>
                  </w:rPr>
                  <w:t>Faqel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w w:val="1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w w:val="1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6851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0000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2011pt;margin-top:786.115051pt;width:55.136003pt;height:14pt;mso-position-horizontal-relative:page;mso-position-vertical-relative:page;z-index:-2244" type="#_x0000_t202" filled="f" stroked="f">
          <v:textbox inset="0,0,0,0">
            <w:txbxContent>
              <w:p>
                <w:pPr>
                  <w:spacing w:before="0" w:after="0" w:line="268" w:lineRule="exact"/>
                  <w:ind w:left="20" w:right="-56"/>
                  <w:jc w:val="left"/>
                  <w:rPr>
                    <w:rFonts w:ascii="Courier New" w:hAnsi="Courier New" w:cs="Courier New" w:eastAsia="Courier New"/>
                    <w:sz w:val="24"/>
                    <w:szCs w:val="24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C0C0C"/>
                    <w:spacing w:val="0"/>
                    <w:w w:val="82"/>
                    <w:position w:val="2"/>
                  </w:rPr>
                  <w:t>Faqe[6852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0000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6.741791pt;margin-top:786.519531pt;width:53.840002pt;height:14pt;mso-position-horizontal-relative:page;mso-position-vertical-relative:page;z-index:-2243" type="#_x0000_t202" filled="f" stroked="f">
          <v:textbox inset="0,0,0,0">
            <w:txbxContent>
              <w:p>
                <w:pPr>
                  <w:spacing w:before="0" w:after="0" w:line="268" w:lineRule="exact"/>
                  <w:ind w:left="20" w:right="-56"/>
                  <w:jc w:val="left"/>
                  <w:rPr>
                    <w:rFonts w:ascii="Courier New" w:hAnsi="Courier New" w:cs="Courier New" w:eastAsia="Courier New"/>
                    <w:sz w:val="24"/>
                    <w:szCs w:val="24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80808"/>
                    <w:spacing w:val="0"/>
                    <w:w w:val="80"/>
                    <w:position w:val="2"/>
                  </w:rPr>
                  <w:t>Faqef6853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0000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08548pt;margin-top:786.484924pt;width:56.708596pt;height:14pt;mso-position-horizontal-relative:page;mso-position-vertical-relative:page;z-index:-2242" type="#_x0000_t202" filled="f" stroked="f">
          <v:textbox inset="0,0,0,0">
            <w:txbxContent>
              <w:p>
                <w:pPr>
                  <w:spacing w:before="0" w:after="0" w:line="268" w:lineRule="exact"/>
                  <w:ind w:left="20" w:right="-20"/>
                  <w:jc w:val="left"/>
                  <w:rPr>
                    <w:rFonts w:ascii="Courier New" w:hAnsi="Courier New" w:cs="Courier New" w:eastAsia="Courier New"/>
                    <w:sz w:val="24"/>
                    <w:szCs w:val="24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1D1D1D"/>
                    <w:spacing w:val="-21"/>
                    <w:w w:val="105"/>
                    <w:position w:val="2"/>
                  </w:rPr>
                  <w:t>F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B3B3B"/>
                    <w:spacing w:val="-28"/>
                    <w:w w:val="87"/>
                    <w:position w:val="2"/>
                  </w:rPr>
                  <w:t>a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1D1D1D"/>
                    <w:spacing w:val="-27"/>
                    <w:w w:val="97"/>
                    <w:position w:val="2"/>
                  </w:rPr>
                  <w:t>q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B3B3B"/>
                    <w:spacing w:val="21"/>
                    <w:w w:val="84"/>
                    <w:position w:val="2"/>
                  </w:rPr>
                  <w:t>e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50505"/>
                    <w:spacing w:val="30"/>
                    <w:w w:val="21"/>
                    <w:position w:val="2"/>
                  </w:rPr>
                  <w:t>l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1D1D1D"/>
                    <w:spacing w:val="0"/>
                    <w:w w:val="87"/>
                    <w:position w:val="2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1D1D1D"/>
                    <w:spacing w:val="0"/>
                    <w:w w:val="87"/>
                    <w:position w:val="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6854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1D1D1D"/>
                    <w:spacing w:val="-34"/>
                    <w:w w:val="87"/>
                    <w:position w:val="2"/>
                  </w:rPr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50505"/>
                    <w:spacing w:val="0"/>
                    <w:w w:val="126"/>
                    <w:position w:val="2"/>
                  </w:rPr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0000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6.583282pt;margin-top:786.647766pt;width:54.488002pt;height:14pt;mso-position-horizontal-relative:page;mso-position-vertical-relative:page;z-index:-2241" type="#_x0000_t202" filled="f" stroked="f">
          <v:textbox inset="0,0,0,0">
            <w:txbxContent>
              <w:p>
                <w:pPr>
                  <w:spacing w:before="0" w:after="0" w:line="268" w:lineRule="exact"/>
                  <w:ind w:left="20" w:right="-56"/>
                  <w:jc w:val="left"/>
                  <w:rPr>
                    <w:rFonts w:ascii="Courier New" w:hAnsi="Courier New" w:cs="Courier New" w:eastAsia="Courier New"/>
                    <w:sz w:val="24"/>
                    <w:szCs w:val="24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30303"/>
                    <w:spacing w:val="0"/>
                    <w:w w:val="81"/>
                    <w:position w:val="2"/>
                  </w:rPr>
                  <w:t>Faqel6855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0000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30001pt;margin-top:41.77998pt;width:507.34pt;height:50.67pt;mso-position-horizontal-relative:page;mso-position-vertical-relative:page;z-index:-2266" coordorigin="873,836" coordsize="10147,1013">
          <v:group style="position:absolute;left:905;top:881;width:2811;height:936" coordorigin="905,881" coordsize="2811,936">
            <v:shape style="position:absolute;left:905;top:881;width:2811;height:936" coordorigin="905,881" coordsize="2811,936" path="m905,1817l3716,1817,3716,881,905,881,905,1817e" filled="t" fillcolor="#E6E6E6" stroked="f">
              <v:path arrowok="t"/>
              <v:fill/>
            </v:shape>
          </v:group>
          <v:group style="position:absolute;left:1013;top:1092;width:2595;height:514" coordorigin="1013,1092" coordsize="2595,514">
            <v:shape style="position:absolute;left:1013;top:1092;width:2595;height:514" coordorigin="1013,1092" coordsize="2595,514" path="m1013,1606l3608,1606,3608,1092,1013,1092,1013,1606e" filled="t" fillcolor="#E6E6E6" stroked="f">
              <v:path arrowok="t"/>
              <v:fill/>
            </v:shape>
          </v:group>
          <v:group style="position:absolute;left:3716;top:881;width:3953;height:936" coordorigin="3716,881" coordsize="3953,936">
            <v:shape style="position:absolute;left:3716;top:881;width:3953;height:936" coordorigin="3716,881" coordsize="3953,936" path="m3716,1817l7669,1817,7669,881,3716,881,3716,1817e" filled="t" fillcolor="#E6E6E6" stroked="f">
              <v:path arrowok="t"/>
              <v:fill/>
            </v:shape>
          </v:group>
          <v:group style="position:absolute;left:3824;top:912;width:3737;height:874" coordorigin="3824,912" coordsize="3737,874">
            <v:shape style="position:absolute;left:3824;top:912;width:3737;height:874" coordorigin="3824,912" coordsize="3737,874" path="m3824,1786l7561,1786,7561,912,3824,912,3824,1786e" filled="t" fillcolor="#E6E6E6" stroked="f">
              <v:path arrowok="t"/>
              <v:fill/>
            </v:shape>
          </v:group>
          <v:group style="position:absolute;left:7669;top:881;width:3335;height:936" coordorigin="7669,881" coordsize="3335,936">
            <v:shape style="position:absolute;left:7669;top:881;width:3335;height:936" coordorigin="7669,881" coordsize="3335,936" path="m7669,1817l11004,1817,11004,881,7669,881,7669,1817e" filled="t" fillcolor="#E6E6E6" stroked="f">
              <v:path arrowok="t"/>
              <v:fill/>
            </v:shape>
          </v:group>
          <v:group style="position:absolute;left:7777;top:1092;width:3119;height:514" coordorigin="7777,1092" coordsize="3119,514">
            <v:shape style="position:absolute;left:7777;top:1092;width:3119;height:514" coordorigin="7777,1092" coordsize="3119,514" path="m7777,1606l10896,1606,10896,1092,7777,1092,7777,1606e" filled="t" fillcolor="#E6E6E6" stroked="f">
              <v:path arrowok="t"/>
              <v:fill/>
            </v:shape>
          </v:group>
          <v:group style="position:absolute;left:902;top:851;width:10102;height:31" coordorigin="902,851" coordsize="10102,31">
            <v:shape style="position:absolute;left:902;top:851;width:10102;height:31" coordorigin="902,851" coordsize="10102,31" path="m902,882l11004,882,11004,851,902,851,902,882xe" filled="t" fillcolor="#000000" stroked="f">
              <v:path arrowok="t"/>
              <v:fill/>
            </v:shape>
          </v:group>
          <v:group style="position:absolute;left:902;top:880;width:10102;height:4" coordorigin="902,880" coordsize="10102,4">
            <v:shape style="position:absolute;left:902;top:880;width:10102;height:4" coordorigin="902,880" coordsize="10102,4" path="m902,884l11004,884,11004,880,902,880,902,884xe" filled="t" fillcolor="#E6E6E6" stroked="f">
              <v:path arrowok="t"/>
              <v:fill/>
            </v:shape>
          </v:group>
          <v:group style="position:absolute;left:902;top:1818;width:10102;height:2" coordorigin="902,1818" coordsize="10102,2">
            <v:shape style="position:absolute;left:902;top:1818;width:10102;height:2" coordorigin="902,1818" coordsize="10102,0" path="m902,1818l11004,1818e" filled="f" stroked="t" strokeweight=".22pt" strokecolor="#E6E6E6">
              <v:path arrowok="t"/>
            </v:shape>
          </v:group>
          <v:group style="position:absolute;left:888;top:1834;width:10116;height:2" coordorigin="888,1834" coordsize="10116,2">
            <v:shape style="position:absolute;left:888;top:1834;width:10116;height:2" coordorigin="888,1834" coordsize="10116,0" path="m888,1834l11004,1834e" filled="f" stroked="t" strokeweight="1.54pt" strokecolor="#000000">
              <v:path arrowok="t"/>
            </v:shape>
            <v:shape style="position:absolute;left:5449;top:1014;width:473;height:666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32pt;height:16.04pt;mso-position-horizontal-relative:page;mso-position-vertical-relative:page;z-index:-2265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2.51001pt;margin-top:59.764511pt;width:128.613893pt;height:16.04pt;mso-position-horizontal-relative:page;mso-position-vertical-relative:page;z-index:-2264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017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Numri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1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3"/>
                    <w:w w:val="100"/>
                    <w:b/>
                    <w:bCs/>
                    <w:position w:val="1"/>
                  </w:rPr>
                  <w:t>3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7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30001pt;margin-top:41.77998pt;width:507.34pt;height:50.67pt;mso-position-horizontal-relative:page;mso-position-vertical-relative:page;z-index:-2263" coordorigin="873,836" coordsize="10147,1013">
          <v:group style="position:absolute;left:905;top:881;width:2811;height:936" coordorigin="905,881" coordsize="2811,936">
            <v:shape style="position:absolute;left:905;top:881;width:2811;height:936" coordorigin="905,881" coordsize="2811,936" path="m905,1817l3716,1817,3716,881,905,881,905,1817e" filled="t" fillcolor="#E6E6E6" stroked="f">
              <v:path arrowok="t"/>
              <v:fill/>
            </v:shape>
          </v:group>
          <v:group style="position:absolute;left:1013;top:1092;width:2595;height:514" coordorigin="1013,1092" coordsize="2595,514">
            <v:shape style="position:absolute;left:1013;top:1092;width:2595;height:514" coordorigin="1013,1092" coordsize="2595,514" path="m1013,1606l3608,1606,3608,1092,1013,1092,1013,1606e" filled="t" fillcolor="#E6E6E6" stroked="f">
              <v:path arrowok="t"/>
              <v:fill/>
            </v:shape>
          </v:group>
          <v:group style="position:absolute;left:3716;top:881;width:3953;height:936" coordorigin="3716,881" coordsize="3953,936">
            <v:shape style="position:absolute;left:3716;top:881;width:3953;height:936" coordorigin="3716,881" coordsize="3953,936" path="m3716,1817l7669,1817,7669,881,3716,881,3716,1817e" filled="t" fillcolor="#E6E6E6" stroked="f">
              <v:path arrowok="t"/>
              <v:fill/>
            </v:shape>
          </v:group>
          <v:group style="position:absolute;left:3824;top:912;width:3737;height:874" coordorigin="3824,912" coordsize="3737,874">
            <v:shape style="position:absolute;left:3824;top:912;width:3737;height:874" coordorigin="3824,912" coordsize="3737,874" path="m3824,1786l7561,1786,7561,912,3824,912,3824,1786e" filled="t" fillcolor="#E6E6E6" stroked="f">
              <v:path arrowok="t"/>
              <v:fill/>
            </v:shape>
          </v:group>
          <v:group style="position:absolute;left:7669;top:881;width:3335;height:936" coordorigin="7669,881" coordsize="3335,936">
            <v:shape style="position:absolute;left:7669;top:881;width:3335;height:936" coordorigin="7669,881" coordsize="3335,936" path="m7669,1817l11004,1817,11004,881,7669,881,7669,1817e" filled="t" fillcolor="#E6E6E6" stroked="f">
              <v:path arrowok="t"/>
              <v:fill/>
            </v:shape>
          </v:group>
          <v:group style="position:absolute;left:7777;top:1092;width:3119;height:514" coordorigin="7777,1092" coordsize="3119,514">
            <v:shape style="position:absolute;left:7777;top:1092;width:3119;height:514" coordorigin="7777,1092" coordsize="3119,514" path="m7777,1606l10896,1606,10896,1092,7777,1092,7777,1606e" filled="t" fillcolor="#E6E6E6" stroked="f">
              <v:path arrowok="t"/>
              <v:fill/>
            </v:shape>
          </v:group>
          <v:group style="position:absolute;left:902;top:851;width:10102;height:31" coordorigin="902,851" coordsize="10102,31">
            <v:shape style="position:absolute;left:902;top:851;width:10102;height:31" coordorigin="902,851" coordsize="10102,31" path="m902,882l11004,882,11004,851,902,851,902,882xe" filled="t" fillcolor="#000000" stroked="f">
              <v:path arrowok="t"/>
              <v:fill/>
            </v:shape>
          </v:group>
          <v:group style="position:absolute;left:902;top:880;width:10102;height:4" coordorigin="902,880" coordsize="10102,4">
            <v:shape style="position:absolute;left:902;top:880;width:10102;height:4" coordorigin="902,880" coordsize="10102,4" path="m902,884l11004,884,11004,880,902,880,902,884xe" filled="t" fillcolor="#E6E6E6" stroked="f">
              <v:path arrowok="t"/>
              <v:fill/>
            </v:shape>
          </v:group>
          <v:group style="position:absolute;left:902;top:1818;width:10102;height:2" coordorigin="902,1818" coordsize="10102,2">
            <v:shape style="position:absolute;left:902;top:1818;width:10102;height:2" coordorigin="902,1818" coordsize="10102,0" path="m902,1818l11004,1818e" filled="f" stroked="t" strokeweight=".22pt" strokecolor="#E6E6E6">
              <v:path arrowok="t"/>
            </v:shape>
          </v:group>
          <v:group style="position:absolute;left:888;top:1834;width:10116;height:2" coordorigin="888,1834" coordsize="10116,2">
            <v:shape style="position:absolute;left:888;top:1834;width:10116;height:2" coordorigin="888,1834" coordsize="10116,0" path="m888,1834l11004,1834e" filled="f" stroked="t" strokeweight="1.54pt" strokecolor="#000000">
              <v:path arrowok="t"/>
            </v:shape>
            <v:shape style="position:absolute;left:5449;top:1014;width:473;height:666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32pt;height:16.04pt;mso-position-horizontal-relative:page;mso-position-vertical-relative:page;z-index:-2262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4.190002pt;margin-top:59.764511pt;width:128.716344pt;height:16.04pt;mso-position-horizontal-relative:page;mso-position-vertical-relative:page;z-index:-2261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20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3"/>
                    <w:w w:val="100"/>
                    <w:b/>
                    <w:bCs/>
                    <w:position w:val="1"/>
                  </w:rPr>
                  <w:t>1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7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1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37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4.929813pt;margin-top:43.058865pt;width:505.460383pt;height:.1pt;mso-position-horizontal-relative:page;mso-position-vertical-relative:page;z-index:-2258" coordorigin="899,861" coordsize="10109,2">
          <v:shape style="position:absolute;left:899;top:861;width:10109;height:2" coordorigin="899,861" coordsize="10109,0" path="m899,861l11008,861e" filled="f" stroked="t" strokeweight="1.248050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898621pt;margin-top:60.082325pt;width:93.829423pt;height:14.5pt;mso-position-horizontal-relative:page;mso-position-vertical-relative:page;z-index:-2257" type="#_x0000_t202" filled="f" stroked="f">
          <v:textbox inset="0,0,0,0">
            <w:txbxContent>
              <w:p>
                <w:pPr>
                  <w:spacing w:before="0" w:after="0" w:line="275" w:lineRule="exact"/>
                  <w:ind w:left="20" w:right="-58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0"/>
                    <w:w w:val="116"/>
                  </w:rPr>
                  <w:t>Fletorja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-4"/>
                    <w:w w:val="1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0"/>
                    <w:w w:val="116"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2.12027pt;margin-top:60.082325pt;width:127.531562pt;height:14.5pt;mso-position-horizontal-relative:page;mso-position-vertical-relative:page;z-index:-2256" type="#_x0000_t202" filled="f" stroked="f">
          <v:textbox inset="0,0,0,0">
            <w:txbxContent>
              <w:p>
                <w:pPr>
                  <w:spacing w:before="0" w:after="0" w:line="275" w:lineRule="exact"/>
                  <w:ind w:left="20" w:right="-58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0"/>
                    <w:w w:val="100"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48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0"/>
                    <w:w w:val="129"/>
                  </w:rPr>
                  <w:t>2017-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-4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0"/>
                    <w:w w:val="111"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52"/>
                    <w:w w:val="11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0"/>
                    <w:w w:val="111"/>
                  </w:rPr>
                  <w:t>137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5.066959pt;margin-top:43.265438pt;width:505.186087pt;height:.1pt;mso-position-horizontal-relative:page;mso-position-vertical-relative:page;z-index:-2255" coordorigin="901,865" coordsize="10104,2">
          <v:shape style="position:absolute;left:901;top:865;width:10104;height:2" coordorigin="901,865" coordsize="10104,0" path="m901,865l11005,865e" filled="f" stroked="t" strokeweight="1.453773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3.875763pt;margin-top:59.799984pt;width:127.220183pt;height:15pt;mso-position-horizontal-relative:page;mso-position-vertical-relative:page;z-index:-2254" type="#_x0000_t202" filled="f" stroked="f">
          <v:textbox inset="0,0,0,0">
            <w:txbxContent>
              <w:p>
                <w:pPr>
                  <w:spacing w:before="0" w:after="0" w:line="285" w:lineRule="exact"/>
                  <w:ind w:left="20" w:right="-59"/>
                  <w:jc w:val="left"/>
                  <w:rPr>
                    <w:rFonts w:ascii="Times New Roman" w:hAnsi="Times New Roman" w:cs="Times New Roman" w:eastAsia="Times New Roman"/>
                    <w:sz w:val="26"/>
                    <w:szCs w:val="26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0"/>
                    <w:w w:val="100"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2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0"/>
                    <w:w w:val="116"/>
                  </w:rPr>
                  <w:t>2017-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0"/>
                    <w:w w:val="1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0"/>
                    <w:w w:val="116"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-35"/>
                    <w:w w:val="1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0"/>
                    <w:w w:val="100"/>
                  </w:rPr>
                  <w:t>137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4.056335pt;margin-top:60.604656pt;width:94.177732pt;height:14pt;mso-position-horizontal-relative:page;mso-position-vertical-relative:page;z-index:-2253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10101"/>
                    <w:spacing w:val="0"/>
                    <w:w w:val="122"/>
                  </w:rPr>
                  <w:t>Fletorja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10101"/>
                    <w:spacing w:val="-14"/>
                    <w:w w:val="1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10101"/>
                    <w:spacing w:val="0"/>
                    <w:w w:val="122"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5.020824pt;margin-top:43.026875pt;width:505.278359pt;height:.1pt;mso-position-horizontal-relative:page;mso-position-vertical-relative:page;z-index:-2251" coordorigin="900,861" coordsize="10106,2">
          <v:shape style="position:absolute;left:900;top:861;width:10106;height:2" coordorigin="900,861" coordsize="10106,0" path="m900,861l11006,861e" filled="f" stroked="t" strokeweight="1.607887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17438pt;margin-top:60.519207pt;width:94.922347pt;height:14pt;mso-position-horizontal-relative:page;mso-position-vertical-relative:page;z-index:-2250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F0F0F"/>
                    <w:spacing w:val="0"/>
                    <w:w w:val="122"/>
                  </w:rPr>
                  <w:t>Fletorja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F0F0F"/>
                    <w:spacing w:val="1"/>
                    <w:w w:val="1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F0F0F"/>
                    <w:spacing w:val="0"/>
                    <w:w w:val="122"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2.177551pt;margin-top:60.116871pt;width:127.221765pt;height:14.5pt;mso-position-horizontal-relative:page;mso-position-vertical-relative:page;z-index:-2249" type="#_x0000_t202" filled="f" stroked="f">
          <v:textbox inset="0,0,0,0">
            <w:txbxContent>
              <w:p>
                <w:pPr>
                  <w:spacing w:before="0" w:after="0" w:line="275" w:lineRule="exact"/>
                  <w:ind w:left="20" w:right="-58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0"/>
                    <w:w w:val="100"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4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0"/>
                    <w:w w:val="127"/>
                  </w:rPr>
                  <w:t>2017-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-3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0"/>
                    <w:w w:val="110"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63"/>
                    <w:w w:val="11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F0F0F"/>
                    <w:spacing w:val="0"/>
                    <w:w w:val="110"/>
                  </w:rPr>
                  <w:t>137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4.891659pt;margin-top:43.072651pt;width:505.536691pt;height:.1pt;mso-position-horizontal-relative:page;mso-position-vertical-relative:page;z-index:-2248" coordorigin="898,861" coordsize="10111,2">
          <v:shape style="position:absolute;left:898;top:861;width:10111;height:2" coordorigin="898,861" coordsize="10111,0" path="m898,861l11009,861e" filled="f" stroked="t" strokeweight="1.213288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8694pt;margin-top:60.525005pt;width:94.260847pt;height:14pt;mso-position-horizontal-relative:page;mso-position-vertical-relative:page;z-index:-2247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0"/>
                    <w:w w:val="121"/>
                  </w:rPr>
                  <w:t>Fletorja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2"/>
                    <w:w w:val="1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0"/>
                    <w:w w:val="121"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3.833771pt;margin-top:60.122669pt;width:127.84353pt;height:14.5pt;mso-position-horizontal-relative:page;mso-position-vertical-relative:page;z-index:-2246" type="#_x0000_t202" filled="f" stroked="f">
          <v:textbox inset="0,0,0,0">
            <w:txbxContent>
              <w:p>
                <w:pPr>
                  <w:spacing w:before="0" w:after="0" w:line="275" w:lineRule="exact"/>
                  <w:ind w:left="20" w:right="-58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C0C0C"/>
                    <w:spacing w:val="0"/>
                    <w:w w:val="100"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C0C0C"/>
                    <w:spacing w:val="4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C0C0C"/>
                    <w:spacing w:val="0"/>
                    <w:w w:val="128"/>
                  </w:rPr>
                  <w:t>2017-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C0C0C"/>
                    <w:spacing w:val="-3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C0C0C"/>
                    <w:spacing w:val="0"/>
                    <w:w w:val="112"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C0C0C"/>
                    <w:spacing w:val="47"/>
                    <w:w w:val="1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C0C0C"/>
                    <w:spacing w:val="0"/>
                    <w:w w:val="112"/>
                  </w:rPr>
                  <w:t>137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7.972626pt;margin-top:60.045277pt;width:94.320945pt;height:14.5pt;mso-position-horizontal-relative:page;mso-position-vertical-relative:page;z-index:-2239" type="#_x0000_t202" filled="f" stroked="f">
          <v:textbox inset="0,0,0,0">
            <w:txbxContent>
              <w:p>
                <w:pPr>
                  <w:spacing w:before="0" w:after="0" w:line="275" w:lineRule="exact"/>
                  <w:ind w:left="20" w:right="-58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50505"/>
                    <w:spacing w:val="0"/>
                    <w:w w:val="117"/>
                  </w:rPr>
                  <w:t>Fletorja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50505"/>
                    <w:spacing w:val="-10"/>
                    <w:w w:val="1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50505"/>
                    <w:spacing w:val="0"/>
                    <w:w w:val="117"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97.748016pt;margin-top:59.642941pt;width:127.989234pt;height:15pt;mso-position-horizontal-relative:page;mso-position-vertical-relative:page;z-index:-2238" type="#_x0000_t202" filled="f" stroked="f">
          <v:textbox inset="0,0,0,0">
            <w:txbxContent>
              <w:p>
                <w:pPr>
                  <w:spacing w:before="0" w:after="0" w:line="285" w:lineRule="exact"/>
                  <w:ind w:left="20" w:right="-59"/>
                  <w:jc w:val="left"/>
                  <w:rPr>
                    <w:rFonts w:ascii="Times New Roman" w:hAnsi="Times New Roman" w:cs="Times New Roman" w:eastAsia="Times New Roman"/>
                    <w:sz w:val="26"/>
                    <w:szCs w:val="26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161616"/>
                    <w:spacing w:val="0"/>
                    <w:w w:val="100"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161616"/>
                    <w:spacing w:val="28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50505"/>
                    <w:spacing w:val="0"/>
                    <w:w w:val="124"/>
                  </w:rPr>
                  <w:t>2017-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50505"/>
                    <w:spacing w:val="-4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50505"/>
                    <w:spacing w:val="0"/>
                    <w:w w:val="109"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50505"/>
                    <w:spacing w:val="27"/>
                    <w:w w:val="10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50505"/>
                    <w:spacing w:val="0"/>
                    <w:w w:val="109"/>
                  </w:rPr>
                  <w:t>137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hyperlink" Target="http://www.qbz.gov.al/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footer" Target="footer3.xml"/><Relationship Id="rId16" Type="http://schemas.openxmlformats.org/officeDocument/2006/relationships/image" Target="media/image6.png"/><Relationship Id="rId17" Type="http://schemas.openxmlformats.org/officeDocument/2006/relationships/footer" Target="footer4.xml"/><Relationship Id="rId18" Type="http://schemas.openxmlformats.org/officeDocument/2006/relationships/image" Target="media/image7.png"/><Relationship Id="rId19" Type="http://schemas.openxmlformats.org/officeDocument/2006/relationships/header" Target="header5.xml"/><Relationship Id="rId20" Type="http://schemas.openxmlformats.org/officeDocument/2006/relationships/header" Target="header6.xml"/><Relationship Id="rId21" Type="http://schemas.openxmlformats.org/officeDocument/2006/relationships/footer" Target="footer5.xml"/><Relationship Id="rId22" Type="http://schemas.openxmlformats.org/officeDocument/2006/relationships/footer" Target="footer6.xml"/><Relationship Id="rId23" Type="http://schemas.openxmlformats.org/officeDocument/2006/relationships/image" Target="media/image8.png"/><Relationship Id="rId24" Type="http://schemas.openxmlformats.org/officeDocument/2006/relationships/image" Target="media/image9.png"/><Relationship Id="rId25" Type="http://schemas.openxmlformats.org/officeDocument/2006/relationships/footer" Target="footer7.xml"/><Relationship Id="rId26" Type="http://schemas.openxmlformats.org/officeDocument/2006/relationships/footer" Target="footer8.xml"/><Relationship Id="rId27" Type="http://schemas.openxmlformats.org/officeDocument/2006/relationships/image" Target="media/image10.png"/><Relationship Id="rId28" Type="http://schemas.openxmlformats.org/officeDocument/2006/relationships/image" Target="media/image11.png"/><Relationship Id="rId29" Type="http://schemas.openxmlformats.org/officeDocument/2006/relationships/footer" Target="footer9.xml"/><Relationship Id="rId30" Type="http://schemas.openxmlformats.org/officeDocument/2006/relationships/footer" Target="footer10.xml"/><Relationship Id="rId31" Type="http://schemas.openxmlformats.org/officeDocument/2006/relationships/image" Target="media/image12.png"/><Relationship Id="rId32" Type="http://schemas.openxmlformats.org/officeDocument/2006/relationships/image" Target="media/image13.png"/><Relationship Id="rId33" Type="http://schemas.openxmlformats.org/officeDocument/2006/relationships/header" Target="header7.xml"/><Relationship Id="rId34" Type="http://schemas.openxmlformats.org/officeDocument/2006/relationships/footer" Target="footer11.xml"/><Relationship Id="rId35" Type="http://schemas.openxmlformats.org/officeDocument/2006/relationships/image" Target="media/image14.png"/><Relationship Id="rId36" Type="http://schemas.openxmlformats.org/officeDocument/2006/relationships/header" Target="header8.xml"/><Relationship Id="rId37" Type="http://schemas.openxmlformats.org/officeDocument/2006/relationships/footer" Target="footer12.xml"/><Relationship Id="rId38" Type="http://schemas.openxmlformats.org/officeDocument/2006/relationships/image" Target="media/image15.png"/><Relationship Id="rId39" Type="http://schemas.openxmlformats.org/officeDocument/2006/relationships/header" Target="header9.xml"/><Relationship Id="rId40" Type="http://schemas.openxmlformats.org/officeDocument/2006/relationships/footer" Target="footer13.xml"/><Relationship Id="rId41" Type="http://schemas.openxmlformats.org/officeDocument/2006/relationships/image" Target="media/image16.png"/><Relationship Id="rId42" Type="http://schemas.openxmlformats.org/officeDocument/2006/relationships/header" Target="header10.xml"/><Relationship Id="rId43" Type="http://schemas.openxmlformats.org/officeDocument/2006/relationships/footer" Target="footer14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dcterms:created xsi:type="dcterms:W3CDTF">2018-02-02T09:57:50Z</dcterms:created>
  <dcterms:modified xsi:type="dcterms:W3CDTF">2018-02-02T09:57:50Z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2017-06-27T00:00:00Z</vt:filetime>
  </property>
  <property fmtid="{D5CDD505-2E9C-101B-9397-08002B2CF9AE}" pid="3" name="LastSaved">
    <vt:filetime>2018-02-02T00:00:00Z</vt:filetime>
  </property>
</Properties>
</file>