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32646pt;width:69.5pt;height:95.79pt;mso-position-horizontal-relative:page;mso-position-vertical-relative:paragraph;z-index:-198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6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9" w:after="0" w:line="240" w:lineRule="auto"/>
        <w:ind w:left="100" w:right="-20"/>
        <w:jc w:val="left"/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l</w:t>
        </w:r>
      </w:hyperlink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307" w:lineRule="exact"/>
        <w:ind w:right="-82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</w:p>
    <w:p>
      <w:pPr>
        <w:spacing w:before="39" w:after="0" w:line="240" w:lineRule="auto"/>
        <w:ind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194</w:t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1490" w:space="1455"/>
            <w:col w:w="4080" w:space="1513"/>
            <w:col w:w="216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307" w:lineRule="exact"/>
        <w:ind w:left="3365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mar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3" w:lineRule="exact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4" w:after="0" w:line="240" w:lineRule="auto"/>
        <w:ind w:left="689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/>
        <w:br w:type="column"/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3424" w:space="330"/>
            <w:col w:w="6023" w:space="305"/>
            <w:col w:w="618"/>
          </w:cols>
        </w:sectPr>
      </w:pPr>
      <w:rPr/>
    </w:p>
    <w:p>
      <w:pPr>
        <w:spacing w:before="6" w:after="0" w:line="263" w:lineRule="exact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63" w:lineRule="exact"/>
        <w:ind w:right="-20"/>
        <w:jc w:val="left"/>
        <w:tabs>
          <w:tab w:pos="63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1898" w:space="1856"/>
            <w:col w:w="6946"/>
          </w:cols>
        </w:sectPr>
      </w:pPr>
      <w:rPr/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.0pt;margin-top:752.349976pt;width:595.320007pt;height:.1pt;mso-position-horizontal-relative:page;mso-position-vertical-relative:page;z-index:-199" coordorigin="0,15047" coordsize="11906,2">
            <v:shape style="position:absolute;left:0;top:15047;width:11906;height:2" coordorigin="0,15047" coordsize="11906,0" path="m210,15047l12116,15047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25.449951pt;width:595.320007pt;height:4.1pt;mso-position-horizontal-relative:page;mso-position-vertical-relative:page;z-index:-197" coordorigin="0,4509" coordsize="11906,82">
            <v:group style="position:absolute;left:0;top:4520;width:11906;height:2" coordorigin="0,4520" coordsize="11906,2">
              <v:shape style="position:absolute;left:0;top:4520;width:11906;height:2" coordorigin="0,4520" coordsize="11906,0" path="m0,4520l11906,4520e" filled="f" stroked="t" strokeweight="1.1pt" strokecolor="#000000">
                <v:path arrowok="t"/>
              </v:shape>
            </v:group>
            <v:group style="position:absolute;left:0;top:4580;width:11906;height:2" coordorigin="0,4580" coordsize="11906,2">
              <v:shape style="position:absolute;left:0;top:4580;width:11906;height:2" coordorigin="0,4580" coordsize="11906,0" path="m0,4580l11906,4580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201.549973pt;width:595.320007pt;height:.1pt;mso-position-horizontal-relative:page;mso-position-vertical-relative:page;z-index:-196" coordorigin="0,4031" coordsize="11906,2">
            <v:shape style="position:absolute;left:0;top:4031;width:11906;height:2" coordorigin="0,4031" coordsize="11906,0" path="m75,4031l11981,4031e" filled="f" stroked="t" strokeweight="1pt" strokecolor="#000000">
              <v:path arrowok="t"/>
            </v:shape>
          </v:group>
          <w10:wrap type="none"/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left="1879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“Nik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lla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x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+355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+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1580" w:bottom="280" w:left="168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91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3" w:right="1391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2017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901" w:right="54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“Nik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lla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Ti</w:t>
      </w:r>
      <w:r>
        <w:rPr>
          <w:rFonts w:ascii="Garamond" w:hAnsi="Garamond" w:cs="Garamond" w:eastAsia="Garamond"/>
          <w:sz w:val="20"/>
          <w:szCs w:val="20"/>
          <w:spacing w:val="3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2304" w:right="-55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x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+355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4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+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600"/>
          <w:cols w:num="2" w:equalWidth="0">
            <w:col w:w="6204" w:space="1480"/>
            <w:col w:w="195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7pt;margin-top:667.969971pt;width:524.02pt;height:14.62pt;mso-position-horizontal-relative:page;mso-position-vertical-relative:page;z-index:-195" coordorigin="601,13359" coordsize="10480,292">
            <v:group style="position:absolute;left:607;top:13365;width:10469;height:2" coordorigin="607,13365" coordsize="10469,2">
              <v:shape style="position:absolute;left:607;top:13365;width:10469;height:2" coordorigin="607,13365" coordsize="10469,0" path="m607,13365l11076,13365e" filled="f" stroked="t" strokeweight=".580pt" strokecolor="#000000">
                <v:path arrowok="t"/>
              </v:shape>
            </v:group>
            <v:group style="position:absolute;left:612;top:13370;width:2;height:271" coordorigin="612,13370" coordsize="2,271">
              <v:shape style="position:absolute;left:612;top:13370;width:2;height:271" coordorigin="612,13370" coordsize="0,271" path="m612,13370l612,13641e" filled="f" stroked="t" strokeweight=".580pt" strokecolor="#000000">
                <v:path arrowok="t"/>
              </v:shape>
            </v:group>
            <v:group style="position:absolute;left:607;top:13646;width:10469;height:2" coordorigin="607,13646" coordsize="10469,2">
              <v:shape style="position:absolute;left:607;top:13646;width:10469;height:2" coordorigin="607,13646" coordsize="10469,0" path="m607,13646l11076,13646e" filled="f" stroked="t" strokeweight=".580pt" strokecolor="#000000">
                <v:path arrowok="t"/>
              </v:shape>
            </v:group>
            <v:group style="position:absolute;left:5629;top:13370;width:2;height:271" coordorigin="5629,13370" coordsize="2,271">
              <v:shape style="position:absolute;left:5629;top:13370;width:2;height:271" coordorigin="5629,13370" coordsize="0,271" path="m5629,13370l5629,13641e" filled="f" stroked="t" strokeweight=".580pt" strokecolor="#000000">
                <v:path arrowok="t"/>
              </v:shape>
            </v:group>
            <v:group style="position:absolute;left:11071;top:13370;width:2;height:271" coordorigin="11071,13370" coordsize="2,271">
              <v:shape style="position:absolute;left:11071;top:13370;width:2;height:271" coordorigin="11071,13370" coordsize="0,271" path="m11071,13370l11071,1364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99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140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2018-10-11T09:14:42Z</dcterms:created>
  <dcterms:modified xsi:type="dcterms:W3CDTF">2018-10-11T09:14:42Z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2018-10-11T00:00:00Z</vt:filetime>
  </property>
</Properties>
</file>