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2044" w:right="315"/>
        <w:jc w:val="center"/>
        <w:rPr>
          <w:rFonts w:ascii="Garamond" w:hAnsi="Garamond" w:cs="Garamond" w:eastAsia="Garamond"/>
          <w:sz w:val="80"/>
          <w:szCs w:val="80"/>
        </w:rPr>
      </w:pPr>
      <w:rPr/>
      <w:r>
        <w:rPr/>
        <w:pict>
          <v:shape style="position:absolute;margin-left:36pt;margin-top:.012627pt;width:69.5pt;height:95.79pt;mso-position-horizontal-relative:page;mso-position-vertical-relative:paragraph;z-index:-3705" type="#_x0000_t75">
            <v:imagedata r:id="rId5" o:title=""/>
          </v:shape>
        </w:pic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FLET</w:t>
      </w:r>
      <w:r>
        <w:rPr>
          <w:rFonts w:ascii="Garamond" w:hAnsi="Garamond" w:cs="Garamond" w:eastAsia="Garamond"/>
          <w:sz w:val="80"/>
          <w:szCs w:val="80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80"/>
          <w:szCs w:val="80"/>
          <w:spacing w:val="0"/>
          <w:w w:val="100"/>
          <w:b/>
          <w:bCs/>
        </w:rPr>
        <w:t>RJA</w:t>
      </w:r>
      <w:r>
        <w:rPr>
          <w:rFonts w:ascii="Garamond" w:hAnsi="Garamond" w:cs="Garamond" w:eastAsia="Garamond"/>
          <w:sz w:val="80"/>
          <w:szCs w:val="80"/>
          <w:spacing w:val="-41"/>
          <w:w w:val="100"/>
          <w:b/>
          <w:bCs/>
        </w:rPr>
        <w:t> 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Z</w:t>
      </w:r>
      <w:r>
        <w:rPr>
          <w:rFonts w:ascii="Garamond" w:hAnsi="Garamond" w:cs="Garamond" w:eastAsia="Garamond"/>
          <w:sz w:val="80"/>
          <w:szCs w:val="80"/>
          <w:spacing w:val="3"/>
          <w:w w:val="99"/>
          <w:b/>
          <w:bCs/>
        </w:rPr>
        <w:t>Y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80"/>
          <w:szCs w:val="80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80"/>
          <w:szCs w:val="80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80"/>
          <w:szCs w:val="8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613" w:lineRule="exact"/>
        <w:ind w:left="1862" w:right="137"/>
        <w:jc w:val="center"/>
        <w:rPr>
          <w:rFonts w:ascii="Garamond" w:hAnsi="Garamond" w:cs="Garamond" w:eastAsia="Garamond"/>
          <w:sz w:val="56"/>
          <w:szCs w:val="56"/>
        </w:rPr>
      </w:pPr>
      <w:rPr/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56"/>
          <w:szCs w:val="56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BLIKËS</w:t>
      </w:r>
      <w:r>
        <w:rPr>
          <w:rFonts w:ascii="Garamond" w:hAnsi="Garamond" w:cs="Garamond" w:eastAsia="Garamond"/>
          <w:sz w:val="56"/>
          <w:szCs w:val="56"/>
          <w:spacing w:val="-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56"/>
          <w:szCs w:val="56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HQIPË</w:t>
      </w:r>
      <w:r>
        <w:rPr>
          <w:rFonts w:ascii="Garamond" w:hAnsi="Garamond" w:cs="Garamond" w:eastAsia="Garamond"/>
          <w:sz w:val="56"/>
          <w:szCs w:val="56"/>
          <w:spacing w:val="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56"/>
          <w:szCs w:val="56"/>
          <w:spacing w:val="0"/>
          <w:w w:val="99"/>
          <w:b/>
          <w:bCs/>
          <w:position w:val="1"/>
        </w:rPr>
        <w:t>ISË</w:t>
      </w:r>
      <w:r>
        <w:rPr>
          <w:rFonts w:ascii="Garamond" w:hAnsi="Garamond" w:cs="Garamond" w:eastAsia="Garamond"/>
          <w:sz w:val="56"/>
          <w:szCs w:val="56"/>
          <w:spacing w:val="0"/>
          <w:w w:val="10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5" w:after="0" w:line="240" w:lineRule="auto"/>
        <w:ind w:left="100" w:right="-20"/>
        <w:jc w:val="left"/>
        <w:tabs>
          <w:tab w:pos="2940" w:val="left"/>
          <w:tab w:pos="8640" w:val="left"/>
        </w:tabs>
        <w:rPr>
          <w:rFonts w:ascii="Garamond" w:hAnsi="Garamond" w:cs="Garamond" w:eastAsia="Garamond"/>
          <w:sz w:val="22"/>
          <w:szCs w:val="22"/>
        </w:rPr>
      </w:pPr>
      <w:rPr/>
      <w:hyperlink r:id="rId6"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w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.qb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z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g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ov.</w:t>
        </w:r>
        <w:r>
          <w:rPr>
            <w:rFonts w:ascii="Garamond" w:hAnsi="Garamond" w:cs="Garamond" w:eastAsia="Garamond"/>
            <w:sz w:val="22"/>
            <w:szCs w:val="22"/>
            <w:spacing w:val="-1"/>
            <w:w w:val="100"/>
            <w:position w:val="7"/>
          </w:rPr>
          <w:t>a</w:t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  <w:t>l</w:t>
          <w:tab/>
        </w:r>
        <w:r>
          <w:rPr>
            <w:rFonts w:ascii="Garamond" w:hAnsi="Garamond" w:cs="Garamond" w:eastAsia="Garamond"/>
            <w:sz w:val="22"/>
            <w:szCs w:val="22"/>
            <w:spacing w:val="0"/>
            <w:w w:val="100"/>
            <w:position w:val="7"/>
          </w:rPr>
        </w:r>
      </w:hyperlink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o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tim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Q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n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d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2"/>
          <w:w w:val="100"/>
          <w:position w:val="2"/>
        </w:rPr>
        <w:t>s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ot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i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me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v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Z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yrt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position w:val="2"/>
        </w:rPr>
        <w:t>a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position w:val="2"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  <w:t>e</w:t>
        <w:tab/>
      </w:r>
      <w:r>
        <w:rPr>
          <w:rFonts w:ascii="Garamond" w:hAnsi="Garamond" w:cs="Garamond" w:eastAsia="Garamond"/>
          <w:sz w:val="28"/>
          <w:szCs w:val="28"/>
          <w:spacing w:val="0"/>
          <w:w w:val="100"/>
          <w:position w:val="2"/>
        </w:rPr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iti: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2017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Nu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i: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  <w:t>29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07" w:lineRule="exact"/>
        <w:ind w:left="3151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iranë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–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rë,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22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h</w:t>
      </w:r>
      <w:r>
        <w:rPr>
          <w:rFonts w:ascii="Garamond" w:hAnsi="Garamond" w:cs="Garamond" w:eastAsia="Garamond"/>
          <w:sz w:val="28"/>
          <w:szCs w:val="28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u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rt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8"/>
          <w:szCs w:val="28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017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3" w:lineRule="exact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4" w:after="0" w:line="240" w:lineRule="auto"/>
        <w:ind w:left="1114" w:right="-20"/>
        <w:jc w:val="left"/>
        <w:rPr>
          <w:rFonts w:ascii="Garamond" w:hAnsi="Garamond" w:cs="Garamond" w:eastAsia="Garamond"/>
          <w:sz w:val="28"/>
          <w:szCs w:val="28"/>
        </w:rPr>
      </w:pPr>
      <w:rPr/>
      <w:r>
        <w:rPr/>
        <w:br w:type="column"/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PË</w:t>
      </w:r>
      <w:r>
        <w:rPr>
          <w:rFonts w:ascii="Garamond" w:hAnsi="Garamond" w:cs="Garamond" w:eastAsia="Garamond"/>
          <w:sz w:val="28"/>
          <w:szCs w:val="28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8"/>
          <w:szCs w:val="28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AJ</w:t>
      </w:r>
      <w:r>
        <w:rPr>
          <w:rFonts w:ascii="Garamond" w:hAnsi="Garamond" w:cs="Garamond" w:eastAsia="Garamond"/>
          <w:sz w:val="28"/>
          <w:szCs w:val="2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8"/>
          <w:szCs w:val="28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3" w:equalWidth="0">
            <w:col w:w="2291" w:space="1038"/>
            <w:col w:w="6446" w:space="307"/>
            <w:col w:w="618"/>
          </w:cols>
        </w:sectPr>
      </w:pPr>
      <w:rPr/>
    </w:p>
    <w:p>
      <w:pPr>
        <w:spacing w:before="6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-20"/>
        <w:jc w:val="left"/>
        <w:tabs>
          <w:tab w:pos="6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156" w:space="1173"/>
            <w:col w:w="7371"/>
          </w:cols>
        </w:sectPr>
      </w:pPr>
      <w:rPr/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9" w:after="0" w:line="268" w:lineRule="exact"/>
        <w:ind w:right="103"/>
        <w:jc w:val="left"/>
        <w:tabs>
          <w:tab w:pos="6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timet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ioritare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291" w:space="1038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8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hpërndarjen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grantit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ndore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ogrami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right="-20"/>
        <w:jc w:val="left"/>
        <w:tabs>
          <w:tab w:pos="6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vendore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291" w:space="1038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29" w:after="0" w:line="268" w:lineRule="exact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9" w:after="0" w:line="268" w:lineRule="exact"/>
        <w:ind w:right="8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right="-20"/>
        <w:jc w:val="left"/>
        <w:tabs>
          <w:tab w:pos="6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38" w:space="491"/>
            <w:col w:w="7371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37" w:after="0" w:line="240" w:lineRule="auto"/>
        <w:ind w:left="100" w:right="-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8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</w:p>
    <w:p>
      <w:pPr>
        <w:spacing w:before="0" w:after="0" w:line="268" w:lineRule="exact"/>
        <w:ind w:right="-20"/>
        <w:jc w:val="left"/>
        <w:tabs>
          <w:tab w:pos="25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rantimin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</w:p>
    <w:p>
      <w:pPr>
        <w:spacing w:before="0" w:after="0" w:line="262" w:lineRule="exact"/>
        <w:ind w:right="-20"/>
        <w:jc w:val="left"/>
        <w:tabs>
          <w:tab w:pos="6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  <w:cols w:num="2" w:equalWidth="0">
            <w:col w:w="2867" w:space="462"/>
            <w:col w:w="737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.0pt;margin-top:754.81897pt;width:595.320007pt;height:.1pt;mso-position-horizontal-relative:page;mso-position-vertical-relative:page;z-index:-3706" coordorigin="0,15096" coordsize="11906,2">
            <v:shape style="position:absolute;left:0;top:15096;width:11906;height:2" coordorigin="0,15096" coordsize="11906,0" path="m210,15096l12116,15096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0pt;margin-top:216.379974pt;width:595.320007pt;height:4.1pt;mso-position-horizontal-relative:page;mso-position-vertical-relative:page;z-index:-3704" coordorigin="0,4328" coordsize="11906,82">
            <v:group style="position:absolute;left:0;top:4339;width:11906;height:2" coordorigin="0,4339" coordsize="11906,2">
              <v:shape style="position:absolute;left:0;top:4339;width:11906;height:2" coordorigin="0,4339" coordsize="11906,0" path="m0,4339l11906,4339e" filled="f" stroked="t" strokeweight="1.1pt" strokecolor="#000000">
                <v:path arrowok="t"/>
              </v:shape>
            </v:group>
            <v:group style="position:absolute;left:0;top:4399;width:11906;height:2" coordorigin="0,4399" coordsize="11906,2">
              <v:shape style="position:absolute;left:0;top:4399;width:11906;height:2" coordorigin="0,4399" coordsize="11906,0" path="m0,4399l11906,4399e" filled="f" stroked="t" strokeweight="1.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92.499985pt;width:595.320007pt;height:.1pt;mso-position-horizontal-relative:page;mso-position-vertical-relative:page;z-index:-3703" coordorigin="0,3850" coordsize="11906,2">
            <v:shape style="position:absolute;left:0;top:3850;width:11906;height:2" coordorigin="0,3850" coordsize="11906,0" path="m75,3850l11981,3850e" filled="f" stroked="t" strokeweight="1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0" w:after="0" w:line="240" w:lineRule="auto"/>
        <w:ind w:left="1406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: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u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itës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3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”,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24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27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620" w:right="600"/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1211" w:footer="896" w:top="1480" w:bottom="1080" w:left="1020" w:right="340"/>
          <w:headerReference w:type="even" r:id="rId7"/>
          <w:headerReference w:type="odd" r:id="rId8"/>
          <w:footerReference w:type="even" r:id="rId9"/>
          <w:footerReference w:type="odd" r:id="rId10"/>
          <w:pgSz w:w="11920" w:h="16860"/>
        </w:sectPr>
      </w:pPr>
      <w:rPr/>
    </w:p>
    <w:p>
      <w:pPr>
        <w:spacing w:before="37" w:after="0" w:line="240" w:lineRule="auto"/>
        <w:ind w:left="1786" w:right="16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group style="position:absolute;margin-left:43.630001pt;margin-top:41.77998pt;width:507.34pt;height:50.69pt;mso-position-horizontal-relative:page;mso-position-vertical-relative:page;z-index:-3702" coordorigin="873,836" coordsize="10147,1014">
            <v:group style="position:absolute;left:905;top:881;width:2811;height:936" coordorigin="905,881" coordsize="2811,936">
              <v:shape style="position:absolute;left:905;top:881;width:2811;height:936" coordorigin="905,881" coordsize="2811,936" path="m905,1817l3716,1817,3716,881,905,881,905,1817e" filled="t" fillcolor="#E6E6E6" stroked="f">
                <v:path arrowok="t"/>
                <v:fill/>
              </v:shape>
            </v:group>
            <v:group style="position:absolute;left:1013;top:1092;width:2595;height:514" coordorigin="1013,1092" coordsize="2595,514">
              <v:shape style="position:absolute;left:1013;top:1092;width:2595;height:514" coordorigin="1013,1092" coordsize="2595,514" path="m1013,1606l3608,1606,3608,1092,1013,1092,1013,1606e" filled="t" fillcolor="#E6E6E6" stroked="f">
                <v:path arrowok="t"/>
                <v:fill/>
              </v:shape>
            </v:group>
            <v:group style="position:absolute;left:3716;top:881;width:3954;height:936" coordorigin="3716,881" coordsize="3954,936">
              <v:shape style="position:absolute;left:3716;top:881;width:3954;height:936" coordorigin="3716,881" coordsize="3954,936" path="m3716,1817l7670,1817,7670,881,3716,881,3716,1817e" filled="t" fillcolor="#E6E6E6" stroked="f">
                <v:path arrowok="t"/>
                <v:fill/>
              </v:shape>
            </v:group>
            <v:group style="position:absolute;left:3824;top:912;width:3738;height:874" coordorigin="3824,912" coordsize="3738,874">
              <v:shape style="position:absolute;left:3824;top:912;width:3738;height:874" coordorigin="3824,912" coordsize="3738,874" path="m3824,1786l7562,1786,7562,912,3824,912,3824,1786e" filled="t" fillcolor="#E6E6E6" stroked="f">
                <v:path arrowok="t"/>
                <v:fill/>
              </v:shape>
            </v:group>
            <v:group style="position:absolute;left:7670;top:881;width:3334;height:936" coordorigin="7670,881" coordsize="3334,936">
              <v:shape style="position:absolute;left:7670;top:881;width:3334;height:936" coordorigin="7670,881" coordsize="3334,936" path="m7670,1817l11004,1817,11004,881,7670,881,7670,1817e" filled="t" fillcolor="#E6E6E6" stroked="f">
                <v:path arrowok="t"/>
                <v:fill/>
              </v:shape>
            </v:group>
            <v:group style="position:absolute;left:7778;top:1092;width:3118;height:514" coordorigin="7778,1092" coordsize="3118,514">
              <v:shape style="position:absolute;left:7778;top:1092;width:3118;height:514" coordorigin="7778,1092" coordsize="3118,514" path="m7778,1606l10896,1606,10896,1092,7778,1092,7778,1606e" filled="t" fillcolor="#E6E6E6" stroked="f">
                <v:path arrowok="t"/>
                <v:fill/>
              </v:shape>
            </v:group>
            <v:group style="position:absolute;left:902;top:851;width:10102;height:31" coordorigin="902,851" coordsize="10102,31">
              <v:shape style="position:absolute;left:902;top:851;width:10102;height:31" coordorigin="902,851" coordsize="10102,31" path="m902,882l11004,882,11004,851,902,851,902,882xe" filled="t" fillcolor="#000000" stroked="f">
                <v:path arrowok="t"/>
                <v:fill/>
              </v:shape>
            </v:group>
            <v:group style="position:absolute;left:902;top:880;width:10102;height:4" coordorigin="902,880" coordsize="10102,4">
              <v:shape style="position:absolute;left:902;top:880;width:10102;height:4" coordorigin="902,880" coordsize="10102,4" path="m902,884l11004,884,11004,880,902,880,902,884xe" filled="t" fillcolor="#E6E6E6" stroked="f">
                <v:path arrowok="t"/>
                <v:fill/>
              </v:shape>
            </v:group>
            <v:group style="position:absolute;left:902;top:1818;width:10102;height:2" coordorigin="902,1818" coordsize="10102,2">
              <v:shape style="position:absolute;left:902;top:1818;width:10102;height:2" coordorigin="902,1818" coordsize="10102,0" path="m902,1818l11004,1818e" filled="f" stroked="t" strokeweight=".22pt" strokecolor="#E6E6E6">
                <v:path arrowok="t"/>
              </v:shape>
            </v:group>
            <v:group style="position:absolute;left:888;top:1834;width:10116;height:2" coordorigin="888,1834" coordsize="10116,2">
              <v:shape style="position:absolute;left:888;top:1834;width:10116;height:2" coordorigin="888,1834" coordsize="10116,0" path="m888,1834l11004,1834e" filled="f" stroked="t" strokeweight="1.54pt" strokecolor="#000000">
                <v:path arrowok="t"/>
              </v:shape>
              <v:shape style="position:absolute;left:5448;top:1018;width:472;height:666" type="#_x0000_t75">
                <v:imagedata r:id="rId11" o:title="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352" w:right="1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9.2.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67" w:right="3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44,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2" w:right="2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5" w:right="6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-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1" w:after="0" w:line="240" w:lineRule="auto"/>
        <w:ind w:left="73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</w:p>
    <w:p>
      <w:pPr>
        <w:spacing w:before="0" w:after="0" w:line="269" w:lineRule="exact"/>
        <w:ind w:left="75" w:right="-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opozimin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10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38" w:right="16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.1,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51,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</w:t>
      </w:r>
    </w:p>
    <w:p>
      <w:pPr>
        <w:spacing w:before="0" w:after="0" w:line="269" w:lineRule="exact"/>
        <w:ind w:left="75" w:right="-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6”,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396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Urban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37" w:after="0" w:line="240" w:lineRule="auto"/>
        <w:ind w:left="2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2079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</w:p>
    <w:p>
      <w:pPr>
        <w:spacing w:before="1" w:after="0" w:line="240" w:lineRule="auto"/>
        <w:ind w:left="314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shape style="position:absolute;margin-left:315.649994pt;margin-top:40.551781pt;width:257.25pt;height:223.5pt;mso-position-horizontal-relative:page;mso-position-vertical-relative:paragraph;z-index:-3701" type="#_x0000_t75">
            <v:imagedata r:id="rId12" o:title=""/>
          </v:shape>
        </w:pic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020" w:right="340"/>
          <w:cols w:num="2" w:equalWidth="0">
            <w:col w:w="4574" w:space="719"/>
            <w:col w:w="526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269714pt;margin-top:49.593388pt;width:25.095436pt;height:33.759335pt;mso-position-horizontal-relative:page;mso-position-vertical-relative:page;z-index:-3700" type="#_x0000_t75">
            <v:imagedata r:id="rId13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55" w:lineRule="auto"/>
        <w:ind w:left="1341" w:right="1464" w:firstLine="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44.208408pt;margin-top:-15.3623pt;width:506.007071pt;height:.1pt;mso-position-horizontal-relative:page;mso-position-vertical-relative:paragraph;z-index:-3699" coordorigin="884,-307" coordsize="10120,2">
            <v:shape style="position:absolute;left:884;top:-307;width:10120;height:2" coordorigin="884,-307" coordsize="10120,0" path="m884,-307l11004,-307e" filled="f" stroked="t" strokeweight="1.79223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Tabela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ndimit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51,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5.2.2016,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Komitetit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114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20"/>
          <w:w w:val="114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114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4"/>
        </w:rPr>
        <w:t>illimi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5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Rajoneve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"P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disa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ndryshime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vend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Komitetit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14"/>
        </w:rPr>
        <w:t>Zhv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114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4"/>
        </w:rPr>
        <w:t>llimi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4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7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14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1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Rajoneve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6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3"/>
          <w:w w:val="106"/>
        </w:rPr>
        <w:t>4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4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date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8"/>
        </w:rPr>
        <w:t>19.9.201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5"/>
          <w:w w:val="108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8"/>
        </w:rPr>
        <w:t>",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2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8"/>
        </w:rPr>
        <w:t>zev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10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8"/>
        </w:rPr>
        <w:t>ndesoh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2"/>
          <w:w w:val="108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8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24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9"/>
        </w:rPr>
        <w:t>tab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0"/>
          <w:w w:val="109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9"/>
        </w:rPr>
        <w:t>le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"/>
          <w:w w:val="10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9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8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3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2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hte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3"/>
          <w:w w:val="118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8"/>
          <w:w w:val="110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7"/>
        </w:rPr>
        <w:t>on: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52" w:lineRule="auto"/>
        <w:ind w:left="1347" w:right="141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877823pt;margin-top:39.243614pt;width:438.350281pt;height:466.870702pt;mso-position-horizontal-relative:page;mso-position-vertical-relative:paragraph;z-index:-369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830" w:hRule="exact"/>
                    </w:trPr>
                    <w:tc>
                      <w:tcPr>
                        <w:tcW w:w="103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19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2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jesia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3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10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12"/>
                          </w:rPr>
                          <w:t>Qeveris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12"/>
                          </w:rPr>
                          <w:t>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7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22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1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1"/>
                          </w:rPr>
                          <w:t>Vendore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4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2"/>
                          </w:rPr>
                          <w:t>Emertimi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7"/>
                            <w:w w:val="11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22"/>
                          </w:rPr>
                          <w:t>Ob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21"/>
                          </w:rPr>
                          <w:t>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1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ktit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70" w:right="54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5"/>
                            <w:w w:val="116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6"/>
                          </w:rPr>
                          <w:t>r.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6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9"/>
                          </w:rPr>
                          <w:t>vendimit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231" w:right="219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8"/>
                          </w:rPr>
                          <w:t>teKZHR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117" w:right="102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VIera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3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plote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319" w:right="298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projektit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303" w:right="274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(n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Leke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31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VIera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2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2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15"/>
                          </w:rPr>
                          <w:t>Kontrat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1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22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24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00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8"/>
                          </w:rPr>
                          <w:t>Leke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297" w:right="286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VIera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3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9" w:after="0" w:line="222" w:lineRule="exact"/>
                          <w:ind w:left="65" w:right="45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1"/>
                          </w:rPr>
                          <w:t>financimit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"/>
                            <w:w w:val="11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per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vitin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10101"/>
                            <w:spacing w:val="0"/>
                            <w:w w:val="78"/>
                          </w:rPr>
                          <w:t>2016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261" w:right="241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w w:val="106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"/>
                            <w:w w:val="10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4"/>
                          </w:rPr>
                          <w:t>primi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9" w:after="0" w:line="222" w:lineRule="exact"/>
                          <w:ind w:left="83" w:right="78" w:firstLine="27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4"/>
                          </w:rPr>
                          <w:t>korrektues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pe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5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"/>
                            <w:w w:val="100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itin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3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10101"/>
                            <w:spacing w:val="0"/>
                            <w:w w:val="82"/>
                          </w:rPr>
                          <w:t>20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10101"/>
                            <w:spacing w:val="-44"/>
                            <w:w w:val="82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212121"/>
                            <w:spacing w:val="0"/>
                            <w:w w:val="84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18" w:hRule="exact"/>
                    </w:trPr>
                    <w:tc>
                      <w:tcPr>
                        <w:tcW w:w="8731" w:type="dxa"/>
                        <w:gridSpan w:val="7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00" w:lineRule="exact"/>
                          <w:ind w:left="3820" w:right="381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28"/>
                          </w:rPr>
                          <w:t>Qark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28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"/>
                            <w:w w:val="12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10101"/>
                            <w:spacing w:val="0"/>
                            <w:w w:val="110"/>
                          </w:rPr>
                          <w:t>Berat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12" w:hRule="exact"/>
                    </w:trPr>
                    <w:tc>
                      <w:tcPr>
                        <w:tcW w:w="1037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w w:val="115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13"/>
                            <w:w w:val="115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"/>
                            <w:w w:val="102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06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6"/>
                          </w:rPr>
                          <w:t>ehab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3"/>
                            <w:w w:val="10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6"/>
                          </w:rPr>
                          <w:t>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06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6"/>
                          </w:rPr>
                          <w:t>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0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43" w:after="0" w:line="240" w:lineRule="auto"/>
                          <w:ind w:left="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she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4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tore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Miqesia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7"/>
                          </w:rPr>
                          <w:t>nr.I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4"/>
                            <w:w w:val="107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545454"/>
                            <w:spacing w:val="0"/>
                            <w:w w:val="107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545454"/>
                            <w:spacing w:val="-4"/>
                            <w:w w:val="10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103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ate,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05"/>
                          </w:rPr>
                          <w:t>10.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w w:val="11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7"/>
                            <w:w w:val="11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"/>
                            <w:w w:val="104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2016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9"/>
                          </w:rPr>
                          <w:t>27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5"/>
                            <w:w w:val="119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8"/>
                            <w:w w:val="119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9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08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488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376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9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171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58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10"/>
                          </w:rPr>
                          <w:t>035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927" w:hRule="exact"/>
                    </w:trPr>
                    <w:tc>
                      <w:tcPr>
                        <w:tcW w:w="103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5" w:after="0" w:line="240" w:lineRule="auto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3"/>
                          </w:rPr>
                          <w:t>Skrapar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Rikualifikimi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87" w:lineRule="auto"/>
                          <w:ind w:left="15" w:right="179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hapesirave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5"/>
                          </w:rPr>
                          <w:t>perreth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1"/>
                          </w:rPr>
                          <w:t>Pall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9"/>
                            <w:w w:val="111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2"/>
                            <w:w w:val="111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1"/>
                          </w:rPr>
                          <w:t>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20"/>
                            <w:w w:val="11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3"/>
                          </w:rPr>
                          <w:t>Kultures,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rrug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5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trafi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23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kufizu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5"/>
                            <w:w w:val="103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101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-5"/>
                            <w:w w:val="119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4"/>
                          </w:rPr>
                          <w:t>pedonalja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"Pasha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Hysi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6"/>
                            <w:w w:val="101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53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rruga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7"/>
                            <w:w w:val="10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ut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07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bil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07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1"/>
                            <w:w w:val="107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107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"Pasha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2"/>
                          </w:rPr>
                          <w:t>Hysi"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nr.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0,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2"/>
                          </w:rPr>
                          <w:t>dat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8"/>
                            <w:w w:val="102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2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04"/>
                          </w:rPr>
                          <w:t>10.03.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04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13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8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265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427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536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264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704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108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31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990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340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723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5"/>
                          </w:rPr>
                          <w:t>428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830" w:hRule="exact"/>
                    </w:trPr>
                    <w:tc>
                      <w:tcPr>
                        <w:tcW w:w="103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280" w:lineRule="auto"/>
                          <w:ind w:left="72" w:right="22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9"/>
                            <w:w w:val="111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"/>
                            <w:w w:val="112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3"/>
                          </w:rPr>
                          <w:t>Vajgu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6"/>
                            <w:w w:val="103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ore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8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ha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ilitim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ba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zone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pergjate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5"/>
                          </w:rPr>
                          <w:t>lumit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Osum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oti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8"/>
                          </w:rPr>
                          <w:t>nr.l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6"/>
                            <w:w w:val="108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7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103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ate,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05"/>
                          </w:rPr>
                          <w:t>10.3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"/>
                            <w:w w:val="10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4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4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179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989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500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9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131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908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092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7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913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342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48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081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08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39" w:hRule="exact"/>
                    </w:trPr>
                    <w:tc>
                      <w:tcPr>
                        <w:tcW w:w="8731" w:type="dxa"/>
                        <w:gridSpan w:val="7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2" w:after="0" w:line="240" w:lineRule="auto"/>
                          <w:ind w:left="3771" w:right="3753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1"/>
                          </w:rPr>
                          <w:t>Qark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1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37"/>
                            <w:w w:val="11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11"/>
                          </w:rPr>
                          <w:t>Diber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491" w:hRule="exact"/>
                    </w:trPr>
                    <w:tc>
                      <w:tcPr>
                        <w:tcW w:w="103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5"/>
                          </w:rPr>
                          <w:t>Diber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ov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3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86" w:lineRule="auto"/>
                          <w:ind w:left="15" w:right="189" w:firstLine="12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infrastrukture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se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08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08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15"/>
                            <w:w w:val="10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8"/>
                          </w:rPr>
                          <w:t>vardit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8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6"/>
                            <w:w w:val="94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El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4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0"/>
                            <w:w w:val="100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08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2"/>
                            <w:w w:val="108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ufi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rruge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5"/>
                          </w:rPr>
                          <w:t>"Safet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6"/>
                            <w:w w:val="100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hulal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dh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rru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07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7"/>
                          </w:rPr>
                          <w:t>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"Muzeu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4"/>
                            <w:w w:val="103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94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9"/>
                          </w:rPr>
                          <w:t>nr.l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6"/>
                            <w:w w:val="109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9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4"/>
                            <w:w w:val="10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3"/>
                          </w:rPr>
                          <w:t>da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6"/>
                            <w:w w:val="103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e,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08"/>
                          </w:rPr>
                          <w:t>10.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0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1"/>
                          </w:rPr>
                          <w:t>.2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7"/>
                            <w:w w:val="101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8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7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726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4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4"/>
                            <w:w w:val="114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7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9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104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789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063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49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4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25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0"/>
                            <w:w w:val="116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6"/>
                          </w:rPr>
                          <w:t>14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2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9"/>
                            <w:w w:val="100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37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2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635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703" w:hRule="exact"/>
                    </w:trPr>
                    <w:tc>
                      <w:tcPr>
                        <w:tcW w:w="103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5"/>
                          </w:rPr>
                          <w:t>Diber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86" w:lineRule="auto"/>
                          <w:ind w:left="15" w:right="6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Permire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infrastruktures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vendore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dhe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rivital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2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4"/>
                            <w:w w:val="100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3"/>
                          </w:rPr>
                          <w:t>hapesirave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4"/>
                            <w:w w:val="10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publi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-8"/>
                            <w:w w:val="100"/>
                          </w:rPr>
                          <w:t>z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one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pra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7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444444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5"/>
                          </w:rPr>
                          <w:t>Pallatit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189" w:lineRule="exact"/>
                          <w:ind w:left="2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343434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  <w:color w:val="343434"/>
                            <w:spacing w:val="-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Kultures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10"/>
                          </w:rPr>
                          <w:t>nr.1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9"/>
                            <w:w w:val="11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10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6"/>
                            <w:w w:val="11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3"/>
                          </w:rPr>
                          <w:t>da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6"/>
                            <w:w w:val="103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4"/>
                          </w:rPr>
                          <w:t>e,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7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w w:val="11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6"/>
                            <w:w w:val="11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1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11"/>
                            <w:w w:val="113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6E6E6E"/>
                            <w:spacing w:val="-11"/>
                            <w:w w:val="138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2"/>
                          </w:rPr>
                          <w:t>2016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207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6"/>
                          </w:rPr>
                          <w:t>649090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207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506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697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3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03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0"/>
                          </w:rPr>
                          <w:t>682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9"/>
                          </w:rPr>
                          <w:t>152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.77928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9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4"/>
                            <w:w w:val="100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8"/>
                          </w:rPr>
                          <w:t>393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439" w:hRule="exact"/>
                    </w:trPr>
                    <w:tc>
                      <w:tcPr>
                        <w:tcW w:w="8731" w:type="dxa"/>
                        <w:gridSpan w:val="7"/>
                        <w:tcBorders>
                          <w:top w:val="single" w:sz="4.779288" w:space="0" w:color="000000"/>
                          <w:bottom w:val="single" w:sz="7.16892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2" w:after="0" w:line="240" w:lineRule="auto"/>
                          <w:ind w:left="3712" w:right="369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Qark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0"/>
                            <w:w w:val="119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111111"/>
                            <w:spacing w:val="-5"/>
                            <w:w w:val="1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0"/>
                            <w:w w:val="122"/>
                          </w:rPr>
                          <w:t>Dur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10101"/>
                            <w:spacing w:val="-12"/>
                            <w:w w:val="122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212121"/>
                            <w:spacing w:val="0"/>
                            <w:w w:val="111"/>
                          </w:rPr>
                          <w:t>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12" w:hRule="exact"/>
                    </w:trPr>
                    <w:tc>
                      <w:tcPr>
                        <w:tcW w:w="103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2.38964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4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5" w:after="0" w:line="240" w:lineRule="auto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4"/>
                          </w:rPr>
                          <w:t>Shijak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77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2.38964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Rikualifikim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18"/>
                            <w:w w:val="135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7"/>
                            <w:w w:val="115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6"/>
                          </w:rPr>
                          <w:t>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07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5"/>
                            <w:w w:val="9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23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0"/>
                          </w:rPr>
                          <w:t>lag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0"/>
                            <w:w w:val="100"/>
                          </w:rPr>
                          <w:t>j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ja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2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2"/>
                          </w:rPr>
                          <w:t>"Lugina"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6"/>
                          </w:rPr>
                          <w:t>nr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-1"/>
                            <w:w w:val="106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3"/>
                            <w:w w:val="106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1"/>
                            <w:w w:val="106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545454"/>
                            <w:spacing w:val="0"/>
                            <w:w w:val="106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545454"/>
                            <w:spacing w:val="17"/>
                            <w:w w:val="10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6"/>
                          </w:rPr>
                          <w:t>date,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w w:val="105"/>
                          </w:rPr>
                          <w:t>13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"/>
                            <w:w w:val="10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8"/>
                            <w:w w:val="116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2"/>
                            <w:w w:val="104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7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-14"/>
                            <w:w w:val="107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-14"/>
                            <w:w w:val="1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16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350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7.16892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84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202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0"/>
                            <w:w w:val="111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5"/>
                            <w:w w:val="111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10101"/>
                            <w:spacing w:val="0"/>
                            <w:w w:val="108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7.16892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7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25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093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6"/>
                          </w:rPr>
                          <w:t>368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178" w:lineRule="exact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12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0"/>
                          </w:rPr>
                          <w:t>492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343434"/>
                            <w:spacing w:val="-7"/>
                            <w:w w:val="113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111111"/>
                            <w:spacing w:val="0"/>
                            <w:w w:val="107"/>
                          </w:rPr>
                          <w:t>71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7.168928" w:space="0" w:color="000000"/>
                          <w:bottom w:val="single" w:sz="4.779288" w:space="0" w:color="000000"/>
                          <w:left w:val="single" w:sz="4.779288" w:space="0" w:color="000000"/>
                          <w:right w:val="single" w:sz="4.779288" w:space="0" w:color="000000"/>
                        </w:tcBorders>
                      </w:tcPr>
                      <w:p>
                        <w:pPr>
                          <w:spacing w:before="0" w:after="0" w:line="240" w:lineRule="auto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0"/>
                          </w:rPr>
                          <w:t>109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212121"/>
                            <w:spacing w:val="0"/>
                            <w:w w:val="106"/>
                          </w:rPr>
                          <w:t>226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29"/>
        </w:rPr>
        <w:t>Tabela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2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29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37"/>
          <w:w w:val="12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Lista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projekteve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cikel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financimi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7"/>
        </w:rPr>
        <w:t>2016-2017,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2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9"/>
        </w:rPr>
        <w:t>"Gra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11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7"/>
          <w:w w:val="119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3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infrastruktura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vendore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8"/>
          <w:w w:val="111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11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1"/>
        </w:rPr>
        <w:t>jo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1"/>
          <w:w w:val="111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9"/>
          <w:w w:val="11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1"/>
        </w:rPr>
        <w:t>le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28"/>
          <w:w w:val="111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5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11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-12"/>
          <w:w w:val="111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1"/>
        </w:rPr>
        <w:t>rogrami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20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hvillim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0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11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endo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06"/>
        </w:rPr>
        <w:t>ra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8"/>
          <w:w w:val="106"/>
        </w:rPr>
        <w:t>j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0"/>
          <w:w w:val="110"/>
        </w:rPr>
        <w:t>on</w:t>
      </w:r>
      <w:r>
        <w:rPr>
          <w:rFonts w:ascii="Times New Roman" w:hAnsi="Times New Roman" w:cs="Times New Roman" w:eastAsia="Times New Roman"/>
          <w:sz w:val="22"/>
          <w:szCs w:val="22"/>
          <w:color w:val="212121"/>
          <w:spacing w:val="-8"/>
          <w:w w:val="109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6"/>
          <w:w w:val="119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3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343434"/>
          <w:spacing w:val="0"/>
          <w:w w:val="13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16"/>
          <w:w w:val="116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9"/>
          <w:position w:val="1"/>
        </w:rPr>
        <w:t>h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0"/>
          <w:w w:val="108"/>
          <w:position w:val="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9"/>
          <w:position w:val="1"/>
        </w:rPr>
        <w:t>[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2"/>
          <w:w w:val="109"/>
          <w:position w:val="1"/>
        </w:rPr>
        <w:t>y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05"/>
          <w:w w:val="75"/>
          <w:position w:val="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09"/>
          <w:position w:val="1"/>
        </w:rPr>
        <w:t>J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2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9"/>
          <w:w w:val="75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2"/>
          <w:position w:val="1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10"/>
          <w:w w:val="115"/>
          <w:position w:val="1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0"/>
          <w:w w:val="235"/>
          <w:position w:val="-10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010101"/>
          <w:spacing w:val="-14"/>
          <w:w w:val="100"/>
          <w:position w:val="-10"/>
        </w:rPr>
        <w:t> </w:t>
      </w:r>
      <w:r>
        <w:rPr>
          <w:rFonts w:ascii="Arial" w:hAnsi="Arial" w:cs="Arial" w:eastAsia="Arial"/>
          <w:sz w:val="22"/>
          <w:szCs w:val="22"/>
          <w:color w:val="010101"/>
          <w:spacing w:val="-4"/>
          <w:w w:val="187"/>
          <w:position w:val="1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5"/>
          <w:position w:val="1"/>
        </w:rPr>
        <w:t>manc1m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96"/>
          <w:position w:val="1"/>
        </w:rPr>
        <w:t>1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23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0"/>
          <w:position w:val="1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1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0"/>
          <w:w w:val="119"/>
          <w:position w:val="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111111"/>
          <w:spacing w:val="-13"/>
          <w:w w:val="119"/>
          <w:position w:val="1"/>
        </w:rPr>
        <w:t>l</w:t>
      </w:r>
      <w:r>
        <w:rPr>
          <w:rFonts w:ascii="Arial" w:hAnsi="Arial" w:cs="Arial" w:eastAsia="Arial"/>
          <w:sz w:val="20"/>
          <w:szCs w:val="20"/>
          <w:color w:val="010101"/>
          <w:spacing w:val="-8"/>
          <w:w w:val="119"/>
          <w:position w:val="1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9"/>
          <w:position w:val="1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-11"/>
          <w:w w:val="119"/>
          <w:position w:val="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0"/>
          <w:w w:val="104"/>
          <w:position w:val="1"/>
        </w:rPr>
        <w:t>2</w:t>
      </w:r>
      <w:r>
        <w:rPr>
          <w:rFonts w:ascii="Times New Roman" w:hAnsi="Times New Roman" w:cs="Times New Roman" w:eastAsia="Times New Roman"/>
          <w:sz w:val="22"/>
          <w:szCs w:val="22"/>
          <w:color w:val="111111"/>
          <w:spacing w:val="-5"/>
          <w:w w:val="104"/>
          <w:position w:val="1"/>
        </w:rPr>
        <w:t>0</w:t>
      </w:r>
      <w:r>
        <w:rPr>
          <w:rFonts w:ascii="Times New Roman" w:hAnsi="Times New Roman" w:cs="Times New Roman" w:eastAsia="Times New Roman"/>
          <w:sz w:val="22"/>
          <w:szCs w:val="22"/>
          <w:color w:val="010101"/>
          <w:spacing w:val="0"/>
          <w:w w:val="110"/>
          <w:position w:val="1"/>
        </w:rPr>
        <w:t>17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  <w:position w:val="0"/>
        </w:rPr>
      </w:r>
    </w:p>
    <w:p>
      <w:pPr>
        <w:jc w:val="both"/>
        <w:spacing w:after="0"/>
        <w:sectPr>
          <w:pgMar w:header="1211" w:footer="896" w:top="1480" w:bottom="1080" w:left="780" w:right="780"/>
          <w:pgSz w:w="11920" w:h="16860"/>
        </w:sectPr>
      </w:pPr>
      <w:rPr/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/>
        <w:pict>
          <v:shape style="position:absolute;margin-left:271.384613pt;margin-top:49.554642pt;width:25.068827pt;height:33.813766pt;mso-position-horizontal-relative:page;mso-position-vertical-relative:page;z-index:-3697" type="#_x0000_t75">
            <v:imagedata r:id="rId18" o:title=""/>
          </v:shape>
        </w:pict>
      </w:r>
      <w:r>
        <w:rPr/>
        <w:pict>
          <v:group style="position:absolute;margin-left:44.292042pt;margin-top:91.811211pt;width:506.153134pt;height:.1pt;mso-position-horizontal-relative:page;mso-position-vertical-relative:page;z-index:-3696" coordorigin="886,1836" coordsize="10123,2">
            <v:shape style="position:absolute;left:886;top:1836;width:10123;height:2" coordorigin="886,1836" coordsize="10123,0" path="m886,1836l11009,1836e" filled="f" stroked="t" strokeweight="1.74837pt" strokecolor="#000000">
              <v:path arrowok="t"/>
            </v:shape>
          </v:group>
          <w10:wrap type="none"/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89.693375" w:type="dxa"/>
      </w:tblPr>
      <w:tblGrid/>
      <w:tr>
        <w:trPr>
          <w:trHeight w:val="1239" w:hRule="exact"/>
        </w:trPr>
        <w:tc>
          <w:tcPr>
            <w:tcW w:w="947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3"/>
              </w:rPr>
              <w:t>Kruje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Zgjerim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rruges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0" w:after="0" w:line="281" w:lineRule="auto"/>
              <w:ind w:left="76" w:right="32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hyrese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qytetit,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parkimi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96"/>
              </w:rPr>
              <w:t>rikua1ifikimi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6"/>
                <w:w w:val="9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qendre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3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6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date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366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281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2"/>
              </w:rPr>
              <w:t>871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364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453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4"/>
              </w:rPr>
              <w:t>272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181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312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337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828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599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23" w:hRule="exact"/>
        </w:trPr>
        <w:tc>
          <w:tcPr>
            <w:tcW w:w="8512" w:type="dxa"/>
            <w:gridSpan w:val="7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202" w:lineRule="exact"/>
              <w:ind w:left="3580" w:right="355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7"/>
                <w:b/>
                <w:bCs/>
              </w:rPr>
              <w:t>Elbasan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598" w:hRule="exact"/>
        </w:trPr>
        <w:tc>
          <w:tcPr>
            <w:tcW w:w="947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Belsh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Projek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Ansamblit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Rilin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Belsh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6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03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3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9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7"/>
                <w:w w:val="109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80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801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690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179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957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360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556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515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844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330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13" w:hRule="exact"/>
        </w:trPr>
        <w:tc>
          <w:tcPr>
            <w:tcW w:w="947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2"/>
              </w:rPr>
              <w:t>lbasan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Rikonstruksio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1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rurale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Qaf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02"/>
              </w:rPr>
              <w:t>Hajdar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39"/>
              </w:rPr>
              <w:t>n-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Byshek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69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1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69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845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5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222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4"/>
              </w:rPr>
              <w:t>161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637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739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946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684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98" w:hRule="exact"/>
        </w:trPr>
        <w:tc>
          <w:tcPr>
            <w:tcW w:w="947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4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7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5"/>
                <w:w w:val="108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as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2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Sis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3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23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Asfaltim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8"/>
              </w:rPr>
              <w:t>rru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2"/>
                <w:w w:val="108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9"/>
                <w:w w:val="78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Nentori"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8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194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988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3"/>
              </w:rPr>
              <w:t>741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623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501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253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993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118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242" w:hRule="exact"/>
        </w:trPr>
        <w:tc>
          <w:tcPr>
            <w:tcW w:w="947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0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15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3"/>
                <w:w w:val="9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qin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fsh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0"/>
                <w:w w:val="107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16"/>
              </w:rPr>
              <w:t>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0" w:after="0" w:line="281" w:lineRule="auto"/>
              <w:ind w:left="76" w:right="264" w:firstLine="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Grykesh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4"/>
                <w:w w:val="118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2"/>
                <w:w w:val="106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93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9"/>
              </w:rPr>
              <w:t>sia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Administrative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Pajov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9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5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1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2"/>
              </w:rPr>
              <w:t>Peqin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6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w w:val="102"/>
              </w:rPr>
              <w:t>10.3.20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8"/>
                <w:w w:val="102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680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80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571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337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650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1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6"/>
                <w:w w:val="111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22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343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23" w:hRule="exact"/>
        </w:trPr>
        <w:tc>
          <w:tcPr>
            <w:tcW w:w="8512" w:type="dxa"/>
            <w:gridSpan w:val="7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202" w:lineRule="exact"/>
              <w:ind w:left="3743" w:right="37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11111"/>
                <w:spacing w:val="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-9"/>
                <w:w w:val="109"/>
                <w:b/>
                <w:bCs/>
              </w:rPr>
              <w:t>F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11"/>
                <w:b/>
                <w:bCs/>
              </w:rPr>
              <w:t>ier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1454" w:hRule="exact"/>
        </w:trPr>
        <w:tc>
          <w:tcPr>
            <w:tcW w:w="947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15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Divjake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menti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77" w:lineRule="auto"/>
              <w:ind w:left="76" w:right="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3"/>
                <w:w w:val="106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asa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2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5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6"/>
              </w:rPr>
              <w:t>s+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6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7"/>
              </w:rPr>
              <w:t>dru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pergja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rru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6"/>
                <w:w w:val="104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9"/>
              </w:rPr>
              <w:t>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automobil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1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tike,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" w:after="0" w:line="281" w:lineRule="auto"/>
              <w:ind w:left="82" w:right="42" w:firstLine="-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4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yrje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Parku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4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3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3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dul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Bren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102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7"/>
                <w:w w:val="13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hme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03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3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2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3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6232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99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1"/>
              </w:rPr>
              <w:t>495414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430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9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6"/>
                <w:w w:val="10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22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4.66232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634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2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21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242" w:hRule="exact"/>
        </w:trPr>
        <w:tc>
          <w:tcPr>
            <w:tcW w:w="947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15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5"/>
                <w:w w:val="115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6"/>
                <w:w w:val="109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ier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1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16"/>
              </w:rPr>
              <w:t>parkut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78" w:lineRule="auto"/>
              <w:ind w:left="76" w:right="178" w:firstLine="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ndror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qytetit,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rehabilitm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rru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4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4"/>
                <w:w w:val="11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3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3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"Xo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00"/>
              </w:rPr>
              <w:t>x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5"/>
                <w:w w:val="102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don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0"/>
                <w:w w:val="10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44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6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7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irat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5"/>
                <w:w w:val="13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8"/>
              </w:rPr>
              <w:t>aj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69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9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25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2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8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3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5"/>
              </w:rPr>
              <w:t>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69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4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26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9"/>
                <w:w w:val="113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7"/>
              </w:rPr>
              <w:t>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786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5"/>
                <w:w w:val="104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22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7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69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3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13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020" w:hRule="exact"/>
        </w:trPr>
        <w:tc>
          <w:tcPr>
            <w:tcW w:w="947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w w:val="105"/>
              </w:rPr>
              <w:t>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06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10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0"/>
                <w:w w:val="10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1"/>
              </w:rPr>
              <w:t>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ital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2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3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8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1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2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kut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77" w:lineRule="auto"/>
              <w:ind w:left="76" w:right="12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3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2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habilitim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2"/>
              </w:rPr>
              <w:t>rru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2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9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3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3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1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4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10"/>
              </w:rPr>
              <w:t>rv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6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5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6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3"/>
              </w:rPr>
              <w:t>kali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14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4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9"/>
                <w:w w:val="114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1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8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1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98"/>
              </w:rPr>
              <w:t>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25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03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3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2"/>
              </w:rPr>
              <w:t>3.2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5"/>
                <w:w w:val="10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3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3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98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882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9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6"/>
                <w:w w:val="105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399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9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6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026" w:hRule="exact"/>
        </w:trPr>
        <w:tc>
          <w:tcPr>
            <w:tcW w:w="947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15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5"/>
                <w:w w:val="115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w w:val="109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4"/>
                <w:w w:val="11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1"/>
              </w:rPr>
              <w:t>hn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4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9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9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3"/>
                <w:w w:val="123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3"/>
                <w:w w:val="95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1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5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34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5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81" w:lineRule="auto"/>
              <w:ind w:left="76" w:right="14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ok,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4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4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8"/>
                <w:w w:val="101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102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5"/>
                <w:w w:val="11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hn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2"/>
                <w:w w:val="103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5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faza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"/>
                <w:w w:val="101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3"/>
              </w:rPr>
              <w:t>yte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da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0"/>
                <w:w w:val="125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26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0"/>
                <w:w w:val="11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3"/>
                <w:w w:val="10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8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3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9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6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6.99348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989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0"/>
                <w:w w:val="119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5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6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5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652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6.99348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739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98" w:hRule="exact"/>
        </w:trPr>
        <w:tc>
          <w:tcPr>
            <w:tcW w:w="947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w w:val="103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4"/>
                <w:w w:val="104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9"/>
              </w:rPr>
              <w:t>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w w:val="108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34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7"/>
              </w:rPr>
              <w:t>os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4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4"/>
                <w:w w:val="103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2"/>
                <w:w w:val="109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ub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3"/>
                <w:w w:val="103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90"/>
              </w:rPr>
              <w:t>JO,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8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6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2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1"/>
              </w:rPr>
              <w:t>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7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5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3"/>
                <w:w w:val="10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8"/>
                <w:w w:val="9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3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98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6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4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5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6.99348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285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5"/>
              </w:rPr>
              <w:t>666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978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2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0"/>
                <w:w w:val="112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7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6.99348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382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600" w:hRule="exact"/>
        </w:trPr>
        <w:tc>
          <w:tcPr>
            <w:tcW w:w="947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w w:val="108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34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7"/>
              </w:rPr>
              <w:t>os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3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1"/>
                <w:w w:val="106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8"/>
              </w:rPr>
              <w:t>ges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Ruzhd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5757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8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6"/>
              </w:rPr>
              <w:t>ji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13"/>
                <w:w w:val="107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4"/>
              </w:rPr>
              <w:t>oq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1"/>
                <w:w w:val="103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1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14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0"/>
                <w:w w:val="10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-10"/>
                <w:w w:val="107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5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5"/>
                <w:w w:val="108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98"/>
              </w:rPr>
              <w:t>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9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25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1" w:after="0" w:line="240" w:lineRule="auto"/>
              <w:ind w:left="9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w w:val="99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11111"/>
                <w:spacing w:val="5"/>
                <w:w w:val="99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8"/>
                <w:w w:val="106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"/>
                <w:w w:val="10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08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4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13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6.99348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0"/>
              </w:rPr>
              <w:t>66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6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3"/>
              </w:rPr>
              <w:t>456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45" w:type="dxa"/>
            <w:tcBorders>
              <w:top w:val="single" w:sz="4.66232" w:space="0" w:color="000000"/>
              <w:bottom w:val="single" w:sz="4.66232" w:space="0" w:color="000000"/>
              <w:left w:val="single" w:sz="6.99348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003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5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6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896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6"/>
              </w:rPr>
              <w:t>272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0" w:type="dxa"/>
            <w:tcBorders>
              <w:top w:val="single" w:sz="4.66232" w:space="0" w:color="000000"/>
              <w:bottom w:val="single" w:sz="4.66232" w:space="0" w:color="000000"/>
              <w:left w:val="single" w:sz="4.66232" w:space="0" w:color="000000"/>
              <w:right w:val="single" w:sz="4.66232" w:space="0" w:color="000000"/>
            </w:tcBorders>
          </w:tcPr>
          <w:p>
            <w:pPr>
              <w:spacing w:before="0" w:after="0" w:line="175" w:lineRule="exact"/>
              <w:ind w:left="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0"/>
                <w:w w:val="100"/>
              </w:rPr>
              <w:t>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14141"/>
                <w:spacing w:val="-3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82828"/>
                <w:spacing w:val="-8"/>
                <w:w w:val="105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08"/>
              </w:rPr>
              <w:t>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NumType w:start="11985"/>
          <w:pgMar w:header="851" w:footer="878" w:top="1460" w:bottom="1060" w:left="780" w:right="780"/>
          <w:headerReference w:type="odd" r:id="rId14"/>
          <w:headerReference w:type="even" r:id="rId15"/>
          <w:footerReference w:type="odd" r:id="rId16"/>
          <w:footerReference w:type="even" r:id="rId17"/>
          <w:pgSz w:w="11920" w:h="16860"/>
        </w:sectPr>
      </w:pPr>
      <w:rPr/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pict>
          <v:shape style="position:absolute;margin-left:271.220337pt;margin-top:49.42374pt;width:25.322035pt;height:33.864407pt;mso-position-horizontal-relative:page;mso-position-vertical-relative:page;z-index:-3695" type="#_x0000_t75">
            <v:imagedata r:id="rId19" o:title=""/>
          </v:shape>
        </w:pict>
      </w:r>
      <w:r>
        <w:rPr/>
        <w:pict>
          <v:group style="position:absolute;margin-left:44.222031pt;margin-top:91.797913pt;width:506.26599pt;height:.1pt;mso-position-horizontal-relative:page;mso-position-vertical-relative:page;z-index:-3694" coordorigin="884,1836" coordsize="10125,2">
            <v:shape style="position:absolute;left:884;top:1836;width:10125;height:2" coordorigin="884,1836" coordsize="10125,0" path="m884,1836l11010,1836e" filled="f" stroked="t" strokeweight="1.829877pt" strokecolor="#000000">
              <v:path arrowok="t"/>
            </v:shape>
          </v:group>
          <w10:wrap type="none"/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05.250244" w:type="dxa"/>
      </w:tblPr>
      <w:tblGrid/>
      <w:tr>
        <w:trPr>
          <w:trHeight w:val="625" w:hRule="exact"/>
        </w:trPr>
        <w:tc>
          <w:tcPr>
            <w:tcW w:w="991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Roskovec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Projekt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5"/>
              </w:rPr>
              <w:t>zhvillimor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fshati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Kuman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m.31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w w:val="108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7"/>
                <w:w w:val="108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5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9"/>
              </w:rPr>
              <w:t>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</w:rPr>
              <w:t>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548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315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800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525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843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748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315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51" w:hRule="exact"/>
        </w:trPr>
        <w:tc>
          <w:tcPr>
            <w:tcW w:w="991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Roskovec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Sistemim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asf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6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ltim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fshatit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Kurjan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m.31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w w:val="108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7"/>
                <w:w w:val="108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5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09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3"/>
              </w:rPr>
              <w:t>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3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286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386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</w:rPr>
              <w:t>143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835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891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692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698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450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6"/>
                <w:w w:val="11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6"/>
              </w:rPr>
              <w:t>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5" w:hRule="exact"/>
        </w:trPr>
        <w:tc>
          <w:tcPr>
            <w:tcW w:w="8933" w:type="dxa"/>
            <w:gridSpan w:val="7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218" w:lineRule="exact"/>
              <w:ind w:left="3601" w:right="357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3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7"/>
                <w:b/>
                <w:bCs/>
              </w:rPr>
              <w:t>Gjirokaster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1522" w:hRule="exact"/>
        </w:trPr>
        <w:tc>
          <w:tcPr>
            <w:tcW w:w="991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3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12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11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04"/>
              </w:rPr>
              <w:t>irokaster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w w:val="100"/>
              </w:rPr>
            </w:r>
          </w:p>
        </w:tc>
        <w:tc>
          <w:tcPr>
            <w:tcW w:w="1683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3" w:after="0" w:line="291" w:lineRule="auto"/>
              <w:ind w:left="85" w:right="18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Rikon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7"/>
                <w:w w:val="107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7"/>
              </w:rPr>
              <w:t>tru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7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hapesirave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pu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"/>
                <w:w w:val="109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2"/>
              </w:rPr>
              <w:t>like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hyrese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prane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Memorialit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1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Rilindasve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2"/>
              </w:rPr>
              <w:t>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3"/>
                <w:w w:val="108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1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irokaster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2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7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11"/>
              </w:rPr>
              <w:t>10.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0"/>
                <w:w w:val="11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4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7"/>
                <w:w w:val="11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0"/>
              </w:rPr>
              <w:t>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3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99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22"/>
                <w:w w:val="114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4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6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4"/>
              </w:rPr>
              <w:t>007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220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247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342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744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534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760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299" w:hRule="exact"/>
        </w:trPr>
        <w:tc>
          <w:tcPr>
            <w:tcW w:w="991" w:type="dxa"/>
            <w:tcBorders>
              <w:top w:val="single" w:sz="7.31951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7"/>
              </w:rPr>
              <w:t>elcyre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7.31951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Riku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urban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91" w:lineRule="auto"/>
              <w:ind w:left="85" w:right="15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perret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perroit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4"/>
              </w:rPr>
              <w:t>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lagJe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"Gur"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edhe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siste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7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0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0"/>
              </w:rPr>
              <w:t>htratit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7"/>
                <w:w w:val="107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3"/>
                <w:w w:val="124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8"/>
              </w:rPr>
              <w:t>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7.319512" w:space="0" w:color="000000"/>
              <w:bottom w:val="single" w:sz="7.31951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1"/>
              </w:rPr>
              <w:t>m.1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4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2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7.319512" w:space="0" w:color="000000"/>
              <w:bottom w:val="single" w:sz="7.31951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67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810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604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7.31951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9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757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2"/>
              </w:rPr>
              <w:t>108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851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806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496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083" w:hRule="exact"/>
        </w:trPr>
        <w:tc>
          <w:tcPr>
            <w:tcW w:w="991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3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06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4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5"/>
                <w:w w:val="118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7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0"/>
                <w:w w:val="116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8"/>
                <w:w w:val="12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6"/>
                <w:w w:val="99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aliaj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3" w:after="0" w:line="291" w:lineRule="auto"/>
              <w:ind w:left="85" w:right="15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Projekti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25"/>
                <w:w w:val="13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4"/>
              </w:rPr>
              <w:t>Ans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"/>
                <w:w w:val="103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8"/>
              </w:rPr>
              <w:t>mblit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Ar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1"/>
                <w:w w:val="108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5"/>
                <w:w w:val="108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tekt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0"/>
                <w:w w:val="108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8"/>
              </w:rPr>
              <w:t>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8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20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5"/>
                <w:w w:val="112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1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2"/>
              </w:rPr>
              <w:t>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1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2"/>
              </w:rPr>
              <w:t>Minatori,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Memaliaj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m.IO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5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10.03.2016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w w:val="109"/>
              </w:rPr>
              <w:t>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-10"/>
                <w:w w:val="109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,350,288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08"/>
              </w:rPr>
              <w:t>98,6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8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4"/>
                <w:w w:val="12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22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9"/>
                <w:w w:val="122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0"/>
                <w:w w:val="11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4"/>
                <w:w w:val="11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7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008,535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52,666,609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8" w:hRule="exact"/>
        </w:trPr>
        <w:tc>
          <w:tcPr>
            <w:tcW w:w="991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w w:val="108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9"/>
                <w:w w:val="109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Tepelene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Hyrja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"Ali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Pasha",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7" w:after="0" w:line="286" w:lineRule="auto"/>
              <w:ind w:left="85" w:right="1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vazhdimi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4"/>
                <w:w w:val="12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7"/>
                <w:w w:val="11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7"/>
              </w:rPr>
              <w:t>etitores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perg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4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ate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kalase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m.31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7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7"/>
                <w:w w:val="116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2"/>
                <w:w w:val="13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7"/>
                <w:w w:val="7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0"/>
              </w:rPr>
              <w:t>6.2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8"/>
                <w:w w:val="11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3"/>
              </w:rPr>
              <w:t>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6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984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0"/>
              </w:rPr>
              <w:t>392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147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599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953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72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9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0"/>
              </w:rPr>
              <w:t>757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384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1"/>
              </w:rPr>
              <w:t>439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8" w:hRule="exact"/>
        </w:trPr>
        <w:tc>
          <w:tcPr>
            <w:tcW w:w="8933" w:type="dxa"/>
            <w:gridSpan w:val="7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5" w:after="0" w:line="240" w:lineRule="auto"/>
              <w:ind w:left="3851" w:right="381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39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Kor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13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61616"/>
                <w:spacing w:val="0"/>
                <w:w w:val="116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851" w:hRule="exact"/>
        </w:trPr>
        <w:tc>
          <w:tcPr>
            <w:tcW w:w="991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3"/>
                <w:w w:val="108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5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3"/>
                <w:w w:val="114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evoll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Riku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6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1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qendre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lisht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loti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w w:val="106"/>
              </w:rPr>
              <w:t>m.I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5"/>
                <w:w w:val="107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6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w w:val="108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7"/>
                <w:w w:val="108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0"/>
                <w:w w:val="12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315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222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7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9"/>
                <w:w w:val="117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5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885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2"/>
                <w:w w:val="109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75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271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2"/>
              </w:rPr>
              <w:t>892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074" w:hRule="exact"/>
        </w:trPr>
        <w:tc>
          <w:tcPr>
            <w:tcW w:w="991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08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9"/>
                <w:w w:val="109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5"/>
                <w:w w:val="118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w w:val="110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3"/>
                <w:w w:val="11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11"/>
                <w:w w:val="133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5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3"/>
                <w:w w:val="115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3"/>
              </w:rPr>
              <w:t>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365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Rikonstruksioni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1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18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90" w:lineRule="auto"/>
              <w:ind w:left="85" w:right="9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rrugeve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D2D2D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8"/>
                <w:w w:val="11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5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"/>
                <w:w w:val="11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8"/>
                <w:w w:val="11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5"/>
              </w:rPr>
              <w:t>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3"/>
              </w:rPr>
              <w:t>"Rilindp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2"/>
                <w:w w:val="114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0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6"/>
              </w:rPr>
              <w:t>Erseke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m.I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"/>
                <w:w w:val="108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0"/>
                <w:w w:val="108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-1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12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"/>
                <w:w w:val="11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7"/>
                <w:w w:val="71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0"/>
                <w:w w:val="12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2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51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4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597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87967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51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132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1"/>
              </w:rPr>
              <w:t>805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203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507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725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0"/>
              </w:rPr>
              <w:t>792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51" w:hRule="exact"/>
        </w:trPr>
        <w:tc>
          <w:tcPr>
            <w:tcW w:w="991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7"/>
              </w:rPr>
              <w:t>Korce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Restaurim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objekteve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pazarit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82"/>
              </w:rPr>
              <w:t>Kor&lt;;: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4"/>
                <w:w w:val="82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0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9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22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92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5"/>
                <w:w w:val="92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7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12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"/>
                <w:w w:val="11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09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-10"/>
                <w:w w:val="109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2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9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8"/>
                <w:w w:val="109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4"/>
                <w:w w:val="116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67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3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00"/>
              </w:rPr>
              <w:t>66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4.879672" w:space="0" w:color="000000"/>
              <w:bottom w:val="single" w:sz="7.31951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62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438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3"/>
              </w:rPr>
              <w:t>077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855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0"/>
              </w:rPr>
              <w:t>077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4.879672" w:space="0" w:color="000000"/>
              <w:bottom w:val="single" w:sz="7.31951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727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11"/>
              </w:rPr>
              <w:t>923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1522" w:hRule="exact"/>
        </w:trPr>
        <w:tc>
          <w:tcPr>
            <w:tcW w:w="991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w w:val="110"/>
              </w:rPr>
              <w:t>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18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8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w w:val="101"/>
              </w:rPr>
              <w:t>Kors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14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2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83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Rikonstruksio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4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35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5" w:after="0" w:line="292" w:lineRule="auto"/>
              <w:ind w:left="85" w:right="165" w:firstLine="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11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-8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11"/>
              </w:rPr>
              <w:t>ndr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8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8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1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7"/>
                <w:w w:val="111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infrastruktu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14"/>
              </w:rPr>
              <w:t>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rrugor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5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6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-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2"/>
                <w:w w:val="126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5"/>
              </w:rPr>
              <w:t>kultur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7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-12"/>
                <w:w w:val="12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77777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7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9"/>
                <w:w w:val="107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-10"/>
                <w:w w:val="12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8"/>
              </w:rPr>
              <w:t>kopoje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7.319512" w:space="0" w:color="000000"/>
            </w:tcBorders>
          </w:tcPr>
          <w:p>
            <w:pPr>
              <w:spacing w:before="0" w:after="0" w:line="175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  <w:t>.I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5"/>
                <w:w w:val="76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646464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6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65656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w w:val="108"/>
              </w:rPr>
              <w:t>10.3.20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-14"/>
                <w:w w:val="108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72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7.31951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370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9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5" w:type="dxa"/>
            <w:tcBorders>
              <w:top w:val="single" w:sz="7.319512" w:space="0" w:color="000000"/>
              <w:bottom w:val="single" w:sz="4.879672" w:space="0" w:color="000000"/>
              <w:left w:val="single" w:sz="7.31951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7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362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983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2"/>
              </w:rPr>
              <w:t>320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9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0"/>
                <w:w w:val="100"/>
              </w:rPr>
              <w:t>177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983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10"/>
              </w:rPr>
              <w:t>320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0" w:type="dxa"/>
            <w:tcBorders>
              <w:top w:val="single" w:sz="7.319512" w:space="0" w:color="000000"/>
              <w:bottom w:val="single" w:sz="4.879672" w:space="0" w:color="000000"/>
              <w:left w:val="single" w:sz="4.879672" w:space="0" w:color="000000"/>
              <w:right w:val="single" w:sz="4.879672" w:space="0" w:color="000000"/>
            </w:tcBorders>
          </w:tcPr>
          <w:p>
            <w:pPr>
              <w:spacing w:before="0" w:after="0" w:line="181" w:lineRule="exact"/>
              <w:ind w:left="8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D2D2D"/>
                <w:spacing w:val="-8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3"/>
              </w:rPr>
              <w:t>680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851" w:footer="878" w:top="1480" w:bottom="1080" w:left="780" w:right="780"/>
          <w:pgSz w:w="11920" w:h="16860"/>
        </w:sectPr>
      </w:pPr>
      <w:rPr/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/>
        <w:pict>
          <v:shape style="position:absolute;margin-left:271.1297pt;margin-top:49.405853pt;width:25.305439pt;height:34.04184pt;mso-position-horizontal-relative:page;mso-position-vertical-relative:page;z-index:-3693" type="#_x0000_t75">
            <v:imagedata r:id="rId20" o:title=""/>
          </v:shape>
        </w:pict>
      </w:r>
      <w:r>
        <w:rPr/>
        <w:pict>
          <v:group style="position:absolute;margin-left:44.265068pt;margin-top:91.70285pt;width:506.187624pt;height:.1pt;mso-position-horizontal-relative:page;mso-position-vertical-relative:page;z-index:-3692" coordorigin="885,1834" coordsize="10124,2">
            <v:shape style="position:absolute;left:885;top:1834;width:10124;height:2" coordorigin="885,1834" coordsize="10124,0" path="m885,1834l11009,1834e" filled="f" stroked="t" strokeweight="1.505615pt" strokecolor="#000000">
              <v:path arrowok="t"/>
            </v:shape>
          </v:group>
          <w10:wrap type="none"/>
        </w:pict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58.738098" w:type="dxa"/>
      </w:tblPr>
      <w:tblGrid/>
      <w:tr>
        <w:trPr>
          <w:trHeight w:val="837" w:hRule="exact"/>
        </w:trPr>
        <w:tc>
          <w:tcPr>
            <w:tcW w:w="985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Korc;:e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82" w:lineRule="auto"/>
              <w:ind w:left="84" w:right="70" w:firstLine="-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zone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perret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qytezes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femijeve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Korc;:e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nr.31,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13.6.2016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063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408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808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792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6" w:hRule="exact"/>
        </w:trPr>
        <w:tc>
          <w:tcPr>
            <w:tcW w:w="985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Maliq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90" w:lineRule="auto"/>
              <w:ind w:left="78" w:right="3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Rehabilitim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rruga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hyrese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Pylli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6"/>
              </w:rPr>
              <w:t>Faza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7"/>
                <w:w w:val="107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1"/>
              </w:rPr>
              <w:t>eve"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51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1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408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554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840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774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864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3" w:hRule="exact"/>
        </w:trPr>
        <w:tc>
          <w:tcPr>
            <w:tcW w:w="8826" w:type="dxa"/>
            <w:gridSpan w:val="7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216" w:lineRule="exact"/>
              <w:ind w:left="3784" w:right="375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44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05"/>
                <w:b/>
                <w:bCs/>
              </w:rPr>
              <w:t>Kukes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1060" w:hRule="exact"/>
        </w:trPr>
        <w:tc>
          <w:tcPr>
            <w:tcW w:w="985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2"/>
              </w:rPr>
              <w:t>Has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85" w:lineRule="auto"/>
              <w:ind w:left="78" w:right="6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godinave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9"/>
              </w:rPr>
              <w:t>she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8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5"/>
              </w:rPr>
              <w:t>heve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qendre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5"/>
              </w:rPr>
              <w:t>Krum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7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1"/>
                <w:w w:val="119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Has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8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997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427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324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891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611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607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0"/>
              </w:rPr>
              <w:t>103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617" w:hRule="exact"/>
        </w:trPr>
        <w:tc>
          <w:tcPr>
            <w:tcW w:w="985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1"/>
              </w:rPr>
              <w:t>TropoJe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Shetitorja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Bajram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4"/>
              </w:rPr>
              <w:t>Cu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6"/>
                <w:w w:val="105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3"/>
                <w:w w:val="10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7"/>
              </w:rPr>
              <w:t>.3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0"/>
                <w:w w:val="10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w w:val="110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5"/>
                <w:w w:val="11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5"/>
                <w:w w:val="126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7"/>
              </w:rPr>
              <w:t>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9"/>
              </w:rPr>
              <w:t>149270311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949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590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6"/>
              </w:rPr>
              <w:t>435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320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721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0" w:hRule="exact"/>
        </w:trPr>
        <w:tc>
          <w:tcPr>
            <w:tcW w:w="985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82" w:lineRule="auto"/>
              <w:ind w:left="72" w:right="15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w w:val="112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12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5"/>
                <w:w w:val="109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Shqipta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82" w:lineRule="auto"/>
              <w:ind w:left="78" w:right="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Rikonstruksioni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Bajram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Curri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9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3"/>
              </w:rPr>
              <w:t>Vemice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1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21"/>
                <w:w w:val="124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24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6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393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873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880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26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24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185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684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12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502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0"/>
              </w:rPr>
              <w:t>513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0" w:hRule="exact"/>
        </w:trPr>
        <w:tc>
          <w:tcPr>
            <w:tcW w:w="8826" w:type="dxa"/>
            <w:gridSpan w:val="7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3" w:after="0" w:line="240" w:lineRule="auto"/>
              <w:ind w:left="3802" w:right="376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12"/>
                <w:b/>
                <w:bCs/>
              </w:rPr>
              <w:t>QarkuLezhe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1069" w:hRule="exact"/>
        </w:trPr>
        <w:tc>
          <w:tcPr>
            <w:tcW w:w="985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Lezhe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9"/>
              </w:rPr>
              <w:t>Lul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0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20"/>
                <w:w w:val="109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9"/>
              </w:rPr>
              <w:t>hte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5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parkimi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90" w:lineRule="auto"/>
              <w:ind w:left="90" w:right="260" w:firstLine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perballe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gjimnazit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"Hydajet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"/>
                <w:w w:val="105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4"/>
              </w:rPr>
              <w:t>zha",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lagjja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0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9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3"/>
              </w:rPr>
              <w:t>eselidhja"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932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924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252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323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786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276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680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0" w:hRule="exact"/>
        </w:trPr>
        <w:tc>
          <w:tcPr>
            <w:tcW w:w="985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3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w w:val="111"/>
              </w:rPr>
              <w:t>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0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5"/>
              </w:rPr>
              <w:t>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Mirdita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3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Rikualifik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1010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10101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Rreshen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3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w w:val="106"/>
              </w:rPr>
              <w:t>10.3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"/>
                <w:w w:val="106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2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1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9"/>
                <w:w w:val="10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6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186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6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1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6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8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18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09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3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172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020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124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3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569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8"/>
              </w:rPr>
              <w:t>203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3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881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719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0" w:hRule="exact"/>
        </w:trPr>
        <w:tc>
          <w:tcPr>
            <w:tcW w:w="8826" w:type="dxa"/>
            <w:gridSpan w:val="7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3" w:after="0" w:line="240" w:lineRule="auto"/>
              <w:ind w:left="3694" w:right="366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39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31313"/>
                <w:spacing w:val="0"/>
                <w:w w:val="106"/>
                <w:b/>
                <w:bCs/>
              </w:rPr>
              <w:t>Shkoder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620" w:hRule="exact"/>
        </w:trPr>
        <w:tc>
          <w:tcPr>
            <w:tcW w:w="985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9"/>
              </w:rPr>
              <w:t>Puke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Sistemim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lagje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pas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Pallatit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Kultures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3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51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307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27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659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507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464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354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730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6"/>
                <w:w w:val="118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7"/>
                <w:w w:val="11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4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37" w:hRule="exact"/>
        </w:trPr>
        <w:tc>
          <w:tcPr>
            <w:tcW w:w="985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1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6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Shkoder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Rikonstruksio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llokut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7"/>
              </w:rPr>
              <w:t>palla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2"/>
                <w:w w:val="107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4"/>
                <w:w w:val="101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"Xhabije"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1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5"/>
              </w:rPr>
              <w:t>dat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-8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21"/>
                <w:w w:val="124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4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7"/>
                <w:w w:val="12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2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12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46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519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9"/>
              </w:rPr>
              <w:t>616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318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981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43" w:hRule="exact"/>
        </w:trPr>
        <w:tc>
          <w:tcPr>
            <w:tcW w:w="8826" w:type="dxa"/>
            <w:gridSpan w:val="7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3" w:after="0" w:line="240" w:lineRule="auto"/>
              <w:ind w:left="3766" w:right="373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35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07"/>
                <w:b/>
                <w:bCs/>
              </w:rPr>
              <w:t>Tiraue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985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w w:val="109"/>
              </w:rPr>
              <w:t>Kav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6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2"/>
              </w:rPr>
              <w:t>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perroit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Leshniqe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3"/>
              </w:rPr>
              <w:t>Kav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"/>
                <w:w w:val="103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2"/>
              </w:rPr>
              <w:t>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nr.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w w:val="108"/>
              </w:rPr>
              <w:t>10.3.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08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23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9"/>
                <w:w w:val="10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6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450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8"/>
              </w:rPr>
              <w:t>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592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8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2"/>
              </w:rPr>
              <w:t>592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993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7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1"/>
                <w:w w:val="107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8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0" w:hRule="exact"/>
        </w:trPr>
        <w:tc>
          <w:tcPr>
            <w:tcW w:w="985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7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4"/>
                <w:w w:val="101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2"/>
              </w:rPr>
              <w:t>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0"/>
                <w:w w:val="112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3"/>
              </w:rPr>
              <w:t>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6"/>
              </w:rPr>
              <w:t>Rrogozhine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w w:val="103"/>
              </w:rPr>
              <w:t>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italizi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3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3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9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Rrogozhines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3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nr.31,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45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w w:val="110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15"/>
                <w:w w:val="110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15"/>
                <w:w w:val="126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12"/>
              </w:rPr>
              <w:t>.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12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8"/>
              </w:rPr>
              <w:t>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149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829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4.817968" w:space="0" w:color="000000"/>
              <w:bottom w:val="single" w:sz="7.226952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983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8"/>
              </w:rPr>
              <w:t>775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74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985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361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4.817968" w:space="0" w:color="000000"/>
              <w:bottom w:val="single" w:sz="7.226952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1"/>
              </w:rPr>
              <w:t>054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840" w:hRule="exact"/>
        </w:trPr>
        <w:tc>
          <w:tcPr>
            <w:tcW w:w="985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7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Tirane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5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90" w:lineRule="auto"/>
              <w:ind w:left="78" w:right="173" w:firstLine="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Sheshit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6"/>
              </w:rPr>
              <w:t>Skend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7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92"/>
              </w:rPr>
              <w:t>rbe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9"/>
                <w:w w:val="93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9"/>
              </w:rPr>
              <w:t>Fazal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6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nr.31,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4"/>
              </w:rPr>
              <w:t>date,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7"/>
              </w:rPr>
              <w:t>13.6.2016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361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7.226952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9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-8"/>
                <w:w w:val="115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1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3" w:type="dxa"/>
            <w:tcBorders>
              <w:top w:val="single" w:sz="7.226952" w:space="0" w:color="000000"/>
              <w:bottom w:val="single" w:sz="4.817968" w:space="0" w:color="000000"/>
              <w:left w:val="single" w:sz="7.226952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633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6"/>
              </w:rPr>
              <w:t>125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4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0"/>
              </w:rPr>
              <w:t>313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0"/>
                <w:w w:val="100"/>
              </w:rPr>
              <w:t>001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3131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8"/>
              </w:rPr>
              <w:t>045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1" w:type="dxa"/>
            <w:tcBorders>
              <w:top w:val="single" w:sz="7.226952" w:space="0" w:color="000000"/>
              <w:bottom w:val="single" w:sz="4.817968" w:space="0" w:color="000000"/>
              <w:left w:val="single" w:sz="4.817968" w:space="0" w:color="000000"/>
              <w:right w:val="single" w:sz="4.817968" w:space="0" w:color="000000"/>
            </w:tcBorders>
          </w:tcPr>
          <w:p>
            <w:pPr>
              <w:spacing w:before="0" w:after="0" w:line="179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-4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0"/>
                <w:w w:val="100"/>
              </w:rPr>
              <w:t>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10101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2323"/>
                <w:spacing w:val="0"/>
                <w:w w:val="108"/>
              </w:rPr>
              <w:t>035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851" w:footer="878" w:top="1460" w:bottom="1060" w:left="780" w:right="780"/>
          <w:pgSz w:w="11920" w:h="16860"/>
        </w:sectPr>
      </w:pPr>
      <w:rPr/>
    </w:p>
    <w:p>
      <w:pPr>
        <w:spacing w:before="0" w:after="0" w:line="130" w:lineRule="exact"/>
        <w:jc w:val="left"/>
        <w:rPr>
          <w:sz w:val="13"/>
          <w:szCs w:val="13"/>
        </w:rPr>
      </w:pPr>
      <w:rPr/>
      <w:r>
        <w:rPr/>
        <w:pict>
          <v:shape style="position:absolute;margin-left:271.269714pt;margin-top:49.593388pt;width:25.095436pt;height:33.759335pt;mso-position-horizontal-relative:page;mso-position-vertical-relative:page;z-index:-3691" type="#_x0000_t75">
            <v:imagedata r:id="rId21" o:title=""/>
          </v:shape>
        </w:pict>
      </w:r>
      <w:r>
        <w:rPr/>
        <w:pict>
          <v:group style="position:absolute;margin-left:44.208408pt;margin-top:91.701408pt;width:506.007071pt;height:.1pt;mso-position-horizontal-relative:page;mso-position-vertical-relative:page;z-index:-3690" coordorigin="884,1834" coordsize="10120,2">
            <v:shape style="position:absolute;left:884;top:1834;width:10120;height:2" coordorigin="884,1834" coordsize="10120,0" path="m884,1834l11004,1834e" filled="f" stroked="t" strokeweight="1.792233pt" strokecolor="#000000">
              <v:path arrowok="t"/>
            </v:shape>
          </v:group>
          <w10:wrap type="none"/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06.126022" w:type="dxa"/>
      </w:tblPr>
      <w:tblGrid/>
      <w:tr>
        <w:trPr>
          <w:trHeight w:val="1269" w:hRule="exact"/>
        </w:trPr>
        <w:tc>
          <w:tcPr>
            <w:tcW w:w="971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36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Vore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307" w:lineRule="auto"/>
              <w:ind w:left="78" w:right="93" w:firstLine="12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0"/>
              </w:rPr>
              <w:t>Sistemim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0"/>
              </w:rPr>
              <w:t>-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7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asfaltim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rruge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4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lidhe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9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484848"/>
                <w:spacing w:val="0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484848"/>
                <w:spacing w:val="5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Fush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Preze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6"/>
              </w:rPr>
              <w:t>-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16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25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25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Limuthit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-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Berxulle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8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42"/>
              </w:rPr>
              <w:t>-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4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3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1"/>
              </w:rPr>
              <w:t>V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8"/>
                <w:w w:val="111"/>
              </w:rPr>
              <w:t>o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re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16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>
              <w:spacing w:before="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nr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31,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1"/>
              </w:rPr>
              <w:t>dat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64"/>
              </w:rPr>
              <w:t>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42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13.6.2016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9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00"/>
              </w:rPr>
              <w:t>149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243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886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00"/>
              </w:rPr>
              <w:t>148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943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867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74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321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7"/>
              </w:rPr>
              <w:t>924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300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5"/>
              </w:rPr>
              <w:t>019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439" w:hRule="exact"/>
        </w:trPr>
        <w:tc>
          <w:tcPr>
            <w:tcW w:w="8749" w:type="dxa"/>
            <w:gridSpan w:val="7"/>
            <w:tcBorders>
              <w:top w:val="single" w:sz="7.168928" w:space="0" w:color="000000"/>
              <w:bottom w:val="single" w:sz="4.77928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0" w:after="0" w:line="214" w:lineRule="exact"/>
              <w:ind w:left="3789" w:right="376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151515"/>
                <w:spacing w:val="0"/>
                <w:w w:val="109"/>
              </w:rPr>
              <w:t>Qark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51515"/>
                <w:spacing w:val="0"/>
                <w:w w:val="109"/>
              </w:rPr>
              <w:t>u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51515"/>
                <w:spacing w:val="48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151515"/>
                <w:spacing w:val="0"/>
                <w:w w:val="109"/>
              </w:rPr>
              <w:t>Vlore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</w:tr>
      <w:tr>
        <w:trPr>
          <w:trHeight w:val="612" w:hRule="exact"/>
        </w:trPr>
        <w:tc>
          <w:tcPr>
            <w:tcW w:w="971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w w:val="120"/>
              </w:rPr>
              <w:t>H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14"/>
                <w:w w:val="119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6"/>
                <w:w w:val="103"/>
              </w:rPr>
              <w:t>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are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307" w:lineRule="auto"/>
              <w:ind w:left="84" w:right="139" w:firstLine="-6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1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2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urba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n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3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sheshit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3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0"/>
              </w:rPr>
              <w:t>B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2"/>
                <w:w w:val="111"/>
              </w:rPr>
              <w:t>o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rsh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16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>
              <w:spacing w:before="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nr.10,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1"/>
              </w:rPr>
              <w:t>dat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64"/>
              </w:rPr>
              <w:t>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54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10.3.2016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26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467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315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26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8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14"/>
                <w:w w:val="118"/>
              </w:rPr>
              <w:t>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3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8"/>
              </w:rPr>
              <w:t>332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6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899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7"/>
              </w:rPr>
              <w:t>675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333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6"/>
              </w:rPr>
              <w:t>983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612" w:hRule="exact"/>
        </w:trPr>
        <w:tc>
          <w:tcPr>
            <w:tcW w:w="971" w:type="dxa"/>
            <w:tcBorders>
              <w:top w:val="single" w:sz="7.168928" w:space="0" w:color="000000"/>
              <w:bottom w:val="single" w:sz="4.77928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w w:val="116"/>
              </w:rPr>
              <w:t>H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7"/>
                <w:w w:val="115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6"/>
                <w:w w:val="103"/>
              </w:rPr>
              <w:t>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are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7.16892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307" w:lineRule="auto"/>
              <w:ind w:left="84" w:right="138" w:firstLine="-6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4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ur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6"/>
                <w:w w:val="112"/>
              </w:rPr>
              <w:t>b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2"/>
                <w:w w:val="112"/>
              </w:rPr>
              <w:t>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n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3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3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sheshit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5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Lukove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16" w:type="dxa"/>
            <w:tcBorders>
              <w:top w:val="single" w:sz="7.168928" w:space="0" w:color="000000"/>
              <w:bottom w:val="single" w:sz="4.77928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>
              <w:spacing w:before="0" w:after="0" w:line="170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5"/>
              </w:rPr>
              <w:t>nr.1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1"/>
                <w:w w:val="115"/>
              </w:rPr>
              <w:t>0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484848"/>
                <w:spacing w:val="0"/>
                <w:w w:val="115"/>
              </w:rPr>
              <w:t>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484848"/>
                <w:spacing w:val="-4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1"/>
              </w:rPr>
              <w:t>dat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64"/>
              </w:rPr>
              <w:t>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54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03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2016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7.168928" w:space="0" w:color="000000"/>
              <w:bottom w:val="single" w:sz="4.77928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89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461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4"/>
              </w:rPr>
              <w:t>945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7.168928" w:space="0" w:color="000000"/>
              <w:bottom w:val="single" w:sz="4.77928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83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999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999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7.16892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39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269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8"/>
              </w:rPr>
              <w:t>027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7.16892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461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946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1057" w:hRule="exact"/>
        </w:trPr>
        <w:tc>
          <w:tcPr>
            <w:tcW w:w="971" w:type="dxa"/>
            <w:tcBorders>
              <w:top w:val="single" w:sz="4.779288" w:space="0" w:color="000000"/>
              <w:bottom w:val="single" w:sz="4.77928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72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w w:val="110"/>
              </w:rPr>
              <w:t>Saran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5"/>
                <w:w w:val="111"/>
              </w:rPr>
              <w:t>d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5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4.77928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307" w:lineRule="auto"/>
              <w:ind w:left="78" w:right="161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Rikonceptim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dhe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nvitaliz1m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0"/>
              </w:rPr>
              <w:t>qendr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7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31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3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Sarande,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Rruga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Flamurit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16" w:type="dxa"/>
            <w:tcBorders>
              <w:top w:val="single" w:sz="4.779288" w:space="0" w:color="000000"/>
              <w:bottom w:val="single" w:sz="4.77928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>
              <w:spacing w:before="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nr.IO,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date,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54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22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6"/>
                <w:w w:val="121"/>
              </w:rPr>
              <w:t>0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5"/>
              </w:rPr>
              <w:t>.3.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7"/>
                <w:w w:val="115"/>
              </w:rPr>
              <w:t>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2"/>
              </w:rPr>
              <w:t>016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4.779288" w:space="0" w:color="000000"/>
              <w:bottom w:val="single" w:sz="4.77928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9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05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643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5"/>
              </w:rPr>
              <w:t>979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4.779288" w:space="0" w:color="000000"/>
              <w:bottom w:val="single" w:sz="4.77928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02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518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468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4.77928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49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696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6"/>
              </w:rPr>
              <w:t>479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4.779288" w:space="0" w:color="000000"/>
              <w:bottom w:val="single" w:sz="4.77928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9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27"/>
              </w:rPr>
              <w:t>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7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125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511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1054" w:hRule="exact"/>
        </w:trPr>
        <w:tc>
          <w:tcPr>
            <w:tcW w:w="971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3" w:after="0" w:line="307" w:lineRule="auto"/>
              <w:ind w:left="72" w:right="152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Fondi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0"/>
              </w:rPr>
              <w:t>Shqipta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0"/>
              </w:rPr>
              <w:t>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2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23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2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649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307" w:lineRule="auto"/>
              <w:ind w:left="78" w:right="97" w:firstLine="12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Sistemim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8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3"/>
              </w:rPr>
              <w:t>-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2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asfaltim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41"/>
              </w:rPr>
              <w:t>i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41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rruge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-1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Unazes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8"/>
                <w:w w:val="118"/>
              </w:rPr>
              <w:t>V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13"/>
                <w:w w:val="118"/>
              </w:rPr>
              <w:t>l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or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7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1"/>
              </w:rPr>
              <w:t>(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0"/>
              </w:rPr>
              <w:t>Poliklinka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9"/>
                <w:w w:val="124"/>
              </w:rPr>
              <w:t>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_Pallate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9"/>
                <w:w w:val="112"/>
              </w:rPr>
              <w:t>t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33"/>
              </w:rPr>
              <w:t>)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16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>
              <w:spacing w:before="3" w:after="0" w:line="299" w:lineRule="auto"/>
              <w:ind w:left="84" w:right="77" w:firstLine="-6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nr.10,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0"/>
              </w:rPr>
              <w:t>date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7"/>
                <w:w w:val="111"/>
              </w:rPr>
              <w:t>,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12"/>
              </w:rPr>
              <w:t>10.3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2"/>
                <w:w w:val="112"/>
              </w:rPr>
              <w:t>.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5"/>
              </w:rPr>
              <w:t>2016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34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582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999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8"/>
              </w:rPr>
              <w:t>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-9"/>
                <w:w w:val="118"/>
              </w:rPr>
              <w:t>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0"/>
                <w:w w:val="122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4.77928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78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416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00"/>
              </w:rPr>
              <w:t>132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6"/>
              </w:rPr>
              <w:t>539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12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24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632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15"/>
              </w:rPr>
              <w:t>554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4.77928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3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Pr/>
            <w:r>
              <w:rPr>
                <w:rFonts w:ascii="Times New Roman" w:hAnsi="Times New Roman" w:cs="Times New Roman" w:eastAsia="Times New Roman"/>
                <w:sz w:val="15"/>
                <w:szCs w:val="15"/>
                <w:color w:val="030303"/>
                <w:spacing w:val="-9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66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0"/>
                <w:w w:val="100"/>
              </w:rPr>
              <w:t>867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262626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151515"/>
                <w:spacing w:val="0"/>
                <w:w w:val="113"/>
              </w:rPr>
              <w:t>432</w:t>
            </w:r>
            <w:r>
              <w:rPr>
                <w:rFonts w:ascii="Times New Roman" w:hAnsi="Times New Roman" w:cs="Times New Roman" w:eastAsia="Times New Roman"/>
                <w:sz w:val="15"/>
                <w:szCs w:val="15"/>
                <w:color w:val="000000"/>
                <w:spacing w:val="0"/>
                <w:w w:val="100"/>
              </w:rPr>
            </w:r>
          </w:p>
        </w:tc>
      </w:tr>
      <w:tr>
        <w:trPr>
          <w:trHeight w:val="394" w:hRule="exact"/>
        </w:trPr>
        <w:tc>
          <w:tcPr>
            <w:tcW w:w="971" w:type="dxa"/>
            <w:tcBorders>
              <w:top w:val="single" w:sz="7.16892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/>
            <w:rPr/>
          </w:p>
        </w:tc>
        <w:tc>
          <w:tcPr>
            <w:tcW w:w="1649" w:type="dxa"/>
            <w:tcBorders>
              <w:top w:val="single" w:sz="7.16892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/>
            <w:rPr/>
          </w:p>
        </w:tc>
        <w:tc>
          <w:tcPr>
            <w:tcW w:w="1216" w:type="dxa"/>
            <w:tcBorders>
              <w:top w:val="single" w:sz="7.168928" w:space="0" w:color="000000"/>
              <w:bottom w:val="single" w:sz="7.168928" w:space="0" w:color="000000"/>
              <w:left w:val="single" w:sz="4.779288" w:space="0" w:color="000000"/>
              <w:right w:val="single" w:sz="7.168928" w:space="0" w:color="000000"/>
            </w:tcBorders>
          </w:tcPr>
          <w:p>
            <w:pPr/>
            <w:rPr/>
          </w:p>
        </w:tc>
        <w:tc>
          <w:tcPr>
            <w:tcW w:w="1344" w:type="dxa"/>
            <w:tcBorders>
              <w:top w:val="single" w:sz="7.168928" w:space="0" w:color="000000"/>
              <w:bottom w:val="single" w:sz="7.168928" w:space="0" w:color="000000"/>
              <w:left w:val="single" w:sz="7.168928" w:space="0" w:color="000000"/>
              <w:right w:val="single" w:sz="7.168928" w:space="0" w:color="000000"/>
            </w:tcBorders>
          </w:tcPr>
          <w:p>
            <w:pPr>
              <w:spacing w:before="0" w:after="0" w:line="178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184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3"/>
              </w:rPr>
              <w:t>464164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74" w:type="dxa"/>
            <w:tcBorders>
              <w:top w:val="single" w:sz="7.168928" w:space="0" w:color="000000"/>
              <w:bottom w:val="single" w:sz="7.168928" w:space="0" w:color="000000"/>
              <w:left w:val="single" w:sz="7.168928" w:space="0" w:color="000000"/>
              <w:right w:val="single" w:sz="4.779288" w:space="0" w:color="000000"/>
            </w:tcBorders>
          </w:tcPr>
          <w:p>
            <w:pPr>
              <w:spacing w:before="0" w:after="0" w:line="178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624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933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5"/>
              </w:rPr>
              <w:t>040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01" w:type="dxa"/>
            <w:tcBorders>
              <w:top w:val="single" w:sz="7.16892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0" w:after="0" w:line="178" w:lineRule="exact"/>
              <w:ind w:left="7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9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23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032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700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958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95" w:type="dxa"/>
            <w:tcBorders>
              <w:top w:val="single" w:sz="7.168928" w:space="0" w:color="000000"/>
              <w:bottom w:val="single" w:sz="7.168928" w:space="0" w:color="000000"/>
              <w:left w:val="single" w:sz="4.779288" w:space="0" w:color="000000"/>
              <w:right w:val="single" w:sz="4.779288" w:space="0" w:color="000000"/>
            </w:tcBorders>
          </w:tcPr>
          <w:p>
            <w:pPr>
              <w:spacing w:before="0" w:after="0" w:line="178" w:lineRule="exact"/>
              <w:ind w:left="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559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6"/>
              </w:rPr>
              <w:t>531135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5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0" w:lineRule="auto"/>
        <w:ind w:left="1221" w:right="-20"/>
        <w:jc w:val="left"/>
        <w:rPr>
          <w:rFonts w:ascii="Times New Roman" w:hAnsi="Times New Roman" w:cs="Times New Roman" w:eastAsia="Times New Roman"/>
          <w:sz w:val="26"/>
          <w:szCs w:val="26"/>
        </w:rPr>
      </w:pPr>
      <w:rPr/>
      <w:r>
        <w:rPr>
          <w:rFonts w:ascii="Times New Roman" w:hAnsi="Times New Roman" w:cs="Times New Roman" w:eastAsia="Times New Roman"/>
          <w:sz w:val="26"/>
          <w:szCs w:val="26"/>
          <w:color w:val="030303"/>
          <w:spacing w:val="0"/>
          <w:w w:val="105"/>
        </w:rPr>
        <w:t>Shenim</w:t>
      </w:r>
      <w:r>
        <w:rPr>
          <w:rFonts w:ascii="Times New Roman" w:hAnsi="Times New Roman" w:cs="Times New Roman" w:eastAsia="Times New Roman"/>
          <w:sz w:val="26"/>
          <w:szCs w:val="26"/>
          <w:color w:val="000000"/>
          <w:spacing w:val="0"/>
          <w:w w:val="100"/>
        </w:rPr>
      </w:r>
    </w:p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33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"VIera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perfaqeso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viere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financimit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miratua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5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0" w:after="0" w:line="240" w:lineRule="auto"/>
        <w:ind w:left="15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6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6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ndim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Komitetit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Zhvillimi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5"/>
          <w:w w:val="11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3"/>
        </w:rPr>
        <w:t>ajoneve.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52" w:lineRule="auto"/>
        <w:ind w:left="1508" w:right="1569" w:firstLine="-29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Iera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kontrates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perfaqeso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viere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kontraktua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autoriteti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4"/>
        </w:rPr>
        <w:t>kontraktues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4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zbat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8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punimeve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7"/>
          <w:w w:val="109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2"/>
          <w:w w:val="10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9"/>
        </w:rPr>
        <w:t>rrek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5"/>
          <w:w w:val="109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1"/>
          <w:w w:val="109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9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3"/>
          <w:w w:val="109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iere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VIera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kontra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4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7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7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4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rcil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4"/>
          <w:w w:val="10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sek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7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1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tarati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Ministria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Zhvillimit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6"/>
        </w:rPr>
        <w:t>Urba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2"/>
          <w:w w:val="107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0"/>
          <w:w w:val="121"/>
        </w:rPr>
        <w:t>)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1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55" w:lineRule="auto"/>
        <w:ind w:left="1508" w:right="1570" w:firstLine="-287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Iera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financimit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2016"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trego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iere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financimit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9"/>
          <w:w w:val="100"/>
        </w:rPr>
        <w:t>i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2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kua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5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2016,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vendimeve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Komitetit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Zhvillimi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11"/>
        </w:rPr>
        <w:t>Rajon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8"/>
          <w:w w:val="11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6"/>
          <w:w w:val="111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0"/>
          <w:w w:val="111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11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4"/>
          <w:w w:val="111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9"/>
          <w:w w:val="118"/>
        </w:rPr>
        <w:t>v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6"/>
        </w:rPr>
        <w:t>itin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0" w:after="0" w:line="248" w:lineRule="exact"/>
        <w:ind w:left="15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6"/>
        </w:rPr>
        <w:t>2016.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55" w:lineRule="auto"/>
        <w:ind w:left="1508" w:right="1568" w:firstLine="-293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2"/>
          <w:w w:val="156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Veprimi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kor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6"/>
          <w:w w:val="107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1"/>
          <w:w w:val="107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ktue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8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6"/>
        </w:rPr>
        <w:t>201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4"/>
          <w:w w:val="106"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56"/>
        </w:rPr>
        <w:t>"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viera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shto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viere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5"/>
        </w:rPr>
        <w:t>financimit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5"/>
          <w:w w:val="100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7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2016,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miratua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vendime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me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1"/>
          <w:w w:val="107"/>
        </w:rPr>
        <w:t>p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7"/>
        </w:rPr>
        <w:t>ar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3"/>
          <w:w w:val="107"/>
        </w:rPr>
        <w:t>s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hme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4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Komitetit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5"/>
        </w:rPr>
        <w:t>per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Zhvillimi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16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Rajo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17"/>
          <w:w w:val="107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7"/>
        </w:rPr>
        <w:t>eve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6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vj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sekretariati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8"/>
          <w:w w:val="100"/>
        </w:rPr>
        <w:t>t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pra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9"/>
          <w:w w:val="100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Ministrise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se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Zhvillimit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8"/>
        </w:rPr>
        <w:t>Urba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9"/>
          <w:w w:val="108"/>
        </w:rPr>
        <w:t>n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7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shkrese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m.78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8"/>
        </w:rPr>
        <w:t>prot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8"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18"/>
          <w:w w:val="108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-8"/>
          <w:w w:val="100"/>
        </w:rPr>
        <w:t>d</w:t>
      </w:r>
      <w:r>
        <w:rPr>
          <w:rFonts w:ascii="Times New Roman" w:hAnsi="Times New Roman" w:cs="Times New Roman" w:eastAsia="Times New Roman"/>
          <w:sz w:val="22"/>
          <w:szCs w:val="22"/>
          <w:color w:val="262626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51515"/>
          <w:spacing w:val="0"/>
          <w:w w:val="106"/>
        </w:rPr>
        <w:t>3.2.2017.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both"/>
        <w:spacing w:after="0"/>
        <w:sectPr>
          <w:pgMar w:header="851" w:footer="878" w:top="1480" w:bottom="1080" w:left="780" w:right="780"/>
          <w:pgSz w:w="11920" w:h="16860"/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1204" w:footer="896" w:top="1480" w:bottom="1080" w:left="1020" w:right="340"/>
          <w:headerReference w:type="even" r:id="rId22"/>
          <w:headerReference w:type="odd" r:id="rId23"/>
          <w:footerReference w:type="even" r:id="rId24"/>
          <w:footerReference w:type="odd" r:id="rId25"/>
          <w:pgSz w:w="11920" w:h="16860"/>
        </w:sectPr>
      </w:pPr>
      <w:rPr/>
    </w:p>
    <w:p>
      <w:pPr>
        <w:spacing w:before="37" w:after="0" w:line="240" w:lineRule="auto"/>
        <w:ind w:left="1786" w:right="16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group style="position:absolute;margin-left:43.630001pt;margin-top:41.77998pt;width:507.34pt;height:50.69pt;mso-position-horizontal-relative:page;mso-position-vertical-relative:page;z-index:-3689" coordorigin="873,836" coordsize="10147,1014">
            <v:group style="position:absolute;left:905;top:881;width:2811;height:936" coordorigin="905,881" coordsize="2811,936">
              <v:shape style="position:absolute;left:905;top:881;width:2811;height:936" coordorigin="905,881" coordsize="2811,936" path="m905,1817l3716,1817,3716,881,905,881,905,1817e" filled="t" fillcolor="#E6E6E6" stroked="f">
                <v:path arrowok="t"/>
                <v:fill/>
              </v:shape>
            </v:group>
            <v:group style="position:absolute;left:1013;top:1092;width:2595;height:514" coordorigin="1013,1092" coordsize="2595,514">
              <v:shape style="position:absolute;left:1013;top:1092;width:2595;height:514" coordorigin="1013,1092" coordsize="2595,514" path="m1013,1606l3608,1606,3608,1092,1013,1092,1013,1606e" filled="t" fillcolor="#E6E6E6" stroked="f">
                <v:path arrowok="t"/>
                <v:fill/>
              </v:shape>
            </v:group>
            <v:group style="position:absolute;left:3716;top:881;width:3954;height:936" coordorigin="3716,881" coordsize="3954,936">
              <v:shape style="position:absolute;left:3716;top:881;width:3954;height:936" coordorigin="3716,881" coordsize="3954,936" path="m3716,1817l7670,1817,7670,881,3716,881,3716,1817e" filled="t" fillcolor="#E6E6E6" stroked="f">
                <v:path arrowok="t"/>
                <v:fill/>
              </v:shape>
            </v:group>
            <v:group style="position:absolute;left:3824;top:912;width:3738;height:874" coordorigin="3824,912" coordsize="3738,874">
              <v:shape style="position:absolute;left:3824;top:912;width:3738;height:874" coordorigin="3824,912" coordsize="3738,874" path="m3824,1786l7562,1786,7562,912,3824,912,3824,1786e" filled="t" fillcolor="#E6E6E6" stroked="f">
                <v:path arrowok="t"/>
                <v:fill/>
              </v:shape>
            </v:group>
            <v:group style="position:absolute;left:7670;top:881;width:3334;height:936" coordorigin="7670,881" coordsize="3334,936">
              <v:shape style="position:absolute;left:7670;top:881;width:3334;height:936" coordorigin="7670,881" coordsize="3334,936" path="m7670,1817l11004,1817,11004,881,7670,881,7670,1817e" filled="t" fillcolor="#E6E6E6" stroked="f">
                <v:path arrowok="t"/>
                <v:fill/>
              </v:shape>
            </v:group>
            <v:group style="position:absolute;left:7778;top:1092;width:3118;height:514" coordorigin="7778,1092" coordsize="3118,514">
              <v:shape style="position:absolute;left:7778;top:1092;width:3118;height:514" coordorigin="7778,1092" coordsize="3118,514" path="m7778,1606l10896,1606,10896,1092,7778,1092,7778,1606e" filled="t" fillcolor="#E6E6E6" stroked="f">
                <v:path arrowok="t"/>
                <v:fill/>
              </v:shape>
            </v:group>
            <v:group style="position:absolute;left:902;top:851;width:10102;height:31" coordorigin="902,851" coordsize="10102,31">
              <v:shape style="position:absolute;left:902;top:851;width:10102;height:31" coordorigin="902,851" coordsize="10102,31" path="m902,882l11004,882,11004,851,902,851,902,882xe" filled="t" fillcolor="#000000" stroked="f">
                <v:path arrowok="t"/>
                <v:fill/>
              </v:shape>
            </v:group>
            <v:group style="position:absolute;left:902;top:880;width:10102;height:4" coordorigin="902,880" coordsize="10102,4">
              <v:shape style="position:absolute;left:902;top:880;width:10102;height:4" coordorigin="902,880" coordsize="10102,4" path="m902,884l11004,884,11004,880,902,880,902,884xe" filled="t" fillcolor="#E6E6E6" stroked="f">
                <v:path arrowok="t"/>
                <v:fill/>
              </v:shape>
            </v:group>
            <v:group style="position:absolute;left:902;top:1818;width:10102;height:2" coordorigin="902,1818" coordsize="10102,2">
              <v:shape style="position:absolute;left:902;top:1818;width:10102;height:2" coordorigin="902,1818" coordsize="10102,0" path="m902,1818l11004,1818e" filled="f" stroked="t" strokeweight=".22pt" strokecolor="#E6E6E6">
                <v:path arrowok="t"/>
              </v:shape>
            </v:group>
            <v:group style="position:absolute;left:888;top:1834;width:10116;height:2" coordorigin="888,1834" coordsize="10116,2">
              <v:shape style="position:absolute;left:888;top:1834;width:10116;height:2" coordorigin="888,1834" coordsize="10116,0" path="m888,1834l11004,1834e" filled="f" stroked="t" strokeweight="1.54pt" strokecolor="#000000">
                <v:path arrowok="t"/>
              </v:shape>
              <v:shape style="position:absolute;left:5448;top:1018;width:472;height:666" type="#_x0000_t75">
                <v:imagedata r:id="rId26" o:title="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345" w:right="12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9.2.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45" w:right="2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246" w:right="1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ROG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650" w:right="5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1" w:lineRule="auto"/>
        <w:ind w:left="11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7" w:lineRule="exact"/>
        <w:ind w:left="75" w:right="-58"/>
        <w:jc w:val="center"/>
        <w:tabs>
          <w:tab w:pos="1340" w:val="left"/>
          <w:tab w:pos="1980" w:val="left"/>
          <w:tab w:pos="3020" w:val="left"/>
          <w:tab w:pos="3340" w:val="left"/>
          <w:tab w:pos="3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15.12.201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vitit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10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738" w:right="16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7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iratimin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timeve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ioritare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ogramin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limit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73" w:right="-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ndore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ogrami</w:t>
      </w:r>
    </w:p>
    <w:p>
      <w:pPr>
        <w:spacing w:before="0" w:after="0" w:line="269" w:lineRule="exact"/>
        <w:ind w:left="7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ixhi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ogrami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“Mbësh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onominë”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39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thi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rjeve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93" w:right="-39"/>
        <w:jc w:val="center"/>
        <w:tabs>
          <w:tab w:pos="1240" w:val="left"/>
          <w:tab w:pos="2640" w:val="left"/>
          <w:tab w:pos="3280" w:val="left"/>
          <w:tab w:pos="43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htyl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2" w:after="0" w:line="239" w:lineRule="auto"/>
        <w:ind w:left="113" w:right="-60" w:firstLine="283"/>
        <w:jc w:val="left"/>
        <w:tabs>
          <w:tab w:pos="1020" w:val="left"/>
          <w:tab w:pos="1260" w:val="left"/>
          <w:tab w:pos="2160" w:val="left"/>
          <w:tab w:pos="2700" w:val="left"/>
          <w:tab w:pos="3600" w:val="left"/>
          <w:tab w:pos="45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37" w:after="0" w:line="240" w:lineRule="auto"/>
        <w:ind w:right="-20"/>
        <w:jc w:val="left"/>
        <w:tabs>
          <w:tab w:pos="1260" w:val="left"/>
          <w:tab w:pos="1820" w:val="left"/>
          <w:tab w:pos="3460" w:val="left"/>
          <w:tab w:pos="44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ubli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tabs>
          <w:tab w:pos="920" w:val="left"/>
          <w:tab w:pos="1220" w:val="left"/>
          <w:tab w:pos="2300" w:val="left"/>
          <w:tab w:pos="3240" w:val="left"/>
          <w:tab w:pos="35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konomik,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73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1" w:after="0" w:line="240" w:lineRule="auto"/>
        <w:ind w:left="2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079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</w:p>
    <w:p>
      <w:pPr>
        <w:spacing w:before="2" w:after="0" w:line="240" w:lineRule="auto"/>
        <w:ind w:left="314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shape style="position:absolute;margin-left:315.649994pt;margin-top:27.321768pt;width:257.25pt;height:223.5pt;mso-position-horizontal-relative:page;mso-position-vertical-relative:paragraph;z-index:-3688" type="#_x0000_t75">
            <v:imagedata r:id="rId27" o:title=""/>
          </v:shape>
        </w:pic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020" w:right="340"/>
          <w:cols w:num="2" w:equalWidth="0">
            <w:col w:w="4574" w:space="719"/>
            <w:col w:w="526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285706pt;margin-top:49.5pt;width:25.071428pt;height:33.75pt;mso-position-horizontal-relative:page;mso-position-vertical-relative:page;z-index:-3687" type="#_x0000_t75">
            <v:imagedata r:id="rId28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3" w:after="0" w:line="242" w:lineRule="auto"/>
        <w:ind w:left="627" w:right="547" w:firstLine="6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44.335758pt;margin-top:-15.704682pt;width:506.005942pt;height:.1pt;mso-position-horizontal-relative:page;mso-position-vertical-relative:paragraph;z-index:-3686" coordorigin="887,-314" coordsize="10120,2">
            <v:shape style="position:absolute;left:887;top:-314;width:10120;height:2" coordorigin="887,-314" coordsize="10120,0" path="m887,-314l11007,-314e" filled="f" stroked="t" strokeweight="1.60636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b/>
          <w:bCs/>
        </w:rPr>
        <w:t>Tabel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Drejtimet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prioritare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-9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iti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01010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politike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9"/>
          <w:w w:val="107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47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sipa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shtyllave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6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8"/>
        </w:rPr>
        <w:t>programev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-13"/>
          <w:w w:val="108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0"/>
          <w:w w:val="108"/>
        </w:rPr>
        <w:t>,</w:t>
      </w:r>
      <w:r>
        <w:rPr>
          <w:rFonts w:ascii="Times New Roman" w:hAnsi="Times New Roman" w:cs="Times New Roman" w:eastAsia="Times New Roman"/>
          <w:sz w:val="21"/>
          <w:szCs w:val="21"/>
          <w:color w:val="464646"/>
          <w:spacing w:val="21"/>
          <w:w w:val="108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granteve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dhe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1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masat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Fondi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color w:val="2D2D2D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Zhvillimit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81818"/>
          <w:spacing w:val="0"/>
          <w:w w:val="106"/>
        </w:rPr>
        <w:t>Rajoneve.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771.751556" w:type="dxa"/>
      </w:tblPr>
      <w:tblGrid/>
      <w:tr>
        <w:trPr>
          <w:trHeight w:val="505" w:hRule="exact"/>
        </w:trPr>
        <w:tc>
          <w:tcPr>
            <w:tcW w:w="504" w:type="dxa"/>
            <w:tcBorders>
              <w:top w:val="single" w:sz="7.710568" w:space="0" w:color="000000"/>
              <w:bottom w:val="single" w:sz="5.140376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81818"/>
                <w:spacing w:val="0"/>
                <w:w w:val="108"/>
              </w:rPr>
              <w:t>Nr.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146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Drejtimet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prioritare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281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4"/>
              </w:rPr>
              <w:t>Shtylla/program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7"/>
                <w:w w:val="104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626262"/>
                <w:spacing w:val="-18"/>
                <w:w w:val="127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858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Masat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7" w:hRule="exact"/>
        </w:trPr>
        <w:tc>
          <w:tcPr>
            <w:tcW w:w="504" w:type="dxa"/>
            <w:vMerge w:val="restart"/>
            <w:tcBorders>
              <w:top w:val="single" w:sz="5.140376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09" w:right="-2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Pr/>
            <w:r>
              <w:rPr>
                <w:rFonts w:ascii="Times New Roman" w:hAnsi="Times New Roman" w:cs="Times New Roman" w:eastAsia="Times New Roman"/>
                <w:sz w:val="19"/>
                <w:szCs w:val="19"/>
                <w:color w:val="010101"/>
                <w:spacing w:val="0"/>
                <w:w w:val="114"/>
              </w:rPr>
              <w:t>1.</w:t>
            </w:r>
            <w:r>
              <w:rPr>
                <w:rFonts w:ascii="Times New Roman" w:hAnsi="Times New Roman" w:cs="Times New Roman" w:eastAsia="Times New Roman"/>
                <w:sz w:val="19"/>
                <w:szCs w:val="19"/>
                <w:color w:val="000000"/>
                <w:spacing w:val="0"/>
                <w:w w:val="100"/>
              </w:rPr>
            </w:r>
          </w:p>
        </w:tc>
        <w:tc>
          <w:tcPr>
            <w:tcW w:w="2146" w:type="dxa"/>
            <w:vMerge w:val="restart"/>
            <w:tcBorders>
              <w:top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5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6" w:lineRule="exact"/>
              <w:ind w:left="96" w:right="77" w:firstLine="-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Promovimi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9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3"/>
              </w:rPr>
              <w:t>qendrueshem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281" w:type="dxa"/>
            <w:vMerge w:val="restart"/>
            <w:tcBorders>
              <w:top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2" w:lineRule="auto"/>
              <w:ind w:left="90" w:right="49" w:firstLine="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3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27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"Programi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infrastruktures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8"/>
              </w:rPr>
              <w:t>rajonale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24"/>
                <w:w w:val="109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30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4" w:lineRule="auto"/>
              <w:ind w:left="90" w:right="184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"Infrastruktura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0"/>
              </w:rPr>
              <w:t>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2"/>
                <w:w w:val="11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9"/>
                <w:w w:val="116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0"/>
              </w:rPr>
              <w:t>nale"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75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8"/>
                <w:w w:val="175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0"/>
              </w:rPr>
              <w:t>"Ar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0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1"/>
              </w:rPr>
              <w:t>im"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3" w:after="0" w:line="206" w:lineRule="exact"/>
              <w:ind w:left="96" w:right="29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626262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Shendetes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2"/>
                <w:w w:val="105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7"/>
                <w:w w:val="115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jesjelles-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3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4"/>
              </w:rPr>
              <w:t>kanalizim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5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858" w:type="dxa"/>
            <w:tcBorders>
              <w:top w:val="single" w:sz="5.140376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9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levizshmerise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06" w:lineRule="exact"/>
              <w:ind w:left="96" w:right="11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zonat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3"/>
              </w:rPr>
              <w:t>zhvilluar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4"/>
                <w:w w:val="103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3"/>
              </w:rPr>
              <w:t>si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ujesjelles-kanalizim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4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32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0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0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strukturave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arsimore,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06" w:lineRule="exact"/>
              <w:ind w:left="96" w:right="609" w:firstLine="-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rritja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3"/>
              </w:rPr>
              <w:t>zonate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pambuluara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3"/>
              </w:rPr>
              <w:t>sherbim.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5.140376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3"/>
              </w:rPr>
              <w:t>Shkolla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3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16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Qende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komunitare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6"/>
                <w:w w:val="132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terrenet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4"/>
              </w:rPr>
              <w:t>sportive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5"/>
              </w:rPr>
              <w:t>).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5.140376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8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strukturave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8" w:after="0" w:line="206" w:lineRule="exact"/>
              <w:ind w:left="90" w:right="747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shendetesore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rritja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5"/>
              </w:rPr>
              <w:t>zonate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pambuluara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sherbim.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21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5.140376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9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Rivitalizimi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informal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8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sigurimi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sherbimit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504" w:type="dxa"/>
            <w:vMerge/>
            <w:tcBorders>
              <w:bottom w:val="single" w:sz="7.710568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bottom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bottom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7.710568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Rritja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9"/>
              </w:rPr>
              <w:t>sh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1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3"/>
                <w:w w:val="109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9"/>
              </w:rPr>
              <w:t>ime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9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15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sherbime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online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perme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rritje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mbulimit.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0" w:hRule="exact"/>
        </w:trPr>
        <w:tc>
          <w:tcPr>
            <w:tcW w:w="504" w:type="dxa"/>
            <w:vMerge w:val="restart"/>
            <w:tcBorders>
              <w:top w:val="single" w:sz="7.710568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81818"/>
                <w:spacing w:val="0"/>
                <w:w w:val="108"/>
              </w:rPr>
              <w:t>2.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146" w:type="dxa"/>
            <w:vMerge w:val="restart"/>
            <w:tcBorders>
              <w:top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06" w:lineRule="exact"/>
              <w:ind w:left="90" w:right="7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9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uqizimi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nderhyrjeve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nisura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rivitalizimi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fshatit,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poliqendrave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281" w:type="dxa"/>
            <w:vMerge w:val="restart"/>
            <w:tcBorders>
              <w:top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47" w:after="0" w:line="234" w:lineRule="auto"/>
              <w:ind w:left="90" w:right="53" w:firstLine="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3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27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2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infrastruktures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92"/>
              </w:rPr>
              <w:t>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93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onale: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38" w:lineRule="auto"/>
              <w:ind w:left="90" w:right="178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Infrastruktura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vend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9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8"/>
              </w:rPr>
              <w:t>rajonale"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31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6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2"/>
                <w:w w:val="115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2"/>
              </w:rPr>
              <w:t>ehabilitim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2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mjediso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9"/>
                <w:w w:val="106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gjelberim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pyllezim"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06" w:lineRule="exact"/>
              <w:ind w:left="90" w:right="413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77"/>
              </w:rPr>
              <w:t>5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8"/>
                <w:w w:val="177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7"/>
                <w:w w:val="115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jesjelles-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kanalizim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5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858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9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Rivitalizimi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pesirave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3"/>
              </w:rPr>
              <w:t>publik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3"/>
                <w:w w:val="103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hapesirave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0" w:lineRule="exact"/>
              <w:ind w:left="90" w:right="22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tipare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natyrore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infrastruktures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shcrbim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ckonomivc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lokalc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rajonal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7"/>
                <w:w w:val="106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32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88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5.140376" w:space="0" w:color="000000"/>
              <w:bottom w:val="single" w:sz="2.570192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9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Rivitalizimi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poliqendr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2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06" w:lineRule="exact"/>
              <w:ind w:left="90" w:right="208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qendrave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lokal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9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rrjetezimi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nxitja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pwrmes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bashkietese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komunitare.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11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2.570192" w:space="0" w:color="000000"/>
              <w:bottom w:val="single" w:sz="2.570192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32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  <w:position w:val="1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aksesit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levizshmerise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5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2"/>
                <w:position w:val="1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206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nderlidhjes.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11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2.570192" w:space="0" w:color="000000"/>
              <w:bottom w:val="single" w:sz="2.570192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39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  <w:position w:val="1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8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  <w:position w:val="1"/>
              </w:rPr>
              <w:t>mjediso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3"/>
                <w:w w:val="105"/>
                <w:position w:val="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  <w:position w:val="1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23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  <w:position w:val="1"/>
              </w:rPr>
              <w:t>gjelberimi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9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5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gj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7"/>
                <w:w w:val="100"/>
                <w:position w:val="1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3"/>
                <w:w w:val="100"/>
                <w:position w:val="1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  <w:position w:val="1"/>
              </w:rPr>
              <w:t>erimi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4"/>
                <w:w w:val="100"/>
                <w:position w:val="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1"/>
                <w:position w:val="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206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parqeve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ndervendore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etj.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85" w:hRule="exact"/>
        </w:trPr>
        <w:tc>
          <w:tcPr>
            <w:tcW w:w="504" w:type="dxa"/>
            <w:vMerge/>
            <w:tcBorders>
              <w:bottom w:val="single" w:sz="7.710568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bottom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bottom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2.570192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203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5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jere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qytetareve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potencialeve.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829" w:hRule="exact"/>
        </w:trPr>
        <w:tc>
          <w:tcPr>
            <w:tcW w:w="504" w:type="dxa"/>
            <w:vMerge w:val="restart"/>
            <w:tcBorders>
              <w:top w:val="single" w:sz="7.710568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81818"/>
                <w:spacing w:val="0"/>
                <w:w w:val="111"/>
              </w:rPr>
              <w:t>3.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146" w:type="dxa"/>
            <w:vMerge w:val="restart"/>
            <w:tcBorders>
              <w:top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6" w:lineRule="exact"/>
              <w:ind w:left="90" w:right="11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Kohezioni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7"/>
              </w:rPr>
              <w:t>ter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"/>
                <w:w w:val="107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6"/>
                <w:w w:val="107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17"/>
                <w:w w:val="107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7"/>
              </w:rPr>
              <w:t>rial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2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balancuar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rajonal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281" w:type="dxa"/>
            <w:vMerge w:val="restart"/>
            <w:tcBorders>
              <w:top w:val="single" w:sz="7.710568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>
              <w:spacing w:before="0" w:after="0" w:line="187" w:lineRule="exact"/>
              <w:ind w:left="103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3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27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"Programi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6" w:after="0" w:line="200" w:lineRule="exact"/>
              <w:ind w:left="90" w:right="49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infrastruktures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rajonal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2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25"/>
              </w:rPr>
              <w:t>":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4" w:lineRule="auto"/>
              <w:ind w:left="90" w:right="178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Infrastruktura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vend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9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rajonale"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2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2"/>
              </w:rPr>
              <w:t>Arsi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"/>
                <w:w w:val="102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3" w:after="0" w:line="206" w:lineRule="exact"/>
              <w:ind w:left="90" w:right="308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8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5"/>
                <w:w w:val="11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hendetesi"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74"/>
              </w:rPr>
              <w:t>4-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33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464646"/>
                <w:spacing w:val="0"/>
                <w:w w:val="114"/>
              </w:rPr>
              <w:t>"Art</w:t>
            </w:r>
            <w:r>
              <w:rPr>
                <w:rFonts w:ascii="Arial" w:hAnsi="Arial" w:cs="Arial" w:eastAsia="Arial"/>
                <w:sz w:val="17"/>
                <w:szCs w:val="17"/>
                <w:color w:val="464646"/>
                <w:spacing w:val="11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4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kulture"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1" w:after="0" w:line="200" w:lineRule="exact"/>
              <w:ind w:left="90" w:right="407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797979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7"/>
                <w:w w:val="115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jesjelles-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kanalizim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5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5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31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226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2"/>
              </w:rPr>
              <w:t>Rehabilitim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3" w:after="0" w:line="200" w:lineRule="exact"/>
              <w:ind w:left="90" w:right="32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mjedisor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gjelberim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pyllezim"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35" w:lineRule="auto"/>
              <w:ind w:left="96" w:right="465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"Shqipe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dixhital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1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626262"/>
                <w:spacing w:val="-14"/>
                <w:w w:val="154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97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9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18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7"/>
                <w:w w:val="11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hqiperia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dixhitale"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858" w:type="dxa"/>
            <w:tcBorders>
              <w:top w:val="single" w:sz="7.710568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promovimi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34" w:lineRule="auto"/>
              <w:ind w:left="90" w:right="289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4"/>
              </w:rPr>
              <w:t>atraksionev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3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nxitje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nderlidhje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rurale-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konkurueshmerise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1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6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rrugor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intere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veyante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zhvillimi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8"/>
              </w:rPr>
              <w:t>etj.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9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787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7.710568" w:space="0" w:color="000000"/>
              <w:bottom w:val="single" w:sz="2.570192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41" w:after="0" w:line="234" w:lineRule="auto"/>
              <w:ind w:left="90" w:right="9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6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transportit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levisshmerise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nderlidhese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okale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ndervendore,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rajonale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nderrajonale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53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2.570192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4" w:lineRule="exact"/>
              <w:ind w:left="135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Zhv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llimi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funksionale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qyteteve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6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626262"/>
                <w:spacing w:val="-13"/>
                <w:w w:val="114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fshatrave.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7.710568" w:space="0" w:color="000000"/>
              <w:bottom w:val="single" w:sz="7.710568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6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rbi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dixhitale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qytetaret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6" w:after="0" w:line="200" w:lineRule="exact"/>
              <w:ind w:left="96" w:right="340" w:firstLine="-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w w:val="103"/>
              </w:rPr>
              <w:t>bizn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2"/>
                <w:w w:val="103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6"/>
                <w:w w:val="129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1"/>
                <w:w w:val="111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4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bazua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zg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-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idhjet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0"/>
              </w:rPr>
              <w:t>"N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nje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sporte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17"/>
                <w:w w:val="106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6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-8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nepermiet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platformave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4"/>
              </w:rPr>
              <w:t>integruara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7" w:hRule="exact"/>
        </w:trPr>
        <w:tc>
          <w:tcPr>
            <w:tcW w:w="504" w:type="dxa"/>
            <w:vMerge/>
            <w:tcBorders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7.710568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0" w:after="0" w:line="187" w:lineRule="exact"/>
              <w:ind w:left="9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Pasurimi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gjallerimi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4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parqeve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urbane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2" w:after="0" w:line="206" w:lineRule="exact"/>
              <w:ind w:left="90" w:right="917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sherbimeve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komunitare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rural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6"/>
              </w:rPr>
              <w:t>-urban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ndervendore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rajonale.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1215" w:hRule="exact"/>
        </w:trPr>
        <w:tc>
          <w:tcPr>
            <w:tcW w:w="504" w:type="dxa"/>
            <w:vMerge/>
            <w:tcBorders>
              <w:bottom w:val="single" w:sz="5.140376" w:space="0" w:color="000000"/>
              <w:left w:val="single" w:sz="7.710568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146" w:type="dxa"/>
            <w:vMerge/>
            <w:tcBorders>
              <w:bottom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2281" w:type="dxa"/>
            <w:vMerge/>
            <w:tcBorders>
              <w:bottom w:val="single" w:sz="5.140376" w:space="0" w:color="000000"/>
              <w:left w:val="single" w:sz="5.140376" w:space="0" w:color="000000"/>
              <w:right w:val="single" w:sz="5.140376" w:space="0" w:color="000000"/>
            </w:tcBorders>
          </w:tcPr>
          <w:p>
            <w:pPr/>
            <w:rPr/>
          </w:p>
        </w:tc>
        <w:tc>
          <w:tcPr>
            <w:tcW w:w="3858" w:type="dxa"/>
            <w:tcBorders>
              <w:top w:val="single" w:sz="5.140376" w:space="0" w:color="000000"/>
              <w:bottom w:val="single" w:sz="5.140376" w:space="0" w:color="000000"/>
              <w:left w:val="single" w:sz="5.140376" w:space="0" w:color="000000"/>
              <w:right w:val="single" w:sz="7.710568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38" w:lineRule="auto"/>
              <w:ind w:left="96" w:right="349" w:firstLine="-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Fuqizimi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24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lidh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0"/>
                <w:w w:val="100"/>
              </w:rPr>
              <w:t>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6464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7"/>
              </w:rPr>
              <w:t>fshat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28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qytet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ngritja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qendrave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multifunksionale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-9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(s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0"/>
                <w:w w:val="100"/>
              </w:rPr>
              <w:t>edukim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D2D2D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-luaj-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sport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5"/>
              </w:rPr>
              <w:t>elj.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81818"/>
                <w:spacing w:val="0"/>
                <w:w w:val="106"/>
              </w:rPr>
              <w:t>).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1204" w:footer="896" w:top="1480" w:bottom="1080" w:left="780" w:right="780"/>
          <w:pgSz w:w="11920" w:h="16860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/>
        <w:pict>
          <v:shape style="position:absolute;margin-left:271.135132pt;margin-top:49.297325pt;width:25.297297pt;height:34.054054pt;mso-position-horizontal-relative:page;mso-position-vertical-relative:page;z-index:-3685" type="#_x0000_t75">
            <v:imagedata r:id="rId32" o:title=""/>
          </v:shape>
        </w:pict>
      </w:r>
      <w:r>
        <w:rPr/>
        <w:pict>
          <v:group style="position:absolute;margin-left:45.070522pt;margin-top:43.123341pt;width:505.178961pt;height:.1pt;mso-position-horizontal-relative:page;mso-position-vertical-relative:page;z-index:-3684" coordorigin="901,862" coordsize="10104,2">
            <v:shape style="position:absolute;left:901;top:862;width:10104;height:2" coordorigin="901,862" coordsize="10104,0" path="m901,862l11005,862e" filled="f" stroked="t" strokeweight="1.296993pt" strokecolor="#000000">
              <v:path arrowok="t"/>
            </v:shape>
          </v:group>
          <w10:wrap type="none"/>
        </w:pict>
      </w:r>
      <w:r>
        <w:rPr/>
        <w:pict>
          <v:group style="position:absolute;margin-left:44.097778pt;margin-top:91.75869pt;width:506.151706pt;height:.1pt;mso-position-horizontal-relative:page;mso-position-vertical-relative:page;z-index:-3683" coordorigin="882,1835" coordsize="10123,2">
            <v:shape style="position:absolute;left:882;top:1835;width:10123;height:2" coordorigin="882,1835" coordsize="10123,0" path="m882,1835l11005,1835e" filled="f" stroked="t" strokeweight="1.94549pt" strokecolor="#000000">
              <v:path arrowok="t"/>
            </v:shape>
          </v:group>
          <w10:wrap type="none"/>
        </w:pict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496.364059" w:type="dxa"/>
      </w:tblPr>
      <w:tblGrid/>
      <w:tr>
        <w:trPr>
          <w:trHeight w:val="1287" w:hRule="exact"/>
        </w:trPr>
        <w:tc>
          <w:tcPr>
            <w:tcW w:w="522" w:type="dxa"/>
            <w:vMerge w:val="restart"/>
            <w:tcBorders>
              <w:top w:val="single" w:sz="5.187976" w:space="0" w:color="000000"/>
              <w:left w:val="single" w:sz="7.78196" w:space="0" w:color="000000"/>
              <w:right w:val="single" w:sz="5.1879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color w:val="161616"/>
                <w:spacing w:val="0"/>
                <w:w w:val="107"/>
              </w:rPr>
              <w:t>4.</w:t>
            </w:r>
            <w:r>
              <w:rPr>
                <w:rFonts w:ascii="Arial" w:hAnsi="Arial" w:cs="Arial" w:eastAsia="Arial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211" w:type="dxa"/>
            <w:vMerge w:val="restart"/>
            <w:tcBorders>
              <w:top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74" w:firstLine="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Stimulimi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zon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6"/>
              </w:rPr>
              <w:t>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7"/>
                <w:w w:val="116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6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7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potenciale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3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cluster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zhvillimi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ekonomise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7"/>
                <w:w w:val="113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3"/>
              </w:rPr>
              <w:t>ok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8"/>
                <w:w w:val="113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7"/>
                <w:w w:val="113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3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3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rajonale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354" w:type="dxa"/>
            <w:vMerge w:val="restart"/>
            <w:tcBorders>
              <w:top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" w:right="46" w:firstLine="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Shtylla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7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6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5"/>
                <w:w w:val="15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5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infrastruktures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vendore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rajonal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7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2"/>
                <w:w w:val="15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31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" w:right="18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777777"/>
                <w:spacing w:val="6"/>
                <w:w w:val="242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3"/>
                <w:w w:val="15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Infrastruktura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vend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3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6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jon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7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1"/>
                <w:w w:val="11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29"/>
              </w:rPr>
              <w:t>e"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Sht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4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1"/>
                <w:w w:val="126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26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24"/>
                <w:w w:val="12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Program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1" w:lineRule="exact"/>
              <w:ind w:left="104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8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7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hqiperia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9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dixhita1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2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0"/>
                <w:w w:val="108"/>
              </w:rPr>
              <w:t>":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8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" w:right="80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23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9"/>
                <w:w w:val="123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hqiperia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dixhital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2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5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4" w:lineRule="auto"/>
              <w:ind w:left="97" w:right="252" w:firstLine="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Shtylla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7"/>
                <w:szCs w:val="17"/>
                <w:color w:val="010101"/>
                <w:spacing w:val="0"/>
                <w:w w:val="201"/>
              </w:rPr>
              <w:t>III</w:t>
            </w:r>
            <w:r>
              <w:rPr>
                <w:rFonts w:ascii="Arial" w:hAnsi="Arial" w:cs="Arial" w:eastAsia="Arial"/>
                <w:sz w:val="17"/>
                <w:szCs w:val="17"/>
                <w:color w:val="010101"/>
                <w:spacing w:val="8"/>
                <w:w w:val="202"/>
              </w:rPr>
              <w:t>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0"/>
                <w:w w:val="168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mbeshtetje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4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8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2"/>
              </w:rPr>
              <w:t>ek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6"/>
                <w:w w:val="113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nomi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8"/>
                <w:w w:val="111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e":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02" w:lineRule="exact"/>
              <w:ind w:left="104" w:right="44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Granti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3"/>
              </w:rPr>
              <w:t>"M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7"/>
                <w:w w:val="113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3"/>
              </w:rPr>
              <w:t>eshtee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3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3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ekonomin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2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0"/>
                <w:w w:val="168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982" w:type="dxa"/>
            <w:tcBorders>
              <w:top w:val="single" w:sz="5.187976" w:space="0" w:color="000000"/>
              <w:bottom w:val="single" w:sz="7.7819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1" w:right="17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Promovimi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3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rritje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rrjetit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tregtis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0"/>
                <w:w w:val="107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0"/>
                <w:w w:val="173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ngritjes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zhvillimit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permiresuara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7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1"/>
              </w:rPr>
              <w:t>b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6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3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1"/>
              </w:rPr>
              <w:t>nesit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1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stimulim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5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0"/>
                <w:w w:val="11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0"/>
              </w:rPr>
              <w:t>ves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5"/>
                <w:w w:val="11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imeve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4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4"/>
              </w:rPr>
              <w:t>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grupime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zonas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agroturiz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0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2"/>
                <w:w w:val="103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48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5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4"/>
              </w:rPr>
              <w:t>j.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32" w:hRule="exact"/>
        </w:trPr>
        <w:tc>
          <w:tcPr>
            <w:tcW w:w="522" w:type="dxa"/>
            <w:vMerge/>
            <w:tcBorders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7.78196" w:space="0" w:color="000000"/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188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Prom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1"/>
                <w:w w:val="11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"/>
                <w:w w:val="11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fuqi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8"/>
                <w:w w:val="110"/>
              </w:rPr>
              <w:t>z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8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potenci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"/>
                <w:w w:val="109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3" w:after="0" w:line="202" w:lineRule="exact"/>
              <w:ind w:left="104" w:right="32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ekonomi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8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investime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5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krijimi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8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8"/>
              </w:rPr>
              <w:t>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3"/>
                <w:w w:val="108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1"/>
              </w:rPr>
              <w:t>tua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6"/>
                <w:w w:val="112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3"/>
                <w:w w:val="147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1038" w:hRule="exact"/>
        </w:trPr>
        <w:tc>
          <w:tcPr>
            <w:tcW w:w="522" w:type="dxa"/>
            <w:vMerge/>
            <w:tcBorders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5.187976" w:space="0" w:color="000000"/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188" w:lineRule="exact"/>
              <w:ind w:left="91" w:right="362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Plotesimi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7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perm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28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9"/>
                <w:w w:val="12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infrastrukturave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0" w:after="0" w:line="235" w:lineRule="auto"/>
              <w:ind w:left="91" w:right="562" w:firstLine="13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lidhese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ndihme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zh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7"/>
                <w:w w:val="109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9"/>
              </w:rPr>
              <w:t>illim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0"/>
                <w:w w:val="109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ekonomike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2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lokale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rajona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9"/>
              </w:rPr>
              <w:t>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2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qellim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8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8"/>
              </w:rPr>
              <w:t>njet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"/>
                <w:w w:val="11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97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shpemdarje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2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4"/>
              </w:rPr>
              <w:t>se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produkteve.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888" w:hRule="exact"/>
        </w:trPr>
        <w:tc>
          <w:tcPr>
            <w:tcW w:w="522" w:type="dxa"/>
            <w:vMerge/>
            <w:tcBorders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5.187976" w:space="0" w:color="000000"/>
              <w:bottom w:val="single" w:sz="2.593984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195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Promovimi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3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ngri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7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9"/>
                <w:w w:val="111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erareve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1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kulturor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8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9"/>
              </w:rPr>
              <w:t>/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3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uristike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6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grupime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zonas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5"/>
              </w:rPr>
              <w:t>in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3"/>
                <w:w w:val="115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8"/>
                <w:w w:val="113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5"/>
                <w:w w:val="119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8"/>
              </w:rPr>
              <w:t>es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104" w:right="210" w:firstLine="-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w w:val="110"/>
              </w:rPr>
              <w:t>tu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1"/>
                <w:w w:val="11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9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3"/>
                <w:w w:val="12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9"/>
                <w:w w:val="110"/>
              </w:rPr>
              <w:t>k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48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bujqeso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5"/>
                <w:w w:val="11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73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fshatra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ap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1"/>
              </w:rPr>
              <w:t>kapital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4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1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3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loka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1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rajona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4"/>
              </w:rPr>
              <w:t>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"/>
                <w:w w:val="114"/>
              </w:rPr>
              <w:t>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33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2412" w:hRule="exact"/>
        </w:trPr>
        <w:tc>
          <w:tcPr>
            <w:tcW w:w="522" w:type="dxa"/>
            <w:vMerge/>
            <w:tcBorders>
              <w:bottom w:val="single" w:sz="5.187976" w:space="0" w:color="000000"/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2.593984" w:space="0" w:color="000000"/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" w:right="135" w:firstLine="-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27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3"/>
                <w:w w:val="127"/>
              </w:rPr>
              <w:t>'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7"/>
              </w:rPr>
              <w:t>u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1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zhv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7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llua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sipa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pike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1"/>
                <w:w w:val="119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8"/>
                <w:w w:val="119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9"/>
              </w:rPr>
              <w:t>3,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2"/>
                <w:w w:val="11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aneksit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25"/>
                <w:w w:val="146"/>
              </w:rPr>
              <w:t>3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0"/>
                <w:w w:val="146"/>
              </w:rPr>
              <w:t>,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595959"/>
                <w:spacing w:val="-39"/>
                <w:w w:val="146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ligj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7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buxhetit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viti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5"/>
              </w:rPr>
              <w:t>2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0"/>
                <w:w w:val="115"/>
              </w:rPr>
              <w:t>0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8"/>
              </w:rPr>
              <w:t>17.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418" w:hRule="exact"/>
        </w:trPr>
        <w:tc>
          <w:tcPr>
            <w:tcW w:w="522" w:type="dxa"/>
            <w:vMerge w:val="restart"/>
            <w:tcBorders>
              <w:top w:val="single" w:sz="5.187976" w:space="0" w:color="000000"/>
              <w:left w:val="single" w:sz="7.78196" w:space="0" w:color="000000"/>
              <w:right w:val="single" w:sz="5.187976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color w:val="161616"/>
                <w:spacing w:val="0"/>
                <w:w w:val="113"/>
              </w:rPr>
              <w:t>5.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color w:val="000000"/>
                <w:spacing w:val="0"/>
                <w:w w:val="100"/>
              </w:rPr>
            </w:r>
          </w:p>
        </w:tc>
        <w:tc>
          <w:tcPr>
            <w:tcW w:w="2211" w:type="dxa"/>
            <w:vMerge w:val="restart"/>
            <w:tcBorders>
              <w:top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7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Qytetet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98"/>
              </w:rPr>
              <w:t>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odeme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2354" w:type="dxa"/>
            <w:vMerge w:val="restart"/>
            <w:tcBorders>
              <w:top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0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Sht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lla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27"/>
              </w:rPr>
              <w:t>II-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9"/>
                <w:w w:val="12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27"/>
              </w:rPr>
              <w:t>Programi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1" w:lineRule="exact"/>
              <w:ind w:left="104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0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8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hqiperia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dixhital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2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33"/>
              </w:rPr>
              <w:t>":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4" w:right="60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6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12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anti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8"/>
                <w:w w:val="118"/>
              </w:rPr>
              <w:t>1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18"/>
              </w:rPr>
              <w:t>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20"/>
                <w:w w:val="11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2"/>
              </w:rPr>
              <w:t>"Sh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7"/>
                <w:w w:val="112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5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7"/>
                <w:w w:val="116"/>
              </w:rPr>
              <w:t>p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4"/>
                <w:w w:val="11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4"/>
              </w:rPr>
              <w:t>ia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dixhital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2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55"/>
              </w:rPr>
              <w:t>"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3982" w:type="dxa"/>
            <w:tcBorders>
              <w:top w:val="single" w:sz="5.187976" w:space="0" w:color="000000"/>
              <w:bottom w:val="single" w:sz="7.7819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0" w:after="0" w:line="192" w:lineRule="exact"/>
              <w:ind w:left="91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P1atforma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tive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8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color w:val="1616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color w:val="161616"/>
                <w:spacing w:val="3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Jhenat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yytet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7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10"/>
              </w:rPr>
              <w:t>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0" w:after="0" w:line="204" w:lineRule="exact"/>
              <w:ind w:left="104" w:right="-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sherbim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7"/>
              </w:rPr>
              <w:t>qytetareve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1177" w:hRule="exact"/>
        </w:trPr>
        <w:tc>
          <w:tcPr>
            <w:tcW w:w="522" w:type="dxa"/>
            <w:vMerge/>
            <w:tcBorders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7.78196" w:space="0" w:color="000000"/>
              <w:bottom w:val="single" w:sz="2.593984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7" w:after="0" w:line="240" w:lineRule="auto"/>
              <w:ind w:left="97" w:right="381" w:firstLine="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Sisteme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dixhitale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multifunksionale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3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menaxhimi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1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infrastrukture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0"/>
                <w:w w:val="108"/>
              </w:rPr>
              <w:t>q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0"/>
                <w:w w:val="108"/>
              </w:rPr>
              <w:t>y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8"/>
                <w:w w:val="108"/>
              </w:rPr>
              <w:t>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eteve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ne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sherbim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qytetareve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sistemet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3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permiresimi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7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7"/>
              </w:rPr>
              <w:t>administrimit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vendo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ajonal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bashkite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2"/>
              </w:rPr>
              <w:t>etj.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3"/>
              </w:rPr>
              <w:t>)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623" w:hRule="exact"/>
        </w:trPr>
        <w:tc>
          <w:tcPr>
            <w:tcW w:w="522" w:type="dxa"/>
            <w:vMerge/>
            <w:tcBorders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2.593984" w:space="0" w:color="000000"/>
              <w:bottom w:val="single" w:sz="2.593984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</w:tr>
      <w:tr>
        <w:trPr>
          <w:trHeight w:val="882" w:hRule="exact"/>
        </w:trPr>
        <w:tc>
          <w:tcPr>
            <w:tcW w:w="522" w:type="dxa"/>
            <w:vMerge/>
            <w:tcBorders>
              <w:bottom w:val="nil" w:sz="6" w:space="0" w:color="auto"/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211" w:type="dxa"/>
            <w:vMerge/>
            <w:tcBorders>
              <w:bottom w:val="nil" w:sz="6" w:space="0" w:color="auto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2354" w:type="dxa"/>
            <w:vMerge/>
            <w:tcBorders>
              <w:bottom w:val="nil" w:sz="6" w:space="0" w:color="auto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3982" w:type="dxa"/>
            <w:tcBorders>
              <w:top w:val="single" w:sz="2.593984" w:space="0" w:color="000000"/>
              <w:bottom w:val="single" w:sz="5.187976" w:space="0" w:color="000000"/>
              <w:left w:val="single" w:sz="5.187976" w:space="0" w:color="000000"/>
              <w:right w:val="single" w:sz="5.187976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91" w:right="336" w:firstLine="1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444444"/>
                <w:spacing w:val="-1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isteme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gjeo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6"/>
                <w:w w:val="111"/>
              </w:rPr>
              <w:t>g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6"/>
                <w:w w:val="111"/>
              </w:rPr>
              <w:t>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11"/>
              </w:rPr>
              <w:t>afike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8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informacionit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9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per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programimi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6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zh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-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0"/>
                <w:w w:val="100"/>
              </w:rPr>
              <w:t>illim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10101"/>
                <w:spacing w:val="-8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B2B2B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territorit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3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dhe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menaxhimi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-12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nivel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8"/>
              </w:rPr>
              <w:t>rajonal.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</w:tr>
      <w:tr>
        <w:trPr>
          <w:trHeight w:val="707" w:hRule="exact"/>
        </w:trPr>
        <w:tc>
          <w:tcPr>
            <w:tcW w:w="2733" w:type="dxa"/>
            <w:gridSpan w:val="2"/>
            <w:tcBorders>
              <w:top w:val="nil" w:sz="6" w:space="0" w:color="auto"/>
              <w:bottom w:val="nil" w:sz="6" w:space="0" w:color="auto"/>
              <w:left w:val="single" w:sz="7.78196" w:space="0" w:color="000000"/>
              <w:right w:val="single" w:sz="5.187976" w:space="0" w:color="000000"/>
            </w:tcBorders>
          </w:tcPr>
          <w:p>
            <w:pPr/>
            <w:rPr/>
          </w:p>
        </w:tc>
        <w:tc>
          <w:tcPr>
            <w:tcW w:w="6336" w:type="dxa"/>
            <w:gridSpan w:val="2"/>
            <w:tcBorders>
              <w:top w:val="nil" w:sz="6" w:space="0" w:color="auto"/>
              <w:bottom w:val="nil" w:sz="6" w:space="0" w:color="auto"/>
              <w:left w:val="single" w:sz="5.187976" w:space="0" w:color="000000"/>
              <w:right w:val="single" w:sz="5.187976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Mar w:header="1215" w:footer="896" w:top="1480" w:bottom="1080" w:left="1180" w:right="1000"/>
          <w:headerReference w:type="even" r:id="rId29"/>
          <w:headerReference w:type="odd" r:id="rId30"/>
          <w:footerReference w:type="even" r:id="rId31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9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14.795688pt;height:297.3pt;mso-position-horizontal-relative:char;mso-position-vertical-relative:line" type="#_x0000_t75">
            <v:imagedata r:id="rId3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footer="0" w:header="1215" w:top="1480" w:bottom="280" w:left="1020" w:right="1020"/>
          <w:footerReference w:type="odd" r:id="rId33"/>
          <w:pgSz w:w="11920" w:h="16860"/>
        </w:sectPr>
      </w:pPr>
      <w:rPr/>
    </w:p>
    <w:p>
      <w:pPr>
        <w:spacing w:before="37" w:after="0" w:line="240" w:lineRule="auto"/>
        <w:ind w:left="1854" w:right="17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group style="position:absolute;margin-left:43.630001pt;margin-top:41.77998pt;width:507.34pt;height:50.69pt;mso-position-horizontal-relative:page;mso-position-vertical-relative:page;z-index:-3682" coordorigin="873,836" coordsize="10147,1014">
            <v:group style="position:absolute;left:905;top:881;width:2811;height:936" coordorigin="905,881" coordsize="2811,936">
              <v:shape style="position:absolute;left:905;top:881;width:2811;height:936" coordorigin="905,881" coordsize="2811,936" path="m905,1817l3716,1817,3716,881,905,881,905,1817e" filled="t" fillcolor="#E6E6E6" stroked="f">
                <v:path arrowok="t"/>
                <v:fill/>
              </v:shape>
            </v:group>
            <v:group style="position:absolute;left:1013;top:1092;width:2595;height:514" coordorigin="1013,1092" coordsize="2595,514">
              <v:shape style="position:absolute;left:1013;top:1092;width:2595;height:514" coordorigin="1013,1092" coordsize="2595,514" path="m1013,1606l3608,1606,3608,1092,1013,1092,1013,1606e" filled="t" fillcolor="#E6E6E6" stroked="f">
                <v:path arrowok="t"/>
                <v:fill/>
              </v:shape>
            </v:group>
            <v:group style="position:absolute;left:3716;top:881;width:3954;height:936" coordorigin="3716,881" coordsize="3954,936">
              <v:shape style="position:absolute;left:3716;top:881;width:3954;height:936" coordorigin="3716,881" coordsize="3954,936" path="m3716,1817l7670,1817,7670,881,3716,881,3716,1817e" filled="t" fillcolor="#E6E6E6" stroked="f">
                <v:path arrowok="t"/>
                <v:fill/>
              </v:shape>
            </v:group>
            <v:group style="position:absolute;left:3824;top:912;width:3738;height:874" coordorigin="3824,912" coordsize="3738,874">
              <v:shape style="position:absolute;left:3824;top:912;width:3738;height:874" coordorigin="3824,912" coordsize="3738,874" path="m3824,1786l7562,1786,7562,912,3824,912,3824,1786e" filled="t" fillcolor="#E6E6E6" stroked="f">
                <v:path arrowok="t"/>
                <v:fill/>
              </v:shape>
            </v:group>
            <v:group style="position:absolute;left:7670;top:881;width:3334;height:936" coordorigin="7670,881" coordsize="3334,936">
              <v:shape style="position:absolute;left:7670;top:881;width:3334;height:936" coordorigin="7670,881" coordsize="3334,936" path="m7670,1817l11004,1817,11004,881,7670,881,7670,1817e" filled="t" fillcolor="#E6E6E6" stroked="f">
                <v:path arrowok="t"/>
                <v:fill/>
              </v:shape>
            </v:group>
            <v:group style="position:absolute;left:7778;top:1092;width:3118;height:514" coordorigin="7778,1092" coordsize="3118,514">
              <v:shape style="position:absolute;left:7778;top:1092;width:3118;height:514" coordorigin="7778,1092" coordsize="3118,514" path="m7778,1606l10896,1606,10896,1092,7778,1092,7778,1606e" filled="t" fillcolor="#E6E6E6" stroked="f">
                <v:path arrowok="t"/>
                <v:fill/>
              </v:shape>
            </v:group>
            <v:group style="position:absolute;left:902;top:851;width:10102;height:31" coordorigin="902,851" coordsize="10102,31">
              <v:shape style="position:absolute;left:902;top:851;width:10102;height:31" coordorigin="902,851" coordsize="10102,31" path="m902,882l11004,882,11004,851,902,851,902,882xe" filled="t" fillcolor="#000000" stroked="f">
                <v:path arrowok="t"/>
                <v:fill/>
              </v:shape>
            </v:group>
            <v:group style="position:absolute;left:902;top:880;width:10102;height:4" coordorigin="902,880" coordsize="10102,4">
              <v:shape style="position:absolute;left:902;top:880;width:10102;height:4" coordorigin="902,880" coordsize="10102,4" path="m902,884l11004,884,11004,880,902,880,902,884xe" filled="t" fillcolor="#E6E6E6" stroked="f">
                <v:path arrowok="t"/>
                <v:fill/>
              </v:shape>
            </v:group>
            <v:group style="position:absolute;left:902;top:1818;width:10102;height:2" coordorigin="902,1818" coordsize="10102,2">
              <v:shape style="position:absolute;left:902;top:1818;width:10102;height:2" coordorigin="902,1818" coordsize="10102,0" path="m902,1818l11004,1818e" filled="f" stroked="t" strokeweight=".22pt" strokecolor="#E6E6E6">
                <v:path arrowok="t"/>
              </v:shape>
            </v:group>
            <v:group style="position:absolute;left:888;top:1834;width:10116;height:2" coordorigin="888,1834" coordsize="10116,2">
              <v:shape style="position:absolute;left:888;top:1834;width:10116;height:2" coordorigin="888,1834" coordsize="10116,0" path="m888,1834l11004,1834e" filled="f" stroked="t" strokeweight="1.54pt" strokecolor="#000000">
                <v:path arrowok="t"/>
              </v:shape>
              <v:shape style="position:absolute;left:5448;top:1018;width:472;height:666" type="#_x0000_t75">
                <v:imagedata r:id="rId35" o:title="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362" w:right="1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3.2.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201" w:right="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66" w:right="5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24" w:right="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VEN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3" w:right="-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PROGR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-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3" w:right="-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15.12.2016,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</w:p>
    <w:p>
      <w:pPr>
        <w:spacing w:before="0" w:after="0" w:line="269" w:lineRule="exact"/>
        <w:ind w:left="7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12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806" w:right="16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rndarjen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reja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burim</w:t>
      </w:r>
    </w:p>
    <w:p>
      <w:pPr>
        <w:spacing w:before="10" w:after="0" w:line="240" w:lineRule="auto"/>
        <w:ind w:left="11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ndore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865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tërqind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tetëq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qind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3" w:right="351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|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hvillimin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ej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999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677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353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(nëntëq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ntëdhj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htëqind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htatë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</w:p>
    <w:p>
      <w:pPr>
        <w:spacing w:before="1" w:after="0" w:line="240" w:lineRule="auto"/>
        <w:ind w:right="24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451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187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916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(dy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tërqind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5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lion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qind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tetëdh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htatë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ogrami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rndarja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1/1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6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1/2,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tha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itetet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ktuese,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miratohen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retari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nik,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Urban,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emrin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riodik.</w:t>
      </w:r>
    </w:p>
    <w:p>
      <w:pPr>
        <w:jc w:val="both"/>
        <w:spacing w:after="0"/>
        <w:sectPr>
          <w:type w:val="continuous"/>
          <w:pgSz w:w="11920" w:h="16860"/>
          <w:pgMar w:top="1040" w:bottom="280" w:left="1020" w:right="1020"/>
          <w:cols w:num="2" w:equalWidth="0">
            <w:col w:w="4707" w:space="455"/>
            <w:col w:w="4718"/>
          </w:cols>
        </w:sectPr>
      </w:pPr>
      <w:rPr/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/>
        <w:pict>
          <v:group style="position:absolute;margin-left:43.630001pt;margin-top:41.77998pt;width:507.34pt;height:50.69pt;mso-position-horizontal-relative:page;mso-position-vertical-relative:page;z-index:-3681" coordorigin="873,836" coordsize="10147,1014">
            <v:group style="position:absolute;left:905;top:881;width:2811;height:936" coordorigin="905,881" coordsize="2811,936">
              <v:shape style="position:absolute;left:905;top:881;width:2811;height:936" coordorigin="905,881" coordsize="2811,936" path="m905,1817l3716,1817,3716,881,905,881,905,1817e" filled="t" fillcolor="#E6E6E6" stroked="f">
                <v:path arrowok="t"/>
                <v:fill/>
              </v:shape>
            </v:group>
            <v:group style="position:absolute;left:1013;top:1092;width:2595;height:514" coordorigin="1013,1092" coordsize="2595,514">
              <v:shape style="position:absolute;left:1013;top:1092;width:2595;height:514" coordorigin="1013,1092" coordsize="2595,514" path="m1013,1606l3608,1606,3608,1092,1013,1092,1013,1606e" filled="t" fillcolor="#E6E6E6" stroked="f">
                <v:path arrowok="t"/>
                <v:fill/>
              </v:shape>
            </v:group>
            <v:group style="position:absolute;left:3716;top:881;width:3954;height:936" coordorigin="3716,881" coordsize="3954,936">
              <v:shape style="position:absolute;left:3716;top:881;width:3954;height:936" coordorigin="3716,881" coordsize="3954,936" path="m3716,1817l7670,1817,7670,881,3716,881,3716,1817e" filled="t" fillcolor="#E6E6E6" stroked="f">
                <v:path arrowok="t"/>
                <v:fill/>
              </v:shape>
            </v:group>
            <v:group style="position:absolute;left:3824;top:912;width:3738;height:874" coordorigin="3824,912" coordsize="3738,874">
              <v:shape style="position:absolute;left:3824;top:912;width:3738;height:874" coordorigin="3824,912" coordsize="3738,874" path="m3824,1786l7562,1786,7562,912,3824,912,3824,1786e" filled="t" fillcolor="#E6E6E6" stroked="f">
                <v:path arrowok="t"/>
                <v:fill/>
              </v:shape>
            </v:group>
            <v:group style="position:absolute;left:7670;top:881;width:3334;height:936" coordorigin="7670,881" coordsize="3334,936">
              <v:shape style="position:absolute;left:7670;top:881;width:3334;height:936" coordorigin="7670,881" coordsize="3334,936" path="m7670,1817l11004,1817,11004,881,7670,881,7670,1817e" filled="t" fillcolor="#E6E6E6" stroked="f">
                <v:path arrowok="t"/>
                <v:fill/>
              </v:shape>
            </v:group>
            <v:group style="position:absolute;left:7778;top:1092;width:3118;height:514" coordorigin="7778,1092" coordsize="3118,514">
              <v:shape style="position:absolute;left:7778;top:1092;width:3118;height:514" coordorigin="7778,1092" coordsize="3118,514" path="m7778,1606l10896,1606,10896,1092,7778,1092,7778,1606e" filled="t" fillcolor="#E6E6E6" stroked="f">
                <v:path arrowok="t"/>
                <v:fill/>
              </v:shape>
            </v:group>
            <v:group style="position:absolute;left:902;top:851;width:10102;height:31" coordorigin="902,851" coordsize="10102,31">
              <v:shape style="position:absolute;left:902;top:851;width:10102;height:31" coordorigin="902,851" coordsize="10102,31" path="m902,882l11004,882,11004,851,902,851,902,882xe" filled="t" fillcolor="#000000" stroked="f">
                <v:path arrowok="t"/>
                <v:fill/>
              </v:shape>
            </v:group>
            <v:group style="position:absolute;left:902;top:880;width:10102;height:4" coordorigin="902,880" coordsize="10102,4">
              <v:shape style="position:absolute;left:902;top:880;width:10102;height:4" coordorigin="902,880" coordsize="10102,4" path="m902,884l11004,884,11004,880,902,880,902,884xe" filled="t" fillcolor="#E6E6E6" stroked="f">
                <v:path arrowok="t"/>
                <v:fill/>
              </v:shape>
            </v:group>
            <v:group style="position:absolute;left:902;top:1818;width:10102;height:2" coordorigin="902,1818" coordsize="10102,2">
              <v:shape style="position:absolute;left:902;top:1818;width:10102;height:2" coordorigin="902,1818" coordsize="10102,0" path="m902,1818l11004,1818e" filled="f" stroked="t" strokeweight=".22pt" strokecolor="#E6E6E6">
                <v:path arrowok="t"/>
              </v:shape>
            </v:group>
            <v:group style="position:absolute;left:888;top:1834;width:10116;height:2" coordorigin="888,1834" coordsize="10116,2">
              <v:shape style="position:absolute;left:888;top:1834;width:10116;height:2" coordorigin="888,1834" coordsize="10116,0" path="m888,1834l11004,1834e" filled="f" stroked="t" strokeweight="1.54pt" strokecolor="#000000">
                <v:path arrowok="t"/>
              </v:shape>
              <v:shape style="position:absolute;left:5448;top:1018;width:472;height:666" type="#_x0000_t75">
                <v:imagedata r:id="rId40" o:title="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113" w:right="564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v:shape style="position:absolute;margin-left:309pt;margin-top:1.911777pt;width:257.25pt;height:223.5pt;mso-position-horizontal-relative:page;mso-position-vertical-relative:paragraph;z-index:-3680" type="#_x0000_t75">
            <v:imagedata r:id="rId41" o:title=""/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okurimit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publik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4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rkatëse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ndërtimi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rpara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39"/>
        <w:jc w:val="left"/>
        <w:tabs>
          <w:tab w:pos="720" w:val="left"/>
          <w:tab w:pos="1480" w:val="left"/>
          <w:tab w:pos="2060" w:val="left"/>
          <w:tab w:pos="2940" w:val="left"/>
          <w:tab w:pos="3300" w:val="left"/>
          <w:tab w:pos="4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okuruara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hqyrtojë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hpërnd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tabs>
          <w:tab w:pos="800" w:val="left"/>
          <w:tab w:pos="2040" w:val="left"/>
          <w:tab w:pos="3300" w:val="left"/>
          <w:tab w:pos="4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retari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tabs>
          <w:tab w:pos="1260" w:val="left"/>
          <w:tab w:pos="1680" w:val="left"/>
          <w:tab w:pos="2860" w:val="left"/>
          <w:tab w:pos="3740" w:val="left"/>
          <w:tab w:pos="41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Urban,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4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monito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4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ktuese,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mojë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riodiki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ërmes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hvil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limit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Urban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232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</w:p>
    <w:p>
      <w:pPr>
        <w:spacing w:before="1" w:after="0" w:line="240" w:lineRule="auto"/>
        <w:ind w:left="338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1215" w:footer="896" w:top="1480" w:bottom="1080" w:left="1020" w:right="480"/>
          <w:headerReference w:type="even" r:id="rId36"/>
          <w:headerReference w:type="odd" r:id="rId37"/>
          <w:footerReference w:type="even" r:id="rId38"/>
          <w:footerReference w:type="odd" r:id="rId39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148926pt;margin-top:49.327671pt;width:25.429787pt;height:34.008511pt;mso-position-horizontal-relative:page;mso-position-vertical-relative:page;z-index:-3679" type="#_x0000_t75">
            <v:imagedata r:id="rId42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6" w:after="0" w:line="240" w:lineRule="auto"/>
        <w:ind w:left="1590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44.097778pt;margin-top:-15.374345pt;width:506.205747pt;height:.1pt;mso-position-horizontal-relative:page;mso-position-vertical-relative:paragraph;z-index:-3678" coordorigin="882,-307" coordsize="10124,2">
            <v:shape style="position:absolute;left:882;top:-307;width:10124;height:2" coordorigin="882,-307" coordsize="10124,0" path="m882,-307l11006,-307e" filled="f" stroked="t" strokeweight="1.53117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120"/>
        </w:rPr>
        <w:t>Tabela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-6"/>
          <w:w w:val="12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17"/>
          <w:szCs w:val="17"/>
          <w:color w:val="030303"/>
          <w:spacing w:val="10"/>
          <w:w w:val="10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Lista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projekteve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reja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thirrja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katert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viti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81818"/>
          <w:spacing w:val="0"/>
          <w:w w:val="100"/>
        </w:rPr>
        <w:t>2016,</w:t>
      </w:r>
      <w:r>
        <w:rPr>
          <w:rFonts w:ascii="Times New Roman" w:hAnsi="Times New Roman" w:cs="Times New Roman" w:eastAsia="Times New Roman"/>
          <w:sz w:val="17"/>
          <w:szCs w:val="17"/>
          <w:color w:val="18181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cikel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0"/>
          <w:w w:val="100"/>
        </w:rPr>
        <w:t>zbatimi</w:t>
      </w:r>
      <w:r>
        <w:rPr>
          <w:rFonts w:ascii="Times New Roman" w:hAnsi="Times New Roman" w:cs="Times New Roman" w:eastAsia="Times New Roman"/>
          <w:sz w:val="18"/>
          <w:szCs w:val="18"/>
          <w:color w:val="181818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81818"/>
          <w:spacing w:val="0"/>
          <w:w w:val="110"/>
        </w:rPr>
        <w:t>2017-2018.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8.030853" w:type="dxa"/>
      </w:tblPr>
      <w:tblGrid/>
      <w:tr>
        <w:trPr>
          <w:trHeight w:val="790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8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7"/>
              </w:rPr>
              <w:t>Nr.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8"/>
              </w:rPr>
              <w:t>Autoriteti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8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9"/>
              </w:rPr>
              <w:t>Kontraktues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Emertimi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11"/>
              </w:rPr>
              <w:t>Projektit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6" w:after="0" w:line="240" w:lineRule="auto"/>
              <w:ind w:left="126" w:right="11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VIera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3"/>
              </w:rPr>
              <w:t>plote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11"/>
              </w:rPr>
              <w:t>projektit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(n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5"/>
              </w:rPr>
              <w:t>Leke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6"/>
              </w:rPr>
              <w:t>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84" w:lineRule="exact"/>
              <w:ind w:left="297" w:right="28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VIera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8" w:after="0" w:line="236" w:lineRule="auto"/>
              <w:ind w:left="71" w:right="5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financimit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11"/>
              </w:rPr>
              <w:t>per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A2A2A"/>
                <w:spacing w:val="0"/>
                <w:w w:val="100"/>
              </w:rPr>
              <w:t>vi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A2A2A"/>
                <w:spacing w:val="-5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2017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7"/>
              </w:rPr>
              <w:t>(n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6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5"/>
              </w:rPr>
              <w:t>Leke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6"/>
              </w:rPr>
              <w:t>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25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2007" w:right="1987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10"/>
              </w:rPr>
              <w:t>QARKULEZHE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237" w:right="1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34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Mirdite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Zgjatimi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unaze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Rreshen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5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50,587,989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75,293,995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25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884" w:right="185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7"/>
              </w:rPr>
              <w:t>QARKUSHKODER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459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5" w:right="19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3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9"/>
                <w:w w:val="111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Va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Dejes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2" w:after="0" w:line="263" w:lineRule="auto"/>
              <w:ind w:left="86" w:right="316" w:firstLine="-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Rehabilitim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Va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Dejes,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Qende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Va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Dej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7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26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w w:val="106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2"/>
                <w:w w:val="106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4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279,345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w w:val="11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8"/>
                <w:w w:val="11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4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0"/>
                <w:w w:val="111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2"/>
              </w:rPr>
              <w:t>9,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8"/>
                <w:w w:val="112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45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19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031" w:right="201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8"/>
              </w:rPr>
              <w:t>QARKUDIBER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5" w:right="1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32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95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4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5"/>
                <w:w w:val="115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5"/>
              </w:rPr>
              <w:t>ulqize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82" w:lineRule="exact"/>
              <w:ind w:left="8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Qendra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3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4"/>
                <w:w w:val="11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sheshi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para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1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h-K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"/>
                <w:w w:val="111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11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illit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3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1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Rrethit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Bulqize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5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9"/>
                <w:w w:val="105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3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6"/>
                <w:w w:val="111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8"/>
                <w:w w:val="11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9"/>
              </w:rPr>
              <w:t>1,428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6"/>
              </w:rPr>
              <w:t>24,4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3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6"/>
                <w:w w:val="11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4" w:hRule="exact"/>
        </w:trPr>
        <w:tc>
          <w:tcPr>
            <w:tcW w:w="612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70" w:right="194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6"/>
              </w:rPr>
              <w:t>TIRANE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248" w:hRule="exact"/>
        </w:trPr>
        <w:tc>
          <w:tcPr>
            <w:tcW w:w="612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2" w:after="0" w:line="240" w:lineRule="auto"/>
              <w:ind w:left="225" w:right="19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9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2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Kavaje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2.449880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Rikonstruksioni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3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"/>
                <w:w w:val="113"/>
              </w:rPr>
              <w:t>X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4"/>
              </w:rPr>
              <w:t>hami-Gole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8"/>
                <w:w w:val="104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65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2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25,040,768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6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25,04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07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768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94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25" w:right="18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29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5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ane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3" w:after="0" w:line="247" w:lineRule="auto"/>
              <w:ind w:left="86" w:right="94" w:firstLine="-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bllokut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kufizohet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rruga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"Elba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6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ani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65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1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"St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vr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Vinja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5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1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1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Pjete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7"/>
              </w:rPr>
              <w:t>Budi"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0"/>
                <w:w w:val="12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6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7"/>
                <w:w w:val="116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4"/>
              </w:rPr>
              <w:t>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NJA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4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w w:val="106"/>
              </w:rPr>
              <w:t>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6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97979"/>
                <w:spacing w:val="-3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426,758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8"/>
              </w:rPr>
              <w:t>70,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08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0"/>
              </w:rPr>
              <w:t>3,379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796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5" w:right="18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18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Tirane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84" w:lineRule="exact"/>
              <w:ind w:left="80" w:right="197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bllokut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kufizua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rruga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3" w:after="0" w:line="259" w:lineRule="auto"/>
              <w:ind w:left="80" w:right="530" w:firstLine="6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2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Lambi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Bonat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0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5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1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"Haki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Stermill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6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797979"/>
                <w:spacing w:val="10"/>
                <w:w w:val="227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1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Musine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ok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7"/>
                <w:w w:val="105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4"/>
              </w:rPr>
              <w:t>lar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04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65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5"/>
                <w:w w:val="109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ons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ruks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2"/>
                <w:w w:val="10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2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7"/>
              </w:rPr>
              <w:t>"Z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"/>
                <w:w w:val="108"/>
              </w:rPr>
              <w:t>y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9"/>
              </w:rPr>
              <w:t>ber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Zenel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6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7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9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9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1"/>
                <w:w w:val="11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4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270,0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08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w w:val="106"/>
              </w:rPr>
              <w:t>61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7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5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3"/>
                <w:w w:val="115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19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036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42" w:hRule="exact"/>
        </w:trPr>
        <w:tc>
          <w:tcPr>
            <w:tcW w:w="612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0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903" w:right="187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2"/>
              </w:rPr>
              <w:t>ELBASAN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698" w:hRule="exact"/>
        </w:trPr>
        <w:tc>
          <w:tcPr>
            <w:tcW w:w="612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225" w:right="18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28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3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Elbasan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7.349632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40" w:after="0" w:line="255" w:lineRule="auto"/>
              <w:ind w:left="80" w:right="2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1"/>
                <w:w w:val="11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0"/>
              </w:rPr>
              <w:t>heshit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"Zaranika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Bulevardi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Pasha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6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enti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Kryqezimi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"1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Maji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2"/>
                <w:w w:val="112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2"/>
              </w:rPr>
              <w:t>aranikes"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2"/>
              </w:rPr>
              <w:t>)-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0"/>
              </w:rPr>
              <w:t>Faza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3"/>
              </w:rPr>
              <w:t>IV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8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9"/>
                <w:w w:val="108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2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8"/>
                <w:w w:val="11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1"/>
                <w:w w:val="119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2"/>
              </w:rPr>
              <w:t>,533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7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13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7"/>
                <w:w w:val="113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9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5"/>
                <w:w w:val="111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0"/>
              </w:rPr>
              <w:t>,095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4" w:hRule="exact"/>
        </w:trPr>
        <w:tc>
          <w:tcPr>
            <w:tcW w:w="612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31" w:right="18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95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Belsh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7.349632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76" w:lineRule="exact"/>
              <w:ind w:left="7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dertimi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pedonales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korsise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2"/>
              </w:rPr>
              <w:t>bi&lt;;:ikletave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92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9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9"/>
              </w:rPr>
              <w:t>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1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9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Belsh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w w:val="109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2"/>
                <w:w w:val="10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9"/>
                <w:w w:val="11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1"/>
                <w:w w:val="11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14"/>
              </w:rPr>
              <w:t>5,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3"/>
                <w:w w:val="114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1"/>
              </w:rPr>
              <w:t>18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w w:val="106"/>
              </w:rPr>
              <w:t>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06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9"/>
              </w:rPr>
              <w:t>987,909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15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9"/>
              </w:rPr>
              <w:t>GJlROKASTER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276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8" w:after="0" w:line="240" w:lineRule="auto"/>
              <w:ind w:left="225" w:right="18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2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Libohove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5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qendre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09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15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8"/>
                <w:w w:val="108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8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w w:val="11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2"/>
                <w:w w:val="110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1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73,239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9"/>
                <w:w w:val="119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8"/>
                <w:w w:val="119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9"/>
              </w:rPr>
              <w:t>,586,620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88" w:right="196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30303"/>
                <w:spacing w:val="0"/>
                <w:w w:val="103"/>
              </w:rPr>
              <w:t>QARKUKOR&lt;;:E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276" w:hRule="exact"/>
        </w:trPr>
        <w:tc>
          <w:tcPr>
            <w:tcW w:w="612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7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4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Pogradec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2.449880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40" w:after="0" w:line="240" w:lineRule="auto"/>
              <w:ind w:left="9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Sistemim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5"/>
              </w:rPr>
              <w:t>rru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3"/>
                <w:w w:val="115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21"/>
                <w:w w:val="115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5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5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bllok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17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8"/>
                <w:w w:val="117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6"/>
                <w:w w:val="11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Sta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5"/>
                <w:w w:val="109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4"/>
              </w:rPr>
              <w:t>iumi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94,687,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9"/>
                <w:w w:val="107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4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47,34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4"/>
                <w:w w:val="107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5"/>
                <w:w w:val="114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05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89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Kors:e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7.34963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76" w:lineRule="exact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9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abili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2"/>
                <w:w w:val="109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1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85"/>
              </w:rPr>
              <w:t>ndri&lt;;:i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85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5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gjelberi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"/>
                <w:w w:val="107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7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5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7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8"/>
                <w:w w:val="108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24"/>
              </w:rPr>
              <w:t>nate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ndryshme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qytet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w w:val="105"/>
              </w:rPr>
              <w:t>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9"/>
              </w:rPr>
              <w:t>8,9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9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,058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59,460,529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51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8"/>
              </w:rPr>
              <w:t>12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Ko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09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88"/>
              </w:rPr>
              <w:t>s:e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71" w:after="0" w:line="255" w:lineRule="auto"/>
              <w:ind w:left="86" w:right="251" w:firstLine="-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Rehabilitim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zonave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informa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4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lagjia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17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1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3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fund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Park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Rini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06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28"/>
              </w:rPr>
              <w:t>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7"/>
              </w:rPr>
              <w:t>60,000,000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12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6"/>
                <w:w w:val="112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0"/>
              </w:rPr>
              <w:t>,000,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7"/>
                <w:w w:val="110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80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9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5"/>
              </w:rPr>
              <w:t>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89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4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Kolof1ie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83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Rikual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4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qendre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5"/>
              </w:rPr>
              <w:t>Lesko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6"/>
                <w:w w:val="106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ik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3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13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0"/>
                <w:w w:val="113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9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559,738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3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7"/>
              </w:rPr>
              <w:t>50,559,738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59" w:hRule="exact"/>
        </w:trPr>
        <w:tc>
          <w:tcPr>
            <w:tcW w:w="612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7"/>
              </w:rPr>
              <w:t>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Kolo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3"/>
                <w:w w:val="108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4.899752" w:space="0" w:color="000000"/>
              <w:bottom w:val="single" w:sz="2.449880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84" w:lineRule="exact"/>
              <w:ind w:left="8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Rikonstruksio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0"/>
                <w:w w:val="165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0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6"/>
              </w:rPr>
              <w:t>Maj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9"/>
                <w:w w:val="11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6"/>
              </w:rPr>
              <w:t>",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5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hyrje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16" w:after="0" w:line="240" w:lineRule="auto"/>
              <w:ind w:left="8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1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seke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35,997,041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1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7"/>
                <w:w w:val="111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3"/>
              </w:rPr>
              <w:t>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9"/>
                <w:w w:val="113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2"/>
                <w:w w:val="11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0"/>
                <w:w w:val="116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4"/>
                <w:w w:val="116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7"/>
              </w:rPr>
              <w:t>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06" w:hRule="exact"/>
        </w:trPr>
        <w:tc>
          <w:tcPr>
            <w:tcW w:w="612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31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9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9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31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Maliq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2.449880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5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Rivitalizimi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34"/>
              </w:rPr>
              <w:t>"P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6"/>
                <w:w w:val="133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6"/>
              </w:rPr>
              <w:t>ndavinj-Pojan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11"/>
                <w:w w:val="107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6"/>
                <w:w w:val="113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vezde"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78,078,456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2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8"/>
              </w:rPr>
              <w:t>39,03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2"/>
                <w:w w:val="108"/>
              </w:rPr>
              <w:t>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4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228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59" w:type="dxa"/>
            <w:gridSpan w:val="2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007" w:right="1989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8"/>
              </w:rPr>
              <w:t>QARKUBERAT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536" w:hRule="exact"/>
        </w:trPr>
        <w:tc>
          <w:tcPr>
            <w:tcW w:w="612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8"/>
              </w:rPr>
              <w:t>16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08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3"/>
                <w:w w:val="108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7"/>
                <w:w w:val="11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12"/>
              </w:rPr>
              <w:t>rat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1" w:type="dxa"/>
            <w:tcBorders>
              <w:top w:val="single" w:sz="7.34963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78" w:after="0" w:line="178" w:lineRule="exact"/>
              <w:ind w:left="86" w:right="98" w:firstLine="-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Rikon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2"/>
                <w:w w:val="106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ruksio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8181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ndertesave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-6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00"/>
              </w:rPr>
              <w:t>anim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0"/>
                <w:w w:val="100"/>
              </w:rPr>
              <w:t>stadiumit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81818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45454"/>
                <w:spacing w:val="-19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Tomor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bulevardi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-12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Republik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3F3F3F"/>
                <w:spacing w:val="0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3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86,976,834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43,488,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07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1215" w:footer="896" w:top="1480" w:bottom="1080" w:left="780" w:right="780"/>
          <w:pgSz w:w="11920" w:h="16860"/>
        </w:sectPr>
      </w:pPr>
      <w:rPr/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/>
        <w:pict>
          <v:shape style="position:absolute;margin-left:271.148926pt;margin-top:49.327671pt;width:25.429787pt;height:34.008511pt;mso-position-horizontal-relative:page;mso-position-vertical-relative:page;z-index:-3677" type="#_x0000_t75">
            <v:imagedata r:id="rId47" o:title=""/>
          </v:shape>
        </w:pict>
      </w:r>
      <w:r>
        <w:rPr/>
        <w:pict>
          <v:group style="position:absolute;margin-left:45.016483pt;margin-top:43.189392pt;width:505.287043pt;height:.1pt;mso-position-horizontal-relative:page;mso-position-vertical-relative:page;z-index:-3676" coordorigin="900,864" coordsize="10106,2">
            <v:shape style="position:absolute;left:900;top:864;width:10106;height:2" coordorigin="900,864" coordsize="10106,0" path="m900,864l11006,864e" filled="f" stroked="t" strokeweight="1.224938pt" strokecolor="#000000">
              <v:path arrowok="t"/>
            </v:shape>
          </v:group>
          <w10:wrap type="none"/>
        </w:pict>
      </w:r>
      <w:r>
        <w:rPr/>
        <w:pict>
          <v:group style="position:absolute;margin-left:44.097778pt;margin-top:91.739166pt;width:506.205747pt;height:.1pt;mso-position-horizontal-relative:page;mso-position-vertical-relative:page;z-index:-3675" coordorigin="882,1835" coordsize="10124,2">
            <v:shape style="position:absolute;left:882;top:1835;width:10124;height:2" coordorigin="882,1835" coordsize="10124,0" path="m882,1835l11006,1835e" filled="f" stroked="t" strokeweight="1.531173pt" strokecolor="#000000">
              <v:path arrowok="t"/>
            </v:shape>
          </v:group>
          <w10:wrap type="none"/>
        </w:pict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534.913597" w:type="dxa"/>
      </w:tblPr>
      <w:tblGrid/>
      <w:tr>
        <w:trPr>
          <w:trHeight w:val="527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9"/>
              </w:rPr>
              <w:t>17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14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3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Poli&lt;;an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7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59" w:after="0" w:line="263" w:lineRule="auto"/>
              <w:ind w:left="80" w:right="1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pa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pallateve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ish-ma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07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os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7"/>
              </w:rPr>
              <w:t>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7"/>
              </w:rPr>
              <w:t>pallateve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8"/>
              </w:rPr>
              <w:t>23,205,535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8"/>
                <w:w w:val="111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B5B5B"/>
                <w:spacing w:val="-10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205,535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59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18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14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4"/>
                <w:w w:val="129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93"/>
              </w:rPr>
              <w:t>oli&lt;;an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7" w:type="dxa"/>
            <w:tcBorders>
              <w:top w:val="single" w:sz="4.899752" w:space="0" w:color="000000"/>
              <w:bottom w:val="single" w:sz="4.89975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2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Rikualifikim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3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Shetit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6"/>
                <w:w w:val="109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9"/>
                <w:w w:val="10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"Miqesia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4"/>
              </w:rPr>
              <w:t>dhe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Tregut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8,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2"/>
                <w:w w:val="107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22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8"/>
                <w:w w:val="122"/>
              </w:rPr>
              <w:t>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1"/>
              </w:rPr>
              <w:t>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7"/>
              </w:rPr>
              <w:t>8,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2"/>
                <w:w w:val="107"/>
              </w:rPr>
              <w:t>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,575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398" w:hRule="exact"/>
        </w:trPr>
        <w:tc>
          <w:tcPr>
            <w:tcW w:w="612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71" w:type="dxa"/>
            <w:gridSpan w:val="2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5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104" w:right="208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30303"/>
                <w:spacing w:val="0"/>
                <w:w w:val="101"/>
              </w:rPr>
              <w:t>QARKUF1ER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4.89975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401" w:hRule="exact"/>
        </w:trPr>
        <w:tc>
          <w:tcPr>
            <w:tcW w:w="612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8"/>
              </w:rPr>
              <w:t>19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14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95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3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1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llakaster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7" w:type="dxa"/>
            <w:tcBorders>
              <w:top w:val="single" w:sz="4.899752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82" w:lineRule="exact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6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5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1ag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"28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2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12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2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2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9"/>
                <w:w w:val="112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2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2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0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51"/>
              </w:rPr>
              <w:t>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30"/>
                <w:w w:val="15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8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2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Ballsh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6"/>
              </w:rPr>
              <w:t>Mallakaster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8"/>
              </w:rPr>
              <w:t>93,424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08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4.89975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95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w w:val="109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7"/>
                <w:w w:val="109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9"/>
              </w:rPr>
              <w:t>,712,089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94" w:hRule="exact"/>
        </w:trPr>
        <w:tc>
          <w:tcPr>
            <w:tcW w:w="612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82" w:right="1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4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14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4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9"/>
                <w:w w:val="11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0"/>
              </w:rPr>
              <w:t>ashk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5"/>
                <w:w w:val="11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6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0"/>
              </w:rPr>
              <w:t>Fier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7" w:type="dxa"/>
            <w:tcBorders>
              <w:top w:val="single" w:sz="7.349632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0" w:after="0" w:line="182" w:lineRule="exact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1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8"/>
                <w:w w:val="108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8"/>
              </w:rPr>
              <w:t>habilitimi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fasadave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5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rikonstru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0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9"/>
                <w:w w:val="107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7"/>
              </w:rPr>
              <w:t>ioni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3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7"/>
              </w:rPr>
              <w:t>rruges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6" w:after="0" w:line="255" w:lineRule="auto"/>
              <w:ind w:left="80" w:right="376" w:firstLine="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0"/>
              </w:rPr>
              <w:t>"RaufNallbani"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0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dh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rijetezimi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hapesire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se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8"/>
              </w:rPr>
              <w:t>terminalit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9"/>
              </w:rPr>
              <w:t>auto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3"/>
                <w:w w:val="11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usave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w w:val="108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8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3,041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7"/>
                <w:w w:val="110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13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6"/>
                <w:w w:val="113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8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w w:val="10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6"/>
                <w:w w:val="109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B5B5B"/>
                <w:spacing w:val="-9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09"/>
              </w:rPr>
              <w:t>520,5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6"/>
                <w:w w:val="109"/>
              </w:rPr>
              <w:t>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1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450" w:hRule="exact"/>
        </w:trPr>
        <w:tc>
          <w:tcPr>
            <w:tcW w:w="612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5371" w:type="dxa"/>
            <w:gridSpan w:val="2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006" w:right="197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30303"/>
                <w:spacing w:val="0"/>
                <w:w w:val="103"/>
              </w:rPr>
              <w:t>QARKUVLORE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  <w:tc>
          <w:tcPr>
            <w:tcW w:w="1225" w:type="dxa"/>
            <w:tcBorders>
              <w:top w:val="single" w:sz="7.349632" w:space="0" w:color="000000"/>
              <w:bottom w:val="single" w:sz="2.449880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/>
            <w:rPr/>
          </w:p>
        </w:tc>
      </w:tr>
      <w:tr>
        <w:trPr>
          <w:trHeight w:val="279" w:hRule="exact"/>
        </w:trPr>
        <w:tc>
          <w:tcPr>
            <w:tcW w:w="612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9" w:after="0" w:line="240" w:lineRule="auto"/>
              <w:ind w:left="182" w:right="16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7"/>
              </w:rPr>
              <w:t>21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614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7.349632" w:space="0" w:color="000000"/>
            </w:tcBorders>
          </w:tcPr>
          <w:p>
            <w:pPr>
              <w:spacing w:before="19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1"/>
              </w:rPr>
              <w:t>Finiq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3757" w:type="dxa"/>
            <w:tcBorders>
              <w:top w:val="single" w:sz="2.449880" w:space="0" w:color="000000"/>
              <w:bottom w:val="single" w:sz="7.349632" w:space="0" w:color="000000"/>
              <w:left w:val="single" w:sz="7.349632" w:space="0" w:color="000000"/>
              <w:right w:val="single" w:sz="4.899752" w:space="0" w:color="000000"/>
            </w:tcBorders>
          </w:tcPr>
          <w:p>
            <w:pPr>
              <w:spacing w:before="13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Rikual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4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f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7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6"/>
              </w:rPr>
              <w:t>ki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7"/>
                <w:w w:val="106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2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0"/>
              </w:rPr>
              <w:t>shit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4"/>
                <w:w w:val="106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3"/>
              </w:rPr>
              <w:t>i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-1"/>
                <w:w w:val="104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07"/>
              </w:rPr>
              <w:t>adhja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31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3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w w:val="105"/>
              </w:rPr>
              <w:t>42,0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8"/>
                <w:w w:val="105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0"/>
                <w:w w:val="115"/>
              </w:rPr>
              <w:t>9,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5"/>
                <w:w w:val="115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10"/>
              </w:rPr>
              <w:t>47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2.449880" w:space="0" w:color="000000"/>
              <w:bottom w:val="single" w:sz="7.34963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13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w w:val="110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-17"/>
                <w:w w:val="110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B5B5B"/>
                <w:spacing w:val="-13"/>
                <w:w w:val="131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424242"/>
                <w:spacing w:val="-9"/>
                <w:w w:val="125"/>
              </w:rPr>
              <w:t>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5B5B5B"/>
                <w:spacing w:val="-8"/>
                <w:w w:val="117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A2A2A"/>
                <w:spacing w:val="0"/>
                <w:w w:val="110"/>
              </w:rPr>
              <w:t>9,247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652" w:hRule="exact"/>
        </w:trPr>
        <w:tc>
          <w:tcPr>
            <w:tcW w:w="5984" w:type="dxa"/>
            <w:gridSpan w:val="3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18" w:right="259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8"/>
                <w:szCs w:val="18"/>
                <w:color w:val="030303"/>
                <w:w w:val="102"/>
              </w:rPr>
              <w:t>TOT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51515"/>
                <w:w w:val="103"/>
              </w:rPr>
              <w:t>ALI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w w:val="100"/>
              </w:rPr>
            </w:r>
          </w:p>
        </w:tc>
        <w:tc>
          <w:tcPr>
            <w:tcW w:w="1231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2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030303"/>
                <w:spacing w:val="0"/>
                <w:w w:val="109"/>
              </w:rPr>
              <w:t>1,689,684,368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25" w:type="dxa"/>
            <w:tcBorders>
              <w:top w:val="single" w:sz="7.349632" w:space="0" w:color="000000"/>
              <w:bottom w:val="single" w:sz="4.899752" w:space="0" w:color="000000"/>
              <w:left w:val="single" w:sz="4.899752" w:space="0" w:color="000000"/>
              <w:right w:val="single" w:sz="4.899752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51515"/>
                <w:spacing w:val="0"/>
                <w:w w:val="108"/>
              </w:rPr>
              <w:t>999,677,353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103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30303"/>
          <w:spacing w:val="0"/>
          <w:w w:val="107"/>
          <w:b/>
          <w:bCs/>
        </w:rPr>
        <w:t>Shenim: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8" w:lineRule="auto"/>
        <w:ind w:left="1472" w:right="753" w:firstLine="-282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"Vlera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34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-26"/>
          <w:w w:val="13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projektit"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perfaqeso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fmancimit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projektin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miratua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vendim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5"/>
        </w:rPr>
        <w:t>Komitetit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Zhvillimi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4"/>
        </w:rPr>
        <w:t>Rajoneve.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8" w:lineRule="auto"/>
        <w:ind w:left="1472" w:right="750" w:firstLine="-300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"Vlera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financimit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iti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Tabela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23"/>
          <w:w w:val="115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5"/>
          <w:w w:val="115"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15"/>
        </w:rPr>
        <w:t>1)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3"/>
          <w:w w:val="115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5"/>
        </w:rPr>
        <w:t>',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17"/>
          <w:w w:val="11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financimi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burim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fondi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paperdoru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"/>
          <w:w w:val="111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2016,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Granti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-18"/>
          <w:w w:val="206"/>
        </w:rPr>
        <w:t>'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4"/>
        </w:rPr>
        <w:t>'Infrastruktura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vendore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8"/>
        </w:rPr>
        <w:t>rajonale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-40"/>
          <w:w w:val="109"/>
        </w:rPr>
        <w:t>"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dh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4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hegua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perdorim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4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2"/>
          <w:w w:val="113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4"/>
        </w:rPr>
        <w:t>tin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8" w:lineRule="auto"/>
        <w:ind w:left="1472" w:right="772" w:firstLine="6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2017.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Konfirmimi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Ministria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Financave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eshte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shkres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8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nr.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12"/>
        </w:rPr>
        <w:t>40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5"/>
          <w:w w:val="112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-3"/>
          <w:w w:val="112"/>
        </w:rPr>
        <w:t>/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12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-21"/>
          <w:w w:val="112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-5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5"/>
        </w:rPr>
        <w:t>Prot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5"/>
          <w:w w:val="106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6"/>
        </w:rPr>
        <w:t>1.2.201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20"/>
          <w:w w:val="106"/>
        </w:rPr>
        <w:t>7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6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2"/>
          <w:w w:val="106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komunikua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sekretariati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tekni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prane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Ministrise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Zhvillimit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Urban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shkrese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12"/>
        </w:rPr>
        <w:t>nr.8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8"/>
          <w:w w:val="112"/>
        </w:rPr>
        <w:t>4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15"/>
          <w:w w:val="112"/>
        </w:rPr>
        <w:t>6</w:t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0"/>
          <w:w w:val="112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5B5B5B"/>
          <w:spacing w:val="-11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12"/>
        </w:rPr>
        <w:t>Prot.,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1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5"/>
        </w:rPr>
        <w:t>dt.7.2.2017.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8" w:lineRule="auto"/>
        <w:ind w:left="1466" w:right="764" w:firstLine="-294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Likujidimi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financia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vlere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projektit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(os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8"/>
          <w:w w:val="10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2"/>
          <w:w w:val="100"/>
        </w:rPr>
        <w:t>l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ere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kontrate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5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8"/>
          <w:w w:val="100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rimit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publi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9"/>
          <w:w w:val="100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424242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7"/>
          <w:w w:val="111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vitet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vazhdim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kryhet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Ministria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Zhvillimit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10"/>
          <w:w w:val="111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5"/>
        </w:rPr>
        <w:t>rba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1"/>
          <w:w w:val="106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4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bazua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edhe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ecurine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zb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timit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dhete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real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mit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projekteve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programua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buxhet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3"/>
          <w:w w:val="100"/>
        </w:rPr>
        <w:t>h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0"/>
        </w:rPr>
        <w:t>trirje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151515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-8"/>
          <w:w w:val="120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0"/>
          <w:w w:val="109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030303"/>
          <w:spacing w:val="-6"/>
          <w:w w:val="109"/>
        </w:rPr>
        <w:t>t</w:t>
      </w:r>
      <w:r>
        <w:rPr>
          <w:rFonts w:ascii="Times New Roman" w:hAnsi="Times New Roman" w:cs="Times New Roman" w:eastAsia="Times New Roman"/>
          <w:sz w:val="18"/>
          <w:szCs w:val="18"/>
          <w:color w:val="2A2A2A"/>
          <w:spacing w:val="0"/>
          <w:w w:val="110"/>
        </w:rPr>
        <w:t>e.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both"/>
        <w:spacing w:after="0"/>
        <w:sectPr>
          <w:pgMar w:header="1212" w:footer="896" w:top="1480" w:bottom="1080" w:left="1180" w:right="1000"/>
          <w:headerReference w:type="even" r:id="rId43"/>
          <w:headerReference w:type="odd" r:id="rId44"/>
          <w:footerReference w:type="even" r:id="rId45"/>
          <w:footerReference w:type="odd" r:id="rId46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shape style="position:absolute;margin-left:271.679993pt;margin-top:49.919979pt;width:24.959999pt;height:34.560001pt;mso-position-horizontal-relative:page;mso-position-vertical-relative:page;z-index:-3674" type="#_x0000_t75">
            <v:imagedata r:id="rId48" o:title=""/>
          </v:shape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8" w:after="0" w:line="240" w:lineRule="auto"/>
        <w:ind w:left="986"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group style="position:absolute;margin-left:44.145168pt;margin-top:-16.558167pt;width:506.06999pt;height:.1pt;mso-position-horizontal-relative:page;mso-position-vertical-relative:paragraph;z-index:-3673" coordorigin="883,-331" coordsize="10121,2">
            <v:shape style="position:absolute;left:883;top:-331;width:10121;height:2" coordorigin="883,-331" coordsize="10121,0" path="m883,-331l11004,-331e" filled="f" stroked="t" strokeweight="1.59946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25"/>
        </w:rPr>
        <w:t>Tabela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1"/>
          <w:w w:val="125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00"/>
        </w:rPr>
        <w:t>112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00"/>
        </w:rPr>
        <w:t>Lista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28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0"/>
          <w:w w:val="12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15"/>
        </w:rPr>
        <w:t>projektev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-16"/>
          <w:w w:val="115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0"/>
          <w:w w:val="155"/>
        </w:rPr>
        <w:t>,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19"/>
        </w:rPr>
        <w:t>thirja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-25"/>
          <w:w w:val="11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9"/>
        </w:rPr>
        <w:t>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8"/>
          <w:w w:val="11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9"/>
        </w:rPr>
        <w:t>katert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2"/>
          <w:w w:val="119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282828"/>
          <w:spacing w:val="-2"/>
          <w:w w:val="118"/>
        </w:rPr>
        <w:t>v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18"/>
        </w:rPr>
        <w:t>iti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0"/>
          <w:w w:val="118"/>
        </w:rPr>
        <w:t>n</w:t>
      </w:r>
      <w:r>
        <w:rPr>
          <w:rFonts w:ascii="Times New Roman" w:hAnsi="Times New Roman" w:cs="Times New Roman" w:eastAsia="Times New Roman"/>
          <w:sz w:val="17"/>
          <w:szCs w:val="17"/>
          <w:color w:val="010101"/>
          <w:spacing w:val="3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8"/>
        </w:rPr>
        <w:t>2016,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22"/>
          <w:w w:val="118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7"/>
        </w:rPr>
        <w:t>cikel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13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7"/>
        </w:rPr>
        <w:t>zbatimi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-7"/>
          <w:w w:val="1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color w:val="161616"/>
          <w:spacing w:val="0"/>
          <w:w w:val="117"/>
        </w:rPr>
        <w:t>2017-2018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00.269165" w:type="dxa"/>
      </w:tblPr>
      <w:tblGrid/>
      <w:tr>
        <w:trPr>
          <w:trHeight w:val="1133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6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2"/>
              </w:rPr>
              <w:t>Nr.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3"/>
              </w:rPr>
              <w:t>Autoriteti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15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16"/>
              </w:rPr>
              <w:t>Kontrakt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17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w w:val="108"/>
              </w:rPr>
              <w:t>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2"/>
              </w:rPr>
              <w:t>Emertimi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7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8"/>
              </w:rPr>
              <w:t>Projektit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7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51" w:lineRule="auto"/>
              <w:ind w:left="88" w:right="7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VIera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plote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projektit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0" w:after="0" w:line="190" w:lineRule="exact"/>
              <w:ind w:left="262" w:right="22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(n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0"/>
              </w:rPr>
              <w:t>Leke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1"/>
              </w:rPr>
              <w:t>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5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3" w:lineRule="auto"/>
              <w:ind w:left="210" w:right="169" w:firstLine="-1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Iera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99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3"/>
              </w:rPr>
              <w:t>financimit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13" w:after="0" w:line="251" w:lineRule="auto"/>
              <w:ind w:left="76" w:right="49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pe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viti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7"/>
              </w:rPr>
              <w:t>2017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(n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3"/>
              </w:rPr>
              <w:t>Leke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4"/>
              </w:rPr>
              <w:t>)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84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84" w:after="0" w:line="240" w:lineRule="auto"/>
              <w:ind w:left="2021" w:right="1996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3"/>
              </w:rPr>
              <w:t>QARKUBERAT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630" w:hRule="exact"/>
        </w:trPr>
        <w:tc>
          <w:tcPr>
            <w:tcW w:w="48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72" w:right="12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1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Ku&lt;;o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2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97" w:after="0" w:line="259" w:lineRule="auto"/>
              <w:ind w:left="83" w:right="49" w:firstLine="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9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gje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6"/>
              </w:rPr>
              <w:t>Nr.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0"/>
                <w:w w:val="115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Bllok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10"/>
                <w:w w:val="162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4"/>
              </w:rPr>
              <w:t>11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3"/>
              </w:rPr>
              <w:t>Janar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0"/>
                <w:w w:val="103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5"/>
              </w:rPr>
              <w:t>",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Ku&lt;;ove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147,336,682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44,201,005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342" w:hRule="exact"/>
        </w:trPr>
        <w:tc>
          <w:tcPr>
            <w:tcW w:w="48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047" w:right="2024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3"/>
              </w:rPr>
              <w:t>QARKUDIBER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403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1" w:after="0" w:line="240" w:lineRule="auto"/>
              <w:ind w:left="159" w:right="13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3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1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8"/>
              </w:rPr>
              <w:t>Klos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5"/>
              </w:rPr>
              <w:t>Ndertimi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4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5"/>
              </w:rPr>
              <w:t>iBypass-it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"/>
                <w:w w:val="11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6"/>
              </w:rPr>
              <w:t>qy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6"/>
                <w:w w:val="116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etit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6"/>
                <w:w w:val="116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Klos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97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117,781,840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8"/>
              </w:rPr>
              <w:t>35,334,552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403" w:hRule="exact"/>
        </w:trPr>
        <w:tc>
          <w:tcPr>
            <w:tcW w:w="480" w:type="dxa"/>
            <w:tcBorders>
              <w:top w:val="single" w:sz="5.118280" w:space="0" w:color="000000"/>
              <w:bottom w:val="single" w:sz="2.55914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5.118280" w:space="0" w:color="000000"/>
              <w:bottom w:val="single" w:sz="2.55914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8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963" w:right="191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0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9"/>
                <w:w w:val="11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3"/>
              </w:rPr>
              <w:t>DURRES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2.55914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5.118280" w:space="0" w:color="000000"/>
              <w:bottom w:val="single" w:sz="2.55914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889" w:hRule="exact"/>
        </w:trPr>
        <w:tc>
          <w:tcPr>
            <w:tcW w:w="480" w:type="dxa"/>
            <w:tcBorders>
              <w:top w:val="single" w:sz="2.55914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9" w:right="12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0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2.55914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8"/>
              </w:rPr>
              <w:t>Durres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2.55914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7" w:after="0" w:line="241" w:lineRule="auto"/>
              <w:ind w:left="96" w:right="46" w:firstLine="-1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5"/>
              </w:rPr>
              <w:t>hap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8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6"/>
                <w:w w:val="136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2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5"/>
                <w:w w:val="103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7"/>
              </w:rPr>
              <w:t>ave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midi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Kuartallit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3"/>
              </w:rPr>
              <w:t>Rruga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8"/>
              </w:rPr>
              <w:t>"Skenderbe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6"/>
                <w:w w:val="108"/>
              </w:rPr>
              <w:t>j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8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7"/>
                <w:w w:val="108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deri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rruge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95"/>
              </w:rPr>
              <w:t>"Jvfar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95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4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9"/>
                <w:w w:val="108"/>
              </w:rPr>
              <w:t>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2"/>
                <w:w w:val="115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62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7"/>
                <w:w w:val="108"/>
              </w:rPr>
              <w:t>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1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5"/>
              </w:rPr>
              <w:t>pesira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6"/>
                <w:w w:val="104"/>
              </w:rPr>
              <w:t>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rrug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9"/>
              </w:rPr>
              <w:t>Por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5"/>
                <w:w w:val="108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6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9"/>
                <w:w w:val="106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9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sis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mimi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rave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000000"/>
                <w:spacing w:val="0"/>
                <w:w w:val="100"/>
              </w:rPr>
            </w:r>
          </w:p>
          <w:p>
            <w:pPr>
              <w:spacing w:before="5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bardha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deri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5"/>
              </w:rPr>
              <w:t>Dajlani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9"/>
                <w:w w:val="105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Faza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9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2.55914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120,000,000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2.55914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36,000,000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473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2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0"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161616"/>
                <w:spacing w:val="0"/>
                <w:w w:val="107"/>
              </w:rPr>
              <w:t>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8"/>
              </w:rPr>
              <w:t>Durres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20" w:after="0" w:line="259" w:lineRule="auto"/>
              <w:ind w:left="90" w:right="316" w:firstLine="-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Rehabilitimi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33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29"/>
                <w:w w:val="133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Sheshit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Publi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prane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3"/>
              </w:rPr>
              <w:t>Mauzoleumit,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Faza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10"/>
              </w:rPr>
              <w:t>II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7"/>
              </w:rPr>
              <w:t>300,000,000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90,000,000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480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59" w:right="12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5"/>
              </w:rPr>
              <w:t>Kruje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27" w:after="0" w:line="259" w:lineRule="auto"/>
              <w:ind w:left="96" w:right="368" w:firstLine="-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Zgje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rrug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kryesor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4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21"/>
                <w:w w:val="132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32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6"/>
                <w:w w:val="132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edhe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she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hit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5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st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6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4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5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5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2"/>
              </w:rPr>
              <w:t>rlika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112,984,822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2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8"/>
              </w:rPr>
              <w:t>33,895,447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291" w:hRule="exact"/>
        </w:trPr>
        <w:tc>
          <w:tcPr>
            <w:tcW w:w="48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71" w:after="0" w:line="240" w:lineRule="auto"/>
              <w:ind w:left="1983" w:right="194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2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2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6"/>
                <w:w w:val="112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2"/>
              </w:rPr>
              <w:t>TIRANE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480" w:type="dxa"/>
            <w:tcBorders>
              <w:top w:val="single" w:sz="7.677424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27" w:after="0" w:line="240" w:lineRule="auto"/>
              <w:ind w:left="159" w:right="13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8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7.677424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27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7"/>
              </w:rPr>
              <w:t>Kavaje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7.677424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27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Unaza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!in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6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or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Kavajes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39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164,256,191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7.677424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39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7"/>
              </w:rPr>
              <w:t>49,276,857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291" w:hRule="exact"/>
        </w:trPr>
        <w:tc>
          <w:tcPr>
            <w:tcW w:w="48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39" w:after="0" w:line="240" w:lineRule="auto"/>
              <w:ind w:left="1906" w:right="187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7"/>
              </w:rPr>
              <w:t>QARK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7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7"/>
              </w:rPr>
              <w:t>ELBASAN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790" w:hRule="exact"/>
        </w:trPr>
        <w:tc>
          <w:tcPr>
            <w:tcW w:w="48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59" w:right="13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8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5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  <w:p>
            <w:pPr>
              <w:spacing w:before="9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w w:val="106"/>
              </w:rPr>
              <w:t>Li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7"/>
              </w:rPr>
              <w:t>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8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4"/>
                <w:w w:val="117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2"/>
              </w:rPr>
              <w:t>zhd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87" w:after="0" w:line="236" w:lineRule="auto"/>
              <w:ind w:left="90" w:right="323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Rehabilitim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urba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zone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dyja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anet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rruges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kryeso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Libr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5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hd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3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4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sis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2"/>
              </w:rPr>
              <w:t>asfalti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102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rrug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4"/>
              </w:rPr>
              <w:t>Dibre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7"/>
                <w:w w:val="105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35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22"/>
              </w:rPr>
              <w:t>11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27"/>
                <w:w w:val="122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8"/>
              </w:rPr>
              <w:t>52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3"/>
                <w:w w:val="118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25"/>
              </w:rPr>
              <w:t>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4"/>
              </w:rPr>
              <w:t>08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w w:val="124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9"/>
                <w:w w:val="124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9"/>
              </w:rPr>
              <w:t>45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6"/>
                <w:w w:val="119"/>
              </w:rPr>
              <w:t>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23"/>
              </w:rPr>
              <w:t>,222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489" w:hRule="exact"/>
        </w:trPr>
        <w:tc>
          <w:tcPr>
            <w:tcW w:w="48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59" w:right="12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8"/>
              </w:rPr>
              <w:t>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8"/>
              </w:rPr>
              <w:t>Gr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9"/>
                <w:w w:val="107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4"/>
              </w:rPr>
              <w:t>msh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3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Rehab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litimi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rrug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5"/>
                <w:w w:val="135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07"/>
              </w:rPr>
              <w:t>D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5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9"/>
              </w:rPr>
              <w:t>voll"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18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w w:val="114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5"/>
                <w:w w:val="114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7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6"/>
                <w:w w:val="127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30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8"/>
                <w:w w:val="130"/>
              </w:rPr>
              <w:t>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9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3"/>
              </w:rPr>
              <w:t>846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7"/>
              </w:rPr>
              <w:t>22,882,454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294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33" w:after="0" w:line="240" w:lineRule="auto"/>
              <w:ind w:left="2021" w:right="198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3"/>
              </w:rPr>
              <w:t>QARKUVLORE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758" w:hRule="exact"/>
        </w:trPr>
        <w:tc>
          <w:tcPr>
            <w:tcW w:w="48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59" w:right="13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8"/>
              </w:rPr>
              <w:t>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2"/>
              </w:rPr>
              <w:t>Vlore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56" w:after="0" w:line="245" w:lineRule="auto"/>
              <w:ind w:left="90" w:right="220" w:firstLine="-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Rikualifi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bllokut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7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ave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ku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5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5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zu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4"/>
              </w:rPr>
              <w:t>nga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4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Bulevardi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Ismail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4"/>
              </w:rPr>
              <w:t>Q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6"/>
                <w:w w:val="104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6"/>
                <w:w w:val="104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7"/>
                <w:w w:val="104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4"/>
              </w:rPr>
              <w:t>li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104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6"/>
                <w:w w:val="104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4"/>
              </w:rPr>
              <w:t>"Rr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1"/>
                <w:w w:val="104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4"/>
              </w:rPr>
              <w:t>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4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7"/>
                <w:w w:val="104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5"/>
              </w:rPr>
              <w:t>Kosov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1"/>
                <w:w w:val="104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81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29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"Gjergj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2"/>
              </w:rPr>
              <w:t>Arani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5"/>
                <w:w w:val="102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17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94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18"/>
              </w:rPr>
              <w:t>14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3"/>
                <w:w w:val="118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2"/>
              </w:rPr>
              <w:t>,2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22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6"/>
                <w:w w:val="144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32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1"/>
                <w:w w:val="132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0"/>
              </w:rPr>
              <w:t>10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w w:val="121"/>
              </w:rPr>
              <w:t>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20"/>
                <w:w w:val="121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3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6"/>
                <w:w w:val="135"/>
              </w:rPr>
              <w:t>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8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5"/>
                <w:w w:val="128"/>
              </w:rPr>
              <w:t>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41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4"/>
                <w:w w:val="141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1"/>
                <w:w w:val="126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40"/>
              </w:rPr>
              <w:t>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694" w:hRule="exact"/>
        </w:trPr>
        <w:tc>
          <w:tcPr>
            <w:tcW w:w="48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1"/>
              </w:rPr>
              <w:t>10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Bashkia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3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2"/>
              </w:rPr>
              <w:t>Vlore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24" w:after="0" w:line="245" w:lineRule="auto"/>
              <w:ind w:left="90" w:right="389" w:firstLine="-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Rikualifikimi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bllokut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282828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banesave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kufizua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nga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8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4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ule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ardi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Ismail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6"/>
              </w:rPr>
              <w:t>Q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6"/>
                <w:w w:val="105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6"/>
                <w:w w:val="93"/>
              </w:rPr>
              <w:t>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7"/>
                <w:w w:val="11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94"/>
              </w:rPr>
              <w:t>li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95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29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"Rr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2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5"/>
              </w:rPr>
              <w:t>Hasan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5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Kushta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3"/>
                <w:w w:val="100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81"/>
              </w:rPr>
              <w:t>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3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Gjergj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2"/>
              </w:rPr>
              <w:t>Araniti"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9"/>
                <w:w w:val="144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23"/>
              </w:rPr>
              <w:t>69,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8"/>
                <w:w w:val="123"/>
              </w:rPr>
              <w:t>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20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1"/>
                <w:w w:val="120"/>
              </w:rPr>
              <w:t>4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4"/>
                <w:w w:val="15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1"/>
              </w:rPr>
              <w:t>508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192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w w:val="111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2"/>
                <w:w w:val="111"/>
              </w:rPr>
              <w:t>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33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5"/>
                <w:w w:val="133"/>
              </w:rPr>
              <w:t>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20"/>
              </w:rPr>
              <w:t>44,3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2"/>
                <w:w w:val="120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9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291" w:hRule="exact"/>
        </w:trPr>
        <w:tc>
          <w:tcPr>
            <w:tcW w:w="480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5441" w:type="dxa"/>
            <w:gridSpan w:val="2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78" w:after="0" w:line="240" w:lineRule="auto"/>
              <w:ind w:left="2021" w:right="1983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QARKUKUKEs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7.677424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/>
            <w:rPr/>
          </w:p>
        </w:tc>
        <w:tc>
          <w:tcPr>
            <w:tcW w:w="1251" w:type="dxa"/>
            <w:tcBorders>
              <w:top w:val="single" w:sz="5.118280" w:space="0" w:color="000000"/>
              <w:bottom w:val="single" w:sz="7.677424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/>
            <w:rPr/>
          </w:p>
        </w:tc>
      </w:tr>
      <w:tr>
        <w:trPr>
          <w:trHeight w:val="425" w:hRule="exact"/>
        </w:trPr>
        <w:tc>
          <w:tcPr>
            <w:tcW w:w="48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2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6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color w:val="010101"/>
                <w:spacing w:val="0"/>
                <w:w w:val="107"/>
              </w:rPr>
              <w:t>11</w:t>
            </w:r>
            <w:r>
              <w:rPr>
                <w:rFonts w:ascii="Arial" w:hAnsi="Arial" w:cs="Arial" w:eastAsia="Arial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Bash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7"/>
              </w:rPr>
              <w:t>Has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3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Reha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ilitim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rr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ge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3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fshatit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2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4"/>
              </w:rPr>
              <w:t>Z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4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8"/>
              </w:rPr>
              <w:t>hr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"/>
                <w:w w:val="107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9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16"/>
              </w:rPr>
              <w:t>ht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7.677424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15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1"/>
                <w:w w:val="115"/>
              </w:rPr>
              <w:t>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6"/>
                <w:w w:val="116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6"/>
                <w:w w:val="144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8"/>
              </w:rPr>
              <w:t>43,0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12"/>
                <w:w w:val="118"/>
              </w:rPr>
              <w:t>6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44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7.677424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46,433,088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614" w:hRule="exact"/>
        </w:trPr>
        <w:tc>
          <w:tcPr>
            <w:tcW w:w="48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1"/>
                <w:w w:val="101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21"/>
              </w:rPr>
              <w:t>2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440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90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Bash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6"/>
              </w:rPr>
              <w:t>Kukes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4002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81" w:after="0" w:line="248" w:lineRule="auto"/>
              <w:ind w:left="90" w:right="82" w:firstLine="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4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1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stem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99"/>
              </w:rPr>
              <w:t>im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2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asfa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ltim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3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11"/>
                <w:w w:val="111"/>
              </w:rPr>
              <w:t>U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8"/>
                <w:w w:val="111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11"/>
              </w:rPr>
              <w:t>aze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11"/>
              </w:rPr>
              <w:t>s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-20"/>
                <w:w w:val="111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4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4D4D4D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8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5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D3D3D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18"/>
                <w:szCs w:val="18"/>
                <w:color w:val="3D3D3D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0"/>
              </w:rPr>
              <w:t>qytetit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3"/>
              </w:rPr>
              <w:t>Kukes,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3D3D3D"/>
                <w:spacing w:val="0"/>
                <w:w w:val="103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0"/>
              </w:rPr>
              <w:t>karburanti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3"/>
              </w:rPr>
              <w:t>vjete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6"/>
                <w:w w:val="104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777777"/>
                <w:spacing w:val="-20"/>
                <w:w w:val="134"/>
              </w:rPr>
              <w:t>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6"/>
              </w:rPr>
              <w:t>sta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1"/>
                <w:w w:val="106"/>
              </w:rPr>
              <w:t>c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0"/>
              </w:rPr>
              <w:t>on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8"/>
              </w:rPr>
              <w:t>Mo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2"/>
                <w:w w:val="108"/>
              </w:rPr>
              <w:t>r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11"/>
              </w:rPr>
              <w:t>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20"/>
                <w:w w:val="112"/>
              </w:rPr>
              <w:t>n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09"/>
              </w:rPr>
              <w:t>e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18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97,247,799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79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w w:val="115"/>
              </w:rPr>
              <w:t>29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6"/>
                <w:w w:val="115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21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9"/>
                <w:w w:val="121"/>
              </w:rPr>
              <w:t>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0"/>
                <w:w w:val="116"/>
              </w:rPr>
              <w:t>4,340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  <w:tr>
        <w:trPr>
          <w:trHeight w:val="621" w:hRule="exact"/>
        </w:trPr>
        <w:tc>
          <w:tcPr>
            <w:tcW w:w="5921" w:type="dxa"/>
            <w:gridSpan w:val="3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78" w:right="2538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w w:val="113"/>
              </w:rPr>
              <w:t>TO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-7"/>
                <w:w w:val="113"/>
              </w:rPr>
              <w:t>T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282828"/>
                <w:spacing w:val="-5"/>
                <w:w w:val="112"/>
              </w:rPr>
              <w:t>A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0"/>
                <w:w w:val="125"/>
              </w:rPr>
              <w:t>LI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315" w:type="dxa"/>
            <w:tcBorders>
              <w:top w:val="single" w:sz="5.118280" w:space="0" w:color="000000"/>
              <w:bottom w:val="single" w:sz="5.118280" w:space="0" w:color="000000"/>
              <w:left w:val="single" w:sz="7.677424" w:space="0" w:color="000000"/>
              <w:right w:val="single" w:sz="5.118280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98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w w:val="122"/>
              </w:rPr>
              <w:t>1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10101"/>
                <w:spacing w:val="-12"/>
                <w:w w:val="122"/>
              </w:rPr>
              <w:t>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6"/>
              </w:rPr>
              <w:t>715,598,367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  <w:tc>
          <w:tcPr>
            <w:tcW w:w="1251" w:type="dxa"/>
            <w:tcBorders>
              <w:top w:val="single" w:sz="5.118280" w:space="0" w:color="000000"/>
              <w:bottom w:val="single" w:sz="5.118280" w:space="0" w:color="000000"/>
              <w:left w:val="single" w:sz="5.118280" w:space="0" w:color="000000"/>
              <w:right w:val="single" w:sz="7.677424" w:space="0" w:color="000000"/>
            </w:tcBorders>
          </w:tcPr>
          <w:p>
            <w:pPr>
              <w:spacing w:before="1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56" w:right="-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Pr/>
            <w:r>
              <w:rPr>
                <w:rFonts w:ascii="Times New Roman" w:hAnsi="Times New Roman" w:cs="Times New Roman" w:eastAsia="Times New Roman"/>
                <w:sz w:val="17"/>
                <w:szCs w:val="17"/>
                <w:color w:val="161616"/>
                <w:spacing w:val="0"/>
                <w:w w:val="107"/>
              </w:rPr>
              <w:t>515,469,680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1212" w:footer="896" w:top="1480" w:bottom="1080" w:left="780" w:right="780"/>
          <w:pgSz w:w="11920" w:h="16860"/>
        </w:sectPr>
      </w:pPr>
      <w:rPr/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79.502012pt;height:179.42250pt;mso-position-horizontal-relative:char;mso-position-vertical-relative:line" type="#_x0000_t75">
            <v:imagedata r:id="rId5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NumType w:start="1997"/>
          <w:pgMar w:header="836" w:footer="763" w:top="1840" w:bottom="960" w:left="760" w:right="780"/>
          <w:headerReference w:type="odd" r:id="rId49"/>
          <w:headerReference w:type="even" r:id="rId50"/>
          <w:footerReference w:type="odd" r:id="rId51"/>
          <w:footerReference w:type="even" r:id="rId52"/>
          <w:pgSz w:w="11920" w:h="16860"/>
        </w:sectPr>
      </w:pPr>
      <w:rPr/>
    </w:p>
    <w:p>
      <w:pPr>
        <w:spacing w:before="37" w:after="0" w:line="240" w:lineRule="auto"/>
        <w:ind w:left="2126" w:right="17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655" w:right="12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67" w:right="-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413" w:right="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1" w:after="0" w:line="240" w:lineRule="auto"/>
        <w:ind w:left="484" w:right="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07" w:right="3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610" w:right="2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44" w:right="1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56" w:right="-20"/>
        <w:jc w:val="left"/>
        <w:tabs>
          <w:tab w:pos="1780" w:val="left"/>
          <w:tab w:pos="2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1109"/>
        <w:jc w:val="left"/>
        <w:tabs>
          <w:tab w:pos="1780" w:val="left"/>
          <w:tab w:pos="2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tabs>
          <w:tab w:pos="1860" w:val="left"/>
          <w:tab w:pos="3040" w:val="left"/>
          <w:tab w:pos="3380" w:val="left"/>
          <w:tab w:pos="47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53" w:right="-40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333" w:right="-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33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5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93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380" w:lineRule="auto"/>
        <w:ind w:left="1875" w:right="498" w:firstLine="-18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0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27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right="2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3" w:top="1840" w:bottom="1020" w:left="760" w:right="780"/>
          <w:pgSz w:w="11920" w:h="16860"/>
        </w:sectPr>
      </w:pPr>
      <w:rPr/>
    </w:p>
    <w:p>
      <w:pPr>
        <w:spacing w:before="37" w:after="0" w:line="240" w:lineRule="auto"/>
        <w:ind w:left="656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40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23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0" w:after="0" w:line="269" w:lineRule="exact"/>
        <w:ind w:left="373" w:right="400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2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 w:firstLine="33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tabs>
          <w:tab w:pos="1100" w:val="left"/>
          <w:tab w:pos="1620" w:val="left"/>
          <w:tab w:pos="2680" w:val="left"/>
          <w:tab w:pos="3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right="28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right="29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1"/>
            <w:col w:w="4959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3" w:top="1840" w:bottom="960" w:left="760" w:right="780"/>
          <w:pgSz w:w="11920" w:h="16860"/>
        </w:sectPr>
      </w:pPr>
      <w:rPr/>
    </w:p>
    <w:p>
      <w:pPr>
        <w:spacing w:before="37" w:after="0" w:line="240" w:lineRule="auto"/>
        <w:ind w:left="1646" w:right="12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333" w:right="-18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33" w:right="-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5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3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35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40" w:lineRule="auto"/>
        <w:ind w:left="333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335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3" w:right="-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9" w:lineRule="exact"/>
        <w:ind w:left="335" w:right="-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2080" w:right="16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333" w:right="-16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tabs>
          <w:tab w:pos="1060" w:val="left"/>
          <w:tab w:pos="1580" w:val="left"/>
          <w:tab w:pos="2520" w:val="left"/>
          <w:tab w:pos="2940" w:val="left"/>
          <w:tab w:pos="40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  <w:tab/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6" w:after="0" w:line="240" w:lineRule="auto"/>
        <w:ind w:right="-1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-1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26" w:right="17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655" w:right="12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7" w:right="-24"/>
        <w:jc w:val="center"/>
        <w:tabs>
          <w:tab w:pos="13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56" w:right="-20"/>
        <w:jc w:val="left"/>
        <w:tabs>
          <w:tab w:pos="1780" w:val="left"/>
          <w:tab w:pos="2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656" w:right="1109"/>
        <w:jc w:val="left"/>
        <w:tabs>
          <w:tab w:pos="1780" w:val="left"/>
          <w:tab w:pos="29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3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380" w:lineRule="auto"/>
        <w:ind w:left="1875" w:right="498" w:firstLine="-18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0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27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760" w:val="left"/>
          <w:tab w:pos="1600" w:val="left"/>
          <w:tab w:pos="1980" w:val="left"/>
          <w:tab w:pos="2560" w:val="left"/>
          <w:tab w:pos="3020" w:val="left"/>
          <w:tab w:pos="41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7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8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itetet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70" w:space="452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3" w:top="1840" w:bottom="1020" w:left="760" w:right="780"/>
          <w:pgSz w:w="11920" w:h="16860"/>
        </w:sectPr>
      </w:pPr>
      <w:rPr/>
    </w:p>
    <w:p>
      <w:pPr>
        <w:spacing w:before="37" w:after="0" w:line="240" w:lineRule="auto"/>
        <w:ind w:left="656" w:right="-7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20.6.2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rkuar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122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eferu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33,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42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47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Kodit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rocedur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hqyrtim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015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kreut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pika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kreut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pika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34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ikimi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liq,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raqitur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itetet,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hqiptare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73" w:right="-58" w:firstLine="283"/>
        <w:jc w:val="left"/>
        <w:tabs>
          <w:tab w:pos="1280" w:val="left"/>
          <w:tab w:pos="1600" w:val="left"/>
          <w:tab w:pos="2080" w:val="left"/>
          <w:tab w:pos="2380" w:val="left"/>
          <w:tab w:pos="2660" w:val="left"/>
          <w:tab w:pos="3060" w:val="left"/>
          <w:tab w:pos="3700" w:val="left"/>
          <w:tab w:pos="3800" w:val="left"/>
          <w:tab w:pos="4200" w:val="left"/>
          <w:tab w:pos="4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hqyrtimi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</w:p>
    <w:p>
      <w:pPr>
        <w:spacing w:before="0" w:after="0" w:line="269" w:lineRule="exact"/>
        <w:ind w:left="373" w:right="-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</w:p>
    <w:p>
      <w:pPr>
        <w:spacing w:before="0" w:after="0" w:line="269" w:lineRule="exact"/>
        <w:ind w:left="373" w:right="-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75,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89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rethit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Gjyq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Korçë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oc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373" w:right="-5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67/1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30/dh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199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rashiku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26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rethit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Gjyq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Korçë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93/1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4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199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89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Kodit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41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(vit)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275,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28.10.1989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katës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Gjyq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Korçë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37" w:after="0" w:line="240" w:lineRule="auto"/>
        <w:ind w:right="2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31/a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eferu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rantimin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ndidimin,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krimi...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920" w:val="left"/>
          <w:tab w:pos="1420" w:val="left"/>
          <w:tab w:pos="2580" w:val="left"/>
          <w:tab w:pos="324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rantimin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right="29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hikon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limin,</w:t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ndidimin,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ojit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eprës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97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ruar.</w:t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hkronja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</w:t>
      </w:r>
    </w:p>
    <w:p>
      <w:pPr>
        <w:spacing w:before="0" w:after="0" w:line="269" w:lineRule="exact"/>
        <w:ind w:right="2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momenti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undimit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nimit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rerë,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momentin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34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3" w:right="-20"/>
        <w:jc w:val="left"/>
        <w:tabs>
          <w:tab w:pos="1320" w:val="left"/>
          <w:tab w:pos="1740" w:val="left"/>
          <w:tab w:pos="2760" w:val="left"/>
          <w:tab w:pos="3240" w:val="left"/>
          <w:tab w:pos="44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eferu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</w:p>
    <w:p>
      <w:pPr>
        <w:spacing w:before="0" w:after="0" w:line="269" w:lineRule="exact"/>
        <w:ind w:right="30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etimit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“Sj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hoqëri”,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129/1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31/a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kreu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30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Kodit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right="29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39" w:lineRule="auto"/>
        <w:ind w:right="29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015,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015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</w:p>
    <w:p>
      <w:pPr>
        <w:spacing w:before="0" w:after="0" w:line="269" w:lineRule="exact"/>
        <w:ind w:right="29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rantimin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29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right="357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se: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both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9" w:space="453"/>
            <w:col w:w="4958"/>
          </w:cols>
        </w:sectPr>
      </w:pPr>
      <w:rPr/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36" w:footer="763" w:top="1840" w:bottom="960" w:left="760" w:right="780"/>
          <w:pgSz w:w="11920" w:h="16860"/>
        </w:sectPr>
      </w:pPr>
      <w:rPr/>
    </w:p>
    <w:p>
      <w:pPr>
        <w:spacing w:before="37" w:after="0" w:line="240" w:lineRule="auto"/>
        <w:ind w:left="373" w:right="-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96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5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hmërinë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rakoh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3" w:right="-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tit..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56" w:right="-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duhet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73" w:right="-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rakohshëm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</w:p>
    <w:p>
      <w:pPr>
        <w:spacing w:before="1" w:after="0" w:line="240" w:lineRule="auto"/>
        <w:ind w:left="373" w:right="37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617" w:right="1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73" w:right="-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Qendror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23,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29.12.2008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 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73" w:right="-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73" w:right="-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inte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mërohen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rojnë</w:t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138/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015,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rantimin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publike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693" w:right="20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-40" w:right="335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shpal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rakohshëm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333"/>
        <w:jc w:val="right"/>
        <w:tabs>
          <w:tab w:pos="380" w:val="left"/>
          <w:tab w:pos="900" w:val="left"/>
          <w:tab w:pos="1820" w:val="left"/>
          <w:tab w:pos="2240" w:val="left"/>
          <w:tab w:pos="33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t’i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njof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ohet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menjëh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33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33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mund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33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right="33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Denar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Biba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right"/>
        <w:spacing w:after="0"/>
        <w:sectPr>
          <w:type w:val="continuous"/>
          <w:pgSz w:w="11920" w:h="16860"/>
          <w:pgMar w:top="1040" w:bottom="280" w:left="760" w:right="780"/>
          <w:cols w:num="2" w:equalWidth="0">
            <w:col w:w="4968" w:space="453"/>
            <w:col w:w="4959"/>
          </w:cols>
        </w:sectPr>
      </w:pPr>
      <w:rPr/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36" w:footer="830" w:top="1580" w:bottom="280" w:left="1680" w:right="600"/>
          <w:headerReference w:type="odd" r:id="rId54"/>
          <w:footerReference w:type="odd" r:id="rId55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48" w:right="-57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y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ja</w:t>
      </w:r>
      <w:r>
        <w:rPr>
          <w:rFonts w:ascii="Garamond" w:hAnsi="Garamond" w:cs="Garamond" w:eastAsia="Garamond"/>
          <w:sz w:val="20"/>
          <w:szCs w:val="20"/>
          <w:spacing w:val="-1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timeve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Z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y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rta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754" w:right="12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n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,</w:t>
      </w:r>
      <w:r>
        <w:rPr>
          <w:rFonts w:ascii="Garamond" w:hAnsi="Garamond" w:cs="Garamond" w:eastAsia="Garamond"/>
          <w:sz w:val="20"/>
          <w:szCs w:val="20"/>
          <w:spacing w:val="-5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3946" w:right="1432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: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3252" w:right="743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Bul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v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d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7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“Gj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gj</w:t>
      </w:r>
      <w:r>
        <w:rPr>
          <w:rFonts w:ascii="Garamond" w:hAnsi="Garamond" w:cs="Garamond" w:eastAsia="Garamond"/>
          <w:sz w:val="20"/>
          <w:szCs w:val="20"/>
          <w:spacing w:val="-6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F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h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ta”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2916" w:right="406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h-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k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z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itë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“</w:t>
      </w:r>
      <w:r>
        <w:rPr>
          <w:rFonts w:ascii="Garamond" w:hAnsi="Garamond" w:cs="Garamond" w:eastAsia="Garamond"/>
          <w:sz w:val="20"/>
          <w:szCs w:val="20"/>
          <w:spacing w:val="2"/>
          <w:w w:val="100"/>
        </w:rPr>
        <w:t>S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h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q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p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ë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ia</w:t>
      </w:r>
      <w:r>
        <w:rPr>
          <w:rFonts w:ascii="Garamond" w:hAnsi="Garamond" w:cs="Garamond" w:eastAsia="Garamond"/>
          <w:sz w:val="20"/>
          <w:szCs w:val="20"/>
          <w:spacing w:val="-18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So</w:t>
      </w:r>
      <w:r>
        <w:rPr>
          <w:rFonts w:ascii="Garamond" w:hAnsi="Garamond" w:cs="Garamond" w:eastAsia="Garamond"/>
          <w:sz w:val="20"/>
          <w:szCs w:val="20"/>
          <w:spacing w:val="-1"/>
          <w:w w:val="99"/>
        </w:rPr>
        <w:t>t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”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19" w:lineRule="exact"/>
        <w:ind w:left="3175" w:right="668"/>
        <w:jc w:val="center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l:04242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005,</w:t>
      </w:r>
      <w:r>
        <w:rPr>
          <w:rFonts w:ascii="Garamond" w:hAnsi="Garamond" w:cs="Garamond" w:eastAsia="Garamond"/>
          <w:sz w:val="20"/>
          <w:szCs w:val="20"/>
          <w:spacing w:val="-1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04</w:t>
      </w:r>
      <w:r>
        <w:rPr>
          <w:rFonts w:ascii="Garamond" w:hAnsi="Garamond" w:cs="Garamond" w:eastAsia="Garamond"/>
          <w:sz w:val="20"/>
          <w:szCs w:val="20"/>
          <w:spacing w:val="-1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242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7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006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040" w:bottom="280" w:left="1680" w:right="600"/>
          <w:cols w:num="2" w:equalWidth="0">
            <w:col w:w="6056" w:space="1628"/>
            <w:col w:w="195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0.069981pt;margin-top:667.96991pt;width:524.020020pt;height:14.62004pt;mso-position-horizontal-relative:page;mso-position-vertical-relative:page;z-index:-3672" coordorigin="601,13359" coordsize="10480,292">
            <v:group style="position:absolute;left:607;top:13365;width:10469;height:2" coordorigin="607,13365" coordsize="10469,2">
              <v:shape style="position:absolute;left:607;top:13365;width:10469;height:2" coordorigin="607,13365" coordsize="10469,0" path="m607,13365l11076,13365e" filled="f" stroked="t" strokeweight=".58004pt" strokecolor="#000000">
                <v:path arrowok="t"/>
              </v:shape>
            </v:group>
            <v:group style="position:absolute;left:612;top:13370;width:2;height:271" coordorigin="612,13370" coordsize="2,271">
              <v:shape style="position:absolute;left:612;top:13370;width:2;height:271" coordorigin="612,13370" coordsize="0,271" path="m612,13370l612,13641e" filled="f" stroked="t" strokeweight=".580pt" strokecolor="#000000">
                <v:path arrowok="t"/>
              </v:shape>
            </v:group>
            <v:group style="position:absolute;left:607;top:13646;width:10469;height:2" coordorigin="607,13646" coordsize="10469,2">
              <v:shape style="position:absolute;left:607;top:13646;width:10469;height:2" coordorigin="607,13646" coordsize="10469,0" path="m607,13646l11076,13646e" filled="f" stroked="t" strokeweight=".579980pt" strokecolor="#000000">
                <v:path arrowok="t"/>
              </v:shape>
            </v:group>
            <v:group style="position:absolute;left:5629;top:13370;width:2;height:271" coordorigin="5629,13370" coordsize="2,271">
              <v:shape style="position:absolute;left:5629;top:13370;width:2;height:271" coordorigin="5629,13370" coordsize="0,271" path="m5629,13370l5629,13641e" filled="f" stroked="t" strokeweight=".58001pt" strokecolor="#000000">
                <v:path arrowok="t"/>
              </v:shape>
            </v:group>
            <v:group style="position:absolute;left:11071;top:13370;width:2;height:271" coordorigin="11071,13370" coordsize="2,271">
              <v:shape style="position:absolute;left:11071;top:13370;width:2;height:271" coordorigin="11071,13370" coordsize="0,271" path="m11071,13370l11071,1364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240" w:lineRule="auto"/>
        <w:ind w:right="99"/>
        <w:jc w:val="righ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Ç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mimi</w:t>
      </w:r>
      <w:r>
        <w:rPr>
          <w:rFonts w:ascii="Garamond" w:hAnsi="Garamond" w:cs="Garamond" w:eastAsia="Garamond"/>
          <w:sz w:val="20"/>
          <w:szCs w:val="20"/>
          <w:spacing w:val="-4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168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99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99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sectPr>
      <w:type w:val="continuous"/>
      <w:pgSz w:w="11920" w:h="16860"/>
      <w:pgMar w:top="1040" w:bottom="280" w:left="16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679993pt;margin-top:786.247253pt;width:53.108002pt;height:14pt;mso-position-horizontal-relative:page;mso-position-vertical-relative:page;z-index:-3701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1983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265865pt;margin-top:786.95105pt;width:54.277907pt;height:12.710647pt;mso-position-horizontal-relative:page;mso-position-vertical-relative:page;z-index:-3673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81818"/>
                    <w:spacing w:val="0"/>
                    <w:w w:val="100"/>
                  </w:rPr>
                  <w:t>Faqe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818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81818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30303"/>
                    <w:spacing w:val="0"/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30303"/>
                    <w:spacing w:val="0"/>
                    <w:w w:val="10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11994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137909pt;margin-top:786.581177pt;width:53.840002pt;height:14pt;mso-position-horizontal-relative:page;mso-position-vertical-relative:page;z-index:-3667" type="#_x0000_t202" filled="f" stroked="f">
          <v:textbox inset="0,0,0,0">
            <w:txbxContent>
              <w:p>
                <w:pPr>
                  <w:spacing w:before="0" w:after="0" w:line="268" w:lineRule="exact"/>
                  <w:ind w:left="20" w:right="-56"/>
                  <w:jc w:val="left"/>
                  <w:rPr>
                    <w:rFonts w:ascii="Courier New" w:hAnsi="Courier New" w:cs="Courier New" w:eastAsia="Courier New"/>
                    <w:sz w:val="24"/>
                    <w:szCs w:val="24"/>
                  </w:rPr>
                </w:pPr>
                <w:rPr/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151515"/>
                    <w:spacing w:val="0"/>
                    <w:w w:val="80"/>
                    <w:position w:val="2"/>
                  </w:rPr>
                  <w:t>Faqel1995</w:t>
                </w:r>
                <w:r>
                  <w:rPr>
                    <w:rFonts w:ascii="Courier New" w:hAnsi="Courier New" w:cs="Courier New" w:eastAsia="Courier New"/>
                    <w:sz w:val="24"/>
                    <w:szCs w:val="24"/>
                    <w:color w:val="00000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20979pt;margin-top:787.161682pt;width:54.580223pt;height:12.5pt;mso-position-horizontal-relative:page;mso-position-vertical-relative:page;z-index:-3666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61616"/>
                    <w:spacing w:val="-13"/>
                    <w:w w:val="128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D3D3D"/>
                    <w:spacing w:val="-1"/>
                    <w:w w:val="104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61616"/>
                    <w:spacing w:val="-10"/>
                    <w:w w:val="118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D3D3D"/>
                    <w:spacing w:val="0"/>
                    <w:w w:val="12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3D3D3D"/>
                    <w:spacing w:val="-35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0"/>
                    <w:w w:val="3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0"/>
                    <w:w w:val="3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11996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-6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82828"/>
                    <w:spacing w:val="0"/>
                    <w:w w:val="112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679993pt;margin-top:786.247253pt;width:54.120001pt;height:14pt;mso-position-horizontal-relative:page;mso-position-vertical-relative:page;z-index:-3659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1997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64001pt;margin-top:786.247253pt;width:54.120001pt;height:14pt;mso-position-horizontal-relative:page;mso-position-vertical-relative:page;z-index:-3658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20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1998</w:t>
                </w:r>
                <w:r>
                  <w:rPr/>
                  <w:fldChar w:fldCharType="end"/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052746pt;margin-top:786.539429pt;width:54.177942pt;height:13.148792pt;mso-position-horizontal-relative:page;mso-position-vertical-relative:page;z-index:-3700" type="#_x0000_t202" filled="f" stroked="f">
          <v:textbox inset="0,0,0,0">
            <w:txbxContent>
              <w:p>
                <w:pPr>
                  <w:spacing w:before="6" w:after="0" w:line="240" w:lineRule="auto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62626"/>
                    <w:spacing w:val="0"/>
                    <w:w w:val="100"/>
                  </w:rPr>
                  <w:t>Fa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62626"/>
                    <w:spacing w:val="-16"/>
                    <w:w w:val="100"/>
                  </w:rPr>
                  <w:t>q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30303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30303"/>
                    <w:spacing w:val="20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30303"/>
                    <w:spacing w:val="0"/>
                    <w:w w:val="10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11988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7.120239pt;margin-top:787.115906pt;width:54.408433pt;height:12.506566pt;mso-position-horizontal-relative:page;mso-position-vertical-relative:page;z-index:-3693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31313"/>
                    <w:spacing w:val="0"/>
                    <w:w w:val="100"/>
                  </w:rPr>
                  <w:t>Faqe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31313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131313"/>
                    <w:spacing w:val="27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27"/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0"/>
                    <w:w w:val="10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11987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336147pt;margin-top:786.539429pt;width:52.159946pt;height:12.5pt;mso-position-horizontal-relative:page;mso-position-vertical-relative:page;z-index:-3692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D2D2D"/>
                    <w:spacing w:val="0"/>
                    <w:w w:val="100"/>
                  </w:rPr>
                  <w:t>Faqe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D2D2D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D2D2D"/>
                    <w:spacing w:val="1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10"/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11986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-37"/>
                    <w:w w:val="100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2D2D2D"/>
                    <w:spacing w:val="0"/>
                    <w:w w:val="108"/>
                  </w:rPr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679993pt;margin-top:786.247253pt;width:53.108002pt;height:14pt;mso-position-horizontal-relative:page;mso-position-vertical-relative:page;z-index:-3686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1989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544155pt;margin-top:786.953613pt;width:54.237611pt;height:12.5pt;mso-position-horizontal-relative:page;mso-position-vertical-relative:page;z-index:-3685" type="#_x0000_t202" filled="f" stroked="f">
          <v:textbox inset="0,0,0,0">
            <w:txbxContent>
              <w:p>
                <w:pPr>
                  <w:spacing w:before="0" w:after="0" w:line="234" w:lineRule="exact"/>
                  <w:ind w:left="20" w:right="-20"/>
                  <w:jc w:val="left"/>
                  <w:rPr>
                    <w:rFonts w:ascii="Times New Roman" w:hAnsi="Times New Roman" w:cs="Times New Roman" w:eastAsia="Times New Roman"/>
                    <w:sz w:val="21"/>
                    <w:szCs w:val="21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0"/>
                    <w:w w:val="100"/>
                  </w:rPr>
                  <w:t>Faqe</w:t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15"/>
                    <w:w w:val="10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10101"/>
                    <w:spacing w:val="0"/>
                    <w:w w:val="10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11990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1"/>
                    <w:szCs w:val="21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993805pt;margin-top:786.471313pt;width:53.868785pt;height:13pt;mso-position-horizontal-relative:page;mso-position-vertical-relative:page;z-index:-368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0"/>
                    <w:w w:val="100"/>
                  </w:rPr>
                  <w:t>Faqe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10101"/>
                    <w:spacing w:val="0"/>
                    <w:w w:val="104"/>
                  </w:rPr>
                  <w:t>J1991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679993pt;margin-top:786.247253pt;width:53.108002pt;height:14pt;mso-position-horizontal-relative:page;mso-position-vertical-relative:page;z-index:-3674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q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|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1993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706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5.299988pt;margin-top:59.764511pt;width:123.160943pt;height:16.04pt;mso-position-horizontal-relative:page;mso-position-vertical-relative:page;z-index:-3705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016483pt;margin-top:43.189392pt;width:505.287043pt;height:.1pt;mso-position-horizontal-relative:page;mso-position-vertical-relative:page;z-index:-3677" coordorigin="900,864" coordsize="10106,2">
          <v:shape style="position:absolute;left:900;top:864;width:10106;height:2" coordorigin="900,864" coordsize="10106,0" path="m900,864l11006,864e" filled="f" stroked="t" strokeweight="1.224938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227966pt;margin-top:60.311268pt;width:94.294502pt;height:14.5pt;mso-position-horizontal-relative:page;mso-position-vertical-relative:page;z-index:-3676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5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3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6.598206pt;margin-top:59.602657pt;width:123.19294pt;height:15pt;mso-position-horizontal-relative:page;mso-position-vertical-relative:page;z-index:-3675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25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22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-35"/>
                    <w:w w:val="122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52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3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227966pt;margin-top:60.311268pt;width:94.294502pt;height:14.5pt;mso-position-horizontal-relative:page;mso-position-vertical-relative:page;z-index:-3672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51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30303"/>
                    <w:spacing w:val="0"/>
                    <w:w w:val="103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4.760803pt;margin-top:59.602657pt;width:123.45294pt;height:15pt;mso-position-horizontal-relative:page;mso-position-vertical-relative:page;z-index:-3671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25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22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-35"/>
                    <w:w w:val="122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52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30303"/>
                    <w:spacing w:val="0"/>
                    <w:w w:val="105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104847pt;margin-top:43.189739pt;width:505.110313pt;height:.1pt;mso-position-horizontal-relative:page;mso-position-vertical-relative:page;z-index:-3670" coordorigin="902,864" coordsize="10102,2">
          <v:shape style="position:absolute;left:902;top:864;width:10102;height:2" coordorigin="902,864" coordsize="10102,0" path="m902,864l11004,864e" filled="f" stroked="t" strokeweight="1.279570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618294pt;margin-top:59.79987pt;width:94.967671pt;height:15.5pt;mso-position-horizontal-relative:page;mso-position-vertical-relative:page;z-index:-3669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1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1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8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6.862976pt;margin-top:59.79987pt;width:122.29008pt;height:15.5pt;mso-position-horizontal-relative:page;mso-position-vertical-relative:page;z-index:-3668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0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2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6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3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3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16"/>
                    <w:w w:val="11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3665" coordorigin="873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4;height:936" coordorigin="3716,881" coordsize="3954,936">
            <v:shape style="position:absolute;left:3716;top:881;width:3954;height:936" coordorigin="3716,881" coordsize="3954,936" path="m3716,1817l7670,1817,7670,881,3716,881,3716,1817e" filled="t" fillcolor="#E6E6E6" stroked="f">
              <v:path arrowok="t"/>
              <v:fill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936" coordorigin="7670,881" coordsize="3334,936">
            <v:shape style="position:absolute;left:7670;top:881;width:3334;height:936" coordorigin="7670,881" coordsize="3334,936" path="m7670,1817l11004,1817,11004,881,7670,881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64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5.299988pt;margin-top:59.764511pt;width:123.160943pt;height:16.04pt;mso-position-horizontal-relative:page;mso-position-vertical-relative:page;z-index:-3663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1.77998pt;width:507.34pt;height:50.69pt;mso-position-horizontal-relative:page;mso-position-vertical-relative:page;z-index:-3662" coordorigin="873,836" coordsize="10147,1014">
          <v:group style="position:absolute;left:905;top:881;width:2811;height:936" coordorigin="905,881" coordsize="2811,936">
            <v:shape style="position:absolute;left:905;top:881;width:2811;height:936" coordorigin="905,881" coordsize="2811,936" path="m905,1817l3716,1817,3716,881,905,881,905,1817e" filled="t" fillcolor="#E6E6E6" stroked="f">
              <v:path arrowok="t"/>
              <v:fill/>
            </v:shape>
          </v:group>
          <v:group style="position:absolute;left:1013;top:1092;width:2595;height:514" coordorigin="1013,1092" coordsize="2595,514">
            <v:shape style="position:absolute;left:1013;top:1092;width:2595;height:514" coordorigin="1013,1092" coordsize="2595,514" path="m1013,1606l3608,1606,3608,1092,1013,1092,1013,1606e" filled="t" fillcolor="#E6E6E6" stroked="f">
              <v:path arrowok="t"/>
              <v:fill/>
            </v:shape>
          </v:group>
          <v:group style="position:absolute;left:3716;top:881;width:3954;height:936" coordorigin="3716,881" coordsize="3954,936">
            <v:shape style="position:absolute;left:3716;top:881;width:3954;height:936" coordorigin="3716,881" coordsize="3954,936" path="m3716,1817l7670,1817,7670,881,3716,881,3716,1817e" filled="t" fillcolor="#E6E6E6" stroked="f">
              <v:path arrowok="t"/>
              <v:fill/>
            </v:shape>
          </v:group>
          <v:group style="position:absolute;left:3824;top:912;width:3738;height:874" coordorigin="3824,912" coordsize="3738,874">
            <v:shape style="position:absolute;left:3824;top:912;width:3738;height:874" coordorigin="3824,912" coordsize="3738,874" path="m3824,1786l7562,1786,7562,912,3824,912,3824,1786e" filled="t" fillcolor="#E6E6E6" stroked="f">
              <v:path arrowok="t"/>
              <v:fill/>
            </v:shape>
          </v:group>
          <v:group style="position:absolute;left:7670;top:881;width:3334;height:936" coordorigin="7670,881" coordsize="3334,936">
            <v:shape style="position:absolute;left:7670;top:881;width:3334;height:936" coordorigin="7670,881" coordsize="3334,936" path="m7670,1817l11004,1817,11004,881,7670,881,7670,1817e" filled="t" fillcolor="#E6E6E6" stroked="f">
              <v:path arrowok="t"/>
              <v:fill/>
            </v:shape>
          </v:group>
          <v:group style="position:absolute;left:7778;top:1092;width:3118;height:514" coordorigin="7778,1092" coordsize="3118,514">
            <v:shape style="position:absolute;left:7778;top:1092;width:3118;height:514" coordorigin="7778,1092" coordsize="3118,514" path="m7778,1606l10896,1606,10896,1092,7778,1092,7778,1606e" filled="t" fillcolor="#E6E6E6" stroked="f">
              <v:path arrowok="t"/>
              <v:fill/>
            </v:shape>
          </v:group>
          <v:group style="position:absolute;left:902;top:851;width:10102;height:31" coordorigin="902,851" coordsize="10102,31">
            <v:shape style="position:absolute;left:902;top:851;width:10102;height:31" coordorigin="902,851" coordsize="10102,31" path="m902,882l11004,882,11004,851,902,851,902,882xe" filled="t" fillcolor="#000000" stroked="f">
              <v:path arrowok="t"/>
              <v:fill/>
            </v:shape>
          </v:group>
          <v:group style="position:absolute;left:902;top:880;width:10102;height:4" coordorigin="902,880" coordsize="10102,4">
            <v:shape style="position:absolute;left:902;top:880;width:10102;height:4" coordorigin="902,880" coordsize="10102,4" path="m902,884l11004,884,11004,880,902,880,902,884xe" filled="t" fillcolor="#E6E6E6" stroked="f">
              <v:path arrowok="t"/>
              <v:fill/>
            </v:shape>
          </v:group>
          <v:group style="position:absolute;left:902;top:1818;width:10102;height:2" coordorigin="902,1818" coordsize="10102,2">
            <v:shape style="position:absolute;left:902;top:1818;width:10102;height:2" coordorigin="902,1818" coordsize="10102,0" path="m902,1818l11004,1818e" filled="f" stroked="t" strokeweight=".22pt" strokecolor="#E6E6E6">
              <v:path arrowok="t"/>
            </v:shape>
          </v:group>
          <v:group style="position:absolute;left:888;top:1834;width:10116;height:2" coordorigin="888,1834" coordsize="10116,2">
            <v:shape style="position:absolute;left:888;top:1834;width:10116;height:2" coordorigin="888,1834" coordsize="10116,0" path="m888,1834l11004,1834e" filled="f" stroked="t" strokeweight="1.54pt" strokecolor="#000000">
              <v:path arrowok="t"/>
            </v:shape>
            <v:shape style="position:absolute;left:5448;top:1018;width:472;height:666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6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7.100006pt;margin-top:59.764511pt;width:123.059813pt;height:16.04pt;mso-position-horizontal-relative:page;mso-position-vertical-relative:page;z-index:-3660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5.104527pt;margin-top:43.162392pt;width:505.110955pt;height:.1pt;mso-position-horizontal-relative:page;mso-position-vertical-relative:page;z-index:-3704" coordorigin="902,863" coordsize="10102,2">
          <v:shape style="position:absolute;left:902;top:863;width:10102;height:2" coordorigin="902,863" coordsize="10102,0" path="m902,863l11004,863e" filled="f" stroked="t" strokeweight="1.493527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11779pt;margin-top:59.526615pt;width:94.266145pt;height:15.5pt;mso-position-horizontal-relative:page;mso-position-vertical-relative:page;z-index:-3703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1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Fletorja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58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9"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6.434265pt;margin-top:59.526615pt;width:122.229396pt;height:15.5pt;mso-position-horizontal-relative:page;mso-position-vertical-relative:page;z-index:-3702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0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2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7"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2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2"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23"/>
                    <w:w w:val="112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874832pt;margin-top:43.282429pt;width:505.570344pt;height:.1pt;mso-position-horizontal-relative:page;mso-position-vertical-relative:page;z-index:-3699" coordorigin="897,866" coordsize="10111,2">
          <v:shape style="position:absolute;left:897;top:866;width:10111;height:2" coordorigin="897,866" coordsize="10111,0" path="m897,866l11009,866e" filled="f" stroked="t" strokeweight="1.456975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981087pt;margin-top:60.350269pt;width:94.179798pt;height:14.5pt;mso-position-horizontal-relative:page;mso-position-vertical-relative:page;z-index:-3698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48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3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4.913239pt;margin-top:59.947933pt;width:123.262317pt;height:15pt;mso-position-horizontal-relative:page;mso-position-vertical-relative:page;z-index:-3697" type="#_x0000_t202" filled="f" stroked="f">
          <v:textbox inset="0,0,0,0">
            <w:txbxContent>
              <w:p>
                <w:pPr>
                  <w:spacing w:before="0" w:after="0" w:line="285" w:lineRule="exact"/>
                  <w:ind w:left="20" w:right="-59"/>
                  <w:jc w:val="left"/>
                  <w:rPr>
                    <w:rFonts w:ascii="Times New Roman" w:hAnsi="Times New Roman" w:cs="Times New Roman" w:eastAsia="Times New Roman"/>
                    <w:sz w:val="26"/>
                    <w:szCs w:val="26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26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20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-24"/>
                    <w:w w:val="12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54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3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6"/>
                    <w:szCs w:val="26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831989pt;margin-top:43.154167pt;width:505.656031pt;height:.1pt;mso-position-horizontal-relative:page;mso-position-vertical-relative:page;z-index:-3696" coordorigin="897,863" coordsize="10113,2">
          <v:shape style="position:absolute;left:897;top:863;width:10113;height:2" coordorigin="897,863" coordsize="10113,0" path="m897,863l11010,863e" filled="f" stroked="t" strokeweight="1.524898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6.452637pt;margin-top:59.8064pt;width:123.716805pt;height:15.5pt;mso-position-horizontal-relative:page;mso-position-vertical-relative:page;z-index:-3695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0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7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0"/>
                    <w:w w:val="117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-34"/>
                    <w:w w:val="117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28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0"/>
                    <w:w w:val="101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960632pt;margin-top:60.611073pt;width:94.14842pt;height:14.5pt;mso-position-horizontal-relative:page;mso-position-vertical-relative:page;z-index:-3694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2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1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9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5.299988pt;margin-top:59.764511pt;width:123.160943pt;height:16.04pt;mso-position-horizontal-relative:page;mso-position-vertical-relative:page;z-index:-3690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4.978306pt;margin-top:43.22686pt;width:505.363395pt;height:.1pt;mso-position-horizontal-relative:page;mso-position-vertical-relative:page;z-index:-3689" coordorigin="900,865" coordsize="10107,2">
          <v:shape style="position:absolute;left:900;top:865;width:10107;height:2" coordorigin="900,865" coordsize="10107,0" path="m900,865l11007,865e" filled="f" stroked="t" strokeweight="1.606368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6.374939pt;margin-top:59.806705pt;width:123.495905pt;height:15.5pt;mso-position-horizontal-relative:page;mso-position-vertical-relative:page;z-index:-3688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0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9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7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37"/>
                    <w:w w:val="117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24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1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575996pt;margin-top:60.611378pt;width:94.695494pt;height:14.5pt;mso-position-horizontal-relative:page;mso-position-vertical-relative:page;z-index:-3687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59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3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4.958954pt;margin-top:59.792973pt;width:123.47404pt;height:15.5pt;mso-position-horizontal-relative:page;mso-position-vertical-relative:page;z-index:-3684" type="#_x0000_t202" filled="f" stroked="f">
          <v:textbox inset="0,0,0,0">
            <w:txbxContent>
              <w:p>
                <w:pPr>
                  <w:spacing w:before="0" w:after="0" w:line="296" w:lineRule="exact"/>
                  <w:ind w:left="20" w:right="-60"/>
                  <w:jc w:val="left"/>
                  <w:rPr>
                    <w:rFonts w:ascii="Times New Roman" w:hAnsi="Times New Roman" w:cs="Times New Roman" w:eastAsia="Times New Roman"/>
                    <w:sz w:val="27"/>
                    <w:szCs w:val="27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  <w:b/>
                    <w:bCs/>
                  </w:rPr>
                  <w:t>Viti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9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15"/>
                    <w:b/>
                    <w:bCs/>
                  </w:rPr>
                  <w:t>2017-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-35"/>
                    <w:w w:val="115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0"/>
                    <w:b/>
                    <w:bCs/>
                  </w:rPr>
                  <w:t>Numri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33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10101"/>
                    <w:spacing w:val="0"/>
                    <w:w w:val="102"/>
                    <w:b/>
                    <w:bCs/>
                  </w:rPr>
                  <w:t>29</w:t>
                </w:r>
                <w:r>
                  <w:rPr>
                    <w:rFonts w:ascii="Times New Roman" w:hAnsi="Times New Roman" w:cs="Times New Roman" w:eastAsia="Times New Roman"/>
                    <w:sz w:val="27"/>
                    <w:szCs w:val="27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84967pt;margin-top:60.597645pt;width:94.492715pt;height:14.5pt;mso-position-horizontal-relative:page;mso-position-vertical-relative:page;z-index:-3683" type="#_x0000_t202" filled="f" stroked="f">
          <v:textbox inset="0,0,0,0">
            <w:txbxContent>
              <w:p>
                <w:pPr>
                  <w:spacing w:before="0" w:after="0" w:line="275" w:lineRule="exact"/>
                  <w:ind w:left="20" w:right="-58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0"/>
                    <w:b/>
                    <w:bCs/>
                  </w:rPr>
                  <w:t>Fletorj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0"/>
                    <w:b/>
                    <w:bCs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46"/>
                    <w:w w:val="100"/>
                    <w:b/>
                    <w:bCs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10101"/>
                    <w:spacing w:val="0"/>
                    <w:w w:val="104"/>
                    <w:b/>
                    <w:bCs/>
                  </w:rPr>
                  <w:t>Zyrtare</w:t>
                </w:r>
                <w:r>
                  <w:rPr>
                    <w:rFonts w:ascii="Times New Roman" w:hAnsi="Times New Roman" w:cs="Times New Roman" w:eastAsia="Times New Roman"/>
                    <w:sz w:val="25"/>
                    <w:szCs w:val="25"/>
                    <w:color w:val="000000"/>
                    <w:spacing w:val="0"/>
                    <w:w w:val="10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82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7.100006pt;margin-top:59.764511pt;width:123.059813pt;height:16.04pt;mso-position-horizontal-relative:page;mso-position-vertical-relative:page;z-index:-3681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3"/>
                    <w:w w:val="100"/>
                    <w:b/>
                    <w:bCs/>
                    <w:position w:val="1"/>
                  </w:rPr>
                  <w:t>1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3.703999pt;margin-top:59.764511pt;width:94.40432pt;height:16.04pt;mso-position-horizontal-relative:page;mso-position-vertical-relative:page;z-index:-3679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F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l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or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Zy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are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5.299988pt;margin-top:59.764511pt;width:123.160943pt;height:16.04pt;mso-position-horizontal-relative:page;mso-position-vertical-relative:page;z-index:-3678" type="#_x0000_t202" filled="f" stroked="f">
          <v:textbox inset="0,0,0,0">
            <w:txbxContent>
              <w:p>
                <w:pPr>
                  <w:spacing w:before="0" w:after="0" w:line="309" w:lineRule="exact"/>
                  <w:ind w:left="20" w:right="-62"/>
                  <w:jc w:val="left"/>
                  <w:rPr>
                    <w:rFonts w:ascii="Garamond" w:hAnsi="Garamond" w:cs="Garamond" w:eastAsia="Garamond"/>
                    <w:sz w:val="28"/>
                    <w:szCs w:val="28"/>
                  </w:rPr>
                </w:pPr>
                <w:rPr/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Vi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1"/>
                    <w:w w:val="100"/>
                    <w:b/>
                    <w:bCs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017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–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2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Numri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-1"/>
                    <w:w w:val="100"/>
                    <w:b/>
                    <w:bCs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b/>
                    <w:bCs/>
                    <w:position w:val="1"/>
                  </w:rPr>
                  <w:t>29</w:t>
                </w:r>
                <w:r>
                  <w:rPr>
                    <w:rFonts w:ascii="Garamond" w:hAnsi="Garamond" w:cs="Garamond" w:eastAsia="Garamond"/>
                    <w:sz w:val="28"/>
                    <w:szCs w:val="28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http://www.qbz.gov.al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header" Target="header3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header" Target="header5.xml"/><Relationship Id="rId23" Type="http://schemas.openxmlformats.org/officeDocument/2006/relationships/header" Target="header6.xml"/><Relationship Id="rId24" Type="http://schemas.openxmlformats.org/officeDocument/2006/relationships/footer" Target="footer5.xml"/><Relationship Id="rId25" Type="http://schemas.openxmlformats.org/officeDocument/2006/relationships/footer" Target="footer6.xml"/><Relationship Id="rId26" Type="http://schemas.openxmlformats.org/officeDocument/2006/relationships/image" Target="media/image9.png"/><Relationship Id="rId27" Type="http://schemas.openxmlformats.org/officeDocument/2006/relationships/image" Target="media/image10.png"/><Relationship Id="rId28" Type="http://schemas.openxmlformats.org/officeDocument/2006/relationships/image" Target="media/image11.png"/><Relationship Id="rId29" Type="http://schemas.openxmlformats.org/officeDocument/2006/relationships/header" Target="header7.xml"/><Relationship Id="rId30" Type="http://schemas.openxmlformats.org/officeDocument/2006/relationships/header" Target="header8.xml"/><Relationship Id="rId31" Type="http://schemas.openxmlformats.org/officeDocument/2006/relationships/footer" Target="footer7.xml"/><Relationship Id="rId32" Type="http://schemas.openxmlformats.org/officeDocument/2006/relationships/image" Target="media/image12.png"/><Relationship Id="rId33" Type="http://schemas.openxmlformats.org/officeDocument/2006/relationships/footer" Target="footer8.xml"/><Relationship Id="rId34" Type="http://schemas.openxmlformats.org/officeDocument/2006/relationships/image" Target="media/image13.png"/><Relationship Id="rId35" Type="http://schemas.openxmlformats.org/officeDocument/2006/relationships/image" Target="media/image14.png"/><Relationship Id="rId36" Type="http://schemas.openxmlformats.org/officeDocument/2006/relationships/header" Target="header9.xml"/><Relationship Id="rId37" Type="http://schemas.openxmlformats.org/officeDocument/2006/relationships/header" Target="header10.xml"/><Relationship Id="rId38" Type="http://schemas.openxmlformats.org/officeDocument/2006/relationships/footer" Target="footer9.xml"/><Relationship Id="rId39" Type="http://schemas.openxmlformats.org/officeDocument/2006/relationships/footer" Target="footer10.xml"/><Relationship Id="rId40" Type="http://schemas.openxmlformats.org/officeDocument/2006/relationships/image" Target="media/image15.png"/><Relationship Id="rId41" Type="http://schemas.openxmlformats.org/officeDocument/2006/relationships/image" Target="media/image16.png"/><Relationship Id="rId42" Type="http://schemas.openxmlformats.org/officeDocument/2006/relationships/image" Target="media/image17.png"/><Relationship Id="rId43" Type="http://schemas.openxmlformats.org/officeDocument/2006/relationships/header" Target="header11.xml"/><Relationship Id="rId44" Type="http://schemas.openxmlformats.org/officeDocument/2006/relationships/header" Target="header12.xml"/><Relationship Id="rId45" Type="http://schemas.openxmlformats.org/officeDocument/2006/relationships/footer" Target="footer11.xml"/><Relationship Id="rId46" Type="http://schemas.openxmlformats.org/officeDocument/2006/relationships/footer" Target="footer12.xml"/><Relationship Id="rId47" Type="http://schemas.openxmlformats.org/officeDocument/2006/relationships/image" Target="media/image18.png"/><Relationship Id="rId48" Type="http://schemas.openxmlformats.org/officeDocument/2006/relationships/image" Target="media/image19.png"/><Relationship Id="rId49" Type="http://schemas.openxmlformats.org/officeDocument/2006/relationships/header" Target="header13.xml"/><Relationship Id="rId50" Type="http://schemas.openxmlformats.org/officeDocument/2006/relationships/header" Target="header14.xml"/><Relationship Id="rId51" Type="http://schemas.openxmlformats.org/officeDocument/2006/relationships/footer" Target="footer13.xml"/><Relationship Id="rId52" Type="http://schemas.openxmlformats.org/officeDocument/2006/relationships/footer" Target="footer14.xml"/><Relationship Id="rId53" Type="http://schemas.openxmlformats.org/officeDocument/2006/relationships/image" Target="media/image22.png"/><Relationship Id="rId54" Type="http://schemas.openxmlformats.org/officeDocument/2006/relationships/header" Target="header15.xml"/><Relationship Id="rId55" Type="http://schemas.openxmlformats.org/officeDocument/2006/relationships/footer" Target="footer15.xml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dcterms:created xsi:type="dcterms:W3CDTF">2017-12-15T10:09:12Z</dcterms:created>
  <dcterms:modified xsi:type="dcterms:W3CDTF">2017-12-15T10:09:12Z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LastSaved">
    <vt:filetime>2017-12-15T00:00:00Z</vt:filetime>
  </property>
</Properties>
</file>