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733"/>
        <w:gridCol w:w="6517"/>
        <w:gridCol w:w="445"/>
        <w:gridCol w:w="1988"/>
      </w:tblGrid>
      <w:tr w:rsidR="00E416BB" w:rsidRPr="00F86128" w:rsidTr="00E416BB">
        <w:trPr>
          <w:trHeight w:val="259"/>
          <w:jc w:val="center"/>
        </w:trPr>
        <w:tc>
          <w:tcPr>
            <w:tcW w:w="1733" w:type="dxa"/>
          </w:tcPr>
          <w:p w:rsidR="00E416BB" w:rsidRPr="00F86128" w:rsidRDefault="00E416BB" w:rsidP="005C676D">
            <w:pPr>
              <w:pStyle w:val="NoSpacing"/>
              <w:rPr>
                <w:rFonts w:ascii="Garamond" w:hAnsi="Garamond"/>
                <w:b/>
                <w:sz w:val="72"/>
              </w:rPr>
            </w:pPr>
            <w:bookmarkStart w:id="0" w:name="_GoBack"/>
            <w:bookmarkEnd w:id="0"/>
            <w:r w:rsidRPr="00F86128">
              <w:rPr>
                <w:rFonts w:ascii="Garamond" w:hAnsi="Garamond"/>
                <w:noProof/>
                <w:lang w:val="en-US"/>
              </w:rPr>
              <w:drawing>
                <wp:inline distT="0" distB="0" distL="0" distR="0" wp14:anchorId="6E1FC443" wp14:editId="53B939F8">
                  <wp:extent cx="882570" cy="128016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80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62" w:type="dxa"/>
            <w:gridSpan w:val="2"/>
          </w:tcPr>
          <w:p w:rsidR="00E416BB" w:rsidRPr="00F86128" w:rsidRDefault="00E416BB" w:rsidP="001E21D9">
            <w:pPr>
              <w:pStyle w:val="NoSpacing"/>
              <w:spacing w:line="276" w:lineRule="auto"/>
              <w:rPr>
                <w:rFonts w:ascii="Garamond" w:hAnsi="Garamond"/>
                <w:b/>
                <w:sz w:val="60"/>
                <w:szCs w:val="60"/>
              </w:rPr>
            </w:pPr>
            <w:r w:rsidRPr="00F86128">
              <w:rPr>
                <w:rFonts w:ascii="Times New Roman" w:hAnsi="Times New Roman"/>
                <w:b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5680" behindDoc="1" locked="0" layoutInCell="1" allowOverlap="1" wp14:anchorId="03F1D410" wp14:editId="6F610BAD">
                  <wp:simplePos x="0" y="0"/>
                  <wp:positionH relativeFrom="column">
                    <wp:posOffset>4350164</wp:posOffset>
                  </wp:positionH>
                  <wp:positionV relativeFrom="page">
                    <wp:posOffset>304</wp:posOffset>
                  </wp:positionV>
                  <wp:extent cx="1216550" cy="1240403"/>
                  <wp:effectExtent l="0" t="0" r="3175" b="0"/>
                  <wp:wrapNone/>
                  <wp:docPr id="2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8171"/>
                          <a:stretch/>
                        </pic:blipFill>
                        <pic:spPr bwMode="auto">
                          <a:xfrm>
                            <a:off x="0" y="0"/>
                            <a:ext cx="1219200" cy="1243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F86128">
              <w:rPr>
                <w:rFonts w:ascii="Garamond" w:hAnsi="Garamond"/>
                <w:b/>
                <w:sz w:val="60"/>
                <w:szCs w:val="60"/>
              </w:rPr>
              <w:t>FLETORJA ZYRTARE</w:t>
            </w:r>
          </w:p>
          <w:p w:rsidR="00E416BB" w:rsidRPr="00F86128" w:rsidRDefault="00E416BB" w:rsidP="00E416BB">
            <w:pPr>
              <w:tabs>
                <w:tab w:val="center" w:pos="5233"/>
                <w:tab w:val="right" w:pos="8734"/>
              </w:tabs>
              <w:spacing w:after="0" w:line="240" w:lineRule="auto"/>
              <w:rPr>
                <w:rFonts w:ascii="Garamond" w:hAnsi="Garamond"/>
                <w:b/>
                <w:sz w:val="52"/>
                <w:szCs w:val="56"/>
              </w:rPr>
            </w:pPr>
            <w:r w:rsidRPr="00F86128">
              <w:rPr>
                <w:rFonts w:ascii="Garamond" w:hAnsi="Garamond"/>
                <w:b/>
                <w:sz w:val="44"/>
                <w:szCs w:val="56"/>
              </w:rPr>
              <w:t>E REPUBLIKËS SË SHQIPËRISË</w:t>
            </w:r>
          </w:p>
        </w:tc>
        <w:tc>
          <w:tcPr>
            <w:tcW w:w="1988" w:type="dxa"/>
          </w:tcPr>
          <w:p w:rsidR="00E416BB" w:rsidRPr="00F86128" w:rsidRDefault="00E416BB" w:rsidP="00E416BB">
            <w:pPr>
              <w:tabs>
                <w:tab w:val="center" w:pos="5233"/>
                <w:tab w:val="right" w:pos="8734"/>
              </w:tabs>
              <w:spacing w:after="0" w:line="240" w:lineRule="auto"/>
              <w:ind w:left="1782"/>
              <w:rPr>
                <w:rFonts w:ascii="Garamond" w:hAnsi="Garamond"/>
                <w:b/>
                <w:sz w:val="52"/>
                <w:szCs w:val="56"/>
              </w:rPr>
            </w:pPr>
          </w:p>
        </w:tc>
      </w:tr>
      <w:tr w:rsidR="008A5FB5" w:rsidRPr="00F86128" w:rsidTr="00E416BB">
        <w:trPr>
          <w:trHeight w:val="259"/>
          <w:jc w:val="center"/>
        </w:trPr>
        <w:tc>
          <w:tcPr>
            <w:tcW w:w="1733" w:type="dxa"/>
          </w:tcPr>
          <w:p w:rsidR="008A5FB5" w:rsidRPr="00F86128" w:rsidRDefault="008A5FB5" w:rsidP="005C676D">
            <w:pPr>
              <w:pStyle w:val="NoSpacing"/>
              <w:rPr>
                <w:rFonts w:ascii="Garamond" w:hAnsi="Garamond"/>
                <w:lang w:eastAsia="sq-AL"/>
              </w:rPr>
            </w:pPr>
            <w:r w:rsidRPr="00F86128">
              <w:rPr>
                <w:rFonts w:ascii="Garamond" w:hAnsi="Garamond"/>
                <w:lang w:eastAsia="sq-AL"/>
              </w:rPr>
              <w:t>www.qbz.gov.al</w:t>
            </w:r>
          </w:p>
        </w:tc>
        <w:tc>
          <w:tcPr>
            <w:tcW w:w="6517" w:type="dxa"/>
            <w:vAlign w:val="bottom"/>
          </w:tcPr>
          <w:p w:rsidR="008A5FB5" w:rsidRPr="00F86128" w:rsidRDefault="008A5FB5" w:rsidP="005C676D">
            <w:pPr>
              <w:pStyle w:val="NoSpacing"/>
              <w:jc w:val="center"/>
              <w:rPr>
                <w:rFonts w:ascii="Garamond" w:hAnsi="Garamond"/>
                <w:sz w:val="28"/>
                <w:szCs w:val="28"/>
                <w:lang w:eastAsia="ja-JP"/>
              </w:rPr>
            </w:pPr>
            <w:r w:rsidRPr="00F86128">
              <w:rPr>
                <w:rFonts w:ascii="Garamond" w:hAnsi="Garamond"/>
                <w:sz w:val="28"/>
                <w:szCs w:val="28"/>
              </w:rPr>
              <w:t>Botim i Qendrës s</w:t>
            </w:r>
            <w:r w:rsidRPr="00F86128">
              <w:rPr>
                <w:rFonts w:ascii="Garamond" w:hAnsi="Garamond"/>
                <w:sz w:val="28"/>
                <w:szCs w:val="28"/>
                <w:lang w:eastAsia="ja-JP"/>
              </w:rPr>
              <w:t>ë Botimeve Zyrtare</w:t>
            </w:r>
          </w:p>
        </w:tc>
        <w:tc>
          <w:tcPr>
            <w:tcW w:w="2433" w:type="dxa"/>
            <w:gridSpan w:val="2"/>
            <w:vAlign w:val="bottom"/>
          </w:tcPr>
          <w:p w:rsidR="00464189" w:rsidRPr="00F86128" w:rsidRDefault="00464189" w:rsidP="00C20814">
            <w:pPr>
              <w:pStyle w:val="NoSpacing"/>
              <w:jc w:val="right"/>
              <w:rPr>
                <w:rFonts w:ascii="Garamond" w:hAnsi="Garamond"/>
                <w:sz w:val="8"/>
              </w:rPr>
            </w:pPr>
          </w:p>
          <w:p w:rsidR="00A26B5E" w:rsidRPr="00F86128" w:rsidRDefault="007A21D2" w:rsidP="00C20814">
            <w:pPr>
              <w:pStyle w:val="NoSpacing"/>
              <w:jc w:val="right"/>
              <w:rPr>
                <w:rFonts w:ascii="Garamond" w:hAnsi="Garamond"/>
              </w:rPr>
            </w:pPr>
            <w:r w:rsidRPr="00F86128">
              <w:rPr>
                <w:rFonts w:ascii="Garamond" w:hAnsi="Garamond"/>
              </w:rPr>
              <w:t xml:space="preserve">Viti: </w:t>
            </w:r>
            <w:r w:rsidR="00DC2102" w:rsidRPr="00F86128">
              <w:rPr>
                <w:rFonts w:ascii="Garamond" w:hAnsi="Garamond"/>
              </w:rPr>
              <w:t>2018</w:t>
            </w:r>
            <w:r w:rsidR="00161603" w:rsidRPr="00F86128">
              <w:rPr>
                <w:rFonts w:ascii="Garamond" w:hAnsi="Garamond"/>
              </w:rPr>
              <w:t xml:space="preserve"> – Numri:</w:t>
            </w:r>
            <w:r w:rsidR="009A7142" w:rsidRPr="00F86128">
              <w:rPr>
                <w:rFonts w:ascii="Garamond" w:hAnsi="Garamond"/>
              </w:rPr>
              <w:t xml:space="preserve"> 1</w:t>
            </w:r>
            <w:r w:rsidR="00B061C4" w:rsidRPr="00F86128">
              <w:rPr>
                <w:rFonts w:ascii="Garamond" w:hAnsi="Garamond"/>
              </w:rPr>
              <w:t>1</w:t>
            </w:r>
            <w:r w:rsidR="001F710A">
              <w:rPr>
                <w:rFonts w:ascii="Garamond" w:hAnsi="Garamond"/>
              </w:rPr>
              <w:t>7</w:t>
            </w:r>
          </w:p>
          <w:p w:rsidR="008A5FB5" w:rsidRPr="00F86128" w:rsidRDefault="000C07C6" w:rsidP="00C20814">
            <w:pPr>
              <w:pStyle w:val="NoSpacing"/>
              <w:jc w:val="right"/>
              <w:rPr>
                <w:rFonts w:ascii="Garamond" w:hAnsi="Garamond"/>
              </w:rPr>
            </w:pPr>
            <w:r w:rsidRPr="00F86128">
              <w:rPr>
                <w:rFonts w:ascii="Garamond" w:hAnsi="Garamond"/>
              </w:rPr>
              <w:t xml:space="preserve"> </w:t>
            </w:r>
          </w:p>
        </w:tc>
      </w:tr>
      <w:tr w:rsidR="008A5FB5" w:rsidRPr="00F86128" w:rsidTr="00E416BB">
        <w:trPr>
          <w:trHeight w:val="259"/>
          <w:jc w:val="center"/>
        </w:trPr>
        <w:tc>
          <w:tcPr>
            <w:tcW w:w="1733" w:type="dxa"/>
          </w:tcPr>
          <w:p w:rsidR="008A5FB5" w:rsidRPr="00F86128" w:rsidRDefault="008A5FB5" w:rsidP="005C676D">
            <w:pPr>
              <w:pStyle w:val="NoSpacing"/>
              <w:rPr>
                <w:rFonts w:ascii="Garamond" w:hAnsi="Garamond"/>
                <w:sz w:val="18"/>
                <w:lang w:eastAsia="sq-AL"/>
              </w:rPr>
            </w:pPr>
          </w:p>
        </w:tc>
        <w:tc>
          <w:tcPr>
            <w:tcW w:w="6517" w:type="dxa"/>
            <w:vAlign w:val="bottom"/>
          </w:tcPr>
          <w:p w:rsidR="008A5FB5" w:rsidRPr="00F86128" w:rsidRDefault="008A5FB5" w:rsidP="005C676D">
            <w:pPr>
              <w:pStyle w:val="NoSpacing"/>
              <w:jc w:val="center"/>
              <w:rPr>
                <w:rFonts w:ascii="Garamond" w:hAnsi="Garamond"/>
                <w:sz w:val="18"/>
                <w:szCs w:val="28"/>
              </w:rPr>
            </w:pPr>
          </w:p>
        </w:tc>
        <w:tc>
          <w:tcPr>
            <w:tcW w:w="2433" w:type="dxa"/>
            <w:gridSpan w:val="2"/>
            <w:vAlign w:val="bottom"/>
          </w:tcPr>
          <w:p w:rsidR="008A5FB5" w:rsidRPr="00F86128" w:rsidRDefault="008A5FB5" w:rsidP="005C676D">
            <w:pPr>
              <w:pStyle w:val="NoSpacing"/>
              <w:jc w:val="right"/>
              <w:rPr>
                <w:rFonts w:ascii="Garamond" w:hAnsi="Garamond"/>
                <w:sz w:val="18"/>
              </w:rPr>
            </w:pPr>
          </w:p>
        </w:tc>
      </w:tr>
    </w:tbl>
    <w:p w:rsidR="008A5FB5" w:rsidRPr="00F86128" w:rsidRDefault="00E83D03" w:rsidP="008A5FB5">
      <w:pPr>
        <w:pStyle w:val="NoSpacing"/>
        <w:rPr>
          <w:rFonts w:ascii="Garamond" w:hAnsi="Garamond"/>
          <w:lang w:eastAsia="ja-JP"/>
        </w:rPr>
      </w:pPr>
      <w:r w:rsidRPr="00F86128">
        <w:rPr>
          <w:rFonts w:ascii="Garamond" w:hAnsi="Garamond"/>
          <w:noProof/>
          <w:lang w:val="en-US"/>
        </w:rPr>
        <mc:AlternateContent>
          <mc:Choice Requires="wps">
            <w:drawing>
              <wp:anchor distT="4294967291" distB="4294967291" distL="114300" distR="114300" simplePos="0" relativeHeight="251658752" behindDoc="0" locked="0" layoutInCell="1" allowOverlap="1" wp14:anchorId="7909EFF1" wp14:editId="0D46F9BF">
                <wp:simplePos x="0" y="0"/>
                <wp:positionH relativeFrom="column">
                  <wp:posOffset>-504825</wp:posOffset>
                </wp:positionH>
                <wp:positionV relativeFrom="paragraph">
                  <wp:posOffset>133349</wp:posOffset>
                </wp:positionV>
                <wp:extent cx="7829550" cy="0"/>
                <wp:effectExtent l="0" t="0" r="19050" b="1905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D66C7DC" id="Straight Connector 5" o:spid="_x0000_s1026" style="position:absolute;z-index:25165875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39.75pt,10.5pt" to="576.7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" strokeweight="1pt">
                <v:stroke joinstyle="miter"/>
              </v:line>
            </w:pict>
          </mc:Fallback>
        </mc:AlternateConten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10456"/>
      </w:tblGrid>
      <w:tr w:rsidR="008A5FB5" w:rsidRPr="00F86128" w:rsidTr="008A5FB5">
        <w:trPr>
          <w:trHeight w:val="360"/>
        </w:trPr>
        <w:tc>
          <w:tcPr>
            <w:tcW w:w="10456" w:type="dxa"/>
          </w:tcPr>
          <w:p w:rsidR="008A5FB5" w:rsidRPr="00F86128" w:rsidRDefault="00B15809" w:rsidP="001F710A">
            <w:pPr>
              <w:pStyle w:val="NoSpacing"/>
              <w:jc w:val="center"/>
              <w:rPr>
                <w:rFonts w:ascii="Garamond" w:hAnsi="Garamond"/>
                <w:b/>
                <w:sz w:val="28"/>
                <w:szCs w:val="28"/>
                <w:lang w:eastAsia="ja-JP"/>
              </w:rPr>
            </w:pPr>
            <w:r w:rsidRPr="00F86128">
              <w:rPr>
                <w:rFonts w:ascii="Garamond" w:hAnsi="Garamond"/>
                <w:b/>
                <w:sz w:val="28"/>
                <w:szCs w:val="28"/>
                <w:lang w:eastAsia="ja-JP"/>
              </w:rPr>
              <w:t>Tiranë – E</w:t>
            </w:r>
            <w:r w:rsidR="00AE59B6" w:rsidRPr="00F86128">
              <w:rPr>
                <w:rFonts w:ascii="Garamond" w:hAnsi="Garamond"/>
                <w:b/>
                <w:sz w:val="28"/>
                <w:szCs w:val="28"/>
                <w:lang w:eastAsia="ja-JP"/>
              </w:rPr>
              <w:t xml:space="preserve"> </w:t>
            </w:r>
            <w:r w:rsidR="001F710A">
              <w:rPr>
                <w:rFonts w:ascii="Garamond" w:hAnsi="Garamond"/>
                <w:b/>
                <w:sz w:val="28"/>
                <w:szCs w:val="28"/>
                <w:lang w:eastAsia="ja-JP"/>
              </w:rPr>
              <w:t>mart</w:t>
            </w:r>
            <w:r w:rsidR="00BE72FF" w:rsidRPr="00F86128">
              <w:rPr>
                <w:rFonts w:ascii="Garamond" w:hAnsi="Garamond"/>
                <w:b/>
                <w:sz w:val="28"/>
                <w:szCs w:val="28"/>
                <w:lang w:eastAsia="ja-JP"/>
              </w:rPr>
              <w:t>ë</w:t>
            </w:r>
            <w:r w:rsidR="00F6199B" w:rsidRPr="00F86128">
              <w:rPr>
                <w:rFonts w:ascii="Garamond" w:hAnsi="Garamond"/>
                <w:b/>
                <w:sz w:val="28"/>
                <w:szCs w:val="28"/>
                <w:lang w:eastAsia="ja-JP"/>
              </w:rPr>
              <w:t>,</w:t>
            </w:r>
            <w:r w:rsidR="00F23EA6" w:rsidRPr="00F86128">
              <w:rPr>
                <w:rFonts w:ascii="Garamond" w:hAnsi="Garamond"/>
                <w:b/>
                <w:sz w:val="28"/>
                <w:szCs w:val="28"/>
                <w:lang w:eastAsia="ja-JP"/>
              </w:rPr>
              <w:t xml:space="preserve"> </w:t>
            </w:r>
            <w:r w:rsidR="001F710A">
              <w:rPr>
                <w:rFonts w:ascii="Garamond" w:hAnsi="Garamond"/>
                <w:b/>
                <w:sz w:val="28"/>
                <w:szCs w:val="28"/>
                <w:lang w:eastAsia="ja-JP"/>
              </w:rPr>
              <w:t>7</w:t>
            </w:r>
            <w:r w:rsidR="00280392" w:rsidRPr="00F86128">
              <w:rPr>
                <w:rFonts w:ascii="Garamond" w:hAnsi="Garamond"/>
                <w:b/>
                <w:sz w:val="28"/>
                <w:szCs w:val="28"/>
                <w:lang w:eastAsia="ja-JP"/>
              </w:rPr>
              <w:t xml:space="preserve"> </w:t>
            </w:r>
            <w:r w:rsidR="009A7142" w:rsidRPr="00F86128">
              <w:rPr>
                <w:rFonts w:ascii="Garamond" w:hAnsi="Garamond"/>
                <w:b/>
                <w:sz w:val="28"/>
                <w:szCs w:val="28"/>
                <w:lang w:eastAsia="ja-JP"/>
              </w:rPr>
              <w:t>gusht</w:t>
            </w:r>
            <w:r w:rsidR="00D2020C" w:rsidRPr="00F86128">
              <w:rPr>
                <w:rFonts w:ascii="Garamond" w:hAnsi="Garamond"/>
                <w:b/>
                <w:sz w:val="28"/>
                <w:szCs w:val="28"/>
                <w:lang w:eastAsia="ja-JP"/>
              </w:rPr>
              <w:t xml:space="preserve"> </w:t>
            </w:r>
            <w:r w:rsidR="008A5FB5" w:rsidRPr="00F86128">
              <w:rPr>
                <w:rFonts w:ascii="Garamond" w:hAnsi="Garamond"/>
                <w:b/>
                <w:sz w:val="28"/>
                <w:szCs w:val="28"/>
                <w:lang w:eastAsia="ja-JP"/>
              </w:rPr>
              <w:t>201</w:t>
            </w:r>
            <w:r w:rsidR="00744E0D" w:rsidRPr="00F86128">
              <w:rPr>
                <w:rFonts w:ascii="Garamond" w:hAnsi="Garamond"/>
                <w:b/>
                <w:sz w:val="28"/>
                <w:szCs w:val="28"/>
                <w:lang w:eastAsia="ja-JP"/>
              </w:rPr>
              <w:t>8</w:t>
            </w:r>
          </w:p>
        </w:tc>
      </w:tr>
    </w:tbl>
    <w:p w:rsidR="008A5FB5" w:rsidRPr="00F86128" w:rsidRDefault="00E83D03" w:rsidP="008A5FB5">
      <w:pPr>
        <w:pStyle w:val="NoSpacing"/>
        <w:rPr>
          <w:rFonts w:ascii="Garamond" w:hAnsi="Garamond"/>
          <w:lang w:eastAsia="ja-JP"/>
        </w:rPr>
      </w:pPr>
      <w:r w:rsidRPr="00F86128">
        <w:rPr>
          <w:rFonts w:ascii="Garamond" w:hAnsi="Garamond"/>
          <w:noProof/>
          <w:lang w:val="en-US"/>
        </w:rPr>
        <mc:AlternateContent>
          <mc:Choice Requires="wps">
            <w:drawing>
              <wp:anchor distT="4294967291" distB="4294967291" distL="114300" distR="114300" simplePos="0" relativeHeight="251659776" behindDoc="0" locked="0" layoutInCell="1" allowOverlap="1" wp14:anchorId="76E7DE57" wp14:editId="38499429">
                <wp:simplePos x="0" y="0"/>
                <wp:positionH relativeFrom="column">
                  <wp:posOffset>-457200</wp:posOffset>
                </wp:positionH>
                <wp:positionV relativeFrom="paragraph">
                  <wp:posOffset>95884</wp:posOffset>
                </wp:positionV>
                <wp:extent cx="7658100" cy="0"/>
                <wp:effectExtent l="0" t="0" r="19050" b="1905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58100" cy="0"/>
                        </a:xfrm>
                        <a:prstGeom prst="line">
                          <a:avLst/>
                        </a:prstGeom>
                        <a:noFill/>
                        <a:ln w="127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EBE4F45" id="Straight Connector 6" o:spid="_x0000_s1026" style="position:absolute;z-index:25165977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36pt,7.55pt" to="567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" strokeweight="1pt">
                <v:stroke linestyle="thinThin" joinstyle="miter"/>
              </v:line>
            </w:pict>
          </mc:Fallback>
        </mc:AlternateContent>
      </w:r>
      <w:r w:rsidRPr="00F86128">
        <w:rPr>
          <w:rFonts w:ascii="Garamond" w:hAnsi="Garamond"/>
          <w:noProof/>
          <w:lang w:val="en-US"/>
        </w:rPr>
        <mc:AlternateContent>
          <mc:Choice Requires="wps">
            <w:drawing>
              <wp:anchor distT="4294967291" distB="4294967291" distL="114300" distR="114300" simplePos="0" relativeHeight="251657728" behindDoc="0" locked="0" layoutInCell="1" allowOverlap="1" wp14:anchorId="79C5B997" wp14:editId="316DC7BF">
                <wp:simplePos x="0" y="0"/>
                <wp:positionH relativeFrom="column">
                  <wp:posOffset>-704850</wp:posOffset>
                </wp:positionH>
                <wp:positionV relativeFrom="paragraph">
                  <wp:posOffset>57784</wp:posOffset>
                </wp:positionV>
                <wp:extent cx="7905750" cy="0"/>
                <wp:effectExtent l="0" t="0" r="19050" b="1905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05750" cy="0"/>
                        </a:xfrm>
                        <a:prstGeom prst="line">
                          <a:avLst/>
                        </a:prstGeom>
                        <a:noFill/>
                        <a:ln w="127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47CE328" id="Straight Connector 4" o:spid="_x0000_s1026" style="position:absolute;z-index:251657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55.5pt,4.55pt" to="567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" strokeweight="1pt">
                <v:stroke linestyle="thinThin" joinstyle="miter"/>
              </v:line>
            </w:pict>
          </mc:Fallback>
        </mc:AlternateContent>
      </w:r>
    </w:p>
    <w:p w:rsidR="0087387F" w:rsidRPr="00F86128" w:rsidRDefault="0087387F" w:rsidP="008A5FB5">
      <w:pPr>
        <w:tabs>
          <w:tab w:val="left" w:pos="1418"/>
        </w:tabs>
        <w:spacing w:after="0" w:line="240" w:lineRule="auto"/>
        <w:rPr>
          <w:rFonts w:ascii="Garamond" w:hAnsi="Garamond"/>
          <w:sz w:val="12"/>
        </w:rPr>
      </w:pPr>
    </w:p>
    <w:p w:rsidR="008A5FB5" w:rsidRPr="00F86128" w:rsidRDefault="008A5FB5" w:rsidP="008A5FB5">
      <w:pPr>
        <w:pStyle w:val="NoSpacing"/>
        <w:jc w:val="center"/>
        <w:rPr>
          <w:rFonts w:ascii="Garamond" w:hAnsi="Garamond"/>
          <w:b/>
          <w:sz w:val="28"/>
          <w:szCs w:val="28"/>
          <w:lang w:eastAsia="ja-JP"/>
        </w:rPr>
      </w:pPr>
      <w:r w:rsidRPr="00F86128">
        <w:rPr>
          <w:rFonts w:ascii="Garamond" w:hAnsi="Garamond"/>
          <w:b/>
          <w:sz w:val="28"/>
          <w:szCs w:val="28"/>
          <w:lang w:eastAsia="ja-JP"/>
        </w:rPr>
        <w:t>PËRMBAJTJA</w:t>
      </w:r>
    </w:p>
    <w:p w:rsidR="000E08BD" w:rsidRPr="00F86128" w:rsidRDefault="000E08BD" w:rsidP="008A5FB5">
      <w:pPr>
        <w:pStyle w:val="NoSpacing"/>
        <w:jc w:val="center"/>
        <w:rPr>
          <w:rFonts w:ascii="Garamond" w:hAnsi="Garamond"/>
          <w:b/>
          <w:sz w:val="6"/>
          <w:szCs w:val="28"/>
          <w:lang w:eastAsia="ja-JP"/>
        </w:rPr>
      </w:pPr>
    </w:p>
    <w:tbl>
      <w:tblPr>
        <w:tblW w:w="10740" w:type="dxa"/>
        <w:tblLayout w:type="fixed"/>
        <w:tblLook w:val="00A0" w:firstRow="1" w:lastRow="0" w:firstColumn="1" w:lastColumn="0" w:noHBand="0" w:noVBand="0"/>
      </w:tblPr>
      <w:tblGrid>
        <w:gridCol w:w="3369"/>
        <w:gridCol w:w="6520"/>
        <w:gridCol w:w="851"/>
      </w:tblGrid>
      <w:tr w:rsidR="00EA6B47" w:rsidRPr="00F86128" w:rsidTr="00E030FE">
        <w:trPr>
          <w:trHeight w:val="167"/>
        </w:trPr>
        <w:tc>
          <w:tcPr>
            <w:tcW w:w="3369" w:type="dxa"/>
          </w:tcPr>
          <w:p w:rsidR="00EA6B47" w:rsidRPr="00F86128" w:rsidRDefault="00EA6B47" w:rsidP="00957CB4">
            <w:pPr>
              <w:pStyle w:val="NeniTitull"/>
              <w:keepNext w:val="0"/>
              <w:jc w:val="left"/>
              <w:rPr>
                <w:sz w:val="14"/>
                <w:szCs w:val="24"/>
                <w:lang w:val="sq-AL"/>
              </w:rPr>
            </w:pPr>
          </w:p>
        </w:tc>
        <w:tc>
          <w:tcPr>
            <w:tcW w:w="6520" w:type="dxa"/>
          </w:tcPr>
          <w:p w:rsidR="00EA6B47" w:rsidRPr="00F86128" w:rsidRDefault="00EA6B47" w:rsidP="00957CB4">
            <w:pPr>
              <w:pStyle w:val="NeniTitull"/>
              <w:keepNext w:val="0"/>
              <w:jc w:val="both"/>
              <w:rPr>
                <w:b w:val="0"/>
                <w:spacing w:val="-4"/>
                <w:sz w:val="14"/>
                <w:lang w:val="sq-AL"/>
              </w:rPr>
            </w:pPr>
          </w:p>
        </w:tc>
        <w:tc>
          <w:tcPr>
            <w:tcW w:w="851" w:type="dxa"/>
          </w:tcPr>
          <w:p w:rsidR="00EA6B47" w:rsidRPr="00F86128" w:rsidRDefault="00B31692" w:rsidP="00957CB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86128">
              <w:rPr>
                <w:szCs w:val="24"/>
                <w:lang w:val="sq-AL" w:eastAsia="ja-JP"/>
              </w:rPr>
              <w:t>Faqe</w:t>
            </w:r>
          </w:p>
        </w:tc>
      </w:tr>
    </w:tbl>
    <w:p w:rsidR="00C917D7" w:rsidRPr="00F86128" w:rsidRDefault="00C917D7" w:rsidP="003601B4">
      <w:pPr>
        <w:spacing w:after="0" w:line="240" w:lineRule="auto"/>
        <w:rPr>
          <w:rFonts w:ascii="Garamond" w:hAnsi="Garamond"/>
          <w:sz w:val="14"/>
          <w:szCs w:val="14"/>
        </w:rPr>
      </w:pPr>
    </w:p>
    <w:tbl>
      <w:tblPr>
        <w:tblW w:w="10740" w:type="dxa"/>
        <w:tblLayout w:type="fixed"/>
        <w:tblLook w:val="00A0" w:firstRow="1" w:lastRow="0" w:firstColumn="1" w:lastColumn="0" w:noHBand="0" w:noVBand="0"/>
      </w:tblPr>
      <w:tblGrid>
        <w:gridCol w:w="3227"/>
        <w:gridCol w:w="6662"/>
        <w:gridCol w:w="851"/>
      </w:tblGrid>
      <w:tr w:rsidR="00723AE3" w:rsidRPr="00F86128" w:rsidTr="00D644EF">
        <w:trPr>
          <w:trHeight w:val="150"/>
        </w:trPr>
        <w:tc>
          <w:tcPr>
            <w:tcW w:w="3227" w:type="dxa"/>
          </w:tcPr>
          <w:p w:rsidR="001F710A" w:rsidRPr="001F710A" w:rsidRDefault="001F710A" w:rsidP="001F710A">
            <w:pPr>
              <w:pStyle w:val="NeniTitull"/>
              <w:jc w:val="both"/>
              <w:rPr>
                <w:b w:val="0"/>
                <w:lang w:val="sq-AL"/>
              </w:rPr>
            </w:pPr>
            <w:r w:rsidRPr="001F710A">
              <w:rPr>
                <w:b w:val="0"/>
                <w:lang w:val="sq-AL"/>
              </w:rPr>
              <w:t>Vendim</w:t>
            </w:r>
            <w:r>
              <w:rPr>
                <w:b w:val="0"/>
                <w:lang w:val="sq-AL"/>
              </w:rPr>
              <w:t xml:space="preserve"> i Këshillit të Ministrave</w:t>
            </w:r>
          </w:p>
          <w:p w:rsidR="005D7503" w:rsidRPr="001F710A" w:rsidRDefault="001F710A" w:rsidP="001F710A">
            <w:pPr>
              <w:pStyle w:val="NeniTitull"/>
              <w:jc w:val="both"/>
              <w:rPr>
                <w:b w:val="0"/>
                <w:lang w:val="sq-AL"/>
              </w:rPr>
            </w:pPr>
            <w:r w:rsidRPr="001F710A">
              <w:rPr>
                <w:b w:val="0"/>
                <w:lang w:val="sq-AL"/>
              </w:rPr>
              <w:t>nr. 462, datë 26.7.2018</w:t>
            </w:r>
          </w:p>
        </w:tc>
        <w:tc>
          <w:tcPr>
            <w:tcW w:w="6662" w:type="dxa"/>
          </w:tcPr>
          <w:p w:rsidR="00723AE3" w:rsidRPr="001F710A" w:rsidRDefault="001F710A" w:rsidP="00F774F6">
            <w:pPr>
              <w:pStyle w:val="NeniTitull"/>
              <w:jc w:val="both"/>
              <w:rPr>
                <w:b w:val="0"/>
                <w:lang w:val="sq-AL"/>
              </w:rPr>
            </w:pPr>
            <w:r w:rsidRPr="001F710A">
              <w:rPr>
                <w:b w:val="0"/>
                <w:lang w:val="sq-AL"/>
              </w:rPr>
              <w:t xml:space="preserve">Për miratimin e projektdokumentit të </w:t>
            </w:r>
            <w:r w:rsidR="00F774F6" w:rsidRPr="001F710A">
              <w:rPr>
                <w:b w:val="0"/>
                <w:lang w:val="sq-AL"/>
              </w:rPr>
              <w:t xml:space="preserve">Programit Buxhetor Afatmesëm </w:t>
            </w:r>
            <w:r w:rsidRPr="001F710A">
              <w:rPr>
                <w:b w:val="0"/>
                <w:lang w:val="sq-AL"/>
              </w:rPr>
              <w:t>2019–2021</w:t>
            </w:r>
            <w:r>
              <w:rPr>
                <w:b w:val="0"/>
                <w:lang w:val="sq-AL"/>
              </w:rPr>
              <w:t>................................................................................</w:t>
            </w:r>
          </w:p>
        </w:tc>
        <w:tc>
          <w:tcPr>
            <w:tcW w:w="851" w:type="dxa"/>
          </w:tcPr>
          <w:p w:rsidR="00D62571" w:rsidRDefault="00D62571" w:rsidP="00BE384F">
            <w:pPr>
              <w:pStyle w:val="Paragrafi"/>
              <w:ind w:firstLine="0"/>
              <w:jc w:val="center"/>
              <w:rPr>
                <w:spacing w:val="-4"/>
                <w:szCs w:val="24"/>
                <w:lang w:val="sq-AL"/>
              </w:rPr>
            </w:pPr>
          </w:p>
          <w:p w:rsidR="006C2D54" w:rsidRPr="00F86128" w:rsidRDefault="001F710A" w:rsidP="00D62571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  <w:r>
              <w:rPr>
                <w:spacing w:val="-4"/>
                <w:szCs w:val="24"/>
                <w:lang w:val="sq-AL"/>
              </w:rPr>
              <w:t>7173</w:t>
            </w:r>
          </w:p>
        </w:tc>
      </w:tr>
      <w:tr w:rsidR="00B32A48" w:rsidRPr="00F86128" w:rsidTr="00D644EF">
        <w:trPr>
          <w:trHeight w:val="150"/>
        </w:trPr>
        <w:tc>
          <w:tcPr>
            <w:tcW w:w="3227" w:type="dxa"/>
          </w:tcPr>
          <w:p w:rsidR="00B32A48" w:rsidRPr="00F86128" w:rsidRDefault="00B32A48" w:rsidP="00BE384F">
            <w:pPr>
              <w:widowControl w:val="0"/>
              <w:spacing w:after="0" w:line="240" w:lineRule="auto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6662" w:type="dxa"/>
          </w:tcPr>
          <w:p w:rsidR="00B32A48" w:rsidRPr="00F86128" w:rsidRDefault="00B32A48" w:rsidP="00E01E7C">
            <w:pPr>
              <w:widowControl w:val="0"/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1" w:type="dxa"/>
          </w:tcPr>
          <w:p w:rsidR="00B32A48" w:rsidRPr="00F86128" w:rsidRDefault="00B32A48" w:rsidP="00BE384F">
            <w:pPr>
              <w:pStyle w:val="Paragrafi"/>
              <w:ind w:firstLine="0"/>
              <w:jc w:val="center"/>
              <w:rPr>
                <w:spacing w:val="-4"/>
                <w:szCs w:val="24"/>
                <w:lang w:val="sq-AL"/>
              </w:rPr>
            </w:pPr>
          </w:p>
        </w:tc>
      </w:tr>
      <w:tr w:rsidR="00B32A48" w:rsidRPr="00F86128" w:rsidTr="00D644EF">
        <w:trPr>
          <w:trHeight w:val="150"/>
        </w:trPr>
        <w:tc>
          <w:tcPr>
            <w:tcW w:w="3227" w:type="dxa"/>
          </w:tcPr>
          <w:p w:rsidR="00BE384F" w:rsidRPr="00F86128" w:rsidRDefault="00BE384F" w:rsidP="00BE384F">
            <w:pPr>
              <w:widowControl w:val="0"/>
              <w:spacing w:after="0" w:line="240" w:lineRule="auto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6662" w:type="dxa"/>
          </w:tcPr>
          <w:p w:rsidR="00B32A48" w:rsidRPr="00F86128" w:rsidRDefault="00B32A48" w:rsidP="00E01E7C">
            <w:pPr>
              <w:pStyle w:val="NeniTitull"/>
              <w:keepNext w:val="0"/>
              <w:jc w:val="both"/>
              <w:rPr>
                <w:b w:val="0"/>
                <w:spacing w:val="-4"/>
                <w:lang w:val="sq-AL"/>
              </w:rPr>
            </w:pPr>
          </w:p>
        </w:tc>
        <w:tc>
          <w:tcPr>
            <w:tcW w:w="851" w:type="dxa"/>
          </w:tcPr>
          <w:p w:rsidR="00B32A48" w:rsidRPr="00F86128" w:rsidRDefault="00B32A48" w:rsidP="00BE384F">
            <w:pPr>
              <w:pStyle w:val="Paragrafi"/>
              <w:ind w:firstLine="0"/>
              <w:jc w:val="center"/>
              <w:rPr>
                <w:spacing w:val="-4"/>
                <w:szCs w:val="24"/>
                <w:lang w:val="sq-AL"/>
              </w:rPr>
            </w:pPr>
          </w:p>
        </w:tc>
      </w:tr>
      <w:tr w:rsidR="00B32A48" w:rsidRPr="00F86128" w:rsidTr="00D644EF">
        <w:trPr>
          <w:trHeight w:val="150"/>
        </w:trPr>
        <w:tc>
          <w:tcPr>
            <w:tcW w:w="3227" w:type="dxa"/>
          </w:tcPr>
          <w:p w:rsidR="00B32A48" w:rsidRPr="00F86128" w:rsidRDefault="00B32A48" w:rsidP="00BE384F">
            <w:pPr>
              <w:widowControl w:val="0"/>
              <w:spacing w:after="0" w:line="240" w:lineRule="auto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6662" w:type="dxa"/>
          </w:tcPr>
          <w:p w:rsidR="00B32A48" w:rsidRPr="00F86128" w:rsidRDefault="00B32A48" w:rsidP="00E01E7C">
            <w:pPr>
              <w:widowControl w:val="0"/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1" w:type="dxa"/>
          </w:tcPr>
          <w:p w:rsidR="00B32A48" w:rsidRPr="00F86128" w:rsidRDefault="00B32A48" w:rsidP="00BE384F">
            <w:pPr>
              <w:pStyle w:val="Paragrafi"/>
              <w:ind w:firstLine="0"/>
              <w:jc w:val="center"/>
              <w:rPr>
                <w:spacing w:val="-4"/>
                <w:szCs w:val="24"/>
                <w:lang w:val="sq-AL"/>
              </w:rPr>
            </w:pPr>
          </w:p>
        </w:tc>
      </w:tr>
      <w:tr w:rsidR="00B32A48" w:rsidRPr="00F86128" w:rsidTr="00D644EF">
        <w:trPr>
          <w:trHeight w:val="150"/>
        </w:trPr>
        <w:tc>
          <w:tcPr>
            <w:tcW w:w="3227" w:type="dxa"/>
          </w:tcPr>
          <w:p w:rsidR="00B32A48" w:rsidRPr="00F86128" w:rsidRDefault="00B32A48" w:rsidP="00BE384F">
            <w:pPr>
              <w:widowControl w:val="0"/>
              <w:spacing w:after="0" w:line="240" w:lineRule="auto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6662" w:type="dxa"/>
          </w:tcPr>
          <w:p w:rsidR="00B32A48" w:rsidRPr="00F86128" w:rsidRDefault="00B32A48" w:rsidP="00E01E7C">
            <w:pPr>
              <w:pStyle w:val="NeniTitull"/>
              <w:keepNext w:val="0"/>
              <w:jc w:val="both"/>
              <w:rPr>
                <w:b w:val="0"/>
                <w:spacing w:val="-4"/>
                <w:lang w:val="sq-AL"/>
              </w:rPr>
            </w:pPr>
          </w:p>
        </w:tc>
        <w:tc>
          <w:tcPr>
            <w:tcW w:w="851" w:type="dxa"/>
          </w:tcPr>
          <w:p w:rsidR="00B32A48" w:rsidRPr="00F86128" w:rsidRDefault="00B32A48" w:rsidP="00BE384F">
            <w:pPr>
              <w:pStyle w:val="Paragrafi"/>
              <w:ind w:firstLine="0"/>
              <w:jc w:val="center"/>
              <w:rPr>
                <w:spacing w:val="-4"/>
                <w:szCs w:val="24"/>
                <w:lang w:val="sq-AL"/>
              </w:rPr>
            </w:pPr>
          </w:p>
        </w:tc>
      </w:tr>
      <w:tr w:rsidR="00B32A48" w:rsidRPr="00F86128" w:rsidTr="00D644EF">
        <w:trPr>
          <w:trHeight w:val="150"/>
        </w:trPr>
        <w:tc>
          <w:tcPr>
            <w:tcW w:w="3227" w:type="dxa"/>
          </w:tcPr>
          <w:p w:rsidR="00B32A48" w:rsidRPr="00F86128" w:rsidRDefault="00B32A48" w:rsidP="00BE384F">
            <w:pPr>
              <w:widowControl w:val="0"/>
              <w:spacing w:after="0" w:line="240" w:lineRule="auto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6662" w:type="dxa"/>
          </w:tcPr>
          <w:p w:rsidR="00B32A48" w:rsidRPr="00F86128" w:rsidRDefault="00B32A48" w:rsidP="00E01E7C">
            <w:pPr>
              <w:pStyle w:val="NeniTitull"/>
              <w:keepNext w:val="0"/>
              <w:jc w:val="both"/>
              <w:rPr>
                <w:b w:val="0"/>
                <w:spacing w:val="-4"/>
                <w:szCs w:val="24"/>
                <w:lang w:val="sq-AL"/>
              </w:rPr>
            </w:pPr>
          </w:p>
        </w:tc>
        <w:tc>
          <w:tcPr>
            <w:tcW w:w="851" w:type="dxa"/>
          </w:tcPr>
          <w:p w:rsidR="00B32A48" w:rsidRPr="00F86128" w:rsidRDefault="00B32A48" w:rsidP="00BE384F">
            <w:pPr>
              <w:pStyle w:val="Paragrafi"/>
              <w:ind w:firstLine="0"/>
              <w:jc w:val="center"/>
              <w:rPr>
                <w:spacing w:val="-4"/>
                <w:szCs w:val="24"/>
                <w:lang w:val="sq-AL"/>
              </w:rPr>
            </w:pPr>
          </w:p>
        </w:tc>
      </w:tr>
      <w:tr w:rsidR="00B32A48" w:rsidRPr="00F86128" w:rsidTr="00D644EF">
        <w:trPr>
          <w:trHeight w:val="150"/>
        </w:trPr>
        <w:tc>
          <w:tcPr>
            <w:tcW w:w="3227" w:type="dxa"/>
          </w:tcPr>
          <w:p w:rsidR="00B32A48" w:rsidRPr="00F86128" w:rsidRDefault="00B32A48" w:rsidP="00BE384F">
            <w:pPr>
              <w:widowControl w:val="0"/>
              <w:spacing w:after="0" w:line="240" w:lineRule="auto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6662" w:type="dxa"/>
          </w:tcPr>
          <w:p w:rsidR="00B32A48" w:rsidRPr="00F86128" w:rsidRDefault="00B32A48" w:rsidP="00E01E7C">
            <w:pPr>
              <w:pStyle w:val="NeniTitull"/>
              <w:keepNext w:val="0"/>
              <w:jc w:val="both"/>
              <w:rPr>
                <w:b w:val="0"/>
                <w:caps/>
                <w:spacing w:val="-4"/>
                <w:lang w:val="sq-AL" w:eastAsia="x-none"/>
              </w:rPr>
            </w:pPr>
          </w:p>
        </w:tc>
        <w:tc>
          <w:tcPr>
            <w:tcW w:w="851" w:type="dxa"/>
          </w:tcPr>
          <w:p w:rsidR="00B32A48" w:rsidRPr="00F86128" w:rsidRDefault="00B32A48" w:rsidP="00BE384F">
            <w:pPr>
              <w:pStyle w:val="Paragrafi"/>
              <w:ind w:firstLine="0"/>
              <w:jc w:val="center"/>
              <w:rPr>
                <w:spacing w:val="-4"/>
                <w:szCs w:val="24"/>
                <w:lang w:val="sq-AL"/>
              </w:rPr>
            </w:pPr>
          </w:p>
        </w:tc>
      </w:tr>
      <w:tr w:rsidR="00B32A48" w:rsidRPr="00F86128" w:rsidTr="00D644EF">
        <w:trPr>
          <w:trHeight w:val="150"/>
        </w:trPr>
        <w:tc>
          <w:tcPr>
            <w:tcW w:w="3227" w:type="dxa"/>
          </w:tcPr>
          <w:p w:rsidR="00B32A48" w:rsidRPr="00F86128" w:rsidRDefault="00B32A48" w:rsidP="00BE384F">
            <w:pPr>
              <w:widowControl w:val="0"/>
              <w:spacing w:after="0" w:line="240" w:lineRule="auto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6662" w:type="dxa"/>
          </w:tcPr>
          <w:p w:rsidR="00B32A48" w:rsidRPr="00F86128" w:rsidRDefault="00B32A48" w:rsidP="00E01E7C">
            <w:pPr>
              <w:pStyle w:val="NeniTitull"/>
              <w:keepNext w:val="0"/>
              <w:jc w:val="both"/>
              <w:rPr>
                <w:b w:val="0"/>
                <w:spacing w:val="-4"/>
                <w:szCs w:val="24"/>
                <w:lang w:val="sq-AL"/>
              </w:rPr>
            </w:pPr>
          </w:p>
        </w:tc>
        <w:tc>
          <w:tcPr>
            <w:tcW w:w="851" w:type="dxa"/>
          </w:tcPr>
          <w:p w:rsidR="00B32A48" w:rsidRPr="00F86128" w:rsidRDefault="00B32A48" w:rsidP="00BE384F">
            <w:pPr>
              <w:pStyle w:val="Paragrafi"/>
              <w:ind w:firstLine="0"/>
              <w:jc w:val="center"/>
              <w:rPr>
                <w:spacing w:val="-4"/>
                <w:szCs w:val="24"/>
                <w:lang w:val="sq-AL"/>
              </w:rPr>
            </w:pPr>
          </w:p>
        </w:tc>
      </w:tr>
      <w:tr w:rsidR="00B32A48" w:rsidRPr="00F86128" w:rsidTr="00D644EF">
        <w:trPr>
          <w:trHeight w:val="150"/>
        </w:trPr>
        <w:tc>
          <w:tcPr>
            <w:tcW w:w="3227" w:type="dxa"/>
          </w:tcPr>
          <w:p w:rsidR="00B32A48" w:rsidRPr="00F86128" w:rsidRDefault="00B32A48" w:rsidP="00BE384F">
            <w:pPr>
              <w:widowControl w:val="0"/>
              <w:spacing w:after="0" w:line="240" w:lineRule="auto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6662" w:type="dxa"/>
          </w:tcPr>
          <w:p w:rsidR="00B32A48" w:rsidRPr="00F86128" w:rsidRDefault="00B32A48" w:rsidP="00E01E7C">
            <w:pPr>
              <w:pStyle w:val="NeniTitull"/>
              <w:keepNext w:val="0"/>
              <w:jc w:val="both"/>
              <w:rPr>
                <w:b w:val="0"/>
                <w:color w:val="000000"/>
                <w:spacing w:val="-4"/>
                <w:lang w:val="sq-AL"/>
              </w:rPr>
            </w:pPr>
          </w:p>
        </w:tc>
        <w:tc>
          <w:tcPr>
            <w:tcW w:w="851" w:type="dxa"/>
          </w:tcPr>
          <w:p w:rsidR="00B32A48" w:rsidRPr="00F86128" w:rsidRDefault="00B32A48" w:rsidP="00BE384F">
            <w:pPr>
              <w:pStyle w:val="Paragrafi"/>
              <w:ind w:firstLine="0"/>
              <w:jc w:val="center"/>
              <w:rPr>
                <w:spacing w:val="-4"/>
                <w:szCs w:val="24"/>
                <w:lang w:val="sq-AL"/>
              </w:rPr>
            </w:pPr>
          </w:p>
        </w:tc>
      </w:tr>
      <w:tr w:rsidR="00B32A48" w:rsidRPr="00F86128" w:rsidTr="00D644EF">
        <w:trPr>
          <w:trHeight w:val="150"/>
        </w:trPr>
        <w:tc>
          <w:tcPr>
            <w:tcW w:w="3227" w:type="dxa"/>
          </w:tcPr>
          <w:p w:rsidR="00B32A48" w:rsidRPr="00F86128" w:rsidRDefault="00B32A48" w:rsidP="00BE384F">
            <w:pPr>
              <w:widowControl w:val="0"/>
              <w:spacing w:after="0" w:line="240" w:lineRule="auto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6662" w:type="dxa"/>
          </w:tcPr>
          <w:p w:rsidR="00B32A48" w:rsidRPr="00F86128" w:rsidRDefault="00B32A48" w:rsidP="00E01E7C">
            <w:pPr>
              <w:pStyle w:val="NeniTitull"/>
              <w:keepNext w:val="0"/>
              <w:jc w:val="both"/>
              <w:rPr>
                <w:b w:val="0"/>
                <w:spacing w:val="-4"/>
                <w:szCs w:val="24"/>
                <w:lang w:val="sq-AL"/>
              </w:rPr>
            </w:pPr>
          </w:p>
        </w:tc>
        <w:tc>
          <w:tcPr>
            <w:tcW w:w="851" w:type="dxa"/>
          </w:tcPr>
          <w:p w:rsidR="00B32A48" w:rsidRPr="00F86128" w:rsidRDefault="00B32A48" w:rsidP="00BE384F">
            <w:pPr>
              <w:pStyle w:val="Paragrafi"/>
              <w:ind w:firstLine="0"/>
              <w:jc w:val="center"/>
              <w:rPr>
                <w:spacing w:val="-4"/>
                <w:szCs w:val="24"/>
                <w:lang w:val="sq-AL"/>
              </w:rPr>
            </w:pPr>
          </w:p>
        </w:tc>
      </w:tr>
    </w:tbl>
    <w:p w:rsidR="0006694E" w:rsidRPr="00F86128" w:rsidRDefault="0006694E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E35BB5" w:rsidRPr="00F86128" w:rsidRDefault="00E35BB5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644C3F" w:rsidRPr="00F86128" w:rsidRDefault="00644C3F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0F0141" w:rsidRPr="00F86128" w:rsidRDefault="000F0141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D51AB9" w:rsidRPr="00F86128" w:rsidRDefault="00D51AB9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313336" w:rsidRPr="00F86128" w:rsidRDefault="00313336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1B1324" w:rsidRPr="00F86128" w:rsidRDefault="001B1324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3C56A3" w:rsidRPr="00F86128" w:rsidRDefault="003C56A3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3C56A3" w:rsidRPr="00F86128" w:rsidRDefault="003C56A3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6B5539" w:rsidRPr="00F86128" w:rsidRDefault="006B5539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3C56A3" w:rsidRPr="00F86128" w:rsidRDefault="003C56A3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226C99" w:rsidRPr="00F86128" w:rsidRDefault="00226C99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680698" w:rsidRPr="00F86128" w:rsidRDefault="00680698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B01185" w:rsidRPr="00F86128" w:rsidRDefault="00B01185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B01185" w:rsidRPr="00F86128" w:rsidRDefault="00B01185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B01185" w:rsidRPr="00F86128" w:rsidRDefault="00B01185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B01185" w:rsidRPr="00F86128" w:rsidRDefault="00B01185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B01185" w:rsidRPr="00F86128" w:rsidRDefault="00B01185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B01185" w:rsidRPr="00F86128" w:rsidRDefault="00B01185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B01185" w:rsidRPr="00F86128" w:rsidRDefault="00B01185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B01185" w:rsidRPr="00F86128" w:rsidRDefault="00B01185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DC2438" w:rsidRPr="00F86128" w:rsidRDefault="00DC2438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8956F4" w:rsidRPr="00F86128" w:rsidRDefault="008956F4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8956F4" w:rsidRPr="00F86128" w:rsidRDefault="008956F4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8956F4" w:rsidRPr="00F86128" w:rsidRDefault="008956F4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8956F4" w:rsidRPr="00F86128" w:rsidRDefault="008956F4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ED5AAC" w:rsidRPr="00F86128" w:rsidRDefault="00ED5AAC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ED5AAC" w:rsidRPr="00F86128" w:rsidRDefault="00ED5AAC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8C6D8D" w:rsidRPr="00F86128" w:rsidRDefault="008C6D8D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8C6D8D" w:rsidRPr="00F86128" w:rsidRDefault="008C6D8D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8C6D8D" w:rsidRPr="00F86128" w:rsidRDefault="008C6D8D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C37ED2" w:rsidRDefault="00C37ED2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C37ED2" w:rsidRDefault="00C37ED2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C37ED2" w:rsidRDefault="00C37ED2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C37ED2" w:rsidRDefault="00C37ED2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C37ED2" w:rsidRDefault="00C37ED2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C37ED2" w:rsidRDefault="00C37ED2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C37ED2" w:rsidRDefault="00C37ED2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C37ED2" w:rsidRDefault="00C37ED2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C37ED2" w:rsidRDefault="00C37ED2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C37ED2" w:rsidRDefault="00C37ED2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C37ED2" w:rsidRPr="00F86128" w:rsidRDefault="00C37ED2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16"/>
        <w:gridCol w:w="5440"/>
      </w:tblGrid>
      <w:tr w:rsidR="008A5FB5" w:rsidRPr="00F86128" w:rsidTr="005C676D"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B5" w:rsidRPr="00F86128" w:rsidRDefault="000B6C33" w:rsidP="005C676D">
            <w:pPr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F86128">
              <w:rPr>
                <w:rFonts w:ascii="Garamond" w:hAnsi="Garamond"/>
                <w:sz w:val="24"/>
                <w:szCs w:val="24"/>
              </w:rPr>
              <w:tab/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B5" w:rsidRPr="00F86128" w:rsidRDefault="008A5FB5" w:rsidP="005C676D">
            <w:pPr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F86128">
              <w:rPr>
                <w:rFonts w:ascii="Garamond" w:hAnsi="Garamond"/>
                <w:sz w:val="24"/>
                <w:szCs w:val="24"/>
              </w:rPr>
              <w:t>Formati 61x86/8</w:t>
            </w:r>
          </w:p>
        </w:tc>
      </w:tr>
    </w:tbl>
    <w:p w:rsidR="008D32EE" w:rsidRPr="00F86128" w:rsidRDefault="008D32EE" w:rsidP="008D32EE">
      <w:pPr>
        <w:pStyle w:val="NoSpacing"/>
        <w:jc w:val="center"/>
        <w:rPr>
          <w:rFonts w:ascii="Garamond" w:hAnsi="Garamond"/>
          <w:sz w:val="20"/>
          <w:szCs w:val="20"/>
        </w:rPr>
      </w:pPr>
    </w:p>
    <w:p w:rsidR="008D32EE" w:rsidRPr="00F86128" w:rsidRDefault="008D32EE" w:rsidP="008D32EE">
      <w:pPr>
        <w:pStyle w:val="NoSpacing"/>
        <w:jc w:val="center"/>
        <w:rPr>
          <w:rFonts w:ascii="Garamond" w:hAnsi="Garamond"/>
          <w:sz w:val="20"/>
          <w:szCs w:val="20"/>
        </w:rPr>
      </w:pPr>
      <w:r w:rsidRPr="00F86128">
        <w:rPr>
          <w:rFonts w:ascii="Garamond" w:hAnsi="Garamond"/>
          <w:sz w:val="20"/>
          <w:szCs w:val="20"/>
        </w:rPr>
        <w:t>Shtypshkronja e Qendrës së Botimeve Zyrtare</w:t>
      </w:r>
    </w:p>
    <w:p w:rsidR="008D32EE" w:rsidRPr="00F86128" w:rsidRDefault="008D32EE" w:rsidP="008D32EE">
      <w:pPr>
        <w:pStyle w:val="NoSpacing"/>
        <w:jc w:val="center"/>
        <w:rPr>
          <w:rFonts w:ascii="Garamond" w:hAnsi="Garamond"/>
          <w:sz w:val="20"/>
          <w:szCs w:val="20"/>
        </w:rPr>
      </w:pPr>
      <w:r w:rsidRPr="00F86128">
        <w:rPr>
          <w:rFonts w:ascii="Garamond" w:hAnsi="Garamond"/>
          <w:sz w:val="20"/>
          <w:szCs w:val="20"/>
        </w:rPr>
        <w:t>Tiranë, 2018</w:t>
      </w:r>
    </w:p>
    <w:p w:rsidR="008D32EE" w:rsidRPr="00F86128" w:rsidRDefault="008D32EE" w:rsidP="008D32EE">
      <w:pPr>
        <w:pStyle w:val="NoSpacing"/>
        <w:jc w:val="center"/>
        <w:rPr>
          <w:rFonts w:ascii="Garamond" w:hAnsi="Garamond"/>
          <w:sz w:val="20"/>
          <w:szCs w:val="20"/>
        </w:rPr>
      </w:pPr>
    </w:p>
    <w:p w:rsidR="008D32EE" w:rsidRPr="00F86128" w:rsidRDefault="008D32EE" w:rsidP="008D32EE">
      <w:pPr>
        <w:spacing w:after="0" w:line="240" w:lineRule="auto"/>
        <w:jc w:val="center"/>
        <w:rPr>
          <w:rFonts w:ascii="Garamond" w:eastAsia="Times New Roman" w:hAnsi="Garamond"/>
          <w:sz w:val="20"/>
          <w:szCs w:val="20"/>
          <w:u w:val="single"/>
        </w:rPr>
      </w:pPr>
      <w:r w:rsidRPr="00F86128">
        <w:rPr>
          <w:rFonts w:ascii="Garamond" w:eastAsia="Times New Roman" w:hAnsi="Garamond"/>
          <w:sz w:val="20"/>
          <w:szCs w:val="20"/>
        </w:rPr>
        <w:t>Adresa: Rr</w:t>
      </w:r>
      <w:r w:rsidR="004F5EDC" w:rsidRPr="00F86128">
        <w:rPr>
          <w:rFonts w:ascii="Garamond" w:eastAsia="Times New Roman" w:hAnsi="Garamond"/>
          <w:sz w:val="20"/>
          <w:szCs w:val="20"/>
        </w:rPr>
        <w:t>.</w:t>
      </w:r>
      <w:r w:rsidRPr="00F86128">
        <w:rPr>
          <w:rFonts w:ascii="Garamond" w:eastAsia="Times New Roman" w:hAnsi="Garamond"/>
          <w:sz w:val="20"/>
          <w:szCs w:val="20"/>
        </w:rPr>
        <w:t xml:space="preserve"> “Nikolla Jorga”, Tiranë</w:t>
      </w:r>
    </w:p>
    <w:p w:rsidR="008D32EE" w:rsidRPr="00F86128" w:rsidRDefault="008D32EE" w:rsidP="008D32EE">
      <w:pPr>
        <w:tabs>
          <w:tab w:val="left" w:pos="5760"/>
        </w:tabs>
        <w:spacing w:after="0" w:line="240" w:lineRule="auto"/>
        <w:jc w:val="center"/>
        <w:rPr>
          <w:rFonts w:ascii="Garamond" w:eastAsia="Times New Roman" w:hAnsi="Garamond"/>
          <w:sz w:val="20"/>
          <w:szCs w:val="20"/>
        </w:rPr>
      </w:pPr>
      <w:r w:rsidRPr="00F86128">
        <w:rPr>
          <w:rFonts w:ascii="Garamond" w:eastAsia="Times New Roman" w:hAnsi="Garamond"/>
          <w:sz w:val="20"/>
          <w:szCs w:val="20"/>
        </w:rPr>
        <w:t>Tel</w:t>
      </w:r>
      <w:r w:rsidR="004F5EDC" w:rsidRPr="00F86128">
        <w:rPr>
          <w:rFonts w:ascii="Garamond" w:eastAsia="Times New Roman" w:hAnsi="Garamond"/>
          <w:sz w:val="20"/>
          <w:szCs w:val="20"/>
        </w:rPr>
        <w:t>.</w:t>
      </w:r>
      <w:r w:rsidRPr="00F86128">
        <w:rPr>
          <w:rFonts w:ascii="Garamond" w:eastAsia="Times New Roman" w:hAnsi="Garamond"/>
          <w:sz w:val="20"/>
          <w:szCs w:val="20"/>
        </w:rPr>
        <w:t>/fax</w:t>
      </w:r>
      <w:r w:rsidR="004F5EDC" w:rsidRPr="00F86128">
        <w:rPr>
          <w:rFonts w:ascii="Garamond" w:eastAsia="Times New Roman" w:hAnsi="Garamond"/>
          <w:sz w:val="20"/>
          <w:szCs w:val="20"/>
        </w:rPr>
        <w:t>:</w:t>
      </w:r>
      <w:r w:rsidRPr="00F86128">
        <w:rPr>
          <w:rFonts w:ascii="Garamond" w:eastAsia="Times New Roman" w:hAnsi="Garamond"/>
          <w:sz w:val="20"/>
          <w:szCs w:val="20"/>
        </w:rPr>
        <w:t xml:space="preserve"> +355 4 24 27 004</w:t>
      </w:r>
      <w:r w:rsidR="00C5132C" w:rsidRPr="00F86128">
        <w:rPr>
          <w:rFonts w:ascii="Garamond" w:eastAsia="Times New Roman" w:hAnsi="Garamond"/>
          <w:sz w:val="20"/>
          <w:szCs w:val="20"/>
        </w:rPr>
        <w:t xml:space="preserve"> </w:t>
      </w:r>
      <w:r w:rsidRPr="00F86128">
        <w:rPr>
          <w:rFonts w:ascii="Garamond" w:eastAsia="Times New Roman" w:hAnsi="Garamond"/>
          <w:sz w:val="20"/>
          <w:szCs w:val="20"/>
        </w:rPr>
        <w:t>Tel</w:t>
      </w:r>
      <w:r w:rsidR="004F5EDC" w:rsidRPr="00F86128">
        <w:rPr>
          <w:rFonts w:ascii="Garamond" w:eastAsia="Times New Roman" w:hAnsi="Garamond"/>
          <w:sz w:val="20"/>
          <w:szCs w:val="20"/>
        </w:rPr>
        <w:t>.:</w:t>
      </w:r>
      <w:r w:rsidR="00C5132C" w:rsidRPr="00F86128">
        <w:rPr>
          <w:rFonts w:ascii="Garamond" w:eastAsia="Times New Roman" w:hAnsi="Garamond"/>
          <w:sz w:val="20"/>
          <w:szCs w:val="20"/>
        </w:rPr>
        <w:t xml:space="preserve"> </w:t>
      </w:r>
      <w:r w:rsidRPr="00F86128">
        <w:rPr>
          <w:rFonts w:ascii="Garamond" w:eastAsia="Times New Roman" w:hAnsi="Garamond"/>
          <w:sz w:val="20"/>
          <w:szCs w:val="20"/>
        </w:rPr>
        <w:t>+355 4 24 27 006</w:t>
      </w:r>
    </w:p>
    <w:p w:rsidR="00881EF2" w:rsidRPr="00F86128" w:rsidRDefault="00881EF2" w:rsidP="00881EF2">
      <w:pPr>
        <w:pStyle w:val="NoSpacing"/>
        <w:jc w:val="center"/>
        <w:rPr>
          <w:rFonts w:ascii="Garamond" w:hAnsi="Garamond"/>
          <w:sz w:val="20"/>
          <w:szCs w:val="20"/>
        </w:rPr>
      </w:pPr>
    </w:p>
    <w:p w:rsidR="00847BD7" w:rsidRPr="00F86128" w:rsidRDefault="00847BD7" w:rsidP="00881EF2">
      <w:pPr>
        <w:spacing w:after="0" w:line="240" w:lineRule="auto"/>
        <w:jc w:val="center"/>
        <w:rPr>
          <w:rFonts w:ascii="Garamond" w:eastAsia="Times New Roman" w:hAnsi="Garamond"/>
          <w:sz w:val="20"/>
          <w:szCs w:val="20"/>
        </w:rPr>
      </w:pPr>
    </w:p>
    <w:p w:rsidR="00BA0616" w:rsidRPr="00F86128" w:rsidRDefault="00BA0616" w:rsidP="00C8159D">
      <w:pPr>
        <w:pStyle w:val="NoSpacing"/>
        <w:jc w:val="right"/>
        <w:rPr>
          <w:rFonts w:ascii="Garamond" w:hAnsi="Garamond"/>
          <w:sz w:val="20"/>
          <w:szCs w:val="20"/>
        </w:rPr>
      </w:pPr>
    </w:p>
    <w:p w:rsidR="008A5FB5" w:rsidRPr="00F86128" w:rsidRDefault="008A5FB5" w:rsidP="000B3D7A">
      <w:pPr>
        <w:pStyle w:val="NoSpacing"/>
        <w:jc w:val="right"/>
        <w:rPr>
          <w:rFonts w:ascii="Garamond" w:hAnsi="Garamond"/>
          <w:sz w:val="20"/>
          <w:szCs w:val="20"/>
        </w:rPr>
      </w:pPr>
      <w:r w:rsidRPr="00F86128">
        <w:rPr>
          <w:rFonts w:ascii="Garamond" w:hAnsi="Garamond"/>
          <w:sz w:val="20"/>
          <w:szCs w:val="20"/>
        </w:rPr>
        <w:t>Çmi</w:t>
      </w:r>
      <w:r w:rsidR="006E5C4F" w:rsidRPr="00F86128">
        <w:rPr>
          <w:rFonts w:ascii="Garamond" w:hAnsi="Garamond"/>
          <w:sz w:val="20"/>
          <w:szCs w:val="20"/>
        </w:rPr>
        <w:t>mi</w:t>
      </w:r>
      <w:r w:rsidR="00B24557" w:rsidRPr="00F86128">
        <w:rPr>
          <w:rFonts w:ascii="Garamond" w:hAnsi="Garamond"/>
          <w:sz w:val="20"/>
          <w:szCs w:val="20"/>
        </w:rPr>
        <w:t xml:space="preserve"> </w:t>
      </w:r>
      <w:r w:rsidR="00F57EEC">
        <w:rPr>
          <w:rFonts w:ascii="Garamond" w:hAnsi="Garamond"/>
          <w:sz w:val="20"/>
          <w:szCs w:val="20"/>
        </w:rPr>
        <w:t>7504</w:t>
      </w:r>
      <w:r w:rsidR="005B6EEE" w:rsidRPr="00F86128">
        <w:rPr>
          <w:rFonts w:ascii="Garamond" w:hAnsi="Garamond"/>
          <w:sz w:val="20"/>
          <w:szCs w:val="20"/>
        </w:rPr>
        <w:t xml:space="preserve"> </w:t>
      </w:r>
      <w:r w:rsidRPr="00F86128">
        <w:rPr>
          <w:rFonts w:ascii="Garamond" w:hAnsi="Garamond"/>
          <w:sz w:val="20"/>
          <w:szCs w:val="20"/>
        </w:rPr>
        <w:t>lek</w:t>
      </w:r>
      <w:r w:rsidR="00CF7600" w:rsidRPr="00F86128">
        <w:rPr>
          <w:rFonts w:ascii="Garamond" w:hAnsi="Garamond"/>
          <w:sz w:val="20"/>
          <w:szCs w:val="20"/>
        </w:rPr>
        <w:t>ë</w:t>
      </w:r>
    </w:p>
    <w:sectPr w:rsidR="008A5FB5" w:rsidRPr="00F86128" w:rsidSect="00565F00">
      <w:footerReference w:type="first" r:id="rId11"/>
      <w:pgSz w:w="11907" w:h="16840" w:code="9"/>
      <w:pgMar w:top="1701" w:right="720" w:bottom="720" w:left="720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2D98" w:rsidRDefault="00422D98" w:rsidP="009723E2">
      <w:pPr>
        <w:spacing w:after="0" w:line="240" w:lineRule="auto"/>
      </w:pPr>
      <w:r>
        <w:separator/>
      </w:r>
    </w:p>
  </w:endnote>
  <w:endnote w:type="continuationSeparator" w:id="0">
    <w:p w:rsidR="00422D98" w:rsidRDefault="00422D98" w:rsidP="00972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D52" w:rsidRDefault="00E83D03" w:rsidP="003D4C90">
    <w:pPr>
      <w:tabs>
        <w:tab w:val="left" w:pos="1418"/>
      </w:tabs>
      <w:spacing w:after="0" w:line="240" w:lineRule="auto"/>
    </w:pPr>
    <w:r>
      <w:rPr>
        <w:noProof/>
        <w:lang w:val="en-US"/>
      </w:rPr>
      <mc:AlternateContent>
        <mc:Choice Requires="wps">
          <w:drawing>
            <wp:anchor distT="4294967291" distB="4294967291" distL="114300" distR="114300" simplePos="0" relativeHeight="251659264" behindDoc="0" locked="0" layoutInCell="1" allowOverlap="1" wp14:anchorId="176095DB" wp14:editId="6F61A668">
              <wp:simplePos x="0" y="0"/>
              <wp:positionH relativeFrom="column">
                <wp:posOffset>-590550</wp:posOffset>
              </wp:positionH>
              <wp:positionV relativeFrom="paragraph">
                <wp:posOffset>154304</wp:posOffset>
              </wp:positionV>
              <wp:extent cx="7781925" cy="0"/>
              <wp:effectExtent l="0" t="0" r="9525" b="19050"/>
              <wp:wrapNone/>
              <wp:docPr id="8" name="Straight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781925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15202E73" id="Straight Connector 8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page" from="-46.5pt,12.15pt" to="566.2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" strokecolor="black [3213]">
              <o:lock v:ext="edit" shapetype="f"/>
            </v:line>
          </w:pict>
        </mc:Fallback>
      </mc:AlternateContent>
    </w:r>
  </w:p>
  <w:p w:rsidR="00C92D52" w:rsidRPr="004D6C20" w:rsidRDefault="00C92D52" w:rsidP="00537ABF">
    <w:pPr>
      <w:tabs>
        <w:tab w:val="left" w:pos="5760"/>
      </w:tabs>
      <w:spacing w:after="0" w:line="240" w:lineRule="auto"/>
      <w:jc w:val="center"/>
      <w:rPr>
        <w:rFonts w:ascii="Garamond" w:eastAsia="Times New Roman" w:hAnsi="Garamond"/>
        <w:sz w:val="20"/>
        <w:szCs w:val="20"/>
      </w:rPr>
    </w:pPr>
    <w:r w:rsidRPr="004D6C20">
      <w:rPr>
        <w:rFonts w:ascii="Garamond" w:hAnsi="Garamond"/>
        <w:sz w:val="20"/>
        <w:szCs w:val="20"/>
      </w:rPr>
      <w:t xml:space="preserve">Adresa: </w:t>
    </w:r>
    <w:r w:rsidRPr="004D6C20">
      <w:rPr>
        <w:rFonts w:ascii="Garamond" w:eastAsia="Times New Roman" w:hAnsi="Garamond"/>
        <w:sz w:val="20"/>
        <w:szCs w:val="20"/>
      </w:rPr>
      <w:t>Rruga “Nikolla Jorga”, Tiranë</w:t>
    </w:r>
    <w:r w:rsidRPr="004D6C20">
      <w:rPr>
        <w:rFonts w:ascii="Garamond" w:hAnsi="Garamond"/>
        <w:sz w:val="20"/>
        <w:szCs w:val="20"/>
      </w:rPr>
      <w:t xml:space="preserve">: </w:t>
    </w:r>
    <w:r w:rsidRPr="004D6C20">
      <w:rPr>
        <w:rFonts w:ascii="Garamond" w:eastAsia="Times New Roman" w:hAnsi="Garamond"/>
        <w:sz w:val="20"/>
        <w:szCs w:val="20"/>
      </w:rPr>
      <w:t>Tel./fax: +355 4 24 27 004   Tel.: +355 4 24 27 006</w:t>
    </w:r>
  </w:p>
  <w:p w:rsidR="00C92D52" w:rsidRPr="004D6C20" w:rsidRDefault="00C92D52" w:rsidP="00537ABF">
    <w:pPr>
      <w:tabs>
        <w:tab w:val="left" w:pos="1418"/>
      </w:tabs>
      <w:spacing w:before="18" w:after="0" w:line="240" w:lineRule="auto"/>
      <w:jc w:val="center"/>
      <w:rPr>
        <w:sz w:val="10"/>
      </w:rPr>
    </w:pPr>
  </w:p>
  <w:p w:rsidR="00C92D52" w:rsidRPr="004D6C20" w:rsidRDefault="00C92D5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2D98" w:rsidRDefault="00422D98" w:rsidP="009723E2">
      <w:pPr>
        <w:spacing w:after="0" w:line="240" w:lineRule="auto"/>
      </w:pPr>
      <w:r>
        <w:separator/>
      </w:r>
    </w:p>
  </w:footnote>
  <w:footnote w:type="continuationSeparator" w:id="0">
    <w:p w:rsidR="00422D98" w:rsidRDefault="00422D98" w:rsidP="009723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39C092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71F650D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5EF40B3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98EB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9A7B3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668D4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0A05EA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7AF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088AD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4D4612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E35069F"/>
    <w:multiLevelType w:val="hybridMultilevel"/>
    <w:tmpl w:val="8256B1F8"/>
    <w:lvl w:ilvl="0" w:tplc="B65089D0">
      <w:numFmt w:val="bullet"/>
      <w:lvlText w:val="-"/>
      <w:lvlJc w:val="left"/>
      <w:pPr>
        <w:ind w:left="2520" w:hanging="360"/>
      </w:pPr>
      <w:rPr>
        <w:rFonts w:ascii="Times New Roman" w:eastAsia="MS Mincho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evenAndOddHeaders/>
  <w:characterSpacingControl w:val="doNotCompress"/>
  <w:hdrShapeDefaults>
    <o:shapedefaults v:ext="edit" spidmax="194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447"/>
    <w:rsid w:val="00001474"/>
    <w:rsid w:val="00001B5C"/>
    <w:rsid w:val="00001EB0"/>
    <w:rsid w:val="000029CE"/>
    <w:rsid w:val="00002A50"/>
    <w:rsid w:val="00002D5E"/>
    <w:rsid w:val="00002E66"/>
    <w:rsid w:val="00003977"/>
    <w:rsid w:val="00003BCE"/>
    <w:rsid w:val="000045C7"/>
    <w:rsid w:val="00004920"/>
    <w:rsid w:val="00004F0E"/>
    <w:rsid w:val="00004FC0"/>
    <w:rsid w:val="000050BD"/>
    <w:rsid w:val="00005246"/>
    <w:rsid w:val="0000527E"/>
    <w:rsid w:val="0000639D"/>
    <w:rsid w:val="00006637"/>
    <w:rsid w:val="000068F0"/>
    <w:rsid w:val="0000710B"/>
    <w:rsid w:val="0000711C"/>
    <w:rsid w:val="000101D3"/>
    <w:rsid w:val="0001083A"/>
    <w:rsid w:val="0001118D"/>
    <w:rsid w:val="000116B9"/>
    <w:rsid w:val="0001170F"/>
    <w:rsid w:val="00011D6D"/>
    <w:rsid w:val="00012491"/>
    <w:rsid w:val="00012F85"/>
    <w:rsid w:val="00012FC7"/>
    <w:rsid w:val="00012FEC"/>
    <w:rsid w:val="0001384A"/>
    <w:rsid w:val="00013A14"/>
    <w:rsid w:val="0001422F"/>
    <w:rsid w:val="0001480F"/>
    <w:rsid w:val="00014C82"/>
    <w:rsid w:val="00014DAD"/>
    <w:rsid w:val="000153FE"/>
    <w:rsid w:val="00016CEF"/>
    <w:rsid w:val="00017322"/>
    <w:rsid w:val="00017D24"/>
    <w:rsid w:val="00017E3C"/>
    <w:rsid w:val="00017FB7"/>
    <w:rsid w:val="000203D9"/>
    <w:rsid w:val="00020703"/>
    <w:rsid w:val="00020986"/>
    <w:rsid w:val="00020A2D"/>
    <w:rsid w:val="00021AA7"/>
    <w:rsid w:val="000225EA"/>
    <w:rsid w:val="00022A6E"/>
    <w:rsid w:val="00022D98"/>
    <w:rsid w:val="00023542"/>
    <w:rsid w:val="00023704"/>
    <w:rsid w:val="00023BAF"/>
    <w:rsid w:val="00023C34"/>
    <w:rsid w:val="00023FA5"/>
    <w:rsid w:val="000243D5"/>
    <w:rsid w:val="0002494D"/>
    <w:rsid w:val="00025208"/>
    <w:rsid w:val="00025434"/>
    <w:rsid w:val="0002558F"/>
    <w:rsid w:val="000268A4"/>
    <w:rsid w:val="00026D01"/>
    <w:rsid w:val="000304CD"/>
    <w:rsid w:val="0003075C"/>
    <w:rsid w:val="00030FE1"/>
    <w:rsid w:val="000310BB"/>
    <w:rsid w:val="000331A1"/>
    <w:rsid w:val="00033341"/>
    <w:rsid w:val="000334E0"/>
    <w:rsid w:val="00034328"/>
    <w:rsid w:val="00034E55"/>
    <w:rsid w:val="000351A9"/>
    <w:rsid w:val="0003551F"/>
    <w:rsid w:val="00036599"/>
    <w:rsid w:val="00036BA9"/>
    <w:rsid w:val="00037111"/>
    <w:rsid w:val="000373A5"/>
    <w:rsid w:val="00037841"/>
    <w:rsid w:val="000379DA"/>
    <w:rsid w:val="00040636"/>
    <w:rsid w:val="000408BF"/>
    <w:rsid w:val="00041F79"/>
    <w:rsid w:val="0004275B"/>
    <w:rsid w:val="00042B3C"/>
    <w:rsid w:val="00042C73"/>
    <w:rsid w:val="0004349D"/>
    <w:rsid w:val="000434CB"/>
    <w:rsid w:val="00043B81"/>
    <w:rsid w:val="00044018"/>
    <w:rsid w:val="00044612"/>
    <w:rsid w:val="00045061"/>
    <w:rsid w:val="000451DF"/>
    <w:rsid w:val="0004541F"/>
    <w:rsid w:val="000456E9"/>
    <w:rsid w:val="00045F15"/>
    <w:rsid w:val="00046061"/>
    <w:rsid w:val="000470F6"/>
    <w:rsid w:val="00047C4E"/>
    <w:rsid w:val="00050067"/>
    <w:rsid w:val="00050399"/>
    <w:rsid w:val="000509AC"/>
    <w:rsid w:val="00050DDD"/>
    <w:rsid w:val="00050E5D"/>
    <w:rsid w:val="000512F6"/>
    <w:rsid w:val="000522A0"/>
    <w:rsid w:val="000522A9"/>
    <w:rsid w:val="0005263A"/>
    <w:rsid w:val="00052BD1"/>
    <w:rsid w:val="00054018"/>
    <w:rsid w:val="0005485D"/>
    <w:rsid w:val="00054C57"/>
    <w:rsid w:val="000555BE"/>
    <w:rsid w:val="00055D3D"/>
    <w:rsid w:val="00055DAD"/>
    <w:rsid w:val="00055F09"/>
    <w:rsid w:val="00055F23"/>
    <w:rsid w:val="00055FB6"/>
    <w:rsid w:val="000565F8"/>
    <w:rsid w:val="00056740"/>
    <w:rsid w:val="0006007A"/>
    <w:rsid w:val="000602CD"/>
    <w:rsid w:val="00060511"/>
    <w:rsid w:val="00060539"/>
    <w:rsid w:val="000605A5"/>
    <w:rsid w:val="00060AA8"/>
    <w:rsid w:val="00060BCD"/>
    <w:rsid w:val="000619BF"/>
    <w:rsid w:val="00061A4A"/>
    <w:rsid w:val="00061DB7"/>
    <w:rsid w:val="000620F9"/>
    <w:rsid w:val="00062163"/>
    <w:rsid w:val="000624A7"/>
    <w:rsid w:val="00062813"/>
    <w:rsid w:val="00062FE6"/>
    <w:rsid w:val="000634F5"/>
    <w:rsid w:val="000639FF"/>
    <w:rsid w:val="00063B12"/>
    <w:rsid w:val="00064831"/>
    <w:rsid w:val="00065C1C"/>
    <w:rsid w:val="00065DE7"/>
    <w:rsid w:val="000661F3"/>
    <w:rsid w:val="000663B5"/>
    <w:rsid w:val="000663E5"/>
    <w:rsid w:val="000664E7"/>
    <w:rsid w:val="0006678F"/>
    <w:rsid w:val="0006694E"/>
    <w:rsid w:val="00066989"/>
    <w:rsid w:val="000669C6"/>
    <w:rsid w:val="00067567"/>
    <w:rsid w:val="000675E6"/>
    <w:rsid w:val="000675FD"/>
    <w:rsid w:val="00067C8C"/>
    <w:rsid w:val="00067DA6"/>
    <w:rsid w:val="000705CA"/>
    <w:rsid w:val="00070670"/>
    <w:rsid w:val="00070FF5"/>
    <w:rsid w:val="00071B11"/>
    <w:rsid w:val="00071BA6"/>
    <w:rsid w:val="00072C70"/>
    <w:rsid w:val="00072E5E"/>
    <w:rsid w:val="000737FB"/>
    <w:rsid w:val="00074679"/>
    <w:rsid w:val="000756DD"/>
    <w:rsid w:val="000759AA"/>
    <w:rsid w:val="00075CD8"/>
    <w:rsid w:val="00075DBF"/>
    <w:rsid w:val="0007607B"/>
    <w:rsid w:val="0007627C"/>
    <w:rsid w:val="00077207"/>
    <w:rsid w:val="00077A79"/>
    <w:rsid w:val="00080CBB"/>
    <w:rsid w:val="00081EDC"/>
    <w:rsid w:val="00081F30"/>
    <w:rsid w:val="00082111"/>
    <w:rsid w:val="000821B1"/>
    <w:rsid w:val="000821ED"/>
    <w:rsid w:val="0008248F"/>
    <w:rsid w:val="00083217"/>
    <w:rsid w:val="00083316"/>
    <w:rsid w:val="00083BEF"/>
    <w:rsid w:val="00083D6D"/>
    <w:rsid w:val="00084438"/>
    <w:rsid w:val="000848CA"/>
    <w:rsid w:val="00084C04"/>
    <w:rsid w:val="000853E4"/>
    <w:rsid w:val="00085ADF"/>
    <w:rsid w:val="00085DD6"/>
    <w:rsid w:val="00086917"/>
    <w:rsid w:val="00086F25"/>
    <w:rsid w:val="00087013"/>
    <w:rsid w:val="000872CD"/>
    <w:rsid w:val="000877EC"/>
    <w:rsid w:val="00090842"/>
    <w:rsid w:val="00090956"/>
    <w:rsid w:val="00090B3B"/>
    <w:rsid w:val="0009116A"/>
    <w:rsid w:val="00091994"/>
    <w:rsid w:val="00091FE6"/>
    <w:rsid w:val="00092408"/>
    <w:rsid w:val="00092422"/>
    <w:rsid w:val="00092766"/>
    <w:rsid w:val="0009349C"/>
    <w:rsid w:val="000936A8"/>
    <w:rsid w:val="00093B8B"/>
    <w:rsid w:val="00093EAE"/>
    <w:rsid w:val="0009435D"/>
    <w:rsid w:val="0009444E"/>
    <w:rsid w:val="00094D31"/>
    <w:rsid w:val="00094FBF"/>
    <w:rsid w:val="0009533C"/>
    <w:rsid w:val="000954D5"/>
    <w:rsid w:val="00095652"/>
    <w:rsid w:val="00095B72"/>
    <w:rsid w:val="00095DDA"/>
    <w:rsid w:val="00096772"/>
    <w:rsid w:val="000968C8"/>
    <w:rsid w:val="00096AE0"/>
    <w:rsid w:val="00096B70"/>
    <w:rsid w:val="000973D0"/>
    <w:rsid w:val="00097E78"/>
    <w:rsid w:val="000A00A0"/>
    <w:rsid w:val="000A02CA"/>
    <w:rsid w:val="000A0696"/>
    <w:rsid w:val="000A0DAB"/>
    <w:rsid w:val="000A1588"/>
    <w:rsid w:val="000A1BE3"/>
    <w:rsid w:val="000A2B0C"/>
    <w:rsid w:val="000A350E"/>
    <w:rsid w:val="000A3709"/>
    <w:rsid w:val="000A3931"/>
    <w:rsid w:val="000A3E75"/>
    <w:rsid w:val="000A4569"/>
    <w:rsid w:val="000A4A5C"/>
    <w:rsid w:val="000A4AC3"/>
    <w:rsid w:val="000A4C61"/>
    <w:rsid w:val="000A55BF"/>
    <w:rsid w:val="000A59A9"/>
    <w:rsid w:val="000A5CE5"/>
    <w:rsid w:val="000A6966"/>
    <w:rsid w:val="000A6C89"/>
    <w:rsid w:val="000A6CE9"/>
    <w:rsid w:val="000A6F35"/>
    <w:rsid w:val="000A73A2"/>
    <w:rsid w:val="000A7B22"/>
    <w:rsid w:val="000A7E42"/>
    <w:rsid w:val="000A7EAB"/>
    <w:rsid w:val="000B0555"/>
    <w:rsid w:val="000B0F79"/>
    <w:rsid w:val="000B10F4"/>
    <w:rsid w:val="000B1628"/>
    <w:rsid w:val="000B183F"/>
    <w:rsid w:val="000B1ADC"/>
    <w:rsid w:val="000B1E74"/>
    <w:rsid w:val="000B1FD7"/>
    <w:rsid w:val="000B202A"/>
    <w:rsid w:val="000B224A"/>
    <w:rsid w:val="000B33A8"/>
    <w:rsid w:val="000B34BE"/>
    <w:rsid w:val="000B393B"/>
    <w:rsid w:val="000B3D7A"/>
    <w:rsid w:val="000B416D"/>
    <w:rsid w:val="000B4425"/>
    <w:rsid w:val="000B444B"/>
    <w:rsid w:val="000B4689"/>
    <w:rsid w:val="000B5256"/>
    <w:rsid w:val="000B5CDC"/>
    <w:rsid w:val="000B5D43"/>
    <w:rsid w:val="000B60C0"/>
    <w:rsid w:val="000B615C"/>
    <w:rsid w:val="000B645D"/>
    <w:rsid w:val="000B64FE"/>
    <w:rsid w:val="000B6C33"/>
    <w:rsid w:val="000B6D20"/>
    <w:rsid w:val="000B743F"/>
    <w:rsid w:val="000B784F"/>
    <w:rsid w:val="000B7CD1"/>
    <w:rsid w:val="000C004A"/>
    <w:rsid w:val="000C07C6"/>
    <w:rsid w:val="000C08F5"/>
    <w:rsid w:val="000C0DAC"/>
    <w:rsid w:val="000C12A1"/>
    <w:rsid w:val="000C12B1"/>
    <w:rsid w:val="000C1726"/>
    <w:rsid w:val="000C18CF"/>
    <w:rsid w:val="000C1FA9"/>
    <w:rsid w:val="000C201B"/>
    <w:rsid w:val="000C2DA6"/>
    <w:rsid w:val="000C30D1"/>
    <w:rsid w:val="000C3578"/>
    <w:rsid w:val="000C3ADE"/>
    <w:rsid w:val="000C401E"/>
    <w:rsid w:val="000C45BD"/>
    <w:rsid w:val="000C4716"/>
    <w:rsid w:val="000C471E"/>
    <w:rsid w:val="000C5738"/>
    <w:rsid w:val="000C5824"/>
    <w:rsid w:val="000C63A2"/>
    <w:rsid w:val="000C6959"/>
    <w:rsid w:val="000C7921"/>
    <w:rsid w:val="000D066C"/>
    <w:rsid w:val="000D0E74"/>
    <w:rsid w:val="000D1123"/>
    <w:rsid w:val="000D160E"/>
    <w:rsid w:val="000D1B02"/>
    <w:rsid w:val="000D1DDE"/>
    <w:rsid w:val="000D2186"/>
    <w:rsid w:val="000D27CC"/>
    <w:rsid w:val="000D2BA5"/>
    <w:rsid w:val="000D2F59"/>
    <w:rsid w:val="000D38A1"/>
    <w:rsid w:val="000D3E13"/>
    <w:rsid w:val="000D4351"/>
    <w:rsid w:val="000D485A"/>
    <w:rsid w:val="000D4901"/>
    <w:rsid w:val="000D490C"/>
    <w:rsid w:val="000D588D"/>
    <w:rsid w:val="000D5F52"/>
    <w:rsid w:val="000D6718"/>
    <w:rsid w:val="000D6CAE"/>
    <w:rsid w:val="000D6EB1"/>
    <w:rsid w:val="000D7079"/>
    <w:rsid w:val="000D7373"/>
    <w:rsid w:val="000D7446"/>
    <w:rsid w:val="000D7EB3"/>
    <w:rsid w:val="000E002C"/>
    <w:rsid w:val="000E08BD"/>
    <w:rsid w:val="000E0C9D"/>
    <w:rsid w:val="000E116F"/>
    <w:rsid w:val="000E15DB"/>
    <w:rsid w:val="000E1E41"/>
    <w:rsid w:val="000E2159"/>
    <w:rsid w:val="000E22D3"/>
    <w:rsid w:val="000E2613"/>
    <w:rsid w:val="000E2E80"/>
    <w:rsid w:val="000E371A"/>
    <w:rsid w:val="000E4340"/>
    <w:rsid w:val="000E4547"/>
    <w:rsid w:val="000E47BF"/>
    <w:rsid w:val="000E4909"/>
    <w:rsid w:val="000E496C"/>
    <w:rsid w:val="000E4DE0"/>
    <w:rsid w:val="000E4E41"/>
    <w:rsid w:val="000E58A4"/>
    <w:rsid w:val="000E58EE"/>
    <w:rsid w:val="000E5A6A"/>
    <w:rsid w:val="000E5B9A"/>
    <w:rsid w:val="000E6321"/>
    <w:rsid w:val="000E68A9"/>
    <w:rsid w:val="000E6DD2"/>
    <w:rsid w:val="000E6E65"/>
    <w:rsid w:val="000E6FE2"/>
    <w:rsid w:val="000E7152"/>
    <w:rsid w:val="000E71A0"/>
    <w:rsid w:val="000E7A1D"/>
    <w:rsid w:val="000F0141"/>
    <w:rsid w:val="000F035E"/>
    <w:rsid w:val="000F0A31"/>
    <w:rsid w:val="000F0D40"/>
    <w:rsid w:val="000F1160"/>
    <w:rsid w:val="000F1902"/>
    <w:rsid w:val="000F1B76"/>
    <w:rsid w:val="000F271C"/>
    <w:rsid w:val="000F289D"/>
    <w:rsid w:val="000F29B1"/>
    <w:rsid w:val="000F3298"/>
    <w:rsid w:val="000F3AD6"/>
    <w:rsid w:val="000F3F14"/>
    <w:rsid w:val="000F42EA"/>
    <w:rsid w:val="000F46F5"/>
    <w:rsid w:val="000F4989"/>
    <w:rsid w:val="000F4F84"/>
    <w:rsid w:val="000F53CB"/>
    <w:rsid w:val="000F5524"/>
    <w:rsid w:val="000F6601"/>
    <w:rsid w:val="000F68D6"/>
    <w:rsid w:val="000F77AA"/>
    <w:rsid w:val="000F7ABA"/>
    <w:rsid w:val="000F7D65"/>
    <w:rsid w:val="0010064D"/>
    <w:rsid w:val="00100A25"/>
    <w:rsid w:val="00100DC8"/>
    <w:rsid w:val="00100FC0"/>
    <w:rsid w:val="00101474"/>
    <w:rsid w:val="001019F2"/>
    <w:rsid w:val="00101A32"/>
    <w:rsid w:val="00101E74"/>
    <w:rsid w:val="00101FF7"/>
    <w:rsid w:val="00102781"/>
    <w:rsid w:val="001027DC"/>
    <w:rsid w:val="0010285A"/>
    <w:rsid w:val="00102D02"/>
    <w:rsid w:val="00102F47"/>
    <w:rsid w:val="0010402F"/>
    <w:rsid w:val="0010468E"/>
    <w:rsid w:val="00104BAD"/>
    <w:rsid w:val="00104E6C"/>
    <w:rsid w:val="00105617"/>
    <w:rsid w:val="001056ED"/>
    <w:rsid w:val="00105CF2"/>
    <w:rsid w:val="00105EA8"/>
    <w:rsid w:val="0010624C"/>
    <w:rsid w:val="00106C0A"/>
    <w:rsid w:val="00106C36"/>
    <w:rsid w:val="00107076"/>
    <w:rsid w:val="00107476"/>
    <w:rsid w:val="001078F4"/>
    <w:rsid w:val="00107D20"/>
    <w:rsid w:val="00107F13"/>
    <w:rsid w:val="001104EE"/>
    <w:rsid w:val="00110E5B"/>
    <w:rsid w:val="00111107"/>
    <w:rsid w:val="001116E6"/>
    <w:rsid w:val="00111BB4"/>
    <w:rsid w:val="00112109"/>
    <w:rsid w:val="00112347"/>
    <w:rsid w:val="00113245"/>
    <w:rsid w:val="00113354"/>
    <w:rsid w:val="00113706"/>
    <w:rsid w:val="00113830"/>
    <w:rsid w:val="00113B7C"/>
    <w:rsid w:val="00114C57"/>
    <w:rsid w:val="00114D46"/>
    <w:rsid w:val="00114F4E"/>
    <w:rsid w:val="00115766"/>
    <w:rsid w:val="001157D5"/>
    <w:rsid w:val="00115DAF"/>
    <w:rsid w:val="00116B33"/>
    <w:rsid w:val="001170F9"/>
    <w:rsid w:val="001172D0"/>
    <w:rsid w:val="001173D6"/>
    <w:rsid w:val="0011766F"/>
    <w:rsid w:val="00117933"/>
    <w:rsid w:val="00117AEE"/>
    <w:rsid w:val="001200BE"/>
    <w:rsid w:val="00120583"/>
    <w:rsid w:val="0012090E"/>
    <w:rsid w:val="00121474"/>
    <w:rsid w:val="001217D1"/>
    <w:rsid w:val="00121E62"/>
    <w:rsid w:val="00122182"/>
    <w:rsid w:val="00122424"/>
    <w:rsid w:val="00122871"/>
    <w:rsid w:val="001230AF"/>
    <w:rsid w:val="0012336A"/>
    <w:rsid w:val="00123587"/>
    <w:rsid w:val="00123C19"/>
    <w:rsid w:val="001247D2"/>
    <w:rsid w:val="00124A23"/>
    <w:rsid w:val="00124CC2"/>
    <w:rsid w:val="00124D15"/>
    <w:rsid w:val="00125121"/>
    <w:rsid w:val="001251E1"/>
    <w:rsid w:val="001255A8"/>
    <w:rsid w:val="00125C0F"/>
    <w:rsid w:val="00125C24"/>
    <w:rsid w:val="00125E96"/>
    <w:rsid w:val="0012694B"/>
    <w:rsid w:val="00126B9E"/>
    <w:rsid w:val="00126EF4"/>
    <w:rsid w:val="00126F15"/>
    <w:rsid w:val="0012760C"/>
    <w:rsid w:val="00127B42"/>
    <w:rsid w:val="00127DDB"/>
    <w:rsid w:val="001305A4"/>
    <w:rsid w:val="00130E7D"/>
    <w:rsid w:val="001319A8"/>
    <w:rsid w:val="001319DC"/>
    <w:rsid w:val="00131F50"/>
    <w:rsid w:val="00131FFE"/>
    <w:rsid w:val="00132246"/>
    <w:rsid w:val="00132BF4"/>
    <w:rsid w:val="00134291"/>
    <w:rsid w:val="0013443A"/>
    <w:rsid w:val="00134758"/>
    <w:rsid w:val="00134893"/>
    <w:rsid w:val="001352F0"/>
    <w:rsid w:val="001357CA"/>
    <w:rsid w:val="00136160"/>
    <w:rsid w:val="0013654E"/>
    <w:rsid w:val="00137498"/>
    <w:rsid w:val="001374F8"/>
    <w:rsid w:val="0013765A"/>
    <w:rsid w:val="00137E5B"/>
    <w:rsid w:val="00137EDB"/>
    <w:rsid w:val="00140616"/>
    <w:rsid w:val="00140CF6"/>
    <w:rsid w:val="00141ABD"/>
    <w:rsid w:val="00141AC0"/>
    <w:rsid w:val="00142237"/>
    <w:rsid w:val="00142483"/>
    <w:rsid w:val="00142CEB"/>
    <w:rsid w:val="00142DA5"/>
    <w:rsid w:val="00143098"/>
    <w:rsid w:val="00143D15"/>
    <w:rsid w:val="0014417F"/>
    <w:rsid w:val="0014431F"/>
    <w:rsid w:val="00144B31"/>
    <w:rsid w:val="00144F6A"/>
    <w:rsid w:val="0014611E"/>
    <w:rsid w:val="00146199"/>
    <w:rsid w:val="00146A5F"/>
    <w:rsid w:val="00146D18"/>
    <w:rsid w:val="00146E2E"/>
    <w:rsid w:val="00147703"/>
    <w:rsid w:val="001501FE"/>
    <w:rsid w:val="00150AEE"/>
    <w:rsid w:val="001515D1"/>
    <w:rsid w:val="00151607"/>
    <w:rsid w:val="001520AA"/>
    <w:rsid w:val="001521F8"/>
    <w:rsid w:val="00152519"/>
    <w:rsid w:val="00152AA1"/>
    <w:rsid w:val="00153315"/>
    <w:rsid w:val="00154313"/>
    <w:rsid w:val="00155BB6"/>
    <w:rsid w:val="00155F8F"/>
    <w:rsid w:val="00155FC0"/>
    <w:rsid w:val="001567E0"/>
    <w:rsid w:val="00156CDF"/>
    <w:rsid w:val="00156CE3"/>
    <w:rsid w:val="00157011"/>
    <w:rsid w:val="00157267"/>
    <w:rsid w:val="00157D52"/>
    <w:rsid w:val="001603F8"/>
    <w:rsid w:val="00161560"/>
    <w:rsid w:val="00161603"/>
    <w:rsid w:val="00161FCE"/>
    <w:rsid w:val="0016358C"/>
    <w:rsid w:val="00163D0B"/>
    <w:rsid w:val="001640A6"/>
    <w:rsid w:val="00164736"/>
    <w:rsid w:val="0016491A"/>
    <w:rsid w:val="00164D3E"/>
    <w:rsid w:val="001659B5"/>
    <w:rsid w:val="00165CB0"/>
    <w:rsid w:val="001660BC"/>
    <w:rsid w:val="001663F3"/>
    <w:rsid w:val="0016677D"/>
    <w:rsid w:val="001668F0"/>
    <w:rsid w:val="00167253"/>
    <w:rsid w:val="0016764A"/>
    <w:rsid w:val="001677EE"/>
    <w:rsid w:val="00167A42"/>
    <w:rsid w:val="001703CA"/>
    <w:rsid w:val="0017060F"/>
    <w:rsid w:val="00170A41"/>
    <w:rsid w:val="00170DFD"/>
    <w:rsid w:val="00170E83"/>
    <w:rsid w:val="001712EA"/>
    <w:rsid w:val="00171D22"/>
    <w:rsid w:val="00171DA2"/>
    <w:rsid w:val="00171DA9"/>
    <w:rsid w:val="00171DC0"/>
    <w:rsid w:val="00172324"/>
    <w:rsid w:val="001726F6"/>
    <w:rsid w:val="00172762"/>
    <w:rsid w:val="00172A87"/>
    <w:rsid w:val="00173870"/>
    <w:rsid w:val="001738AF"/>
    <w:rsid w:val="001738E7"/>
    <w:rsid w:val="00173B2C"/>
    <w:rsid w:val="00174454"/>
    <w:rsid w:val="001748BA"/>
    <w:rsid w:val="00175335"/>
    <w:rsid w:val="001755C6"/>
    <w:rsid w:val="0017597D"/>
    <w:rsid w:val="001759D6"/>
    <w:rsid w:val="00175ADA"/>
    <w:rsid w:val="00175B53"/>
    <w:rsid w:val="001766FE"/>
    <w:rsid w:val="001772AD"/>
    <w:rsid w:val="001775F3"/>
    <w:rsid w:val="00177783"/>
    <w:rsid w:val="00177960"/>
    <w:rsid w:val="00177C9F"/>
    <w:rsid w:val="00180290"/>
    <w:rsid w:val="00180CA4"/>
    <w:rsid w:val="00181ABC"/>
    <w:rsid w:val="00181BEF"/>
    <w:rsid w:val="00181D6D"/>
    <w:rsid w:val="00181FC4"/>
    <w:rsid w:val="00182CB5"/>
    <w:rsid w:val="0018308B"/>
    <w:rsid w:val="00183BE9"/>
    <w:rsid w:val="00183F2E"/>
    <w:rsid w:val="00183F51"/>
    <w:rsid w:val="00183FE4"/>
    <w:rsid w:val="00184193"/>
    <w:rsid w:val="001845A1"/>
    <w:rsid w:val="00184A44"/>
    <w:rsid w:val="00185BC2"/>
    <w:rsid w:val="00185E0A"/>
    <w:rsid w:val="00185E8F"/>
    <w:rsid w:val="00186A07"/>
    <w:rsid w:val="00186D1B"/>
    <w:rsid w:val="00186ECB"/>
    <w:rsid w:val="0018726E"/>
    <w:rsid w:val="001878A6"/>
    <w:rsid w:val="00190355"/>
    <w:rsid w:val="00190954"/>
    <w:rsid w:val="00190AEC"/>
    <w:rsid w:val="00190DBB"/>
    <w:rsid w:val="00191198"/>
    <w:rsid w:val="00191217"/>
    <w:rsid w:val="0019125E"/>
    <w:rsid w:val="00191647"/>
    <w:rsid w:val="00191B75"/>
    <w:rsid w:val="00191D00"/>
    <w:rsid w:val="00191DEF"/>
    <w:rsid w:val="00192923"/>
    <w:rsid w:val="00193317"/>
    <w:rsid w:val="00193554"/>
    <w:rsid w:val="0019437C"/>
    <w:rsid w:val="001947D9"/>
    <w:rsid w:val="0019493B"/>
    <w:rsid w:val="00196392"/>
    <w:rsid w:val="00196468"/>
    <w:rsid w:val="0019688F"/>
    <w:rsid w:val="00196B3A"/>
    <w:rsid w:val="00196C92"/>
    <w:rsid w:val="0019779E"/>
    <w:rsid w:val="001A028B"/>
    <w:rsid w:val="001A05D3"/>
    <w:rsid w:val="001A1D21"/>
    <w:rsid w:val="001A22BF"/>
    <w:rsid w:val="001A2EFA"/>
    <w:rsid w:val="001A3356"/>
    <w:rsid w:val="001A346B"/>
    <w:rsid w:val="001A3A92"/>
    <w:rsid w:val="001A3BDF"/>
    <w:rsid w:val="001A4665"/>
    <w:rsid w:val="001A6288"/>
    <w:rsid w:val="001A6783"/>
    <w:rsid w:val="001A724A"/>
    <w:rsid w:val="001A769E"/>
    <w:rsid w:val="001A79DD"/>
    <w:rsid w:val="001A7D85"/>
    <w:rsid w:val="001B0F5D"/>
    <w:rsid w:val="001B1324"/>
    <w:rsid w:val="001B17F0"/>
    <w:rsid w:val="001B1AB3"/>
    <w:rsid w:val="001B1E26"/>
    <w:rsid w:val="001B23D0"/>
    <w:rsid w:val="001B274B"/>
    <w:rsid w:val="001B299F"/>
    <w:rsid w:val="001B29E3"/>
    <w:rsid w:val="001B421C"/>
    <w:rsid w:val="001B433D"/>
    <w:rsid w:val="001B53E4"/>
    <w:rsid w:val="001B5534"/>
    <w:rsid w:val="001B572F"/>
    <w:rsid w:val="001B6816"/>
    <w:rsid w:val="001B696A"/>
    <w:rsid w:val="001B72B6"/>
    <w:rsid w:val="001B72CD"/>
    <w:rsid w:val="001B7E00"/>
    <w:rsid w:val="001C0994"/>
    <w:rsid w:val="001C0C3C"/>
    <w:rsid w:val="001C0E2E"/>
    <w:rsid w:val="001C136F"/>
    <w:rsid w:val="001C1CF7"/>
    <w:rsid w:val="001C1D62"/>
    <w:rsid w:val="001C1FAD"/>
    <w:rsid w:val="001C200F"/>
    <w:rsid w:val="001C2063"/>
    <w:rsid w:val="001C2487"/>
    <w:rsid w:val="001C257B"/>
    <w:rsid w:val="001C2B12"/>
    <w:rsid w:val="001C2D0F"/>
    <w:rsid w:val="001C2FE4"/>
    <w:rsid w:val="001C397F"/>
    <w:rsid w:val="001C3D9D"/>
    <w:rsid w:val="001C426D"/>
    <w:rsid w:val="001C5762"/>
    <w:rsid w:val="001C5C16"/>
    <w:rsid w:val="001C5DD0"/>
    <w:rsid w:val="001C649B"/>
    <w:rsid w:val="001C651A"/>
    <w:rsid w:val="001C6B28"/>
    <w:rsid w:val="001C6E08"/>
    <w:rsid w:val="001C6F49"/>
    <w:rsid w:val="001C780C"/>
    <w:rsid w:val="001D1171"/>
    <w:rsid w:val="001D13C7"/>
    <w:rsid w:val="001D1AAB"/>
    <w:rsid w:val="001D1D68"/>
    <w:rsid w:val="001D2273"/>
    <w:rsid w:val="001D2377"/>
    <w:rsid w:val="001D3542"/>
    <w:rsid w:val="001D377C"/>
    <w:rsid w:val="001D3B98"/>
    <w:rsid w:val="001D3E8A"/>
    <w:rsid w:val="001D41A2"/>
    <w:rsid w:val="001D4255"/>
    <w:rsid w:val="001D5526"/>
    <w:rsid w:val="001D5637"/>
    <w:rsid w:val="001D598D"/>
    <w:rsid w:val="001D641F"/>
    <w:rsid w:val="001D6D2F"/>
    <w:rsid w:val="001D6DAA"/>
    <w:rsid w:val="001E0084"/>
    <w:rsid w:val="001E172B"/>
    <w:rsid w:val="001E1DE6"/>
    <w:rsid w:val="001E20DD"/>
    <w:rsid w:val="001E21D9"/>
    <w:rsid w:val="001E2467"/>
    <w:rsid w:val="001E261C"/>
    <w:rsid w:val="001E2EF0"/>
    <w:rsid w:val="001E331F"/>
    <w:rsid w:val="001E345E"/>
    <w:rsid w:val="001E3501"/>
    <w:rsid w:val="001E3957"/>
    <w:rsid w:val="001E3C1C"/>
    <w:rsid w:val="001E42B0"/>
    <w:rsid w:val="001E42F1"/>
    <w:rsid w:val="001E46DE"/>
    <w:rsid w:val="001E476D"/>
    <w:rsid w:val="001E5516"/>
    <w:rsid w:val="001E5552"/>
    <w:rsid w:val="001E603C"/>
    <w:rsid w:val="001E61A9"/>
    <w:rsid w:val="001E6EAF"/>
    <w:rsid w:val="001E7128"/>
    <w:rsid w:val="001E78BF"/>
    <w:rsid w:val="001E7D8D"/>
    <w:rsid w:val="001F00DB"/>
    <w:rsid w:val="001F0538"/>
    <w:rsid w:val="001F05CB"/>
    <w:rsid w:val="001F07DD"/>
    <w:rsid w:val="001F099E"/>
    <w:rsid w:val="001F0F28"/>
    <w:rsid w:val="001F10BA"/>
    <w:rsid w:val="001F1C26"/>
    <w:rsid w:val="001F23E8"/>
    <w:rsid w:val="001F2585"/>
    <w:rsid w:val="001F2643"/>
    <w:rsid w:val="001F28E9"/>
    <w:rsid w:val="001F3950"/>
    <w:rsid w:val="001F4638"/>
    <w:rsid w:val="001F470F"/>
    <w:rsid w:val="001F4870"/>
    <w:rsid w:val="001F49B7"/>
    <w:rsid w:val="001F4A92"/>
    <w:rsid w:val="001F4BCA"/>
    <w:rsid w:val="001F4E86"/>
    <w:rsid w:val="001F586A"/>
    <w:rsid w:val="001F5C07"/>
    <w:rsid w:val="001F65C5"/>
    <w:rsid w:val="001F65E0"/>
    <w:rsid w:val="001F6C8D"/>
    <w:rsid w:val="001F710A"/>
    <w:rsid w:val="001F7B87"/>
    <w:rsid w:val="001F7DD6"/>
    <w:rsid w:val="00200343"/>
    <w:rsid w:val="0020038D"/>
    <w:rsid w:val="002003F4"/>
    <w:rsid w:val="0020165F"/>
    <w:rsid w:val="002030C0"/>
    <w:rsid w:val="002036A2"/>
    <w:rsid w:val="00203FEB"/>
    <w:rsid w:val="00204016"/>
    <w:rsid w:val="00204BE5"/>
    <w:rsid w:val="00205E07"/>
    <w:rsid w:val="00205F04"/>
    <w:rsid w:val="0020606B"/>
    <w:rsid w:val="00206243"/>
    <w:rsid w:val="002066D8"/>
    <w:rsid w:val="0020688B"/>
    <w:rsid w:val="00206AB1"/>
    <w:rsid w:val="00206B77"/>
    <w:rsid w:val="00206C58"/>
    <w:rsid w:val="002071BF"/>
    <w:rsid w:val="0021040B"/>
    <w:rsid w:val="002104CD"/>
    <w:rsid w:val="00211F33"/>
    <w:rsid w:val="002124BE"/>
    <w:rsid w:val="00212599"/>
    <w:rsid w:val="002128F8"/>
    <w:rsid w:val="00212B21"/>
    <w:rsid w:val="00212DBE"/>
    <w:rsid w:val="00213398"/>
    <w:rsid w:val="002133F0"/>
    <w:rsid w:val="00214153"/>
    <w:rsid w:val="00214D68"/>
    <w:rsid w:val="00215F6F"/>
    <w:rsid w:val="0021634D"/>
    <w:rsid w:val="0021659F"/>
    <w:rsid w:val="00216710"/>
    <w:rsid w:val="00216911"/>
    <w:rsid w:val="00216A9C"/>
    <w:rsid w:val="00217598"/>
    <w:rsid w:val="002175B1"/>
    <w:rsid w:val="002177F4"/>
    <w:rsid w:val="0021793D"/>
    <w:rsid w:val="00217B45"/>
    <w:rsid w:val="00220254"/>
    <w:rsid w:val="00220419"/>
    <w:rsid w:val="00222452"/>
    <w:rsid w:val="00222A64"/>
    <w:rsid w:val="002236E0"/>
    <w:rsid w:val="002238D5"/>
    <w:rsid w:val="002238E6"/>
    <w:rsid w:val="002246C4"/>
    <w:rsid w:val="00224735"/>
    <w:rsid w:val="00224A9A"/>
    <w:rsid w:val="0022513D"/>
    <w:rsid w:val="0022529E"/>
    <w:rsid w:val="00225A21"/>
    <w:rsid w:val="00225D40"/>
    <w:rsid w:val="0022641D"/>
    <w:rsid w:val="00226BE2"/>
    <w:rsid w:val="00226C99"/>
    <w:rsid w:val="00226E84"/>
    <w:rsid w:val="00226F0A"/>
    <w:rsid w:val="00226F48"/>
    <w:rsid w:val="00226F90"/>
    <w:rsid w:val="00226FA7"/>
    <w:rsid w:val="002279AA"/>
    <w:rsid w:val="00230458"/>
    <w:rsid w:val="00231293"/>
    <w:rsid w:val="0023155B"/>
    <w:rsid w:val="00231699"/>
    <w:rsid w:val="00231B50"/>
    <w:rsid w:val="00231F32"/>
    <w:rsid w:val="00232522"/>
    <w:rsid w:val="00232C4F"/>
    <w:rsid w:val="0023362B"/>
    <w:rsid w:val="00233728"/>
    <w:rsid w:val="0023390C"/>
    <w:rsid w:val="00233931"/>
    <w:rsid w:val="00233B0F"/>
    <w:rsid w:val="00233BB6"/>
    <w:rsid w:val="00234120"/>
    <w:rsid w:val="00234303"/>
    <w:rsid w:val="0023433F"/>
    <w:rsid w:val="002352D7"/>
    <w:rsid w:val="002352DB"/>
    <w:rsid w:val="0023559C"/>
    <w:rsid w:val="00235E7E"/>
    <w:rsid w:val="00236AAB"/>
    <w:rsid w:val="00236F4F"/>
    <w:rsid w:val="0023773F"/>
    <w:rsid w:val="00237F8C"/>
    <w:rsid w:val="00240624"/>
    <w:rsid w:val="002410E6"/>
    <w:rsid w:val="002418DB"/>
    <w:rsid w:val="00241F27"/>
    <w:rsid w:val="002424DC"/>
    <w:rsid w:val="0024251D"/>
    <w:rsid w:val="00242FAB"/>
    <w:rsid w:val="002436B4"/>
    <w:rsid w:val="002442CA"/>
    <w:rsid w:val="0024439D"/>
    <w:rsid w:val="002447E5"/>
    <w:rsid w:val="00244E1E"/>
    <w:rsid w:val="00244E81"/>
    <w:rsid w:val="00244F72"/>
    <w:rsid w:val="0024510C"/>
    <w:rsid w:val="00245522"/>
    <w:rsid w:val="00245A04"/>
    <w:rsid w:val="00245AB2"/>
    <w:rsid w:val="00245B95"/>
    <w:rsid w:val="00245DA3"/>
    <w:rsid w:val="002469E5"/>
    <w:rsid w:val="00246D32"/>
    <w:rsid w:val="00247B27"/>
    <w:rsid w:val="002507EA"/>
    <w:rsid w:val="002507F0"/>
    <w:rsid w:val="00250A4B"/>
    <w:rsid w:val="002515D0"/>
    <w:rsid w:val="002516C2"/>
    <w:rsid w:val="002516D1"/>
    <w:rsid w:val="0025175E"/>
    <w:rsid w:val="00251F40"/>
    <w:rsid w:val="002520A9"/>
    <w:rsid w:val="0025219C"/>
    <w:rsid w:val="00252649"/>
    <w:rsid w:val="00252A49"/>
    <w:rsid w:val="00254286"/>
    <w:rsid w:val="002544DD"/>
    <w:rsid w:val="002547C1"/>
    <w:rsid w:val="002552B3"/>
    <w:rsid w:val="00255427"/>
    <w:rsid w:val="00255CC2"/>
    <w:rsid w:val="00255F86"/>
    <w:rsid w:val="00256908"/>
    <w:rsid w:val="00257679"/>
    <w:rsid w:val="00257E9D"/>
    <w:rsid w:val="002606D4"/>
    <w:rsid w:val="002608AF"/>
    <w:rsid w:val="00261BA1"/>
    <w:rsid w:val="00261E80"/>
    <w:rsid w:val="002626FB"/>
    <w:rsid w:val="002627EA"/>
    <w:rsid w:val="00262AC6"/>
    <w:rsid w:val="00262B4D"/>
    <w:rsid w:val="00262D18"/>
    <w:rsid w:val="0026310C"/>
    <w:rsid w:val="0026368D"/>
    <w:rsid w:val="002643CA"/>
    <w:rsid w:val="002648D4"/>
    <w:rsid w:val="00264ABD"/>
    <w:rsid w:val="00264F62"/>
    <w:rsid w:val="00265187"/>
    <w:rsid w:val="00265667"/>
    <w:rsid w:val="002659F4"/>
    <w:rsid w:val="00265E03"/>
    <w:rsid w:val="002662D3"/>
    <w:rsid w:val="0026660D"/>
    <w:rsid w:val="00266DC1"/>
    <w:rsid w:val="002671DA"/>
    <w:rsid w:val="002676DF"/>
    <w:rsid w:val="00271017"/>
    <w:rsid w:val="00271327"/>
    <w:rsid w:val="002719EE"/>
    <w:rsid w:val="00271AEE"/>
    <w:rsid w:val="00271B30"/>
    <w:rsid w:val="0027209C"/>
    <w:rsid w:val="00272229"/>
    <w:rsid w:val="00272435"/>
    <w:rsid w:val="002735E0"/>
    <w:rsid w:val="002736CD"/>
    <w:rsid w:val="00273C0C"/>
    <w:rsid w:val="00273F52"/>
    <w:rsid w:val="00274231"/>
    <w:rsid w:val="002749D5"/>
    <w:rsid w:val="002749E7"/>
    <w:rsid w:val="00275443"/>
    <w:rsid w:val="002759A1"/>
    <w:rsid w:val="00275FD3"/>
    <w:rsid w:val="00277044"/>
    <w:rsid w:val="002771FF"/>
    <w:rsid w:val="0027787F"/>
    <w:rsid w:val="00280014"/>
    <w:rsid w:val="00280102"/>
    <w:rsid w:val="00280392"/>
    <w:rsid w:val="00280817"/>
    <w:rsid w:val="00280B77"/>
    <w:rsid w:val="00281D12"/>
    <w:rsid w:val="00281DBC"/>
    <w:rsid w:val="0028247A"/>
    <w:rsid w:val="002825E6"/>
    <w:rsid w:val="00282811"/>
    <w:rsid w:val="00282BB2"/>
    <w:rsid w:val="0028315C"/>
    <w:rsid w:val="00283628"/>
    <w:rsid w:val="002845BB"/>
    <w:rsid w:val="002850BB"/>
    <w:rsid w:val="00285DA2"/>
    <w:rsid w:val="00285F7A"/>
    <w:rsid w:val="00286031"/>
    <w:rsid w:val="0028668D"/>
    <w:rsid w:val="002867EF"/>
    <w:rsid w:val="00286A4B"/>
    <w:rsid w:val="00287143"/>
    <w:rsid w:val="00287376"/>
    <w:rsid w:val="00287526"/>
    <w:rsid w:val="00287D6D"/>
    <w:rsid w:val="00287D70"/>
    <w:rsid w:val="002908C6"/>
    <w:rsid w:val="00290F0A"/>
    <w:rsid w:val="00291AC0"/>
    <w:rsid w:val="0029213D"/>
    <w:rsid w:val="00292386"/>
    <w:rsid w:val="002927BE"/>
    <w:rsid w:val="002927C8"/>
    <w:rsid w:val="00292841"/>
    <w:rsid w:val="00292DE6"/>
    <w:rsid w:val="002938D1"/>
    <w:rsid w:val="00294317"/>
    <w:rsid w:val="002944AC"/>
    <w:rsid w:val="002944D8"/>
    <w:rsid w:val="00294BED"/>
    <w:rsid w:val="00294BFA"/>
    <w:rsid w:val="002951C9"/>
    <w:rsid w:val="0029552B"/>
    <w:rsid w:val="002955E8"/>
    <w:rsid w:val="0029584C"/>
    <w:rsid w:val="00295B3E"/>
    <w:rsid w:val="00295FCE"/>
    <w:rsid w:val="0029655B"/>
    <w:rsid w:val="00296608"/>
    <w:rsid w:val="00297486"/>
    <w:rsid w:val="002A0785"/>
    <w:rsid w:val="002A0946"/>
    <w:rsid w:val="002A0AAA"/>
    <w:rsid w:val="002A0EE9"/>
    <w:rsid w:val="002A14D5"/>
    <w:rsid w:val="002A15C1"/>
    <w:rsid w:val="002A1B32"/>
    <w:rsid w:val="002A21CF"/>
    <w:rsid w:val="002A281D"/>
    <w:rsid w:val="002A2EB5"/>
    <w:rsid w:val="002A353A"/>
    <w:rsid w:val="002A35CC"/>
    <w:rsid w:val="002A3849"/>
    <w:rsid w:val="002A3F57"/>
    <w:rsid w:val="002A402E"/>
    <w:rsid w:val="002A49A5"/>
    <w:rsid w:val="002A4CA5"/>
    <w:rsid w:val="002A57A2"/>
    <w:rsid w:val="002A5CE0"/>
    <w:rsid w:val="002A5E8B"/>
    <w:rsid w:val="002A5F54"/>
    <w:rsid w:val="002A60C3"/>
    <w:rsid w:val="002A611D"/>
    <w:rsid w:val="002A648B"/>
    <w:rsid w:val="002A67B8"/>
    <w:rsid w:val="002A6F1B"/>
    <w:rsid w:val="002A7556"/>
    <w:rsid w:val="002A7608"/>
    <w:rsid w:val="002A7690"/>
    <w:rsid w:val="002B0047"/>
    <w:rsid w:val="002B01B1"/>
    <w:rsid w:val="002B0298"/>
    <w:rsid w:val="002B039C"/>
    <w:rsid w:val="002B03A6"/>
    <w:rsid w:val="002B06AE"/>
    <w:rsid w:val="002B0D40"/>
    <w:rsid w:val="002B13B6"/>
    <w:rsid w:val="002B1BA5"/>
    <w:rsid w:val="002B1DF8"/>
    <w:rsid w:val="002B24D3"/>
    <w:rsid w:val="002B25D6"/>
    <w:rsid w:val="002B264E"/>
    <w:rsid w:val="002B2699"/>
    <w:rsid w:val="002B2AC3"/>
    <w:rsid w:val="002B3423"/>
    <w:rsid w:val="002B3C91"/>
    <w:rsid w:val="002B3DAF"/>
    <w:rsid w:val="002B3E00"/>
    <w:rsid w:val="002B40F2"/>
    <w:rsid w:val="002B4219"/>
    <w:rsid w:val="002B444B"/>
    <w:rsid w:val="002B45B8"/>
    <w:rsid w:val="002B4738"/>
    <w:rsid w:val="002B56F3"/>
    <w:rsid w:val="002B57B8"/>
    <w:rsid w:val="002B5EF5"/>
    <w:rsid w:val="002B68A0"/>
    <w:rsid w:val="002B6A6F"/>
    <w:rsid w:val="002B6BEF"/>
    <w:rsid w:val="002B79A2"/>
    <w:rsid w:val="002B7A6E"/>
    <w:rsid w:val="002B7AF3"/>
    <w:rsid w:val="002B7DFF"/>
    <w:rsid w:val="002C01A0"/>
    <w:rsid w:val="002C01C7"/>
    <w:rsid w:val="002C0488"/>
    <w:rsid w:val="002C1553"/>
    <w:rsid w:val="002C1902"/>
    <w:rsid w:val="002C28EA"/>
    <w:rsid w:val="002C2950"/>
    <w:rsid w:val="002C2A89"/>
    <w:rsid w:val="002C2CCB"/>
    <w:rsid w:val="002C2CF8"/>
    <w:rsid w:val="002C2E6B"/>
    <w:rsid w:val="002C300B"/>
    <w:rsid w:val="002C315B"/>
    <w:rsid w:val="002C326A"/>
    <w:rsid w:val="002C3E50"/>
    <w:rsid w:val="002C4830"/>
    <w:rsid w:val="002C4CEF"/>
    <w:rsid w:val="002C4FD7"/>
    <w:rsid w:val="002C5143"/>
    <w:rsid w:val="002C51E6"/>
    <w:rsid w:val="002C59A3"/>
    <w:rsid w:val="002C5E8E"/>
    <w:rsid w:val="002C6196"/>
    <w:rsid w:val="002C6276"/>
    <w:rsid w:val="002C6EC5"/>
    <w:rsid w:val="002C703C"/>
    <w:rsid w:val="002C726C"/>
    <w:rsid w:val="002C7358"/>
    <w:rsid w:val="002C742F"/>
    <w:rsid w:val="002C784B"/>
    <w:rsid w:val="002C7AD4"/>
    <w:rsid w:val="002C7BA2"/>
    <w:rsid w:val="002C7C39"/>
    <w:rsid w:val="002C7E1F"/>
    <w:rsid w:val="002C7E6F"/>
    <w:rsid w:val="002D00E3"/>
    <w:rsid w:val="002D0818"/>
    <w:rsid w:val="002D0ACB"/>
    <w:rsid w:val="002D0CEF"/>
    <w:rsid w:val="002D0E02"/>
    <w:rsid w:val="002D0F20"/>
    <w:rsid w:val="002D115B"/>
    <w:rsid w:val="002D14F1"/>
    <w:rsid w:val="002D16C8"/>
    <w:rsid w:val="002D19BF"/>
    <w:rsid w:val="002D1E64"/>
    <w:rsid w:val="002D2171"/>
    <w:rsid w:val="002D29F5"/>
    <w:rsid w:val="002D33A2"/>
    <w:rsid w:val="002D406E"/>
    <w:rsid w:val="002D4220"/>
    <w:rsid w:val="002D44B0"/>
    <w:rsid w:val="002D474D"/>
    <w:rsid w:val="002D496C"/>
    <w:rsid w:val="002D527F"/>
    <w:rsid w:val="002D574F"/>
    <w:rsid w:val="002D6260"/>
    <w:rsid w:val="002D688B"/>
    <w:rsid w:val="002D6987"/>
    <w:rsid w:val="002D6B4A"/>
    <w:rsid w:val="002D721A"/>
    <w:rsid w:val="002E01EA"/>
    <w:rsid w:val="002E0669"/>
    <w:rsid w:val="002E11A8"/>
    <w:rsid w:val="002E18B4"/>
    <w:rsid w:val="002E2722"/>
    <w:rsid w:val="002E2743"/>
    <w:rsid w:val="002E28F9"/>
    <w:rsid w:val="002E2920"/>
    <w:rsid w:val="002E3460"/>
    <w:rsid w:val="002E3862"/>
    <w:rsid w:val="002E3BC5"/>
    <w:rsid w:val="002E4D45"/>
    <w:rsid w:val="002E4E08"/>
    <w:rsid w:val="002E4E57"/>
    <w:rsid w:val="002E5CB8"/>
    <w:rsid w:val="002E6237"/>
    <w:rsid w:val="002E6E4E"/>
    <w:rsid w:val="002E70E1"/>
    <w:rsid w:val="002E7189"/>
    <w:rsid w:val="002E7433"/>
    <w:rsid w:val="002E7AC8"/>
    <w:rsid w:val="002F01E2"/>
    <w:rsid w:val="002F0512"/>
    <w:rsid w:val="002F0691"/>
    <w:rsid w:val="002F13EA"/>
    <w:rsid w:val="002F16EF"/>
    <w:rsid w:val="002F1D63"/>
    <w:rsid w:val="002F1F3E"/>
    <w:rsid w:val="002F218A"/>
    <w:rsid w:val="002F2419"/>
    <w:rsid w:val="002F271C"/>
    <w:rsid w:val="002F30F8"/>
    <w:rsid w:val="002F455C"/>
    <w:rsid w:val="002F4A8C"/>
    <w:rsid w:val="002F4BDD"/>
    <w:rsid w:val="002F4F5D"/>
    <w:rsid w:val="002F5ADA"/>
    <w:rsid w:val="002F5C3C"/>
    <w:rsid w:val="002F5C42"/>
    <w:rsid w:val="002F64B8"/>
    <w:rsid w:val="002F6997"/>
    <w:rsid w:val="002F6A0F"/>
    <w:rsid w:val="002F715A"/>
    <w:rsid w:val="002F7BB5"/>
    <w:rsid w:val="002F7C2D"/>
    <w:rsid w:val="002F7D9C"/>
    <w:rsid w:val="002F7EB2"/>
    <w:rsid w:val="002F7F26"/>
    <w:rsid w:val="00300531"/>
    <w:rsid w:val="00300736"/>
    <w:rsid w:val="00300B5E"/>
    <w:rsid w:val="00300E70"/>
    <w:rsid w:val="00300F25"/>
    <w:rsid w:val="00300F71"/>
    <w:rsid w:val="003014D1"/>
    <w:rsid w:val="00301923"/>
    <w:rsid w:val="00302022"/>
    <w:rsid w:val="00302325"/>
    <w:rsid w:val="00302415"/>
    <w:rsid w:val="0030279B"/>
    <w:rsid w:val="00302ADC"/>
    <w:rsid w:val="00303E71"/>
    <w:rsid w:val="003042CE"/>
    <w:rsid w:val="00304312"/>
    <w:rsid w:val="0030440C"/>
    <w:rsid w:val="003046AD"/>
    <w:rsid w:val="00304BF6"/>
    <w:rsid w:val="00304C2C"/>
    <w:rsid w:val="00304E04"/>
    <w:rsid w:val="00305086"/>
    <w:rsid w:val="003054C3"/>
    <w:rsid w:val="003059A9"/>
    <w:rsid w:val="00306025"/>
    <w:rsid w:val="00306957"/>
    <w:rsid w:val="00307295"/>
    <w:rsid w:val="0030777F"/>
    <w:rsid w:val="00311064"/>
    <w:rsid w:val="0031106D"/>
    <w:rsid w:val="00311468"/>
    <w:rsid w:val="00311AB9"/>
    <w:rsid w:val="00311F45"/>
    <w:rsid w:val="003129AC"/>
    <w:rsid w:val="00312DF8"/>
    <w:rsid w:val="00313336"/>
    <w:rsid w:val="00313C6C"/>
    <w:rsid w:val="00313EF2"/>
    <w:rsid w:val="00313FCE"/>
    <w:rsid w:val="00314424"/>
    <w:rsid w:val="00314724"/>
    <w:rsid w:val="00314BE7"/>
    <w:rsid w:val="0031527E"/>
    <w:rsid w:val="00315374"/>
    <w:rsid w:val="00315487"/>
    <w:rsid w:val="003154A3"/>
    <w:rsid w:val="00315514"/>
    <w:rsid w:val="00315E31"/>
    <w:rsid w:val="00315FB8"/>
    <w:rsid w:val="003163D5"/>
    <w:rsid w:val="003170CD"/>
    <w:rsid w:val="003173D0"/>
    <w:rsid w:val="00317721"/>
    <w:rsid w:val="00320818"/>
    <w:rsid w:val="00320FE5"/>
    <w:rsid w:val="00321EFE"/>
    <w:rsid w:val="003220C9"/>
    <w:rsid w:val="00322187"/>
    <w:rsid w:val="003222B8"/>
    <w:rsid w:val="0032274E"/>
    <w:rsid w:val="00322856"/>
    <w:rsid w:val="00323634"/>
    <w:rsid w:val="00323B48"/>
    <w:rsid w:val="00324150"/>
    <w:rsid w:val="003243D9"/>
    <w:rsid w:val="00324D67"/>
    <w:rsid w:val="00324DE2"/>
    <w:rsid w:val="00324F05"/>
    <w:rsid w:val="003259E0"/>
    <w:rsid w:val="00325A51"/>
    <w:rsid w:val="00326040"/>
    <w:rsid w:val="00326E2A"/>
    <w:rsid w:val="003272BA"/>
    <w:rsid w:val="00327317"/>
    <w:rsid w:val="00327336"/>
    <w:rsid w:val="003273FD"/>
    <w:rsid w:val="003309C7"/>
    <w:rsid w:val="00330D82"/>
    <w:rsid w:val="003314A6"/>
    <w:rsid w:val="00332B66"/>
    <w:rsid w:val="00332DE4"/>
    <w:rsid w:val="00333150"/>
    <w:rsid w:val="00333201"/>
    <w:rsid w:val="003335AD"/>
    <w:rsid w:val="00333BA1"/>
    <w:rsid w:val="00333BA8"/>
    <w:rsid w:val="003343C6"/>
    <w:rsid w:val="00335872"/>
    <w:rsid w:val="00335B55"/>
    <w:rsid w:val="00335C22"/>
    <w:rsid w:val="003363BD"/>
    <w:rsid w:val="00336650"/>
    <w:rsid w:val="00336BAF"/>
    <w:rsid w:val="00336D37"/>
    <w:rsid w:val="003371E1"/>
    <w:rsid w:val="0033721B"/>
    <w:rsid w:val="00337487"/>
    <w:rsid w:val="003404F2"/>
    <w:rsid w:val="0034081D"/>
    <w:rsid w:val="00341108"/>
    <w:rsid w:val="003412C4"/>
    <w:rsid w:val="003413CB"/>
    <w:rsid w:val="003416A0"/>
    <w:rsid w:val="00341F93"/>
    <w:rsid w:val="0034232E"/>
    <w:rsid w:val="0034279F"/>
    <w:rsid w:val="00342999"/>
    <w:rsid w:val="003429C9"/>
    <w:rsid w:val="003433D9"/>
    <w:rsid w:val="00343FF0"/>
    <w:rsid w:val="00344003"/>
    <w:rsid w:val="0034585F"/>
    <w:rsid w:val="00345B01"/>
    <w:rsid w:val="00345CB2"/>
    <w:rsid w:val="00346514"/>
    <w:rsid w:val="00346B67"/>
    <w:rsid w:val="00346FE1"/>
    <w:rsid w:val="003470F9"/>
    <w:rsid w:val="00347E4D"/>
    <w:rsid w:val="00350167"/>
    <w:rsid w:val="00350318"/>
    <w:rsid w:val="00350368"/>
    <w:rsid w:val="00350873"/>
    <w:rsid w:val="00350EBB"/>
    <w:rsid w:val="003514AF"/>
    <w:rsid w:val="00351531"/>
    <w:rsid w:val="00351A94"/>
    <w:rsid w:val="00352202"/>
    <w:rsid w:val="003528EC"/>
    <w:rsid w:val="00352F03"/>
    <w:rsid w:val="0035343E"/>
    <w:rsid w:val="00354524"/>
    <w:rsid w:val="00354673"/>
    <w:rsid w:val="003546C7"/>
    <w:rsid w:val="0035486E"/>
    <w:rsid w:val="003548E7"/>
    <w:rsid w:val="003549EE"/>
    <w:rsid w:val="00354B78"/>
    <w:rsid w:val="00354F6C"/>
    <w:rsid w:val="0035534C"/>
    <w:rsid w:val="00355A6A"/>
    <w:rsid w:val="003563BD"/>
    <w:rsid w:val="00356563"/>
    <w:rsid w:val="0035657E"/>
    <w:rsid w:val="003568DC"/>
    <w:rsid w:val="0035692B"/>
    <w:rsid w:val="00356CD1"/>
    <w:rsid w:val="003574FE"/>
    <w:rsid w:val="00357720"/>
    <w:rsid w:val="00357983"/>
    <w:rsid w:val="0035798D"/>
    <w:rsid w:val="003579DB"/>
    <w:rsid w:val="00357EB8"/>
    <w:rsid w:val="003601B4"/>
    <w:rsid w:val="00360316"/>
    <w:rsid w:val="0036061B"/>
    <w:rsid w:val="003607B1"/>
    <w:rsid w:val="003607D4"/>
    <w:rsid w:val="00360AC0"/>
    <w:rsid w:val="00360D72"/>
    <w:rsid w:val="00361177"/>
    <w:rsid w:val="00361276"/>
    <w:rsid w:val="00361A72"/>
    <w:rsid w:val="00361A98"/>
    <w:rsid w:val="00361DEA"/>
    <w:rsid w:val="00362115"/>
    <w:rsid w:val="003626D7"/>
    <w:rsid w:val="00362B25"/>
    <w:rsid w:val="00362E58"/>
    <w:rsid w:val="0036329D"/>
    <w:rsid w:val="003633E9"/>
    <w:rsid w:val="00363A7E"/>
    <w:rsid w:val="00363C1D"/>
    <w:rsid w:val="00363F82"/>
    <w:rsid w:val="003641CB"/>
    <w:rsid w:val="0036452D"/>
    <w:rsid w:val="00364751"/>
    <w:rsid w:val="003647A7"/>
    <w:rsid w:val="00364A76"/>
    <w:rsid w:val="00364C53"/>
    <w:rsid w:val="00364E74"/>
    <w:rsid w:val="00365119"/>
    <w:rsid w:val="0036521D"/>
    <w:rsid w:val="0036590E"/>
    <w:rsid w:val="00365B10"/>
    <w:rsid w:val="00365CAC"/>
    <w:rsid w:val="00365FF3"/>
    <w:rsid w:val="00366BA1"/>
    <w:rsid w:val="00366CC8"/>
    <w:rsid w:val="00366E99"/>
    <w:rsid w:val="0036788F"/>
    <w:rsid w:val="00367B72"/>
    <w:rsid w:val="00367CA3"/>
    <w:rsid w:val="00367D1C"/>
    <w:rsid w:val="00367D2A"/>
    <w:rsid w:val="00370263"/>
    <w:rsid w:val="003707A2"/>
    <w:rsid w:val="003709DC"/>
    <w:rsid w:val="003719F2"/>
    <w:rsid w:val="00371CED"/>
    <w:rsid w:val="00372647"/>
    <w:rsid w:val="00372758"/>
    <w:rsid w:val="0037282C"/>
    <w:rsid w:val="003728AF"/>
    <w:rsid w:val="00372C9D"/>
    <w:rsid w:val="00372F70"/>
    <w:rsid w:val="003730FF"/>
    <w:rsid w:val="0037348A"/>
    <w:rsid w:val="003734C1"/>
    <w:rsid w:val="00373DCA"/>
    <w:rsid w:val="00374633"/>
    <w:rsid w:val="00374998"/>
    <w:rsid w:val="00374E78"/>
    <w:rsid w:val="0037520A"/>
    <w:rsid w:val="00375F66"/>
    <w:rsid w:val="00376458"/>
    <w:rsid w:val="0037673F"/>
    <w:rsid w:val="00377085"/>
    <w:rsid w:val="00377214"/>
    <w:rsid w:val="0037726D"/>
    <w:rsid w:val="00377539"/>
    <w:rsid w:val="003802C6"/>
    <w:rsid w:val="00380408"/>
    <w:rsid w:val="00380A44"/>
    <w:rsid w:val="00380F5B"/>
    <w:rsid w:val="0038126B"/>
    <w:rsid w:val="00381B23"/>
    <w:rsid w:val="00382287"/>
    <w:rsid w:val="003831FA"/>
    <w:rsid w:val="0038337B"/>
    <w:rsid w:val="00383720"/>
    <w:rsid w:val="00383A45"/>
    <w:rsid w:val="00383AD4"/>
    <w:rsid w:val="00383B8B"/>
    <w:rsid w:val="00383FCB"/>
    <w:rsid w:val="003843B3"/>
    <w:rsid w:val="00384519"/>
    <w:rsid w:val="0038481A"/>
    <w:rsid w:val="00384A2B"/>
    <w:rsid w:val="00384DBD"/>
    <w:rsid w:val="00385B80"/>
    <w:rsid w:val="0038636C"/>
    <w:rsid w:val="00386596"/>
    <w:rsid w:val="00386B13"/>
    <w:rsid w:val="00386E86"/>
    <w:rsid w:val="0038712E"/>
    <w:rsid w:val="00387968"/>
    <w:rsid w:val="00387B80"/>
    <w:rsid w:val="00387C43"/>
    <w:rsid w:val="00387CAA"/>
    <w:rsid w:val="00387E37"/>
    <w:rsid w:val="003913A1"/>
    <w:rsid w:val="003917A5"/>
    <w:rsid w:val="003919C1"/>
    <w:rsid w:val="00391FA7"/>
    <w:rsid w:val="003928EB"/>
    <w:rsid w:val="00393058"/>
    <w:rsid w:val="003935AD"/>
    <w:rsid w:val="00393CC8"/>
    <w:rsid w:val="00394764"/>
    <w:rsid w:val="0039518F"/>
    <w:rsid w:val="00395343"/>
    <w:rsid w:val="00395B8B"/>
    <w:rsid w:val="00396499"/>
    <w:rsid w:val="0039674C"/>
    <w:rsid w:val="003969FD"/>
    <w:rsid w:val="003975C5"/>
    <w:rsid w:val="00397D09"/>
    <w:rsid w:val="00397FB0"/>
    <w:rsid w:val="003A0189"/>
    <w:rsid w:val="003A06B2"/>
    <w:rsid w:val="003A07D0"/>
    <w:rsid w:val="003A0C2F"/>
    <w:rsid w:val="003A0E63"/>
    <w:rsid w:val="003A18EA"/>
    <w:rsid w:val="003A1C5C"/>
    <w:rsid w:val="003A1CBC"/>
    <w:rsid w:val="003A20EC"/>
    <w:rsid w:val="003A2312"/>
    <w:rsid w:val="003A2DE7"/>
    <w:rsid w:val="003A3644"/>
    <w:rsid w:val="003A38D8"/>
    <w:rsid w:val="003A3B06"/>
    <w:rsid w:val="003A3F77"/>
    <w:rsid w:val="003A45E0"/>
    <w:rsid w:val="003A4630"/>
    <w:rsid w:val="003A50F7"/>
    <w:rsid w:val="003A546B"/>
    <w:rsid w:val="003A579F"/>
    <w:rsid w:val="003A57C3"/>
    <w:rsid w:val="003A5C77"/>
    <w:rsid w:val="003A5DCF"/>
    <w:rsid w:val="003A637D"/>
    <w:rsid w:val="003A6AA3"/>
    <w:rsid w:val="003A743A"/>
    <w:rsid w:val="003A7577"/>
    <w:rsid w:val="003A77E6"/>
    <w:rsid w:val="003B0195"/>
    <w:rsid w:val="003B05BB"/>
    <w:rsid w:val="003B0B45"/>
    <w:rsid w:val="003B0BBF"/>
    <w:rsid w:val="003B0C68"/>
    <w:rsid w:val="003B19A0"/>
    <w:rsid w:val="003B1F59"/>
    <w:rsid w:val="003B29B9"/>
    <w:rsid w:val="003B2F0F"/>
    <w:rsid w:val="003B3D4E"/>
    <w:rsid w:val="003B3DD5"/>
    <w:rsid w:val="003B46E1"/>
    <w:rsid w:val="003B47AC"/>
    <w:rsid w:val="003B497C"/>
    <w:rsid w:val="003B4ABA"/>
    <w:rsid w:val="003B4B96"/>
    <w:rsid w:val="003B5BEE"/>
    <w:rsid w:val="003B5FAC"/>
    <w:rsid w:val="003B6203"/>
    <w:rsid w:val="003B62EF"/>
    <w:rsid w:val="003B6E60"/>
    <w:rsid w:val="003B71CD"/>
    <w:rsid w:val="003B7414"/>
    <w:rsid w:val="003B771A"/>
    <w:rsid w:val="003B7F3A"/>
    <w:rsid w:val="003B7F46"/>
    <w:rsid w:val="003C07BF"/>
    <w:rsid w:val="003C085F"/>
    <w:rsid w:val="003C087A"/>
    <w:rsid w:val="003C12F0"/>
    <w:rsid w:val="003C2155"/>
    <w:rsid w:val="003C23AF"/>
    <w:rsid w:val="003C2819"/>
    <w:rsid w:val="003C2978"/>
    <w:rsid w:val="003C2F18"/>
    <w:rsid w:val="003C2FC3"/>
    <w:rsid w:val="003C30DF"/>
    <w:rsid w:val="003C3B85"/>
    <w:rsid w:val="003C3CB7"/>
    <w:rsid w:val="003C3D43"/>
    <w:rsid w:val="003C3FA8"/>
    <w:rsid w:val="003C4C96"/>
    <w:rsid w:val="003C558F"/>
    <w:rsid w:val="003C56A3"/>
    <w:rsid w:val="003C58DA"/>
    <w:rsid w:val="003C5C23"/>
    <w:rsid w:val="003C5E0D"/>
    <w:rsid w:val="003C62FF"/>
    <w:rsid w:val="003C64A6"/>
    <w:rsid w:val="003C671A"/>
    <w:rsid w:val="003C68E3"/>
    <w:rsid w:val="003C6992"/>
    <w:rsid w:val="003C6AE3"/>
    <w:rsid w:val="003C75A8"/>
    <w:rsid w:val="003C77E9"/>
    <w:rsid w:val="003C7F82"/>
    <w:rsid w:val="003D01C4"/>
    <w:rsid w:val="003D075D"/>
    <w:rsid w:val="003D0B13"/>
    <w:rsid w:val="003D0F23"/>
    <w:rsid w:val="003D10C0"/>
    <w:rsid w:val="003D116A"/>
    <w:rsid w:val="003D135F"/>
    <w:rsid w:val="003D1768"/>
    <w:rsid w:val="003D1A5F"/>
    <w:rsid w:val="003D1C4E"/>
    <w:rsid w:val="003D1F9F"/>
    <w:rsid w:val="003D25D7"/>
    <w:rsid w:val="003D27AB"/>
    <w:rsid w:val="003D28B9"/>
    <w:rsid w:val="003D2FC8"/>
    <w:rsid w:val="003D31E6"/>
    <w:rsid w:val="003D35AF"/>
    <w:rsid w:val="003D362E"/>
    <w:rsid w:val="003D3818"/>
    <w:rsid w:val="003D3910"/>
    <w:rsid w:val="003D43EB"/>
    <w:rsid w:val="003D4470"/>
    <w:rsid w:val="003D4648"/>
    <w:rsid w:val="003D4C90"/>
    <w:rsid w:val="003D4CDF"/>
    <w:rsid w:val="003D5346"/>
    <w:rsid w:val="003D6417"/>
    <w:rsid w:val="003D6D41"/>
    <w:rsid w:val="003D756E"/>
    <w:rsid w:val="003D7C6D"/>
    <w:rsid w:val="003D7C94"/>
    <w:rsid w:val="003D7D6D"/>
    <w:rsid w:val="003E0A3A"/>
    <w:rsid w:val="003E0C93"/>
    <w:rsid w:val="003E1017"/>
    <w:rsid w:val="003E116E"/>
    <w:rsid w:val="003E14E6"/>
    <w:rsid w:val="003E1B09"/>
    <w:rsid w:val="003E1D0F"/>
    <w:rsid w:val="003E1FAB"/>
    <w:rsid w:val="003E32FB"/>
    <w:rsid w:val="003E37EA"/>
    <w:rsid w:val="003E383D"/>
    <w:rsid w:val="003E3A91"/>
    <w:rsid w:val="003E4742"/>
    <w:rsid w:val="003E4E74"/>
    <w:rsid w:val="003E5973"/>
    <w:rsid w:val="003E5D12"/>
    <w:rsid w:val="003E5E89"/>
    <w:rsid w:val="003E664E"/>
    <w:rsid w:val="003E6C8C"/>
    <w:rsid w:val="003E6CA8"/>
    <w:rsid w:val="003E6CE5"/>
    <w:rsid w:val="003E7048"/>
    <w:rsid w:val="003E7632"/>
    <w:rsid w:val="003E7A79"/>
    <w:rsid w:val="003F03B4"/>
    <w:rsid w:val="003F06BC"/>
    <w:rsid w:val="003F095B"/>
    <w:rsid w:val="003F0C90"/>
    <w:rsid w:val="003F0D80"/>
    <w:rsid w:val="003F2139"/>
    <w:rsid w:val="003F2406"/>
    <w:rsid w:val="003F299F"/>
    <w:rsid w:val="003F2B91"/>
    <w:rsid w:val="003F2EA2"/>
    <w:rsid w:val="003F3E45"/>
    <w:rsid w:val="003F3F13"/>
    <w:rsid w:val="003F3F8E"/>
    <w:rsid w:val="003F3FAC"/>
    <w:rsid w:val="003F3FF1"/>
    <w:rsid w:val="003F4135"/>
    <w:rsid w:val="003F42A6"/>
    <w:rsid w:val="003F43EB"/>
    <w:rsid w:val="003F481D"/>
    <w:rsid w:val="003F48A9"/>
    <w:rsid w:val="003F4B88"/>
    <w:rsid w:val="003F4F27"/>
    <w:rsid w:val="003F5070"/>
    <w:rsid w:val="003F5287"/>
    <w:rsid w:val="003F5D5D"/>
    <w:rsid w:val="003F62A9"/>
    <w:rsid w:val="003F6406"/>
    <w:rsid w:val="003F7069"/>
    <w:rsid w:val="003F77B7"/>
    <w:rsid w:val="003F7818"/>
    <w:rsid w:val="003F7897"/>
    <w:rsid w:val="003F7F59"/>
    <w:rsid w:val="003F7F6A"/>
    <w:rsid w:val="004002C1"/>
    <w:rsid w:val="00400501"/>
    <w:rsid w:val="00400E28"/>
    <w:rsid w:val="00401375"/>
    <w:rsid w:val="00401C46"/>
    <w:rsid w:val="00401CC5"/>
    <w:rsid w:val="00401E6D"/>
    <w:rsid w:val="00402218"/>
    <w:rsid w:val="00402A3D"/>
    <w:rsid w:val="00403431"/>
    <w:rsid w:val="00403B12"/>
    <w:rsid w:val="00404095"/>
    <w:rsid w:val="0040542A"/>
    <w:rsid w:val="004057A6"/>
    <w:rsid w:val="00405D85"/>
    <w:rsid w:val="00405F01"/>
    <w:rsid w:val="00406332"/>
    <w:rsid w:val="00406A34"/>
    <w:rsid w:val="0040744E"/>
    <w:rsid w:val="004077AD"/>
    <w:rsid w:val="00407A15"/>
    <w:rsid w:val="00407C86"/>
    <w:rsid w:val="00407E08"/>
    <w:rsid w:val="00410317"/>
    <w:rsid w:val="00410419"/>
    <w:rsid w:val="00410BAF"/>
    <w:rsid w:val="00410CA0"/>
    <w:rsid w:val="004112A0"/>
    <w:rsid w:val="00412A30"/>
    <w:rsid w:val="00412A60"/>
    <w:rsid w:val="00412E8F"/>
    <w:rsid w:val="00413568"/>
    <w:rsid w:val="00413617"/>
    <w:rsid w:val="0041372D"/>
    <w:rsid w:val="004139E5"/>
    <w:rsid w:val="00413A7C"/>
    <w:rsid w:val="00413EF9"/>
    <w:rsid w:val="00413FF3"/>
    <w:rsid w:val="0041429E"/>
    <w:rsid w:val="004146F7"/>
    <w:rsid w:val="004148A1"/>
    <w:rsid w:val="00414A29"/>
    <w:rsid w:val="00414F58"/>
    <w:rsid w:val="0041525C"/>
    <w:rsid w:val="0041556A"/>
    <w:rsid w:val="00415A3E"/>
    <w:rsid w:val="00415E37"/>
    <w:rsid w:val="00416711"/>
    <w:rsid w:val="00416736"/>
    <w:rsid w:val="004167BD"/>
    <w:rsid w:val="00417BC4"/>
    <w:rsid w:val="00417C1F"/>
    <w:rsid w:val="00421692"/>
    <w:rsid w:val="00421B5D"/>
    <w:rsid w:val="00421FE3"/>
    <w:rsid w:val="00422855"/>
    <w:rsid w:val="00422D98"/>
    <w:rsid w:val="004237E5"/>
    <w:rsid w:val="00423B86"/>
    <w:rsid w:val="00423E40"/>
    <w:rsid w:val="0042422F"/>
    <w:rsid w:val="00424569"/>
    <w:rsid w:val="0042477F"/>
    <w:rsid w:val="0042537B"/>
    <w:rsid w:val="00425D1A"/>
    <w:rsid w:val="00425DDF"/>
    <w:rsid w:val="004265A9"/>
    <w:rsid w:val="00427324"/>
    <w:rsid w:val="004273AA"/>
    <w:rsid w:val="00427B55"/>
    <w:rsid w:val="00427B79"/>
    <w:rsid w:val="0043041C"/>
    <w:rsid w:val="00430804"/>
    <w:rsid w:val="00430AFE"/>
    <w:rsid w:val="00430B33"/>
    <w:rsid w:val="004322D4"/>
    <w:rsid w:val="0043236A"/>
    <w:rsid w:val="004325C1"/>
    <w:rsid w:val="00433680"/>
    <w:rsid w:val="00433A14"/>
    <w:rsid w:val="00433C9F"/>
    <w:rsid w:val="00433FC9"/>
    <w:rsid w:val="004340AD"/>
    <w:rsid w:val="00434134"/>
    <w:rsid w:val="004342C1"/>
    <w:rsid w:val="00435023"/>
    <w:rsid w:val="00435125"/>
    <w:rsid w:val="004354F8"/>
    <w:rsid w:val="004357BA"/>
    <w:rsid w:val="00435C0C"/>
    <w:rsid w:val="00436885"/>
    <w:rsid w:val="00437195"/>
    <w:rsid w:val="0043743E"/>
    <w:rsid w:val="00437EFB"/>
    <w:rsid w:val="004402BE"/>
    <w:rsid w:val="004408CE"/>
    <w:rsid w:val="004411EF"/>
    <w:rsid w:val="00441D7A"/>
    <w:rsid w:val="00441DDD"/>
    <w:rsid w:val="00442101"/>
    <w:rsid w:val="0044331B"/>
    <w:rsid w:val="00443D75"/>
    <w:rsid w:val="0044403B"/>
    <w:rsid w:val="0044418B"/>
    <w:rsid w:val="004443BD"/>
    <w:rsid w:val="00444450"/>
    <w:rsid w:val="00444E9A"/>
    <w:rsid w:val="0044532A"/>
    <w:rsid w:val="00446453"/>
    <w:rsid w:val="00446660"/>
    <w:rsid w:val="004469E5"/>
    <w:rsid w:val="00446B43"/>
    <w:rsid w:val="00446D64"/>
    <w:rsid w:val="00446DFB"/>
    <w:rsid w:val="0044718C"/>
    <w:rsid w:val="0044760D"/>
    <w:rsid w:val="00447C71"/>
    <w:rsid w:val="00447DBF"/>
    <w:rsid w:val="0045081C"/>
    <w:rsid w:val="00450BC0"/>
    <w:rsid w:val="00450CE9"/>
    <w:rsid w:val="00450DBC"/>
    <w:rsid w:val="004515AF"/>
    <w:rsid w:val="00452935"/>
    <w:rsid w:val="00454588"/>
    <w:rsid w:val="004547CF"/>
    <w:rsid w:val="0045483C"/>
    <w:rsid w:val="004548AA"/>
    <w:rsid w:val="00454BC4"/>
    <w:rsid w:val="00455051"/>
    <w:rsid w:val="004554DF"/>
    <w:rsid w:val="00455532"/>
    <w:rsid w:val="0045557B"/>
    <w:rsid w:val="00455933"/>
    <w:rsid w:val="00455EB9"/>
    <w:rsid w:val="00456216"/>
    <w:rsid w:val="00457439"/>
    <w:rsid w:val="00457665"/>
    <w:rsid w:val="00460645"/>
    <w:rsid w:val="00461586"/>
    <w:rsid w:val="004618BD"/>
    <w:rsid w:val="004622D9"/>
    <w:rsid w:val="0046274B"/>
    <w:rsid w:val="0046341F"/>
    <w:rsid w:val="0046371D"/>
    <w:rsid w:val="0046412F"/>
    <w:rsid w:val="00464189"/>
    <w:rsid w:val="0046479E"/>
    <w:rsid w:val="0046582F"/>
    <w:rsid w:val="004658F7"/>
    <w:rsid w:val="00465E33"/>
    <w:rsid w:val="004664D2"/>
    <w:rsid w:val="004665C4"/>
    <w:rsid w:val="00466ADC"/>
    <w:rsid w:val="00467902"/>
    <w:rsid w:val="00467BAB"/>
    <w:rsid w:val="00467BFF"/>
    <w:rsid w:val="00470088"/>
    <w:rsid w:val="00470637"/>
    <w:rsid w:val="0047104D"/>
    <w:rsid w:val="00471537"/>
    <w:rsid w:val="00472140"/>
    <w:rsid w:val="00472B10"/>
    <w:rsid w:val="00472D17"/>
    <w:rsid w:val="00472D30"/>
    <w:rsid w:val="00472E02"/>
    <w:rsid w:val="00473102"/>
    <w:rsid w:val="00473401"/>
    <w:rsid w:val="00473704"/>
    <w:rsid w:val="00473869"/>
    <w:rsid w:val="00473965"/>
    <w:rsid w:val="00473DDF"/>
    <w:rsid w:val="0047440D"/>
    <w:rsid w:val="00474D36"/>
    <w:rsid w:val="00474DE7"/>
    <w:rsid w:val="00474E7C"/>
    <w:rsid w:val="00475355"/>
    <w:rsid w:val="0047611F"/>
    <w:rsid w:val="00476376"/>
    <w:rsid w:val="00476E61"/>
    <w:rsid w:val="00477535"/>
    <w:rsid w:val="00477CCB"/>
    <w:rsid w:val="00477ED6"/>
    <w:rsid w:val="004801E9"/>
    <w:rsid w:val="00480402"/>
    <w:rsid w:val="00480CC6"/>
    <w:rsid w:val="00480EDA"/>
    <w:rsid w:val="00480FD2"/>
    <w:rsid w:val="00481D51"/>
    <w:rsid w:val="00482E15"/>
    <w:rsid w:val="00482EA1"/>
    <w:rsid w:val="00482F5E"/>
    <w:rsid w:val="0048322C"/>
    <w:rsid w:val="004834CD"/>
    <w:rsid w:val="0048397F"/>
    <w:rsid w:val="00483B9C"/>
    <w:rsid w:val="004841C7"/>
    <w:rsid w:val="004850B1"/>
    <w:rsid w:val="00485905"/>
    <w:rsid w:val="00485B10"/>
    <w:rsid w:val="00485BAF"/>
    <w:rsid w:val="00485EAF"/>
    <w:rsid w:val="00486266"/>
    <w:rsid w:val="00487026"/>
    <w:rsid w:val="00487366"/>
    <w:rsid w:val="00487F3C"/>
    <w:rsid w:val="004911C7"/>
    <w:rsid w:val="0049175B"/>
    <w:rsid w:val="00491BD8"/>
    <w:rsid w:val="00491C7F"/>
    <w:rsid w:val="00492AE3"/>
    <w:rsid w:val="00492C3E"/>
    <w:rsid w:val="0049310C"/>
    <w:rsid w:val="0049342B"/>
    <w:rsid w:val="00493AE3"/>
    <w:rsid w:val="00493B47"/>
    <w:rsid w:val="004944D8"/>
    <w:rsid w:val="00494667"/>
    <w:rsid w:val="00495352"/>
    <w:rsid w:val="004957FD"/>
    <w:rsid w:val="00495A10"/>
    <w:rsid w:val="00495F8C"/>
    <w:rsid w:val="00496607"/>
    <w:rsid w:val="0049689F"/>
    <w:rsid w:val="004969BE"/>
    <w:rsid w:val="00496CAA"/>
    <w:rsid w:val="004977CC"/>
    <w:rsid w:val="004978EE"/>
    <w:rsid w:val="00497C15"/>
    <w:rsid w:val="00497F51"/>
    <w:rsid w:val="004A0935"/>
    <w:rsid w:val="004A0D92"/>
    <w:rsid w:val="004A0E08"/>
    <w:rsid w:val="004A1499"/>
    <w:rsid w:val="004A1713"/>
    <w:rsid w:val="004A17D4"/>
    <w:rsid w:val="004A1E63"/>
    <w:rsid w:val="004A227F"/>
    <w:rsid w:val="004A240F"/>
    <w:rsid w:val="004A299A"/>
    <w:rsid w:val="004A2C33"/>
    <w:rsid w:val="004A316D"/>
    <w:rsid w:val="004A3B6D"/>
    <w:rsid w:val="004A3E6B"/>
    <w:rsid w:val="004A408F"/>
    <w:rsid w:val="004A40AC"/>
    <w:rsid w:val="004A44A5"/>
    <w:rsid w:val="004A466B"/>
    <w:rsid w:val="004A4DEF"/>
    <w:rsid w:val="004A5D3B"/>
    <w:rsid w:val="004A5E13"/>
    <w:rsid w:val="004A5E9E"/>
    <w:rsid w:val="004A600E"/>
    <w:rsid w:val="004A6B05"/>
    <w:rsid w:val="004A6B57"/>
    <w:rsid w:val="004A6CBC"/>
    <w:rsid w:val="004A78E0"/>
    <w:rsid w:val="004B0608"/>
    <w:rsid w:val="004B062A"/>
    <w:rsid w:val="004B13B8"/>
    <w:rsid w:val="004B1EA5"/>
    <w:rsid w:val="004B2C70"/>
    <w:rsid w:val="004B2EC2"/>
    <w:rsid w:val="004B30A2"/>
    <w:rsid w:val="004B35F7"/>
    <w:rsid w:val="004B3931"/>
    <w:rsid w:val="004B41AE"/>
    <w:rsid w:val="004B4CBD"/>
    <w:rsid w:val="004B4E88"/>
    <w:rsid w:val="004B4F48"/>
    <w:rsid w:val="004B4F5F"/>
    <w:rsid w:val="004B542F"/>
    <w:rsid w:val="004B5658"/>
    <w:rsid w:val="004B56AF"/>
    <w:rsid w:val="004B56B5"/>
    <w:rsid w:val="004B587C"/>
    <w:rsid w:val="004B5A84"/>
    <w:rsid w:val="004B5C58"/>
    <w:rsid w:val="004B64BF"/>
    <w:rsid w:val="004B6858"/>
    <w:rsid w:val="004B6E14"/>
    <w:rsid w:val="004B70B9"/>
    <w:rsid w:val="004B7966"/>
    <w:rsid w:val="004B7C88"/>
    <w:rsid w:val="004B7D80"/>
    <w:rsid w:val="004C01BD"/>
    <w:rsid w:val="004C0294"/>
    <w:rsid w:val="004C03B9"/>
    <w:rsid w:val="004C09F5"/>
    <w:rsid w:val="004C145F"/>
    <w:rsid w:val="004C1D01"/>
    <w:rsid w:val="004C2191"/>
    <w:rsid w:val="004C2B7D"/>
    <w:rsid w:val="004C2C07"/>
    <w:rsid w:val="004C39EE"/>
    <w:rsid w:val="004C3CE5"/>
    <w:rsid w:val="004C3FE4"/>
    <w:rsid w:val="004C42A2"/>
    <w:rsid w:val="004C44B9"/>
    <w:rsid w:val="004C5019"/>
    <w:rsid w:val="004C5916"/>
    <w:rsid w:val="004C5DCA"/>
    <w:rsid w:val="004C6492"/>
    <w:rsid w:val="004C649F"/>
    <w:rsid w:val="004C6643"/>
    <w:rsid w:val="004C6CB5"/>
    <w:rsid w:val="004C6DFB"/>
    <w:rsid w:val="004C72E0"/>
    <w:rsid w:val="004C75E2"/>
    <w:rsid w:val="004C7931"/>
    <w:rsid w:val="004D006F"/>
    <w:rsid w:val="004D014E"/>
    <w:rsid w:val="004D0D29"/>
    <w:rsid w:val="004D1111"/>
    <w:rsid w:val="004D1854"/>
    <w:rsid w:val="004D2ACE"/>
    <w:rsid w:val="004D2F1B"/>
    <w:rsid w:val="004D3164"/>
    <w:rsid w:val="004D3663"/>
    <w:rsid w:val="004D37B5"/>
    <w:rsid w:val="004D4097"/>
    <w:rsid w:val="004D50FB"/>
    <w:rsid w:val="004D53A4"/>
    <w:rsid w:val="004D622A"/>
    <w:rsid w:val="004D6312"/>
    <w:rsid w:val="004D69F6"/>
    <w:rsid w:val="004D6C20"/>
    <w:rsid w:val="004D7726"/>
    <w:rsid w:val="004D7BA6"/>
    <w:rsid w:val="004E0E6D"/>
    <w:rsid w:val="004E19AF"/>
    <w:rsid w:val="004E21CC"/>
    <w:rsid w:val="004E2319"/>
    <w:rsid w:val="004E271C"/>
    <w:rsid w:val="004E2FF7"/>
    <w:rsid w:val="004E3042"/>
    <w:rsid w:val="004E33D9"/>
    <w:rsid w:val="004E3D16"/>
    <w:rsid w:val="004E4150"/>
    <w:rsid w:val="004E5849"/>
    <w:rsid w:val="004E5CF7"/>
    <w:rsid w:val="004E730E"/>
    <w:rsid w:val="004E7B67"/>
    <w:rsid w:val="004F0151"/>
    <w:rsid w:val="004F04ED"/>
    <w:rsid w:val="004F0833"/>
    <w:rsid w:val="004F0E8D"/>
    <w:rsid w:val="004F1642"/>
    <w:rsid w:val="004F169A"/>
    <w:rsid w:val="004F173D"/>
    <w:rsid w:val="004F17E4"/>
    <w:rsid w:val="004F198C"/>
    <w:rsid w:val="004F21C2"/>
    <w:rsid w:val="004F26C0"/>
    <w:rsid w:val="004F2949"/>
    <w:rsid w:val="004F2C64"/>
    <w:rsid w:val="004F2DCF"/>
    <w:rsid w:val="004F30C2"/>
    <w:rsid w:val="004F399B"/>
    <w:rsid w:val="004F4693"/>
    <w:rsid w:val="004F46C8"/>
    <w:rsid w:val="004F4D9D"/>
    <w:rsid w:val="004F4DBE"/>
    <w:rsid w:val="004F4F97"/>
    <w:rsid w:val="004F5A0D"/>
    <w:rsid w:val="004F5DC1"/>
    <w:rsid w:val="004F5EDC"/>
    <w:rsid w:val="004F639E"/>
    <w:rsid w:val="004F66AA"/>
    <w:rsid w:val="004F69CE"/>
    <w:rsid w:val="004F6DEA"/>
    <w:rsid w:val="004F6EE0"/>
    <w:rsid w:val="004F6FCC"/>
    <w:rsid w:val="004F6FDD"/>
    <w:rsid w:val="00500B26"/>
    <w:rsid w:val="00500C55"/>
    <w:rsid w:val="00500F03"/>
    <w:rsid w:val="00500F6C"/>
    <w:rsid w:val="00501A24"/>
    <w:rsid w:val="00501A58"/>
    <w:rsid w:val="00501EAE"/>
    <w:rsid w:val="005026BC"/>
    <w:rsid w:val="005027B5"/>
    <w:rsid w:val="005031DE"/>
    <w:rsid w:val="005031EE"/>
    <w:rsid w:val="00503536"/>
    <w:rsid w:val="005045EA"/>
    <w:rsid w:val="00504A19"/>
    <w:rsid w:val="00504EB8"/>
    <w:rsid w:val="005057DA"/>
    <w:rsid w:val="00505D77"/>
    <w:rsid w:val="00505FC4"/>
    <w:rsid w:val="00506B00"/>
    <w:rsid w:val="00506DF5"/>
    <w:rsid w:val="005073F9"/>
    <w:rsid w:val="0050741F"/>
    <w:rsid w:val="00507581"/>
    <w:rsid w:val="005078BC"/>
    <w:rsid w:val="00507AD0"/>
    <w:rsid w:val="00507AD9"/>
    <w:rsid w:val="00507BD3"/>
    <w:rsid w:val="005100A3"/>
    <w:rsid w:val="00510B0F"/>
    <w:rsid w:val="00510CF9"/>
    <w:rsid w:val="00511223"/>
    <w:rsid w:val="005117AD"/>
    <w:rsid w:val="005118CC"/>
    <w:rsid w:val="00511C98"/>
    <w:rsid w:val="005126D8"/>
    <w:rsid w:val="00512B00"/>
    <w:rsid w:val="00513E7C"/>
    <w:rsid w:val="0051408F"/>
    <w:rsid w:val="005141D5"/>
    <w:rsid w:val="005141DC"/>
    <w:rsid w:val="005142F5"/>
    <w:rsid w:val="0051495E"/>
    <w:rsid w:val="00514A67"/>
    <w:rsid w:val="00514B82"/>
    <w:rsid w:val="00514FA6"/>
    <w:rsid w:val="005154B0"/>
    <w:rsid w:val="00515741"/>
    <w:rsid w:val="0051585E"/>
    <w:rsid w:val="00515BAE"/>
    <w:rsid w:val="00515C4E"/>
    <w:rsid w:val="0051621E"/>
    <w:rsid w:val="00516EFC"/>
    <w:rsid w:val="005203B8"/>
    <w:rsid w:val="005204C5"/>
    <w:rsid w:val="00520691"/>
    <w:rsid w:val="00520C5A"/>
    <w:rsid w:val="00521459"/>
    <w:rsid w:val="00521BE3"/>
    <w:rsid w:val="00521E4F"/>
    <w:rsid w:val="005221EA"/>
    <w:rsid w:val="005226D1"/>
    <w:rsid w:val="005227C4"/>
    <w:rsid w:val="0052417B"/>
    <w:rsid w:val="00524B88"/>
    <w:rsid w:val="00524DBB"/>
    <w:rsid w:val="00524E54"/>
    <w:rsid w:val="00524E9D"/>
    <w:rsid w:val="00524F1F"/>
    <w:rsid w:val="005255BD"/>
    <w:rsid w:val="00525D81"/>
    <w:rsid w:val="00526447"/>
    <w:rsid w:val="0052668B"/>
    <w:rsid w:val="00526701"/>
    <w:rsid w:val="005268C2"/>
    <w:rsid w:val="00526AA4"/>
    <w:rsid w:val="005272DE"/>
    <w:rsid w:val="00527807"/>
    <w:rsid w:val="00527821"/>
    <w:rsid w:val="005279CD"/>
    <w:rsid w:val="00527FFE"/>
    <w:rsid w:val="0053009B"/>
    <w:rsid w:val="00530885"/>
    <w:rsid w:val="005308AE"/>
    <w:rsid w:val="00530C9D"/>
    <w:rsid w:val="005310AF"/>
    <w:rsid w:val="00532175"/>
    <w:rsid w:val="00532408"/>
    <w:rsid w:val="005327BC"/>
    <w:rsid w:val="00532D2A"/>
    <w:rsid w:val="00532D64"/>
    <w:rsid w:val="005332D5"/>
    <w:rsid w:val="00533517"/>
    <w:rsid w:val="0053365D"/>
    <w:rsid w:val="0053374F"/>
    <w:rsid w:val="00533E61"/>
    <w:rsid w:val="005347B6"/>
    <w:rsid w:val="00534E21"/>
    <w:rsid w:val="005351B0"/>
    <w:rsid w:val="0053683D"/>
    <w:rsid w:val="00536FE6"/>
    <w:rsid w:val="00537332"/>
    <w:rsid w:val="005376D5"/>
    <w:rsid w:val="00537810"/>
    <w:rsid w:val="00537ABF"/>
    <w:rsid w:val="00537EF4"/>
    <w:rsid w:val="00537F52"/>
    <w:rsid w:val="00537F7E"/>
    <w:rsid w:val="00540750"/>
    <w:rsid w:val="00540D81"/>
    <w:rsid w:val="00540E00"/>
    <w:rsid w:val="0054121E"/>
    <w:rsid w:val="0054140A"/>
    <w:rsid w:val="00541697"/>
    <w:rsid w:val="00541715"/>
    <w:rsid w:val="00541EE7"/>
    <w:rsid w:val="005423E1"/>
    <w:rsid w:val="0054244C"/>
    <w:rsid w:val="00542A90"/>
    <w:rsid w:val="00542B00"/>
    <w:rsid w:val="00543170"/>
    <w:rsid w:val="00543272"/>
    <w:rsid w:val="0054371A"/>
    <w:rsid w:val="00543789"/>
    <w:rsid w:val="00543DEA"/>
    <w:rsid w:val="00543F88"/>
    <w:rsid w:val="00543FF1"/>
    <w:rsid w:val="00544C0C"/>
    <w:rsid w:val="00545778"/>
    <w:rsid w:val="00545EB8"/>
    <w:rsid w:val="00546503"/>
    <w:rsid w:val="00546DC6"/>
    <w:rsid w:val="005471DA"/>
    <w:rsid w:val="00547950"/>
    <w:rsid w:val="00547BDB"/>
    <w:rsid w:val="005513BA"/>
    <w:rsid w:val="0055242B"/>
    <w:rsid w:val="005533B3"/>
    <w:rsid w:val="00553CD6"/>
    <w:rsid w:val="00553EC5"/>
    <w:rsid w:val="005541E6"/>
    <w:rsid w:val="00554776"/>
    <w:rsid w:val="005555EE"/>
    <w:rsid w:val="00555638"/>
    <w:rsid w:val="005558B4"/>
    <w:rsid w:val="005558CA"/>
    <w:rsid w:val="00557468"/>
    <w:rsid w:val="0055761F"/>
    <w:rsid w:val="005577CA"/>
    <w:rsid w:val="005603AD"/>
    <w:rsid w:val="0056087B"/>
    <w:rsid w:val="00561560"/>
    <w:rsid w:val="00561891"/>
    <w:rsid w:val="00561E12"/>
    <w:rsid w:val="00562538"/>
    <w:rsid w:val="00562998"/>
    <w:rsid w:val="00562DE1"/>
    <w:rsid w:val="00562E95"/>
    <w:rsid w:val="0056313E"/>
    <w:rsid w:val="0056347A"/>
    <w:rsid w:val="005635B2"/>
    <w:rsid w:val="005645B8"/>
    <w:rsid w:val="00564958"/>
    <w:rsid w:val="00564E50"/>
    <w:rsid w:val="00564E93"/>
    <w:rsid w:val="00564EA4"/>
    <w:rsid w:val="00565433"/>
    <w:rsid w:val="0056548B"/>
    <w:rsid w:val="0056572B"/>
    <w:rsid w:val="00565F00"/>
    <w:rsid w:val="005664DA"/>
    <w:rsid w:val="00566C06"/>
    <w:rsid w:val="00566E05"/>
    <w:rsid w:val="00566E87"/>
    <w:rsid w:val="005671ED"/>
    <w:rsid w:val="00567348"/>
    <w:rsid w:val="00567500"/>
    <w:rsid w:val="00567524"/>
    <w:rsid w:val="005701B9"/>
    <w:rsid w:val="005709E2"/>
    <w:rsid w:val="00570D6E"/>
    <w:rsid w:val="0057152F"/>
    <w:rsid w:val="005715F3"/>
    <w:rsid w:val="00571DAC"/>
    <w:rsid w:val="0057295E"/>
    <w:rsid w:val="00572CCA"/>
    <w:rsid w:val="00572D9F"/>
    <w:rsid w:val="0057308C"/>
    <w:rsid w:val="00573618"/>
    <w:rsid w:val="00573939"/>
    <w:rsid w:val="00574BB4"/>
    <w:rsid w:val="00575006"/>
    <w:rsid w:val="00575345"/>
    <w:rsid w:val="0057557A"/>
    <w:rsid w:val="0057598D"/>
    <w:rsid w:val="00575A68"/>
    <w:rsid w:val="00575B67"/>
    <w:rsid w:val="00575C61"/>
    <w:rsid w:val="00575D05"/>
    <w:rsid w:val="0057628D"/>
    <w:rsid w:val="00576D51"/>
    <w:rsid w:val="00577E9F"/>
    <w:rsid w:val="005804B4"/>
    <w:rsid w:val="00580811"/>
    <w:rsid w:val="00581324"/>
    <w:rsid w:val="00582304"/>
    <w:rsid w:val="00582987"/>
    <w:rsid w:val="00582ACE"/>
    <w:rsid w:val="00582BC4"/>
    <w:rsid w:val="00582BD9"/>
    <w:rsid w:val="00582D38"/>
    <w:rsid w:val="00582F33"/>
    <w:rsid w:val="005836A2"/>
    <w:rsid w:val="005837B8"/>
    <w:rsid w:val="00583C89"/>
    <w:rsid w:val="00583F90"/>
    <w:rsid w:val="00584263"/>
    <w:rsid w:val="00584832"/>
    <w:rsid w:val="00584A7B"/>
    <w:rsid w:val="00584AFC"/>
    <w:rsid w:val="00584EE1"/>
    <w:rsid w:val="00585F49"/>
    <w:rsid w:val="005860AC"/>
    <w:rsid w:val="0058618D"/>
    <w:rsid w:val="00586AA6"/>
    <w:rsid w:val="00586C49"/>
    <w:rsid w:val="00586FC8"/>
    <w:rsid w:val="0058708D"/>
    <w:rsid w:val="00587307"/>
    <w:rsid w:val="0058761F"/>
    <w:rsid w:val="00587678"/>
    <w:rsid w:val="005876B6"/>
    <w:rsid w:val="005906F9"/>
    <w:rsid w:val="00590840"/>
    <w:rsid w:val="0059087A"/>
    <w:rsid w:val="00590CDE"/>
    <w:rsid w:val="0059157F"/>
    <w:rsid w:val="00591A3D"/>
    <w:rsid w:val="0059230E"/>
    <w:rsid w:val="005924C4"/>
    <w:rsid w:val="005924F9"/>
    <w:rsid w:val="00592503"/>
    <w:rsid w:val="0059261A"/>
    <w:rsid w:val="00592C93"/>
    <w:rsid w:val="005933D8"/>
    <w:rsid w:val="00593BE6"/>
    <w:rsid w:val="00594045"/>
    <w:rsid w:val="005949D7"/>
    <w:rsid w:val="00594C12"/>
    <w:rsid w:val="00594E76"/>
    <w:rsid w:val="00594FE8"/>
    <w:rsid w:val="005951C8"/>
    <w:rsid w:val="0059574C"/>
    <w:rsid w:val="00595ADB"/>
    <w:rsid w:val="00595FAB"/>
    <w:rsid w:val="00596CBB"/>
    <w:rsid w:val="00596E16"/>
    <w:rsid w:val="00597A6D"/>
    <w:rsid w:val="005A0001"/>
    <w:rsid w:val="005A076A"/>
    <w:rsid w:val="005A0890"/>
    <w:rsid w:val="005A08AE"/>
    <w:rsid w:val="005A11AD"/>
    <w:rsid w:val="005A151A"/>
    <w:rsid w:val="005A1535"/>
    <w:rsid w:val="005A1897"/>
    <w:rsid w:val="005A2C4C"/>
    <w:rsid w:val="005A2D7F"/>
    <w:rsid w:val="005A38BD"/>
    <w:rsid w:val="005A3A11"/>
    <w:rsid w:val="005A4107"/>
    <w:rsid w:val="005A4661"/>
    <w:rsid w:val="005A4872"/>
    <w:rsid w:val="005A5208"/>
    <w:rsid w:val="005A664C"/>
    <w:rsid w:val="005A6925"/>
    <w:rsid w:val="005A6EB6"/>
    <w:rsid w:val="005A7132"/>
    <w:rsid w:val="005A73DE"/>
    <w:rsid w:val="005A7D20"/>
    <w:rsid w:val="005B04D3"/>
    <w:rsid w:val="005B0617"/>
    <w:rsid w:val="005B06F2"/>
    <w:rsid w:val="005B0F09"/>
    <w:rsid w:val="005B182E"/>
    <w:rsid w:val="005B1AE1"/>
    <w:rsid w:val="005B232E"/>
    <w:rsid w:val="005B25DA"/>
    <w:rsid w:val="005B2F49"/>
    <w:rsid w:val="005B330F"/>
    <w:rsid w:val="005B34B3"/>
    <w:rsid w:val="005B37BC"/>
    <w:rsid w:val="005B4203"/>
    <w:rsid w:val="005B4600"/>
    <w:rsid w:val="005B4603"/>
    <w:rsid w:val="005B4BBF"/>
    <w:rsid w:val="005B4D75"/>
    <w:rsid w:val="005B5318"/>
    <w:rsid w:val="005B54E3"/>
    <w:rsid w:val="005B593C"/>
    <w:rsid w:val="005B5ACF"/>
    <w:rsid w:val="005B61EE"/>
    <w:rsid w:val="005B63C0"/>
    <w:rsid w:val="005B6877"/>
    <w:rsid w:val="005B6EEE"/>
    <w:rsid w:val="005B70F2"/>
    <w:rsid w:val="005B75F9"/>
    <w:rsid w:val="005B7AE1"/>
    <w:rsid w:val="005B7BFE"/>
    <w:rsid w:val="005B7C66"/>
    <w:rsid w:val="005C0845"/>
    <w:rsid w:val="005C0DE1"/>
    <w:rsid w:val="005C0DE9"/>
    <w:rsid w:val="005C10FE"/>
    <w:rsid w:val="005C11EB"/>
    <w:rsid w:val="005C1376"/>
    <w:rsid w:val="005C16B7"/>
    <w:rsid w:val="005C16BB"/>
    <w:rsid w:val="005C179A"/>
    <w:rsid w:val="005C2245"/>
    <w:rsid w:val="005C2AC4"/>
    <w:rsid w:val="005C302F"/>
    <w:rsid w:val="005C317C"/>
    <w:rsid w:val="005C341A"/>
    <w:rsid w:val="005C3571"/>
    <w:rsid w:val="005C41C9"/>
    <w:rsid w:val="005C43C1"/>
    <w:rsid w:val="005C4A71"/>
    <w:rsid w:val="005C5D79"/>
    <w:rsid w:val="005C5F7F"/>
    <w:rsid w:val="005C676D"/>
    <w:rsid w:val="005C6DAE"/>
    <w:rsid w:val="005C70C4"/>
    <w:rsid w:val="005C7730"/>
    <w:rsid w:val="005C786E"/>
    <w:rsid w:val="005D03FA"/>
    <w:rsid w:val="005D040F"/>
    <w:rsid w:val="005D0CC3"/>
    <w:rsid w:val="005D0F66"/>
    <w:rsid w:val="005D148C"/>
    <w:rsid w:val="005D1860"/>
    <w:rsid w:val="005D1F11"/>
    <w:rsid w:val="005D255C"/>
    <w:rsid w:val="005D25B1"/>
    <w:rsid w:val="005D2C05"/>
    <w:rsid w:val="005D2DE1"/>
    <w:rsid w:val="005D3290"/>
    <w:rsid w:val="005D370E"/>
    <w:rsid w:val="005D3798"/>
    <w:rsid w:val="005D3A40"/>
    <w:rsid w:val="005D3C2B"/>
    <w:rsid w:val="005D3E09"/>
    <w:rsid w:val="005D46D5"/>
    <w:rsid w:val="005D4A96"/>
    <w:rsid w:val="005D4DAE"/>
    <w:rsid w:val="005D5AEA"/>
    <w:rsid w:val="005D5E4C"/>
    <w:rsid w:val="005D5EA7"/>
    <w:rsid w:val="005D62B7"/>
    <w:rsid w:val="005D64A0"/>
    <w:rsid w:val="005D69DE"/>
    <w:rsid w:val="005D7448"/>
    <w:rsid w:val="005D7503"/>
    <w:rsid w:val="005E0057"/>
    <w:rsid w:val="005E09A0"/>
    <w:rsid w:val="005E1141"/>
    <w:rsid w:val="005E152D"/>
    <w:rsid w:val="005E1FDE"/>
    <w:rsid w:val="005E3F97"/>
    <w:rsid w:val="005E443E"/>
    <w:rsid w:val="005E4498"/>
    <w:rsid w:val="005E491B"/>
    <w:rsid w:val="005E4962"/>
    <w:rsid w:val="005E56C0"/>
    <w:rsid w:val="005E5EA9"/>
    <w:rsid w:val="005E65F2"/>
    <w:rsid w:val="005E6773"/>
    <w:rsid w:val="005E7215"/>
    <w:rsid w:val="005E76BF"/>
    <w:rsid w:val="005F04D0"/>
    <w:rsid w:val="005F05F3"/>
    <w:rsid w:val="005F0610"/>
    <w:rsid w:val="005F08C8"/>
    <w:rsid w:val="005F0D0C"/>
    <w:rsid w:val="005F105B"/>
    <w:rsid w:val="005F1B48"/>
    <w:rsid w:val="005F2672"/>
    <w:rsid w:val="005F294E"/>
    <w:rsid w:val="005F2BE3"/>
    <w:rsid w:val="005F2C1D"/>
    <w:rsid w:val="005F2D6F"/>
    <w:rsid w:val="005F394F"/>
    <w:rsid w:val="005F3A38"/>
    <w:rsid w:val="005F3AD1"/>
    <w:rsid w:val="005F4752"/>
    <w:rsid w:val="005F47CB"/>
    <w:rsid w:val="005F49BB"/>
    <w:rsid w:val="005F4E87"/>
    <w:rsid w:val="005F53F2"/>
    <w:rsid w:val="005F5A00"/>
    <w:rsid w:val="005F5DD4"/>
    <w:rsid w:val="005F60C6"/>
    <w:rsid w:val="005F669F"/>
    <w:rsid w:val="005F687B"/>
    <w:rsid w:val="005F6AF0"/>
    <w:rsid w:val="005F7031"/>
    <w:rsid w:val="005F7093"/>
    <w:rsid w:val="005F7637"/>
    <w:rsid w:val="0060041B"/>
    <w:rsid w:val="0060079A"/>
    <w:rsid w:val="00600B4C"/>
    <w:rsid w:val="00600CFE"/>
    <w:rsid w:val="006012EE"/>
    <w:rsid w:val="0060139D"/>
    <w:rsid w:val="0060182D"/>
    <w:rsid w:val="00602210"/>
    <w:rsid w:val="00603D03"/>
    <w:rsid w:val="00603D7E"/>
    <w:rsid w:val="00604014"/>
    <w:rsid w:val="00604E62"/>
    <w:rsid w:val="00604FC9"/>
    <w:rsid w:val="00605140"/>
    <w:rsid w:val="00605411"/>
    <w:rsid w:val="00605872"/>
    <w:rsid w:val="00605B23"/>
    <w:rsid w:val="00605F20"/>
    <w:rsid w:val="00606333"/>
    <w:rsid w:val="006064C6"/>
    <w:rsid w:val="006067CC"/>
    <w:rsid w:val="006069A0"/>
    <w:rsid w:val="00607482"/>
    <w:rsid w:val="00607E5C"/>
    <w:rsid w:val="00610259"/>
    <w:rsid w:val="0061080E"/>
    <w:rsid w:val="0061082C"/>
    <w:rsid w:val="00611136"/>
    <w:rsid w:val="006116FD"/>
    <w:rsid w:val="00611985"/>
    <w:rsid w:val="00611A87"/>
    <w:rsid w:val="00611D3F"/>
    <w:rsid w:val="00612CA5"/>
    <w:rsid w:val="006133A6"/>
    <w:rsid w:val="00613551"/>
    <w:rsid w:val="00613814"/>
    <w:rsid w:val="006143B1"/>
    <w:rsid w:val="00614A29"/>
    <w:rsid w:val="006155A1"/>
    <w:rsid w:val="006157C0"/>
    <w:rsid w:val="00615977"/>
    <w:rsid w:val="00615D9B"/>
    <w:rsid w:val="00615DBA"/>
    <w:rsid w:val="00616031"/>
    <w:rsid w:val="00616276"/>
    <w:rsid w:val="00616A73"/>
    <w:rsid w:val="006170F2"/>
    <w:rsid w:val="00617A4A"/>
    <w:rsid w:val="00617AEC"/>
    <w:rsid w:val="006200FD"/>
    <w:rsid w:val="0062047A"/>
    <w:rsid w:val="0062061F"/>
    <w:rsid w:val="00620D5C"/>
    <w:rsid w:val="00620D7C"/>
    <w:rsid w:val="006213E3"/>
    <w:rsid w:val="006231B3"/>
    <w:rsid w:val="006234CF"/>
    <w:rsid w:val="00623F5E"/>
    <w:rsid w:val="006242B6"/>
    <w:rsid w:val="0062447F"/>
    <w:rsid w:val="00624A57"/>
    <w:rsid w:val="00624FDC"/>
    <w:rsid w:val="006256DF"/>
    <w:rsid w:val="00626478"/>
    <w:rsid w:val="00626CE0"/>
    <w:rsid w:val="0062744A"/>
    <w:rsid w:val="0062744D"/>
    <w:rsid w:val="006277DA"/>
    <w:rsid w:val="00627B6F"/>
    <w:rsid w:val="00627DD1"/>
    <w:rsid w:val="006304A9"/>
    <w:rsid w:val="00630732"/>
    <w:rsid w:val="00630BCE"/>
    <w:rsid w:val="00630FF0"/>
    <w:rsid w:val="006312AA"/>
    <w:rsid w:val="00631737"/>
    <w:rsid w:val="006320AF"/>
    <w:rsid w:val="00632900"/>
    <w:rsid w:val="00633C69"/>
    <w:rsid w:val="006346E1"/>
    <w:rsid w:val="00635253"/>
    <w:rsid w:val="006354A4"/>
    <w:rsid w:val="00635744"/>
    <w:rsid w:val="00635AD7"/>
    <w:rsid w:val="00635B60"/>
    <w:rsid w:val="00635F13"/>
    <w:rsid w:val="0063654D"/>
    <w:rsid w:val="00636573"/>
    <w:rsid w:val="00636A91"/>
    <w:rsid w:val="00636F35"/>
    <w:rsid w:val="00637222"/>
    <w:rsid w:val="006372BC"/>
    <w:rsid w:val="00640046"/>
    <w:rsid w:val="0064028C"/>
    <w:rsid w:val="0064053D"/>
    <w:rsid w:val="0064057E"/>
    <w:rsid w:val="006409D4"/>
    <w:rsid w:val="00640A31"/>
    <w:rsid w:val="00640F3F"/>
    <w:rsid w:val="00640FEF"/>
    <w:rsid w:val="00641074"/>
    <w:rsid w:val="006417A5"/>
    <w:rsid w:val="00641DBE"/>
    <w:rsid w:val="0064283E"/>
    <w:rsid w:val="006429B0"/>
    <w:rsid w:val="00642D80"/>
    <w:rsid w:val="00642EB1"/>
    <w:rsid w:val="006430A6"/>
    <w:rsid w:val="00643231"/>
    <w:rsid w:val="00643FA2"/>
    <w:rsid w:val="0064412E"/>
    <w:rsid w:val="006441F4"/>
    <w:rsid w:val="00644607"/>
    <w:rsid w:val="00644796"/>
    <w:rsid w:val="00644BEA"/>
    <w:rsid w:val="00644C3F"/>
    <w:rsid w:val="00644EF7"/>
    <w:rsid w:val="00645398"/>
    <w:rsid w:val="0064552F"/>
    <w:rsid w:val="006456A7"/>
    <w:rsid w:val="00645AEC"/>
    <w:rsid w:val="00645C0F"/>
    <w:rsid w:val="006464A8"/>
    <w:rsid w:val="006464DD"/>
    <w:rsid w:val="006465F7"/>
    <w:rsid w:val="006469D4"/>
    <w:rsid w:val="006472A3"/>
    <w:rsid w:val="006475BD"/>
    <w:rsid w:val="00647C13"/>
    <w:rsid w:val="00647FC2"/>
    <w:rsid w:val="00650141"/>
    <w:rsid w:val="00651328"/>
    <w:rsid w:val="00651479"/>
    <w:rsid w:val="00651F64"/>
    <w:rsid w:val="00652150"/>
    <w:rsid w:val="00652250"/>
    <w:rsid w:val="0065254E"/>
    <w:rsid w:val="00652821"/>
    <w:rsid w:val="006528DE"/>
    <w:rsid w:val="006529F8"/>
    <w:rsid w:val="00652B99"/>
    <w:rsid w:val="0065377C"/>
    <w:rsid w:val="00653814"/>
    <w:rsid w:val="00653E12"/>
    <w:rsid w:val="00653F5F"/>
    <w:rsid w:val="00654037"/>
    <w:rsid w:val="006544CE"/>
    <w:rsid w:val="00654E39"/>
    <w:rsid w:val="0065514E"/>
    <w:rsid w:val="00655A15"/>
    <w:rsid w:val="00655EBC"/>
    <w:rsid w:val="00655FE1"/>
    <w:rsid w:val="006567B3"/>
    <w:rsid w:val="00656CD4"/>
    <w:rsid w:val="00657436"/>
    <w:rsid w:val="00657482"/>
    <w:rsid w:val="006575F7"/>
    <w:rsid w:val="00657C67"/>
    <w:rsid w:val="0066044C"/>
    <w:rsid w:val="00660C34"/>
    <w:rsid w:val="006614AD"/>
    <w:rsid w:val="00661B30"/>
    <w:rsid w:val="00662A37"/>
    <w:rsid w:val="00662B4F"/>
    <w:rsid w:val="006634D0"/>
    <w:rsid w:val="00663793"/>
    <w:rsid w:val="00663DFC"/>
    <w:rsid w:val="0066401B"/>
    <w:rsid w:val="006641C8"/>
    <w:rsid w:val="00664F82"/>
    <w:rsid w:val="00665357"/>
    <w:rsid w:val="00665645"/>
    <w:rsid w:val="00665A9D"/>
    <w:rsid w:val="00665DFB"/>
    <w:rsid w:val="006660CD"/>
    <w:rsid w:val="00666AA7"/>
    <w:rsid w:val="00666D0E"/>
    <w:rsid w:val="006671BD"/>
    <w:rsid w:val="00670111"/>
    <w:rsid w:val="0067015F"/>
    <w:rsid w:val="006706DB"/>
    <w:rsid w:val="006707EC"/>
    <w:rsid w:val="006709A3"/>
    <w:rsid w:val="00671536"/>
    <w:rsid w:val="006716EB"/>
    <w:rsid w:val="006733E2"/>
    <w:rsid w:val="0067368A"/>
    <w:rsid w:val="00673BFC"/>
    <w:rsid w:val="00674265"/>
    <w:rsid w:val="00674484"/>
    <w:rsid w:val="006746AD"/>
    <w:rsid w:val="00674739"/>
    <w:rsid w:val="00674F15"/>
    <w:rsid w:val="00674FA2"/>
    <w:rsid w:val="00675278"/>
    <w:rsid w:val="00675436"/>
    <w:rsid w:val="0067548D"/>
    <w:rsid w:val="0067560D"/>
    <w:rsid w:val="0067565D"/>
    <w:rsid w:val="00676580"/>
    <w:rsid w:val="0067683D"/>
    <w:rsid w:val="00676A41"/>
    <w:rsid w:val="00676C49"/>
    <w:rsid w:val="00676C7A"/>
    <w:rsid w:val="006771A3"/>
    <w:rsid w:val="006771D5"/>
    <w:rsid w:val="006772C1"/>
    <w:rsid w:val="00677CB2"/>
    <w:rsid w:val="00680006"/>
    <w:rsid w:val="00680482"/>
    <w:rsid w:val="00680698"/>
    <w:rsid w:val="00680C42"/>
    <w:rsid w:val="00680D03"/>
    <w:rsid w:val="006812A3"/>
    <w:rsid w:val="00681463"/>
    <w:rsid w:val="0068244E"/>
    <w:rsid w:val="006849E2"/>
    <w:rsid w:val="00684A73"/>
    <w:rsid w:val="00685684"/>
    <w:rsid w:val="00685789"/>
    <w:rsid w:val="00685942"/>
    <w:rsid w:val="00685CED"/>
    <w:rsid w:val="006867A2"/>
    <w:rsid w:val="00686916"/>
    <w:rsid w:val="00687007"/>
    <w:rsid w:val="0068702C"/>
    <w:rsid w:val="00687291"/>
    <w:rsid w:val="00687AD6"/>
    <w:rsid w:val="0069076B"/>
    <w:rsid w:val="006907F8"/>
    <w:rsid w:val="006914F0"/>
    <w:rsid w:val="00691533"/>
    <w:rsid w:val="0069175D"/>
    <w:rsid w:val="00691BC4"/>
    <w:rsid w:val="00692339"/>
    <w:rsid w:val="00692386"/>
    <w:rsid w:val="0069275D"/>
    <w:rsid w:val="0069290F"/>
    <w:rsid w:val="00692AF5"/>
    <w:rsid w:val="00693787"/>
    <w:rsid w:val="00693D58"/>
    <w:rsid w:val="00693E0E"/>
    <w:rsid w:val="0069451C"/>
    <w:rsid w:val="00695A41"/>
    <w:rsid w:val="00695D27"/>
    <w:rsid w:val="00695F41"/>
    <w:rsid w:val="006964D9"/>
    <w:rsid w:val="00696518"/>
    <w:rsid w:val="006968F7"/>
    <w:rsid w:val="00696929"/>
    <w:rsid w:val="00696D0A"/>
    <w:rsid w:val="006974C5"/>
    <w:rsid w:val="00697C43"/>
    <w:rsid w:val="00697CC4"/>
    <w:rsid w:val="006A0307"/>
    <w:rsid w:val="006A044C"/>
    <w:rsid w:val="006A0A34"/>
    <w:rsid w:val="006A115C"/>
    <w:rsid w:val="006A1C30"/>
    <w:rsid w:val="006A2F8E"/>
    <w:rsid w:val="006A315D"/>
    <w:rsid w:val="006A3DC8"/>
    <w:rsid w:val="006A4EBE"/>
    <w:rsid w:val="006A4ED6"/>
    <w:rsid w:val="006A4EF0"/>
    <w:rsid w:val="006A511F"/>
    <w:rsid w:val="006A5431"/>
    <w:rsid w:val="006A55B1"/>
    <w:rsid w:val="006A585B"/>
    <w:rsid w:val="006A6177"/>
    <w:rsid w:val="006A66E8"/>
    <w:rsid w:val="006A674B"/>
    <w:rsid w:val="006A677B"/>
    <w:rsid w:val="006A6B74"/>
    <w:rsid w:val="006A798D"/>
    <w:rsid w:val="006A7B38"/>
    <w:rsid w:val="006A7CDA"/>
    <w:rsid w:val="006A7D62"/>
    <w:rsid w:val="006A7F96"/>
    <w:rsid w:val="006B084D"/>
    <w:rsid w:val="006B0D40"/>
    <w:rsid w:val="006B10AF"/>
    <w:rsid w:val="006B130B"/>
    <w:rsid w:val="006B16D7"/>
    <w:rsid w:val="006B1D01"/>
    <w:rsid w:val="006B2521"/>
    <w:rsid w:val="006B3591"/>
    <w:rsid w:val="006B3FB4"/>
    <w:rsid w:val="006B4257"/>
    <w:rsid w:val="006B49AC"/>
    <w:rsid w:val="006B549B"/>
    <w:rsid w:val="006B5539"/>
    <w:rsid w:val="006B5578"/>
    <w:rsid w:val="006B5752"/>
    <w:rsid w:val="006B5E7A"/>
    <w:rsid w:val="006B6429"/>
    <w:rsid w:val="006B64F9"/>
    <w:rsid w:val="006B710E"/>
    <w:rsid w:val="006B7731"/>
    <w:rsid w:val="006B773C"/>
    <w:rsid w:val="006C0A23"/>
    <w:rsid w:val="006C0A39"/>
    <w:rsid w:val="006C1AF6"/>
    <w:rsid w:val="006C1C1B"/>
    <w:rsid w:val="006C1E7F"/>
    <w:rsid w:val="006C1F3C"/>
    <w:rsid w:val="006C22C2"/>
    <w:rsid w:val="006C2310"/>
    <w:rsid w:val="006C2D54"/>
    <w:rsid w:val="006C3231"/>
    <w:rsid w:val="006C3B51"/>
    <w:rsid w:val="006C3C0C"/>
    <w:rsid w:val="006C4399"/>
    <w:rsid w:val="006C4A4E"/>
    <w:rsid w:val="006C4AA3"/>
    <w:rsid w:val="006C4C88"/>
    <w:rsid w:val="006C5147"/>
    <w:rsid w:val="006C564A"/>
    <w:rsid w:val="006C614E"/>
    <w:rsid w:val="006C642B"/>
    <w:rsid w:val="006C67A7"/>
    <w:rsid w:val="006C686C"/>
    <w:rsid w:val="006C6E0A"/>
    <w:rsid w:val="006C6FBF"/>
    <w:rsid w:val="006C703F"/>
    <w:rsid w:val="006C77D8"/>
    <w:rsid w:val="006C7957"/>
    <w:rsid w:val="006C7B0F"/>
    <w:rsid w:val="006C7DC7"/>
    <w:rsid w:val="006D0360"/>
    <w:rsid w:val="006D0536"/>
    <w:rsid w:val="006D0603"/>
    <w:rsid w:val="006D116A"/>
    <w:rsid w:val="006D15F8"/>
    <w:rsid w:val="006D1752"/>
    <w:rsid w:val="006D19D0"/>
    <w:rsid w:val="006D265D"/>
    <w:rsid w:val="006D3608"/>
    <w:rsid w:val="006D3668"/>
    <w:rsid w:val="006D398E"/>
    <w:rsid w:val="006D3B5A"/>
    <w:rsid w:val="006D3DE5"/>
    <w:rsid w:val="006D4027"/>
    <w:rsid w:val="006D403B"/>
    <w:rsid w:val="006D428B"/>
    <w:rsid w:val="006D467A"/>
    <w:rsid w:val="006D479C"/>
    <w:rsid w:val="006D48F8"/>
    <w:rsid w:val="006D51CA"/>
    <w:rsid w:val="006D5495"/>
    <w:rsid w:val="006D55BF"/>
    <w:rsid w:val="006D569E"/>
    <w:rsid w:val="006D5B2E"/>
    <w:rsid w:val="006D5CC4"/>
    <w:rsid w:val="006D5EE0"/>
    <w:rsid w:val="006D6070"/>
    <w:rsid w:val="006D60E5"/>
    <w:rsid w:val="006D62B5"/>
    <w:rsid w:val="006D6E72"/>
    <w:rsid w:val="006D6F62"/>
    <w:rsid w:val="006D7043"/>
    <w:rsid w:val="006D75F2"/>
    <w:rsid w:val="006D7952"/>
    <w:rsid w:val="006D7FC3"/>
    <w:rsid w:val="006E00CD"/>
    <w:rsid w:val="006E0608"/>
    <w:rsid w:val="006E0B32"/>
    <w:rsid w:val="006E2C77"/>
    <w:rsid w:val="006E3600"/>
    <w:rsid w:val="006E38A3"/>
    <w:rsid w:val="006E4051"/>
    <w:rsid w:val="006E4303"/>
    <w:rsid w:val="006E444B"/>
    <w:rsid w:val="006E4944"/>
    <w:rsid w:val="006E4AD4"/>
    <w:rsid w:val="006E5324"/>
    <w:rsid w:val="006E5C4F"/>
    <w:rsid w:val="006E6CD9"/>
    <w:rsid w:val="006E6D5E"/>
    <w:rsid w:val="006E7858"/>
    <w:rsid w:val="006E7876"/>
    <w:rsid w:val="006E7C5E"/>
    <w:rsid w:val="006E7F50"/>
    <w:rsid w:val="006E7FE1"/>
    <w:rsid w:val="006F0488"/>
    <w:rsid w:val="006F064A"/>
    <w:rsid w:val="006F0B37"/>
    <w:rsid w:val="006F160F"/>
    <w:rsid w:val="006F23E2"/>
    <w:rsid w:val="006F3364"/>
    <w:rsid w:val="006F33B0"/>
    <w:rsid w:val="006F3432"/>
    <w:rsid w:val="006F38C9"/>
    <w:rsid w:val="006F3DEC"/>
    <w:rsid w:val="006F3DF4"/>
    <w:rsid w:val="006F4269"/>
    <w:rsid w:val="006F4762"/>
    <w:rsid w:val="006F4965"/>
    <w:rsid w:val="006F4D3B"/>
    <w:rsid w:val="006F5D5B"/>
    <w:rsid w:val="006F653B"/>
    <w:rsid w:val="006F6746"/>
    <w:rsid w:val="006F6BCF"/>
    <w:rsid w:val="006F74F1"/>
    <w:rsid w:val="00700CBF"/>
    <w:rsid w:val="00701019"/>
    <w:rsid w:val="00701769"/>
    <w:rsid w:val="00701B50"/>
    <w:rsid w:val="0070243D"/>
    <w:rsid w:val="007027AF"/>
    <w:rsid w:val="00702AEC"/>
    <w:rsid w:val="00702F39"/>
    <w:rsid w:val="00703844"/>
    <w:rsid w:val="00704A5F"/>
    <w:rsid w:val="00704ED1"/>
    <w:rsid w:val="00705C08"/>
    <w:rsid w:val="00705CA7"/>
    <w:rsid w:val="00705D51"/>
    <w:rsid w:val="0070745C"/>
    <w:rsid w:val="00707575"/>
    <w:rsid w:val="00707BCB"/>
    <w:rsid w:val="007106CD"/>
    <w:rsid w:val="00710A50"/>
    <w:rsid w:val="00710ADE"/>
    <w:rsid w:val="00710B8E"/>
    <w:rsid w:val="00711842"/>
    <w:rsid w:val="00711A3A"/>
    <w:rsid w:val="00711F01"/>
    <w:rsid w:val="00711FB2"/>
    <w:rsid w:val="00712321"/>
    <w:rsid w:val="0071288A"/>
    <w:rsid w:val="00712AD4"/>
    <w:rsid w:val="00712F34"/>
    <w:rsid w:val="007133B2"/>
    <w:rsid w:val="007135B9"/>
    <w:rsid w:val="007153BD"/>
    <w:rsid w:val="00715470"/>
    <w:rsid w:val="0071550C"/>
    <w:rsid w:val="007157D6"/>
    <w:rsid w:val="007159BA"/>
    <w:rsid w:val="00715B8F"/>
    <w:rsid w:val="007161C4"/>
    <w:rsid w:val="007166F2"/>
    <w:rsid w:val="007174FF"/>
    <w:rsid w:val="00717612"/>
    <w:rsid w:val="00717A58"/>
    <w:rsid w:val="00717C6D"/>
    <w:rsid w:val="00717D77"/>
    <w:rsid w:val="007200B1"/>
    <w:rsid w:val="007206D3"/>
    <w:rsid w:val="00720FD6"/>
    <w:rsid w:val="00721145"/>
    <w:rsid w:val="0072186F"/>
    <w:rsid w:val="00721F3D"/>
    <w:rsid w:val="0072216C"/>
    <w:rsid w:val="0072279B"/>
    <w:rsid w:val="007227FA"/>
    <w:rsid w:val="00722842"/>
    <w:rsid w:val="00722C39"/>
    <w:rsid w:val="00722D0D"/>
    <w:rsid w:val="00723232"/>
    <w:rsid w:val="007234C8"/>
    <w:rsid w:val="007234EB"/>
    <w:rsid w:val="007239E7"/>
    <w:rsid w:val="00723A54"/>
    <w:rsid w:val="00723AE3"/>
    <w:rsid w:val="00723B38"/>
    <w:rsid w:val="0072419F"/>
    <w:rsid w:val="007241CE"/>
    <w:rsid w:val="0072430F"/>
    <w:rsid w:val="00724ABC"/>
    <w:rsid w:val="00724EF9"/>
    <w:rsid w:val="007250C1"/>
    <w:rsid w:val="0072537D"/>
    <w:rsid w:val="00725441"/>
    <w:rsid w:val="00725477"/>
    <w:rsid w:val="00725B14"/>
    <w:rsid w:val="00726A39"/>
    <w:rsid w:val="00726A61"/>
    <w:rsid w:val="00726AAB"/>
    <w:rsid w:val="00726DF5"/>
    <w:rsid w:val="00726E09"/>
    <w:rsid w:val="00727F03"/>
    <w:rsid w:val="007300CE"/>
    <w:rsid w:val="0073092D"/>
    <w:rsid w:val="00730A72"/>
    <w:rsid w:val="00730AEA"/>
    <w:rsid w:val="007310EE"/>
    <w:rsid w:val="007316EF"/>
    <w:rsid w:val="007326B6"/>
    <w:rsid w:val="00732952"/>
    <w:rsid w:val="00732E4B"/>
    <w:rsid w:val="007332A0"/>
    <w:rsid w:val="007334BC"/>
    <w:rsid w:val="007334E0"/>
    <w:rsid w:val="00733D88"/>
    <w:rsid w:val="0073410F"/>
    <w:rsid w:val="00734541"/>
    <w:rsid w:val="0073495C"/>
    <w:rsid w:val="00735B3F"/>
    <w:rsid w:val="00735C8B"/>
    <w:rsid w:val="00735CB7"/>
    <w:rsid w:val="00735FC5"/>
    <w:rsid w:val="007361CA"/>
    <w:rsid w:val="007363CB"/>
    <w:rsid w:val="00736C5C"/>
    <w:rsid w:val="007373A8"/>
    <w:rsid w:val="00740625"/>
    <w:rsid w:val="00740E55"/>
    <w:rsid w:val="00740EAA"/>
    <w:rsid w:val="00741221"/>
    <w:rsid w:val="0074124D"/>
    <w:rsid w:val="0074135B"/>
    <w:rsid w:val="007416CF"/>
    <w:rsid w:val="00741EA4"/>
    <w:rsid w:val="0074228C"/>
    <w:rsid w:val="007425AC"/>
    <w:rsid w:val="007428BE"/>
    <w:rsid w:val="00743035"/>
    <w:rsid w:val="0074351B"/>
    <w:rsid w:val="00743932"/>
    <w:rsid w:val="00743A3F"/>
    <w:rsid w:val="00743B8C"/>
    <w:rsid w:val="00743BB4"/>
    <w:rsid w:val="00743D64"/>
    <w:rsid w:val="00743E92"/>
    <w:rsid w:val="00744270"/>
    <w:rsid w:val="0074432A"/>
    <w:rsid w:val="00744DFE"/>
    <w:rsid w:val="00744E0D"/>
    <w:rsid w:val="0074571B"/>
    <w:rsid w:val="00745789"/>
    <w:rsid w:val="00746715"/>
    <w:rsid w:val="00746977"/>
    <w:rsid w:val="00746A73"/>
    <w:rsid w:val="007474A2"/>
    <w:rsid w:val="007479A6"/>
    <w:rsid w:val="00747BE9"/>
    <w:rsid w:val="00750678"/>
    <w:rsid w:val="00750C28"/>
    <w:rsid w:val="00750F25"/>
    <w:rsid w:val="007510B0"/>
    <w:rsid w:val="0075152D"/>
    <w:rsid w:val="00751555"/>
    <w:rsid w:val="00751A3C"/>
    <w:rsid w:val="00752276"/>
    <w:rsid w:val="00752757"/>
    <w:rsid w:val="00752AA2"/>
    <w:rsid w:val="00752C4D"/>
    <w:rsid w:val="00753247"/>
    <w:rsid w:val="00753620"/>
    <w:rsid w:val="00753D2F"/>
    <w:rsid w:val="00753DEE"/>
    <w:rsid w:val="00753FEE"/>
    <w:rsid w:val="007546F8"/>
    <w:rsid w:val="00754772"/>
    <w:rsid w:val="007550E9"/>
    <w:rsid w:val="00755878"/>
    <w:rsid w:val="00756282"/>
    <w:rsid w:val="0075688B"/>
    <w:rsid w:val="007569BB"/>
    <w:rsid w:val="0076033E"/>
    <w:rsid w:val="00760ACC"/>
    <w:rsid w:val="00760C2B"/>
    <w:rsid w:val="00761127"/>
    <w:rsid w:val="0076117C"/>
    <w:rsid w:val="00761874"/>
    <w:rsid w:val="00761E70"/>
    <w:rsid w:val="0076201B"/>
    <w:rsid w:val="00762020"/>
    <w:rsid w:val="00764751"/>
    <w:rsid w:val="00765081"/>
    <w:rsid w:val="00765695"/>
    <w:rsid w:val="007667B2"/>
    <w:rsid w:val="00766ADF"/>
    <w:rsid w:val="00770317"/>
    <w:rsid w:val="0077089D"/>
    <w:rsid w:val="00770B3F"/>
    <w:rsid w:val="007725B1"/>
    <w:rsid w:val="007729EB"/>
    <w:rsid w:val="00772B81"/>
    <w:rsid w:val="007738D6"/>
    <w:rsid w:val="00774707"/>
    <w:rsid w:val="007758C0"/>
    <w:rsid w:val="007758CB"/>
    <w:rsid w:val="0077597D"/>
    <w:rsid w:val="00775EF3"/>
    <w:rsid w:val="00776427"/>
    <w:rsid w:val="007765A8"/>
    <w:rsid w:val="00776872"/>
    <w:rsid w:val="00776A28"/>
    <w:rsid w:val="00776B58"/>
    <w:rsid w:val="00776FD3"/>
    <w:rsid w:val="0077763F"/>
    <w:rsid w:val="00777832"/>
    <w:rsid w:val="00780694"/>
    <w:rsid w:val="00780A07"/>
    <w:rsid w:val="00780BF4"/>
    <w:rsid w:val="00782460"/>
    <w:rsid w:val="0078258E"/>
    <w:rsid w:val="007828ED"/>
    <w:rsid w:val="0078294B"/>
    <w:rsid w:val="00783B7E"/>
    <w:rsid w:val="00784E1C"/>
    <w:rsid w:val="00785038"/>
    <w:rsid w:val="00786258"/>
    <w:rsid w:val="00786A54"/>
    <w:rsid w:val="00786DAE"/>
    <w:rsid w:val="00787073"/>
    <w:rsid w:val="0078720A"/>
    <w:rsid w:val="0078790D"/>
    <w:rsid w:val="00790665"/>
    <w:rsid w:val="007907B0"/>
    <w:rsid w:val="00790EBA"/>
    <w:rsid w:val="00791035"/>
    <w:rsid w:val="007913B5"/>
    <w:rsid w:val="007915E0"/>
    <w:rsid w:val="00792AA3"/>
    <w:rsid w:val="00792DE2"/>
    <w:rsid w:val="00793249"/>
    <w:rsid w:val="007933E1"/>
    <w:rsid w:val="007945F8"/>
    <w:rsid w:val="0079469F"/>
    <w:rsid w:val="00795238"/>
    <w:rsid w:val="0079658B"/>
    <w:rsid w:val="00796EFF"/>
    <w:rsid w:val="00796F72"/>
    <w:rsid w:val="007971C7"/>
    <w:rsid w:val="007973D8"/>
    <w:rsid w:val="0079789D"/>
    <w:rsid w:val="00797D8A"/>
    <w:rsid w:val="007A08CA"/>
    <w:rsid w:val="007A1748"/>
    <w:rsid w:val="007A1CE9"/>
    <w:rsid w:val="007A1F49"/>
    <w:rsid w:val="007A2086"/>
    <w:rsid w:val="007A21D2"/>
    <w:rsid w:val="007A2958"/>
    <w:rsid w:val="007A2B83"/>
    <w:rsid w:val="007A2FA0"/>
    <w:rsid w:val="007A32D4"/>
    <w:rsid w:val="007A3320"/>
    <w:rsid w:val="007A3855"/>
    <w:rsid w:val="007A3C5A"/>
    <w:rsid w:val="007A3FFE"/>
    <w:rsid w:val="007A42D8"/>
    <w:rsid w:val="007A4330"/>
    <w:rsid w:val="007A4619"/>
    <w:rsid w:val="007A461D"/>
    <w:rsid w:val="007A4691"/>
    <w:rsid w:val="007A478F"/>
    <w:rsid w:val="007A4C2C"/>
    <w:rsid w:val="007A4FBE"/>
    <w:rsid w:val="007A6069"/>
    <w:rsid w:val="007A6565"/>
    <w:rsid w:val="007A661A"/>
    <w:rsid w:val="007A716C"/>
    <w:rsid w:val="007A7214"/>
    <w:rsid w:val="007A7A78"/>
    <w:rsid w:val="007A7F1F"/>
    <w:rsid w:val="007B0233"/>
    <w:rsid w:val="007B04CF"/>
    <w:rsid w:val="007B05C7"/>
    <w:rsid w:val="007B080A"/>
    <w:rsid w:val="007B09B9"/>
    <w:rsid w:val="007B108A"/>
    <w:rsid w:val="007B1121"/>
    <w:rsid w:val="007B13D1"/>
    <w:rsid w:val="007B155E"/>
    <w:rsid w:val="007B172E"/>
    <w:rsid w:val="007B2F2B"/>
    <w:rsid w:val="007B4058"/>
    <w:rsid w:val="007B45F1"/>
    <w:rsid w:val="007B4C38"/>
    <w:rsid w:val="007B5301"/>
    <w:rsid w:val="007B5E38"/>
    <w:rsid w:val="007B66B6"/>
    <w:rsid w:val="007B7CFF"/>
    <w:rsid w:val="007C07FB"/>
    <w:rsid w:val="007C09DE"/>
    <w:rsid w:val="007C0A02"/>
    <w:rsid w:val="007C15B2"/>
    <w:rsid w:val="007C19EB"/>
    <w:rsid w:val="007C1EA1"/>
    <w:rsid w:val="007C269D"/>
    <w:rsid w:val="007C2A8C"/>
    <w:rsid w:val="007C3B17"/>
    <w:rsid w:val="007C43C5"/>
    <w:rsid w:val="007C4407"/>
    <w:rsid w:val="007C4481"/>
    <w:rsid w:val="007C48F2"/>
    <w:rsid w:val="007C4A5D"/>
    <w:rsid w:val="007C4A89"/>
    <w:rsid w:val="007C5CFB"/>
    <w:rsid w:val="007C5E5B"/>
    <w:rsid w:val="007C6187"/>
    <w:rsid w:val="007C7102"/>
    <w:rsid w:val="007C7423"/>
    <w:rsid w:val="007C76C3"/>
    <w:rsid w:val="007D03A6"/>
    <w:rsid w:val="007D05E6"/>
    <w:rsid w:val="007D0A26"/>
    <w:rsid w:val="007D1CD5"/>
    <w:rsid w:val="007D21DA"/>
    <w:rsid w:val="007D2DD7"/>
    <w:rsid w:val="007D3612"/>
    <w:rsid w:val="007D4796"/>
    <w:rsid w:val="007D490F"/>
    <w:rsid w:val="007D4A2A"/>
    <w:rsid w:val="007D5161"/>
    <w:rsid w:val="007D51E4"/>
    <w:rsid w:val="007D567F"/>
    <w:rsid w:val="007D58A1"/>
    <w:rsid w:val="007D5B03"/>
    <w:rsid w:val="007D6756"/>
    <w:rsid w:val="007D67CD"/>
    <w:rsid w:val="007D6E68"/>
    <w:rsid w:val="007D71B5"/>
    <w:rsid w:val="007D74B2"/>
    <w:rsid w:val="007D757F"/>
    <w:rsid w:val="007D7ACA"/>
    <w:rsid w:val="007D7C19"/>
    <w:rsid w:val="007E010C"/>
    <w:rsid w:val="007E0BB1"/>
    <w:rsid w:val="007E1766"/>
    <w:rsid w:val="007E1D64"/>
    <w:rsid w:val="007E21D2"/>
    <w:rsid w:val="007E25E7"/>
    <w:rsid w:val="007E2617"/>
    <w:rsid w:val="007E30AF"/>
    <w:rsid w:val="007E32F2"/>
    <w:rsid w:val="007E39DC"/>
    <w:rsid w:val="007E3E14"/>
    <w:rsid w:val="007E4B54"/>
    <w:rsid w:val="007E520D"/>
    <w:rsid w:val="007E532A"/>
    <w:rsid w:val="007E5966"/>
    <w:rsid w:val="007E59B3"/>
    <w:rsid w:val="007E69A8"/>
    <w:rsid w:val="007E6CEF"/>
    <w:rsid w:val="007E72F4"/>
    <w:rsid w:val="007E7428"/>
    <w:rsid w:val="007E7565"/>
    <w:rsid w:val="007E7F1A"/>
    <w:rsid w:val="007F0843"/>
    <w:rsid w:val="007F127A"/>
    <w:rsid w:val="007F1287"/>
    <w:rsid w:val="007F1470"/>
    <w:rsid w:val="007F1D04"/>
    <w:rsid w:val="007F1D9C"/>
    <w:rsid w:val="007F21A0"/>
    <w:rsid w:val="007F22DD"/>
    <w:rsid w:val="007F25A8"/>
    <w:rsid w:val="007F2B63"/>
    <w:rsid w:val="007F2F6C"/>
    <w:rsid w:val="007F3132"/>
    <w:rsid w:val="007F350D"/>
    <w:rsid w:val="007F3787"/>
    <w:rsid w:val="007F394F"/>
    <w:rsid w:val="007F3E7F"/>
    <w:rsid w:val="007F480F"/>
    <w:rsid w:val="007F70E9"/>
    <w:rsid w:val="007F727A"/>
    <w:rsid w:val="008000F2"/>
    <w:rsid w:val="008003C7"/>
    <w:rsid w:val="00800DF4"/>
    <w:rsid w:val="00800FE9"/>
    <w:rsid w:val="008013A6"/>
    <w:rsid w:val="0080176B"/>
    <w:rsid w:val="00801CB8"/>
    <w:rsid w:val="0080301F"/>
    <w:rsid w:val="00803DFE"/>
    <w:rsid w:val="008040C0"/>
    <w:rsid w:val="008042B6"/>
    <w:rsid w:val="00804457"/>
    <w:rsid w:val="008052FE"/>
    <w:rsid w:val="00805367"/>
    <w:rsid w:val="00805833"/>
    <w:rsid w:val="00806119"/>
    <w:rsid w:val="008065D0"/>
    <w:rsid w:val="008066A2"/>
    <w:rsid w:val="00806925"/>
    <w:rsid w:val="0080710D"/>
    <w:rsid w:val="00807BCB"/>
    <w:rsid w:val="00807DE8"/>
    <w:rsid w:val="00807E70"/>
    <w:rsid w:val="008102C7"/>
    <w:rsid w:val="00810404"/>
    <w:rsid w:val="008107B5"/>
    <w:rsid w:val="00810C39"/>
    <w:rsid w:val="00810D44"/>
    <w:rsid w:val="00811A77"/>
    <w:rsid w:val="00811C11"/>
    <w:rsid w:val="00811DB2"/>
    <w:rsid w:val="0081221F"/>
    <w:rsid w:val="008123C6"/>
    <w:rsid w:val="008129A2"/>
    <w:rsid w:val="00812E12"/>
    <w:rsid w:val="00813960"/>
    <w:rsid w:val="0081490E"/>
    <w:rsid w:val="00814A5B"/>
    <w:rsid w:val="00814E09"/>
    <w:rsid w:val="0081558C"/>
    <w:rsid w:val="0081562B"/>
    <w:rsid w:val="00815897"/>
    <w:rsid w:val="00815ED0"/>
    <w:rsid w:val="00815F36"/>
    <w:rsid w:val="00816454"/>
    <w:rsid w:val="00816925"/>
    <w:rsid w:val="00816E0E"/>
    <w:rsid w:val="00816FFB"/>
    <w:rsid w:val="00817397"/>
    <w:rsid w:val="008174E3"/>
    <w:rsid w:val="00817986"/>
    <w:rsid w:val="00817DBB"/>
    <w:rsid w:val="00820282"/>
    <w:rsid w:val="008206AC"/>
    <w:rsid w:val="00820964"/>
    <w:rsid w:val="00820DDA"/>
    <w:rsid w:val="008212F3"/>
    <w:rsid w:val="0082174E"/>
    <w:rsid w:val="00821794"/>
    <w:rsid w:val="00821D34"/>
    <w:rsid w:val="00821DF3"/>
    <w:rsid w:val="00821E08"/>
    <w:rsid w:val="008224CC"/>
    <w:rsid w:val="00822573"/>
    <w:rsid w:val="00822803"/>
    <w:rsid w:val="00822D43"/>
    <w:rsid w:val="00823557"/>
    <w:rsid w:val="00823759"/>
    <w:rsid w:val="00823B12"/>
    <w:rsid w:val="00824BD6"/>
    <w:rsid w:val="00824D98"/>
    <w:rsid w:val="008250BF"/>
    <w:rsid w:val="00825382"/>
    <w:rsid w:val="00825B42"/>
    <w:rsid w:val="00825C47"/>
    <w:rsid w:val="00825D69"/>
    <w:rsid w:val="0082619C"/>
    <w:rsid w:val="00826667"/>
    <w:rsid w:val="008267C6"/>
    <w:rsid w:val="0082685A"/>
    <w:rsid w:val="00827181"/>
    <w:rsid w:val="00827570"/>
    <w:rsid w:val="00827BDB"/>
    <w:rsid w:val="0083018E"/>
    <w:rsid w:val="00830563"/>
    <w:rsid w:val="00830928"/>
    <w:rsid w:val="008310C6"/>
    <w:rsid w:val="00831698"/>
    <w:rsid w:val="00831AE5"/>
    <w:rsid w:val="00831EC7"/>
    <w:rsid w:val="00831F08"/>
    <w:rsid w:val="00831F55"/>
    <w:rsid w:val="0083238F"/>
    <w:rsid w:val="00832EA5"/>
    <w:rsid w:val="00833331"/>
    <w:rsid w:val="00833354"/>
    <w:rsid w:val="0083384C"/>
    <w:rsid w:val="008338DB"/>
    <w:rsid w:val="00833C3C"/>
    <w:rsid w:val="00834411"/>
    <w:rsid w:val="00834E07"/>
    <w:rsid w:val="00835113"/>
    <w:rsid w:val="00835D48"/>
    <w:rsid w:val="00835EA4"/>
    <w:rsid w:val="00836300"/>
    <w:rsid w:val="00836336"/>
    <w:rsid w:val="00836B95"/>
    <w:rsid w:val="00836EDF"/>
    <w:rsid w:val="00837A21"/>
    <w:rsid w:val="00837C7B"/>
    <w:rsid w:val="00837F70"/>
    <w:rsid w:val="008403CD"/>
    <w:rsid w:val="008411FC"/>
    <w:rsid w:val="008414BC"/>
    <w:rsid w:val="00841DB4"/>
    <w:rsid w:val="00841E8F"/>
    <w:rsid w:val="008425AC"/>
    <w:rsid w:val="00843261"/>
    <w:rsid w:val="00843357"/>
    <w:rsid w:val="00843806"/>
    <w:rsid w:val="00843938"/>
    <w:rsid w:val="00843EF1"/>
    <w:rsid w:val="00843FFC"/>
    <w:rsid w:val="0084460E"/>
    <w:rsid w:val="0084525C"/>
    <w:rsid w:val="008454F0"/>
    <w:rsid w:val="008455D8"/>
    <w:rsid w:val="0084569A"/>
    <w:rsid w:val="008456A3"/>
    <w:rsid w:val="00845892"/>
    <w:rsid w:val="00845918"/>
    <w:rsid w:val="008464C3"/>
    <w:rsid w:val="008464F4"/>
    <w:rsid w:val="00846855"/>
    <w:rsid w:val="00846885"/>
    <w:rsid w:val="00846C0A"/>
    <w:rsid w:val="00846D73"/>
    <w:rsid w:val="00846ECE"/>
    <w:rsid w:val="00847BD7"/>
    <w:rsid w:val="00847FC5"/>
    <w:rsid w:val="008505F8"/>
    <w:rsid w:val="008506B9"/>
    <w:rsid w:val="00850884"/>
    <w:rsid w:val="008509DA"/>
    <w:rsid w:val="00850A1E"/>
    <w:rsid w:val="00851323"/>
    <w:rsid w:val="00851DEE"/>
    <w:rsid w:val="008531A7"/>
    <w:rsid w:val="00853634"/>
    <w:rsid w:val="008546B4"/>
    <w:rsid w:val="008548F9"/>
    <w:rsid w:val="00854E73"/>
    <w:rsid w:val="00855A5D"/>
    <w:rsid w:val="008563D7"/>
    <w:rsid w:val="00856573"/>
    <w:rsid w:val="00856598"/>
    <w:rsid w:val="0085695B"/>
    <w:rsid w:val="008569E7"/>
    <w:rsid w:val="00856A7F"/>
    <w:rsid w:val="00857684"/>
    <w:rsid w:val="008576D8"/>
    <w:rsid w:val="00860227"/>
    <w:rsid w:val="0086114D"/>
    <w:rsid w:val="00861172"/>
    <w:rsid w:val="0086118B"/>
    <w:rsid w:val="00861523"/>
    <w:rsid w:val="00861527"/>
    <w:rsid w:val="0086189D"/>
    <w:rsid w:val="008619D8"/>
    <w:rsid w:val="00861A5F"/>
    <w:rsid w:val="00862784"/>
    <w:rsid w:val="00862A48"/>
    <w:rsid w:val="00862BA3"/>
    <w:rsid w:val="00862EBD"/>
    <w:rsid w:val="00863345"/>
    <w:rsid w:val="008635CA"/>
    <w:rsid w:val="00863DD5"/>
    <w:rsid w:val="0086473C"/>
    <w:rsid w:val="00864DF3"/>
    <w:rsid w:val="0086543B"/>
    <w:rsid w:val="008655E4"/>
    <w:rsid w:val="008657DA"/>
    <w:rsid w:val="00865FD2"/>
    <w:rsid w:val="00866227"/>
    <w:rsid w:val="00866C91"/>
    <w:rsid w:val="008670CD"/>
    <w:rsid w:val="008671FB"/>
    <w:rsid w:val="00867436"/>
    <w:rsid w:val="00867ABF"/>
    <w:rsid w:val="00867D4B"/>
    <w:rsid w:val="00867F01"/>
    <w:rsid w:val="00870320"/>
    <w:rsid w:val="00870A3F"/>
    <w:rsid w:val="008712C9"/>
    <w:rsid w:val="0087191F"/>
    <w:rsid w:val="00871AF3"/>
    <w:rsid w:val="008722F4"/>
    <w:rsid w:val="0087313E"/>
    <w:rsid w:val="0087332B"/>
    <w:rsid w:val="008736F8"/>
    <w:rsid w:val="0087387F"/>
    <w:rsid w:val="00873A3E"/>
    <w:rsid w:val="00873A66"/>
    <w:rsid w:val="00873B70"/>
    <w:rsid w:val="00873BB3"/>
    <w:rsid w:val="0087429B"/>
    <w:rsid w:val="00874320"/>
    <w:rsid w:val="00874382"/>
    <w:rsid w:val="008745D9"/>
    <w:rsid w:val="0087488E"/>
    <w:rsid w:val="00874D1C"/>
    <w:rsid w:val="008752C8"/>
    <w:rsid w:val="00875548"/>
    <w:rsid w:val="00875964"/>
    <w:rsid w:val="00875B3A"/>
    <w:rsid w:val="008761D3"/>
    <w:rsid w:val="0087698F"/>
    <w:rsid w:val="00876CF4"/>
    <w:rsid w:val="008773D4"/>
    <w:rsid w:val="00877A9F"/>
    <w:rsid w:val="00877FF8"/>
    <w:rsid w:val="00880695"/>
    <w:rsid w:val="008808EA"/>
    <w:rsid w:val="00880BA9"/>
    <w:rsid w:val="00880E67"/>
    <w:rsid w:val="0088108C"/>
    <w:rsid w:val="008810AB"/>
    <w:rsid w:val="008816B2"/>
    <w:rsid w:val="00881A1B"/>
    <w:rsid w:val="00881EF2"/>
    <w:rsid w:val="00881FAE"/>
    <w:rsid w:val="00882072"/>
    <w:rsid w:val="00883418"/>
    <w:rsid w:val="0088342A"/>
    <w:rsid w:val="0088359E"/>
    <w:rsid w:val="00883C52"/>
    <w:rsid w:val="00883DB1"/>
    <w:rsid w:val="00884187"/>
    <w:rsid w:val="00884612"/>
    <w:rsid w:val="0088469D"/>
    <w:rsid w:val="0088498B"/>
    <w:rsid w:val="00884C94"/>
    <w:rsid w:val="008854BE"/>
    <w:rsid w:val="008854EB"/>
    <w:rsid w:val="00885AD4"/>
    <w:rsid w:val="00885AF5"/>
    <w:rsid w:val="00885EC0"/>
    <w:rsid w:val="00885EDE"/>
    <w:rsid w:val="008862CF"/>
    <w:rsid w:val="0088644B"/>
    <w:rsid w:val="00886A0F"/>
    <w:rsid w:val="00886C70"/>
    <w:rsid w:val="00886F4E"/>
    <w:rsid w:val="00886FFA"/>
    <w:rsid w:val="00887803"/>
    <w:rsid w:val="00887F4E"/>
    <w:rsid w:val="00890219"/>
    <w:rsid w:val="008904F0"/>
    <w:rsid w:val="00890FB4"/>
    <w:rsid w:val="00891170"/>
    <w:rsid w:val="0089169C"/>
    <w:rsid w:val="00891E50"/>
    <w:rsid w:val="00892540"/>
    <w:rsid w:val="008926EA"/>
    <w:rsid w:val="0089274D"/>
    <w:rsid w:val="00892B12"/>
    <w:rsid w:val="00892D7B"/>
    <w:rsid w:val="00892FE9"/>
    <w:rsid w:val="0089342E"/>
    <w:rsid w:val="0089484B"/>
    <w:rsid w:val="0089553D"/>
    <w:rsid w:val="008956F4"/>
    <w:rsid w:val="00895839"/>
    <w:rsid w:val="008958D5"/>
    <w:rsid w:val="00895A9C"/>
    <w:rsid w:val="00895D80"/>
    <w:rsid w:val="008963CE"/>
    <w:rsid w:val="008964E0"/>
    <w:rsid w:val="008967BD"/>
    <w:rsid w:val="008967BF"/>
    <w:rsid w:val="00896C0E"/>
    <w:rsid w:val="00896F55"/>
    <w:rsid w:val="0089736B"/>
    <w:rsid w:val="008974BA"/>
    <w:rsid w:val="008A055A"/>
    <w:rsid w:val="008A097B"/>
    <w:rsid w:val="008A097E"/>
    <w:rsid w:val="008A0CD0"/>
    <w:rsid w:val="008A0FBB"/>
    <w:rsid w:val="008A190F"/>
    <w:rsid w:val="008A1BC9"/>
    <w:rsid w:val="008A1CC7"/>
    <w:rsid w:val="008A1E8A"/>
    <w:rsid w:val="008A2028"/>
    <w:rsid w:val="008A2495"/>
    <w:rsid w:val="008A279E"/>
    <w:rsid w:val="008A29A1"/>
    <w:rsid w:val="008A2B2A"/>
    <w:rsid w:val="008A2D33"/>
    <w:rsid w:val="008A2DA2"/>
    <w:rsid w:val="008A384C"/>
    <w:rsid w:val="008A4460"/>
    <w:rsid w:val="008A480F"/>
    <w:rsid w:val="008A4AA4"/>
    <w:rsid w:val="008A4ADF"/>
    <w:rsid w:val="008A5C49"/>
    <w:rsid w:val="008A5D54"/>
    <w:rsid w:val="008A5E25"/>
    <w:rsid w:val="008A5FB5"/>
    <w:rsid w:val="008A64E8"/>
    <w:rsid w:val="008A6885"/>
    <w:rsid w:val="008A6911"/>
    <w:rsid w:val="008A6AB4"/>
    <w:rsid w:val="008A6F3D"/>
    <w:rsid w:val="008A7434"/>
    <w:rsid w:val="008A76EF"/>
    <w:rsid w:val="008A7AA5"/>
    <w:rsid w:val="008B028D"/>
    <w:rsid w:val="008B0954"/>
    <w:rsid w:val="008B1917"/>
    <w:rsid w:val="008B191E"/>
    <w:rsid w:val="008B1BEF"/>
    <w:rsid w:val="008B1C6E"/>
    <w:rsid w:val="008B1F44"/>
    <w:rsid w:val="008B2A8F"/>
    <w:rsid w:val="008B3906"/>
    <w:rsid w:val="008B3C5E"/>
    <w:rsid w:val="008B461C"/>
    <w:rsid w:val="008B4D55"/>
    <w:rsid w:val="008B5043"/>
    <w:rsid w:val="008B5420"/>
    <w:rsid w:val="008B5876"/>
    <w:rsid w:val="008B5A58"/>
    <w:rsid w:val="008B5D3E"/>
    <w:rsid w:val="008B6978"/>
    <w:rsid w:val="008B6BFD"/>
    <w:rsid w:val="008B742F"/>
    <w:rsid w:val="008B7CE2"/>
    <w:rsid w:val="008C0907"/>
    <w:rsid w:val="008C0F91"/>
    <w:rsid w:val="008C0FB6"/>
    <w:rsid w:val="008C1DE7"/>
    <w:rsid w:val="008C1FC4"/>
    <w:rsid w:val="008C24D6"/>
    <w:rsid w:val="008C2799"/>
    <w:rsid w:val="008C2BFE"/>
    <w:rsid w:val="008C34B8"/>
    <w:rsid w:val="008C46D9"/>
    <w:rsid w:val="008C490E"/>
    <w:rsid w:val="008C4B57"/>
    <w:rsid w:val="008C4C99"/>
    <w:rsid w:val="008C5E60"/>
    <w:rsid w:val="008C6221"/>
    <w:rsid w:val="008C6533"/>
    <w:rsid w:val="008C67D1"/>
    <w:rsid w:val="008C6D8D"/>
    <w:rsid w:val="008C6DCB"/>
    <w:rsid w:val="008C7225"/>
    <w:rsid w:val="008C73B5"/>
    <w:rsid w:val="008C7625"/>
    <w:rsid w:val="008C7656"/>
    <w:rsid w:val="008C7F04"/>
    <w:rsid w:val="008D05EA"/>
    <w:rsid w:val="008D0A29"/>
    <w:rsid w:val="008D0C81"/>
    <w:rsid w:val="008D0D1F"/>
    <w:rsid w:val="008D0D8D"/>
    <w:rsid w:val="008D0DA5"/>
    <w:rsid w:val="008D10BE"/>
    <w:rsid w:val="008D1B55"/>
    <w:rsid w:val="008D1D73"/>
    <w:rsid w:val="008D276B"/>
    <w:rsid w:val="008D2B17"/>
    <w:rsid w:val="008D2C57"/>
    <w:rsid w:val="008D2C90"/>
    <w:rsid w:val="008D2CF9"/>
    <w:rsid w:val="008D32EE"/>
    <w:rsid w:val="008D3E2A"/>
    <w:rsid w:val="008D41B9"/>
    <w:rsid w:val="008D43C3"/>
    <w:rsid w:val="008D4F63"/>
    <w:rsid w:val="008D50B0"/>
    <w:rsid w:val="008D5E6D"/>
    <w:rsid w:val="008D6654"/>
    <w:rsid w:val="008D6DFC"/>
    <w:rsid w:val="008D6F41"/>
    <w:rsid w:val="008D75CC"/>
    <w:rsid w:val="008E06D6"/>
    <w:rsid w:val="008E0E28"/>
    <w:rsid w:val="008E0FE3"/>
    <w:rsid w:val="008E137B"/>
    <w:rsid w:val="008E266E"/>
    <w:rsid w:val="008E26DF"/>
    <w:rsid w:val="008E31E3"/>
    <w:rsid w:val="008E3273"/>
    <w:rsid w:val="008E4ADC"/>
    <w:rsid w:val="008E4D1E"/>
    <w:rsid w:val="008E4D52"/>
    <w:rsid w:val="008E4E8B"/>
    <w:rsid w:val="008E5514"/>
    <w:rsid w:val="008E58A7"/>
    <w:rsid w:val="008E5DCD"/>
    <w:rsid w:val="008E625B"/>
    <w:rsid w:val="008E77EC"/>
    <w:rsid w:val="008E77F6"/>
    <w:rsid w:val="008F06EA"/>
    <w:rsid w:val="008F0EDC"/>
    <w:rsid w:val="008F1010"/>
    <w:rsid w:val="008F1939"/>
    <w:rsid w:val="008F2078"/>
    <w:rsid w:val="008F2140"/>
    <w:rsid w:val="008F24DF"/>
    <w:rsid w:val="008F2520"/>
    <w:rsid w:val="008F2658"/>
    <w:rsid w:val="008F26ED"/>
    <w:rsid w:val="008F2A29"/>
    <w:rsid w:val="008F2AED"/>
    <w:rsid w:val="008F2D20"/>
    <w:rsid w:val="008F2E3D"/>
    <w:rsid w:val="008F30BF"/>
    <w:rsid w:val="008F35C2"/>
    <w:rsid w:val="008F3689"/>
    <w:rsid w:val="008F3978"/>
    <w:rsid w:val="008F39E1"/>
    <w:rsid w:val="008F3EF1"/>
    <w:rsid w:val="008F514B"/>
    <w:rsid w:val="008F5845"/>
    <w:rsid w:val="008F62D6"/>
    <w:rsid w:val="008F65A1"/>
    <w:rsid w:val="008F666B"/>
    <w:rsid w:val="008F787D"/>
    <w:rsid w:val="008F7D61"/>
    <w:rsid w:val="00900845"/>
    <w:rsid w:val="00900904"/>
    <w:rsid w:val="00900AB4"/>
    <w:rsid w:val="00900C2C"/>
    <w:rsid w:val="00900D25"/>
    <w:rsid w:val="009011EF"/>
    <w:rsid w:val="00901CEC"/>
    <w:rsid w:val="00901FA1"/>
    <w:rsid w:val="0090223B"/>
    <w:rsid w:val="00902382"/>
    <w:rsid w:val="009023B4"/>
    <w:rsid w:val="009029C4"/>
    <w:rsid w:val="00902CE3"/>
    <w:rsid w:val="0090354F"/>
    <w:rsid w:val="009042AE"/>
    <w:rsid w:val="00904532"/>
    <w:rsid w:val="009045E2"/>
    <w:rsid w:val="009046CC"/>
    <w:rsid w:val="00904753"/>
    <w:rsid w:val="009049B7"/>
    <w:rsid w:val="00904C61"/>
    <w:rsid w:val="00905388"/>
    <w:rsid w:val="00905648"/>
    <w:rsid w:val="00905A3F"/>
    <w:rsid w:val="00905B2F"/>
    <w:rsid w:val="009064C0"/>
    <w:rsid w:val="00906964"/>
    <w:rsid w:val="00906E8D"/>
    <w:rsid w:val="00907162"/>
    <w:rsid w:val="00907584"/>
    <w:rsid w:val="0090791E"/>
    <w:rsid w:val="00911475"/>
    <w:rsid w:val="009116D6"/>
    <w:rsid w:val="00911D60"/>
    <w:rsid w:val="00911FE3"/>
    <w:rsid w:val="009126D7"/>
    <w:rsid w:val="009128AF"/>
    <w:rsid w:val="009128EF"/>
    <w:rsid w:val="00912B12"/>
    <w:rsid w:val="00912B35"/>
    <w:rsid w:val="0091310D"/>
    <w:rsid w:val="00913433"/>
    <w:rsid w:val="00913483"/>
    <w:rsid w:val="00914213"/>
    <w:rsid w:val="009145B0"/>
    <w:rsid w:val="00914727"/>
    <w:rsid w:val="009157E8"/>
    <w:rsid w:val="00915A36"/>
    <w:rsid w:val="00915A44"/>
    <w:rsid w:val="00915B0F"/>
    <w:rsid w:val="00915C97"/>
    <w:rsid w:val="00916010"/>
    <w:rsid w:val="0091612A"/>
    <w:rsid w:val="00916185"/>
    <w:rsid w:val="009161D4"/>
    <w:rsid w:val="009167C0"/>
    <w:rsid w:val="00916809"/>
    <w:rsid w:val="00916ABF"/>
    <w:rsid w:val="00916AC4"/>
    <w:rsid w:val="00916B98"/>
    <w:rsid w:val="0091786A"/>
    <w:rsid w:val="00917CB1"/>
    <w:rsid w:val="0092065E"/>
    <w:rsid w:val="009207A6"/>
    <w:rsid w:val="0092129C"/>
    <w:rsid w:val="00921494"/>
    <w:rsid w:val="0092163E"/>
    <w:rsid w:val="00921BE9"/>
    <w:rsid w:val="00921C6F"/>
    <w:rsid w:val="00921CA8"/>
    <w:rsid w:val="0092207E"/>
    <w:rsid w:val="0092279D"/>
    <w:rsid w:val="00922EC2"/>
    <w:rsid w:val="00923327"/>
    <w:rsid w:val="009236FF"/>
    <w:rsid w:val="0092381C"/>
    <w:rsid w:val="00923956"/>
    <w:rsid w:val="00923B7B"/>
    <w:rsid w:val="00923C04"/>
    <w:rsid w:val="009240E8"/>
    <w:rsid w:val="00924203"/>
    <w:rsid w:val="009247F6"/>
    <w:rsid w:val="00924C61"/>
    <w:rsid w:val="009250E0"/>
    <w:rsid w:val="009255E9"/>
    <w:rsid w:val="00925A26"/>
    <w:rsid w:val="00925B30"/>
    <w:rsid w:val="00925EFA"/>
    <w:rsid w:val="00926100"/>
    <w:rsid w:val="009261B0"/>
    <w:rsid w:val="0092693F"/>
    <w:rsid w:val="00926D41"/>
    <w:rsid w:val="00926E08"/>
    <w:rsid w:val="00927593"/>
    <w:rsid w:val="0092762D"/>
    <w:rsid w:val="00927A15"/>
    <w:rsid w:val="0093044E"/>
    <w:rsid w:val="0093057F"/>
    <w:rsid w:val="00930A47"/>
    <w:rsid w:val="00930B1F"/>
    <w:rsid w:val="00930DED"/>
    <w:rsid w:val="009313C0"/>
    <w:rsid w:val="009319C8"/>
    <w:rsid w:val="009328A3"/>
    <w:rsid w:val="009333CB"/>
    <w:rsid w:val="0093349C"/>
    <w:rsid w:val="00933DED"/>
    <w:rsid w:val="00933FDE"/>
    <w:rsid w:val="0093447F"/>
    <w:rsid w:val="00934B35"/>
    <w:rsid w:val="00935151"/>
    <w:rsid w:val="00935A27"/>
    <w:rsid w:val="00937139"/>
    <w:rsid w:val="00937D4B"/>
    <w:rsid w:val="00940152"/>
    <w:rsid w:val="00940891"/>
    <w:rsid w:val="00940ABD"/>
    <w:rsid w:val="00941F53"/>
    <w:rsid w:val="009427A0"/>
    <w:rsid w:val="009428BF"/>
    <w:rsid w:val="00942989"/>
    <w:rsid w:val="009433BD"/>
    <w:rsid w:val="009434A0"/>
    <w:rsid w:val="00943656"/>
    <w:rsid w:val="009436E5"/>
    <w:rsid w:val="00943C35"/>
    <w:rsid w:val="009449DB"/>
    <w:rsid w:val="00944A15"/>
    <w:rsid w:val="00945040"/>
    <w:rsid w:val="009451AE"/>
    <w:rsid w:val="009459C0"/>
    <w:rsid w:val="00946F78"/>
    <w:rsid w:val="00946F93"/>
    <w:rsid w:val="00947182"/>
    <w:rsid w:val="009471F7"/>
    <w:rsid w:val="009477ED"/>
    <w:rsid w:val="00947D6A"/>
    <w:rsid w:val="00950150"/>
    <w:rsid w:val="0095048C"/>
    <w:rsid w:val="00950923"/>
    <w:rsid w:val="009509C9"/>
    <w:rsid w:val="00951363"/>
    <w:rsid w:val="00951595"/>
    <w:rsid w:val="009522DB"/>
    <w:rsid w:val="0095262A"/>
    <w:rsid w:val="0095291A"/>
    <w:rsid w:val="00952BFA"/>
    <w:rsid w:val="00952E40"/>
    <w:rsid w:val="00953626"/>
    <w:rsid w:val="009537E3"/>
    <w:rsid w:val="00953AA8"/>
    <w:rsid w:val="00953FE2"/>
    <w:rsid w:val="009547CE"/>
    <w:rsid w:val="00954ADB"/>
    <w:rsid w:val="00954F27"/>
    <w:rsid w:val="00954F62"/>
    <w:rsid w:val="00955187"/>
    <w:rsid w:val="0095563D"/>
    <w:rsid w:val="00955F10"/>
    <w:rsid w:val="009561FA"/>
    <w:rsid w:val="00956C21"/>
    <w:rsid w:val="00956E36"/>
    <w:rsid w:val="00956E59"/>
    <w:rsid w:val="009571F9"/>
    <w:rsid w:val="0095730F"/>
    <w:rsid w:val="009573FD"/>
    <w:rsid w:val="00957410"/>
    <w:rsid w:val="00957CB4"/>
    <w:rsid w:val="00960089"/>
    <w:rsid w:val="0096050A"/>
    <w:rsid w:val="00961311"/>
    <w:rsid w:val="0096133E"/>
    <w:rsid w:val="00961A47"/>
    <w:rsid w:val="0096238C"/>
    <w:rsid w:val="009624A6"/>
    <w:rsid w:val="009625DE"/>
    <w:rsid w:val="009625E4"/>
    <w:rsid w:val="00962727"/>
    <w:rsid w:val="009634A5"/>
    <w:rsid w:val="00963A0E"/>
    <w:rsid w:val="00964176"/>
    <w:rsid w:val="00964482"/>
    <w:rsid w:val="00964C66"/>
    <w:rsid w:val="00964F50"/>
    <w:rsid w:val="009654F2"/>
    <w:rsid w:val="00965580"/>
    <w:rsid w:val="00965F8F"/>
    <w:rsid w:val="0096664C"/>
    <w:rsid w:val="00967980"/>
    <w:rsid w:val="00967A97"/>
    <w:rsid w:val="0097008F"/>
    <w:rsid w:val="00970AE9"/>
    <w:rsid w:val="00970CC1"/>
    <w:rsid w:val="00970D8A"/>
    <w:rsid w:val="00971514"/>
    <w:rsid w:val="00971553"/>
    <w:rsid w:val="00971838"/>
    <w:rsid w:val="009723E2"/>
    <w:rsid w:val="009724D3"/>
    <w:rsid w:val="009724EF"/>
    <w:rsid w:val="00972837"/>
    <w:rsid w:val="0097289B"/>
    <w:rsid w:val="00972BC1"/>
    <w:rsid w:val="00972D04"/>
    <w:rsid w:val="00972DBA"/>
    <w:rsid w:val="009730C5"/>
    <w:rsid w:val="009732A8"/>
    <w:rsid w:val="0097355A"/>
    <w:rsid w:val="00973691"/>
    <w:rsid w:val="00973CBE"/>
    <w:rsid w:val="0097410C"/>
    <w:rsid w:val="00974252"/>
    <w:rsid w:val="00974EE4"/>
    <w:rsid w:val="00975803"/>
    <w:rsid w:val="009761FE"/>
    <w:rsid w:val="00976416"/>
    <w:rsid w:val="00976485"/>
    <w:rsid w:val="00976688"/>
    <w:rsid w:val="00976CDE"/>
    <w:rsid w:val="00976E15"/>
    <w:rsid w:val="00976E2B"/>
    <w:rsid w:val="00976F16"/>
    <w:rsid w:val="00976F95"/>
    <w:rsid w:val="00977137"/>
    <w:rsid w:val="00980092"/>
    <w:rsid w:val="009808D6"/>
    <w:rsid w:val="00980B8B"/>
    <w:rsid w:val="009811E8"/>
    <w:rsid w:val="009815B6"/>
    <w:rsid w:val="00981874"/>
    <w:rsid w:val="00981B6F"/>
    <w:rsid w:val="00981CB4"/>
    <w:rsid w:val="00982222"/>
    <w:rsid w:val="009826EF"/>
    <w:rsid w:val="0098271D"/>
    <w:rsid w:val="00982837"/>
    <w:rsid w:val="00982888"/>
    <w:rsid w:val="00982A65"/>
    <w:rsid w:val="00982FA5"/>
    <w:rsid w:val="009831BF"/>
    <w:rsid w:val="00983387"/>
    <w:rsid w:val="009835ED"/>
    <w:rsid w:val="009837B5"/>
    <w:rsid w:val="009837BC"/>
    <w:rsid w:val="00983D1D"/>
    <w:rsid w:val="009852B1"/>
    <w:rsid w:val="009857F2"/>
    <w:rsid w:val="009858AB"/>
    <w:rsid w:val="00985DDB"/>
    <w:rsid w:val="009860C4"/>
    <w:rsid w:val="0098738B"/>
    <w:rsid w:val="009873F6"/>
    <w:rsid w:val="009905A3"/>
    <w:rsid w:val="0099085D"/>
    <w:rsid w:val="00990D64"/>
    <w:rsid w:val="009911B8"/>
    <w:rsid w:val="0099122A"/>
    <w:rsid w:val="00991385"/>
    <w:rsid w:val="009913BA"/>
    <w:rsid w:val="00991502"/>
    <w:rsid w:val="00991B39"/>
    <w:rsid w:val="00991D54"/>
    <w:rsid w:val="00993136"/>
    <w:rsid w:val="0099326B"/>
    <w:rsid w:val="00993AC7"/>
    <w:rsid w:val="009940C2"/>
    <w:rsid w:val="009942F9"/>
    <w:rsid w:val="00994A7F"/>
    <w:rsid w:val="00995B47"/>
    <w:rsid w:val="009961FD"/>
    <w:rsid w:val="0099663F"/>
    <w:rsid w:val="009967FA"/>
    <w:rsid w:val="00997059"/>
    <w:rsid w:val="009975BC"/>
    <w:rsid w:val="009A0083"/>
    <w:rsid w:val="009A009A"/>
    <w:rsid w:val="009A099B"/>
    <w:rsid w:val="009A0BA0"/>
    <w:rsid w:val="009A0F71"/>
    <w:rsid w:val="009A12D7"/>
    <w:rsid w:val="009A1B95"/>
    <w:rsid w:val="009A1D0B"/>
    <w:rsid w:val="009A275D"/>
    <w:rsid w:val="009A2FA2"/>
    <w:rsid w:val="009A3376"/>
    <w:rsid w:val="009A3EAE"/>
    <w:rsid w:val="009A471F"/>
    <w:rsid w:val="009A476F"/>
    <w:rsid w:val="009A47A6"/>
    <w:rsid w:val="009A493B"/>
    <w:rsid w:val="009A49E3"/>
    <w:rsid w:val="009A49F2"/>
    <w:rsid w:val="009A4AB7"/>
    <w:rsid w:val="009A52E2"/>
    <w:rsid w:val="009A578B"/>
    <w:rsid w:val="009A5F7E"/>
    <w:rsid w:val="009A6234"/>
    <w:rsid w:val="009A625F"/>
    <w:rsid w:val="009A6A68"/>
    <w:rsid w:val="009A6CCC"/>
    <w:rsid w:val="009A7142"/>
    <w:rsid w:val="009B0404"/>
    <w:rsid w:val="009B070B"/>
    <w:rsid w:val="009B0826"/>
    <w:rsid w:val="009B0DFD"/>
    <w:rsid w:val="009B196B"/>
    <w:rsid w:val="009B1C54"/>
    <w:rsid w:val="009B206A"/>
    <w:rsid w:val="009B20B2"/>
    <w:rsid w:val="009B2898"/>
    <w:rsid w:val="009B2B1B"/>
    <w:rsid w:val="009B2BEA"/>
    <w:rsid w:val="009B30C6"/>
    <w:rsid w:val="009B311B"/>
    <w:rsid w:val="009B356A"/>
    <w:rsid w:val="009B3F15"/>
    <w:rsid w:val="009B43B1"/>
    <w:rsid w:val="009B445B"/>
    <w:rsid w:val="009B4525"/>
    <w:rsid w:val="009B4D32"/>
    <w:rsid w:val="009B4FB5"/>
    <w:rsid w:val="009B5ED7"/>
    <w:rsid w:val="009B6142"/>
    <w:rsid w:val="009B6C3B"/>
    <w:rsid w:val="009B6DB1"/>
    <w:rsid w:val="009B6F0A"/>
    <w:rsid w:val="009B7BB2"/>
    <w:rsid w:val="009B7C67"/>
    <w:rsid w:val="009C01B0"/>
    <w:rsid w:val="009C0827"/>
    <w:rsid w:val="009C1618"/>
    <w:rsid w:val="009C1CC3"/>
    <w:rsid w:val="009C1E2C"/>
    <w:rsid w:val="009C21A6"/>
    <w:rsid w:val="009C269E"/>
    <w:rsid w:val="009C27A0"/>
    <w:rsid w:val="009C2F3D"/>
    <w:rsid w:val="009C3080"/>
    <w:rsid w:val="009C30D0"/>
    <w:rsid w:val="009C3218"/>
    <w:rsid w:val="009C3366"/>
    <w:rsid w:val="009C33D7"/>
    <w:rsid w:val="009C382B"/>
    <w:rsid w:val="009C39F0"/>
    <w:rsid w:val="009C41EC"/>
    <w:rsid w:val="009C4545"/>
    <w:rsid w:val="009C6030"/>
    <w:rsid w:val="009C6783"/>
    <w:rsid w:val="009C68C7"/>
    <w:rsid w:val="009C6999"/>
    <w:rsid w:val="009C73BC"/>
    <w:rsid w:val="009C759A"/>
    <w:rsid w:val="009C779B"/>
    <w:rsid w:val="009C7950"/>
    <w:rsid w:val="009C7E27"/>
    <w:rsid w:val="009D007B"/>
    <w:rsid w:val="009D0C43"/>
    <w:rsid w:val="009D0D27"/>
    <w:rsid w:val="009D0E8D"/>
    <w:rsid w:val="009D1160"/>
    <w:rsid w:val="009D1453"/>
    <w:rsid w:val="009D1671"/>
    <w:rsid w:val="009D1B45"/>
    <w:rsid w:val="009D29C8"/>
    <w:rsid w:val="009D2A4A"/>
    <w:rsid w:val="009D2BFA"/>
    <w:rsid w:val="009D2D09"/>
    <w:rsid w:val="009D33BA"/>
    <w:rsid w:val="009D38C4"/>
    <w:rsid w:val="009D3B16"/>
    <w:rsid w:val="009D3E00"/>
    <w:rsid w:val="009D3E12"/>
    <w:rsid w:val="009D4182"/>
    <w:rsid w:val="009D432A"/>
    <w:rsid w:val="009D51C9"/>
    <w:rsid w:val="009D540D"/>
    <w:rsid w:val="009D57A2"/>
    <w:rsid w:val="009D5817"/>
    <w:rsid w:val="009D5997"/>
    <w:rsid w:val="009D66D9"/>
    <w:rsid w:val="009D691B"/>
    <w:rsid w:val="009D69B1"/>
    <w:rsid w:val="009D6D45"/>
    <w:rsid w:val="009D6EF1"/>
    <w:rsid w:val="009D7058"/>
    <w:rsid w:val="009D76F5"/>
    <w:rsid w:val="009D7B61"/>
    <w:rsid w:val="009E0006"/>
    <w:rsid w:val="009E0051"/>
    <w:rsid w:val="009E0E8A"/>
    <w:rsid w:val="009E1340"/>
    <w:rsid w:val="009E1685"/>
    <w:rsid w:val="009E1826"/>
    <w:rsid w:val="009E1ADE"/>
    <w:rsid w:val="009E2C52"/>
    <w:rsid w:val="009E2CCF"/>
    <w:rsid w:val="009E3071"/>
    <w:rsid w:val="009E3081"/>
    <w:rsid w:val="009E350B"/>
    <w:rsid w:val="009E361F"/>
    <w:rsid w:val="009E407C"/>
    <w:rsid w:val="009E4B4E"/>
    <w:rsid w:val="009E53E4"/>
    <w:rsid w:val="009E5EF5"/>
    <w:rsid w:val="009E5F5B"/>
    <w:rsid w:val="009E5FAD"/>
    <w:rsid w:val="009E616E"/>
    <w:rsid w:val="009E61AF"/>
    <w:rsid w:val="009E673C"/>
    <w:rsid w:val="009E6809"/>
    <w:rsid w:val="009E6964"/>
    <w:rsid w:val="009E6EC7"/>
    <w:rsid w:val="009E6F1A"/>
    <w:rsid w:val="009E710F"/>
    <w:rsid w:val="009E7413"/>
    <w:rsid w:val="009F042A"/>
    <w:rsid w:val="009F1C6D"/>
    <w:rsid w:val="009F1EB3"/>
    <w:rsid w:val="009F2213"/>
    <w:rsid w:val="009F30BB"/>
    <w:rsid w:val="009F3BA7"/>
    <w:rsid w:val="009F41D6"/>
    <w:rsid w:val="009F4E34"/>
    <w:rsid w:val="009F4FCC"/>
    <w:rsid w:val="009F503A"/>
    <w:rsid w:val="009F5060"/>
    <w:rsid w:val="009F594F"/>
    <w:rsid w:val="009F59E5"/>
    <w:rsid w:val="009F5E8C"/>
    <w:rsid w:val="009F6088"/>
    <w:rsid w:val="009F61BE"/>
    <w:rsid w:val="009F6413"/>
    <w:rsid w:val="009F6BBD"/>
    <w:rsid w:val="009F6D4C"/>
    <w:rsid w:val="00A006AD"/>
    <w:rsid w:val="00A00DDE"/>
    <w:rsid w:val="00A016E5"/>
    <w:rsid w:val="00A01981"/>
    <w:rsid w:val="00A01B8D"/>
    <w:rsid w:val="00A01F2F"/>
    <w:rsid w:val="00A0253B"/>
    <w:rsid w:val="00A0301A"/>
    <w:rsid w:val="00A0331D"/>
    <w:rsid w:val="00A036C8"/>
    <w:rsid w:val="00A04565"/>
    <w:rsid w:val="00A0484B"/>
    <w:rsid w:val="00A049C7"/>
    <w:rsid w:val="00A04A4A"/>
    <w:rsid w:val="00A05798"/>
    <w:rsid w:val="00A06024"/>
    <w:rsid w:val="00A063C0"/>
    <w:rsid w:val="00A06A02"/>
    <w:rsid w:val="00A06CB6"/>
    <w:rsid w:val="00A06FEC"/>
    <w:rsid w:val="00A0733E"/>
    <w:rsid w:val="00A074AA"/>
    <w:rsid w:val="00A075BD"/>
    <w:rsid w:val="00A0787D"/>
    <w:rsid w:val="00A1070C"/>
    <w:rsid w:val="00A111B6"/>
    <w:rsid w:val="00A1129A"/>
    <w:rsid w:val="00A1281F"/>
    <w:rsid w:val="00A12879"/>
    <w:rsid w:val="00A12B82"/>
    <w:rsid w:val="00A12C09"/>
    <w:rsid w:val="00A12CE0"/>
    <w:rsid w:val="00A133E8"/>
    <w:rsid w:val="00A136D9"/>
    <w:rsid w:val="00A13E48"/>
    <w:rsid w:val="00A14024"/>
    <w:rsid w:val="00A140F6"/>
    <w:rsid w:val="00A14238"/>
    <w:rsid w:val="00A14370"/>
    <w:rsid w:val="00A14B45"/>
    <w:rsid w:val="00A14D07"/>
    <w:rsid w:val="00A14ECF"/>
    <w:rsid w:val="00A15301"/>
    <w:rsid w:val="00A162FA"/>
    <w:rsid w:val="00A172FF"/>
    <w:rsid w:val="00A17594"/>
    <w:rsid w:val="00A17B7C"/>
    <w:rsid w:val="00A20066"/>
    <w:rsid w:val="00A2078C"/>
    <w:rsid w:val="00A20809"/>
    <w:rsid w:val="00A20A5F"/>
    <w:rsid w:val="00A21091"/>
    <w:rsid w:val="00A219FC"/>
    <w:rsid w:val="00A21AF4"/>
    <w:rsid w:val="00A2248D"/>
    <w:rsid w:val="00A2314B"/>
    <w:rsid w:val="00A231EB"/>
    <w:rsid w:val="00A23429"/>
    <w:rsid w:val="00A23791"/>
    <w:rsid w:val="00A23EA6"/>
    <w:rsid w:val="00A24125"/>
    <w:rsid w:val="00A248FF"/>
    <w:rsid w:val="00A25D51"/>
    <w:rsid w:val="00A26283"/>
    <w:rsid w:val="00A26401"/>
    <w:rsid w:val="00A26B5E"/>
    <w:rsid w:val="00A26BA1"/>
    <w:rsid w:val="00A26FCE"/>
    <w:rsid w:val="00A27555"/>
    <w:rsid w:val="00A27A85"/>
    <w:rsid w:val="00A27B07"/>
    <w:rsid w:val="00A27BAA"/>
    <w:rsid w:val="00A30DAE"/>
    <w:rsid w:val="00A3125D"/>
    <w:rsid w:val="00A3137C"/>
    <w:rsid w:val="00A31BE7"/>
    <w:rsid w:val="00A32280"/>
    <w:rsid w:val="00A3231C"/>
    <w:rsid w:val="00A324EF"/>
    <w:rsid w:val="00A334E8"/>
    <w:rsid w:val="00A33C77"/>
    <w:rsid w:val="00A33E41"/>
    <w:rsid w:val="00A342C1"/>
    <w:rsid w:val="00A34B68"/>
    <w:rsid w:val="00A352CA"/>
    <w:rsid w:val="00A35758"/>
    <w:rsid w:val="00A35CAA"/>
    <w:rsid w:val="00A361F5"/>
    <w:rsid w:val="00A3698B"/>
    <w:rsid w:val="00A369CE"/>
    <w:rsid w:val="00A36ED7"/>
    <w:rsid w:val="00A37508"/>
    <w:rsid w:val="00A376A8"/>
    <w:rsid w:val="00A40361"/>
    <w:rsid w:val="00A40378"/>
    <w:rsid w:val="00A40652"/>
    <w:rsid w:val="00A40BBD"/>
    <w:rsid w:val="00A40FA0"/>
    <w:rsid w:val="00A41800"/>
    <w:rsid w:val="00A41A49"/>
    <w:rsid w:val="00A41C1C"/>
    <w:rsid w:val="00A41C50"/>
    <w:rsid w:val="00A42802"/>
    <w:rsid w:val="00A42AC9"/>
    <w:rsid w:val="00A43201"/>
    <w:rsid w:val="00A4333B"/>
    <w:rsid w:val="00A433FB"/>
    <w:rsid w:val="00A43663"/>
    <w:rsid w:val="00A43C6F"/>
    <w:rsid w:val="00A43E71"/>
    <w:rsid w:val="00A44711"/>
    <w:rsid w:val="00A4471F"/>
    <w:rsid w:val="00A4538B"/>
    <w:rsid w:val="00A45AF7"/>
    <w:rsid w:val="00A45CF1"/>
    <w:rsid w:val="00A45D81"/>
    <w:rsid w:val="00A460CD"/>
    <w:rsid w:val="00A46477"/>
    <w:rsid w:val="00A47C26"/>
    <w:rsid w:val="00A47CD7"/>
    <w:rsid w:val="00A50D26"/>
    <w:rsid w:val="00A50DAA"/>
    <w:rsid w:val="00A51167"/>
    <w:rsid w:val="00A52418"/>
    <w:rsid w:val="00A52DD8"/>
    <w:rsid w:val="00A53033"/>
    <w:rsid w:val="00A53419"/>
    <w:rsid w:val="00A53482"/>
    <w:rsid w:val="00A53761"/>
    <w:rsid w:val="00A53BB0"/>
    <w:rsid w:val="00A542AB"/>
    <w:rsid w:val="00A544BB"/>
    <w:rsid w:val="00A54C6A"/>
    <w:rsid w:val="00A550E0"/>
    <w:rsid w:val="00A550E4"/>
    <w:rsid w:val="00A560B0"/>
    <w:rsid w:val="00A56111"/>
    <w:rsid w:val="00A56666"/>
    <w:rsid w:val="00A566D8"/>
    <w:rsid w:val="00A56808"/>
    <w:rsid w:val="00A57C8E"/>
    <w:rsid w:val="00A61106"/>
    <w:rsid w:val="00A61427"/>
    <w:rsid w:val="00A61868"/>
    <w:rsid w:val="00A618F4"/>
    <w:rsid w:val="00A62627"/>
    <w:rsid w:val="00A62798"/>
    <w:rsid w:val="00A6312A"/>
    <w:rsid w:val="00A631FE"/>
    <w:rsid w:val="00A6352C"/>
    <w:rsid w:val="00A640BA"/>
    <w:rsid w:val="00A640C2"/>
    <w:rsid w:val="00A645F9"/>
    <w:rsid w:val="00A65275"/>
    <w:rsid w:val="00A65381"/>
    <w:rsid w:val="00A65AFB"/>
    <w:rsid w:val="00A65BC5"/>
    <w:rsid w:val="00A65F78"/>
    <w:rsid w:val="00A663B7"/>
    <w:rsid w:val="00A669BC"/>
    <w:rsid w:val="00A66D8E"/>
    <w:rsid w:val="00A67FF3"/>
    <w:rsid w:val="00A70047"/>
    <w:rsid w:val="00A701CE"/>
    <w:rsid w:val="00A7048E"/>
    <w:rsid w:val="00A70547"/>
    <w:rsid w:val="00A7057A"/>
    <w:rsid w:val="00A7102F"/>
    <w:rsid w:val="00A711C8"/>
    <w:rsid w:val="00A71406"/>
    <w:rsid w:val="00A716F5"/>
    <w:rsid w:val="00A71B4F"/>
    <w:rsid w:val="00A720CB"/>
    <w:rsid w:val="00A72B6B"/>
    <w:rsid w:val="00A72BF1"/>
    <w:rsid w:val="00A73C2F"/>
    <w:rsid w:val="00A73DEF"/>
    <w:rsid w:val="00A73EF8"/>
    <w:rsid w:val="00A74194"/>
    <w:rsid w:val="00A7419C"/>
    <w:rsid w:val="00A747F3"/>
    <w:rsid w:val="00A7488D"/>
    <w:rsid w:val="00A74C31"/>
    <w:rsid w:val="00A74D44"/>
    <w:rsid w:val="00A75850"/>
    <w:rsid w:val="00A759FE"/>
    <w:rsid w:val="00A75BF9"/>
    <w:rsid w:val="00A75F79"/>
    <w:rsid w:val="00A76249"/>
    <w:rsid w:val="00A76AD3"/>
    <w:rsid w:val="00A76F1B"/>
    <w:rsid w:val="00A773C3"/>
    <w:rsid w:val="00A775AB"/>
    <w:rsid w:val="00A778C3"/>
    <w:rsid w:val="00A779AA"/>
    <w:rsid w:val="00A80637"/>
    <w:rsid w:val="00A80B0E"/>
    <w:rsid w:val="00A80C1F"/>
    <w:rsid w:val="00A80D91"/>
    <w:rsid w:val="00A81946"/>
    <w:rsid w:val="00A82716"/>
    <w:rsid w:val="00A82899"/>
    <w:rsid w:val="00A83055"/>
    <w:rsid w:val="00A83B7C"/>
    <w:rsid w:val="00A841D3"/>
    <w:rsid w:val="00A8422F"/>
    <w:rsid w:val="00A8493C"/>
    <w:rsid w:val="00A84C59"/>
    <w:rsid w:val="00A850B7"/>
    <w:rsid w:val="00A85439"/>
    <w:rsid w:val="00A85F28"/>
    <w:rsid w:val="00A8684A"/>
    <w:rsid w:val="00A872CF"/>
    <w:rsid w:val="00A87699"/>
    <w:rsid w:val="00A8779F"/>
    <w:rsid w:val="00A878D3"/>
    <w:rsid w:val="00A87B36"/>
    <w:rsid w:val="00A90A5D"/>
    <w:rsid w:val="00A90BC2"/>
    <w:rsid w:val="00A90D3A"/>
    <w:rsid w:val="00A9101C"/>
    <w:rsid w:val="00A91288"/>
    <w:rsid w:val="00A916A4"/>
    <w:rsid w:val="00A91917"/>
    <w:rsid w:val="00A91ADF"/>
    <w:rsid w:val="00A9255F"/>
    <w:rsid w:val="00A93BA5"/>
    <w:rsid w:val="00A943FA"/>
    <w:rsid w:val="00A946C0"/>
    <w:rsid w:val="00A94B86"/>
    <w:rsid w:val="00A94F8E"/>
    <w:rsid w:val="00A954AD"/>
    <w:rsid w:val="00A9555E"/>
    <w:rsid w:val="00A9560A"/>
    <w:rsid w:val="00A95707"/>
    <w:rsid w:val="00A95EEE"/>
    <w:rsid w:val="00A96F1C"/>
    <w:rsid w:val="00A978F9"/>
    <w:rsid w:val="00AA016A"/>
    <w:rsid w:val="00AA0764"/>
    <w:rsid w:val="00AA0832"/>
    <w:rsid w:val="00AA08A9"/>
    <w:rsid w:val="00AA098B"/>
    <w:rsid w:val="00AA13D2"/>
    <w:rsid w:val="00AA21E5"/>
    <w:rsid w:val="00AA237A"/>
    <w:rsid w:val="00AA25FF"/>
    <w:rsid w:val="00AA2616"/>
    <w:rsid w:val="00AA293F"/>
    <w:rsid w:val="00AA2F45"/>
    <w:rsid w:val="00AA352F"/>
    <w:rsid w:val="00AA3CFD"/>
    <w:rsid w:val="00AA3EFE"/>
    <w:rsid w:val="00AA4036"/>
    <w:rsid w:val="00AA43D4"/>
    <w:rsid w:val="00AA46CE"/>
    <w:rsid w:val="00AA471C"/>
    <w:rsid w:val="00AA4A66"/>
    <w:rsid w:val="00AA5F83"/>
    <w:rsid w:val="00AA5F96"/>
    <w:rsid w:val="00AA6044"/>
    <w:rsid w:val="00AA6082"/>
    <w:rsid w:val="00AA67B1"/>
    <w:rsid w:val="00AA69EF"/>
    <w:rsid w:val="00AA6B29"/>
    <w:rsid w:val="00AA7AC0"/>
    <w:rsid w:val="00AA7BAE"/>
    <w:rsid w:val="00AB0387"/>
    <w:rsid w:val="00AB0DDE"/>
    <w:rsid w:val="00AB134D"/>
    <w:rsid w:val="00AB1598"/>
    <w:rsid w:val="00AB2252"/>
    <w:rsid w:val="00AB22CE"/>
    <w:rsid w:val="00AB25E1"/>
    <w:rsid w:val="00AB276B"/>
    <w:rsid w:val="00AB2FE1"/>
    <w:rsid w:val="00AB30D6"/>
    <w:rsid w:val="00AB3136"/>
    <w:rsid w:val="00AB31EB"/>
    <w:rsid w:val="00AB3A52"/>
    <w:rsid w:val="00AB3AAB"/>
    <w:rsid w:val="00AB3F92"/>
    <w:rsid w:val="00AB4872"/>
    <w:rsid w:val="00AB5763"/>
    <w:rsid w:val="00AB5E68"/>
    <w:rsid w:val="00AB66F0"/>
    <w:rsid w:val="00AB6925"/>
    <w:rsid w:val="00AB703B"/>
    <w:rsid w:val="00AB7269"/>
    <w:rsid w:val="00AB77B4"/>
    <w:rsid w:val="00AB794D"/>
    <w:rsid w:val="00AB7BCA"/>
    <w:rsid w:val="00AC05E4"/>
    <w:rsid w:val="00AC43AD"/>
    <w:rsid w:val="00AC43C7"/>
    <w:rsid w:val="00AC43EC"/>
    <w:rsid w:val="00AC4CAE"/>
    <w:rsid w:val="00AC4D8C"/>
    <w:rsid w:val="00AC6219"/>
    <w:rsid w:val="00AC7AA5"/>
    <w:rsid w:val="00AC7EED"/>
    <w:rsid w:val="00AC7F75"/>
    <w:rsid w:val="00AD0BA6"/>
    <w:rsid w:val="00AD1050"/>
    <w:rsid w:val="00AD126D"/>
    <w:rsid w:val="00AD1EDF"/>
    <w:rsid w:val="00AD318E"/>
    <w:rsid w:val="00AD3A2C"/>
    <w:rsid w:val="00AD3EAF"/>
    <w:rsid w:val="00AD42CF"/>
    <w:rsid w:val="00AD4616"/>
    <w:rsid w:val="00AD4806"/>
    <w:rsid w:val="00AD4836"/>
    <w:rsid w:val="00AD4CE0"/>
    <w:rsid w:val="00AD5C74"/>
    <w:rsid w:val="00AD60B8"/>
    <w:rsid w:val="00AD63FA"/>
    <w:rsid w:val="00AD6446"/>
    <w:rsid w:val="00AD695D"/>
    <w:rsid w:val="00AD6AA1"/>
    <w:rsid w:val="00AD6B5A"/>
    <w:rsid w:val="00AD7101"/>
    <w:rsid w:val="00AD711D"/>
    <w:rsid w:val="00AD79B8"/>
    <w:rsid w:val="00AD7DCF"/>
    <w:rsid w:val="00AE0014"/>
    <w:rsid w:val="00AE04CC"/>
    <w:rsid w:val="00AE0BCD"/>
    <w:rsid w:val="00AE11AE"/>
    <w:rsid w:val="00AE129E"/>
    <w:rsid w:val="00AE15A9"/>
    <w:rsid w:val="00AE298A"/>
    <w:rsid w:val="00AE29D9"/>
    <w:rsid w:val="00AE2FCD"/>
    <w:rsid w:val="00AE3AC1"/>
    <w:rsid w:val="00AE3D0C"/>
    <w:rsid w:val="00AE3D66"/>
    <w:rsid w:val="00AE3E9B"/>
    <w:rsid w:val="00AE49AD"/>
    <w:rsid w:val="00AE4C63"/>
    <w:rsid w:val="00AE5319"/>
    <w:rsid w:val="00AE561A"/>
    <w:rsid w:val="00AE57EA"/>
    <w:rsid w:val="00AE59B6"/>
    <w:rsid w:val="00AE5C96"/>
    <w:rsid w:val="00AE60ED"/>
    <w:rsid w:val="00AE6112"/>
    <w:rsid w:val="00AE6FA6"/>
    <w:rsid w:val="00AF04F6"/>
    <w:rsid w:val="00AF0A8A"/>
    <w:rsid w:val="00AF0C12"/>
    <w:rsid w:val="00AF1012"/>
    <w:rsid w:val="00AF14BE"/>
    <w:rsid w:val="00AF17AB"/>
    <w:rsid w:val="00AF180A"/>
    <w:rsid w:val="00AF1945"/>
    <w:rsid w:val="00AF1A32"/>
    <w:rsid w:val="00AF1BF2"/>
    <w:rsid w:val="00AF2225"/>
    <w:rsid w:val="00AF291C"/>
    <w:rsid w:val="00AF2BC2"/>
    <w:rsid w:val="00AF2CA2"/>
    <w:rsid w:val="00AF2EEB"/>
    <w:rsid w:val="00AF325B"/>
    <w:rsid w:val="00AF3298"/>
    <w:rsid w:val="00AF3B53"/>
    <w:rsid w:val="00AF4210"/>
    <w:rsid w:val="00AF42B7"/>
    <w:rsid w:val="00AF44F4"/>
    <w:rsid w:val="00AF49DF"/>
    <w:rsid w:val="00AF4DDB"/>
    <w:rsid w:val="00AF4F29"/>
    <w:rsid w:val="00AF5E80"/>
    <w:rsid w:val="00AF618D"/>
    <w:rsid w:val="00AF6E97"/>
    <w:rsid w:val="00B004F4"/>
    <w:rsid w:val="00B00744"/>
    <w:rsid w:val="00B00979"/>
    <w:rsid w:val="00B00D01"/>
    <w:rsid w:val="00B01185"/>
    <w:rsid w:val="00B01969"/>
    <w:rsid w:val="00B02064"/>
    <w:rsid w:val="00B02364"/>
    <w:rsid w:val="00B0297E"/>
    <w:rsid w:val="00B0315B"/>
    <w:rsid w:val="00B04278"/>
    <w:rsid w:val="00B047AF"/>
    <w:rsid w:val="00B048A8"/>
    <w:rsid w:val="00B04B7C"/>
    <w:rsid w:val="00B04C82"/>
    <w:rsid w:val="00B05322"/>
    <w:rsid w:val="00B05A04"/>
    <w:rsid w:val="00B05CD2"/>
    <w:rsid w:val="00B061C4"/>
    <w:rsid w:val="00B06308"/>
    <w:rsid w:val="00B064E9"/>
    <w:rsid w:val="00B065B6"/>
    <w:rsid w:val="00B069F8"/>
    <w:rsid w:val="00B06BE3"/>
    <w:rsid w:val="00B071CD"/>
    <w:rsid w:val="00B0770C"/>
    <w:rsid w:val="00B07D45"/>
    <w:rsid w:val="00B1037E"/>
    <w:rsid w:val="00B10470"/>
    <w:rsid w:val="00B107A4"/>
    <w:rsid w:val="00B1138B"/>
    <w:rsid w:val="00B11B80"/>
    <w:rsid w:val="00B12500"/>
    <w:rsid w:val="00B12902"/>
    <w:rsid w:val="00B13049"/>
    <w:rsid w:val="00B1441C"/>
    <w:rsid w:val="00B146F2"/>
    <w:rsid w:val="00B14B01"/>
    <w:rsid w:val="00B14EBD"/>
    <w:rsid w:val="00B14F0E"/>
    <w:rsid w:val="00B15484"/>
    <w:rsid w:val="00B157D0"/>
    <w:rsid w:val="00B15809"/>
    <w:rsid w:val="00B1594B"/>
    <w:rsid w:val="00B163C0"/>
    <w:rsid w:val="00B16DAB"/>
    <w:rsid w:val="00B17093"/>
    <w:rsid w:val="00B1711E"/>
    <w:rsid w:val="00B20132"/>
    <w:rsid w:val="00B2040D"/>
    <w:rsid w:val="00B20B61"/>
    <w:rsid w:val="00B20E93"/>
    <w:rsid w:val="00B2116C"/>
    <w:rsid w:val="00B21187"/>
    <w:rsid w:val="00B214BC"/>
    <w:rsid w:val="00B214FC"/>
    <w:rsid w:val="00B21999"/>
    <w:rsid w:val="00B21B32"/>
    <w:rsid w:val="00B21BF2"/>
    <w:rsid w:val="00B21E66"/>
    <w:rsid w:val="00B21E9C"/>
    <w:rsid w:val="00B237C2"/>
    <w:rsid w:val="00B23A78"/>
    <w:rsid w:val="00B23B45"/>
    <w:rsid w:val="00B23D39"/>
    <w:rsid w:val="00B24557"/>
    <w:rsid w:val="00B251A8"/>
    <w:rsid w:val="00B2539E"/>
    <w:rsid w:val="00B25CD0"/>
    <w:rsid w:val="00B25EBB"/>
    <w:rsid w:val="00B2622E"/>
    <w:rsid w:val="00B262A1"/>
    <w:rsid w:val="00B2669D"/>
    <w:rsid w:val="00B267B9"/>
    <w:rsid w:val="00B26B9A"/>
    <w:rsid w:val="00B27336"/>
    <w:rsid w:val="00B27B69"/>
    <w:rsid w:val="00B27CD4"/>
    <w:rsid w:val="00B300D3"/>
    <w:rsid w:val="00B30548"/>
    <w:rsid w:val="00B30708"/>
    <w:rsid w:val="00B30A48"/>
    <w:rsid w:val="00B30A98"/>
    <w:rsid w:val="00B30E81"/>
    <w:rsid w:val="00B31692"/>
    <w:rsid w:val="00B317A1"/>
    <w:rsid w:val="00B32253"/>
    <w:rsid w:val="00B3298C"/>
    <w:rsid w:val="00B32A48"/>
    <w:rsid w:val="00B32C5D"/>
    <w:rsid w:val="00B32F86"/>
    <w:rsid w:val="00B34192"/>
    <w:rsid w:val="00B34512"/>
    <w:rsid w:val="00B34C63"/>
    <w:rsid w:val="00B356A3"/>
    <w:rsid w:val="00B357B7"/>
    <w:rsid w:val="00B35AB0"/>
    <w:rsid w:val="00B360F3"/>
    <w:rsid w:val="00B36494"/>
    <w:rsid w:val="00B36C2B"/>
    <w:rsid w:val="00B36E6D"/>
    <w:rsid w:val="00B37BB3"/>
    <w:rsid w:val="00B40EBF"/>
    <w:rsid w:val="00B41D8C"/>
    <w:rsid w:val="00B41E40"/>
    <w:rsid w:val="00B41F85"/>
    <w:rsid w:val="00B42453"/>
    <w:rsid w:val="00B42AEE"/>
    <w:rsid w:val="00B42F6E"/>
    <w:rsid w:val="00B4323A"/>
    <w:rsid w:val="00B4348F"/>
    <w:rsid w:val="00B43637"/>
    <w:rsid w:val="00B43638"/>
    <w:rsid w:val="00B4389C"/>
    <w:rsid w:val="00B43CC2"/>
    <w:rsid w:val="00B43EB2"/>
    <w:rsid w:val="00B43F1E"/>
    <w:rsid w:val="00B445EA"/>
    <w:rsid w:val="00B447A0"/>
    <w:rsid w:val="00B44B9A"/>
    <w:rsid w:val="00B4538D"/>
    <w:rsid w:val="00B45482"/>
    <w:rsid w:val="00B4564E"/>
    <w:rsid w:val="00B46045"/>
    <w:rsid w:val="00B46928"/>
    <w:rsid w:val="00B4749B"/>
    <w:rsid w:val="00B47539"/>
    <w:rsid w:val="00B47E1E"/>
    <w:rsid w:val="00B47F94"/>
    <w:rsid w:val="00B500ED"/>
    <w:rsid w:val="00B50270"/>
    <w:rsid w:val="00B503AA"/>
    <w:rsid w:val="00B504F9"/>
    <w:rsid w:val="00B505B9"/>
    <w:rsid w:val="00B50611"/>
    <w:rsid w:val="00B5092B"/>
    <w:rsid w:val="00B512EE"/>
    <w:rsid w:val="00B5130D"/>
    <w:rsid w:val="00B513D8"/>
    <w:rsid w:val="00B51C06"/>
    <w:rsid w:val="00B51E25"/>
    <w:rsid w:val="00B5256A"/>
    <w:rsid w:val="00B52923"/>
    <w:rsid w:val="00B52AB3"/>
    <w:rsid w:val="00B53E5C"/>
    <w:rsid w:val="00B53EB0"/>
    <w:rsid w:val="00B544A9"/>
    <w:rsid w:val="00B545C5"/>
    <w:rsid w:val="00B5471E"/>
    <w:rsid w:val="00B54874"/>
    <w:rsid w:val="00B54E77"/>
    <w:rsid w:val="00B565BC"/>
    <w:rsid w:val="00B569AD"/>
    <w:rsid w:val="00B56C5F"/>
    <w:rsid w:val="00B56EDE"/>
    <w:rsid w:val="00B57589"/>
    <w:rsid w:val="00B60D1E"/>
    <w:rsid w:val="00B6113C"/>
    <w:rsid w:val="00B61248"/>
    <w:rsid w:val="00B61296"/>
    <w:rsid w:val="00B61F24"/>
    <w:rsid w:val="00B61FBE"/>
    <w:rsid w:val="00B6254F"/>
    <w:rsid w:val="00B62D84"/>
    <w:rsid w:val="00B62FB9"/>
    <w:rsid w:val="00B63AB6"/>
    <w:rsid w:val="00B63F34"/>
    <w:rsid w:val="00B640A4"/>
    <w:rsid w:val="00B64F3C"/>
    <w:rsid w:val="00B6540B"/>
    <w:rsid w:val="00B658BF"/>
    <w:rsid w:val="00B662EB"/>
    <w:rsid w:val="00B6669F"/>
    <w:rsid w:val="00B66D7D"/>
    <w:rsid w:val="00B67645"/>
    <w:rsid w:val="00B7044F"/>
    <w:rsid w:val="00B70578"/>
    <w:rsid w:val="00B70617"/>
    <w:rsid w:val="00B71A4F"/>
    <w:rsid w:val="00B72059"/>
    <w:rsid w:val="00B7212D"/>
    <w:rsid w:val="00B721B8"/>
    <w:rsid w:val="00B7236E"/>
    <w:rsid w:val="00B730B0"/>
    <w:rsid w:val="00B73679"/>
    <w:rsid w:val="00B7376D"/>
    <w:rsid w:val="00B7384D"/>
    <w:rsid w:val="00B73856"/>
    <w:rsid w:val="00B73D0A"/>
    <w:rsid w:val="00B745A6"/>
    <w:rsid w:val="00B74F0E"/>
    <w:rsid w:val="00B75059"/>
    <w:rsid w:val="00B75510"/>
    <w:rsid w:val="00B75882"/>
    <w:rsid w:val="00B75AC3"/>
    <w:rsid w:val="00B760C1"/>
    <w:rsid w:val="00B7611C"/>
    <w:rsid w:val="00B76421"/>
    <w:rsid w:val="00B7678E"/>
    <w:rsid w:val="00B76B45"/>
    <w:rsid w:val="00B811F1"/>
    <w:rsid w:val="00B81293"/>
    <w:rsid w:val="00B81332"/>
    <w:rsid w:val="00B82AEA"/>
    <w:rsid w:val="00B83630"/>
    <w:rsid w:val="00B837B4"/>
    <w:rsid w:val="00B83B25"/>
    <w:rsid w:val="00B83D5D"/>
    <w:rsid w:val="00B84769"/>
    <w:rsid w:val="00B8595C"/>
    <w:rsid w:val="00B85A21"/>
    <w:rsid w:val="00B86907"/>
    <w:rsid w:val="00B869B5"/>
    <w:rsid w:val="00B870F9"/>
    <w:rsid w:val="00B87129"/>
    <w:rsid w:val="00B8731C"/>
    <w:rsid w:val="00B87621"/>
    <w:rsid w:val="00B87EF6"/>
    <w:rsid w:val="00B90505"/>
    <w:rsid w:val="00B9068B"/>
    <w:rsid w:val="00B90B96"/>
    <w:rsid w:val="00B90D56"/>
    <w:rsid w:val="00B91467"/>
    <w:rsid w:val="00B91E98"/>
    <w:rsid w:val="00B92F82"/>
    <w:rsid w:val="00B93861"/>
    <w:rsid w:val="00B93A50"/>
    <w:rsid w:val="00B93FFF"/>
    <w:rsid w:val="00B94687"/>
    <w:rsid w:val="00B94CBD"/>
    <w:rsid w:val="00B9547E"/>
    <w:rsid w:val="00B95601"/>
    <w:rsid w:val="00B9580E"/>
    <w:rsid w:val="00B95A25"/>
    <w:rsid w:val="00B95F45"/>
    <w:rsid w:val="00B96D3E"/>
    <w:rsid w:val="00BA04D4"/>
    <w:rsid w:val="00BA0616"/>
    <w:rsid w:val="00BA0D82"/>
    <w:rsid w:val="00BA170C"/>
    <w:rsid w:val="00BA197C"/>
    <w:rsid w:val="00BA238A"/>
    <w:rsid w:val="00BA249A"/>
    <w:rsid w:val="00BA2AF6"/>
    <w:rsid w:val="00BA3138"/>
    <w:rsid w:val="00BA3EA6"/>
    <w:rsid w:val="00BA3FC2"/>
    <w:rsid w:val="00BA44CB"/>
    <w:rsid w:val="00BA479F"/>
    <w:rsid w:val="00BA5095"/>
    <w:rsid w:val="00BA5872"/>
    <w:rsid w:val="00BA5E9C"/>
    <w:rsid w:val="00BA5EE1"/>
    <w:rsid w:val="00BA6117"/>
    <w:rsid w:val="00BA62F6"/>
    <w:rsid w:val="00BA69D1"/>
    <w:rsid w:val="00BA6B5B"/>
    <w:rsid w:val="00BA6CD0"/>
    <w:rsid w:val="00BA7190"/>
    <w:rsid w:val="00BB00F4"/>
    <w:rsid w:val="00BB0524"/>
    <w:rsid w:val="00BB1ACC"/>
    <w:rsid w:val="00BB3884"/>
    <w:rsid w:val="00BB3A15"/>
    <w:rsid w:val="00BB3D0D"/>
    <w:rsid w:val="00BB3F32"/>
    <w:rsid w:val="00BB401E"/>
    <w:rsid w:val="00BB4307"/>
    <w:rsid w:val="00BB4582"/>
    <w:rsid w:val="00BB4BF0"/>
    <w:rsid w:val="00BB523E"/>
    <w:rsid w:val="00BB529A"/>
    <w:rsid w:val="00BB53D0"/>
    <w:rsid w:val="00BB5EC2"/>
    <w:rsid w:val="00BB6462"/>
    <w:rsid w:val="00BB7048"/>
    <w:rsid w:val="00BB7213"/>
    <w:rsid w:val="00BB7DB2"/>
    <w:rsid w:val="00BB7E28"/>
    <w:rsid w:val="00BB7EAD"/>
    <w:rsid w:val="00BC0201"/>
    <w:rsid w:val="00BC07E0"/>
    <w:rsid w:val="00BC0813"/>
    <w:rsid w:val="00BC0CE6"/>
    <w:rsid w:val="00BC1165"/>
    <w:rsid w:val="00BC12FE"/>
    <w:rsid w:val="00BC1492"/>
    <w:rsid w:val="00BC15BC"/>
    <w:rsid w:val="00BC1EA6"/>
    <w:rsid w:val="00BC2A1E"/>
    <w:rsid w:val="00BC2BC7"/>
    <w:rsid w:val="00BC30D3"/>
    <w:rsid w:val="00BC4469"/>
    <w:rsid w:val="00BC52B0"/>
    <w:rsid w:val="00BC5408"/>
    <w:rsid w:val="00BC5512"/>
    <w:rsid w:val="00BC5829"/>
    <w:rsid w:val="00BC590A"/>
    <w:rsid w:val="00BC5C45"/>
    <w:rsid w:val="00BC5D27"/>
    <w:rsid w:val="00BC63CD"/>
    <w:rsid w:val="00BC6E7D"/>
    <w:rsid w:val="00BC7648"/>
    <w:rsid w:val="00BC78D7"/>
    <w:rsid w:val="00BC7A74"/>
    <w:rsid w:val="00BD089B"/>
    <w:rsid w:val="00BD2029"/>
    <w:rsid w:val="00BD21A5"/>
    <w:rsid w:val="00BD2863"/>
    <w:rsid w:val="00BD2924"/>
    <w:rsid w:val="00BD3031"/>
    <w:rsid w:val="00BD34BD"/>
    <w:rsid w:val="00BD3B33"/>
    <w:rsid w:val="00BD3D32"/>
    <w:rsid w:val="00BD4104"/>
    <w:rsid w:val="00BD4288"/>
    <w:rsid w:val="00BD44F0"/>
    <w:rsid w:val="00BD5406"/>
    <w:rsid w:val="00BD5671"/>
    <w:rsid w:val="00BD58A8"/>
    <w:rsid w:val="00BD5B5A"/>
    <w:rsid w:val="00BD5CA5"/>
    <w:rsid w:val="00BD61DC"/>
    <w:rsid w:val="00BD63DB"/>
    <w:rsid w:val="00BD6C65"/>
    <w:rsid w:val="00BD6F8D"/>
    <w:rsid w:val="00BD703A"/>
    <w:rsid w:val="00BD7058"/>
    <w:rsid w:val="00BD77A0"/>
    <w:rsid w:val="00BE0347"/>
    <w:rsid w:val="00BE0661"/>
    <w:rsid w:val="00BE0743"/>
    <w:rsid w:val="00BE0807"/>
    <w:rsid w:val="00BE0877"/>
    <w:rsid w:val="00BE0E4E"/>
    <w:rsid w:val="00BE0E61"/>
    <w:rsid w:val="00BE11F4"/>
    <w:rsid w:val="00BE1812"/>
    <w:rsid w:val="00BE24C1"/>
    <w:rsid w:val="00BE2BE9"/>
    <w:rsid w:val="00BE2C57"/>
    <w:rsid w:val="00BE2D9F"/>
    <w:rsid w:val="00BE2F50"/>
    <w:rsid w:val="00BE34BE"/>
    <w:rsid w:val="00BE3786"/>
    <w:rsid w:val="00BE382C"/>
    <w:rsid w:val="00BE384F"/>
    <w:rsid w:val="00BE39DA"/>
    <w:rsid w:val="00BE404B"/>
    <w:rsid w:val="00BE4202"/>
    <w:rsid w:val="00BE44C7"/>
    <w:rsid w:val="00BE4B28"/>
    <w:rsid w:val="00BE4E0C"/>
    <w:rsid w:val="00BE55A6"/>
    <w:rsid w:val="00BE5670"/>
    <w:rsid w:val="00BE5D02"/>
    <w:rsid w:val="00BE5FAC"/>
    <w:rsid w:val="00BE6076"/>
    <w:rsid w:val="00BE61D0"/>
    <w:rsid w:val="00BE6276"/>
    <w:rsid w:val="00BE69BC"/>
    <w:rsid w:val="00BE6B21"/>
    <w:rsid w:val="00BE6B6D"/>
    <w:rsid w:val="00BE6C09"/>
    <w:rsid w:val="00BE7284"/>
    <w:rsid w:val="00BE72FF"/>
    <w:rsid w:val="00BE736A"/>
    <w:rsid w:val="00BE766E"/>
    <w:rsid w:val="00BE7BE6"/>
    <w:rsid w:val="00BF002D"/>
    <w:rsid w:val="00BF0120"/>
    <w:rsid w:val="00BF06FB"/>
    <w:rsid w:val="00BF0CC2"/>
    <w:rsid w:val="00BF15AD"/>
    <w:rsid w:val="00BF229A"/>
    <w:rsid w:val="00BF252C"/>
    <w:rsid w:val="00BF252E"/>
    <w:rsid w:val="00BF27AA"/>
    <w:rsid w:val="00BF2AB0"/>
    <w:rsid w:val="00BF2B54"/>
    <w:rsid w:val="00BF2B5E"/>
    <w:rsid w:val="00BF2D9C"/>
    <w:rsid w:val="00BF3944"/>
    <w:rsid w:val="00BF3CF0"/>
    <w:rsid w:val="00BF495F"/>
    <w:rsid w:val="00BF53AE"/>
    <w:rsid w:val="00BF558D"/>
    <w:rsid w:val="00BF5B2A"/>
    <w:rsid w:val="00BF5F4D"/>
    <w:rsid w:val="00BF61D0"/>
    <w:rsid w:val="00BF6365"/>
    <w:rsid w:val="00BF7125"/>
    <w:rsid w:val="00BF71AD"/>
    <w:rsid w:val="00BF7538"/>
    <w:rsid w:val="00BF7B48"/>
    <w:rsid w:val="00BF7E02"/>
    <w:rsid w:val="00BF7FDA"/>
    <w:rsid w:val="00C00373"/>
    <w:rsid w:val="00C008F9"/>
    <w:rsid w:val="00C00C8A"/>
    <w:rsid w:val="00C01651"/>
    <w:rsid w:val="00C01FC1"/>
    <w:rsid w:val="00C02474"/>
    <w:rsid w:val="00C026C4"/>
    <w:rsid w:val="00C033DD"/>
    <w:rsid w:val="00C03728"/>
    <w:rsid w:val="00C0474E"/>
    <w:rsid w:val="00C04E32"/>
    <w:rsid w:val="00C04F33"/>
    <w:rsid w:val="00C0531A"/>
    <w:rsid w:val="00C05416"/>
    <w:rsid w:val="00C057B9"/>
    <w:rsid w:val="00C05B4E"/>
    <w:rsid w:val="00C066F0"/>
    <w:rsid w:val="00C0674C"/>
    <w:rsid w:val="00C06883"/>
    <w:rsid w:val="00C06B43"/>
    <w:rsid w:val="00C06BBD"/>
    <w:rsid w:val="00C06C4B"/>
    <w:rsid w:val="00C1019B"/>
    <w:rsid w:val="00C103BF"/>
    <w:rsid w:val="00C10CF3"/>
    <w:rsid w:val="00C1169B"/>
    <w:rsid w:val="00C11706"/>
    <w:rsid w:val="00C11760"/>
    <w:rsid w:val="00C11841"/>
    <w:rsid w:val="00C1189B"/>
    <w:rsid w:val="00C1265D"/>
    <w:rsid w:val="00C13020"/>
    <w:rsid w:val="00C13981"/>
    <w:rsid w:val="00C13E84"/>
    <w:rsid w:val="00C1490A"/>
    <w:rsid w:val="00C14CE1"/>
    <w:rsid w:val="00C14E22"/>
    <w:rsid w:val="00C158D3"/>
    <w:rsid w:val="00C1601D"/>
    <w:rsid w:val="00C1704D"/>
    <w:rsid w:val="00C179C8"/>
    <w:rsid w:val="00C179FF"/>
    <w:rsid w:val="00C17D13"/>
    <w:rsid w:val="00C202A9"/>
    <w:rsid w:val="00C20814"/>
    <w:rsid w:val="00C20FC1"/>
    <w:rsid w:val="00C213FD"/>
    <w:rsid w:val="00C21F1B"/>
    <w:rsid w:val="00C224D1"/>
    <w:rsid w:val="00C229F6"/>
    <w:rsid w:val="00C22B57"/>
    <w:rsid w:val="00C22E08"/>
    <w:rsid w:val="00C235B2"/>
    <w:rsid w:val="00C236A1"/>
    <w:rsid w:val="00C2370A"/>
    <w:rsid w:val="00C23A9F"/>
    <w:rsid w:val="00C23B99"/>
    <w:rsid w:val="00C23BCD"/>
    <w:rsid w:val="00C23C9F"/>
    <w:rsid w:val="00C24DAE"/>
    <w:rsid w:val="00C25D36"/>
    <w:rsid w:val="00C26086"/>
    <w:rsid w:val="00C275AE"/>
    <w:rsid w:val="00C27638"/>
    <w:rsid w:val="00C27DDC"/>
    <w:rsid w:val="00C3055C"/>
    <w:rsid w:val="00C30673"/>
    <w:rsid w:val="00C31487"/>
    <w:rsid w:val="00C31592"/>
    <w:rsid w:val="00C318E0"/>
    <w:rsid w:val="00C3207B"/>
    <w:rsid w:val="00C3275E"/>
    <w:rsid w:val="00C32AF7"/>
    <w:rsid w:val="00C32BD3"/>
    <w:rsid w:val="00C32EE0"/>
    <w:rsid w:val="00C336E2"/>
    <w:rsid w:val="00C34219"/>
    <w:rsid w:val="00C34258"/>
    <w:rsid w:val="00C34D67"/>
    <w:rsid w:val="00C34FEB"/>
    <w:rsid w:val="00C35162"/>
    <w:rsid w:val="00C351D3"/>
    <w:rsid w:val="00C35694"/>
    <w:rsid w:val="00C35D91"/>
    <w:rsid w:val="00C368B7"/>
    <w:rsid w:val="00C369E0"/>
    <w:rsid w:val="00C36D28"/>
    <w:rsid w:val="00C37ED2"/>
    <w:rsid w:val="00C37F3D"/>
    <w:rsid w:val="00C4072E"/>
    <w:rsid w:val="00C40CAE"/>
    <w:rsid w:val="00C40D1E"/>
    <w:rsid w:val="00C40FAA"/>
    <w:rsid w:val="00C41203"/>
    <w:rsid w:val="00C4126A"/>
    <w:rsid w:val="00C41321"/>
    <w:rsid w:val="00C413C1"/>
    <w:rsid w:val="00C4148E"/>
    <w:rsid w:val="00C416C7"/>
    <w:rsid w:val="00C423E6"/>
    <w:rsid w:val="00C4281A"/>
    <w:rsid w:val="00C42DF2"/>
    <w:rsid w:val="00C4399C"/>
    <w:rsid w:val="00C43D37"/>
    <w:rsid w:val="00C44578"/>
    <w:rsid w:val="00C44ADD"/>
    <w:rsid w:val="00C44DC6"/>
    <w:rsid w:val="00C4547C"/>
    <w:rsid w:val="00C45A37"/>
    <w:rsid w:val="00C46802"/>
    <w:rsid w:val="00C470FF"/>
    <w:rsid w:val="00C47729"/>
    <w:rsid w:val="00C477EC"/>
    <w:rsid w:val="00C478D3"/>
    <w:rsid w:val="00C47B88"/>
    <w:rsid w:val="00C5064E"/>
    <w:rsid w:val="00C5066E"/>
    <w:rsid w:val="00C506B0"/>
    <w:rsid w:val="00C5073F"/>
    <w:rsid w:val="00C50F11"/>
    <w:rsid w:val="00C5132C"/>
    <w:rsid w:val="00C513EE"/>
    <w:rsid w:val="00C5191A"/>
    <w:rsid w:val="00C519CA"/>
    <w:rsid w:val="00C52021"/>
    <w:rsid w:val="00C524F8"/>
    <w:rsid w:val="00C52628"/>
    <w:rsid w:val="00C526CA"/>
    <w:rsid w:val="00C52945"/>
    <w:rsid w:val="00C52C9C"/>
    <w:rsid w:val="00C52CD6"/>
    <w:rsid w:val="00C530BA"/>
    <w:rsid w:val="00C5321D"/>
    <w:rsid w:val="00C5379F"/>
    <w:rsid w:val="00C53C13"/>
    <w:rsid w:val="00C53DED"/>
    <w:rsid w:val="00C54400"/>
    <w:rsid w:val="00C5470A"/>
    <w:rsid w:val="00C54C53"/>
    <w:rsid w:val="00C54D81"/>
    <w:rsid w:val="00C55770"/>
    <w:rsid w:val="00C55991"/>
    <w:rsid w:val="00C55A7E"/>
    <w:rsid w:val="00C55F2D"/>
    <w:rsid w:val="00C567FC"/>
    <w:rsid w:val="00C56B17"/>
    <w:rsid w:val="00C56E7B"/>
    <w:rsid w:val="00C606FE"/>
    <w:rsid w:val="00C6080B"/>
    <w:rsid w:val="00C611F2"/>
    <w:rsid w:val="00C61213"/>
    <w:rsid w:val="00C614A8"/>
    <w:rsid w:val="00C6169B"/>
    <w:rsid w:val="00C61F60"/>
    <w:rsid w:val="00C6241D"/>
    <w:rsid w:val="00C64089"/>
    <w:rsid w:val="00C6459F"/>
    <w:rsid w:val="00C646C8"/>
    <w:rsid w:val="00C6516C"/>
    <w:rsid w:val="00C65276"/>
    <w:rsid w:val="00C65305"/>
    <w:rsid w:val="00C660E3"/>
    <w:rsid w:val="00C66129"/>
    <w:rsid w:val="00C67E45"/>
    <w:rsid w:val="00C67FA1"/>
    <w:rsid w:val="00C70821"/>
    <w:rsid w:val="00C719DD"/>
    <w:rsid w:val="00C71E40"/>
    <w:rsid w:val="00C723AC"/>
    <w:rsid w:val="00C7283D"/>
    <w:rsid w:val="00C72860"/>
    <w:rsid w:val="00C72F56"/>
    <w:rsid w:val="00C7322B"/>
    <w:rsid w:val="00C73497"/>
    <w:rsid w:val="00C73BE0"/>
    <w:rsid w:val="00C741EF"/>
    <w:rsid w:val="00C7434F"/>
    <w:rsid w:val="00C74459"/>
    <w:rsid w:val="00C74563"/>
    <w:rsid w:val="00C74D73"/>
    <w:rsid w:val="00C75072"/>
    <w:rsid w:val="00C7572E"/>
    <w:rsid w:val="00C758B3"/>
    <w:rsid w:val="00C75DDF"/>
    <w:rsid w:val="00C75E09"/>
    <w:rsid w:val="00C76B79"/>
    <w:rsid w:val="00C77F74"/>
    <w:rsid w:val="00C800AA"/>
    <w:rsid w:val="00C8019E"/>
    <w:rsid w:val="00C803AD"/>
    <w:rsid w:val="00C80686"/>
    <w:rsid w:val="00C80851"/>
    <w:rsid w:val="00C80DC1"/>
    <w:rsid w:val="00C80DDA"/>
    <w:rsid w:val="00C81475"/>
    <w:rsid w:val="00C8159D"/>
    <w:rsid w:val="00C81809"/>
    <w:rsid w:val="00C819CE"/>
    <w:rsid w:val="00C81B36"/>
    <w:rsid w:val="00C82356"/>
    <w:rsid w:val="00C82523"/>
    <w:rsid w:val="00C830C8"/>
    <w:rsid w:val="00C83AE9"/>
    <w:rsid w:val="00C84706"/>
    <w:rsid w:val="00C84B09"/>
    <w:rsid w:val="00C84E5B"/>
    <w:rsid w:val="00C851CD"/>
    <w:rsid w:val="00C852C8"/>
    <w:rsid w:val="00C85343"/>
    <w:rsid w:val="00C860C0"/>
    <w:rsid w:val="00C8634D"/>
    <w:rsid w:val="00C8651E"/>
    <w:rsid w:val="00C8660F"/>
    <w:rsid w:val="00C868FC"/>
    <w:rsid w:val="00C86915"/>
    <w:rsid w:val="00C874D1"/>
    <w:rsid w:val="00C877CB"/>
    <w:rsid w:val="00C90456"/>
    <w:rsid w:val="00C9076B"/>
    <w:rsid w:val="00C9103C"/>
    <w:rsid w:val="00C91390"/>
    <w:rsid w:val="00C917D7"/>
    <w:rsid w:val="00C91A69"/>
    <w:rsid w:val="00C91BD4"/>
    <w:rsid w:val="00C91DC4"/>
    <w:rsid w:val="00C91EB5"/>
    <w:rsid w:val="00C91FAB"/>
    <w:rsid w:val="00C92D52"/>
    <w:rsid w:val="00C92D93"/>
    <w:rsid w:val="00C932DC"/>
    <w:rsid w:val="00C93324"/>
    <w:rsid w:val="00C93913"/>
    <w:rsid w:val="00C93C01"/>
    <w:rsid w:val="00C93E98"/>
    <w:rsid w:val="00C9414C"/>
    <w:rsid w:val="00C941E0"/>
    <w:rsid w:val="00C952F3"/>
    <w:rsid w:val="00C9610C"/>
    <w:rsid w:val="00C971D5"/>
    <w:rsid w:val="00C972DC"/>
    <w:rsid w:val="00C97C76"/>
    <w:rsid w:val="00C97E81"/>
    <w:rsid w:val="00C97FD1"/>
    <w:rsid w:val="00CA031B"/>
    <w:rsid w:val="00CA1054"/>
    <w:rsid w:val="00CA1179"/>
    <w:rsid w:val="00CA1FC2"/>
    <w:rsid w:val="00CA2801"/>
    <w:rsid w:val="00CA2C08"/>
    <w:rsid w:val="00CA3479"/>
    <w:rsid w:val="00CA3524"/>
    <w:rsid w:val="00CA3AAE"/>
    <w:rsid w:val="00CA4082"/>
    <w:rsid w:val="00CA462A"/>
    <w:rsid w:val="00CA498B"/>
    <w:rsid w:val="00CA4B50"/>
    <w:rsid w:val="00CA506B"/>
    <w:rsid w:val="00CA524D"/>
    <w:rsid w:val="00CA531D"/>
    <w:rsid w:val="00CA579B"/>
    <w:rsid w:val="00CA589B"/>
    <w:rsid w:val="00CA5989"/>
    <w:rsid w:val="00CA6060"/>
    <w:rsid w:val="00CA64EA"/>
    <w:rsid w:val="00CA64FC"/>
    <w:rsid w:val="00CA6C08"/>
    <w:rsid w:val="00CA70E3"/>
    <w:rsid w:val="00CA7670"/>
    <w:rsid w:val="00CA767A"/>
    <w:rsid w:val="00CA7AFE"/>
    <w:rsid w:val="00CB039A"/>
    <w:rsid w:val="00CB0404"/>
    <w:rsid w:val="00CB128C"/>
    <w:rsid w:val="00CB216E"/>
    <w:rsid w:val="00CB3001"/>
    <w:rsid w:val="00CB3489"/>
    <w:rsid w:val="00CB4DEC"/>
    <w:rsid w:val="00CB51E5"/>
    <w:rsid w:val="00CB5396"/>
    <w:rsid w:val="00CB5440"/>
    <w:rsid w:val="00CB5535"/>
    <w:rsid w:val="00CB59C9"/>
    <w:rsid w:val="00CB5C32"/>
    <w:rsid w:val="00CB5D3D"/>
    <w:rsid w:val="00CB5FE0"/>
    <w:rsid w:val="00CB620E"/>
    <w:rsid w:val="00CB66EC"/>
    <w:rsid w:val="00CB6B20"/>
    <w:rsid w:val="00CB6EC7"/>
    <w:rsid w:val="00CB7E98"/>
    <w:rsid w:val="00CC0ACA"/>
    <w:rsid w:val="00CC0C29"/>
    <w:rsid w:val="00CC0DF2"/>
    <w:rsid w:val="00CC118F"/>
    <w:rsid w:val="00CC157A"/>
    <w:rsid w:val="00CC2870"/>
    <w:rsid w:val="00CC2B4B"/>
    <w:rsid w:val="00CC318F"/>
    <w:rsid w:val="00CC3879"/>
    <w:rsid w:val="00CC399C"/>
    <w:rsid w:val="00CC3E00"/>
    <w:rsid w:val="00CC4116"/>
    <w:rsid w:val="00CC43F4"/>
    <w:rsid w:val="00CC49D7"/>
    <w:rsid w:val="00CC524D"/>
    <w:rsid w:val="00CC68BB"/>
    <w:rsid w:val="00CC6D4A"/>
    <w:rsid w:val="00CC74A1"/>
    <w:rsid w:val="00CD014E"/>
    <w:rsid w:val="00CD0B8E"/>
    <w:rsid w:val="00CD0F1B"/>
    <w:rsid w:val="00CD2091"/>
    <w:rsid w:val="00CD27D3"/>
    <w:rsid w:val="00CD2E8E"/>
    <w:rsid w:val="00CD36C2"/>
    <w:rsid w:val="00CD3C59"/>
    <w:rsid w:val="00CD405B"/>
    <w:rsid w:val="00CD43DE"/>
    <w:rsid w:val="00CD47AA"/>
    <w:rsid w:val="00CD4A5F"/>
    <w:rsid w:val="00CD4B9A"/>
    <w:rsid w:val="00CD5346"/>
    <w:rsid w:val="00CD5C08"/>
    <w:rsid w:val="00CD670E"/>
    <w:rsid w:val="00CD6B47"/>
    <w:rsid w:val="00CD6E26"/>
    <w:rsid w:val="00CD6E68"/>
    <w:rsid w:val="00CD7942"/>
    <w:rsid w:val="00CD7C54"/>
    <w:rsid w:val="00CD7CAD"/>
    <w:rsid w:val="00CD7EC4"/>
    <w:rsid w:val="00CE05A6"/>
    <w:rsid w:val="00CE0AFB"/>
    <w:rsid w:val="00CE1A22"/>
    <w:rsid w:val="00CE1C7B"/>
    <w:rsid w:val="00CE397B"/>
    <w:rsid w:val="00CE3E79"/>
    <w:rsid w:val="00CE4340"/>
    <w:rsid w:val="00CE447C"/>
    <w:rsid w:val="00CE4B6A"/>
    <w:rsid w:val="00CE4CD4"/>
    <w:rsid w:val="00CE50B3"/>
    <w:rsid w:val="00CE5894"/>
    <w:rsid w:val="00CE6591"/>
    <w:rsid w:val="00CE68D5"/>
    <w:rsid w:val="00CE7B79"/>
    <w:rsid w:val="00CF0E82"/>
    <w:rsid w:val="00CF0FD8"/>
    <w:rsid w:val="00CF127F"/>
    <w:rsid w:val="00CF17CD"/>
    <w:rsid w:val="00CF2989"/>
    <w:rsid w:val="00CF3324"/>
    <w:rsid w:val="00CF337B"/>
    <w:rsid w:val="00CF3625"/>
    <w:rsid w:val="00CF3CAF"/>
    <w:rsid w:val="00CF420E"/>
    <w:rsid w:val="00CF4380"/>
    <w:rsid w:val="00CF4D04"/>
    <w:rsid w:val="00CF4F90"/>
    <w:rsid w:val="00CF5D41"/>
    <w:rsid w:val="00CF6027"/>
    <w:rsid w:val="00CF624A"/>
    <w:rsid w:val="00CF662F"/>
    <w:rsid w:val="00CF664A"/>
    <w:rsid w:val="00CF70BA"/>
    <w:rsid w:val="00CF7171"/>
    <w:rsid w:val="00CF74A0"/>
    <w:rsid w:val="00CF7600"/>
    <w:rsid w:val="00CF78F2"/>
    <w:rsid w:val="00D00682"/>
    <w:rsid w:val="00D006CD"/>
    <w:rsid w:val="00D0135C"/>
    <w:rsid w:val="00D013D6"/>
    <w:rsid w:val="00D01909"/>
    <w:rsid w:val="00D01DB9"/>
    <w:rsid w:val="00D01E91"/>
    <w:rsid w:val="00D03507"/>
    <w:rsid w:val="00D03AC2"/>
    <w:rsid w:val="00D04069"/>
    <w:rsid w:val="00D04326"/>
    <w:rsid w:val="00D04545"/>
    <w:rsid w:val="00D05562"/>
    <w:rsid w:val="00D05835"/>
    <w:rsid w:val="00D05AE9"/>
    <w:rsid w:val="00D05C30"/>
    <w:rsid w:val="00D05C64"/>
    <w:rsid w:val="00D05F5B"/>
    <w:rsid w:val="00D06575"/>
    <w:rsid w:val="00D06BD6"/>
    <w:rsid w:val="00D06D26"/>
    <w:rsid w:val="00D0796E"/>
    <w:rsid w:val="00D07B5B"/>
    <w:rsid w:val="00D10229"/>
    <w:rsid w:val="00D106FC"/>
    <w:rsid w:val="00D1073F"/>
    <w:rsid w:val="00D10DBD"/>
    <w:rsid w:val="00D1130A"/>
    <w:rsid w:val="00D11EB0"/>
    <w:rsid w:val="00D123A7"/>
    <w:rsid w:val="00D12403"/>
    <w:rsid w:val="00D13043"/>
    <w:rsid w:val="00D1304A"/>
    <w:rsid w:val="00D134AF"/>
    <w:rsid w:val="00D13804"/>
    <w:rsid w:val="00D13988"/>
    <w:rsid w:val="00D13AB2"/>
    <w:rsid w:val="00D13C2B"/>
    <w:rsid w:val="00D14548"/>
    <w:rsid w:val="00D14750"/>
    <w:rsid w:val="00D14B7A"/>
    <w:rsid w:val="00D14C08"/>
    <w:rsid w:val="00D14CF9"/>
    <w:rsid w:val="00D15428"/>
    <w:rsid w:val="00D159EF"/>
    <w:rsid w:val="00D15AD8"/>
    <w:rsid w:val="00D15D26"/>
    <w:rsid w:val="00D16060"/>
    <w:rsid w:val="00D1661A"/>
    <w:rsid w:val="00D168CC"/>
    <w:rsid w:val="00D16987"/>
    <w:rsid w:val="00D169AB"/>
    <w:rsid w:val="00D16C08"/>
    <w:rsid w:val="00D16C6E"/>
    <w:rsid w:val="00D16E7F"/>
    <w:rsid w:val="00D16F98"/>
    <w:rsid w:val="00D170EC"/>
    <w:rsid w:val="00D1751F"/>
    <w:rsid w:val="00D17A7F"/>
    <w:rsid w:val="00D20120"/>
    <w:rsid w:val="00D2020C"/>
    <w:rsid w:val="00D203DC"/>
    <w:rsid w:val="00D204FC"/>
    <w:rsid w:val="00D207BC"/>
    <w:rsid w:val="00D20907"/>
    <w:rsid w:val="00D20CA7"/>
    <w:rsid w:val="00D2121C"/>
    <w:rsid w:val="00D21782"/>
    <w:rsid w:val="00D218F4"/>
    <w:rsid w:val="00D21B64"/>
    <w:rsid w:val="00D21B74"/>
    <w:rsid w:val="00D220B7"/>
    <w:rsid w:val="00D22E49"/>
    <w:rsid w:val="00D239AF"/>
    <w:rsid w:val="00D23D27"/>
    <w:rsid w:val="00D2400E"/>
    <w:rsid w:val="00D240BC"/>
    <w:rsid w:val="00D240DA"/>
    <w:rsid w:val="00D243FD"/>
    <w:rsid w:val="00D25052"/>
    <w:rsid w:val="00D25390"/>
    <w:rsid w:val="00D2581B"/>
    <w:rsid w:val="00D25934"/>
    <w:rsid w:val="00D25A2B"/>
    <w:rsid w:val="00D260FF"/>
    <w:rsid w:val="00D26166"/>
    <w:rsid w:val="00D261E4"/>
    <w:rsid w:val="00D2650A"/>
    <w:rsid w:val="00D2659E"/>
    <w:rsid w:val="00D26DF8"/>
    <w:rsid w:val="00D2780E"/>
    <w:rsid w:val="00D30058"/>
    <w:rsid w:val="00D30792"/>
    <w:rsid w:val="00D315DE"/>
    <w:rsid w:val="00D318BB"/>
    <w:rsid w:val="00D31CEE"/>
    <w:rsid w:val="00D31DCF"/>
    <w:rsid w:val="00D3206C"/>
    <w:rsid w:val="00D32076"/>
    <w:rsid w:val="00D32835"/>
    <w:rsid w:val="00D32F01"/>
    <w:rsid w:val="00D33366"/>
    <w:rsid w:val="00D33466"/>
    <w:rsid w:val="00D33B26"/>
    <w:rsid w:val="00D33B90"/>
    <w:rsid w:val="00D345E3"/>
    <w:rsid w:val="00D34771"/>
    <w:rsid w:val="00D34C4D"/>
    <w:rsid w:val="00D34FFF"/>
    <w:rsid w:val="00D350B6"/>
    <w:rsid w:val="00D3510D"/>
    <w:rsid w:val="00D35ACC"/>
    <w:rsid w:val="00D35F2D"/>
    <w:rsid w:val="00D361EC"/>
    <w:rsid w:val="00D361FF"/>
    <w:rsid w:val="00D365EC"/>
    <w:rsid w:val="00D376FA"/>
    <w:rsid w:val="00D379F7"/>
    <w:rsid w:val="00D402F8"/>
    <w:rsid w:val="00D40533"/>
    <w:rsid w:val="00D4082D"/>
    <w:rsid w:val="00D4097B"/>
    <w:rsid w:val="00D40ABF"/>
    <w:rsid w:val="00D40F17"/>
    <w:rsid w:val="00D40F5E"/>
    <w:rsid w:val="00D40FB0"/>
    <w:rsid w:val="00D41D30"/>
    <w:rsid w:val="00D41E5A"/>
    <w:rsid w:val="00D424F9"/>
    <w:rsid w:val="00D425ED"/>
    <w:rsid w:val="00D42A73"/>
    <w:rsid w:val="00D43098"/>
    <w:rsid w:val="00D4370B"/>
    <w:rsid w:val="00D43800"/>
    <w:rsid w:val="00D43ABD"/>
    <w:rsid w:val="00D43D3B"/>
    <w:rsid w:val="00D44312"/>
    <w:rsid w:val="00D4495E"/>
    <w:rsid w:val="00D4538D"/>
    <w:rsid w:val="00D45781"/>
    <w:rsid w:val="00D459E9"/>
    <w:rsid w:val="00D465B4"/>
    <w:rsid w:val="00D46CF4"/>
    <w:rsid w:val="00D46F7A"/>
    <w:rsid w:val="00D46FB3"/>
    <w:rsid w:val="00D474B5"/>
    <w:rsid w:val="00D47D07"/>
    <w:rsid w:val="00D50904"/>
    <w:rsid w:val="00D50B62"/>
    <w:rsid w:val="00D50C3F"/>
    <w:rsid w:val="00D51427"/>
    <w:rsid w:val="00D51AB9"/>
    <w:rsid w:val="00D51F21"/>
    <w:rsid w:val="00D52000"/>
    <w:rsid w:val="00D52354"/>
    <w:rsid w:val="00D530F5"/>
    <w:rsid w:val="00D539CF"/>
    <w:rsid w:val="00D53A90"/>
    <w:rsid w:val="00D54958"/>
    <w:rsid w:val="00D54EEC"/>
    <w:rsid w:val="00D550BC"/>
    <w:rsid w:val="00D55F1A"/>
    <w:rsid w:val="00D55FDF"/>
    <w:rsid w:val="00D56630"/>
    <w:rsid w:val="00D568F1"/>
    <w:rsid w:val="00D571C7"/>
    <w:rsid w:val="00D57677"/>
    <w:rsid w:val="00D5769B"/>
    <w:rsid w:val="00D57CDA"/>
    <w:rsid w:val="00D60114"/>
    <w:rsid w:val="00D603CC"/>
    <w:rsid w:val="00D60D8E"/>
    <w:rsid w:val="00D60DC6"/>
    <w:rsid w:val="00D60F3D"/>
    <w:rsid w:val="00D61FFF"/>
    <w:rsid w:val="00D62571"/>
    <w:rsid w:val="00D62575"/>
    <w:rsid w:val="00D627F9"/>
    <w:rsid w:val="00D6294E"/>
    <w:rsid w:val="00D629A0"/>
    <w:rsid w:val="00D62A0B"/>
    <w:rsid w:val="00D6326D"/>
    <w:rsid w:val="00D634FC"/>
    <w:rsid w:val="00D639AC"/>
    <w:rsid w:val="00D63E32"/>
    <w:rsid w:val="00D64298"/>
    <w:rsid w:val="00D644EF"/>
    <w:rsid w:val="00D6459D"/>
    <w:rsid w:val="00D64BA2"/>
    <w:rsid w:val="00D64F58"/>
    <w:rsid w:val="00D652E7"/>
    <w:rsid w:val="00D6657F"/>
    <w:rsid w:val="00D669CE"/>
    <w:rsid w:val="00D67E0F"/>
    <w:rsid w:val="00D701E4"/>
    <w:rsid w:val="00D702A8"/>
    <w:rsid w:val="00D706F1"/>
    <w:rsid w:val="00D70D00"/>
    <w:rsid w:val="00D70E30"/>
    <w:rsid w:val="00D71A63"/>
    <w:rsid w:val="00D71D35"/>
    <w:rsid w:val="00D72675"/>
    <w:rsid w:val="00D72A27"/>
    <w:rsid w:val="00D72F49"/>
    <w:rsid w:val="00D730D1"/>
    <w:rsid w:val="00D73113"/>
    <w:rsid w:val="00D733FE"/>
    <w:rsid w:val="00D7374D"/>
    <w:rsid w:val="00D73983"/>
    <w:rsid w:val="00D73B75"/>
    <w:rsid w:val="00D744CA"/>
    <w:rsid w:val="00D74717"/>
    <w:rsid w:val="00D748E8"/>
    <w:rsid w:val="00D7559A"/>
    <w:rsid w:val="00D755E6"/>
    <w:rsid w:val="00D762AC"/>
    <w:rsid w:val="00D7687F"/>
    <w:rsid w:val="00D76887"/>
    <w:rsid w:val="00D76C69"/>
    <w:rsid w:val="00D76E15"/>
    <w:rsid w:val="00D77372"/>
    <w:rsid w:val="00D7755C"/>
    <w:rsid w:val="00D775B7"/>
    <w:rsid w:val="00D77A61"/>
    <w:rsid w:val="00D77B51"/>
    <w:rsid w:val="00D80333"/>
    <w:rsid w:val="00D8040B"/>
    <w:rsid w:val="00D807CD"/>
    <w:rsid w:val="00D80965"/>
    <w:rsid w:val="00D80FA6"/>
    <w:rsid w:val="00D81E0D"/>
    <w:rsid w:val="00D81FD0"/>
    <w:rsid w:val="00D823FB"/>
    <w:rsid w:val="00D8252D"/>
    <w:rsid w:val="00D82ADB"/>
    <w:rsid w:val="00D83937"/>
    <w:rsid w:val="00D83E7E"/>
    <w:rsid w:val="00D83E7F"/>
    <w:rsid w:val="00D83F57"/>
    <w:rsid w:val="00D841C2"/>
    <w:rsid w:val="00D8470D"/>
    <w:rsid w:val="00D85B83"/>
    <w:rsid w:val="00D85B9A"/>
    <w:rsid w:val="00D86530"/>
    <w:rsid w:val="00D86888"/>
    <w:rsid w:val="00D8782F"/>
    <w:rsid w:val="00D87A3A"/>
    <w:rsid w:val="00D87C31"/>
    <w:rsid w:val="00D87E14"/>
    <w:rsid w:val="00D90598"/>
    <w:rsid w:val="00D909C5"/>
    <w:rsid w:val="00D90DDC"/>
    <w:rsid w:val="00D915D6"/>
    <w:rsid w:val="00D939B8"/>
    <w:rsid w:val="00D93A62"/>
    <w:rsid w:val="00D94305"/>
    <w:rsid w:val="00D94773"/>
    <w:rsid w:val="00D94DC8"/>
    <w:rsid w:val="00D95325"/>
    <w:rsid w:val="00D953A7"/>
    <w:rsid w:val="00D958AC"/>
    <w:rsid w:val="00D95E71"/>
    <w:rsid w:val="00D9698B"/>
    <w:rsid w:val="00D96C9A"/>
    <w:rsid w:val="00D96FD5"/>
    <w:rsid w:val="00D97382"/>
    <w:rsid w:val="00DA0646"/>
    <w:rsid w:val="00DA0E15"/>
    <w:rsid w:val="00DA109C"/>
    <w:rsid w:val="00DA17A6"/>
    <w:rsid w:val="00DA1E0F"/>
    <w:rsid w:val="00DA21CB"/>
    <w:rsid w:val="00DA22EC"/>
    <w:rsid w:val="00DA29D5"/>
    <w:rsid w:val="00DA312F"/>
    <w:rsid w:val="00DA4B44"/>
    <w:rsid w:val="00DA4F26"/>
    <w:rsid w:val="00DA51D2"/>
    <w:rsid w:val="00DA53F0"/>
    <w:rsid w:val="00DA59C7"/>
    <w:rsid w:val="00DA5ACE"/>
    <w:rsid w:val="00DA6958"/>
    <w:rsid w:val="00DA6A19"/>
    <w:rsid w:val="00DA6EF4"/>
    <w:rsid w:val="00DA741F"/>
    <w:rsid w:val="00DA780F"/>
    <w:rsid w:val="00DA7891"/>
    <w:rsid w:val="00DA79C7"/>
    <w:rsid w:val="00DA7CCD"/>
    <w:rsid w:val="00DB05C7"/>
    <w:rsid w:val="00DB0664"/>
    <w:rsid w:val="00DB0A5E"/>
    <w:rsid w:val="00DB0A61"/>
    <w:rsid w:val="00DB0C5F"/>
    <w:rsid w:val="00DB0E19"/>
    <w:rsid w:val="00DB1AA7"/>
    <w:rsid w:val="00DB2346"/>
    <w:rsid w:val="00DB27F9"/>
    <w:rsid w:val="00DB2F66"/>
    <w:rsid w:val="00DB30DB"/>
    <w:rsid w:val="00DB38DB"/>
    <w:rsid w:val="00DB3AD9"/>
    <w:rsid w:val="00DB3C84"/>
    <w:rsid w:val="00DB3D8E"/>
    <w:rsid w:val="00DB3E63"/>
    <w:rsid w:val="00DB3E9C"/>
    <w:rsid w:val="00DB4064"/>
    <w:rsid w:val="00DB4948"/>
    <w:rsid w:val="00DB526A"/>
    <w:rsid w:val="00DB5682"/>
    <w:rsid w:val="00DB5CE6"/>
    <w:rsid w:val="00DB6497"/>
    <w:rsid w:val="00DB6604"/>
    <w:rsid w:val="00DB6A0A"/>
    <w:rsid w:val="00DB6DA7"/>
    <w:rsid w:val="00DB705B"/>
    <w:rsid w:val="00DB7360"/>
    <w:rsid w:val="00DC1431"/>
    <w:rsid w:val="00DC187C"/>
    <w:rsid w:val="00DC2102"/>
    <w:rsid w:val="00DC23D1"/>
    <w:rsid w:val="00DC2438"/>
    <w:rsid w:val="00DC26D7"/>
    <w:rsid w:val="00DC2B0A"/>
    <w:rsid w:val="00DC313D"/>
    <w:rsid w:val="00DC365E"/>
    <w:rsid w:val="00DC4175"/>
    <w:rsid w:val="00DC44D9"/>
    <w:rsid w:val="00DC46DE"/>
    <w:rsid w:val="00DC487E"/>
    <w:rsid w:val="00DC4BCA"/>
    <w:rsid w:val="00DC4F64"/>
    <w:rsid w:val="00DC565F"/>
    <w:rsid w:val="00DC604B"/>
    <w:rsid w:val="00DC6771"/>
    <w:rsid w:val="00DC6785"/>
    <w:rsid w:val="00DC6F12"/>
    <w:rsid w:val="00DC726F"/>
    <w:rsid w:val="00DC7727"/>
    <w:rsid w:val="00DC7CF5"/>
    <w:rsid w:val="00DC7D19"/>
    <w:rsid w:val="00DC7E71"/>
    <w:rsid w:val="00DD1077"/>
    <w:rsid w:val="00DD155E"/>
    <w:rsid w:val="00DD22A1"/>
    <w:rsid w:val="00DD250A"/>
    <w:rsid w:val="00DD4243"/>
    <w:rsid w:val="00DD47F8"/>
    <w:rsid w:val="00DD49F9"/>
    <w:rsid w:val="00DD4ECC"/>
    <w:rsid w:val="00DD5DCC"/>
    <w:rsid w:val="00DD6251"/>
    <w:rsid w:val="00DD62AD"/>
    <w:rsid w:val="00DD6AE2"/>
    <w:rsid w:val="00DD6E68"/>
    <w:rsid w:val="00DD70AA"/>
    <w:rsid w:val="00DE0DD0"/>
    <w:rsid w:val="00DE1131"/>
    <w:rsid w:val="00DE12B6"/>
    <w:rsid w:val="00DE1354"/>
    <w:rsid w:val="00DE142B"/>
    <w:rsid w:val="00DE2690"/>
    <w:rsid w:val="00DE2E47"/>
    <w:rsid w:val="00DE2E98"/>
    <w:rsid w:val="00DE3391"/>
    <w:rsid w:val="00DE3BF8"/>
    <w:rsid w:val="00DE3C05"/>
    <w:rsid w:val="00DE3DA2"/>
    <w:rsid w:val="00DE4077"/>
    <w:rsid w:val="00DE4394"/>
    <w:rsid w:val="00DE4712"/>
    <w:rsid w:val="00DE47CD"/>
    <w:rsid w:val="00DE50E4"/>
    <w:rsid w:val="00DE52E9"/>
    <w:rsid w:val="00DE5C2C"/>
    <w:rsid w:val="00DE6010"/>
    <w:rsid w:val="00DE6735"/>
    <w:rsid w:val="00DE6C23"/>
    <w:rsid w:val="00DE6F3A"/>
    <w:rsid w:val="00DE7AB8"/>
    <w:rsid w:val="00DF06FF"/>
    <w:rsid w:val="00DF08AE"/>
    <w:rsid w:val="00DF0930"/>
    <w:rsid w:val="00DF0ABA"/>
    <w:rsid w:val="00DF1636"/>
    <w:rsid w:val="00DF209E"/>
    <w:rsid w:val="00DF20B1"/>
    <w:rsid w:val="00DF2E7B"/>
    <w:rsid w:val="00DF2EE5"/>
    <w:rsid w:val="00DF32E3"/>
    <w:rsid w:val="00DF34BB"/>
    <w:rsid w:val="00DF35A4"/>
    <w:rsid w:val="00DF4345"/>
    <w:rsid w:val="00DF4AD7"/>
    <w:rsid w:val="00DF4BCA"/>
    <w:rsid w:val="00DF4CC0"/>
    <w:rsid w:val="00DF5749"/>
    <w:rsid w:val="00DF575E"/>
    <w:rsid w:val="00DF5891"/>
    <w:rsid w:val="00DF5917"/>
    <w:rsid w:val="00DF5DB5"/>
    <w:rsid w:val="00DF6160"/>
    <w:rsid w:val="00DF62FA"/>
    <w:rsid w:val="00DF63D6"/>
    <w:rsid w:val="00DF655C"/>
    <w:rsid w:val="00DF6BCF"/>
    <w:rsid w:val="00DF708A"/>
    <w:rsid w:val="00DF77CF"/>
    <w:rsid w:val="00E001AA"/>
    <w:rsid w:val="00E008DC"/>
    <w:rsid w:val="00E01E7C"/>
    <w:rsid w:val="00E01FC3"/>
    <w:rsid w:val="00E02E85"/>
    <w:rsid w:val="00E02ED5"/>
    <w:rsid w:val="00E030FE"/>
    <w:rsid w:val="00E032AB"/>
    <w:rsid w:val="00E039C1"/>
    <w:rsid w:val="00E03FB4"/>
    <w:rsid w:val="00E0503D"/>
    <w:rsid w:val="00E05D77"/>
    <w:rsid w:val="00E05DF4"/>
    <w:rsid w:val="00E0627F"/>
    <w:rsid w:val="00E06418"/>
    <w:rsid w:val="00E07203"/>
    <w:rsid w:val="00E0750A"/>
    <w:rsid w:val="00E07577"/>
    <w:rsid w:val="00E1046C"/>
    <w:rsid w:val="00E10C99"/>
    <w:rsid w:val="00E11041"/>
    <w:rsid w:val="00E11462"/>
    <w:rsid w:val="00E119D4"/>
    <w:rsid w:val="00E11AE0"/>
    <w:rsid w:val="00E11D14"/>
    <w:rsid w:val="00E125EE"/>
    <w:rsid w:val="00E12662"/>
    <w:rsid w:val="00E12FBB"/>
    <w:rsid w:val="00E1313C"/>
    <w:rsid w:val="00E1337A"/>
    <w:rsid w:val="00E13D02"/>
    <w:rsid w:val="00E14078"/>
    <w:rsid w:val="00E1449F"/>
    <w:rsid w:val="00E1459F"/>
    <w:rsid w:val="00E1461C"/>
    <w:rsid w:val="00E1480C"/>
    <w:rsid w:val="00E14E06"/>
    <w:rsid w:val="00E14EA6"/>
    <w:rsid w:val="00E1525A"/>
    <w:rsid w:val="00E15B46"/>
    <w:rsid w:val="00E16119"/>
    <w:rsid w:val="00E17ECD"/>
    <w:rsid w:val="00E20136"/>
    <w:rsid w:val="00E20641"/>
    <w:rsid w:val="00E20DD4"/>
    <w:rsid w:val="00E20EE3"/>
    <w:rsid w:val="00E20FF0"/>
    <w:rsid w:val="00E213F8"/>
    <w:rsid w:val="00E21429"/>
    <w:rsid w:val="00E21D3D"/>
    <w:rsid w:val="00E228D9"/>
    <w:rsid w:val="00E2314D"/>
    <w:rsid w:val="00E23756"/>
    <w:rsid w:val="00E23BF2"/>
    <w:rsid w:val="00E24031"/>
    <w:rsid w:val="00E24ED8"/>
    <w:rsid w:val="00E24F50"/>
    <w:rsid w:val="00E25033"/>
    <w:rsid w:val="00E258DE"/>
    <w:rsid w:val="00E25A39"/>
    <w:rsid w:val="00E25A9C"/>
    <w:rsid w:val="00E261EA"/>
    <w:rsid w:val="00E2623F"/>
    <w:rsid w:val="00E26961"/>
    <w:rsid w:val="00E26CBC"/>
    <w:rsid w:val="00E27346"/>
    <w:rsid w:val="00E27BBB"/>
    <w:rsid w:val="00E3038F"/>
    <w:rsid w:val="00E30E72"/>
    <w:rsid w:val="00E31865"/>
    <w:rsid w:val="00E31E62"/>
    <w:rsid w:val="00E31EB6"/>
    <w:rsid w:val="00E324EE"/>
    <w:rsid w:val="00E3279E"/>
    <w:rsid w:val="00E32893"/>
    <w:rsid w:val="00E329D1"/>
    <w:rsid w:val="00E32EC6"/>
    <w:rsid w:val="00E3310B"/>
    <w:rsid w:val="00E33118"/>
    <w:rsid w:val="00E33241"/>
    <w:rsid w:val="00E332F2"/>
    <w:rsid w:val="00E33ACA"/>
    <w:rsid w:val="00E33C35"/>
    <w:rsid w:val="00E34533"/>
    <w:rsid w:val="00E347C6"/>
    <w:rsid w:val="00E348E3"/>
    <w:rsid w:val="00E34D58"/>
    <w:rsid w:val="00E34FB1"/>
    <w:rsid w:val="00E352EB"/>
    <w:rsid w:val="00E35BB5"/>
    <w:rsid w:val="00E36470"/>
    <w:rsid w:val="00E3681D"/>
    <w:rsid w:val="00E36906"/>
    <w:rsid w:val="00E36BA7"/>
    <w:rsid w:val="00E371E2"/>
    <w:rsid w:val="00E37B38"/>
    <w:rsid w:val="00E37E20"/>
    <w:rsid w:val="00E40C37"/>
    <w:rsid w:val="00E41379"/>
    <w:rsid w:val="00E414C4"/>
    <w:rsid w:val="00E41565"/>
    <w:rsid w:val="00E416BB"/>
    <w:rsid w:val="00E41817"/>
    <w:rsid w:val="00E419FE"/>
    <w:rsid w:val="00E41C92"/>
    <w:rsid w:val="00E41E2A"/>
    <w:rsid w:val="00E423E6"/>
    <w:rsid w:val="00E425CF"/>
    <w:rsid w:val="00E4268C"/>
    <w:rsid w:val="00E427DB"/>
    <w:rsid w:val="00E4346E"/>
    <w:rsid w:val="00E43AE2"/>
    <w:rsid w:val="00E44E9C"/>
    <w:rsid w:val="00E4555A"/>
    <w:rsid w:val="00E47233"/>
    <w:rsid w:val="00E473E5"/>
    <w:rsid w:val="00E47415"/>
    <w:rsid w:val="00E4747F"/>
    <w:rsid w:val="00E4794F"/>
    <w:rsid w:val="00E47990"/>
    <w:rsid w:val="00E47AC2"/>
    <w:rsid w:val="00E47CC3"/>
    <w:rsid w:val="00E504CE"/>
    <w:rsid w:val="00E50CE3"/>
    <w:rsid w:val="00E50F14"/>
    <w:rsid w:val="00E510A4"/>
    <w:rsid w:val="00E5186A"/>
    <w:rsid w:val="00E51C34"/>
    <w:rsid w:val="00E51DA4"/>
    <w:rsid w:val="00E5293C"/>
    <w:rsid w:val="00E52E17"/>
    <w:rsid w:val="00E52F5D"/>
    <w:rsid w:val="00E530B9"/>
    <w:rsid w:val="00E5317C"/>
    <w:rsid w:val="00E53839"/>
    <w:rsid w:val="00E54056"/>
    <w:rsid w:val="00E54376"/>
    <w:rsid w:val="00E54C3D"/>
    <w:rsid w:val="00E55DB3"/>
    <w:rsid w:val="00E55E0E"/>
    <w:rsid w:val="00E55E44"/>
    <w:rsid w:val="00E5606C"/>
    <w:rsid w:val="00E56980"/>
    <w:rsid w:val="00E573FE"/>
    <w:rsid w:val="00E57717"/>
    <w:rsid w:val="00E602B9"/>
    <w:rsid w:val="00E60AD8"/>
    <w:rsid w:val="00E61334"/>
    <w:rsid w:val="00E619F0"/>
    <w:rsid w:val="00E61A47"/>
    <w:rsid w:val="00E61E28"/>
    <w:rsid w:val="00E61F4A"/>
    <w:rsid w:val="00E626C0"/>
    <w:rsid w:val="00E62A3F"/>
    <w:rsid w:val="00E6316F"/>
    <w:rsid w:val="00E63794"/>
    <w:rsid w:val="00E65584"/>
    <w:rsid w:val="00E655C9"/>
    <w:rsid w:val="00E66496"/>
    <w:rsid w:val="00E66839"/>
    <w:rsid w:val="00E66EE8"/>
    <w:rsid w:val="00E671DC"/>
    <w:rsid w:val="00E673D7"/>
    <w:rsid w:val="00E67E1B"/>
    <w:rsid w:val="00E701EA"/>
    <w:rsid w:val="00E7052D"/>
    <w:rsid w:val="00E707A8"/>
    <w:rsid w:val="00E71335"/>
    <w:rsid w:val="00E7152B"/>
    <w:rsid w:val="00E715A2"/>
    <w:rsid w:val="00E719DD"/>
    <w:rsid w:val="00E71A3A"/>
    <w:rsid w:val="00E72A08"/>
    <w:rsid w:val="00E73456"/>
    <w:rsid w:val="00E73D4E"/>
    <w:rsid w:val="00E73DAD"/>
    <w:rsid w:val="00E741F6"/>
    <w:rsid w:val="00E74D28"/>
    <w:rsid w:val="00E74DC1"/>
    <w:rsid w:val="00E75AF2"/>
    <w:rsid w:val="00E75AFD"/>
    <w:rsid w:val="00E77A22"/>
    <w:rsid w:val="00E80228"/>
    <w:rsid w:val="00E811C1"/>
    <w:rsid w:val="00E813BF"/>
    <w:rsid w:val="00E816D3"/>
    <w:rsid w:val="00E81CC5"/>
    <w:rsid w:val="00E81E76"/>
    <w:rsid w:val="00E81EBB"/>
    <w:rsid w:val="00E8212D"/>
    <w:rsid w:val="00E8229E"/>
    <w:rsid w:val="00E82A1D"/>
    <w:rsid w:val="00E82B73"/>
    <w:rsid w:val="00E82D43"/>
    <w:rsid w:val="00E8353F"/>
    <w:rsid w:val="00E836D8"/>
    <w:rsid w:val="00E83D03"/>
    <w:rsid w:val="00E844D0"/>
    <w:rsid w:val="00E84E5C"/>
    <w:rsid w:val="00E8523F"/>
    <w:rsid w:val="00E85487"/>
    <w:rsid w:val="00E857B5"/>
    <w:rsid w:val="00E859D0"/>
    <w:rsid w:val="00E85F2C"/>
    <w:rsid w:val="00E86536"/>
    <w:rsid w:val="00E86573"/>
    <w:rsid w:val="00E867A6"/>
    <w:rsid w:val="00E867B3"/>
    <w:rsid w:val="00E86E86"/>
    <w:rsid w:val="00E87C77"/>
    <w:rsid w:val="00E87C78"/>
    <w:rsid w:val="00E87EB9"/>
    <w:rsid w:val="00E90074"/>
    <w:rsid w:val="00E90246"/>
    <w:rsid w:val="00E9095C"/>
    <w:rsid w:val="00E91474"/>
    <w:rsid w:val="00E91583"/>
    <w:rsid w:val="00E91A37"/>
    <w:rsid w:val="00E92160"/>
    <w:rsid w:val="00E9221C"/>
    <w:rsid w:val="00E92892"/>
    <w:rsid w:val="00E92CF6"/>
    <w:rsid w:val="00E93132"/>
    <w:rsid w:val="00E931D4"/>
    <w:rsid w:val="00E943D4"/>
    <w:rsid w:val="00E94876"/>
    <w:rsid w:val="00E95353"/>
    <w:rsid w:val="00E95D1C"/>
    <w:rsid w:val="00E95D40"/>
    <w:rsid w:val="00E967A9"/>
    <w:rsid w:val="00E967B4"/>
    <w:rsid w:val="00E9716D"/>
    <w:rsid w:val="00E9732D"/>
    <w:rsid w:val="00EA028A"/>
    <w:rsid w:val="00EA02E5"/>
    <w:rsid w:val="00EA0512"/>
    <w:rsid w:val="00EA084C"/>
    <w:rsid w:val="00EA0AED"/>
    <w:rsid w:val="00EA0D6A"/>
    <w:rsid w:val="00EA1073"/>
    <w:rsid w:val="00EA1526"/>
    <w:rsid w:val="00EA1A30"/>
    <w:rsid w:val="00EA1B29"/>
    <w:rsid w:val="00EA248E"/>
    <w:rsid w:val="00EA26F8"/>
    <w:rsid w:val="00EA2CBF"/>
    <w:rsid w:val="00EA2D3B"/>
    <w:rsid w:val="00EA2F18"/>
    <w:rsid w:val="00EA3376"/>
    <w:rsid w:val="00EA4327"/>
    <w:rsid w:val="00EA454B"/>
    <w:rsid w:val="00EA4823"/>
    <w:rsid w:val="00EA5619"/>
    <w:rsid w:val="00EA5C28"/>
    <w:rsid w:val="00EA5DBA"/>
    <w:rsid w:val="00EA6058"/>
    <w:rsid w:val="00EA6883"/>
    <w:rsid w:val="00EA6B47"/>
    <w:rsid w:val="00EA6B67"/>
    <w:rsid w:val="00EA6C6B"/>
    <w:rsid w:val="00EA727E"/>
    <w:rsid w:val="00EA731C"/>
    <w:rsid w:val="00EA7F26"/>
    <w:rsid w:val="00EB0410"/>
    <w:rsid w:val="00EB0711"/>
    <w:rsid w:val="00EB1DC1"/>
    <w:rsid w:val="00EB1F6B"/>
    <w:rsid w:val="00EB216B"/>
    <w:rsid w:val="00EB28F8"/>
    <w:rsid w:val="00EB2AF6"/>
    <w:rsid w:val="00EB3D46"/>
    <w:rsid w:val="00EB546D"/>
    <w:rsid w:val="00EB614E"/>
    <w:rsid w:val="00EB68E8"/>
    <w:rsid w:val="00EB6D6C"/>
    <w:rsid w:val="00EB7615"/>
    <w:rsid w:val="00EB7765"/>
    <w:rsid w:val="00EB7A9E"/>
    <w:rsid w:val="00EB7BF6"/>
    <w:rsid w:val="00EB7DEC"/>
    <w:rsid w:val="00EC0038"/>
    <w:rsid w:val="00EC074D"/>
    <w:rsid w:val="00EC0885"/>
    <w:rsid w:val="00EC2441"/>
    <w:rsid w:val="00EC2942"/>
    <w:rsid w:val="00EC2AB9"/>
    <w:rsid w:val="00EC2B25"/>
    <w:rsid w:val="00EC2D2E"/>
    <w:rsid w:val="00EC2D52"/>
    <w:rsid w:val="00EC2F2B"/>
    <w:rsid w:val="00EC2F7D"/>
    <w:rsid w:val="00EC3274"/>
    <w:rsid w:val="00EC3469"/>
    <w:rsid w:val="00EC36DC"/>
    <w:rsid w:val="00EC39D6"/>
    <w:rsid w:val="00EC4008"/>
    <w:rsid w:val="00EC466A"/>
    <w:rsid w:val="00EC4A38"/>
    <w:rsid w:val="00EC4EA4"/>
    <w:rsid w:val="00EC5245"/>
    <w:rsid w:val="00EC5C42"/>
    <w:rsid w:val="00EC7172"/>
    <w:rsid w:val="00EC719F"/>
    <w:rsid w:val="00EC73ED"/>
    <w:rsid w:val="00EC7467"/>
    <w:rsid w:val="00EC7B36"/>
    <w:rsid w:val="00EC7B52"/>
    <w:rsid w:val="00EC7F46"/>
    <w:rsid w:val="00ED01C7"/>
    <w:rsid w:val="00ED0264"/>
    <w:rsid w:val="00ED02B7"/>
    <w:rsid w:val="00ED0D87"/>
    <w:rsid w:val="00ED125D"/>
    <w:rsid w:val="00ED1E3F"/>
    <w:rsid w:val="00ED20C0"/>
    <w:rsid w:val="00ED2350"/>
    <w:rsid w:val="00ED273D"/>
    <w:rsid w:val="00ED28A9"/>
    <w:rsid w:val="00ED2E4A"/>
    <w:rsid w:val="00ED2FDE"/>
    <w:rsid w:val="00ED317C"/>
    <w:rsid w:val="00ED4436"/>
    <w:rsid w:val="00ED4511"/>
    <w:rsid w:val="00ED4B8B"/>
    <w:rsid w:val="00ED5A5F"/>
    <w:rsid w:val="00ED5AAC"/>
    <w:rsid w:val="00ED60F8"/>
    <w:rsid w:val="00ED6279"/>
    <w:rsid w:val="00ED6B31"/>
    <w:rsid w:val="00ED6BED"/>
    <w:rsid w:val="00ED6C40"/>
    <w:rsid w:val="00ED6D68"/>
    <w:rsid w:val="00ED6F03"/>
    <w:rsid w:val="00ED781B"/>
    <w:rsid w:val="00ED7ABC"/>
    <w:rsid w:val="00ED7EAE"/>
    <w:rsid w:val="00EE03F6"/>
    <w:rsid w:val="00EE0537"/>
    <w:rsid w:val="00EE05E4"/>
    <w:rsid w:val="00EE075E"/>
    <w:rsid w:val="00EE0C57"/>
    <w:rsid w:val="00EE0CA1"/>
    <w:rsid w:val="00EE12AB"/>
    <w:rsid w:val="00EE1319"/>
    <w:rsid w:val="00EE1536"/>
    <w:rsid w:val="00EE1AFA"/>
    <w:rsid w:val="00EE1CE7"/>
    <w:rsid w:val="00EE2E4B"/>
    <w:rsid w:val="00EE34C4"/>
    <w:rsid w:val="00EE3956"/>
    <w:rsid w:val="00EE3AED"/>
    <w:rsid w:val="00EE3E5E"/>
    <w:rsid w:val="00EE41F0"/>
    <w:rsid w:val="00EE489F"/>
    <w:rsid w:val="00EE5332"/>
    <w:rsid w:val="00EE58A5"/>
    <w:rsid w:val="00EE5A76"/>
    <w:rsid w:val="00EE5F86"/>
    <w:rsid w:val="00EE6790"/>
    <w:rsid w:val="00EE6A4E"/>
    <w:rsid w:val="00EE6A5F"/>
    <w:rsid w:val="00EE6C00"/>
    <w:rsid w:val="00EE720D"/>
    <w:rsid w:val="00EE794A"/>
    <w:rsid w:val="00EE7CEA"/>
    <w:rsid w:val="00EE7E88"/>
    <w:rsid w:val="00EF023A"/>
    <w:rsid w:val="00EF050A"/>
    <w:rsid w:val="00EF0BC4"/>
    <w:rsid w:val="00EF1293"/>
    <w:rsid w:val="00EF1AD5"/>
    <w:rsid w:val="00EF2069"/>
    <w:rsid w:val="00EF28E8"/>
    <w:rsid w:val="00EF2CD9"/>
    <w:rsid w:val="00EF3661"/>
    <w:rsid w:val="00EF402C"/>
    <w:rsid w:val="00EF404C"/>
    <w:rsid w:val="00EF43E0"/>
    <w:rsid w:val="00EF483A"/>
    <w:rsid w:val="00EF4E76"/>
    <w:rsid w:val="00EF5B9F"/>
    <w:rsid w:val="00EF6332"/>
    <w:rsid w:val="00EF690E"/>
    <w:rsid w:val="00EF69D5"/>
    <w:rsid w:val="00EF6ECE"/>
    <w:rsid w:val="00EF760B"/>
    <w:rsid w:val="00EF7CAD"/>
    <w:rsid w:val="00EF7CB4"/>
    <w:rsid w:val="00EF7EAA"/>
    <w:rsid w:val="00F00176"/>
    <w:rsid w:val="00F001C7"/>
    <w:rsid w:val="00F0052E"/>
    <w:rsid w:val="00F0125E"/>
    <w:rsid w:val="00F0126F"/>
    <w:rsid w:val="00F01E94"/>
    <w:rsid w:val="00F0298C"/>
    <w:rsid w:val="00F02B65"/>
    <w:rsid w:val="00F031D6"/>
    <w:rsid w:val="00F03D17"/>
    <w:rsid w:val="00F04AFA"/>
    <w:rsid w:val="00F04FBC"/>
    <w:rsid w:val="00F04FE8"/>
    <w:rsid w:val="00F05DAE"/>
    <w:rsid w:val="00F05F50"/>
    <w:rsid w:val="00F0645F"/>
    <w:rsid w:val="00F076AA"/>
    <w:rsid w:val="00F07789"/>
    <w:rsid w:val="00F0785A"/>
    <w:rsid w:val="00F1063E"/>
    <w:rsid w:val="00F1074D"/>
    <w:rsid w:val="00F10753"/>
    <w:rsid w:val="00F10BCC"/>
    <w:rsid w:val="00F1133A"/>
    <w:rsid w:val="00F1135A"/>
    <w:rsid w:val="00F1146E"/>
    <w:rsid w:val="00F11E4B"/>
    <w:rsid w:val="00F11E62"/>
    <w:rsid w:val="00F12704"/>
    <w:rsid w:val="00F12A57"/>
    <w:rsid w:val="00F12BE7"/>
    <w:rsid w:val="00F12BF7"/>
    <w:rsid w:val="00F12D4D"/>
    <w:rsid w:val="00F134CC"/>
    <w:rsid w:val="00F144F3"/>
    <w:rsid w:val="00F1496E"/>
    <w:rsid w:val="00F1506F"/>
    <w:rsid w:val="00F1523E"/>
    <w:rsid w:val="00F15365"/>
    <w:rsid w:val="00F15AA8"/>
    <w:rsid w:val="00F15EA0"/>
    <w:rsid w:val="00F16480"/>
    <w:rsid w:val="00F17310"/>
    <w:rsid w:val="00F17387"/>
    <w:rsid w:val="00F17EAF"/>
    <w:rsid w:val="00F20266"/>
    <w:rsid w:val="00F202CC"/>
    <w:rsid w:val="00F203F8"/>
    <w:rsid w:val="00F20614"/>
    <w:rsid w:val="00F207D7"/>
    <w:rsid w:val="00F20912"/>
    <w:rsid w:val="00F209C5"/>
    <w:rsid w:val="00F20B5E"/>
    <w:rsid w:val="00F21249"/>
    <w:rsid w:val="00F214D4"/>
    <w:rsid w:val="00F21A4F"/>
    <w:rsid w:val="00F22082"/>
    <w:rsid w:val="00F228B7"/>
    <w:rsid w:val="00F22B29"/>
    <w:rsid w:val="00F22FC0"/>
    <w:rsid w:val="00F2311E"/>
    <w:rsid w:val="00F23B10"/>
    <w:rsid w:val="00F23E44"/>
    <w:rsid w:val="00F23EA6"/>
    <w:rsid w:val="00F245F8"/>
    <w:rsid w:val="00F24CAB"/>
    <w:rsid w:val="00F25298"/>
    <w:rsid w:val="00F254E8"/>
    <w:rsid w:val="00F26525"/>
    <w:rsid w:val="00F26CE5"/>
    <w:rsid w:val="00F27912"/>
    <w:rsid w:val="00F30BDD"/>
    <w:rsid w:val="00F312B2"/>
    <w:rsid w:val="00F3272F"/>
    <w:rsid w:val="00F32FFA"/>
    <w:rsid w:val="00F32FFD"/>
    <w:rsid w:val="00F330AE"/>
    <w:rsid w:val="00F33387"/>
    <w:rsid w:val="00F337FF"/>
    <w:rsid w:val="00F33A55"/>
    <w:rsid w:val="00F33EA7"/>
    <w:rsid w:val="00F341E7"/>
    <w:rsid w:val="00F34205"/>
    <w:rsid w:val="00F343CD"/>
    <w:rsid w:val="00F34753"/>
    <w:rsid w:val="00F34B91"/>
    <w:rsid w:val="00F3564C"/>
    <w:rsid w:val="00F35744"/>
    <w:rsid w:val="00F3621C"/>
    <w:rsid w:val="00F3670A"/>
    <w:rsid w:val="00F36D4E"/>
    <w:rsid w:val="00F37642"/>
    <w:rsid w:val="00F37FDF"/>
    <w:rsid w:val="00F40537"/>
    <w:rsid w:val="00F40EDB"/>
    <w:rsid w:val="00F41010"/>
    <w:rsid w:val="00F41B32"/>
    <w:rsid w:val="00F41C61"/>
    <w:rsid w:val="00F42024"/>
    <w:rsid w:val="00F42124"/>
    <w:rsid w:val="00F42278"/>
    <w:rsid w:val="00F4264D"/>
    <w:rsid w:val="00F431E7"/>
    <w:rsid w:val="00F43B1A"/>
    <w:rsid w:val="00F43C5B"/>
    <w:rsid w:val="00F44518"/>
    <w:rsid w:val="00F450D8"/>
    <w:rsid w:val="00F45692"/>
    <w:rsid w:val="00F45949"/>
    <w:rsid w:val="00F45EE9"/>
    <w:rsid w:val="00F461B2"/>
    <w:rsid w:val="00F463BB"/>
    <w:rsid w:val="00F46721"/>
    <w:rsid w:val="00F46D73"/>
    <w:rsid w:val="00F47BE3"/>
    <w:rsid w:val="00F502D1"/>
    <w:rsid w:val="00F502F1"/>
    <w:rsid w:val="00F519C4"/>
    <w:rsid w:val="00F51E7A"/>
    <w:rsid w:val="00F51F33"/>
    <w:rsid w:val="00F528A1"/>
    <w:rsid w:val="00F52BB4"/>
    <w:rsid w:val="00F53365"/>
    <w:rsid w:val="00F53CD3"/>
    <w:rsid w:val="00F541F1"/>
    <w:rsid w:val="00F545CF"/>
    <w:rsid w:val="00F54E16"/>
    <w:rsid w:val="00F55242"/>
    <w:rsid w:val="00F5553C"/>
    <w:rsid w:val="00F55C84"/>
    <w:rsid w:val="00F56AF0"/>
    <w:rsid w:val="00F56D76"/>
    <w:rsid w:val="00F56DEB"/>
    <w:rsid w:val="00F57102"/>
    <w:rsid w:val="00F5737F"/>
    <w:rsid w:val="00F57D2F"/>
    <w:rsid w:val="00F57EEC"/>
    <w:rsid w:val="00F60529"/>
    <w:rsid w:val="00F60989"/>
    <w:rsid w:val="00F60AEE"/>
    <w:rsid w:val="00F60AFB"/>
    <w:rsid w:val="00F60FD0"/>
    <w:rsid w:val="00F610F1"/>
    <w:rsid w:val="00F6199B"/>
    <w:rsid w:val="00F620F4"/>
    <w:rsid w:val="00F62712"/>
    <w:rsid w:val="00F6282D"/>
    <w:rsid w:val="00F62B38"/>
    <w:rsid w:val="00F6395F"/>
    <w:rsid w:val="00F64018"/>
    <w:rsid w:val="00F640B4"/>
    <w:rsid w:val="00F64564"/>
    <w:rsid w:val="00F64665"/>
    <w:rsid w:val="00F64A5F"/>
    <w:rsid w:val="00F651C4"/>
    <w:rsid w:val="00F660B2"/>
    <w:rsid w:val="00F668B9"/>
    <w:rsid w:val="00F66F66"/>
    <w:rsid w:val="00F67CF2"/>
    <w:rsid w:val="00F702A1"/>
    <w:rsid w:val="00F71104"/>
    <w:rsid w:val="00F714B5"/>
    <w:rsid w:val="00F71D71"/>
    <w:rsid w:val="00F72C00"/>
    <w:rsid w:val="00F72F8A"/>
    <w:rsid w:val="00F7358F"/>
    <w:rsid w:val="00F745F4"/>
    <w:rsid w:val="00F745F5"/>
    <w:rsid w:val="00F74669"/>
    <w:rsid w:val="00F7469C"/>
    <w:rsid w:val="00F74A68"/>
    <w:rsid w:val="00F75316"/>
    <w:rsid w:val="00F75417"/>
    <w:rsid w:val="00F75975"/>
    <w:rsid w:val="00F75E45"/>
    <w:rsid w:val="00F76001"/>
    <w:rsid w:val="00F762EA"/>
    <w:rsid w:val="00F76626"/>
    <w:rsid w:val="00F7687A"/>
    <w:rsid w:val="00F768A5"/>
    <w:rsid w:val="00F76CC3"/>
    <w:rsid w:val="00F774F6"/>
    <w:rsid w:val="00F80D52"/>
    <w:rsid w:val="00F80F6A"/>
    <w:rsid w:val="00F815C0"/>
    <w:rsid w:val="00F8162A"/>
    <w:rsid w:val="00F81646"/>
    <w:rsid w:val="00F828B3"/>
    <w:rsid w:val="00F82983"/>
    <w:rsid w:val="00F82DD3"/>
    <w:rsid w:val="00F82F0C"/>
    <w:rsid w:val="00F83EE5"/>
    <w:rsid w:val="00F8422C"/>
    <w:rsid w:val="00F842C9"/>
    <w:rsid w:val="00F84314"/>
    <w:rsid w:val="00F8532D"/>
    <w:rsid w:val="00F860A8"/>
    <w:rsid w:val="00F86128"/>
    <w:rsid w:val="00F86F0B"/>
    <w:rsid w:val="00F87047"/>
    <w:rsid w:val="00F871B5"/>
    <w:rsid w:val="00F878ED"/>
    <w:rsid w:val="00F87D80"/>
    <w:rsid w:val="00F90470"/>
    <w:rsid w:val="00F907B5"/>
    <w:rsid w:val="00F9178F"/>
    <w:rsid w:val="00F91A52"/>
    <w:rsid w:val="00F91A92"/>
    <w:rsid w:val="00F91BEA"/>
    <w:rsid w:val="00F91C01"/>
    <w:rsid w:val="00F93B91"/>
    <w:rsid w:val="00F946F7"/>
    <w:rsid w:val="00F9495B"/>
    <w:rsid w:val="00F94AE0"/>
    <w:rsid w:val="00F94E3B"/>
    <w:rsid w:val="00F94E7A"/>
    <w:rsid w:val="00F950EB"/>
    <w:rsid w:val="00F951CE"/>
    <w:rsid w:val="00F9525C"/>
    <w:rsid w:val="00F95812"/>
    <w:rsid w:val="00F95B20"/>
    <w:rsid w:val="00F96093"/>
    <w:rsid w:val="00F96A66"/>
    <w:rsid w:val="00F974D0"/>
    <w:rsid w:val="00F9797E"/>
    <w:rsid w:val="00FA0D11"/>
    <w:rsid w:val="00FA100F"/>
    <w:rsid w:val="00FA12C8"/>
    <w:rsid w:val="00FA14F0"/>
    <w:rsid w:val="00FA1C36"/>
    <w:rsid w:val="00FA2749"/>
    <w:rsid w:val="00FA2C80"/>
    <w:rsid w:val="00FA2D5A"/>
    <w:rsid w:val="00FA4012"/>
    <w:rsid w:val="00FA422C"/>
    <w:rsid w:val="00FA4445"/>
    <w:rsid w:val="00FA4865"/>
    <w:rsid w:val="00FA4AEE"/>
    <w:rsid w:val="00FA4BB6"/>
    <w:rsid w:val="00FA4C17"/>
    <w:rsid w:val="00FA521A"/>
    <w:rsid w:val="00FA59D1"/>
    <w:rsid w:val="00FA5C43"/>
    <w:rsid w:val="00FA5D97"/>
    <w:rsid w:val="00FA5E95"/>
    <w:rsid w:val="00FA6694"/>
    <w:rsid w:val="00FA731C"/>
    <w:rsid w:val="00FA735E"/>
    <w:rsid w:val="00FA746C"/>
    <w:rsid w:val="00FA7472"/>
    <w:rsid w:val="00FA7CDA"/>
    <w:rsid w:val="00FB03E6"/>
    <w:rsid w:val="00FB0936"/>
    <w:rsid w:val="00FB098A"/>
    <w:rsid w:val="00FB0B27"/>
    <w:rsid w:val="00FB0F8F"/>
    <w:rsid w:val="00FB129E"/>
    <w:rsid w:val="00FB1638"/>
    <w:rsid w:val="00FB175D"/>
    <w:rsid w:val="00FB1F9C"/>
    <w:rsid w:val="00FB26C2"/>
    <w:rsid w:val="00FB2EAA"/>
    <w:rsid w:val="00FB3246"/>
    <w:rsid w:val="00FB3420"/>
    <w:rsid w:val="00FB343E"/>
    <w:rsid w:val="00FB3992"/>
    <w:rsid w:val="00FB3A65"/>
    <w:rsid w:val="00FB3D80"/>
    <w:rsid w:val="00FB3F0A"/>
    <w:rsid w:val="00FB42DC"/>
    <w:rsid w:val="00FB43DD"/>
    <w:rsid w:val="00FB4A2A"/>
    <w:rsid w:val="00FB4B4F"/>
    <w:rsid w:val="00FB4ED6"/>
    <w:rsid w:val="00FB5511"/>
    <w:rsid w:val="00FB601B"/>
    <w:rsid w:val="00FB64A4"/>
    <w:rsid w:val="00FB6C5F"/>
    <w:rsid w:val="00FB6EF9"/>
    <w:rsid w:val="00FB70AE"/>
    <w:rsid w:val="00FB7763"/>
    <w:rsid w:val="00FB79BE"/>
    <w:rsid w:val="00FC05BC"/>
    <w:rsid w:val="00FC062A"/>
    <w:rsid w:val="00FC074C"/>
    <w:rsid w:val="00FC1D04"/>
    <w:rsid w:val="00FC224D"/>
    <w:rsid w:val="00FC249D"/>
    <w:rsid w:val="00FC305C"/>
    <w:rsid w:val="00FC3429"/>
    <w:rsid w:val="00FC3BCA"/>
    <w:rsid w:val="00FC3CED"/>
    <w:rsid w:val="00FC3E8D"/>
    <w:rsid w:val="00FC449F"/>
    <w:rsid w:val="00FC48F7"/>
    <w:rsid w:val="00FC5128"/>
    <w:rsid w:val="00FC6119"/>
    <w:rsid w:val="00FC6C47"/>
    <w:rsid w:val="00FC73D7"/>
    <w:rsid w:val="00FC7EE1"/>
    <w:rsid w:val="00FD1426"/>
    <w:rsid w:val="00FD1B81"/>
    <w:rsid w:val="00FD1BEA"/>
    <w:rsid w:val="00FD255A"/>
    <w:rsid w:val="00FD263F"/>
    <w:rsid w:val="00FD34BB"/>
    <w:rsid w:val="00FD51D6"/>
    <w:rsid w:val="00FD56EA"/>
    <w:rsid w:val="00FD5FAA"/>
    <w:rsid w:val="00FD6D67"/>
    <w:rsid w:val="00FD7347"/>
    <w:rsid w:val="00FD74DA"/>
    <w:rsid w:val="00FD7749"/>
    <w:rsid w:val="00FD774F"/>
    <w:rsid w:val="00FD797C"/>
    <w:rsid w:val="00FD79D6"/>
    <w:rsid w:val="00FD7BB4"/>
    <w:rsid w:val="00FD7F90"/>
    <w:rsid w:val="00FE0CE5"/>
    <w:rsid w:val="00FE0EC6"/>
    <w:rsid w:val="00FE0FFD"/>
    <w:rsid w:val="00FE1184"/>
    <w:rsid w:val="00FE12E4"/>
    <w:rsid w:val="00FE170E"/>
    <w:rsid w:val="00FE1774"/>
    <w:rsid w:val="00FE17CA"/>
    <w:rsid w:val="00FE1CA5"/>
    <w:rsid w:val="00FE263F"/>
    <w:rsid w:val="00FE2D06"/>
    <w:rsid w:val="00FE2E4B"/>
    <w:rsid w:val="00FE3525"/>
    <w:rsid w:val="00FE366D"/>
    <w:rsid w:val="00FE38B1"/>
    <w:rsid w:val="00FE3B9E"/>
    <w:rsid w:val="00FE4D94"/>
    <w:rsid w:val="00FE59DB"/>
    <w:rsid w:val="00FE5A6B"/>
    <w:rsid w:val="00FE5BE8"/>
    <w:rsid w:val="00FE5E55"/>
    <w:rsid w:val="00FE6687"/>
    <w:rsid w:val="00FE6D69"/>
    <w:rsid w:val="00FE7519"/>
    <w:rsid w:val="00FE77F0"/>
    <w:rsid w:val="00FE795F"/>
    <w:rsid w:val="00FE7966"/>
    <w:rsid w:val="00FE7A27"/>
    <w:rsid w:val="00FF0078"/>
    <w:rsid w:val="00FF0530"/>
    <w:rsid w:val="00FF0982"/>
    <w:rsid w:val="00FF0D13"/>
    <w:rsid w:val="00FF13BB"/>
    <w:rsid w:val="00FF1FDB"/>
    <w:rsid w:val="00FF2042"/>
    <w:rsid w:val="00FF29AB"/>
    <w:rsid w:val="00FF2B62"/>
    <w:rsid w:val="00FF3C20"/>
    <w:rsid w:val="00FF439C"/>
    <w:rsid w:val="00FF4825"/>
    <w:rsid w:val="00FF496F"/>
    <w:rsid w:val="00FF51B8"/>
    <w:rsid w:val="00FF5DFE"/>
    <w:rsid w:val="00FF613A"/>
    <w:rsid w:val="00FF686C"/>
    <w:rsid w:val="00FF7483"/>
    <w:rsid w:val="00FF7714"/>
    <w:rsid w:val="00FF7724"/>
    <w:rsid w:val="00FF7EF4"/>
    <w:rsid w:val="00FF7F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5FB5"/>
    <w:pPr>
      <w:spacing w:after="160" w:line="259" w:lineRule="auto"/>
    </w:pPr>
    <w:rPr>
      <w:rFonts w:ascii="Calibri" w:eastAsia="MS Mincho" w:hAnsi="Calibri" w:cs="Times New Roman"/>
      <w:lang w:val="sq-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16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1A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7">
    <w:name w:val="heading 7"/>
    <w:aliases w:val="Style Left: 3,25 cm"/>
    <w:basedOn w:val="Normal"/>
    <w:next w:val="Normal"/>
    <w:link w:val="Heading7Char"/>
    <w:unhideWhenUsed/>
    <w:qFormat/>
    <w:rsid w:val="0002520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8A5FB5"/>
    <w:pPr>
      <w:spacing w:after="0" w:line="240" w:lineRule="auto"/>
    </w:pPr>
    <w:rPr>
      <w:rFonts w:ascii="Calibri" w:eastAsia="MS Mincho" w:hAnsi="Calibri" w:cs="Times New Roman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5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5FB5"/>
    <w:rPr>
      <w:rFonts w:ascii="Tahoma" w:eastAsia="MS Mincho" w:hAnsi="Tahoma" w:cs="Tahoma"/>
      <w:sz w:val="16"/>
      <w:szCs w:val="16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9723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23E2"/>
    <w:rPr>
      <w:rFonts w:ascii="Calibri" w:eastAsia="MS Mincho" w:hAnsi="Calibri" w:cs="Times New Roman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9723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23E2"/>
    <w:rPr>
      <w:rFonts w:ascii="Calibri" w:eastAsia="MS Mincho" w:hAnsi="Calibri" w:cs="Times New Roman"/>
      <w:lang w:val="sq-AL"/>
    </w:rPr>
  </w:style>
  <w:style w:type="paragraph" w:customStyle="1" w:styleId="Akti">
    <w:name w:val="Akti"/>
    <w:link w:val="AktiChar"/>
    <w:rsid w:val="003042CE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3042CE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link w:val="NumriData"/>
    <w:locked/>
    <w:rsid w:val="003042CE"/>
    <w:rPr>
      <w:rFonts w:ascii="Garamond" w:eastAsia="MS Mincho" w:hAnsi="Garamond" w:cs="CG Times"/>
      <w:b/>
      <w:bCs/>
      <w:sz w:val="24"/>
      <w:lang w:val="en-GB"/>
    </w:rPr>
  </w:style>
  <w:style w:type="paragraph" w:customStyle="1" w:styleId="Titulli">
    <w:name w:val="Titulli"/>
    <w:next w:val="Normal"/>
    <w:link w:val="TitulliChar"/>
    <w:uiPriority w:val="99"/>
    <w:rsid w:val="003042CE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link w:val="Titulli"/>
    <w:uiPriority w:val="99"/>
    <w:rsid w:val="003042CE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link w:val="Akti"/>
    <w:rsid w:val="003042CE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Hapesira7">
    <w:name w:val="Hapesira 7"/>
    <w:basedOn w:val="Normal"/>
    <w:qFormat/>
    <w:rsid w:val="003042CE"/>
    <w:pPr>
      <w:widowControl w:val="0"/>
      <w:spacing w:after="0" w:line="240" w:lineRule="auto"/>
      <w:ind w:firstLine="284"/>
      <w:jc w:val="both"/>
    </w:pPr>
    <w:rPr>
      <w:rFonts w:ascii="Garamond" w:hAnsi="Garamond" w:cs="CG Times"/>
      <w:sz w:val="14"/>
      <w:szCs w:val="24"/>
      <w:lang w:val="en-US"/>
    </w:rPr>
  </w:style>
  <w:style w:type="paragraph" w:customStyle="1" w:styleId="Paragrafi">
    <w:name w:val="Paragrafi"/>
    <w:link w:val="ParagrafiChar"/>
    <w:qFormat/>
    <w:rsid w:val="00011D6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link w:val="Paragrafi"/>
    <w:locked/>
    <w:rsid w:val="00011D6D"/>
    <w:rPr>
      <w:rFonts w:ascii="Garamond" w:eastAsia="MS Mincho" w:hAnsi="Garamond" w:cs="CG Times"/>
      <w:sz w:val="24"/>
    </w:rPr>
  </w:style>
  <w:style w:type="paragraph" w:customStyle="1" w:styleId="Numri">
    <w:name w:val="Numri"/>
    <w:aliases w:val="data"/>
    <w:basedOn w:val="Paragrafi"/>
    <w:qFormat/>
    <w:rsid w:val="00011D6D"/>
    <w:pPr>
      <w:ind w:firstLine="0"/>
      <w:jc w:val="center"/>
    </w:pPr>
    <w:rPr>
      <w:rFonts w:cs="Times New Roman"/>
      <w:b/>
      <w:szCs w:val="20"/>
    </w:rPr>
  </w:style>
  <w:style w:type="paragraph" w:customStyle="1" w:styleId="TITULL">
    <w:name w:val="TITULL"/>
    <w:basedOn w:val="Normal"/>
    <w:qFormat/>
    <w:rsid w:val="00011D6D"/>
    <w:pPr>
      <w:widowControl w:val="0"/>
      <w:spacing w:after="0" w:line="240" w:lineRule="auto"/>
      <w:jc w:val="center"/>
    </w:pPr>
    <w:rPr>
      <w:rFonts w:ascii="Garamond" w:hAnsi="Garamond"/>
      <w:b/>
      <w:caps/>
      <w:spacing w:val="-4"/>
      <w:sz w:val="24"/>
      <w:szCs w:val="20"/>
      <w:lang w:val="en-US"/>
    </w:rPr>
  </w:style>
  <w:style w:type="paragraph" w:customStyle="1" w:styleId="AKTI0">
    <w:name w:val="AKTI"/>
    <w:basedOn w:val="Paragrafi"/>
    <w:qFormat/>
    <w:rsid w:val="00011D6D"/>
    <w:pPr>
      <w:ind w:firstLine="0"/>
      <w:jc w:val="center"/>
    </w:pPr>
    <w:rPr>
      <w:rFonts w:cs="Times New Roman"/>
      <w:b/>
      <w:szCs w:val="20"/>
    </w:rPr>
  </w:style>
  <w:style w:type="paragraph" w:customStyle="1" w:styleId="Autoriteti">
    <w:name w:val="Autoriteti"/>
    <w:next w:val="Normal"/>
    <w:link w:val="AutoritetiChar"/>
    <w:rsid w:val="00413FF3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character" w:customStyle="1" w:styleId="AutoritetiChar">
    <w:name w:val="Autoriteti Char"/>
    <w:link w:val="Autoriteti"/>
    <w:locked/>
    <w:rsid w:val="00413FF3"/>
    <w:rPr>
      <w:rFonts w:ascii="Garamond" w:eastAsia="MS Mincho" w:hAnsi="Garamond" w:cs="CG Times"/>
      <w:caps/>
      <w:sz w:val="24"/>
      <w:lang w:val="en-GB"/>
    </w:rPr>
  </w:style>
  <w:style w:type="paragraph" w:customStyle="1" w:styleId="paragrafi0">
    <w:name w:val="paragrafi"/>
    <w:basedOn w:val="Normal"/>
    <w:rsid w:val="00F209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q-AL"/>
    </w:rPr>
  </w:style>
  <w:style w:type="paragraph" w:styleId="Title">
    <w:name w:val="Title"/>
    <w:basedOn w:val="Heading1"/>
    <w:next w:val="Normal"/>
    <w:link w:val="TitleChar"/>
    <w:uiPriority w:val="99"/>
    <w:qFormat/>
    <w:rsid w:val="00DF1636"/>
    <w:pPr>
      <w:keepNext w:val="0"/>
      <w:keepLines w:val="0"/>
      <w:pBdr>
        <w:bottom w:val="single" w:sz="4" w:space="1" w:color="auto"/>
      </w:pBdr>
      <w:tabs>
        <w:tab w:val="num" w:pos="360"/>
      </w:tabs>
      <w:spacing w:before="240" w:line="240" w:lineRule="auto"/>
      <w:ind w:left="360"/>
      <w:contextualSpacing/>
    </w:pPr>
    <w:rPr>
      <w:rFonts w:ascii="Calibri" w:eastAsia="Times New Roman" w:hAnsi="Calibri" w:cs="Arial"/>
      <w:bCs w:val="0"/>
      <w:caps/>
      <w:color w:val="auto"/>
      <w:spacing w:val="10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99"/>
    <w:rsid w:val="00DF1636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character" w:customStyle="1" w:styleId="Heading1Char">
    <w:name w:val="Heading 1 Char"/>
    <w:basedOn w:val="DefaultParagraphFont"/>
    <w:link w:val="Heading1"/>
    <w:uiPriority w:val="9"/>
    <w:rsid w:val="00DF16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q-AL"/>
    </w:rPr>
  </w:style>
  <w:style w:type="paragraph" w:styleId="Subtitle">
    <w:name w:val="Subtitle"/>
    <w:basedOn w:val="Normal"/>
    <w:link w:val="SubtitleChar"/>
    <w:qFormat/>
    <w:rsid w:val="00480FD2"/>
    <w:pPr>
      <w:spacing w:after="0" w:line="240" w:lineRule="auto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480FD2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paragraph" w:customStyle="1" w:styleId="Paragraf02">
    <w:name w:val="Paragraf 0.2"/>
    <w:basedOn w:val="Paragrafi"/>
    <w:qFormat/>
    <w:rsid w:val="008456A3"/>
    <w:pPr>
      <w:tabs>
        <w:tab w:val="left" w:pos="6575"/>
      </w:tabs>
    </w:pPr>
    <w:rPr>
      <w:spacing w:val="-4"/>
    </w:rPr>
  </w:style>
  <w:style w:type="paragraph" w:customStyle="1" w:styleId="AutoritetiEmer">
    <w:name w:val="Autoriteti_Emer"/>
    <w:next w:val="Normal"/>
    <w:link w:val="AutoritetiEmerChar"/>
    <w:rsid w:val="006C3231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6C3231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Default">
    <w:name w:val="Default"/>
    <w:link w:val="DefaultChar"/>
    <w:uiPriority w:val="99"/>
    <w:rsid w:val="00C32EE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C32EE0"/>
    <w:rPr>
      <w:rFonts w:ascii="Calibri" w:eastAsia="MS Mincho" w:hAnsi="Calibri" w:cs="Times New Roman"/>
      <w:lang w:val="sq-AL"/>
    </w:rPr>
  </w:style>
  <w:style w:type="paragraph" w:customStyle="1" w:styleId="NeniTitull">
    <w:name w:val="Neni_Titull"/>
    <w:next w:val="Normal"/>
    <w:link w:val="NeniTitullChar"/>
    <w:rsid w:val="00113830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4547CF"/>
    <w:pPr>
      <w:spacing w:after="0" w:line="240" w:lineRule="auto"/>
      <w:ind w:firstLine="284"/>
      <w:jc w:val="both"/>
    </w:pPr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4547CF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Rimando nota a piè di pagina2,Footnote Reference Arial,callout"/>
    <w:link w:val="Char2"/>
    <w:uiPriority w:val="99"/>
    <w:qFormat/>
    <w:rsid w:val="004547CF"/>
    <w:rPr>
      <w:vertAlign w:val="superscript"/>
    </w:rPr>
  </w:style>
  <w:style w:type="character" w:styleId="Strong">
    <w:name w:val="Strong"/>
    <w:uiPriority w:val="22"/>
    <w:qFormat/>
    <w:rsid w:val="001F6C8D"/>
    <w:rPr>
      <w:b/>
      <w:bCs/>
    </w:rPr>
  </w:style>
  <w:style w:type="character" w:styleId="Hyperlink">
    <w:name w:val="Hyperlink"/>
    <w:basedOn w:val="DefaultParagraphFont"/>
    <w:uiPriority w:val="99"/>
    <w:unhideWhenUsed/>
    <w:rsid w:val="006A1C30"/>
    <w:rPr>
      <w:color w:val="0000FF" w:themeColor="hyperlink"/>
      <w:u w:val="single"/>
    </w:rPr>
  </w:style>
  <w:style w:type="paragraph" w:customStyle="1" w:styleId="NeniNr">
    <w:name w:val="Neni_Nr"/>
    <w:next w:val="Normal"/>
    <w:link w:val="NeniNrChar"/>
    <w:rsid w:val="009F1C6D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9F1C6D"/>
    <w:rPr>
      <w:rFonts w:ascii="Garamond" w:eastAsia="MS Mincho" w:hAnsi="Garamond" w:cs="CG Times"/>
      <w:sz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1A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sq-AL"/>
    </w:rPr>
  </w:style>
  <w:style w:type="character" w:customStyle="1" w:styleId="Heading2Char1">
    <w:name w:val="Heading 2 Char1"/>
    <w:aliases w:val="num.                                               2 Char1"/>
    <w:locked/>
    <w:rsid w:val="000B1ADC"/>
    <w:rPr>
      <w:rFonts w:ascii="Cambria" w:eastAsia="MS Mincho" w:hAnsi="Cambria" w:cs="Cambria"/>
      <w:b/>
      <w:bCs/>
      <w:sz w:val="26"/>
      <w:szCs w:val="26"/>
    </w:rPr>
  </w:style>
  <w:style w:type="paragraph" w:customStyle="1" w:styleId="Vendosi">
    <w:name w:val="Vendosi"/>
    <w:basedOn w:val="Normal"/>
    <w:qFormat/>
    <w:rsid w:val="00732952"/>
    <w:pPr>
      <w:widowControl w:val="0"/>
      <w:spacing w:after="0" w:line="240" w:lineRule="auto"/>
      <w:jc w:val="center"/>
    </w:pPr>
    <w:rPr>
      <w:rFonts w:ascii="Garamond" w:hAnsi="Garamond" w:cs="CG Times"/>
      <w:caps/>
      <w:sz w:val="24"/>
      <w:szCs w:val="24"/>
      <w:lang w:val="en-US"/>
    </w:rPr>
  </w:style>
  <w:style w:type="paragraph" w:customStyle="1" w:styleId="Titull-Titull">
    <w:name w:val="Titull-Titull"/>
    <w:basedOn w:val="Paragrafi"/>
    <w:uiPriority w:val="99"/>
    <w:qFormat/>
    <w:rsid w:val="00101A32"/>
    <w:pPr>
      <w:ind w:firstLine="0"/>
      <w:jc w:val="center"/>
    </w:pPr>
    <w:rPr>
      <w:caps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025208"/>
    <w:rPr>
      <w:rFonts w:asciiTheme="majorHAnsi" w:eastAsiaTheme="majorEastAsia" w:hAnsiTheme="majorHAnsi" w:cstheme="majorBidi"/>
      <w:i/>
      <w:iCs/>
      <w:color w:val="404040" w:themeColor="text1" w:themeTint="BF"/>
      <w:lang w:val="sq-AL"/>
    </w:rPr>
  </w:style>
  <w:style w:type="paragraph" w:customStyle="1" w:styleId="AUTORITETI0">
    <w:name w:val="AUTORITETI"/>
    <w:basedOn w:val="Paragrafi"/>
    <w:qFormat/>
    <w:rsid w:val="00FE17CA"/>
    <w:pPr>
      <w:ind w:firstLine="0"/>
      <w:jc w:val="right"/>
    </w:pPr>
    <w:rPr>
      <w:rFonts w:cs="Times New Roman"/>
      <w:caps/>
      <w:szCs w:val="20"/>
    </w:rPr>
  </w:style>
  <w:style w:type="character" w:customStyle="1" w:styleId="JuParaCar">
    <w:name w:val="Ju_Para Car"/>
    <w:link w:val="JuPara"/>
    <w:locked/>
    <w:rsid w:val="005031DE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5031DE"/>
    <w:pPr>
      <w:suppressAutoHyphens/>
      <w:spacing w:after="0" w:line="240" w:lineRule="auto"/>
      <w:ind w:firstLine="284"/>
      <w:jc w:val="both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styleId="ListParagraph">
    <w:name w:val="List Paragraph"/>
    <w:basedOn w:val="Normal"/>
    <w:uiPriority w:val="34"/>
    <w:qFormat/>
    <w:rsid w:val="00865FD2"/>
    <w:pPr>
      <w:ind w:left="720"/>
      <w:contextualSpacing/>
    </w:p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D730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BodyA">
    <w:name w:val="Body A"/>
    <w:rsid w:val="000E47B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eastAsia="it-IT"/>
    </w:rPr>
  </w:style>
  <w:style w:type="character" w:customStyle="1" w:styleId="apple-converted-space">
    <w:name w:val="apple-converted-space"/>
    <w:rsid w:val="00A342C1"/>
  </w:style>
  <w:style w:type="paragraph" w:styleId="ListBullet">
    <w:name w:val="List Bullet"/>
    <w:basedOn w:val="Normal"/>
    <w:uiPriority w:val="99"/>
    <w:unhideWhenUsed/>
    <w:rsid w:val="00125C24"/>
    <w:pPr>
      <w:numPr>
        <w:numId w:val="1"/>
      </w:numPr>
      <w:contextualSpacing/>
    </w:pPr>
  </w:style>
  <w:style w:type="character" w:customStyle="1" w:styleId="apple-style-span">
    <w:name w:val="apple-style-span"/>
    <w:rsid w:val="004C3CE5"/>
  </w:style>
  <w:style w:type="character" w:customStyle="1" w:styleId="NeniTitullChar">
    <w:name w:val="Neni_Titull Char"/>
    <w:link w:val="NeniTitull"/>
    <w:rsid w:val="000B0F79"/>
    <w:rPr>
      <w:rFonts w:ascii="Garamond" w:eastAsia="MS Mincho" w:hAnsi="Garamond" w:cs="CG Times"/>
      <w:b/>
      <w:bCs/>
      <w:sz w:val="24"/>
      <w:lang w:val="en-GB"/>
    </w:rPr>
  </w:style>
  <w:style w:type="paragraph" w:customStyle="1" w:styleId="Char2">
    <w:name w:val="Char2"/>
    <w:basedOn w:val="Normal"/>
    <w:link w:val="FootnoteReference"/>
    <w:uiPriority w:val="99"/>
    <w:rsid w:val="005E0057"/>
    <w:pPr>
      <w:spacing w:line="240" w:lineRule="exact"/>
    </w:pPr>
    <w:rPr>
      <w:rFonts w:asciiTheme="minorHAnsi" w:eastAsiaTheme="minorHAnsi" w:hAnsiTheme="minorHAnsi" w:cstheme="minorBidi"/>
      <w:vertAlign w:val="superscript"/>
      <w:lang w:val="en-US"/>
    </w:rPr>
  </w:style>
  <w:style w:type="character" w:customStyle="1" w:styleId="longtext">
    <w:name w:val="long_text"/>
    <w:rsid w:val="005141DC"/>
    <w:rPr>
      <w:rFonts w:ascii="Comic Sans MS" w:hAnsi="Comic Sans MS"/>
      <w:b/>
      <w:sz w:val="96"/>
      <w:szCs w:val="24"/>
      <w:lang w:val="pl-PL" w:eastAsia="pl-PL" w:bidi="ar-SA"/>
    </w:rPr>
  </w:style>
  <w:style w:type="character" w:customStyle="1" w:styleId="tw4winMark">
    <w:name w:val="tw4winMark"/>
    <w:rsid w:val="005141DC"/>
    <w:rPr>
      <w:rFonts w:ascii="Courier New" w:hAnsi="Courier New" w:cs="Courier New"/>
      <w:vanish/>
      <w:color w:val="800080"/>
      <w:vertAlign w:val="subscript"/>
    </w:rPr>
  </w:style>
  <w:style w:type="character" w:customStyle="1" w:styleId="grame">
    <w:name w:val="grame"/>
    <w:rsid w:val="00E31E62"/>
    <w:rPr>
      <w:rFonts w:cs="Times New Roman"/>
    </w:rPr>
  </w:style>
  <w:style w:type="character" w:styleId="PageNumber">
    <w:name w:val="page number"/>
    <w:uiPriority w:val="99"/>
    <w:rsid w:val="008D50B0"/>
  </w:style>
  <w:style w:type="character" w:customStyle="1" w:styleId="DefaultChar">
    <w:name w:val="Default Char"/>
    <w:link w:val="Default"/>
    <w:uiPriority w:val="99"/>
    <w:locked/>
    <w:rsid w:val="00405D85"/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5FB5"/>
    <w:pPr>
      <w:spacing w:after="160" w:line="259" w:lineRule="auto"/>
    </w:pPr>
    <w:rPr>
      <w:rFonts w:ascii="Calibri" w:eastAsia="MS Mincho" w:hAnsi="Calibri" w:cs="Times New Roman"/>
      <w:lang w:val="sq-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16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1A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7">
    <w:name w:val="heading 7"/>
    <w:aliases w:val="Style Left: 3,25 cm"/>
    <w:basedOn w:val="Normal"/>
    <w:next w:val="Normal"/>
    <w:link w:val="Heading7Char"/>
    <w:unhideWhenUsed/>
    <w:qFormat/>
    <w:rsid w:val="0002520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8A5FB5"/>
    <w:pPr>
      <w:spacing w:after="0" w:line="240" w:lineRule="auto"/>
    </w:pPr>
    <w:rPr>
      <w:rFonts w:ascii="Calibri" w:eastAsia="MS Mincho" w:hAnsi="Calibri" w:cs="Times New Roman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5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5FB5"/>
    <w:rPr>
      <w:rFonts w:ascii="Tahoma" w:eastAsia="MS Mincho" w:hAnsi="Tahoma" w:cs="Tahoma"/>
      <w:sz w:val="16"/>
      <w:szCs w:val="16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9723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23E2"/>
    <w:rPr>
      <w:rFonts w:ascii="Calibri" w:eastAsia="MS Mincho" w:hAnsi="Calibri" w:cs="Times New Roman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9723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23E2"/>
    <w:rPr>
      <w:rFonts w:ascii="Calibri" w:eastAsia="MS Mincho" w:hAnsi="Calibri" w:cs="Times New Roman"/>
      <w:lang w:val="sq-AL"/>
    </w:rPr>
  </w:style>
  <w:style w:type="paragraph" w:customStyle="1" w:styleId="Akti">
    <w:name w:val="Akti"/>
    <w:link w:val="AktiChar"/>
    <w:rsid w:val="003042CE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3042CE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link w:val="NumriData"/>
    <w:locked/>
    <w:rsid w:val="003042CE"/>
    <w:rPr>
      <w:rFonts w:ascii="Garamond" w:eastAsia="MS Mincho" w:hAnsi="Garamond" w:cs="CG Times"/>
      <w:b/>
      <w:bCs/>
      <w:sz w:val="24"/>
      <w:lang w:val="en-GB"/>
    </w:rPr>
  </w:style>
  <w:style w:type="paragraph" w:customStyle="1" w:styleId="Titulli">
    <w:name w:val="Titulli"/>
    <w:next w:val="Normal"/>
    <w:link w:val="TitulliChar"/>
    <w:uiPriority w:val="99"/>
    <w:rsid w:val="003042CE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link w:val="Titulli"/>
    <w:uiPriority w:val="99"/>
    <w:rsid w:val="003042CE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link w:val="Akti"/>
    <w:rsid w:val="003042CE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Hapesira7">
    <w:name w:val="Hapesira 7"/>
    <w:basedOn w:val="Normal"/>
    <w:qFormat/>
    <w:rsid w:val="003042CE"/>
    <w:pPr>
      <w:widowControl w:val="0"/>
      <w:spacing w:after="0" w:line="240" w:lineRule="auto"/>
      <w:ind w:firstLine="284"/>
      <w:jc w:val="both"/>
    </w:pPr>
    <w:rPr>
      <w:rFonts w:ascii="Garamond" w:hAnsi="Garamond" w:cs="CG Times"/>
      <w:sz w:val="14"/>
      <w:szCs w:val="24"/>
      <w:lang w:val="en-US"/>
    </w:rPr>
  </w:style>
  <w:style w:type="paragraph" w:customStyle="1" w:styleId="Paragrafi">
    <w:name w:val="Paragrafi"/>
    <w:link w:val="ParagrafiChar"/>
    <w:qFormat/>
    <w:rsid w:val="00011D6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link w:val="Paragrafi"/>
    <w:locked/>
    <w:rsid w:val="00011D6D"/>
    <w:rPr>
      <w:rFonts w:ascii="Garamond" w:eastAsia="MS Mincho" w:hAnsi="Garamond" w:cs="CG Times"/>
      <w:sz w:val="24"/>
    </w:rPr>
  </w:style>
  <w:style w:type="paragraph" w:customStyle="1" w:styleId="Numri">
    <w:name w:val="Numri"/>
    <w:aliases w:val="data"/>
    <w:basedOn w:val="Paragrafi"/>
    <w:qFormat/>
    <w:rsid w:val="00011D6D"/>
    <w:pPr>
      <w:ind w:firstLine="0"/>
      <w:jc w:val="center"/>
    </w:pPr>
    <w:rPr>
      <w:rFonts w:cs="Times New Roman"/>
      <w:b/>
      <w:szCs w:val="20"/>
    </w:rPr>
  </w:style>
  <w:style w:type="paragraph" w:customStyle="1" w:styleId="TITULL">
    <w:name w:val="TITULL"/>
    <w:basedOn w:val="Normal"/>
    <w:qFormat/>
    <w:rsid w:val="00011D6D"/>
    <w:pPr>
      <w:widowControl w:val="0"/>
      <w:spacing w:after="0" w:line="240" w:lineRule="auto"/>
      <w:jc w:val="center"/>
    </w:pPr>
    <w:rPr>
      <w:rFonts w:ascii="Garamond" w:hAnsi="Garamond"/>
      <w:b/>
      <w:caps/>
      <w:spacing w:val="-4"/>
      <w:sz w:val="24"/>
      <w:szCs w:val="20"/>
      <w:lang w:val="en-US"/>
    </w:rPr>
  </w:style>
  <w:style w:type="paragraph" w:customStyle="1" w:styleId="AKTI0">
    <w:name w:val="AKTI"/>
    <w:basedOn w:val="Paragrafi"/>
    <w:qFormat/>
    <w:rsid w:val="00011D6D"/>
    <w:pPr>
      <w:ind w:firstLine="0"/>
      <w:jc w:val="center"/>
    </w:pPr>
    <w:rPr>
      <w:rFonts w:cs="Times New Roman"/>
      <w:b/>
      <w:szCs w:val="20"/>
    </w:rPr>
  </w:style>
  <w:style w:type="paragraph" w:customStyle="1" w:styleId="Autoriteti">
    <w:name w:val="Autoriteti"/>
    <w:next w:val="Normal"/>
    <w:link w:val="AutoritetiChar"/>
    <w:rsid w:val="00413FF3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character" w:customStyle="1" w:styleId="AutoritetiChar">
    <w:name w:val="Autoriteti Char"/>
    <w:link w:val="Autoriteti"/>
    <w:locked/>
    <w:rsid w:val="00413FF3"/>
    <w:rPr>
      <w:rFonts w:ascii="Garamond" w:eastAsia="MS Mincho" w:hAnsi="Garamond" w:cs="CG Times"/>
      <w:caps/>
      <w:sz w:val="24"/>
      <w:lang w:val="en-GB"/>
    </w:rPr>
  </w:style>
  <w:style w:type="paragraph" w:customStyle="1" w:styleId="paragrafi0">
    <w:name w:val="paragrafi"/>
    <w:basedOn w:val="Normal"/>
    <w:rsid w:val="00F209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q-AL"/>
    </w:rPr>
  </w:style>
  <w:style w:type="paragraph" w:styleId="Title">
    <w:name w:val="Title"/>
    <w:basedOn w:val="Heading1"/>
    <w:next w:val="Normal"/>
    <w:link w:val="TitleChar"/>
    <w:uiPriority w:val="99"/>
    <w:qFormat/>
    <w:rsid w:val="00DF1636"/>
    <w:pPr>
      <w:keepNext w:val="0"/>
      <w:keepLines w:val="0"/>
      <w:pBdr>
        <w:bottom w:val="single" w:sz="4" w:space="1" w:color="auto"/>
      </w:pBdr>
      <w:tabs>
        <w:tab w:val="num" w:pos="360"/>
      </w:tabs>
      <w:spacing w:before="240" w:line="240" w:lineRule="auto"/>
      <w:ind w:left="360"/>
      <w:contextualSpacing/>
    </w:pPr>
    <w:rPr>
      <w:rFonts w:ascii="Calibri" w:eastAsia="Times New Roman" w:hAnsi="Calibri" w:cs="Arial"/>
      <w:bCs w:val="0"/>
      <w:caps/>
      <w:color w:val="auto"/>
      <w:spacing w:val="10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99"/>
    <w:rsid w:val="00DF1636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character" w:customStyle="1" w:styleId="Heading1Char">
    <w:name w:val="Heading 1 Char"/>
    <w:basedOn w:val="DefaultParagraphFont"/>
    <w:link w:val="Heading1"/>
    <w:uiPriority w:val="9"/>
    <w:rsid w:val="00DF16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q-AL"/>
    </w:rPr>
  </w:style>
  <w:style w:type="paragraph" w:styleId="Subtitle">
    <w:name w:val="Subtitle"/>
    <w:basedOn w:val="Normal"/>
    <w:link w:val="SubtitleChar"/>
    <w:qFormat/>
    <w:rsid w:val="00480FD2"/>
    <w:pPr>
      <w:spacing w:after="0" w:line="240" w:lineRule="auto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480FD2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paragraph" w:customStyle="1" w:styleId="Paragraf02">
    <w:name w:val="Paragraf 0.2"/>
    <w:basedOn w:val="Paragrafi"/>
    <w:qFormat/>
    <w:rsid w:val="008456A3"/>
    <w:pPr>
      <w:tabs>
        <w:tab w:val="left" w:pos="6575"/>
      </w:tabs>
    </w:pPr>
    <w:rPr>
      <w:spacing w:val="-4"/>
    </w:rPr>
  </w:style>
  <w:style w:type="paragraph" w:customStyle="1" w:styleId="AutoritetiEmer">
    <w:name w:val="Autoriteti_Emer"/>
    <w:next w:val="Normal"/>
    <w:link w:val="AutoritetiEmerChar"/>
    <w:rsid w:val="006C3231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6C3231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Default">
    <w:name w:val="Default"/>
    <w:link w:val="DefaultChar"/>
    <w:uiPriority w:val="99"/>
    <w:rsid w:val="00C32EE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C32EE0"/>
    <w:rPr>
      <w:rFonts w:ascii="Calibri" w:eastAsia="MS Mincho" w:hAnsi="Calibri" w:cs="Times New Roman"/>
      <w:lang w:val="sq-AL"/>
    </w:rPr>
  </w:style>
  <w:style w:type="paragraph" w:customStyle="1" w:styleId="NeniTitull">
    <w:name w:val="Neni_Titull"/>
    <w:next w:val="Normal"/>
    <w:link w:val="NeniTitullChar"/>
    <w:rsid w:val="00113830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4547CF"/>
    <w:pPr>
      <w:spacing w:after="0" w:line="240" w:lineRule="auto"/>
      <w:ind w:firstLine="284"/>
      <w:jc w:val="both"/>
    </w:pPr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4547CF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Rimando nota a piè di pagina2,Footnote Reference Arial,callout"/>
    <w:link w:val="Char2"/>
    <w:uiPriority w:val="99"/>
    <w:qFormat/>
    <w:rsid w:val="004547CF"/>
    <w:rPr>
      <w:vertAlign w:val="superscript"/>
    </w:rPr>
  </w:style>
  <w:style w:type="character" w:styleId="Strong">
    <w:name w:val="Strong"/>
    <w:uiPriority w:val="22"/>
    <w:qFormat/>
    <w:rsid w:val="001F6C8D"/>
    <w:rPr>
      <w:b/>
      <w:bCs/>
    </w:rPr>
  </w:style>
  <w:style w:type="character" w:styleId="Hyperlink">
    <w:name w:val="Hyperlink"/>
    <w:basedOn w:val="DefaultParagraphFont"/>
    <w:uiPriority w:val="99"/>
    <w:unhideWhenUsed/>
    <w:rsid w:val="006A1C30"/>
    <w:rPr>
      <w:color w:val="0000FF" w:themeColor="hyperlink"/>
      <w:u w:val="single"/>
    </w:rPr>
  </w:style>
  <w:style w:type="paragraph" w:customStyle="1" w:styleId="NeniNr">
    <w:name w:val="Neni_Nr"/>
    <w:next w:val="Normal"/>
    <w:link w:val="NeniNrChar"/>
    <w:rsid w:val="009F1C6D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9F1C6D"/>
    <w:rPr>
      <w:rFonts w:ascii="Garamond" w:eastAsia="MS Mincho" w:hAnsi="Garamond" w:cs="CG Times"/>
      <w:sz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1A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sq-AL"/>
    </w:rPr>
  </w:style>
  <w:style w:type="character" w:customStyle="1" w:styleId="Heading2Char1">
    <w:name w:val="Heading 2 Char1"/>
    <w:aliases w:val="num.                                               2 Char1"/>
    <w:locked/>
    <w:rsid w:val="000B1ADC"/>
    <w:rPr>
      <w:rFonts w:ascii="Cambria" w:eastAsia="MS Mincho" w:hAnsi="Cambria" w:cs="Cambria"/>
      <w:b/>
      <w:bCs/>
      <w:sz w:val="26"/>
      <w:szCs w:val="26"/>
    </w:rPr>
  </w:style>
  <w:style w:type="paragraph" w:customStyle="1" w:styleId="Vendosi">
    <w:name w:val="Vendosi"/>
    <w:basedOn w:val="Normal"/>
    <w:qFormat/>
    <w:rsid w:val="00732952"/>
    <w:pPr>
      <w:widowControl w:val="0"/>
      <w:spacing w:after="0" w:line="240" w:lineRule="auto"/>
      <w:jc w:val="center"/>
    </w:pPr>
    <w:rPr>
      <w:rFonts w:ascii="Garamond" w:hAnsi="Garamond" w:cs="CG Times"/>
      <w:caps/>
      <w:sz w:val="24"/>
      <w:szCs w:val="24"/>
      <w:lang w:val="en-US"/>
    </w:rPr>
  </w:style>
  <w:style w:type="paragraph" w:customStyle="1" w:styleId="Titull-Titull">
    <w:name w:val="Titull-Titull"/>
    <w:basedOn w:val="Paragrafi"/>
    <w:uiPriority w:val="99"/>
    <w:qFormat/>
    <w:rsid w:val="00101A32"/>
    <w:pPr>
      <w:ind w:firstLine="0"/>
      <w:jc w:val="center"/>
    </w:pPr>
    <w:rPr>
      <w:caps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025208"/>
    <w:rPr>
      <w:rFonts w:asciiTheme="majorHAnsi" w:eastAsiaTheme="majorEastAsia" w:hAnsiTheme="majorHAnsi" w:cstheme="majorBidi"/>
      <w:i/>
      <w:iCs/>
      <w:color w:val="404040" w:themeColor="text1" w:themeTint="BF"/>
      <w:lang w:val="sq-AL"/>
    </w:rPr>
  </w:style>
  <w:style w:type="paragraph" w:customStyle="1" w:styleId="AUTORITETI0">
    <w:name w:val="AUTORITETI"/>
    <w:basedOn w:val="Paragrafi"/>
    <w:qFormat/>
    <w:rsid w:val="00FE17CA"/>
    <w:pPr>
      <w:ind w:firstLine="0"/>
      <w:jc w:val="right"/>
    </w:pPr>
    <w:rPr>
      <w:rFonts w:cs="Times New Roman"/>
      <w:caps/>
      <w:szCs w:val="20"/>
    </w:rPr>
  </w:style>
  <w:style w:type="character" w:customStyle="1" w:styleId="JuParaCar">
    <w:name w:val="Ju_Para Car"/>
    <w:link w:val="JuPara"/>
    <w:locked/>
    <w:rsid w:val="005031DE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5031DE"/>
    <w:pPr>
      <w:suppressAutoHyphens/>
      <w:spacing w:after="0" w:line="240" w:lineRule="auto"/>
      <w:ind w:firstLine="284"/>
      <w:jc w:val="both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styleId="ListParagraph">
    <w:name w:val="List Paragraph"/>
    <w:basedOn w:val="Normal"/>
    <w:uiPriority w:val="34"/>
    <w:qFormat/>
    <w:rsid w:val="00865FD2"/>
    <w:pPr>
      <w:ind w:left="720"/>
      <w:contextualSpacing/>
    </w:p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D730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BodyA">
    <w:name w:val="Body A"/>
    <w:rsid w:val="000E47B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eastAsia="it-IT"/>
    </w:rPr>
  </w:style>
  <w:style w:type="character" w:customStyle="1" w:styleId="apple-converted-space">
    <w:name w:val="apple-converted-space"/>
    <w:rsid w:val="00A342C1"/>
  </w:style>
  <w:style w:type="paragraph" w:styleId="ListBullet">
    <w:name w:val="List Bullet"/>
    <w:basedOn w:val="Normal"/>
    <w:uiPriority w:val="99"/>
    <w:unhideWhenUsed/>
    <w:rsid w:val="00125C24"/>
    <w:pPr>
      <w:numPr>
        <w:numId w:val="1"/>
      </w:numPr>
      <w:contextualSpacing/>
    </w:pPr>
  </w:style>
  <w:style w:type="character" w:customStyle="1" w:styleId="apple-style-span">
    <w:name w:val="apple-style-span"/>
    <w:rsid w:val="004C3CE5"/>
  </w:style>
  <w:style w:type="character" w:customStyle="1" w:styleId="NeniTitullChar">
    <w:name w:val="Neni_Titull Char"/>
    <w:link w:val="NeniTitull"/>
    <w:rsid w:val="000B0F79"/>
    <w:rPr>
      <w:rFonts w:ascii="Garamond" w:eastAsia="MS Mincho" w:hAnsi="Garamond" w:cs="CG Times"/>
      <w:b/>
      <w:bCs/>
      <w:sz w:val="24"/>
      <w:lang w:val="en-GB"/>
    </w:rPr>
  </w:style>
  <w:style w:type="paragraph" w:customStyle="1" w:styleId="Char2">
    <w:name w:val="Char2"/>
    <w:basedOn w:val="Normal"/>
    <w:link w:val="FootnoteReference"/>
    <w:uiPriority w:val="99"/>
    <w:rsid w:val="005E0057"/>
    <w:pPr>
      <w:spacing w:line="240" w:lineRule="exact"/>
    </w:pPr>
    <w:rPr>
      <w:rFonts w:asciiTheme="minorHAnsi" w:eastAsiaTheme="minorHAnsi" w:hAnsiTheme="minorHAnsi" w:cstheme="minorBidi"/>
      <w:vertAlign w:val="superscript"/>
      <w:lang w:val="en-US"/>
    </w:rPr>
  </w:style>
  <w:style w:type="character" w:customStyle="1" w:styleId="longtext">
    <w:name w:val="long_text"/>
    <w:rsid w:val="005141DC"/>
    <w:rPr>
      <w:rFonts w:ascii="Comic Sans MS" w:hAnsi="Comic Sans MS"/>
      <w:b/>
      <w:sz w:val="96"/>
      <w:szCs w:val="24"/>
      <w:lang w:val="pl-PL" w:eastAsia="pl-PL" w:bidi="ar-SA"/>
    </w:rPr>
  </w:style>
  <w:style w:type="character" w:customStyle="1" w:styleId="tw4winMark">
    <w:name w:val="tw4winMark"/>
    <w:rsid w:val="005141DC"/>
    <w:rPr>
      <w:rFonts w:ascii="Courier New" w:hAnsi="Courier New" w:cs="Courier New"/>
      <w:vanish/>
      <w:color w:val="800080"/>
      <w:vertAlign w:val="subscript"/>
    </w:rPr>
  </w:style>
  <w:style w:type="character" w:customStyle="1" w:styleId="grame">
    <w:name w:val="grame"/>
    <w:rsid w:val="00E31E62"/>
    <w:rPr>
      <w:rFonts w:cs="Times New Roman"/>
    </w:rPr>
  </w:style>
  <w:style w:type="character" w:styleId="PageNumber">
    <w:name w:val="page number"/>
    <w:uiPriority w:val="99"/>
    <w:rsid w:val="008D50B0"/>
  </w:style>
  <w:style w:type="character" w:customStyle="1" w:styleId="DefaultChar">
    <w:name w:val="Default Char"/>
    <w:link w:val="Default"/>
    <w:uiPriority w:val="99"/>
    <w:locked/>
    <w:rsid w:val="00405D85"/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6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rmira.bukaci\Desktop\Modeli%20i%20ri%20i%20Kuvendit\Modeli%20i%20ri%20i%20Kuvendit%20perfundimtar\Kapaku%20i%20fletor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03074D-B84F-40AC-BB8A-3E2B20408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Kapaku i fletores</Template>
  <TotalTime>24</TotalTime>
  <Pages>3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Ermira.Bukaci</cp:lastModifiedBy>
  <cp:revision>28</cp:revision>
  <cp:lastPrinted>2018-08-06T12:37:00Z</cp:lastPrinted>
  <dcterms:created xsi:type="dcterms:W3CDTF">2018-08-06T08:41:00Z</dcterms:created>
  <dcterms:modified xsi:type="dcterms:W3CDTF">2018-08-10T10:27:00Z</dcterms:modified>
</cp:coreProperties>
</file>