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1110EF" w14:textId="77777777" w:rsidR="00BE11F4" w:rsidRPr="002E4866"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2E4866" w14:paraId="421110F3" w14:textId="77777777" w:rsidTr="008A5FB5">
        <w:trPr>
          <w:trHeight w:val="259"/>
          <w:jc w:val="center"/>
        </w:trPr>
        <w:tc>
          <w:tcPr>
            <w:tcW w:w="1733" w:type="dxa"/>
          </w:tcPr>
          <w:p w14:paraId="421110F0" w14:textId="77777777" w:rsidR="008A5FB5" w:rsidRPr="002E4866" w:rsidRDefault="008A5FB5" w:rsidP="005C676D">
            <w:pPr>
              <w:pStyle w:val="NoSpacing"/>
              <w:rPr>
                <w:rFonts w:ascii="Garamond" w:hAnsi="Garamond"/>
                <w:b/>
                <w:sz w:val="72"/>
              </w:rPr>
            </w:pPr>
            <w:r w:rsidRPr="002E4866">
              <w:rPr>
                <w:rFonts w:ascii="Garamond" w:hAnsi="Garamond"/>
                <w:noProof/>
                <w:lang w:eastAsia="sq-AL"/>
              </w:rPr>
              <w:drawing>
                <wp:inline distT="0" distB="0" distL="0" distR="0" wp14:anchorId="421111EA" wp14:editId="421111EB">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421110F1" w14:textId="77777777" w:rsidR="008A5FB5" w:rsidRPr="002E4866" w:rsidRDefault="008A5FB5" w:rsidP="005C676D">
            <w:pPr>
              <w:pStyle w:val="NoSpacing"/>
              <w:spacing w:line="276" w:lineRule="auto"/>
              <w:jc w:val="center"/>
              <w:rPr>
                <w:rFonts w:ascii="Garamond" w:hAnsi="Garamond"/>
                <w:b/>
                <w:sz w:val="80"/>
                <w:szCs w:val="80"/>
              </w:rPr>
            </w:pPr>
            <w:r w:rsidRPr="002E4866">
              <w:rPr>
                <w:rFonts w:ascii="Garamond" w:hAnsi="Garamond"/>
                <w:b/>
                <w:sz w:val="80"/>
                <w:szCs w:val="80"/>
              </w:rPr>
              <w:t>FLETORJA ZYRTARE</w:t>
            </w:r>
          </w:p>
          <w:p w14:paraId="421110F2" w14:textId="77777777" w:rsidR="008A5FB5" w:rsidRPr="002E4866" w:rsidRDefault="008A5FB5" w:rsidP="005C676D">
            <w:pPr>
              <w:tabs>
                <w:tab w:val="center" w:pos="5233"/>
                <w:tab w:val="left" w:pos="7629"/>
              </w:tabs>
              <w:spacing w:after="0" w:line="240" w:lineRule="auto"/>
              <w:jc w:val="center"/>
              <w:rPr>
                <w:rFonts w:ascii="Garamond" w:hAnsi="Garamond"/>
                <w:b/>
                <w:sz w:val="56"/>
                <w:szCs w:val="56"/>
              </w:rPr>
            </w:pPr>
            <w:r w:rsidRPr="002E4866">
              <w:rPr>
                <w:rFonts w:ascii="Garamond" w:hAnsi="Garamond"/>
                <w:b/>
                <w:sz w:val="56"/>
                <w:szCs w:val="56"/>
              </w:rPr>
              <w:t>E REPUBLIKËS SË SHQIPËRISË</w:t>
            </w:r>
          </w:p>
        </w:tc>
      </w:tr>
      <w:tr w:rsidR="008A5FB5" w:rsidRPr="002E4866" w14:paraId="421110F8" w14:textId="77777777" w:rsidTr="008A5FB5">
        <w:trPr>
          <w:trHeight w:val="259"/>
          <w:jc w:val="center"/>
        </w:trPr>
        <w:tc>
          <w:tcPr>
            <w:tcW w:w="1733" w:type="dxa"/>
          </w:tcPr>
          <w:p w14:paraId="421110F4" w14:textId="77777777" w:rsidR="008A5FB5" w:rsidRPr="002E4866" w:rsidRDefault="008A5FB5" w:rsidP="005C676D">
            <w:pPr>
              <w:pStyle w:val="NoSpacing"/>
              <w:rPr>
                <w:rFonts w:ascii="Garamond" w:hAnsi="Garamond"/>
                <w:lang w:eastAsia="sq-AL"/>
              </w:rPr>
            </w:pPr>
            <w:r w:rsidRPr="002E4866">
              <w:rPr>
                <w:rFonts w:ascii="Garamond" w:hAnsi="Garamond"/>
                <w:lang w:eastAsia="sq-AL"/>
              </w:rPr>
              <w:t>www.qbz.gov.al</w:t>
            </w:r>
          </w:p>
        </w:tc>
        <w:tc>
          <w:tcPr>
            <w:tcW w:w="6517" w:type="dxa"/>
            <w:vAlign w:val="bottom"/>
          </w:tcPr>
          <w:p w14:paraId="421110F5" w14:textId="77777777" w:rsidR="008A5FB5" w:rsidRPr="002E4866" w:rsidRDefault="008A5FB5" w:rsidP="005C676D">
            <w:pPr>
              <w:pStyle w:val="NoSpacing"/>
              <w:jc w:val="center"/>
              <w:rPr>
                <w:rFonts w:ascii="Garamond" w:hAnsi="Garamond"/>
                <w:sz w:val="28"/>
                <w:szCs w:val="28"/>
                <w:lang w:eastAsia="ja-JP"/>
              </w:rPr>
            </w:pPr>
            <w:r w:rsidRPr="002E4866">
              <w:rPr>
                <w:rFonts w:ascii="Garamond" w:hAnsi="Garamond"/>
                <w:sz w:val="28"/>
                <w:szCs w:val="28"/>
              </w:rPr>
              <w:t>Botim i Qendrës s</w:t>
            </w:r>
            <w:r w:rsidRPr="002E4866">
              <w:rPr>
                <w:rFonts w:ascii="Garamond" w:hAnsi="Garamond"/>
                <w:sz w:val="28"/>
                <w:szCs w:val="28"/>
                <w:lang w:eastAsia="ja-JP"/>
              </w:rPr>
              <w:t>ë Botimeve Zyrtare</w:t>
            </w:r>
          </w:p>
        </w:tc>
        <w:tc>
          <w:tcPr>
            <w:tcW w:w="2433" w:type="dxa"/>
            <w:vAlign w:val="bottom"/>
          </w:tcPr>
          <w:p w14:paraId="421110F6" w14:textId="77777777" w:rsidR="00A26B5E" w:rsidRPr="002E4866" w:rsidRDefault="007A21D2" w:rsidP="00C20814">
            <w:pPr>
              <w:pStyle w:val="NoSpacing"/>
              <w:jc w:val="right"/>
              <w:rPr>
                <w:rFonts w:ascii="Garamond" w:hAnsi="Garamond"/>
              </w:rPr>
            </w:pPr>
            <w:r w:rsidRPr="002E4866">
              <w:rPr>
                <w:rFonts w:ascii="Garamond" w:hAnsi="Garamond"/>
              </w:rPr>
              <w:t xml:space="preserve">Viti: </w:t>
            </w:r>
            <w:r w:rsidR="00FE1463" w:rsidRPr="002E4866">
              <w:rPr>
                <w:rFonts w:ascii="Garamond" w:hAnsi="Garamond"/>
              </w:rPr>
              <w:t>2019</w:t>
            </w:r>
            <w:r w:rsidR="00161603" w:rsidRPr="002E4866">
              <w:rPr>
                <w:rFonts w:ascii="Garamond" w:hAnsi="Garamond"/>
              </w:rPr>
              <w:t xml:space="preserve"> – Numri:</w:t>
            </w:r>
            <w:r w:rsidR="00B56E24" w:rsidRPr="002E4866">
              <w:rPr>
                <w:rFonts w:ascii="Garamond" w:hAnsi="Garamond"/>
              </w:rPr>
              <w:t xml:space="preserve"> </w:t>
            </w:r>
            <w:r w:rsidR="00F97162">
              <w:rPr>
                <w:rFonts w:ascii="Garamond" w:hAnsi="Garamond"/>
              </w:rPr>
              <w:t>128</w:t>
            </w:r>
          </w:p>
          <w:p w14:paraId="421110F7" w14:textId="77777777" w:rsidR="008A5FB5" w:rsidRPr="002E4866" w:rsidRDefault="000C07C6" w:rsidP="00C20814">
            <w:pPr>
              <w:pStyle w:val="NoSpacing"/>
              <w:jc w:val="right"/>
              <w:rPr>
                <w:rFonts w:ascii="Garamond" w:hAnsi="Garamond"/>
              </w:rPr>
            </w:pPr>
            <w:r w:rsidRPr="002E4866">
              <w:rPr>
                <w:rFonts w:ascii="Garamond" w:hAnsi="Garamond"/>
              </w:rPr>
              <w:t xml:space="preserve"> </w:t>
            </w:r>
          </w:p>
        </w:tc>
      </w:tr>
      <w:tr w:rsidR="008A5FB5" w:rsidRPr="002E4866" w14:paraId="421110FC" w14:textId="77777777" w:rsidTr="008A5FB5">
        <w:trPr>
          <w:trHeight w:val="259"/>
          <w:jc w:val="center"/>
        </w:trPr>
        <w:tc>
          <w:tcPr>
            <w:tcW w:w="1733" w:type="dxa"/>
          </w:tcPr>
          <w:p w14:paraId="421110F9" w14:textId="77777777" w:rsidR="008A5FB5" w:rsidRPr="002E4866" w:rsidRDefault="008A5FB5" w:rsidP="005C676D">
            <w:pPr>
              <w:pStyle w:val="NoSpacing"/>
              <w:rPr>
                <w:rFonts w:ascii="Garamond" w:hAnsi="Garamond"/>
                <w:sz w:val="18"/>
                <w:lang w:eastAsia="sq-AL"/>
              </w:rPr>
            </w:pPr>
          </w:p>
        </w:tc>
        <w:tc>
          <w:tcPr>
            <w:tcW w:w="6517" w:type="dxa"/>
            <w:vAlign w:val="bottom"/>
          </w:tcPr>
          <w:p w14:paraId="421110FA" w14:textId="77777777" w:rsidR="008A5FB5" w:rsidRPr="002E4866" w:rsidRDefault="008A5FB5" w:rsidP="005C676D">
            <w:pPr>
              <w:pStyle w:val="NoSpacing"/>
              <w:jc w:val="center"/>
              <w:rPr>
                <w:rFonts w:ascii="Garamond" w:hAnsi="Garamond"/>
                <w:sz w:val="18"/>
                <w:szCs w:val="28"/>
              </w:rPr>
            </w:pPr>
          </w:p>
        </w:tc>
        <w:tc>
          <w:tcPr>
            <w:tcW w:w="2433" w:type="dxa"/>
            <w:vAlign w:val="bottom"/>
          </w:tcPr>
          <w:p w14:paraId="421110FB" w14:textId="77777777" w:rsidR="008A5FB5" w:rsidRPr="002E4866" w:rsidRDefault="008A5FB5" w:rsidP="005C676D">
            <w:pPr>
              <w:pStyle w:val="NoSpacing"/>
              <w:jc w:val="right"/>
              <w:rPr>
                <w:rFonts w:ascii="Garamond" w:hAnsi="Garamond"/>
                <w:sz w:val="18"/>
              </w:rPr>
            </w:pPr>
          </w:p>
        </w:tc>
      </w:tr>
    </w:tbl>
    <w:p w14:paraId="421110FD" w14:textId="77777777" w:rsidR="008A5FB5" w:rsidRPr="002E4866" w:rsidRDefault="00696A25" w:rsidP="008A5FB5">
      <w:pPr>
        <w:pStyle w:val="NoSpacing"/>
        <w:rPr>
          <w:rFonts w:ascii="Garamond" w:hAnsi="Garamond"/>
          <w:lang w:eastAsia="ja-JP"/>
        </w:rPr>
      </w:pPr>
      <w:r w:rsidRPr="002E4866">
        <w:rPr>
          <w:rFonts w:ascii="Garamond" w:hAnsi="Garamond"/>
          <w:noProof/>
          <w:lang w:eastAsia="sq-AL"/>
        </w:rPr>
        <mc:AlternateContent>
          <mc:Choice Requires="wps">
            <w:drawing>
              <wp:anchor distT="4294967291" distB="4294967291" distL="114300" distR="114300" simplePos="0" relativeHeight="251658240" behindDoc="0" locked="0" layoutInCell="1" allowOverlap="1" wp14:anchorId="421111EC" wp14:editId="421111ED">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8BE797"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2E4866" w14:paraId="421110FF" w14:textId="77777777" w:rsidTr="008A5FB5">
        <w:trPr>
          <w:trHeight w:val="360"/>
        </w:trPr>
        <w:tc>
          <w:tcPr>
            <w:tcW w:w="10456" w:type="dxa"/>
          </w:tcPr>
          <w:p w14:paraId="421110FE" w14:textId="77777777" w:rsidR="008A5FB5" w:rsidRPr="002E4866" w:rsidRDefault="00B15809" w:rsidP="00DD0960">
            <w:pPr>
              <w:pStyle w:val="NoSpacing"/>
              <w:jc w:val="center"/>
              <w:rPr>
                <w:rFonts w:ascii="Garamond" w:hAnsi="Garamond"/>
                <w:b/>
                <w:sz w:val="28"/>
                <w:szCs w:val="28"/>
                <w:lang w:eastAsia="ja-JP"/>
              </w:rPr>
            </w:pPr>
            <w:r w:rsidRPr="002E4866">
              <w:rPr>
                <w:rFonts w:ascii="Garamond" w:hAnsi="Garamond"/>
                <w:b/>
                <w:sz w:val="28"/>
                <w:szCs w:val="28"/>
                <w:lang w:eastAsia="ja-JP"/>
              </w:rPr>
              <w:t xml:space="preserve">Tiranë </w:t>
            </w:r>
            <w:r w:rsidR="009E0A93">
              <w:rPr>
                <w:rFonts w:ascii="Garamond" w:hAnsi="Garamond"/>
                <w:b/>
                <w:sz w:val="28"/>
                <w:szCs w:val="28"/>
                <w:lang w:eastAsia="ja-JP"/>
              </w:rPr>
              <w:t>– E</w:t>
            </w:r>
            <w:r w:rsidR="00F97162">
              <w:rPr>
                <w:rFonts w:ascii="Garamond" w:hAnsi="Garamond"/>
                <w:b/>
                <w:sz w:val="28"/>
                <w:szCs w:val="28"/>
                <w:lang w:eastAsia="ja-JP"/>
              </w:rPr>
              <w:t xml:space="preserve"> mërkur</w:t>
            </w:r>
            <w:r w:rsidR="004C0EBD">
              <w:rPr>
                <w:rFonts w:ascii="Garamond" w:hAnsi="Garamond"/>
                <w:b/>
                <w:sz w:val="28"/>
                <w:szCs w:val="28"/>
                <w:lang w:eastAsia="ja-JP"/>
              </w:rPr>
              <w:t>ë</w:t>
            </w:r>
            <w:r w:rsidR="000A3C30">
              <w:rPr>
                <w:rFonts w:ascii="Garamond" w:hAnsi="Garamond"/>
                <w:b/>
                <w:sz w:val="28"/>
                <w:szCs w:val="28"/>
                <w:lang w:eastAsia="ja-JP"/>
              </w:rPr>
              <w:t xml:space="preserve">, </w:t>
            </w:r>
            <w:r w:rsidR="00F97162">
              <w:rPr>
                <w:rFonts w:ascii="Garamond" w:hAnsi="Garamond"/>
                <w:b/>
                <w:sz w:val="28"/>
                <w:szCs w:val="28"/>
                <w:lang w:eastAsia="ja-JP"/>
              </w:rPr>
              <w:t>18</w:t>
            </w:r>
            <w:r w:rsidR="00DF1416">
              <w:rPr>
                <w:rFonts w:ascii="Garamond" w:hAnsi="Garamond"/>
                <w:b/>
                <w:sz w:val="28"/>
                <w:szCs w:val="28"/>
                <w:lang w:eastAsia="ja-JP"/>
              </w:rPr>
              <w:t xml:space="preserve"> </w:t>
            </w:r>
            <w:r w:rsidR="00DD0960">
              <w:rPr>
                <w:rFonts w:ascii="Garamond" w:hAnsi="Garamond"/>
                <w:b/>
                <w:sz w:val="28"/>
                <w:szCs w:val="28"/>
                <w:lang w:eastAsia="ja-JP"/>
              </w:rPr>
              <w:t>sht</w:t>
            </w:r>
            <w:r w:rsidR="006A0713">
              <w:rPr>
                <w:rFonts w:ascii="Garamond" w:hAnsi="Garamond"/>
                <w:b/>
                <w:sz w:val="28"/>
                <w:szCs w:val="28"/>
                <w:lang w:eastAsia="ja-JP"/>
              </w:rPr>
              <w:t>ator</w:t>
            </w:r>
            <w:r w:rsidR="00F6519D">
              <w:rPr>
                <w:rFonts w:ascii="Garamond" w:hAnsi="Garamond"/>
                <w:b/>
                <w:sz w:val="28"/>
                <w:szCs w:val="28"/>
                <w:lang w:eastAsia="ja-JP"/>
              </w:rPr>
              <w:t xml:space="preserve"> </w:t>
            </w:r>
            <w:r w:rsidR="008776BD">
              <w:rPr>
                <w:rFonts w:ascii="Garamond" w:hAnsi="Garamond"/>
                <w:b/>
                <w:sz w:val="28"/>
                <w:szCs w:val="28"/>
                <w:lang w:eastAsia="ja-JP"/>
              </w:rPr>
              <w:t>2019</w:t>
            </w:r>
          </w:p>
        </w:tc>
      </w:tr>
    </w:tbl>
    <w:p w14:paraId="42111100" w14:textId="77777777" w:rsidR="008A5FB5" w:rsidRPr="002E4866" w:rsidRDefault="00696A25" w:rsidP="008A5FB5">
      <w:pPr>
        <w:pStyle w:val="NoSpacing"/>
        <w:rPr>
          <w:rFonts w:ascii="Garamond" w:hAnsi="Garamond"/>
          <w:lang w:eastAsia="ja-JP"/>
        </w:rPr>
      </w:pPr>
      <w:r w:rsidRPr="002E4866">
        <w:rPr>
          <w:rFonts w:ascii="Garamond" w:hAnsi="Garamond"/>
          <w:noProof/>
          <w:lang w:eastAsia="sq-AL"/>
        </w:rPr>
        <mc:AlternateContent>
          <mc:Choice Requires="wps">
            <w:drawing>
              <wp:anchor distT="4294967291" distB="4294967291" distL="114300" distR="114300" simplePos="0" relativeHeight="251660288" behindDoc="0" locked="0" layoutInCell="1" allowOverlap="1" wp14:anchorId="421111EE" wp14:editId="421111EF">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6F4EA2"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2E4866">
        <w:rPr>
          <w:rFonts w:ascii="Garamond" w:hAnsi="Garamond"/>
          <w:noProof/>
          <w:lang w:eastAsia="sq-AL"/>
        </w:rPr>
        <mc:AlternateContent>
          <mc:Choice Requires="wps">
            <w:drawing>
              <wp:anchor distT="4294967291" distB="4294967291" distL="114300" distR="114300" simplePos="0" relativeHeight="251656192" behindDoc="0" locked="0" layoutInCell="1" allowOverlap="1" wp14:anchorId="421111F0" wp14:editId="421111F1">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9B9875"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42111101" w14:textId="77777777" w:rsidR="0087387F" w:rsidRPr="002E4866" w:rsidRDefault="0087387F" w:rsidP="008A5FB5">
      <w:pPr>
        <w:tabs>
          <w:tab w:val="left" w:pos="1418"/>
        </w:tabs>
        <w:spacing w:after="0" w:line="240" w:lineRule="auto"/>
        <w:rPr>
          <w:rFonts w:ascii="Garamond" w:hAnsi="Garamond"/>
          <w:sz w:val="12"/>
        </w:rPr>
      </w:pPr>
    </w:p>
    <w:p w14:paraId="42111102" w14:textId="77777777" w:rsidR="008A5FB5" w:rsidRPr="002E4866" w:rsidRDefault="008A5FB5" w:rsidP="008A5FB5">
      <w:pPr>
        <w:pStyle w:val="NoSpacing"/>
        <w:jc w:val="center"/>
        <w:rPr>
          <w:rFonts w:ascii="Garamond" w:hAnsi="Garamond"/>
          <w:b/>
          <w:sz w:val="28"/>
          <w:szCs w:val="28"/>
          <w:lang w:eastAsia="ja-JP"/>
        </w:rPr>
      </w:pPr>
      <w:r w:rsidRPr="002E4866">
        <w:rPr>
          <w:rFonts w:ascii="Garamond" w:hAnsi="Garamond"/>
          <w:b/>
          <w:sz w:val="28"/>
          <w:szCs w:val="28"/>
          <w:lang w:eastAsia="ja-JP"/>
        </w:rPr>
        <w:t>PËRMBAJTJA</w:t>
      </w:r>
    </w:p>
    <w:p w14:paraId="42111103" w14:textId="77777777" w:rsidR="000E08BD" w:rsidRPr="002E4866"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2E4866" w14:paraId="42111107" w14:textId="77777777" w:rsidTr="00E030FE">
        <w:trPr>
          <w:trHeight w:val="167"/>
        </w:trPr>
        <w:tc>
          <w:tcPr>
            <w:tcW w:w="3369" w:type="dxa"/>
          </w:tcPr>
          <w:p w14:paraId="42111104" w14:textId="77777777" w:rsidR="00EA6B47" w:rsidRPr="002E4866" w:rsidRDefault="00EA6B47" w:rsidP="00957CB4">
            <w:pPr>
              <w:pStyle w:val="NeniTitull"/>
              <w:keepNext w:val="0"/>
              <w:jc w:val="left"/>
              <w:rPr>
                <w:sz w:val="14"/>
                <w:szCs w:val="24"/>
                <w:lang w:val="sq-AL"/>
              </w:rPr>
            </w:pPr>
          </w:p>
        </w:tc>
        <w:tc>
          <w:tcPr>
            <w:tcW w:w="6520" w:type="dxa"/>
          </w:tcPr>
          <w:p w14:paraId="42111105" w14:textId="77777777" w:rsidR="00EA6B47" w:rsidRPr="002E4866" w:rsidRDefault="00EA6B47" w:rsidP="00957CB4">
            <w:pPr>
              <w:pStyle w:val="NeniTitull"/>
              <w:keepNext w:val="0"/>
              <w:jc w:val="both"/>
              <w:rPr>
                <w:b w:val="0"/>
                <w:spacing w:val="-4"/>
                <w:sz w:val="14"/>
                <w:lang w:val="sq-AL"/>
              </w:rPr>
            </w:pPr>
          </w:p>
        </w:tc>
        <w:tc>
          <w:tcPr>
            <w:tcW w:w="851" w:type="dxa"/>
          </w:tcPr>
          <w:p w14:paraId="42111106" w14:textId="77777777" w:rsidR="00EA6B47" w:rsidRPr="002E4866" w:rsidRDefault="00FE0F6B" w:rsidP="00957CB4">
            <w:pPr>
              <w:pStyle w:val="Paragrafi"/>
              <w:ind w:firstLine="0"/>
              <w:jc w:val="center"/>
              <w:rPr>
                <w:lang w:val="sq-AL"/>
              </w:rPr>
            </w:pPr>
            <w:r w:rsidRPr="002E4866">
              <w:rPr>
                <w:szCs w:val="24"/>
                <w:lang w:val="sq-AL" w:eastAsia="ja-JP"/>
              </w:rPr>
              <w:t xml:space="preserve">  </w:t>
            </w:r>
            <w:r w:rsidR="00B31692" w:rsidRPr="002E4866">
              <w:rPr>
                <w:szCs w:val="24"/>
                <w:lang w:val="sq-AL" w:eastAsia="ja-JP"/>
              </w:rPr>
              <w:t>Faqe</w:t>
            </w:r>
          </w:p>
        </w:tc>
      </w:tr>
    </w:tbl>
    <w:p w14:paraId="42111108" w14:textId="77777777" w:rsidR="00C917D7" w:rsidRPr="002E4866" w:rsidRDefault="00C917D7" w:rsidP="00EE479E">
      <w:pPr>
        <w:spacing w:after="0" w:line="240" w:lineRule="auto"/>
        <w:jc w:val="both"/>
        <w:rPr>
          <w:rFonts w:ascii="Garamond" w:hAnsi="Garamond"/>
          <w:sz w:val="10"/>
          <w:szCs w:val="24"/>
        </w:rPr>
      </w:pPr>
    </w:p>
    <w:tbl>
      <w:tblPr>
        <w:tblW w:w="10740" w:type="dxa"/>
        <w:tblLayout w:type="fixed"/>
        <w:tblLook w:val="00A0" w:firstRow="1" w:lastRow="0" w:firstColumn="1" w:lastColumn="0" w:noHBand="0" w:noVBand="0"/>
      </w:tblPr>
      <w:tblGrid>
        <w:gridCol w:w="2943"/>
        <w:gridCol w:w="6946"/>
        <w:gridCol w:w="851"/>
      </w:tblGrid>
      <w:tr w:rsidR="002616E3" w:rsidRPr="00075E5D" w14:paraId="4211110C" w14:textId="77777777" w:rsidTr="006942C0">
        <w:trPr>
          <w:trHeight w:val="150"/>
        </w:trPr>
        <w:tc>
          <w:tcPr>
            <w:tcW w:w="2943" w:type="dxa"/>
          </w:tcPr>
          <w:p w14:paraId="370F591E" w14:textId="77777777" w:rsidR="00075E5D" w:rsidRDefault="00075E5D" w:rsidP="00075E5D">
            <w:pPr>
              <w:pStyle w:val="NeniTitull"/>
              <w:jc w:val="both"/>
              <w:rPr>
                <w:b w:val="0"/>
              </w:rPr>
            </w:pPr>
            <w:r w:rsidRPr="00075E5D">
              <w:rPr>
                <w:b w:val="0"/>
              </w:rPr>
              <w:t>Ligj</w:t>
            </w:r>
            <w:r>
              <w:rPr>
                <w:b w:val="0"/>
              </w:rPr>
              <w:t xml:space="preserve"> </w:t>
            </w:r>
            <w:r w:rsidRPr="00075E5D">
              <w:rPr>
                <w:b w:val="0"/>
              </w:rPr>
              <w:t>nr</w:t>
            </w:r>
            <w:r w:rsidR="0003386F" w:rsidRPr="00075E5D">
              <w:rPr>
                <w:b w:val="0"/>
              </w:rPr>
              <w:t>. 36/2019</w:t>
            </w:r>
            <w:r w:rsidR="0003386F" w:rsidRPr="00075E5D">
              <w:rPr>
                <w:b w:val="0"/>
              </w:rPr>
              <w:t xml:space="preserve"> </w:t>
            </w:r>
          </w:p>
          <w:p w14:paraId="42111109" w14:textId="59F847BB" w:rsidR="002616E3" w:rsidRPr="00075E5D" w:rsidRDefault="0003386F" w:rsidP="00075E5D">
            <w:pPr>
              <w:pStyle w:val="NeniTitull"/>
              <w:jc w:val="both"/>
              <w:rPr>
                <w:b w:val="0"/>
              </w:rPr>
            </w:pPr>
            <w:r w:rsidRPr="00075E5D">
              <w:rPr>
                <w:b w:val="0"/>
              </w:rPr>
              <w:t xml:space="preserve">datë </w:t>
            </w:r>
            <w:r w:rsidRPr="00075E5D">
              <w:rPr>
                <w:b w:val="0"/>
                <w:spacing w:val="-4"/>
                <w:szCs w:val="24"/>
              </w:rPr>
              <w:t>20.6.2019</w:t>
            </w:r>
          </w:p>
        </w:tc>
        <w:tc>
          <w:tcPr>
            <w:tcW w:w="6946" w:type="dxa"/>
          </w:tcPr>
          <w:p w14:paraId="4211110A" w14:textId="4534FE21" w:rsidR="002616E3" w:rsidRPr="00075E5D" w:rsidRDefault="00075E5D" w:rsidP="00075E5D">
            <w:pPr>
              <w:pStyle w:val="NeniTitull"/>
              <w:jc w:val="both"/>
              <w:rPr>
                <w:b w:val="0"/>
              </w:rPr>
            </w:pPr>
            <w:r w:rsidRPr="00075E5D">
              <w:rPr>
                <w:b w:val="0"/>
              </w:rPr>
              <w:t>Për një ndryshim në ligjin nr. 9900, datë 10.4.2008,</w:t>
            </w:r>
            <w:r>
              <w:rPr>
                <w:b w:val="0"/>
              </w:rPr>
              <w:t xml:space="preserve"> </w:t>
            </w:r>
            <w:r w:rsidRPr="00075E5D">
              <w:rPr>
                <w:b w:val="0"/>
              </w:rPr>
              <w:t xml:space="preserve">“Për rezervat materiale </w:t>
            </w:r>
            <w:r>
              <w:rPr>
                <w:b w:val="0"/>
              </w:rPr>
              <w:t>të shtetit”</w:t>
            </w:r>
            <w:r w:rsidR="00993E13">
              <w:rPr>
                <w:b w:val="0"/>
              </w:rPr>
              <w:t>.............................................................................................</w:t>
            </w:r>
          </w:p>
        </w:tc>
        <w:tc>
          <w:tcPr>
            <w:tcW w:w="851" w:type="dxa"/>
          </w:tcPr>
          <w:p w14:paraId="5B314AC6" w14:textId="77777777" w:rsidR="00993E13" w:rsidRDefault="00993E13" w:rsidP="009A77AD">
            <w:pPr>
              <w:pStyle w:val="Paragrafi"/>
              <w:ind w:firstLine="0"/>
              <w:jc w:val="right"/>
              <w:rPr>
                <w:spacing w:val="-4"/>
                <w:szCs w:val="24"/>
                <w:lang w:val="sq-AL"/>
              </w:rPr>
            </w:pPr>
          </w:p>
          <w:p w14:paraId="4211110B" w14:textId="59BE6DF4" w:rsidR="002616E3" w:rsidRPr="00075E5D" w:rsidRDefault="00B55EBB" w:rsidP="009A77AD">
            <w:pPr>
              <w:pStyle w:val="Paragrafi"/>
              <w:ind w:firstLine="0"/>
              <w:jc w:val="right"/>
              <w:rPr>
                <w:spacing w:val="-4"/>
                <w:szCs w:val="24"/>
                <w:lang w:val="sq-AL"/>
              </w:rPr>
            </w:pPr>
            <w:r w:rsidRPr="00075E5D">
              <w:rPr>
                <w:spacing w:val="-4"/>
                <w:szCs w:val="24"/>
                <w:lang w:val="sq-AL"/>
              </w:rPr>
              <w:t>10763</w:t>
            </w:r>
          </w:p>
        </w:tc>
      </w:tr>
      <w:tr w:rsidR="002616E3" w:rsidRPr="00075E5D" w14:paraId="42111110" w14:textId="77777777" w:rsidTr="006942C0">
        <w:trPr>
          <w:trHeight w:val="150"/>
        </w:trPr>
        <w:tc>
          <w:tcPr>
            <w:tcW w:w="2943" w:type="dxa"/>
          </w:tcPr>
          <w:p w14:paraId="4211110D" w14:textId="77777777" w:rsidR="002616E3" w:rsidRPr="00075E5D" w:rsidRDefault="002616E3" w:rsidP="00075E5D">
            <w:pPr>
              <w:pStyle w:val="NeniTitull"/>
              <w:keepNext w:val="0"/>
              <w:jc w:val="both"/>
              <w:rPr>
                <w:b w:val="0"/>
                <w:spacing w:val="-4"/>
                <w:szCs w:val="24"/>
                <w:lang w:val="sq-AL"/>
              </w:rPr>
            </w:pPr>
          </w:p>
        </w:tc>
        <w:tc>
          <w:tcPr>
            <w:tcW w:w="6946" w:type="dxa"/>
          </w:tcPr>
          <w:p w14:paraId="4211110E" w14:textId="77777777" w:rsidR="002616E3" w:rsidRPr="00075E5D" w:rsidRDefault="002616E3" w:rsidP="00075E5D">
            <w:pPr>
              <w:pStyle w:val="Paragrafi"/>
              <w:ind w:firstLine="0"/>
              <w:rPr>
                <w:spacing w:val="-4"/>
                <w:szCs w:val="24"/>
                <w:lang w:val="sq-AL"/>
              </w:rPr>
            </w:pPr>
          </w:p>
        </w:tc>
        <w:tc>
          <w:tcPr>
            <w:tcW w:w="851" w:type="dxa"/>
          </w:tcPr>
          <w:p w14:paraId="4211110F" w14:textId="77777777" w:rsidR="002616E3" w:rsidRPr="00075E5D" w:rsidRDefault="002616E3" w:rsidP="00075E5D">
            <w:pPr>
              <w:pStyle w:val="Paragrafi"/>
              <w:ind w:firstLine="0"/>
              <w:rPr>
                <w:spacing w:val="-4"/>
                <w:szCs w:val="24"/>
                <w:lang w:val="sq-AL"/>
              </w:rPr>
            </w:pPr>
          </w:p>
        </w:tc>
      </w:tr>
      <w:tr w:rsidR="002616E3" w:rsidRPr="00075E5D" w14:paraId="42111114" w14:textId="77777777" w:rsidTr="006942C0">
        <w:trPr>
          <w:trHeight w:val="150"/>
        </w:trPr>
        <w:tc>
          <w:tcPr>
            <w:tcW w:w="2943" w:type="dxa"/>
          </w:tcPr>
          <w:p w14:paraId="70C326AC" w14:textId="77777777" w:rsidR="00075E5D" w:rsidRDefault="00075E5D" w:rsidP="00075E5D">
            <w:pPr>
              <w:pStyle w:val="NeniTitull"/>
              <w:jc w:val="both"/>
              <w:rPr>
                <w:b w:val="0"/>
              </w:rPr>
            </w:pPr>
            <w:r w:rsidRPr="00075E5D">
              <w:rPr>
                <w:b w:val="0"/>
              </w:rPr>
              <w:t>Ligj</w:t>
            </w:r>
            <w:r>
              <w:rPr>
                <w:b w:val="0"/>
              </w:rPr>
              <w:t xml:space="preserve"> </w:t>
            </w:r>
            <w:r w:rsidRPr="00075E5D">
              <w:rPr>
                <w:b w:val="0"/>
              </w:rPr>
              <w:t>nr</w:t>
            </w:r>
            <w:r w:rsidR="007E7A96" w:rsidRPr="00075E5D">
              <w:rPr>
                <w:b w:val="0"/>
              </w:rPr>
              <w:t>. 37/2019</w:t>
            </w:r>
            <w:r w:rsidR="007E7A96" w:rsidRPr="00075E5D">
              <w:rPr>
                <w:b w:val="0"/>
              </w:rPr>
              <w:t xml:space="preserve"> </w:t>
            </w:r>
          </w:p>
          <w:p w14:paraId="0199AEF4" w14:textId="09AF83C2" w:rsidR="007E7A96" w:rsidRPr="00075E5D" w:rsidRDefault="007E7A96" w:rsidP="00075E5D">
            <w:pPr>
              <w:pStyle w:val="NeniTitull"/>
              <w:jc w:val="both"/>
              <w:rPr>
                <w:b w:val="0"/>
              </w:rPr>
            </w:pPr>
            <w:r w:rsidRPr="00075E5D">
              <w:rPr>
                <w:b w:val="0"/>
              </w:rPr>
              <w:t xml:space="preserve">datë </w:t>
            </w:r>
            <w:r w:rsidRPr="00075E5D">
              <w:rPr>
                <w:b w:val="0"/>
                <w:spacing w:val="-4"/>
                <w:szCs w:val="24"/>
              </w:rPr>
              <w:t>20.6.2019</w:t>
            </w:r>
          </w:p>
          <w:p w14:paraId="42111111" w14:textId="77777777" w:rsidR="002616E3" w:rsidRPr="00075E5D" w:rsidRDefault="002616E3" w:rsidP="00075E5D">
            <w:pPr>
              <w:pStyle w:val="Paragrafi"/>
              <w:ind w:firstLine="0"/>
              <w:rPr>
                <w:spacing w:val="-4"/>
                <w:szCs w:val="24"/>
                <w:lang w:val="sq-AL"/>
              </w:rPr>
            </w:pPr>
          </w:p>
        </w:tc>
        <w:tc>
          <w:tcPr>
            <w:tcW w:w="6946" w:type="dxa"/>
          </w:tcPr>
          <w:p w14:paraId="42111112" w14:textId="701A2C58" w:rsidR="002616E3" w:rsidRPr="00075E5D" w:rsidRDefault="00075E5D" w:rsidP="00AD4CAA">
            <w:pPr>
              <w:pStyle w:val="NeniTitull"/>
              <w:jc w:val="both"/>
              <w:rPr>
                <w:b w:val="0"/>
              </w:rPr>
            </w:pPr>
            <w:r w:rsidRPr="00075E5D">
              <w:rPr>
                <w:b w:val="0"/>
              </w:rPr>
              <w:t xml:space="preserve">Për disa shtesa në aktin normativ, me fuqinë e ligjit nr. 4, datë 9.7.2008, të Këshillit të Ministrave, “Për privatizimin dhe dhënien në përdorim shoqërive tregtare dhe institucioneve shtetërore të ndërmarrjeve apo objekteve të veçanta, mjeteve kryesore dhe mjeteve të xhiros së këtyre ndërmarrjeve”, miratuar me </w:t>
            </w:r>
            <w:r w:rsidR="002012E0">
              <w:rPr>
                <w:b w:val="0"/>
              </w:rPr>
              <w:t>ligjin nr. 9967, datë 24.7.2008</w:t>
            </w:r>
            <w:r w:rsidRPr="00075E5D">
              <w:rPr>
                <w:b w:val="0"/>
              </w:rPr>
              <w:t xml:space="preserve"> dhe ndryshuar me ligji</w:t>
            </w:r>
            <w:r>
              <w:rPr>
                <w:b w:val="0"/>
              </w:rPr>
              <w:t>n nr. 3/2015</w:t>
            </w:r>
            <w:r w:rsidR="00993E13">
              <w:rPr>
                <w:b w:val="0"/>
              </w:rPr>
              <w:t>..........................................................................</w:t>
            </w:r>
          </w:p>
        </w:tc>
        <w:tc>
          <w:tcPr>
            <w:tcW w:w="851" w:type="dxa"/>
          </w:tcPr>
          <w:p w14:paraId="1CC89F6A" w14:textId="77777777" w:rsidR="006D32BE" w:rsidRDefault="006D32BE" w:rsidP="006D32BE">
            <w:pPr>
              <w:pStyle w:val="Paragrafi"/>
              <w:ind w:firstLine="0"/>
              <w:jc w:val="right"/>
              <w:rPr>
                <w:spacing w:val="-4"/>
                <w:szCs w:val="24"/>
                <w:lang w:val="sq-AL"/>
              </w:rPr>
            </w:pPr>
          </w:p>
          <w:p w14:paraId="57985DDA" w14:textId="77777777" w:rsidR="006D32BE" w:rsidRDefault="006D32BE" w:rsidP="006D32BE">
            <w:pPr>
              <w:pStyle w:val="Paragrafi"/>
              <w:ind w:firstLine="0"/>
              <w:jc w:val="right"/>
              <w:rPr>
                <w:spacing w:val="-4"/>
                <w:szCs w:val="24"/>
                <w:lang w:val="sq-AL"/>
              </w:rPr>
            </w:pPr>
          </w:p>
          <w:p w14:paraId="0B5564D1" w14:textId="77777777" w:rsidR="006D32BE" w:rsidRDefault="006D32BE" w:rsidP="006D32BE">
            <w:pPr>
              <w:pStyle w:val="Paragrafi"/>
              <w:ind w:firstLine="0"/>
              <w:jc w:val="right"/>
              <w:rPr>
                <w:spacing w:val="-4"/>
                <w:szCs w:val="24"/>
                <w:lang w:val="sq-AL"/>
              </w:rPr>
            </w:pPr>
          </w:p>
          <w:p w14:paraId="660959A0" w14:textId="77777777" w:rsidR="006D32BE" w:rsidRDefault="006D32BE" w:rsidP="006D32BE">
            <w:pPr>
              <w:pStyle w:val="Paragrafi"/>
              <w:ind w:firstLine="0"/>
              <w:jc w:val="right"/>
              <w:rPr>
                <w:spacing w:val="-4"/>
                <w:szCs w:val="24"/>
                <w:lang w:val="sq-AL"/>
              </w:rPr>
            </w:pPr>
          </w:p>
          <w:p w14:paraId="0FC035B5" w14:textId="77777777" w:rsidR="006D32BE" w:rsidRDefault="006D32BE" w:rsidP="006D32BE">
            <w:pPr>
              <w:pStyle w:val="Paragrafi"/>
              <w:ind w:firstLine="0"/>
              <w:jc w:val="right"/>
              <w:rPr>
                <w:spacing w:val="-4"/>
                <w:szCs w:val="24"/>
                <w:lang w:val="sq-AL"/>
              </w:rPr>
            </w:pPr>
          </w:p>
          <w:p w14:paraId="42111113" w14:textId="2416E129" w:rsidR="002616E3" w:rsidRPr="00075E5D" w:rsidRDefault="006D32BE" w:rsidP="006D32BE">
            <w:pPr>
              <w:pStyle w:val="Paragrafi"/>
              <w:ind w:firstLine="0"/>
              <w:jc w:val="right"/>
              <w:rPr>
                <w:spacing w:val="-4"/>
                <w:szCs w:val="24"/>
                <w:lang w:val="sq-AL"/>
              </w:rPr>
            </w:pPr>
            <w:r>
              <w:rPr>
                <w:spacing w:val="-4"/>
                <w:szCs w:val="24"/>
                <w:lang w:val="sq-AL"/>
              </w:rPr>
              <w:t>10763</w:t>
            </w:r>
          </w:p>
        </w:tc>
      </w:tr>
      <w:tr w:rsidR="0035353A" w:rsidRPr="00075E5D" w14:paraId="42111118" w14:textId="77777777" w:rsidTr="006942C0">
        <w:trPr>
          <w:trHeight w:val="150"/>
        </w:trPr>
        <w:tc>
          <w:tcPr>
            <w:tcW w:w="2943" w:type="dxa"/>
          </w:tcPr>
          <w:p w14:paraId="42111115" w14:textId="77777777" w:rsidR="0035353A" w:rsidRPr="00075E5D" w:rsidRDefault="0035353A" w:rsidP="00075E5D">
            <w:pPr>
              <w:pStyle w:val="NeniTitull"/>
              <w:keepNext w:val="0"/>
              <w:jc w:val="both"/>
              <w:rPr>
                <w:b w:val="0"/>
                <w:spacing w:val="-4"/>
                <w:szCs w:val="24"/>
                <w:lang w:val="sq-AL"/>
              </w:rPr>
            </w:pPr>
          </w:p>
        </w:tc>
        <w:tc>
          <w:tcPr>
            <w:tcW w:w="6946" w:type="dxa"/>
          </w:tcPr>
          <w:p w14:paraId="42111116" w14:textId="77777777" w:rsidR="0035353A" w:rsidRPr="00075E5D" w:rsidRDefault="0035353A" w:rsidP="00075E5D">
            <w:pPr>
              <w:pStyle w:val="Paragrafi"/>
              <w:ind w:firstLine="0"/>
              <w:rPr>
                <w:spacing w:val="-4"/>
                <w:szCs w:val="24"/>
                <w:lang w:val="sq-AL"/>
              </w:rPr>
            </w:pPr>
          </w:p>
        </w:tc>
        <w:tc>
          <w:tcPr>
            <w:tcW w:w="851" w:type="dxa"/>
          </w:tcPr>
          <w:p w14:paraId="42111117" w14:textId="77777777" w:rsidR="0035353A" w:rsidRPr="00075E5D" w:rsidRDefault="0035353A" w:rsidP="006D32BE">
            <w:pPr>
              <w:pStyle w:val="Paragrafi"/>
              <w:ind w:firstLine="0"/>
              <w:jc w:val="right"/>
              <w:rPr>
                <w:spacing w:val="-4"/>
                <w:szCs w:val="24"/>
                <w:lang w:val="sq-AL"/>
              </w:rPr>
            </w:pPr>
          </w:p>
        </w:tc>
      </w:tr>
      <w:tr w:rsidR="0035353A" w:rsidRPr="00075E5D" w14:paraId="4211111C" w14:textId="77777777" w:rsidTr="006942C0">
        <w:trPr>
          <w:trHeight w:val="150"/>
        </w:trPr>
        <w:tc>
          <w:tcPr>
            <w:tcW w:w="2943" w:type="dxa"/>
          </w:tcPr>
          <w:p w14:paraId="3FE9E292" w14:textId="77777777" w:rsidR="00075E5D" w:rsidRDefault="00075E5D" w:rsidP="00075E5D">
            <w:pPr>
              <w:pStyle w:val="NeniTitull"/>
              <w:jc w:val="both"/>
              <w:rPr>
                <w:b w:val="0"/>
              </w:rPr>
            </w:pPr>
            <w:r w:rsidRPr="00075E5D">
              <w:rPr>
                <w:b w:val="0"/>
              </w:rPr>
              <w:t>Ligj</w:t>
            </w:r>
            <w:r>
              <w:rPr>
                <w:b w:val="0"/>
              </w:rPr>
              <w:t xml:space="preserve"> </w:t>
            </w:r>
            <w:r w:rsidRPr="00075E5D">
              <w:rPr>
                <w:b w:val="0"/>
              </w:rPr>
              <w:t>nr</w:t>
            </w:r>
            <w:r w:rsidR="003500DD" w:rsidRPr="00075E5D">
              <w:rPr>
                <w:b w:val="0"/>
              </w:rPr>
              <w:t>. 38/2019</w:t>
            </w:r>
            <w:r w:rsidR="005E411F" w:rsidRPr="00075E5D">
              <w:rPr>
                <w:b w:val="0"/>
              </w:rPr>
              <w:t xml:space="preserve"> </w:t>
            </w:r>
          </w:p>
          <w:p w14:paraId="42111119" w14:textId="49310E43" w:rsidR="0035353A" w:rsidRPr="00075E5D" w:rsidRDefault="005E411F" w:rsidP="00075E5D">
            <w:pPr>
              <w:pStyle w:val="NeniTitull"/>
              <w:jc w:val="both"/>
              <w:rPr>
                <w:b w:val="0"/>
              </w:rPr>
            </w:pPr>
            <w:r w:rsidRPr="00075E5D">
              <w:rPr>
                <w:b w:val="0"/>
              </w:rPr>
              <w:t xml:space="preserve">datë </w:t>
            </w:r>
            <w:r w:rsidRPr="00075E5D">
              <w:rPr>
                <w:b w:val="0"/>
                <w:spacing w:val="-4"/>
                <w:szCs w:val="24"/>
              </w:rPr>
              <w:t>20.6.2019</w:t>
            </w:r>
          </w:p>
        </w:tc>
        <w:tc>
          <w:tcPr>
            <w:tcW w:w="6946" w:type="dxa"/>
          </w:tcPr>
          <w:p w14:paraId="4211111A" w14:textId="4D5DD687" w:rsidR="0035353A" w:rsidRPr="00075E5D" w:rsidRDefault="00075E5D" w:rsidP="00075E5D">
            <w:pPr>
              <w:pStyle w:val="NeniTitull"/>
              <w:jc w:val="both"/>
              <w:rPr>
                <w:b w:val="0"/>
              </w:rPr>
            </w:pPr>
            <w:r w:rsidRPr="00075E5D">
              <w:rPr>
                <w:b w:val="0"/>
              </w:rPr>
              <w:t>Për disa shtesa dhe n</w:t>
            </w:r>
            <w:r>
              <w:rPr>
                <w:b w:val="0"/>
              </w:rPr>
              <w:t>dryshime në ligjin nr. 139/2015 “Për vetëqeverisjen vendore”</w:t>
            </w:r>
            <w:r w:rsidR="00993E13">
              <w:rPr>
                <w:b w:val="0"/>
              </w:rPr>
              <w:t>...............................................................................................................</w:t>
            </w:r>
          </w:p>
        </w:tc>
        <w:tc>
          <w:tcPr>
            <w:tcW w:w="851" w:type="dxa"/>
          </w:tcPr>
          <w:p w14:paraId="4D3142E5" w14:textId="77777777" w:rsidR="006D32BE" w:rsidRDefault="006D32BE" w:rsidP="006D32BE">
            <w:pPr>
              <w:pStyle w:val="Paragrafi"/>
              <w:ind w:firstLine="0"/>
              <w:jc w:val="right"/>
              <w:rPr>
                <w:spacing w:val="-4"/>
                <w:szCs w:val="24"/>
                <w:lang w:val="sq-AL"/>
              </w:rPr>
            </w:pPr>
          </w:p>
          <w:p w14:paraId="4211111B" w14:textId="2FFE6339" w:rsidR="0035353A" w:rsidRPr="00075E5D" w:rsidRDefault="006D32BE" w:rsidP="006D32BE">
            <w:pPr>
              <w:pStyle w:val="Paragrafi"/>
              <w:ind w:firstLine="0"/>
              <w:jc w:val="right"/>
              <w:rPr>
                <w:spacing w:val="-4"/>
                <w:szCs w:val="24"/>
                <w:lang w:val="sq-AL"/>
              </w:rPr>
            </w:pPr>
            <w:r>
              <w:rPr>
                <w:spacing w:val="-4"/>
                <w:szCs w:val="24"/>
                <w:lang w:val="sq-AL"/>
              </w:rPr>
              <w:t>10764</w:t>
            </w:r>
          </w:p>
        </w:tc>
      </w:tr>
      <w:tr w:rsidR="0035353A" w:rsidRPr="00075E5D" w14:paraId="42111120" w14:textId="77777777" w:rsidTr="006942C0">
        <w:trPr>
          <w:trHeight w:val="150"/>
        </w:trPr>
        <w:tc>
          <w:tcPr>
            <w:tcW w:w="2943" w:type="dxa"/>
          </w:tcPr>
          <w:p w14:paraId="4211111D" w14:textId="77777777" w:rsidR="0035353A" w:rsidRPr="00075E5D" w:rsidRDefault="0035353A" w:rsidP="00075E5D">
            <w:pPr>
              <w:pStyle w:val="NeniTitull"/>
              <w:keepNext w:val="0"/>
              <w:jc w:val="both"/>
              <w:rPr>
                <w:b w:val="0"/>
                <w:spacing w:val="-4"/>
                <w:szCs w:val="24"/>
                <w:lang w:val="sq-AL"/>
              </w:rPr>
            </w:pPr>
          </w:p>
        </w:tc>
        <w:tc>
          <w:tcPr>
            <w:tcW w:w="6946" w:type="dxa"/>
          </w:tcPr>
          <w:p w14:paraId="4211111E" w14:textId="77777777" w:rsidR="0035353A" w:rsidRPr="00075E5D" w:rsidRDefault="0035353A" w:rsidP="00075E5D">
            <w:pPr>
              <w:pStyle w:val="Paragrafi"/>
              <w:ind w:firstLine="0"/>
              <w:rPr>
                <w:spacing w:val="-4"/>
                <w:szCs w:val="24"/>
                <w:lang w:val="sq-AL"/>
              </w:rPr>
            </w:pPr>
          </w:p>
        </w:tc>
        <w:tc>
          <w:tcPr>
            <w:tcW w:w="851" w:type="dxa"/>
          </w:tcPr>
          <w:p w14:paraId="4211111F" w14:textId="77777777" w:rsidR="0035353A" w:rsidRPr="00075E5D" w:rsidRDefault="0035353A" w:rsidP="006D32BE">
            <w:pPr>
              <w:pStyle w:val="Paragrafi"/>
              <w:ind w:firstLine="0"/>
              <w:jc w:val="right"/>
              <w:rPr>
                <w:spacing w:val="-4"/>
                <w:szCs w:val="24"/>
                <w:lang w:val="sq-AL"/>
              </w:rPr>
            </w:pPr>
          </w:p>
        </w:tc>
      </w:tr>
      <w:tr w:rsidR="0035353A" w:rsidRPr="00075E5D" w14:paraId="42111124" w14:textId="77777777" w:rsidTr="006942C0">
        <w:trPr>
          <w:trHeight w:val="150"/>
        </w:trPr>
        <w:tc>
          <w:tcPr>
            <w:tcW w:w="2943" w:type="dxa"/>
          </w:tcPr>
          <w:p w14:paraId="5C3A828A" w14:textId="77777777" w:rsidR="00075E5D" w:rsidRDefault="00075E5D" w:rsidP="00075E5D">
            <w:pPr>
              <w:pStyle w:val="NeniTitull"/>
              <w:jc w:val="both"/>
              <w:rPr>
                <w:b w:val="0"/>
              </w:rPr>
            </w:pPr>
            <w:r w:rsidRPr="00075E5D">
              <w:rPr>
                <w:b w:val="0"/>
              </w:rPr>
              <w:t>Ligj</w:t>
            </w:r>
            <w:r>
              <w:rPr>
                <w:b w:val="0"/>
              </w:rPr>
              <w:t xml:space="preserve"> </w:t>
            </w:r>
            <w:r w:rsidRPr="00075E5D">
              <w:rPr>
                <w:b w:val="0"/>
              </w:rPr>
              <w:t>nr</w:t>
            </w:r>
            <w:r w:rsidR="00FC03D5" w:rsidRPr="00075E5D">
              <w:rPr>
                <w:b w:val="0"/>
              </w:rPr>
              <w:t>. 42/2019</w:t>
            </w:r>
            <w:r w:rsidR="00FC03D5" w:rsidRPr="00075E5D">
              <w:rPr>
                <w:b w:val="0"/>
              </w:rPr>
              <w:t xml:space="preserve"> </w:t>
            </w:r>
          </w:p>
          <w:p w14:paraId="42111121" w14:textId="317BE037" w:rsidR="0035353A" w:rsidRPr="00075E5D" w:rsidRDefault="00FC03D5" w:rsidP="00075E5D">
            <w:pPr>
              <w:pStyle w:val="NeniTitull"/>
              <w:jc w:val="both"/>
              <w:rPr>
                <w:b w:val="0"/>
              </w:rPr>
            </w:pPr>
            <w:r w:rsidRPr="00075E5D">
              <w:rPr>
                <w:b w:val="0"/>
              </w:rPr>
              <w:t xml:space="preserve">datë </w:t>
            </w:r>
            <w:r w:rsidRPr="00075E5D">
              <w:rPr>
                <w:b w:val="0"/>
                <w:spacing w:val="-4"/>
                <w:szCs w:val="24"/>
              </w:rPr>
              <w:t>4.7.2019</w:t>
            </w:r>
          </w:p>
        </w:tc>
        <w:tc>
          <w:tcPr>
            <w:tcW w:w="6946" w:type="dxa"/>
          </w:tcPr>
          <w:p w14:paraId="42111122" w14:textId="0766DC4C" w:rsidR="0035353A" w:rsidRPr="00075E5D" w:rsidRDefault="00075E5D" w:rsidP="00075E5D">
            <w:pPr>
              <w:pStyle w:val="NeniTitull"/>
              <w:jc w:val="both"/>
              <w:rPr>
                <w:b w:val="0"/>
              </w:rPr>
            </w:pPr>
            <w:r w:rsidRPr="00075E5D">
              <w:rPr>
                <w:b w:val="0"/>
              </w:rPr>
              <w:t>Për disa shtesa dhe ndryshime në ligjin nr. 107/2014, “Për planifikimin dhe zhvillimin e territorit”, të ndryshuar</w:t>
            </w:r>
            <w:r w:rsidR="00993E13">
              <w:rPr>
                <w:b w:val="0"/>
              </w:rPr>
              <w:t>.........................................................</w:t>
            </w:r>
          </w:p>
        </w:tc>
        <w:tc>
          <w:tcPr>
            <w:tcW w:w="851" w:type="dxa"/>
          </w:tcPr>
          <w:p w14:paraId="25876025" w14:textId="77777777" w:rsidR="0054315C" w:rsidRDefault="0054315C" w:rsidP="006D32BE">
            <w:pPr>
              <w:pStyle w:val="Paragrafi"/>
              <w:ind w:firstLine="0"/>
              <w:jc w:val="right"/>
              <w:rPr>
                <w:spacing w:val="-4"/>
                <w:szCs w:val="24"/>
                <w:lang w:val="sq-AL"/>
              </w:rPr>
            </w:pPr>
          </w:p>
          <w:p w14:paraId="42111123" w14:textId="59546138" w:rsidR="0035353A" w:rsidRPr="00075E5D" w:rsidRDefault="00E95247" w:rsidP="006D32BE">
            <w:pPr>
              <w:pStyle w:val="Paragrafi"/>
              <w:ind w:firstLine="0"/>
              <w:jc w:val="right"/>
              <w:rPr>
                <w:spacing w:val="-4"/>
                <w:szCs w:val="24"/>
                <w:lang w:val="sq-AL"/>
              </w:rPr>
            </w:pPr>
            <w:r>
              <w:rPr>
                <w:spacing w:val="-4"/>
                <w:szCs w:val="24"/>
                <w:lang w:val="sq-AL"/>
              </w:rPr>
              <w:t>10765</w:t>
            </w:r>
          </w:p>
        </w:tc>
      </w:tr>
      <w:tr w:rsidR="0035353A" w:rsidRPr="00075E5D" w14:paraId="42111128" w14:textId="77777777" w:rsidTr="006942C0">
        <w:trPr>
          <w:trHeight w:val="150"/>
        </w:trPr>
        <w:tc>
          <w:tcPr>
            <w:tcW w:w="2943" w:type="dxa"/>
          </w:tcPr>
          <w:p w14:paraId="42111125" w14:textId="77777777" w:rsidR="0035353A" w:rsidRPr="00075E5D" w:rsidRDefault="0035353A" w:rsidP="006F464C">
            <w:pPr>
              <w:pStyle w:val="NeniTitull"/>
              <w:keepNext w:val="0"/>
              <w:jc w:val="both"/>
              <w:rPr>
                <w:b w:val="0"/>
                <w:spacing w:val="-4"/>
                <w:szCs w:val="24"/>
                <w:lang w:val="sq-AL"/>
              </w:rPr>
            </w:pPr>
          </w:p>
        </w:tc>
        <w:tc>
          <w:tcPr>
            <w:tcW w:w="6946" w:type="dxa"/>
          </w:tcPr>
          <w:p w14:paraId="42111126" w14:textId="77777777" w:rsidR="0035353A" w:rsidRPr="00075E5D" w:rsidRDefault="0035353A" w:rsidP="006F464C">
            <w:pPr>
              <w:pStyle w:val="Paragrafi"/>
              <w:ind w:firstLine="0"/>
              <w:rPr>
                <w:spacing w:val="-4"/>
                <w:szCs w:val="24"/>
                <w:lang w:val="sq-AL"/>
              </w:rPr>
            </w:pPr>
          </w:p>
        </w:tc>
        <w:tc>
          <w:tcPr>
            <w:tcW w:w="851" w:type="dxa"/>
          </w:tcPr>
          <w:p w14:paraId="42111127" w14:textId="77777777" w:rsidR="0035353A" w:rsidRPr="00075E5D" w:rsidRDefault="0035353A" w:rsidP="006D32BE">
            <w:pPr>
              <w:pStyle w:val="Paragrafi"/>
              <w:ind w:firstLine="0"/>
              <w:jc w:val="right"/>
              <w:rPr>
                <w:spacing w:val="-4"/>
                <w:szCs w:val="24"/>
                <w:lang w:val="sq-AL"/>
              </w:rPr>
            </w:pPr>
          </w:p>
        </w:tc>
      </w:tr>
      <w:tr w:rsidR="0035353A" w:rsidRPr="00075E5D" w14:paraId="4211112C" w14:textId="77777777" w:rsidTr="006942C0">
        <w:trPr>
          <w:trHeight w:val="150"/>
        </w:trPr>
        <w:tc>
          <w:tcPr>
            <w:tcW w:w="2943" w:type="dxa"/>
          </w:tcPr>
          <w:p w14:paraId="40B7046F" w14:textId="77777777" w:rsidR="00075E5D" w:rsidRDefault="00075E5D" w:rsidP="00075E5D">
            <w:pPr>
              <w:spacing w:after="0" w:line="240" w:lineRule="auto"/>
              <w:jc w:val="both"/>
              <w:rPr>
                <w:rFonts w:ascii="Garamond" w:hAnsi="Garamond"/>
                <w:spacing w:val="-4"/>
                <w:sz w:val="24"/>
                <w:szCs w:val="24"/>
              </w:rPr>
            </w:pPr>
            <w:r w:rsidRPr="00075E5D">
              <w:rPr>
                <w:rFonts w:ascii="Garamond" w:hAnsi="Garamond"/>
                <w:spacing w:val="-4"/>
                <w:sz w:val="24"/>
                <w:szCs w:val="24"/>
              </w:rPr>
              <w:t>Ligj</w:t>
            </w:r>
            <w:r>
              <w:rPr>
                <w:rFonts w:ascii="Garamond" w:hAnsi="Garamond"/>
                <w:spacing w:val="-4"/>
                <w:sz w:val="24"/>
                <w:szCs w:val="24"/>
              </w:rPr>
              <w:t xml:space="preserve"> </w:t>
            </w:r>
            <w:r w:rsidRPr="00075E5D">
              <w:rPr>
                <w:rFonts w:ascii="Garamond" w:hAnsi="Garamond"/>
                <w:spacing w:val="-4"/>
                <w:sz w:val="24"/>
                <w:szCs w:val="24"/>
              </w:rPr>
              <w:t>nr</w:t>
            </w:r>
            <w:r w:rsidR="001E6E97" w:rsidRPr="00075E5D">
              <w:rPr>
                <w:rFonts w:ascii="Garamond" w:hAnsi="Garamond"/>
                <w:spacing w:val="-4"/>
                <w:sz w:val="24"/>
                <w:szCs w:val="24"/>
              </w:rPr>
              <w:t>. 51/2019</w:t>
            </w:r>
            <w:r w:rsidR="001E6E97" w:rsidRPr="00075E5D">
              <w:rPr>
                <w:rFonts w:ascii="Garamond" w:hAnsi="Garamond"/>
                <w:spacing w:val="-4"/>
                <w:sz w:val="24"/>
                <w:szCs w:val="24"/>
              </w:rPr>
              <w:t xml:space="preserve"> </w:t>
            </w:r>
          </w:p>
          <w:p w14:paraId="43F5FA3C" w14:textId="4831E7B2" w:rsidR="001E6E97" w:rsidRPr="00075E5D" w:rsidRDefault="001E6E97" w:rsidP="00075E5D">
            <w:pPr>
              <w:spacing w:after="0" w:line="240" w:lineRule="auto"/>
              <w:jc w:val="both"/>
              <w:rPr>
                <w:rFonts w:ascii="Garamond" w:hAnsi="Garamond"/>
                <w:spacing w:val="-4"/>
                <w:sz w:val="24"/>
                <w:szCs w:val="24"/>
              </w:rPr>
            </w:pPr>
            <w:r w:rsidRPr="00075E5D">
              <w:rPr>
                <w:rFonts w:ascii="Garamond" w:hAnsi="Garamond"/>
              </w:rPr>
              <w:t xml:space="preserve">datë </w:t>
            </w:r>
            <w:r w:rsidRPr="00075E5D">
              <w:rPr>
                <w:rFonts w:ascii="Garamond" w:hAnsi="Garamond"/>
                <w:spacing w:val="-4"/>
                <w:sz w:val="24"/>
                <w:szCs w:val="24"/>
              </w:rPr>
              <w:t>18</w:t>
            </w:r>
            <w:r w:rsidRPr="00075E5D">
              <w:rPr>
                <w:rFonts w:ascii="Garamond" w:hAnsi="Garamond"/>
                <w:spacing w:val="-4"/>
                <w:sz w:val="24"/>
                <w:szCs w:val="24"/>
              </w:rPr>
              <w:t>.7.2019</w:t>
            </w:r>
          </w:p>
          <w:p w14:paraId="42111129" w14:textId="77777777" w:rsidR="0035353A" w:rsidRPr="00075E5D" w:rsidRDefault="0035353A" w:rsidP="00075E5D">
            <w:pPr>
              <w:pStyle w:val="Paragrafi"/>
              <w:ind w:firstLine="0"/>
              <w:rPr>
                <w:spacing w:val="-4"/>
                <w:lang w:val="sq-AL"/>
              </w:rPr>
            </w:pPr>
          </w:p>
        </w:tc>
        <w:tc>
          <w:tcPr>
            <w:tcW w:w="6946" w:type="dxa"/>
          </w:tcPr>
          <w:p w14:paraId="4211112A" w14:textId="5D86A93B" w:rsidR="0035353A" w:rsidRPr="00075E5D" w:rsidRDefault="00075E5D" w:rsidP="00075E5D">
            <w:pPr>
              <w:spacing w:after="0" w:line="240" w:lineRule="auto"/>
              <w:jc w:val="both"/>
              <w:rPr>
                <w:rFonts w:ascii="Garamond" w:hAnsi="Garamond"/>
                <w:spacing w:val="-4"/>
                <w:sz w:val="24"/>
                <w:szCs w:val="24"/>
              </w:rPr>
            </w:pPr>
            <w:r w:rsidRPr="00075E5D">
              <w:rPr>
                <w:rFonts w:ascii="Garamond" w:hAnsi="Garamond"/>
                <w:spacing w:val="-4"/>
                <w:sz w:val="24"/>
                <w:szCs w:val="24"/>
              </w:rPr>
              <w:t>Për miratimin e kontratës së koncesionit/PPP ndërmjet Ministrisë së Infrastrukturës dhe Energjisë, si Autoriteti Kontraktor, dhe “Gjikuria” sh</w:t>
            </w:r>
            <w:r>
              <w:rPr>
                <w:rFonts w:ascii="Garamond" w:hAnsi="Garamond"/>
                <w:spacing w:val="-4"/>
                <w:sz w:val="24"/>
                <w:szCs w:val="24"/>
              </w:rPr>
              <w:t>.</w:t>
            </w:r>
            <w:r w:rsidRPr="00075E5D">
              <w:rPr>
                <w:rFonts w:ascii="Garamond" w:hAnsi="Garamond"/>
                <w:spacing w:val="-4"/>
                <w:sz w:val="24"/>
                <w:szCs w:val="24"/>
              </w:rPr>
              <w:t>p</w:t>
            </w:r>
            <w:r>
              <w:rPr>
                <w:rFonts w:ascii="Garamond" w:hAnsi="Garamond"/>
                <w:spacing w:val="-4"/>
                <w:sz w:val="24"/>
                <w:szCs w:val="24"/>
              </w:rPr>
              <w:t>.</w:t>
            </w:r>
            <w:r w:rsidRPr="00075E5D">
              <w:rPr>
                <w:rFonts w:ascii="Garamond" w:hAnsi="Garamond"/>
                <w:spacing w:val="-4"/>
                <w:sz w:val="24"/>
                <w:szCs w:val="24"/>
              </w:rPr>
              <w:t>k</w:t>
            </w:r>
            <w:r>
              <w:rPr>
                <w:rFonts w:ascii="Garamond" w:hAnsi="Garamond"/>
                <w:spacing w:val="-4"/>
                <w:sz w:val="24"/>
                <w:szCs w:val="24"/>
              </w:rPr>
              <w:t>.</w:t>
            </w:r>
            <w:r w:rsidRPr="00075E5D">
              <w:rPr>
                <w:rFonts w:ascii="Garamond" w:hAnsi="Garamond"/>
                <w:spacing w:val="-4"/>
                <w:sz w:val="24"/>
                <w:szCs w:val="24"/>
              </w:rPr>
              <w:t>, si koncesionari, dhe shoqërisë koncesionare “Rruga Orikum–Llogara” sh</w:t>
            </w:r>
            <w:r>
              <w:rPr>
                <w:rFonts w:ascii="Garamond" w:hAnsi="Garamond"/>
                <w:spacing w:val="-4"/>
                <w:sz w:val="24"/>
                <w:szCs w:val="24"/>
              </w:rPr>
              <w:t>.</w:t>
            </w:r>
            <w:r w:rsidRPr="00075E5D">
              <w:rPr>
                <w:rFonts w:ascii="Garamond" w:hAnsi="Garamond"/>
                <w:spacing w:val="-4"/>
                <w:sz w:val="24"/>
                <w:szCs w:val="24"/>
              </w:rPr>
              <w:t>p</w:t>
            </w:r>
            <w:r>
              <w:rPr>
                <w:rFonts w:ascii="Garamond" w:hAnsi="Garamond"/>
                <w:spacing w:val="-4"/>
                <w:sz w:val="24"/>
                <w:szCs w:val="24"/>
              </w:rPr>
              <w:t>.</w:t>
            </w:r>
            <w:r w:rsidRPr="00075E5D">
              <w:rPr>
                <w:rFonts w:ascii="Garamond" w:hAnsi="Garamond"/>
                <w:spacing w:val="-4"/>
                <w:sz w:val="24"/>
                <w:szCs w:val="24"/>
              </w:rPr>
              <w:t>k</w:t>
            </w:r>
            <w:r>
              <w:rPr>
                <w:rFonts w:ascii="Garamond" w:hAnsi="Garamond"/>
                <w:spacing w:val="-4"/>
                <w:sz w:val="24"/>
                <w:szCs w:val="24"/>
              </w:rPr>
              <w:t>.</w:t>
            </w:r>
            <w:r w:rsidRPr="00075E5D">
              <w:rPr>
                <w:rFonts w:ascii="Garamond" w:hAnsi="Garamond"/>
                <w:spacing w:val="-4"/>
                <w:sz w:val="24"/>
                <w:szCs w:val="24"/>
              </w:rPr>
              <w:t xml:space="preserve">, për projektimin, ndërtimin dhe mirëmbajtjen e rrugës “Porti i jahteve – by pass Orikum–Dukat </w:t>
            </w:r>
            <w:r>
              <w:rPr>
                <w:rFonts w:ascii="Garamond" w:hAnsi="Garamond"/>
                <w:spacing w:val="-4"/>
                <w:sz w:val="24"/>
                <w:szCs w:val="24"/>
              </w:rPr>
              <w:t xml:space="preserve"> (Ura e Shën Elizës)”</w:t>
            </w:r>
            <w:r w:rsidR="00993E13">
              <w:rPr>
                <w:rFonts w:ascii="Garamond" w:hAnsi="Garamond"/>
                <w:spacing w:val="-4"/>
                <w:sz w:val="24"/>
                <w:szCs w:val="24"/>
              </w:rPr>
              <w:t>.......................</w:t>
            </w:r>
          </w:p>
        </w:tc>
        <w:tc>
          <w:tcPr>
            <w:tcW w:w="851" w:type="dxa"/>
          </w:tcPr>
          <w:p w14:paraId="1E01D741" w14:textId="77777777" w:rsidR="0054315C" w:rsidRDefault="0054315C" w:rsidP="006D32BE">
            <w:pPr>
              <w:pStyle w:val="Paragrafi"/>
              <w:ind w:firstLine="0"/>
              <w:jc w:val="right"/>
              <w:rPr>
                <w:spacing w:val="-4"/>
                <w:szCs w:val="24"/>
                <w:lang w:val="sq-AL"/>
              </w:rPr>
            </w:pPr>
          </w:p>
          <w:p w14:paraId="47AB89FE" w14:textId="77777777" w:rsidR="0054315C" w:rsidRDefault="0054315C" w:rsidP="006D32BE">
            <w:pPr>
              <w:pStyle w:val="Paragrafi"/>
              <w:ind w:firstLine="0"/>
              <w:jc w:val="right"/>
              <w:rPr>
                <w:spacing w:val="-4"/>
                <w:szCs w:val="24"/>
                <w:lang w:val="sq-AL"/>
              </w:rPr>
            </w:pPr>
          </w:p>
          <w:p w14:paraId="1AD9A3A7" w14:textId="77777777" w:rsidR="0054315C" w:rsidRDefault="0054315C" w:rsidP="006D32BE">
            <w:pPr>
              <w:pStyle w:val="Paragrafi"/>
              <w:ind w:firstLine="0"/>
              <w:jc w:val="right"/>
              <w:rPr>
                <w:spacing w:val="-4"/>
                <w:szCs w:val="24"/>
                <w:lang w:val="sq-AL"/>
              </w:rPr>
            </w:pPr>
          </w:p>
          <w:p w14:paraId="2A67F0FF" w14:textId="77777777" w:rsidR="0054315C" w:rsidRDefault="0054315C" w:rsidP="006D32BE">
            <w:pPr>
              <w:pStyle w:val="Paragrafi"/>
              <w:ind w:firstLine="0"/>
              <w:jc w:val="right"/>
              <w:rPr>
                <w:spacing w:val="-4"/>
                <w:szCs w:val="24"/>
                <w:lang w:val="sq-AL"/>
              </w:rPr>
            </w:pPr>
          </w:p>
          <w:p w14:paraId="4211112B" w14:textId="499C4023" w:rsidR="0035353A" w:rsidRPr="00075E5D" w:rsidRDefault="00E95247" w:rsidP="006D32BE">
            <w:pPr>
              <w:pStyle w:val="Paragrafi"/>
              <w:ind w:firstLine="0"/>
              <w:jc w:val="right"/>
              <w:rPr>
                <w:spacing w:val="-4"/>
                <w:szCs w:val="24"/>
                <w:lang w:val="sq-AL"/>
              </w:rPr>
            </w:pPr>
            <w:r>
              <w:rPr>
                <w:spacing w:val="-4"/>
                <w:szCs w:val="24"/>
                <w:lang w:val="sq-AL"/>
              </w:rPr>
              <w:t>10766</w:t>
            </w:r>
          </w:p>
        </w:tc>
      </w:tr>
      <w:tr w:rsidR="001F14B4" w:rsidRPr="00075E5D" w14:paraId="42111130" w14:textId="77777777" w:rsidTr="006942C0">
        <w:trPr>
          <w:trHeight w:val="150"/>
        </w:trPr>
        <w:tc>
          <w:tcPr>
            <w:tcW w:w="2943" w:type="dxa"/>
          </w:tcPr>
          <w:p w14:paraId="4211112D" w14:textId="77777777" w:rsidR="001F14B4" w:rsidRPr="00075E5D" w:rsidRDefault="001F14B4" w:rsidP="00075E5D">
            <w:pPr>
              <w:pStyle w:val="NeniTitull"/>
              <w:keepNext w:val="0"/>
              <w:jc w:val="both"/>
              <w:rPr>
                <w:b w:val="0"/>
                <w:spacing w:val="-4"/>
                <w:szCs w:val="24"/>
                <w:lang w:val="sq-AL"/>
              </w:rPr>
            </w:pPr>
          </w:p>
        </w:tc>
        <w:tc>
          <w:tcPr>
            <w:tcW w:w="6946" w:type="dxa"/>
          </w:tcPr>
          <w:p w14:paraId="4211112E" w14:textId="77777777" w:rsidR="001F14B4" w:rsidRPr="00075E5D" w:rsidRDefault="001F14B4" w:rsidP="00075E5D">
            <w:pPr>
              <w:pStyle w:val="NeniTitull"/>
              <w:keepNext w:val="0"/>
              <w:jc w:val="both"/>
              <w:rPr>
                <w:b w:val="0"/>
                <w:spacing w:val="-4"/>
                <w:lang w:val="sq-AL"/>
              </w:rPr>
            </w:pPr>
          </w:p>
        </w:tc>
        <w:tc>
          <w:tcPr>
            <w:tcW w:w="851" w:type="dxa"/>
          </w:tcPr>
          <w:p w14:paraId="4211112F" w14:textId="77777777" w:rsidR="001F14B4" w:rsidRPr="00075E5D" w:rsidRDefault="001F14B4" w:rsidP="006D32BE">
            <w:pPr>
              <w:pStyle w:val="Paragrafi"/>
              <w:ind w:firstLine="0"/>
              <w:jc w:val="right"/>
              <w:rPr>
                <w:spacing w:val="-4"/>
                <w:szCs w:val="24"/>
                <w:lang w:val="sq-AL"/>
              </w:rPr>
            </w:pPr>
          </w:p>
        </w:tc>
      </w:tr>
      <w:tr w:rsidR="0035353A" w:rsidRPr="00075E5D" w14:paraId="42111134" w14:textId="77777777" w:rsidTr="006942C0">
        <w:trPr>
          <w:trHeight w:val="150"/>
        </w:trPr>
        <w:tc>
          <w:tcPr>
            <w:tcW w:w="2943" w:type="dxa"/>
          </w:tcPr>
          <w:p w14:paraId="2349BEE2" w14:textId="77777777" w:rsidR="00075E5D" w:rsidRDefault="00075E5D" w:rsidP="00075E5D">
            <w:pPr>
              <w:pStyle w:val="NeniTitull"/>
              <w:jc w:val="both"/>
              <w:rPr>
                <w:b w:val="0"/>
              </w:rPr>
            </w:pPr>
            <w:r w:rsidRPr="00075E5D">
              <w:rPr>
                <w:b w:val="0"/>
              </w:rPr>
              <w:t>Ligj</w:t>
            </w:r>
            <w:r>
              <w:rPr>
                <w:b w:val="0"/>
              </w:rPr>
              <w:t xml:space="preserve"> </w:t>
            </w:r>
            <w:r w:rsidRPr="00075E5D">
              <w:rPr>
                <w:b w:val="0"/>
              </w:rPr>
              <w:t>nr</w:t>
            </w:r>
            <w:r w:rsidR="005036B8" w:rsidRPr="00075E5D">
              <w:rPr>
                <w:b w:val="0"/>
              </w:rPr>
              <w:t>. 52/2019</w:t>
            </w:r>
            <w:r w:rsidR="005036B8" w:rsidRPr="00075E5D">
              <w:rPr>
                <w:b w:val="0"/>
              </w:rPr>
              <w:t xml:space="preserve"> </w:t>
            </w:r>
          </w:p>
          <w:p w14:paraId="6164EEA3" w14:textId="5F2CB373" w:rsidR="005036B8" w:rsidRPr="00075E5D" w:rsidRDefault="005036B8" w:rsidP="00075E5D">
            <w:pPr>
              <w:pStyle w:val="NeniTitull"/>
              <w:jc w:val="both"/>
              <w:rPr>
                <w:b w:val="0"/>
              </w:rPr>
            </w:pPr>
            <w:r w:rsidRPr="00075E5D">
              <w:rPr>
                <w:b w:val="0"/>
              </w:rPr>
              <w:t xml:space="preserve">datë </w:t>
            </w:r>
            <w:r w:rsidRPr="00075E5D">
              <w:rPr>
                <w:b w:val="0"/>
                <w:spacing w:val="-4"/>
                <w:szCs w:val="24"/>
              </w:rPr>
              <w:t>18.7.2019</w:t>
            </w:r>
          </w:p>
          <w:p w14:paraId="42111131" w14:textId="77777777" w:rsidR="0035353A" w:rsidRPr="00075E5D" w:rsidRDefault="0035353A" w:rsidP="00075E5D">
            <w:pPr>
              <w:pStyle w:val="NeniTitull"/>
              <w:keepNext w:val="0"/>
              <w:jc w:val="both"/>
              <w:rPr>
                <w:b w:val="0"/>
                <w:spacing w:val="-4"/>
                <w:lang w:val="sq-AL"/>
              </w:rPr>
            </w:pPr>
          </w:p>
        </w:tc>
        <w:tc>
          <w:tcPr>
            <w:tcW w:w="6946" w:type="dxa"/>
          </w:tcPr>
          <w:p w14:paraId="42111132" w14:textId="45FBC5BE" w:rsidR="0035353A" w:rsidRPr="00075E5D" w:rsidRDefault="00075E5D" w:rsidP="00075E5D">
            <w:pPr>
              <w:pStyle w:val="NeniTitull"/>
              <w:jc w:val="both"/>
              <w:rPr>
                <w:b w:val="0"/>
              </w:rPr>
            </w:pPr>
            <w:r w:rsidRPr="00075E5D">
              <w:rPr>
                <w:b w:val="0"/>
              </w:rPr>
              <w:t>Për miratimin e kontratës së koncesionit/PPP ndërmjet Ministrisë së Infrastrukturës dhe Energjisë, si Autoriteti Kontraktor, shoqërisë “</w:t>
            </w:r>
            <w:r w:rsidR="00835D3B" w:rsidRPr="00075E5D">
              <w:rPr>
                <w:b w:val="0"/>
              </w:rPr>
              <w:t>ANK</w:t>
            </w:r>
            <w:r w:rsidRPr="00075E5D">
              <w:rPr>
                <w:b w:val="0"/>
              </w:rPr>
              <w:t>” sh</w:t>
            </w:r>
            <w:r>
              <w:rPr>
                <w:b w:val="0"/>
              </w:rPr>
              <w:t>.</w:t>
            </w:r>
            <w:r w:rsidRPr="00075E5D">
              <w:rPr>
                <w:b w:val="0"/>
              </w:rPr>
              <w:t>p</w:t>
            </w:r>
            <w:r>
              <w:rPr>
                <w:b w:val="0"/>
              </w:rPr>
              <w:t>.</w:t>
            </w:r>
            <w:r w:rsidRPr="00075E5D">
              <w:rPr>
                <w:b w:val="0"/>
              </w:rPr>
              <w:t>k</w:t>
            </w:r>
            <w:r>
              <w:rPr>
                <w:b w:val="0"/>
              </w:rPr>
              <w:t>.</w:t>
            </w:r>
            <w:r w:rsidRPr="00075E5D">
              <w:rPr>
                <w:b w:val="0"/>
              </w:rPr>
              <w:t xml:space="preserve">, si koncesionari, dhe shoqërisë “Bardh </w:t>
            </w:r>
            <w:r w:rsidR="00835D3B" w:rsidRPr="00075E5D">
              <w:rPr>
                <w:b w:val="0"/>
              </w:rPr>
              <w:t>Konstruksion</w:t>
            </w:r>
            <w:r w:rsidRPr="00075E5D">
              <w:rPr>
                <w:b w:val="0"/>
              </w:rPr>
              <w:t>” sh</w:t>
            </w:r>
            <w:r>
              <w:rPr>
                <w:b w:val="0"/>
              </w:rPr>
              <w:t>.</w:t>
            </w:r>
            <w:r w:rsidRPr="00075E5D">
              <w:rPr>
                <w:b w:val="0"/>
              </w:rPr>
              <w:t>p</w:t>
            </w:r>
            <w:r>
              <w:rPr>
                <w:b w:val="0"/>
              </w:rPr>
              <w:t>.</w:t>
            </w:r>
            <w:r w:rsidRPr="00075E5D">
              <w:rPr>
                <w:b w:val="0"/>
              </w:rPr>
              <w:t>k</w:t>
            </w:r>
            <w:r>
              <w:rPr>
                <w:b w:val="0"/>
              </w:rPr>
              <w:t>.</w:t>
            </w:r>
            <w:r w:rsidRPr="00075E5D">
              <w:rPr>
                <w:b w:val="0"/>
              </w:rPr>
              <w:t>, si shoqëria koncesionare, për projektimin, ndërtimin dhe mirëmbajtjen e segmentit rrugor Milot–Balldren</w:t>
            </w:r>
            <w:r w:rsidR="00993E13">
              <w:rPr>
                <w:b w:val="0"/>
              </w:rPr>
              <w:t>......................................</w:t>
            </w:r>
            <w:r w:rsidR="00993E13">
              <w:rPr>
                <w:b w:val="0"/>
              </w:rPr>
              <w:t>.....</w:t>
            </w:r>
          </w:p>
        </w:tc>
        <w:tc>
          <w:tcPr>
            <w:tcW w:w="851" w:type="dxa"/>
          </w:tcPr>
          <w:p w14:paraId="2E66496E" w14:textId="77777777" w:rsidR="0054315C" w:rsidRDefault="0054315C" w:rsidP="006D32BE">
            <w:pPr>
              <w:pStyle w:val="Paragrafi"/>
              <w:ind w:firstLine="0"/>
              <w:jc w:val="right"/>
              <w:rPr>
                <w:spacing w:val="-4"/>
                <w:szCs w:val="24"/>
                <w:lang w:val="sq-AL"/>
              </w:rPr>
            </w:pPr>
          </w:p>
          <w:p w14:paraId="251BD508" w14:textId="77777777" w:rsidR="0054315C" w:rsidRDefault="0054315C" w:rsidP="006D32BE">
            <w:pPr>
              <w:pStyle w:val="Paragrafi"/>
              <w:ind w:firstLine="0"/>
              <w:jc w:val="right"/>
              <w:rPr>
                <w:spacing w:val="-4"/>
                <w:szCs w:val="24"/>
                <w:lang w:val="sq-AL"/>
              </w:rPr>
            </w:pPr>
          </w:p>
          <w:p w14:paraId="37C8661A" w14:textId="77777777" w:rsidR="0054315C" w:rsidRDefault="0054315C" w:rsidP="006D32BE">
            <w:pPr>
              <w:pStyle w:val="Paragrafi"/>
              <w:ind w:firstLine="0"/>
              <w:jc w:val="right"/>
              <w:rPr>
                <w:spacing w:val="-4"/>
                <w:szCs w:val="24"/>
                <w:lang w:val="sq-AL"/>
              </w:rPr>
            </w:pPr>
          </w:p>
          <w:p w14:paraId="70952A5F" w14:textId="77777777" w:rsidR="0054315C" w:rsidRDefault="0054315C" w:rsidP="006D32BE">
            <w:pPr>
              <w:pStyle w:val="Paragrafi"/>
              <w:ind w:firstLine="0"/>
              <w:jc w:val="right"/>
              <w:rPr>
                <w:spacing w:val="-4"/>
                <w:szCs w:val="24"/>
                <w:lang w:val="sq-AL"/>
              </w:rPr>
            </w:pPr>
          </w:p>
          <w:p w14:paraId="42111133" w14:textId="055BA679" w:rsidR="0035353A" w:rsidRPr="00075E5D" w:rsidRDefault="00E95247" w:rsidP="006D32BE">
            <w:pPr>
              <w:pStyle w:val="Paragrafi"/>
              <w:ind w:firstLine="0"/>
              <w:jc w:val="right"/>
              <w:rPr>
                <w:spacing w:val="-4"/>
                <w:szCs w:val="24"/>
                <w:lang w:val="sq-AL"/>
              </w:rPr>
            </w:pPr>
            <w:r>
              <w:rPr>
                <w:spacing w:val="-4"/>
                <w:szCs w:val="24"/>
                <w:lang w:val="sq-AL"/>
              </w:rPr>
              <w:t>10890</w:t>
            </w:r>
          </w:p>
        </w:tc>
      </w:tr>
      <w:tr w:rsidR="00895B11" w:rsidRPr="00075E5D" w14:paraId="42111138" w14:textId="77777777" w:rsidTr="006942C0">
        <w:trPr>
          <w:trHeight w:val="150"/>
        </w:trPr>
        <w:tc>
          <w:tcPr>
            <w:tcW w:w="2943" w:type="dxa"/>
          </w:tcPr>
          <w:p w14:paraId="42111135" w14:textId="77777777" w:rsidR="00895B11" w:rsidRPr="00075E5D" w:rsidRDefault="00895B11" w:rsidP="006F464C">
            <w:pPr>
              <w:pStyle w:val="NeniTitull"/>
              <w:keepNext w:val="0"/>
              <w:jc w:val="left"/>
              <w:rPr>
                <w:b w:val="0"/>
                <w:spacing w:val="-4"/>
                <w:szCs w:val="24"/>
                <w:lang w:val="sq-AL"/>
              </w:rPr>
            </w:pPr>
          </w:p>
        </w:tc>
        <w:tc>
          <w:tcPr>
            <w:tcW w:w="6946" w:type="dxa"/>
          </w:tcPr>
          <w:p w14:paraId="42111136" w14:textId="77777777" w:rsidR="00895B11" w:rsidRPr="00075E5D" w:rsidRDefault="00895B11" w:rsidP="006F464C">
            <w:pPr>
              <w:pStyle w:val="Paragrafi"/>
              <w:ind w:firstLine="0"/>
              <w:rPr>
                <w:spacing w:val="-4"/>
                <w:szCs w:val="24"/>
                <w:lang w:val="sq-AL"/>
              </w:rPr>
            </w:pPr>
          </w:p>
        </w:tc>
        <w:tc>
          <w:tcPr>
            <w:tcW w:w="851" w:type="dxa"/>
          </w:tcPr>
          <w:p w14:paraId="42111137" w14:textId="77777777" w:rsidR="00895B11" w:rsidRPr="00075E5D" w:rsidRDefault="00895B11" w:rsidP="006D32BE">
            <w:pPr>
              <w:pStyle w:val="Paragrafi"/>
              <w:ind w:firstLine="0"/>
              <w:jc w:val="right"/>
              <w:rPr>
                <w:spacing w:val="-4"/>
                <w:szCs w:val="24"/>
                <w:lang w:val="sq-AL"/>
              </w:rPr>
            </w:pPr>
          </w:p>
        </w:tc>
      </w:tr>
      <w:tr w:rsidR="00895B11" w:rsidRPr="00075E5D" w14:paraId="4211113C" w14:textId="77777777" w:rsidTr="006942C0">
        <w:trPr>
          <w:trHeight w:val="150"/>
        </w:trPr>
        <w:tc>
          <w:tcPr>
            <w:tcW w:w="2943" w:type="dxa"/>
          </w:tcPr>
          <w:p w14:paraId="7B374F22" w14:textId="2070CB2B" w:rsidR="004170BC" w:rsidRPr="00075E5D" w:rsidRDefault="00D32ADE" w:rsidP="00075E5D">
            <w:pPr>
              <w:pStyle w:val="NeniTitull"/>
              <w:jc w:val="both"/>
              <w:rPr>
                <w:b w:val="0"/>
              </w:rPr>
            </w:pPr>
            <w:r w:rsidRPr="00075E5D">
              <w:rPr>
                <w:b w:val="0"/>
              </w:rPr>
              <w:t>Vendim</w:t>
            </w:r>
            <w:r>
              <w:rPr>
                <w:b w:val="0"/>
              </w:rPr>
              <w:t xml:space="preserve"> i Kuvendit</w:t>
            </w:r>
          </w:p>
          <w:p w14:paraId="13E3CD6E" w14:textId="60031A37" w:rsidR="004170BC" w:rsidRPr="00075E5D" w:rsidRDefault="00D32ADE" w:rsidP="00075E5D">
            <w:pPr>
              <w:pStyle w:val="NeniTitull"/>
              <w:jc w:val="both"/>
              <w:rPr>
                <w:b w:val="0"/>
              </w:rPr>
            </w:pPr>
            <w:r w:rsidRPr="00075E5D">
              <w:rPr>
                <w:b w:val="0"/>
              </w:rPr>
              <w:t>nr</w:t>
            </w:r>
            <w:r w:rsidR="004170BC" w:rsidRPr="00075E5D">
              <w:rPr>
                <w:b w:val="0"/>
              </w:rPr>
              <w:t>. 87/2019</w:t>
            </w:r>
            <w:r w:rsidR="002A23FD">
              <w:rPr>
                <w:b w:val="0"/>
              </w:rPr>
              <w:t>,</w:t>
            </w:r>
            <w:r w:rsidR="004170BC" w:rsidRPr="00075E5D">
              <w:rPr>
                <w:b w:val="0"/>
              </w:rPr>
              <w:t xml:space="preserve"> </w:t>
            </w:r>
            <w:r w:rsidR="004120F8" w:rsidRPr="00075E5D">
              <w:rPr>
                <w:b w:val="0"/>
              </w:rPr>
              <w:t xml:space="preserve">datë </w:t>
            </w:r>
            <w:r w:rsidR="004170BC" w:rsidRPr="00075E5D">
              <w:rPr>
                <w:rFonts w:eastAsia="Times New Roman"/>
                <w:b w:val="0"/>
                <w:spacing w:val="-4"/>
                <w:szCs w:val="24"/>
              </w:rPr>
              <w:t>12.9.2019</w:t>
            </w:r>
          </w:p>
          <w:p w14:paraId="42111139" w14:textId="77777777" w:rsidR="00895B11" w:rsidRPr="00075E5D" w:rsidRDefault="00895B11" w:rsidP="00075E5D">
            <w:pPr>
              <w:pStyle w:val="NeniTitull"/>
              <w:keepNext w:val="0"/>
              <w:jc w:val="both"/>
              <w:rPr>
                <w:b w:val="0"/>
                <w:spacing w:val="-4"/>
                <w:szCs w:val="24"/>
                <w:lang w:val="sq-AL"/>
              </w:rPr>
            </w:pPr>
          </w:p>
        </w:tc>
        <w:tc>
          <w:tcPr>
            <w:tcW w:w="6946" w:type="dxa"/>
          </w:tcPr>
          <w:p w14:paraId="4211113A" w14:textId="5CF51AF0" w:rsidR="00895B11" w:rsidRPr="00311E60" w:rsidRDefault="00311E60" w:rsidP="00835D3B">
            <w:pPr>
              <w:pStyle w:val="NeniTitull"/>
              <w:jc w:val="both"/>
              <w:rPr>
                <w:b w:val="0"/>
              </w:rPr>
            </w:pPr>
            <w:r w:rsidRPr="00075E5D">
              <w:rPr>
                <w:b w:val="0"/>
              </w:rPr>
              <w:t>Për rrëzimin e dekretit nr. 11 225, datë 15.7.2019, të Presidentit të Republikës, “</w:t>
            </w:r>
            <w:r w:rsidR="006F70FE">
              <w:rPr>
                <w:b w:val="0"/>
              </w:rPr>
              <w:t>P</w:t>
            </w:r>
            <w:r w:rsidRPr="00075E5D">
              <w:rPr>
                <w:b w:val="0"/>
              </w:rPr>
              <w:t xml:space="preserve">ër kthimin e </w:t>
            </w:r>
            <w:r w:rsidRPr="00075E5D">
              <w:rPr>
                <w:b w:val="0"/>
                <w:lang w:bidi="en-US"/>
              </w:rPr>
              <w:t>ligjit nr. 36/2019 ‘</w:t>
            </w:r>
            <w:r w:rsidR="00835D3B">
              <w:rPr>
                <w:b w:val="0"/>
                <w:lang w:bidi="en-US"/>
              </w:rPr>
              <w:t>P</w:t>
            </w:r>
            <w:r w:rsidRPr="00075E5D">
              <w:rPr>
                <w:b w:val="0"/>
                <w:lang w:bidi="en-US"/>
              </w:rPr>
              <w:t>ër një ndryshim në ligjin nr. 9900, datë 10.4.2008, ‘</w:t>
            </w:r>
            <w:r w:rsidR="006F70FE">
              <w:rPr>
                <w:b w:val="0"/>
                <w:lang w:bidi="en-US"/>
              </w:rPr>
              <w:t>P</w:t>
            </w:r>
            <w:r w:rsidRPr="00075E5D">
              <w:rPr>
                <w:b w:val="0"/>
                <w:lang w:bidi="en-US"/>
              </w:rPr>
              <w:t>ër rezervat materiale të shtetit”</w:t>
            </w:r>
            <w:r w:rsidRPr="00075E5D">
              <w:rPr>
                <w:b w:val="0"/>
              </w:rPr>
              <w:t>”</w:t>
            </w:r>
            <w:r w:rsidR="00993E13">
              <w:rPr>
                <w:b w:val="0"/>
              </w:rPr>
              <w:t>.......................</w:t>
            </w:r>
          </w:p>
        </w:tc>
        <w:tc>
          <w:tcPr>
            <w:tcW w:w="851" w:type="dxa"/>
          </w:tcPr>
          <w:p w14:paraId="2D762125" w14:textId="77777777" w:rsidR="0054315C" w:rsidRDefault="0054315C" w:rsidP="006D32BE">
            <w:pPr>
              <w:pStyle w:val="Paragrafi"/>
              <w:ind w:firstLine="0"/>
              <w:jc w:val="right"/>
              <w:rPr>
                <w:spacing w:val="-4"/>
                <w:szCs w:val="24"/>
                <w:lang w:val="sq-AL"/>
              </w:rPr>
            </w:pPr>
          </w:p>
          <w:p w14:paraId="27E24463" w14:textId="77777777" w:rsidR="0054315C" w:rsidRDefault="0054315C" w:rsidP="006D32BE">
            <w:pPr>
              <w:pStyle w:val="Paragrafi"/>
              <w:ind w:firstLine="0"/>
              <w:jc w:val="right"/>
              <w:rPr>
                <w:spacing w:val="-4"/>
                <w:szCs w:val="24"/>
                <w:lang w:val="sq-AL"/>
              </w:rPr>
            </w:pPr>
          </w:p>
          <w:p w14:paraId="4211113B" w14:textId="03B2D05E" w:rsidR="00895B11" w:rsidRPr="00075E5D" w:rsidRDefault="00E95247" w:rsidP="006D32BE">
            <w:pPr>
              <w:pStyle w:val="Paragrafi"/>
              <w:ind w:firstLine="0"/>
              <w:jc w:val="right"/>
              <w:rPr>
                <w:spacing w:val="-4"/>
                <w:szCs w:val="24"/>
                <w:lang w:val="sq-AL"/>
              </w:rPr>
            </w:pPr>
            <w:r>
              <w:rPr>
                <w:spacing w:val="-4"/>
                <w:szCs w:val="24"/>
                <w:lang w:val="sq-AL"/>
              </w:rPr>
              <w:t>11022</w:t>
            </w:r>
          </w:p>
        </w:tc>
      </w:tr>
      <w:tr w:rsidR="006F464C" w:rsidRPr="00075E5D" w14:paraId="42111140" w14:textId="77777777" w:rsidTr="006942C0">
        <w:trPr>
          <w:trHeight w:val="150"/>
        </w:trPr>
        <w:tc>
          <w:tcPr>
            <w:tcW w:w="2943" w:type="dxa"/>
          </w:tcPr>
          <w:p w14:paraId="4211113D" w14:textId="77777777" w:rsidR="006F464C" w:rsidRPr="00075E5D" w:rsidRDefault="006F464C" w:rsidP="00075E5D">
            <w:pPr>
              <w:pStyle w:val="NeniTitull"/>
              <w:keepNext w:val="0"/>
              <w:jc w:val="both"/>
              <w:rPr>
                <w:b w:val="0"/>
                <w:spacing w:val="-4"/>
                <w:szCs w:val="24"/>
                <w:lang w:val="sq-AL"/>
              </w:rPr>
            </w:pPr>
          </w:p>
        </w:tc>
        <w:tc>
          <w:tcPr>
            <w:tcW w:w="6946" w:type="dxa"/>
          </w:tcPr>
          <w:p w14:paraId="4211113E" w14:textId="77777777" w:rsidR="006F464C" w:rsidRPr="00075E5D" w:rsidRDefault="006F464C" w:rsidP="00075E5D">
            <w:pPr>
              <w:pStyle w:val="NeniTitull"/>
              <w:keepNext w:val="0"/>
              <w:jc w:val="both"/>
              <w:rPr>
                <w:b w:val="0"/>
                <w:spacing w:val="-4"/>
                <w:lang w:val="sq-AL"/>
              </w:rPr>
            </w:pPr>
          </w:p>
        </w:tc>
        <w:tc>
          <w:tcPr>
            <w:tcW w:w="851" w:type="dxa"/>
          </w:tcPr>
          <w:p w14:paraId="4211113F" w14:textId="77777777" w:rsidR="006F464C" w:rsidRPr="00075E5D" w:rsidRDefault="006F464C" w:rsidP="006D32BE">
            <w:pPr>
              <w:pStyle w:val="Paragrafi"/>
              <w:ind w:firstLine="0"/>
              <w:jc w:val="right"/>
              <w:rPr>
                <w:spacing w:val="-4"/>
                <w:szCs w:val="24"/>
                <w:lang w:val="sq-AL"/>
              </w:rPr>
            </w:pPr>
          </w:p>
        </w:tc>
      </w:tr>
      <w:tr w:rsidR="00895B11" w:rsidRPr="00075E5D" w14:paraId="42111144" w14:textId="77777777" w:rsidTr="006942C0">
        <w:trPr>
          <w:trHeight w:val="150"/>
        </w:trPr>
        <w:tc>
          <w:tcPr>
            <w:tcW w:w="2943" w:type="dxa"/>
          </w:tcPr>
          <w:p w14:paraId="23A8BA0B" w14:textId="77777777" w:rsidR="00D32ADE" w:rsidRPr="00075E5D" w:rsidRDefault="00D32ADE" w:rsidP="00D32ADE">
            <w:pPr>
              <w:pStyle w:val="NeniTitull"/>
              <w:jc w:val="both"/>
              <w:rPr>
                <w:b w:val="0"/>
              </w:rPr>
            </w:pPr>
            <w:r w:rsidRPr="00075E5D">
              <w:rPr>
                <w:b w:val="0"/>
              </w:rPr>
              <w:t>Vendim</w:t>
            </w:r>
            <w:r>
              <w:rPr>
                <w:b w:val="0"/>
              </w:rPr>
              <w:t xml:space="preserve"> i Kuvendit</w:t>
            </w:r>
          </w:p>
          <w:p w14:paraId="573196F5" w14:textId="72118E50" w:rsidR="004120F8" w:rsidRPr="00075E5D" w:rsidRDefault="00D32ADE" w:rsidP="00075E5D">
            <w:pPr>
              <w:pStyle w:val="NeniTitull"/>
              <w:jc w:val="both"/>
              <w:rPr>
                <w:b w:val="0"/>
              </w:rPr>
            </w:pPr>
            <w:r w:rsidRPr="00075E5D">
              <w:rPr>
                <w:b w:val="0"/>
              </w:rPr>
              <w:t>nr</w:t>
            </w:r>
            <w:r w:rsidR="004120F8" w:rsidRPr="00075E5D">
              <w:rPr>
                <w:b w:val="0"/>
              </w:rPr>
              <w:t>. 88/2019</w:t>
            </w:r>
            <w:r w:rsidR="002A23FD">
              <w:rPr>
                <w:b w:val="0"/>
              </w:rPr>
              <w:t>,</w:t>
            </w:r>
            <w:r w:rsidR="00514419" w:rsidRPr="00075E5D">
              <w:rPr>
                <w:b w:val="0"/>
              </w:rPr>
              <w:t xml:space="preserve"> </w:t>
            </w:r>
            <w:r w:rsidR="00514419" w:rsidRPr="00075E5D">
              <w:rPr>
                <w:b w:val="0"/>
              </w:rPr>
              <w:t xml:space="preserve">datë </w:t>
            </w:r>
            <w:r w:rsidR="00514419" w:rsidRPr="00075E5D">
              <w:rPr>
                <w:rFonts w:eastAsia="Times New Roman"/>
                <w:b w:val="0"/>
                <w:spacing w:val="-4"/>
                <w:szCs w:val="24"/>
              </w:rPr>
              <w:t>12.9.2019</w:t>
            </w:r>
          </w:p>
          <w:p w14:paraId="42111141" w14:textId="77777777" w:rsidR="00895B11" w:rsidRPr="00075E5D" w:rsidRDefault="00895B11" w:rsidP="00075E5D">
            <w:pPr>
              <w:pStyle w:val="NeniTitull"/>
              <w:keepNext w:val="0"/>
              <w:jc w:val="both"/>
              <w:rPr>
                <w:b w:val="0"/>
                <w:i/>
                <w:spacing w:val="-4"/>
                <w:lang w:val="sq-AL"/>
              </w:rPr>
            </w:pPr>
          </w:p>
        </w:tc>
        <w:tc>
          <w:tcPr>
            <w:tcW w:w="6946" w:type="dxa"/>
          </w:tcPr>
          <w:p w14:paraId="42111142" w14:textId="2D2E432E" w:rsidR="00895B11" w:rsidRPr="009A77AD" w:rsidRDefault="00311E60" w:rsidP="00EB728E">
            <w:pPr>
              <w:pStyle w:val="NeniTitull"/>
              <w:jc w:val="both"/>
              <w:rPr>
                <w:b w:val="0"/>
                <w:spacing w:val="-4"/>
              </w:rPr>
            </w:pPr>
            <w:r w:rsidRPr="009A77AD">
              <w:rPr>
                <w:b w:val="0"/>
                <w:spacing w:val="-4"/>
              </w:rPr>
              <w:t>Për rrëzimin e dekretit nr. 11 226, datë 15.7.2019, të Presidentit të Republikës, “</w:t>
            </w:r>
            <w:r w:rsidR="00124346" w:rsidRPr="009A77AD">
              <w:rPr>
                <w:b w:val="0"/>
                <w:color w:val="000000" w:themeColor="text1"/>
                <w:spacing w:val="-4"/>
              </w:rPr>
              <w:t>P</w:t>
            </w:r>
            <w:r w:rsidRPr="009A77AD">
              <w:rPr>
                <w:b w:val="0"/>
                <w:color w:val="000000" w:themeColor="text1"/>
                <w:spacing w:val="-4"/>
              </w:rPr>
              <w:t>ër kthimin e ligjit nr. 37/2019 “</w:t>
            </w:r>
            <w:r w:rsidR="00124346" w:rsidRPr="009A77AD">
              <w:rPr>
                <w:b w:val="0"/>
                <w:color w:val="000000" w:themeColor="text1"/>
                <w:spacing w:val="-4"/>
              </w:rPr>
              <w:t>P</w:t>
            </w:r>
            <w:r w:rsidRPr="009A77AD">
              <w:rPr>
                <w:b w:val="0"/>
                <w:color w:val="000000" w:themeColor="text1"/>
                <w:spacing w:val="-4"/>
              </w:rPr>
              <w:t xml:space="preserve">ër disa shtesa në aktin normativ, me fuqinë e ligjit nr. 4, datë 9.7.2008, të </w:t>
            </w:r>
            <w:r w:rsidR="00A435C5" w:rsidRPr="009A77AD">
              <w:rPr>
                <w:b w:val="0"/>
                <w:color w:val="000000" w:themeColor="text1"/>
                <w:spacing w:val="-4"/>
              </w:rPr>
              <w:t xml:space="preserve">Këshillit </w:t>
            </w:r>
            <w:r w:rsidRPr="009A77AD">
              <w:rPr>
                <w:b w:val="0"/>
                <w:color w:val="000000" w:themeColor="text1"/>
                <w:spacing w:val="-4"/>
              </w:rPr>
              <w:t xml:space="preserve">të </w:t>
            </w:r>
            <w:r w:rsidR="00A435C5" w:rsidRPr="009A77AD">
              <w:rPr>
                <w:b w:val="0"/>
                <w:color w:val="000000" w:themeColor="text1"/>
                <w:spacing w:val="-4"/>
              </w:rPr>
              <w:t>Ministrave</w:t>
            </w:r>
            <w:r w:rsidRPr="009A77AD">
              <w:rPr>
                <w:b w:val="0"/>
                <w:color w:val="000000" w:themeColor="text1"/>
                <w:spacing w:val="-4"/>
              </w:rPr>
              <w:t>, ‘</w:t>
            </w:r>
            <w:r w:rsidR="00EB728E" w:rsidRPr="009A77AD">
              <w:rPr>
                <w:b w:val="0"/>
                <w:color w:val="000000" w:themeColor="text1"/>
                <w:spacing w:val="-4"/>
              </w:rPr>
              <w:t>P</w:t>
            </w:r>
            <w:r w:rsidRPr="009A77AD">
              <w:rPr>
                <w:b w:val="0"/>
                <w:color w:val="000000" w:themeColor="text1"/>
                <w:spacing w:val="-4"/>
              </w:rPr>
              <w:t>ër privatizimin dhe dhënien në përdorim shoqërive tregtare dhe institucioneve shtetërore të ndërmarrjeve apo objekteve të veçanta, mjeteve kryesore dhe mjeteve të xhiros së këtyre ndërmarrjeve’, miratuar me ligjin nr. 9967, date 24.7.2008, dhe ndryshuar me ligjin nr. 3/2015”</w:t>
            </w:r>
            <w:r w:rsidR="00993E13">
              <w:rPr>
                <w:b w:val="0"/>
                <w:color w:val="000000" w:themeColor="text1"/>
                <w:spacing w:val="-4"/>
              </w:rPr>
              <w:t>..........................</w:t>
            </w:r>
          </w:p>
        </w:tc>
        <w:tc>
          <w:tcPr>
            <w:tcW w:w="851" w:type="dxa"/>
          </w:tcPr>
          <w:p w14:paraId="2BA09D06" w14:textId="77777777" w:rsidR="0054315C" w:rsidRDefault="0054315C" w:rsidP="006D32BE">
            <w:pPr>
              <w:pStyle w:val="Paragrafi"/>
              <w:ind w:firstLine="0"/>
              <w:jc w:val="right"/>
              <w:rPr>
                <w:spacing w:val="-4"/>
                <w:szCs w:val="24"/>
                <w:lang w:val="sq-AL"/>
              </w:rPr>
            </w:pPr>
          </w:p>
          <w:p w14:paraId="4BB4AA60" w14:textId="77777777" w:rsidR="0054315C" w:rsidRDefault="0054315C" w:rsidP="006D32BE">
            <w:pPr>
              <w:pStyle w:val="Paragrafi"/>
              <w:ind w:firstLine="0"/>
              <w:jc w:val="right"/>
              <w:rPr>
                <w:spacing w:val="-4"/>
                <w:szCs w:val="24"/>
                <w:lang w:val="sq-AL"/>
              </w:rPr>
            </w:pPr>
          </w:p>
          <w:p w14:paraId="6CF8F6E2" w14:textId="77777777" w:rsidR="0054315C" w:rsidRDefault="0054315C" w:rsidP="006D32BE">
            <w:pPr>
              <w:pStyle w:val="Paragrafi"/>
              <w:ind w:firstLine="0"/>
              <w:jc w:val="right"/>
              <w:rPr>
                <w:spacing w:val="-4"/>
                <w:szCs w:val="24"/>
                <w:lang w:val="sq-AL"/>
              </w:rPr>
            </w:pPr>
          </w:p>
          <w:p w14:paraId="262421B5" w14:textId="77777777" w:rsidR="0054315C" w:rsidRDefault="0054315C" w:rsidP="006D32BE">
            <w:pPr>
              <w:pStyle w:val="Paragrafi"/>
              <w:ind w:firstLine="0"/>
              <w:jc w:val="right"/>
              <w:rPr>
                <w:spacing w:val="-4"/>
                <w:szCs w:val="24"/>
                <w:lang w:val="sq-AL"/>
              </w:rPr>
            </w:pPr>
          </w:p>
          <w:p w14:paraId="532DDBEB" w14:textId="77777777" w:rsidR="0054315C" w:rsidRDefault="0054315C" w:rsidP="006D32BE">
            <w:pPr>
              <w:pStyle w:val="Paragrafi"/>
              <w:ind w:firstLine="0"/>
              <w:jc w:val="right"/>
              <w:rPr>
                <w:spacing w:val="-4"/>
                <w:szCs w:val="24"/>
                <w:lang w:val="sq-AL"/>
              </w:rPr>
            </w:pPr>
          </w:p>
          <w:p w14:paraId="215AA4EF" w14:textId="77777777" w:rsidR="0054315C" w:rsidRDefault="0054315C" w:rsidP="006D32BE">
            <w:pPr>
              <w:pStyle w:val="Paragrafi"/>
              <w:ind w:firstLine="0"/>
              <w:jc w:val="right"/>
              <w:rPr>
                <w:spacing w:val="-4"/>
                <w:szCs w:val="24"/>
                <w:lang w:val="sq-AL"/>
              </w:rPr>
            </w:pPr>
          </w:p>
          <w:p w14:paraId="42111143" w14:textId="5696F4C8" w:rsidR="00895B11" w:rsidRPr="00075E5D" w:rsidRDefault="00587867" w:rsidP="006D32BE">
            <w:pPr>
              <w:pStyle w:val="Paragrafi"/>
              <w:ind w:firstLine="0"/>
              <w:jc w:val="right"/>
              <w:rPr>
                <w:spacing w:val="-4"/>
                <w:szCs w:val="24"/>
                <w:lang w:val="sq-AL"/>
              </w:rPr>
            </w:pPr>
            <w:r>
              <w:rPr>
                <w:spacing w:val="-4"/>
                <w:szCs w:val="24"/>
                <w:lang w:val="sq-AL"/>
              </w:rPr>
              <w:t>11022</w:t>
            </w:r>
          </w:p>
        </w:tc>
      </w:tr>
      <w:tr w:rsidR="006F464C" w:rsidRPr="00075E5D" w14:paraId="42111148" w14:textId="77777777" w:rsidTr="006942C0">
        <w:trPr>
          <w:trHeight w:val="150"/>
        </w:trPr>
        <w:tc>
          <w:tcPr>
            <w:tcW w:w="2943" w:type="dxa"/>
          </w:tcPr>
          <w:p w14:paraId="42111145" w14:textId="77777777" w:rsidR="006F464C" w:rsidRPr="00075E5D" w:rsidRDefault="006F464C" w:rsidP="00075E5D">
            <w:pPr>
              <w:pStyle w:val="Paragrafi"/>
              <w:ind w:firstLine="0"/>
              <w:rPr>
                <w:spacing w:val="-4"/>
                <w:szCs w:val="24"/>
                <w:lang w:val="sq-AL"/>
              </w:rPr>
            </w:pPr>
          </w:p>
        </w:tc>
        <w:tc>
          <w:tcPr>
            <w:tcW w:w="6946" w:type="dxa"/>
          </w:tcPr>
          <w:p w14:paraId="42111146" w14:textId="77777777" w:rsidR="006F464C" w:rsidRPr="00075E5D" w:rsidRDefault="006F464C" w:rsidP="00075E5D">
            <w:pPr>
              <w:pStyle w:val="Paragrafi"/>
              <w:ind w:firstLine="0"/>
              <w:rPr>
                <w:spacing w:val="-4"/>
                <w:lang w:val="sq-AL"/>
              </w:rPr>
            </w:pPr>
          </w:p>
        </w:tc>
        <w:tc>
          <w:tcPr>
            <w:tcW w:w="851" w:type="dxa"/>
          </w:tcPr>
          <w:p w14:paraId="42111147" w14:textId="77777777" w:rsidR="006F464C" w:rsidRPr="00075E5D" w:rsidRDefault="006F464C" w:rsidP="006D32BE">
            <w:pPr>
              <w:pStyle w:val="Paragrafi"/>
              <w:ind w:firstLine="0"/>
              <w:jc w:val="right"/>
              <w:rPr>
                <w:spacing w:val="-4"/>
                <w:szCs w:val="24"/>
                <w:lang w:val="sq-AL"/>
              </w:rPr>
            </w:pPr>
          </w:p>
        </w:tc>
      </w:tr>
      <w:tr w:rsidR="00895B11" w:rsidRPr="00075E5D" w14:paraId="4211114C" w14:textId="77777777" w:rsidTr="006942C0">
        <w:trPr>
          <w:trHeight w:val="150"/>
        </w:trPr>
        <w:tc>
          <w:tcPr>
            <w:tcW w:w="2943" w:type="dxa"/>
          </w:tcPr>
          <w:p w14:paraId="1AF5FC42" w14:textId="77777777" w:rsidR="00D32ADE" w:rsidRPr="00075E5D" w:rsidRDefault="00D32ADE" w:rsidP="00D32ADE">
            <w:pPr>
              <w:pStyle w:val="NeniTitull"/>
              <w:jc w:val="both"/>
              <w:rPr>
                <w:b w:val="0"/>
              </w:rPr>
            </w:pPr>
            <w:r w:rsidRPr="00075E5D">
              <w:rPr>
                <w:b w:val="0"/>
              </w:rPr>
              <w:t>Vendim</w:t>
            </w:r>
            <w:r>
              <w:rPr>
                <w:b w:val="0"/>
              </w:rPr>
              <w:t xml:space="preserve"> i Kuvendit</w:t>
            </w:r>
          </w:p>
          <w:p w14:paraId="42111149" w14:textId="268D9597" w:rsidR="00895B11" w:rsidRPr="00075E5D" w:rsidRDefault="00D32ADE" w:rsidP="00075E5D">
            <w:pPr>
              <w:pStyle w:val="Paragrafi"/>
              <w:ind w:firstLine="0"/>
              <w:rPr>
                <w:spacing w:val="-4"/>
                <w:lang w:val="sq-AL"/>
              </w:rPr>
            </w:pPr>
            <w:r w:rsidRPr="00075E5D">
              <w:rPr>
                <w:bCs/>
              </w:rPr>
              <w:t>nr</w:t>
            </w:r>
            <w:r w:rsidR="00514419" w:rsidRPr="00075E5D">
              <w:rPr>
                <w:bCs/>
              </w:rPr>
              <w:t>. 89/2019</w:t>
            </w:r>
            <w:r w:rsidR="002A23FD">
              <w:rPr>
                <w:bCs/>
              </w:rPr>
              <w:t>,</w:t>
            </w:r>
            <w:r w:rsidR="00514419" w:rsidRPr="00075E5D">
              <w:rPr>
                <w:bCs/>
              </w:rPr>
              <w:t xml:space="preserve"> </w:t>
            </w:r>
            <w:r w:rsidR="00514419" w:rsidRPr="00075E5D">
              <w:t xml:space="preserve">datë </w:t>
            </w:r>
            <w:r w:rsidR="00514419" w:rsidRPr="00075E5D">
              <w:rPr>
                <w:rFonts w:eastAsia="Times New Roman"/>
                <w:spacing w:val="-4"/>
                <w:szCs w:val="24"/>
              </w:rPr>
              <w:t>12.9.2019</w:t>
            </w:r>
          </w:p>
        </w:tc>
        <w:tc>
          <w:tcPr>
            <w:tcW w:w="6946" w:type="dxa"/>
          </w:tcPr>
          <w:p w14:paraId="4211114A" w14:textId="66AF13B8" w:rsidR="00991630" w:rsidRPr="00311E60" w:rsidRDefault="00311E60" w:rsidP="007A41F6">
            <w:pPr>
              <w:pStyle w:val="NeniTitull"/>
              <w:jc w:val="both"/>
              <w:rPr>
                <w:b w:val="0"/>
              </w:rPr>
            </w:pPr>
            <w:r w:rsidRPr="00075E5D">
              <w:rPr>
                <w:b w:val="0"/>
              </w:rPr>
              <w:t>Për rrëzimin e dekretit nr. 11 227, datë 15.7.2019, të Presidentit</w:t>
            </w:r>
            <w:r>
              <w:rPr>
                <w:b w:val="0"/>
              </w:rPr>
              <w:t xml:space="preserve"> </w:t>
            </w:r>
            <w:r w:rsidRPr="00075E5D">
              <w:rPr>
                <w:b w:val="0"/>
              </w:rPr>
              <w:t>të Republikës, “</w:t>
            </w:r>
            <w:r w:rsidR="007A41F6">
              <w:rPr>
                <w:b w:val="0"/>
              </w:rPr>
              <w:t>P</w:t>
            </w:r>
            <w:r w:rsidRPr="00075E5D">
              <w:rPr>
                <w:b w:val="0"/>
              </w:rPr>
              <w:t xml:space="preserve">ër kthimin e </w:t>
            </w:r>
            <w:r w:rsidRPr="00075E5D">
              <w:rPr>
                <w:b w:val="0"/>
                <w:lang w:bidi="en-US"/>
              </w:rPr>
              <w:t>ligjit nr. 38/2019 ‘</w:t>
            </w:r>
            <w:r w:rsidR="007A41F6">
              <w:rPr>
                <w:b w:val="0"/>
                <w:lang w:bidi="en-US"/>
              </w:rPr>
              <w:t>P</w:t>
            </w:r>
            <w:r w:rsidRPr="00075E5D">
              <w:rPr>
                <w:b w:val="0"/>
                <w:lang w:bidi="en-US"/>
              </w:rPr>
              <w:t>ër disa shtesa dhe ndryshime në ligjin nr. 139/2015 ‘</w:t>
            </w:r>
            <w:r w:rsidR="007A41F6">
              <w:rPr>
                <w:b w:val="0"/>
                <w:lang w:bidi="en-US"/>
              </w:rPr>
              <w:t>P</w:t>
            </w:r>
            <w:r w:rsidRPr="00075E5D">
              <w:rPr>
                <w:b w:val="0"/>
                <w:lang w:bidi="en-US"/>
              </w:rPr>
              <w:t>ër vetëqeverisjen vendore’’</w:t>
            </w:r>
            <w:r w:rsidRPr="00075E5D">
              <w:rPr>
                <w:b w:val="0"/>
              </w:rPr>
              <w:t>”</w:t>
            </w:r>
            <w:r w:rsidR="00993E13">
              <w:rPr>
                <w:b w:val="0"/>
              </w:rPr>
              <w:t>................</w:t>
            </w:r>
          </w:p>
        </w:tc>
        <w:tc>
          <w:tcPr>
            <w:tcW w:w="851" w:type="dxa"/>
          </w:tcPr>
          <w:p w14:paraId="276C4EA6" w14:textId="77777777" w:rsidR="0054315C" w:rsidRDefault="0054315C" w:rsidP="006D32BE">
            <w:pPr>
              <w:pStyle w:val="Paragrafi"/>
              <w:ind w:firstLine="0"/>
              <w:jc w:val="right"/>
              <w:rPr>
                <w:spacing w:val="-4"/>
                <w:szCs w:val="24"/>
                <w:lang w:val="sq-AL"/>
              </w:rPr>
            </w:pPr>
          </w:p>
          <w:p w14:paraId="011206EF" w14:textId="77777777" w:rsidR="0054315C" w:rsidRDefault="0054315C" w:rsidP="006D32BE">
            <w:pPr>
              <w:pStyle w:val="Paragrafi"/>
              <w:ind w:firstLine="0"/>
              <w:jc w:val="right"/>
              <w:rPr>
                <w:spacing w:val="-4"/>
                <w:szCs w:val="24"/>
                <w:lang w:val="sq-AL"/>
              </w:rPr>
            </w:pPr>
          </w:p>
          <w:p w14:paraId="4211114B" w14:textId="78397BBD" w:rsidR="00895B11" w:rsidRPr="00075E5D" w:rsidRDefault="00587867" w:rsidP="006D32BE">
            <w:pPr>
              <w:pStyle w:val="Paragrafi"/>
              <w:ind w:firstLine="0"/>
              <w:jc w:val="right"/>
              <w:rPr>
                <w:spacing w:val="-4"/>
                <w:szCs w:val="24"/>
                <w:lang w:val="sq-AL"/>
              </w:rPr>
            </w:pPr>
            <w:r>
              <w:rPr>
                <w:spacing w:val="-4"/>
                <w:szCs w:val="24"/>
                <w:lang w:val="sq-AL"/>
              </w:rPr>
              <w:t>11023</w:t>
            </w:r>
          </w:p>
        </w:tc>
      </w:tr>
      <w:tr w:rsidR="00895B11" w:rsidRPr="00075E5D" w14:paraId="42111150" w14:textId="77777777" w:rsidTr="006942C0">
        <w:trPr>
          <w:trHeight w:val="150"/>
        </w:trPr>
        <w:tc>
          <w:tcPr>
            <w:tcW w:w="2943" w:type="dxa"/>
          </w:tcPr>
          <w:p w14:paraId="4211114D" w14:textId="77777777" w:rsidR="00895B11" w:rsidRPr="00075E5D" w:rsidRDefault="00895B11" w:rsidP="00075E5D">
            <w:pPr>
              <w:pStyle w:val="NeniTitull"/>
              <w:keepNext w:val="0"/>
              <w:jc w:val="both"/>
              <w:rPr>
                <w:b w:val="0"/>
                <w:spacing w:val="-4"/>
                <w:szCs w:val="24"/>
                <w:lang w:val="sq-AL"/>
              </w:rPr>
            </w:pPr>
          </w:p>
        </w:tc>
        <w:tc>
          <w:tcPr>
            <w:tcW w:w="6946" w:type="dxa"/>
          </w:tcPr>
          <w:p w14:paraId="4211114E" w14:textId="77777777" w:rsidR="00895B11" w:rsidRPr="00075E5D" w:rsidRDefault="00895B11" w:rsidP="00075E5D">
            <w:pPr>
              <w:pStyle w:val="Paragrafi"/>
              <w:ind w:firstLine="0"/>
              <w:rPr>
                <w:spacing w:val="-4"/>
                <w:lang w:val="sq-AL"/>
              </w:rPr>
            </w:pPr>
          </w:p>
        </w:tc>
        <w:tc>
          <w:tcPr>
            <w:tcW w:w="851" w:type="dxa"/>
          </w:tcPr>
          <w:p w14:paraId="4211114F" w14:textId="77777777" w:rsidR="00895B11" w:rsidRPr="00075E5D" w:rsidRDefault="00895B11" w:rsidP="006D32BE">
            <w:pPr>
              <w:pStyle w:val="Paragrafi"/>
              <w:ind w:firstLine="0"/>
              <w:jc w:val="right"/>
              <w:rPr>
                <w:spacing w:val="-4"/>
                <w:szCs w:val="24"/>
                <w:lang w:val="sq-AL"/>
              </w:rPr>
            </w:pPr>
          </w:p>
        </w:tc>
      </w:tr>
      <w:tr w:rsidR="00895B11" w:rsidRPr="00075E5D" w14:paraId="42111154" w14:textId="77777777" w:rsidTr="006942C0">
        <w:trPr>
          <w:trHeight w:val="150"/>
        </w:trPr>
        <w:tc>
          <w:tcPr>
            <w:tcW w:w="2943" w:type="dxa"/>
          </w:tcPr>
          <w:p w14:paraId="69DB35A8" w14:textId="77777777" w:rsidR="00D32ADE" w:rsidRPr="00075E5D" w:rsidRDefault="00D32ADE" w:rsidP="00D32ADE">
            <w:pPr>
              <w:pStyle w:val="NeniTitull"/>
              <w:jc w:val="both"/>
              <w:rPr>
                <w:b w:val="0"/>
              </w:rPr>
            </w:pPr>
            <w:r w:rsidRPr="00075E5D">
              <w:rPr>
                <w:b w:val="0"/>
              </w:rPr>
              <w:t>Vendim</w:t>
            </w:r>
            <w:r>
              <w:rPr>
                <w:b w:val="0"/>
              </w:rPr>
              <w:t xml:space="preserve"> i Kuvendit</w:t>
            </w:r>
          </w:p>
          <w:p w14:paraId="2EA3F1A1" w14:textId="20B08585" w:rsidR="00E45DFB" w:rsidRPr="00075E5D" w:rsidRDefault="00D32ADE" w:rsidP="00075E5D">
            <w:pPr>
              <w:pStyle w:val="NeniTitull"/>
              <w:jc w:val="both"/>
              <w:rPr>
                <w:b w:val="0"/>
              </w:rPr>
            </w:pPr>
            <w:r w:rsidRPr="00075E5D">
              <w:rPr>
                <w:b w:val="0"/>
              </w:rPr>
              <w:t>nr</w:t>
            </w:r>
            <w:r w:rsidR="00E45DFB" w:rsidRPr="00075E5D">
              <w:rPr>
                <w:b w:val="0"/>
              </w:rPr>
              <w:t>. 90/2019</w:t>
            </w:r>
            <w:r w:rsidR="002A23FD">
              <w:rPr>
                <w:b w:val="0"/>
              </w:rPr>
              <w:t>,</w:t>
            </w:r>
            <w:r w:rsidR="00E45DFB" w:rsidRPr="00075E5D">
              <w:rPr>
                <w:b w:val="0"/>
              </w:rPr>
              <w:t xml:space="preserve"> </w:t>
            </w:r>
            <w:r w:rsidR="00E45DFB" w:rsidRPr="00075E5D">
              <w:rPr>
                <w:b w:val="0"/>
              </w:rPr>
              <w:t xml:space="preserve">datë </w:t>
            </w:r>
            <w:r w:rsidR="00E45DFB" w:rsidRPr="00075E5D">
              <w:rPr>
                <w:rFonts w:eastAsia="Times New Roman"/>
                <w:b w:val="0"/>
                <w:spacing w:val="-4"/>
                <w:szCs w:val="24"/>
              </w:rPr>
              <w:t>12.9.2019</w:t>
            </w:r>
          </w:p>
          <w:p w14:paraId="42111151" w14:textId="77777777" w:rsidR="00895B11" w:rsidRPr="00075E5D" w:rsidRDefault="00895B11" w:rsidP="00075E5D">
            <w:pPr>
              <w:pStyle w:val="Paragrafi"/>
              <w:ind w:firstLine="0"/>
              <w:rPr>
                <w:spacing w:val="-4"/>
                <w:szCs w:val="24"/>
                <w:lang w:val="sq-AL"/>
              </w:rPr>
            </w:pPr>
          </w:p>
        </w:tc>
        <w:tc>
          <w:tcPr>
            <w:tcW w:w="6946" w:type="dxa"/>
          </w:tcPr>
          <w:p w14:paraId="42111152" w14:textId="43D8E32F" w:rsidR="00895B11" w:rsidRPr="00311E60" w:rsidRDefault="00311E60" w:rsidP="007A41F6">
            <w:pPr>
              <w:pStyle w:val="NeniTitull"/>
              <w:jc w:val="both"/>
              <w:rPr>
                <w:b w:val="0"/>
              </w:rPr>
            </w:pPr>
            <w:r w:rsidRPr="00075E5D">
              <w:rPr>
                <w:b w:val="0"/>
              </w:rPr>
              <w:t>Për rrëzimin e dekretit nr. 11 235, datë 24.7.2019, të Presidentit</w:t>
            </w:r>
            <w:r>
              <w:rPr>
                <w:b w:val="0"/>
              </w:rPr>
              <w:t xml:space="preserve"> </w:t>
            </w:r>
            <w:r w:rsidRPr="00075E5D">
              <w:rPr>
                <w:b w:val="0"/>
              </w:rPr>
              <w:t>të Republikës, “</w:t>
            </w:r>
            <w:r w:rsidR="007A41F6">
              <w:rPr>
                <w:b w:val="0"/>
              </w:rPr>
              <w:t>P</w:t>
            </w:r>
            <w:r w:rsidRPr="00075E5D">
              <w:rPr>
                <w:b w:val="0"/>
              </w:rPr>
              <w:t xml:space="preserve">ër kthimin e </w:t>
            </w:r>
            <w:r w:rsidRPr="00075E5D">
              <w:rPr>
                <w:b w:val="0"/>
                <w:lang w:bidi="en-US"/>
              </w:rPr>
              <w:t>ligjit nr. 42/2019 ‘</w:t>
            </w:r>
            <w:r w:rsidR="007A41F6">
              <w:rPr>
                <w:b w:val="0"/>
                <w:lang w:bidi="en-US"/>
              </w:rPr>
              <w:t>P</w:t>
            </w:r>
            <w:r w:rsidRPr="00075E5D">
              <w:rPr>
                <w:b w:val="0"/>
                <w:lang w:bidi="en-US"/>
              </w:rPr>
              <w:t>ër disa shtesa dhe ndryshime në ligjin nr. 107/2014 ‘</w:t>
            </w:r>
            <w:r w:rsidR="007A41F6">
              <w:rPr>
                <w:b w:val="0"/>
                <w:lang w:bidi="en-US"/>
              </w:rPr>
              <w:t>P</w:t>
            </w:r>
            <w:r w:rsidRPr="00075E5D">
              <w:rPr>
                <w:b w:val="0"/>
                <w:lang w:bidi="en-US"/>
              </w:rPr>
              <w:t>ër planifikimin e territorit’, të ndryshuar</w:t>
            </w:r>
            <w:r w:rsidRPr="00075E5D">
              <w:rPr>
                <w:b w:val="0"/>
              </w:rPr>
              <w:t>’”</w:t>
            </w:r>
            <w:r w:rsidR="00993E13">
              <w:rPr>
                <w:b w:val="0"/>
                <w:color w:val="000000" w:themeColor="text1"/>
                <w:spacing w:val="-4"/>
              </w:rPr>
              <w:t xml:space="preserve"> </w:t>
            </w:r>
            <w:r w:rsidR="00993E13">
              <w:rPr>
                <w:b w:val="0"/>
                <w:color w:val="000000" w:themeColor="text1"/>
                <w:spacing w:val="-4"/>
              </w:rPr>
              <w:t>..........................</w:t>
            </w:r>
            <w:r w:rsidR="00993E13">
              <w:rPr>
                <w:b w:val="0"/>
                <w:color w:val="000000" w:themeColor="text1"/>
                <w:spacing w:val="-4"/>
              </w:rPr>
              <w:t>.........................................................................................</w:t>
            </w:r>
          </w:p>
        </w:tc>
        <w:tc>
          <w:tcPr>
            <w:tcW w:w="851" w:type="dxa"/>
          </w:tcPr>
          <w:p w14:paraId="61363CA1" w14:textId="77777777" w:rsidR="0054315C" w:rsidRDefault="0054315C" w:rsidP="006D32BE">
            <w:pPr>
              <w:pStyle w:val="Paragrafi"/>
              <w:ind w:firstLine="0"/>
              <w:jc w:val="right"/>
              <w:rPr>
                <w:spacing w:val="-4"/>
                <w:szCs w:val="24"/>
                <w:lang w:val="sq-AL"/>
              </w:rPr>
            </w:pPr>
          </w:p>
          <w:p w14:paraId="78C0DC6E" w14:textId="77777777" w:rsidR="0054315C" w:rsidRDefault="0054315C" w:rsidP="006D32BE">
            <w:pPr>
              <w:pStyle w:val="Paragrafi"/>
              <w:ind w:firstLine="0"/>
              <w:jc w:val="right"/>
              <w:rPr>
                <w:spacing w:val="-4"/>
                <w:szCs w:val="24"/>
                <w:lang w:val="sq-AL"/>
              </w:rPr>
            </w:pPr>
          </w:p>
          <w:p w14:paraId="19D5500A" w14:textId="77777777" w:rsidR="0054315C" w:rsidRDefault="0054315C" w:rsidP="006D32BE">
            <w:pPr>
              <w:pStyle w:val="Paragrafi"/>
              <w:ind w:firstLine="0"/>
              <w:jc w:val="right"/>
              <w:rPr>
                <w:spacing w:val="-4"/>
                <w:szCs w:val="24"/>
                <w:lang w:val="sq-AL"/>
              </w:rPr>
            </w:pPr>
          </w:p>
          <w:p w14:paraId="42111153" w14:textId="32704DF0" w:rsidR="00895B11" w:rsidRPr="00075E5D" w:rsidRDefault="00587867" w:rsidP="006D32BE">
            <w:pPr>
              <w:pStyle w:val="Paragrafi"/>
              <w:ind w:firstLine="0"/>
              <w:jc w:val="right"/>
              <w:rPr>
                <w:spacing w:val="-4"/>
                <w:szCs w:val="24"/>
                <w:lang w:val="sq-AL"/>
              </w:rPr>
            </w:pPr>
            <w:r>
              <w:rPr>
                <w:spacing w:val="-4"/>
                <w:szCs w:val="24"/>
                <w:lang w:val="sq-AL"/>
              </w:rPr>
              <w:t>11023</w:t>
            </w:r>
          </w:p>
        </w:tc>
      </w:tr>
      <w:tr w:rsidR="00895B11" w:rsidRPr="00075E5D" w14:paraId="42111158" w14:textId="77777777" w:rsidTr="006942C0">
        <w:trPr>
          <w:trHeight w:val="150"/>
        </w:trPr>
        <w:tc>
          <w:tcPr>
            <w:tcW w:w="2943" w:type="dxa"/>
          </w:tcPr>
          <w:p w14:paraId="42111155" w14:textId="77777777" w:rsidR="00895B11" w:rsidRPr="00075E5D" w:rsidRDefault="00895B11" w:rsidP="00075E5D">
            <w:pPr>
              <w:pStyle w:val="Paragrafi"/>
              <w:ind w:firstLine="0"/>
              <w:rPr>
                <w:spacing w:val="-4"/>
                <w:szCs w:val="24"/>
                <w:lang w:val="sq-AL"/>
              </w:rPr>
            </w:pPr>
          </w:p>
        </w:tc>
        <w:tc>
          <w:tcPr>
            <w:tcW w:w="6946" w:type="dxa"/>
          </w:tcPr>
          <w:p w14:paraId="42111156" w14:textId="77777777" w:rsidR="00895B11" w:rsidRPr="00075E5D" w:rsidRDefault="00895B11" w:rsidP="00075E5D">
            <w:pPr>
              <w:pStyle w:val="Paragrafi"/>
              <w:ind w:firstLine="0"/>
              <w:rPr>
                <w:spacing w:val="-4"/>
                <w:lang w:val="sq-AL"/>
              </w:rPr>
            </w:pPr>
          </w:p>
        </w:tc>
        <w:tc>
          <w:tcPr>
            <w:tcW w:w="851" w:type="dxa"/>
          </w:tcPr>
          <w:p w14:paraId="42111157" w14:textId="77777777" w:rsidR="00895B11" w:rsidRPr="00075E5D" w:rsidRDefault="00895B11" w:rsidP="006D32BE">
            <w:pPr>
              <w:pStyle w:val="Paragrafi"/>
              <w:ind w:firstLine="0"/>
              <w:jc w:val="right"/>
              <w:rPr>
                <w:spacing w:val="-4"/>
                <w:szCs w:val="24"/>
                <w:lang w:val="sq-AL"/>
              </w:rPr>
            </w:pPr>
          </w:p>
        </w:tc>
      </w:tr>
      <w:tr w:rsidR="00E81945" w:rsidRPr="00075E5D" w14:paraId="4211115C" w14:textId="77777777" w:rsidTr="006942C0">
        <w:trPr>
          <w:trHeight w:val="150"/>
        </w:trPr>
        <w:tc>
          <w:tcPr>
            <w:tcW w:w="2943" w:type="dxa"/>
          </w:tcPr>
          <w:p w14:paraId="19A66B64" w14:textId="77777777" w:rsidR="00D32ADE" w:rsidRPr="00075E5D" w:rsidRDefault="00D32ADE" w:rsidP="00D32ADE">
            <w:pPr>
              <w:pStyle w:val="NeniTitull"/>
              <w:jc w:val="both"/>
              <w:rPr>
                <w:b w:val="0"/>
              </w:rPr>
            </w:pPr>
            <w:r w:rsidRPr="00075E5D">
              <w:rPr>
                <w:b w:val="0"/>
              </w:rPr>
              <w:t>Vendim</w:t>
            </w:r>
            <w:r>
              <w:rPr>
                <w:b w:val="0"/>
              </w:rPr>
              <w:t xml:space="preserve"> i Kuvendit</w:t>
            </w:r>
          </w:p>
          <w:p w14:paraId="35EB1291" w14:textId="004E89A4" w:rsidR="00EF0018" w:rsidRPr="00075E5D" w:rsidRDefault="00D32ADE" w:rsidP="00075E5D">
            <w:pPr>
              <w:pStyle w:val="NeniTitull"/>
              <w:jc w:val="both"/>
              <w:rPr>
                <w:b w:val="0"/>
              </w:rPr>
            </w:pPr>
            <w:r w:rsidRPr="00075E5D">
              <w:rPr>
                <w:b w:val="0"/>
              </w:rPr>
              <w:t>nr</w:t>
            </w:r>
            <w:r w:rsidR="00EF0018" w:rsidRPr="00075E5D">
              <w:rPr>
                <w:b w:val="0"/>
              </w:rPr>
              <w:t>. 92/2019</w:t>
            </w:r>
            <w:r w:rsidR="002A23FD">
              <w:rPr>
                <w:b w:val="0"/>
              </w:rPr>
              <w:t>,</w:t>
            </w:r>
            <w:r w:rsidR="00EF0018" w:rsidRPr="00075E5D">
              <w:rPr>
                <w:b w:val="0"/>
              </w:rPr>
              <w:t xml:space="preserve"> </w:t>
            </w:r>
            <w:r w:rsidR="00EF0018" w:rsidRPr="00075E5D">
              <w:rPr>
                <w:b w:val="0"/>
              </w:rPr>
              <w:t xml:space="preserve">datë </w:t>
            </w:r>
            <w:r w:rsidR="00EF0018" w:rsidRPr="00075E5D">
              <w:rPr>
                <w:rFonts w:eastAsia="Times New Roman"/>
                <w:b w:val="0"/>
                <w:spacing w:val="-4"/>
                <w:szCs w:val="24"/>
              </w:rPr>
              <w:t>12.9.2019</w:t>
            </w:r>
          </w:p>
          <w:p w14:paraId="42111159" w14:textId="77777777" w:rsidR="00E81945" w:rsidRPr="00075E5D" w:rsidRDefault="00E81945" w:rsidP="00075E5D">
            <w:pPr>
              <w:pStyle w:val="Paragrafi"/>
              <w:ind w:firstLine="0"/>
              <w:rPr>
                <w:spacing w:val="-4"/>
                <w:szCs w:val="24"/>
                <w:lang w:val="sq-AL"/>
              </w:rPr>
            </w:pPr>
          </w:p>
        </w:tc>
        <w:tc>
          <w:tcPr>
            <w:tcW w:w="6946" w:type="dxa"/>
          </w:tcPr>
          <w:p w14:paraId="4211115A" w14:textId="5769504B" w:rsidR="00E81945" w:rsidRPr="00311E60" w:rsidRDefault="00311E60" w:rsidP="007A41F6">
            <w:pPr>
              <w:pStyle w:val="NeniTitull"/>
              <w:jc w:val="both"/>
              <w:rPr>
                <w:b w:val="0"/>
              </w:rPr>
            </w:pPr>
            <w:r w:rsidRPr="00075E5D">
              <w:rPr>
                <w:b w:val="0"/>
              </w:rPr>
              <w:t>Për rrëzimin e dekretit nr. 11 254,</w:t>
            </w:r>
            <w:r>
              <w:rPr>
                <w:b w:val="0"/>
              </w:rPr>
              <w:t xml:space="preserve"> datë 8.8.2019, të Presidentit  </w:t>
            </w:r>
            <w:r w:rsidRPr="00075E5D">
              <w:rPr>
                <w:b w:val="0"/>
              </w:rPr>
              <w:t>të Republikës, “Për kthimin e lig</w:t>
            </w:r>
            <w:r>
              <w:rPr>
                <w:b w:val="0"/>
              </w:rPr>
              <w:t>jit nr. 51/2019 ‘</w:t>
            </w:r>
            <w:r w:rsidR="007A41F6">
              <w:rPr>
                <w:b w:val="0"/>
              </w:rPr>
              <w:t>P</w:t>
            </w:r>
            <w:r>
              <w:rPr>
                <w:b w:val="0"/>
              </w:rPr>
              <w:t xml:space="preserve">ër miratimin  </w:t>
            </w:r>
            <w:r w:rsidRPr="00075E5D">
              <w:rPr>
                <w:b w:val="0"/>
              </w:rPr>
              <w:t>e kontratës së koncesionit/</w:t>
            </w:r>
            <w:r w:rsidR="0089405F" w:rsidRPr="00075E5D">
              <w:rPr>
                <w:b w:val="0"/>
              </w:rPr>
              <w:t xml:space="preserve">PPP </w:t>
            </w:r>
            <w:r w:rsidRPr="00075E5D">
              <w:rPr>
                <w:b w:val="0"/>
              </w:rPr>
              <w:t xml:space="preserve">ndërmjet </w:t>
            </w:r>
            <w:r w:rsidR="007A41F6" w:rsidRPr="00075E5D">
              <w:rPr>
                <w:b w:val="0"/>
              </w:rPr>
              <w:t xml:space="preserve">Ministrisë </w:t>
            </w:r>
            <w:r w:rsidRPr="00075E5D">
              <w:rPr>
                <w:b w:val="0"/>
              </w:rPr>
              <w:t xml:space="preserve">së </w:t>
            </w:r>
            <w:r w:rsidR="007A41F6" w:rsidRPr="00075E5D">
              <w:rPr>
                <w:b w:val="0"/>
              </w:rPr>
              <w:t xml:space="preserve">Infrastrukturës </w:t>
            </w:r>
            <w:r w:rsidRPr="00075E5D">
              <w:rPr>
                <w:b w:val="0"/>
              </w:rPr>
              <w:t xml:space="preserve">dhe </w:t>
            </w:r>
            <w:r w:rsidR="007A41F6" w:rsidRPr="00075E5D">
              <w:rPr>
                <w:b w:val="0"/>
              </w:rPr>
              <w:t>Energjisë</w:t>
            </w:r>
            <w:r w:rsidRPr="00075E5D">
              <w:rPr>
                <w:b w:val="0"/>
              </w:rPr>
              <w:t xml:space="preserve">, si </w:t>
            </w:r>
            <w:r w:rsidR="007A41F6" w:rsidRPr="00075E5D">
              <w:rPr>
                <w:b w:val="0"/>
              </w:rPr>
              <w:t>Autoriteti Kontraktor</w:t>
            </w:r>
            <w:r w:rsidRPr="00075E5D">
              <w:rPr>
                <w:b w:val="0"/>
              </w:rPr>
              <w:t>, dhe ‘Gjikuria’ sh</w:t>
            </w:r>
            <w:r w:rsidR="007A41F6">
              <w:rPr>
                <w:b w:val="0"/>
              </w:rPr>
              <w:t>.</w:t>
            </w:r>
            <w:r w:rsidRPr="00075E5D">
              <w:rPr>
                <w:b w:val="0"/>
              </w:rPr>
              <w:t>p</w:t>
            </w:r>
            <w:r w:rsidR="007A41F6">
              <w:rPr>
                <w:b w:val="0"/>
              </w:rPr>
              <w:t>.</w:t>
            </w:r>
            <w:r w:rsidRPr="00075E5D">
              <w:rPr>
                <w:b w:val="0"/>
              </w:rPr>
              <w:t>k</w:t>
            </w:r>
            <w:r w:rsidR="007A41F6">
              <w:rPr>
                <w:b w:val="0"/>
              </w:rPr>
              <w:t>.</w:t>
            </w:r>
            <w:r w:rsidRPr="00075E5D">
              <w:rPr>
                <w:b w:val="0"/>
              </w:rPr>
              <w:t>, si koncesionari, dhe shoqërisë koncesionare ‘rruga Orikum–Llogara’ sh</w:t>
            </w:r>
            <w:r w:rsidR="007A41F6">
              <w:rPr>
                <w:b w:val="0"/>
              </w:rPr>
              <w:t>.</w:t>
            </w:r>
            <w:r w:rsidRPr="00075E5D">
              <w:rPr>
                <w:b w:val="0"/>
              </w:rPr>
              <w:t>p</w:t>
            </w:r>
            <w:r w:rsidR="007A41F6">
              <w:rPr>
                <w:b w:val="0"/>
              </w:rPr>
              <w:t>.</w:t>
            </w:r>
            <w:r w:rsidRPr="00075E5D">
              <w:rPr>
                <w:b w:val="0"/>
              </w:rPr>
              <w:t>k</w:t>
            </w:r>
            <w:r w:rsidR="007A41F6">
              <w:rPr>
                <w:b w:val="0"/>
              </w:rPr>
              <w:t>.</w:t>
            </w:r>
            <w:r w:rsidRPr="00075E5D">
              <w:rPr>
                <w:b w:val="0"/>
              </w:rPr>
              <w:t xml:space="preserve"> për projektimin, ndërtimin dhe mirëmbajtjen e rrugës ‘</w:t>
            </w:r>
            <w:r w:rsidR="007A41F6">
              <w:rPr>
                <w:b w:val="0"/>
              </w:rPr>
              <w:t>P</w:t>
            </w:r>
            <w:r w:rsidRPr="00075E5D">
              <w:rPr>
                <w:b w:val="0"/>
              </w:rPr>
              <w:t xml:space="preserve">orti i </w:t>
            </w:r>
            <w:r w:rsidR="007A41F6">
              <w:rPr>
                <w:b w:val="0"/>
              </w:rPr>
              <w:t>J</w:t>
            </w:r>
            <w:r w:rsidRPr="00075E5D">
              <w:rPr>
                <w:b w:val="0"/>
              </w:rPr>
              <w:t xml:space="preserve">ahteve – </w:t>
            </w:r>
            <w:r w:rsidRPr="00075E5D">
              <w:rPr>
                <w:b w:val="0"/>
                <w:i/>
              </w:rPr>
              <w:t>by pass</w:t>
            </w:r>
            <w:r w:rsidRPr="00075E5D">
              <w:rPr>
                <w:b w:val="0"/>
              </w:rPr>
              <w:t xml:space="preserve"> Orikum–Dukat (Ura e Shën Elizës)’”</w:t>
            </w:r>
            <w:r w:rsidR="00993E13">
              <w:rPr>
                <w:b w:val="0"/>
              </w:rPr>
              <w:t>................................</w:t>
            </w:r>
          </w:p>
        </w:tc>
        <w:tc>
          <w:tcPr>
            <w:tcW w:w="851" w:type="dxa"/>
          </w:tcPr>
          <w:p w14:paraId="4893BB01" w14:textId="77777777" w:rsidR="0054315C" w:rsidRDefault="0054315C" w:rsidP="006D32BE">
            <w:pPr>
              <w:pStyle w:val="Paragrafi"/>
              <w:ind w:firstLine="0"/>
              <w:jc w:val="right"/>
              <w:rPr>
                <w:spacing w:val="-4"/>
                <w:szCs w:val="24"/>
                <w:lang w:val="sq-AL"/>
              </w:rPr>
            </w:pPr>
          </w:p>
          <w:p w14:paraId="6679E383" w14:textId="77777777" w:rsidR="0054315C" w:rsidRDefault="0054315C" w:rsidP="006D32BE">
            <w:pPr>
              <w:pStyle w:val="Paragrafi"/>
              <w:ind w:firstLine="0"/>
              <w:jc w:val="right"/>
              <w:rPr>
                <w:spacing w:val="-4"/>
                <w:szCs w:val="24"/>
                <w:lang w:val="sq-AL"/>
              </w:rPr>
            </w:pPr>
          </w:p>
          <w:p w14:paraId="6D1A03BC" w14:textId="77777777" w:rsidR="0054315C" w:rsidRDefault="0054315C" w:rsidP="006D32BE">
            <w:pPr>
              <w:pStyle w:val="Paragrafi"/>
              <w:ind w:firstLine="0"/>
              <w:jc w:val="right"/>
              <w:rPr>
                <w:spacing w:val="-4"/>
                <w:szCs w:val="24"/>
                <w:lang w:val="sq-AL"/>
              </w:rPr>
            </w:pPr>
          </w:p>
          <w:p w14:paraId="1A0E39C3" w14:textId="77777777" w:rsidR="0054315C" w:rsidRDefault="0054315C" w:rsidP="006D32BE">
            <w:pPr>
              <w:pStyle w:val="Paragrafi"/>
              <w:ind w:firstLine="0"/>
              <w:jc w:val="right"/>
              <w:rPr>
                <w:spacing w:val="-4"/>
                <w:szCs w:val="24"/>
                <w:lang w:val="sq-AL"/>
              </w:rPr>
            </w:pPr>
          </w:p>
          <w:p w14:paraId="2ECAA80F" w14:textId="77777777" w:rsidR="0054315C" w:rsidRDefault="0054315C" w:rsidP="006D32BE">
            <w:pPr>
              <w:pStyle w:val="Paragrafi"/>
              <w:ind w:firstLine="0"/>
              <w:jc w:val="right"/>
              <w:rPr>
                <w:spacing w:val="-4"/>
                <w:szCs w:val="24"/>
                <w:lang w:val="sq-AL"/>
              </w:rPr>
            </w:pPr>
          </w:p>
          <w:p w14:paraId="2F9E2676" w14:textId="77777777" w:rsidR="0054315C" w:rsidRDefault="0054315C" w:rsidP="006D32BE">
            <w:pPr>
              <w:pStyle w:val="Paragrafi"/>
              <w:ind w:firstLine="0"/>
              <w:jc w:val="right"/>
              <w:rPr>
                <w:spacing w:val="-4"/>
                <w:szCs w:val="24"/>
                <w:lang w:val="sq-AL"/>
              </w:rPr>
            </w:pPr>
          </w:p>
          <w:p w14:paraId="4211115B" w14:textId="2D460936" w:rsidR="00E81945" w:rsidRPr="00075E5D" w:rsidRDefault="00587867" w:rsidP="006D32BE">
            <w:pPr>
              <w:pStyle w:val="Paragrafi"/>
              <w:ind w:firstLine="0"/>
              <w:jc w:val="right"/>
              <w:rPr>
                <w:spacing w:val="-4"/>
                <w:szCs w:val="24"/>
                <w:lang w:val="sq-AL"/>
              </w:rPr>
            </w:pPr>
            <w:r>
              <w:rPr>
                <w:spacing w:val="-4"/>
                <w:szCs w:val="24"/>
                <w:lang w:val="sq-AL"/>
              </w:rPr>
              <w:t>11023</w:t>
            </w:r>
          </w:p>
        </w:tc>
      </w:tr>
      <w:tr w:rsidR="00895B11" w:rsidRPr="00075E5D" w14:paraId="42111160" w14:textId="77777777" w:rsidTr="006942C0">
        <w:trPr>
          <w:trHeight w:val="150"/>
        </w:trPr>
        <w:tc>
          <w:tcPr>
            <w:tcW w:w="2943" w:type="dxa"/>
          </w:tcPr>
          <w:p w14:paraId="4211115D" w14:textId="77777777" w:rsidR="00895B11" w:rsidRPr="00075E5D" w:rsidRDefault="00895B11" w:rsidP="00075E5D">
            <w:pPr>
              <w:pStyle w:val="Paragrafi"/>
              <w:ind w:firstLine="0"/>
              <w:rPr>
                <w:spacing w:val="-4"/>
                <w:lang w:val="sq-AL"/>
              </w:rPr>
            </w:pPr>
          </w:p>
        </w:tc>
        <w:tc>
          <w:tcPr>
            <w:tcW w:w="6946" w:type="dxa"/>
          </w:tcPr>
          <w:p w14:paraId="4211115E" w14:textId="77777777" w:rsidR="00895B11" w:rsidRPr="00075E5D" w:rsidRDefault="00895B11" w:rsidP="00075E5D">
            <w:pPr>
              <w:pStyle w:val="Paragrafi"/>
              <w:ind w:firstLine="0"/>
              <w:rPr>
                <w:spacing w:val="-4"/>
                <w:lang w:val="sq-AL"/>
              </w:rPr>
            </w:pPr>
          </w:p>
        </w:tc>
        <w:tc>
          <w:tcPr>
            <w:tcW w:w="851" w:type="dxa"/>
          </w:tcPr>
          <w:p w14:paraId="4211115F" w14:textId="77777777" w:rsidR="00895B11" w:rsidRPr="00075E5D" w:rsidRDefault="00895B11" w:rsidP="006D32BE">
            <w:pPr>
              <w:pStyle w:val="Paragrafi"/>
              <w:ind w:firstLine="0"/>
              <w:jc w:val="right"/>
              <w:rPr>
                <w:spacing w:val="-4"/>
                <w:szCs w:val="24"/>
                <w:lang w:val="sq-AL"/>
              </w:rPr>
            </w:pPr>
          </w:p>
        </w:tc>
      </w:tr>
      <w:tr w:rsidR="00643E9E" w:rsidRPr="00075E5D" w14:paraId="42111164" w14:textId="77777777" w:rsidTr="006942C0">
        <w:trPr>
          <w:trHeight w:val="150"/>
        </w:trPr>
        <w:tc>
          <w:tcPr>
            <w:tcW w:w="2943" w:type="dxa"/>
          </w:tcPr>
          <w:p w14:paraId="20728A63" w14:textId="77777777" w:rsidR="00D32ADE" w:rsidRPr="00075E5D" w:rsidRDefault="00D32ADE" w:rsidP="00D32ADE">
            <w:pPr>
              <w:pStyle w:val="NeniTitull"/>
              <w:jc w:val="both"/>
              <w:rPr>
                <w:b w:val="0"/>
              </w:rPr>
            </w:pPr>
            <w:r w:rsidRPr="00075E5D">
              <w:rPr>
                <w:b w:val="0"/>
              </w:rPr>
              <w:t>Vendim</w:t>
            </w:r>
            <w:r>
              <w:rPr>
                <w:b w:val="0"/>
              </w:rPr>
              <w:t xml:space="preserve"> i Kuvendit</w:t>
            </w:r>
          </w:p>
          <w:p w14:paraId="166C5BBC" w14:textId="31BED06C" w:rsidR="00325278" w:rsidRPr="00075E5D" w:rsidRDefault="00D32ADE" w:rsidP="00075E5D">
            <w:pPr>
              <w:pStyle w:val="NeniTitull"/>
              <w:jc w:val="both"/>
              <w:rPr>
                <w:b w:val="0"/>
              </w:rPr>
            </w:pPr>
            <w:r w:rsidRPr="00075E5D">
              <w:rPr>
                <w:b w:val="0"/>
              </w:rPr>
              <w:t>nr</w:t>
            </w:r>
            <w:r w:rsidR="00325278" w:rsidRPr="00075E5D">
              <w:rPr>
                <w:b w:val="0"/>
              </w:rPr>
              <w:t>. 93/2019</w:t>
            </w:r>
            <w:r w:rsidR="002A23FD">
              <w:rPr>
                <w:b w:val="0"/>
              </w:rPr>
              <w:t>,</w:t>
            </w:r>
            <w:r w:rsidR="00325278" w:rsidRPr="00075E5D">
              <w:rPr>
                <w:b w:val="0"/>
              </w:rPr>
              <w:t xml:space="preserve"> </w:t>
            </w:r>
            <w:r w:rsidR="00325278" w:rsidRPr="00075E5D">
              <w:rPr>
                <w:b w:val="0"/>
              </w:rPr>
              <w:t xml:space="preserve">datë </w:t>
            </w:r>
            <w:r w:rsidR="00325278" w:rsidRPr="00075E5D">
              <w:rPr>
                <w:rFonts w:eastAsia="Times New Roman"/>
                <w:b w:val="0"/>
                <w:spacing w:val="-4"/>
                <w:szCs w:val="24"/>
              </w:rPr>
              <w:t>12.9.2019</w:t>
            </w:r>
          </w:p>
          <w:p w14:paraId="42111161" w14:textId="77777777" w:rsidR="00643E9E" w:rsidRPr="00075E5D" w:rsidRDefault="00643E9E" w:rsidP="00075E5D">
            <w:pPr>
              <w:pStyle w:val="Paragrafi"/>
              <w:ind w:firstLine="0"/>
              <w:rPr>
                <w:spacing w:val="-4"/>
                <w:szCs w:val="24"/>
                <w:lang w:val="sq-AL"/>
              </w:rPr>
            </w:pPr>
          </w:p>
        </w:tc>
        <w:tc>
          <w:tcPr>
            <w:tcW w:w="6946" w:type="dxa"/>
          </w:tcPr>
          <w:p w14:paraId="42111162" w14:textId="085DBBAD" w:rsidR="00643E9E" w:rsidRPr="00E85438" w:rsidRDefault="00E85438" w:rsidP="007C356F">
            <w:pPr>
              <w:pStyle w:val="NeniTitull"/>
              <w:jc w:val="both"/>
              <w:rPr>
                <w:b w:val="0"/>
              </w:rPr>
            </w:pPr>
            <w:r w:rsidRPr="00075E5D">
              <w:rPr>
                <w:b w:val="0"/>
              </w:rPr>
              <w:t>Për rrëzimin e dekretit nr. 11 255,</w:t>
            </w:r>
            <w:r>
              <w:rPr>
                <w:b w:val="0"/>
              </w:rPr>
              <w:t xml:space="preserve"> datë 8.8.2019, të Presidentit </w:t>
            </w:r>
            <w:r w:rsidRPr="00075E5D">
              <w:rPr>
                <w:b w:val="0"/>
              </w:rPr>
              <w:t>të Republikës, “</w:t>
            </w:r>
            <w:r w:rsidR="000D3BB0" w:rsidRPr="00075E5D">
              <w:rPr>
                <w:b w:val="0"/>
              </w:rPr>
              <w:t xml:space="preserve">Për </w:t>
            </w:r>
            <w:r w:rsidRPr="00075E5D">
              <w:rPr>
                <w:b w:val="0"/>
              </w:rPr>
              <w:t>kthimin e lig</w:t>
            </w:r>
            <w:r>
              <w:rPr>
                <w:b w:val="0"/>
              </w:rPr>
              <w:t>jit nr. 52/2019 ‘</w:t>
            </w:r>
            <w:r w:rsidR="000D3BB0">
              <w:rPr>
                <w:b w:val="0"/>
              </w:rPr>
              <w:t xml:space="preserve">Për </w:t>
            </w:r>
            <w:r>
              <w:rPr>
                <w:b w:val="0"/>
              </w:rPr>
              <w:t xml:space="preserve">miratimin  </w:t>
            </w:r>
            <w:r w:rsidRPr="00075E5D">
              <w:rPr>
                <w:b w:val="0"/>
              </w:rPr>
              <w:t>e kontratës së koncesionit/</w:t>
            </w:r>
            <w:r w:rsidR="000D3BB0" w:rsidRPr="00075E5D">
              <w:rPr>
                <w:b w:val="0"/>
              </w:rPr>
              <w:t xml:space="preserve">PPP </w:t>
            </w:r>
            <w:r w:rsidRPr="00075E5D">
              <w:rPr>
                <w:b w:val="0"/>
              </w:rPr>
              <w:t xml:space="preserve">ndërmjet </w:t>
            </w:r>
            <w:r w:rsidR="000D3BB0" w:rsidRPr="00075E5D">
              <w:rPr>
                <w:b w:val="0"/>
              </w:rPr>
              <w:t xml:space="preserve">Ministrisë </w:t>
            </w:r>
            <w:r w:rsidRPr="00075E5D">
              <w:rPr>
                <w:b w:val="0"/>
              </w:rPr>
              <w:t xml:space="preserve">së </w:t>
            </w:r>
            <w:r w:rsidR="000D3BB0" w:rsidRPr="00075E5D">
              <w:rPr>
                <w:b w:val="0"/>
              </w:rPr>
              <w:t xml:space="preserve">Infrastrukturës </w:t>
            </w:r>
            <w:r w:rsidRPr="00075E5D">
              <w:rPr>
                <w:b w:val="0"/>
              </w:rPr>
              <w:t xml:space="preserve">dhe </w:t>
            </w:r>
            <w:r w:rsidR="000D3BB0" w:rsidRPr="00075E5D">
              <w:rPr>
                <w:b w:val="0"/>
              </w:rPr>
              <w:t>Energjisë</w:t>
            </w:r>
            <w:r w:rsidRPr="00075E5D">
              <w:rPr>
                <w:b w:val="0"/>
              </w:rPr>
              <w:t xml:space="preserve">, si </w:t>
            </w:r>
            <w:r w:rsidR="000D3BB0" w:rsidRPr="00075E5D">
              <w:rPr>
                <w:b w:val="0"/>
              </w:rPr>
              <w:t>Autoriteti Kontraktor</w:t>
            </w:r>
            <w:r w:rsidRPr="00075E5D">
              <w:rPr>
                <w:b w:val="0"/>
              </w:rPr>
              <w:t>, shoqërisë ‘</w:t>
            </w:r>
            <w:r w:rsidR="000D3BB0" w:rsidRPr="00075E5D">
              <w:rPr>
                <w:b w:val="0"/>
              </w:rPr>
              <w:t xml:space="preserve">ANK’ </w:t>
            </w:r>
            <w:r w:rsidRPr="00075E5D">
              <w:rPr>
                <w:b w:val="0"/>
              </w:rPr>
              <w:t>sh</w:t>
            </w:r>
            <w:r w:rsidR="000D3BB0">
              <w:rPr>
                <w:b w:val="0"/>
              </w:rPr>
              <w:t>.</w:t>
            </w:r>
            <w:r w:rsidRPr="00075E5D">
              <w:rPr>
                <w:b w:val="0"/>
              </w:rPr>
              <w:t>p</w:t>
            </w:r>
            <w:r w:rsidR="000D3BB0">
              <w:rPr>
                <w:b w:val="0"/>
              </w:rPr>
              <w:t>.</w:t>
            </w:r>
            <w:r w:rsidRPr="00075E5D">
              <w:rPr>
                <w:b w:val="0"/>
              </w:rPr>
              <w:t>k</w:t>
            </w:r>
            <w:r w:rsidR="000D3BB0">
              <w:rPr>
                <w:b w:val="0"/>
              </w:rPr>
              <w:t>.</w:t>
            </w:r>
            <w:r w:rsidRPr="00075E5D">
              <w:rPr>
                <w:b w:val="0"/>
              </w:rPr>
              <w:t>, si koncesionari, dhe shoqërisë ‘</w:t>
            </w:r>
            <w:r w:rsidR="007C356F">
              <w:rPr>
                <w:b w:val="0"/>
              </w:rPr>
              <w:t>B</w:t>
            </w:r>
            <w:r w:rsidRPr="00075E5D">
              <w:rPr>
                <w:b w:val="0"/>
              </w:rPr>
              <w:t xml:space="preserve">ardh </w:t>
            </w:r>
            <w:r w:rsidR="007C356F">
              <w:rPr>
                <w:b w:val="0"/>
              </w:rPr>
              <w:t>K</w:t>
            </w:r>
            <w:r w:rsidRPr="00075E5D">
              <w:rPr>
                <w:b w:val="0"/>
              </w:rPr>
              <w:t>onstruksion’ sh</w:t>
            </w:r>
            <w:r w:rsidR="007C356F">
              <w:rPr>
                <w:b w:val="0"/>
              </w:rPr>
              <w:t>.</w:t>
            </w:r>
            <w:r w:rsidRPr="00075E5D">
              <w:rPr>
                <w:b w:val="0"/>
              </w:rPr>
              <w:t>p</w:t>
            </w:r>
            <w:r w:rsidR="007C356F">
              <w:rPr>
                <w:b w:val="0"/>
              </w:rPr>
              <w:t>.</w:t>
            </w:r>
            <w:r w:rsidRPr="00075E5D">
              <w:rPr>
                <w:b w:val="0"/>
              </w:rPr>
              <w:t>k</w:t>
            </w:r>
            <w:r w:rsidR="007C356F">
              <w:rPr>
                <w:b w:val="0"/>
              </w:rPr>
              <w:t>.</w:t>
            </w:r>
            <w:r w:rsidRPr="00075E5D">
              <w:rPr>
                <w:b w:val="0"/>
              </w:rPr>
              <w:t>, si shoqëria koncesionare, për projektimin, ndërtimi</w:t>
            </w:r>
            <w:r>
              <w:rPr>
                <w:b w:val="0"/>
              </w:rPr>
              <w:t xml:space="preserve">n dhe mirëmbajtjen e segmentit  </w:t>
            </w:r>
            <w:r w:rsidRPr="00075E5D">
              <w:rPr>
                <w:b w:val="0"/>
              </w:rPr>
              <w:t xml:space="preserve">rrugor </w:t>
            </w:r>
            <w:r w:rsidR="000D3BB0" w:rsidRPr="00075E5D">
              <w:rPr>
                <w:b w:val="0"/>
              </w:rPr>
              <w:t>Milot</w:t>
            </w:r>
            <w:r w:rsidRPr="00075E5D">
              <w:rPr>
                <w:b w:val="0"/>
              </w:rPr>
              <w:t>–</w:t>
            </w:r>
            <w:r w:rsidR="000D3BB0" w:rsidRPr="00075E5D">
              <w:rPr>
                <w:b w:val="0"/>
              </w:rPr>
              <w:t>Balldren’</w:t>
            </w:r>
            <w:r w:rsidRPr="00075E5D">
              <w:rPr>
                <w:b w:val="0"/>
              </w:rPr>
              <w:t>”</w:t>
            </w:r>
            <w:r w:rsidR="00993E13">
              <w:rPr>
                <w:b w:val="0"/>
                <w:color w:val="000000" w:themeColor="text1"/>
                <w:spacing w:val="-4"/>
              </w:rPr>
              <w:t xml:space="preserve"> </w:t>
            </w:r>
            <w:r w:rsidR="00993E13">
              <w:rPr>
                <w:b w:val="0"/>
                <w:color w:val="000000" w:themeColor="text1"/>
                <w:spacing w:val="-4"/>
              </w:rPr>
              <w:t>..........................</w:t>
            </w:r>
            <w:r w:rsidR="00993E13">
              <w:rPr>
                <w:b w:val="0"/>
                <w:color w:val="000000" w:themeColor="text1"/>
                <w:spacing w:val="-4"/>
              </w:rPr>
              <w:t>................................................................</w:t>
            </w:r>
            <w:r w:rsidRPr="00075E5D">
              <w:rPr>
                <w:b w:val="0"/>
              </w:rPr>
              <w:t> </w:t>
            </w:r>
          </w:p>
        </w:tc>
        <w:tc>
          <w:tcPr>
            <w:tcW w:w="851" w:type="dxa"/>
          </w:tcPr>
          <w:p w14:paraId="2F56AB07" w14:textId="77777777" w:rsidR="0054315C" w:rsidRDefault="0054315C" w:rsidP="006D32BE">
            <w:pPr>
              <w:pStyle w:val="Paragrafi"/>
              <w:ind w:firstLine="0"/>
              <w:jc w:val="right"/>
              <w:rPr>
                <w:spacing w:val="-4"/>
                <w:szCs w:val="24"/>
                <w:lang w:val="sq-AL"/>
              </w:rPr>
            </w:pPr>
          </w:p>
          <w:p w14:paraId="2AEBF067" w14:textId="77777777" w:rsidR="0054315C" w:rsidRDefault="0054315C" w:rsidP="006D32BE">
            <w:pPr>
              <w:pStyle w:val="Paragrafi"/>
              <w:ind w:firstLine="0"/>
              <w:jc w:val="right"/>
              <w:rPr>
                <w:spacing w:val="-4"/>
                <w:szCs w:val="24"/>
                <w:lang w:val="sq-AL"/>
              </w:rPr>
            </w:pPr>
          </w:p>
          <w:p w14:paraId="3872767C" w14:textId="77777777" w:rsidR="0054315C" w:rsidRDefault="0054315C" w:rsidP="006D32BE">
            <w:pPr>
              <w:pStyle w:val="Paragrafi"/>
              <w:ind w:firstLine="0"/>
              <w:jc w:val="right"/>
              <w:rPr>
                <w:spacing w:val="-4"/>
                <w:szCs w:val="24"/>
                <w:lang w:val="sq-AL"/>
              </w:rPr>
            </w:pPr>
          </w:p>
          <w:p w14:paraId="1A384F70" w14:textId="77777777" w:rsidR="0054315C" w:rsidRDefault="0054315C" w:rsidP="006D32BE">
            <w:pPr>
              <w:pStyle w:val="Paragrafi"/>
              <w:ind w:firstLine="0"/>
              <w:jc w:val="right"/>
              <w:rPr>
                <w:spacing w:val="-4"/>
                <w:szCs w:val="24"/>
                <w:lang w:val="sq-AL"/>
              </w:rPr>
            </w:pPr>
          </w:p>
          <w:p w14:paraId="7D4C2DBC" w14:textId="77777777" w:rsidR="0054315C" w:rsidRDefault="0054315C" w:rsidP="006D32BE">
            <w:pPr>
              <w:pStyle w:val="Paragrafi"/>
              <w:ind w:firstLine="0"/>
              <w:jc w:val="right"/>
              <w:rPr>
                <w:spacing w:val="-4"/>
                <w:szCs w:val="24"/>
                <w:lang w:val="sq-AL"/>
              </w:rPr>
            </w:pPr>
          </w:p>
          <w:p w14:paraId="6E839262" w14:textId="77777777" w:rsidR="0054315C" w:rsidRDefault="0054315C" w:rsidP="006D32BE">
            <w:pPr>
              <w:pStyle w:val="Paragrafi"/>
              <w:ind w:firstLine="0"/>
              <w:jc w:val="right"/>
              <w:rPr>
                <w:spacing w:val="-4"/>
                <w:szCs w:val="24"/>
                <w:lang w:val="sq-AL"/>
              </w:rPr>
            </w:pPr>
          </w:p>
          <w:p w14:paraId="42111163" w14:textId="055E5577" w:rsidR="00643E9E" w:rsidRPr="00075E5D" w:rsidRDefault="00587867" w:rsidP="006D32BE">
            <w:pPr>
              <w:pStyle w:val="Paragrafi"/>
              <w:ind w:firstLine="0"/>
              <w:jc w:val="right"/>
              <w:rPr>
                <w:spacing w:val="-4"/>
                <w:szCs w:val="24"/>
                <w:lang w:val="sq-AL"/>
              </w:rPr>
            </w:pPr>
            <w:r>
              <w:rPr>
                <w:spacing w:val="-4"/>
                <w:szCs w:val="24"/>
                <w:lang w:val="sq-AL"/>
              </w:rPr>
              <w:t>11024</w:t>
            </w:r>
          </w:p>
        </w:tc>
      </w:tr>
      <w:tr w:rsidR="00643E9E" w:rsidRPr="00075E5D" w14:paraId="42111168" w14:textId="77777777" w:rsidTr="006942C0">
        <w:trPr>
          <w:trHeight w:val="150"/>
        </w:trPr>
        <w:tc>
          <w:tcPr>
            <w:tcW w:w="2943" w:type="dxa"/>
          </w:tcPr>
          <w:p w14:paraId="42111165" w14:textId="77777777" w:rsidR="00643E9E" w:rsidRPr="00075E5D" w:rsidRDefault="00643E9E" w:rsidP="00075E5D">
            <w:pPr>
              <w:pStyle w:val="Paragrafi"/>
              <w:ind w:firstLine="0"/>
              <w:rPr>
                <w:spacing w:val="-4"/>
                <w:lang w:val="sq-AL"/>
              </w:rPr>
            </w:pPr>
          </w:p>
        </w:tc>
        <w:tc>
          <w:tcPr>
            <w:tcW w:w="6946" w:type="dxa"/>
          </w:tcPr>
          <w:p w14:paraId="42111166" w14:textId="77777777" w:rsidR="00643E9E" w:rsidRPr="00075E5D" w:rsidRDefault="00643E9E" w:rsidP="00075E5D">
            <w:pPr>
              <w:pStyle w:val="Paragrafi"/>
              <w:ind w:firstLine="0"/>
              <w:rPr>
                <w:spacing w:val="-4"/>
                <w:lang w:val="sq-AL"/>
              </w:rPr>
            </w:pPr>
          </w:p>
        </w:tc>
        <w:tc>
          <w:tcPr>
            <w:tcW w:w="851" w:type="dxa"/>
          </w:tcPr>
          <w:p w14:paraId="42111167" w14:textId="77777777" w:rsidR="00643E9E" w:rsidRPr="00075E5D" w:rsidRDefault="00643E9E" w:rsidP="006D32BE">
            <w:pPr>
              <w:pStyle w:val="Paragrafi"/>
              <w:ind w:firstLine="0"/>
              <w:jc w:val="right"/>
              <w:rPr>
                <w:spacing w:val="-4"/>
                <w:szCs w:val="24"/>
                <w:lang w:val="sq-AL"/>
              </w:rPr>
            </w:pPr>
          </w:p>
        </w:tc>
      </w:tr>
      <w:tr w:rsidR="00643E9E" w:rsidRPr="00075E5D" w14:paraId="4211116C" w14:textId="77777777" w:rsidTr="006942C0">
        <w:trPr>
          <w:trHeight w:val="150"/>
        </w:trPr>
        <w:tc>
          <w:tcPr>
            <w:tcW w:w="2943" w:type="dxa"/>
          </w:tcPr>
          <w:p w14:paraId="6533AE23" w14:textId="77777777" w:rsidR="00D32ADE" w:rsidRPr="00075E5D" w:rsidRDefault="00D32ADE" w:rsidP="00D32ADE">
            <w:pPr>
              <w:pStyle w:val="NeniTitull"/>
              <w:jc w:val="both"/>
              <w:rPr>
                <w:b w:val="0"/>
              </w:rPr>
            </w:pPr>
            <w:r w:rsidRPr="00075E5D">
              <w:rPr>
                <w:b w:val="0"/>
              </w:rPr>
              <w:t>Vendim</w:t>
            </w:r>
            <w:r>
              <w:rPr>
                <w:b w:val="0"/>
              </w:rPr>
              <w:t xml:space="preserve"> i Kuvendit</w:t>
            </w:r>
          </w:p>
          <w:p w14:paraId="42111169" w14:textId="6C16621D" w:rsidR="00643E9E" w:rsidRPr="00E85438" w:rsidRDefault="00D32ADE" w:rsidP="00E85438">
            <w:pPr>
              <w:pStyle w:val="NeniTitull"/>
              <w:jc w:val="both"/>
              <w:rPr>
                <w:b w:val="0"/>
              </w:rPr>
            </w:pPr>
            <w:r w:rsidRPr="00075E5D">
              <w:rPr>
                <w:b w:val="0"/>
              </w:rPr>
              <w:t>nr</w:t>
            </w:r>
            <w:r w:rsidR="001841D7" w:rsidRPr="00075E5D">
              <w:rPr>
                <w:b w:val="0"/>
              </w:rPr>
              <w:t>. 94/2019</w:t>
            </w:r>
            <w:r w:rsidR="002A23FD">
              <w:rPr>
                <w:b w:val="0"/>
              </w:rPr>
              <w:t>,</w:t>
            </w:r>
            <w:r w:rsidR="001841D7" w:rsidRPr="00075E5D">
              <w:rPr>
                <w:b w:val="0"/>
              </w:rPr>
              <w:t xml:space="preserve"> </w:t>
            </w:r>
            <w:r w:rsidR="001841D7" w:rsidRPr="00075E5D">
              <w:rPr>
                <w:b w:val="0"/>
              </w:rPr>
              <w:t xml:space="preserve">datë </w:t>
            </w:r>
            <w:r w:rsidR="001841D7" w:rsidRPr="00075E5D">
              <w:rPr>
                <w:rFonts w:eastAsia="Times New Roman"/>
                <w:b w:val="0"/>
                <w:spacing w:val="-4"/>
                <w:szCs w:val="24"/>
              </w:rPr>
              <w:t>12.9.2019</w:t>
            </w:r>
          </w:p>
        </w:tc>
        <w:tc>
          <w:tcPr>
            <w:tcW w:w="6946" w:type="dxa"/>
          </w:tcPr>
          <w:p w14:paraId="4211116A" w14:textId="01270CAA" w:rsidR="00643E9E" w:rsidRPr="00E85438" w:rsidRDefault="00E85438" w:rsidP="00E85438">
            <w:pPr>
              <w:pStyle w:val="NeniTitull"/>
              <w:jc w:val="both"/>
              <w:rPr>
                <w:b w:val="0"/>
              </w:rPr>
            </w:pPr>
            <w:r w:rsidRPr="00075E5D">
              <w:rPr>
                <w:b w:val="0"/>
              </w:rPr>
              <w:t xml:space="preserve">Për rrëzimin e dekretit nr. 11 229, </w:t>
            </w:r>
            <w:r>
              <w:rPr>
                <w:b w:val="0"/>
              </w:rPr>
              <w:t xml:space="preserve">datë 17.7.2019, të Presidentit </w:t>
            </w:r>
            <w:r w:rsidRPr="00075E5D">
              <w:rPr>
                <w:b w:val="0"/>
              </w:rPr>
              <w:t>të Republikës “</w:t>
            </w:r>
            <w:r w:rsidR="009B7E3F" w:rsidRPr="00075E5D">
              <w:rPr>
                <w:b w:val="0"/>
              </w:rPr>
              <w:t xml:space="preserve">Për </w:t>
            </w:r>
            <w:r w:rsidRPr="00075E5D">
              <w:rPr>
                <w:b w:val="0"/>
              </w:rPr>
              <w:t>propoz</w:t>
            </w:r>
            <w:r>
              <w:rPr>
                <w:b w:val="0"/>
              </w:rPr>
              <w:t xml:space="preserve">imin e </w:t>
            </w:r>
            <w:r w:rsidR="002012E0">
              <w:rPr>
                <w:b w:val="0"/>
              </w:rPr>
              <w:t xml:space="preserve">Kryetarit </w:t>
            </w:r>
            <w:r>
              <w:rPr>
                <w:b w:val="0"/>
              </w:rPr>
              <w:t xml:space="preserve">të </w:t>
            </w:r>
            <w:r w:rsidR="009B7E3F">
              <w:rPr>
                <w:b w:val="0"/>
              </w:rPr>
              <w:t xml:space="preserve">Kontrollit </w:t>
            </w:r>
            <w:r>
              <w:rPr>
                <w:b w:val="0"/>
              </w:rPr>
              <w:t xml:space="preserve">të </w:t>
            </w:r>
            <w:r w:rsidR="009B7E3F">
              <w:rPr>
                <w:b w:val="0"/>
              </w:rPr>
              <w:t xml:space="preserve">Lartë </w:t>
            </w:r>
            <w:r>
              <w:rPr>
                <w:b w:val="0"/>
              </w:rPr>
              <w:t xml:space="preserve">të </w:t>
            </w:r>
            <w:r w:rsidR="009B7E3F">
              <w:rPr>
                <w:b w:val="0"/>
              </w:rPr>
              <w:t>Shtetit</w:t>
            </w:r>
            <w:r>
              <w:rPr>
                <w:b w:val="0"/>
              </w:rPr>
              <w:t>”</w:t>
            </w:r>
          </w:p>
        </w:tc>
        <w:tc>
          <w:tcPr>
            <w:tcW w:w="851" w:type="dxa"/>
          </w:tcPr>
          <w:p w14:paraId="5E5E0F8D" w14:textId="77777777" w:rsidR="0054315C" w:rsidRDefault="0054315C" w:rsidP="006D32BE">
            <w:pPr>
              <w:pStyle w:val="Paragrafi"/>
              <w:ind w:firstLine="0"/>
              <w:jc w:val="right"/>
              <w:rPr>
                <w:spacing w:val="-4"/>
                <w:szCs w:val="24"/>
                <w:lang w:val="sq-AL"/>
              </w:rPr>
            </w:pPr>
          </w:p>
          <w:p w14:paraId="4211116B" w14:textId="0F015F85" w:rsidR="00643E9E" w:rsidRPr="00075E5D" w:rsidRDefault="00587867" w:rsidP="006D32BE">
            <w:pPr>
              <w:pStyle w:val="Paragrafi"/>
              <w:ind w:firstLine="0"/>
              <w:jc w:val="right"/>
              <w:rPr>
                <w:spacing w:val="-4"/>
                <w:szCs w:val="24"/>
                <w:lang w:val="sq-AL"/>
              </w:rPr>
            </w:pPr>
            <w:r>
              <w:rPr>
                <w:spacing w:val="-4"/>
                <w:szCs w:val="24"/>
                <w:lang w:val="sq-AL"/>
              </w:rPr>
              <w:t>11024</w:t>
            </w:r>
          </w:p>
        </w:tc>
      </w:tr>
      <w:tr w:rsidR="00643E9E" w:rsidRPr="00075E5D" w14:paraId="42111170" w14:textId="77777777" w:rsidTr="006942C0">
        <w:trPr>
          <w:trHeight w:val="150"/>
        </w:trPr>
        <w:tc>
          <w:tcPr>
            <w:tcW w:w="2943" w:type="dxa"/>
          </w:tcPr>
          <w:p w14:paraId="4211116D" w14:textId="77777777" w:rsidR="00643E9E" w:rsidRPr="00075E5D" w:rsidRDefault="00643E9E" w:rsidP="00075E5D">
            <w:pPr>
              <w:pStyle w:val="Paragrafi"/>
              <w:ind w:firstLine="0"/>
              <w:rPr>
                <w:spacing w:val="-4"/>
                <w:lang w:val="sq-AL"/>
              </w:rPr>
            </w:pPr>
          </w:p>
        </w:tc>
        <w:tc>
          <w:tcPr>
            <w:tcW w:w="6946" w:type="dxa"/>
          </w:tcPr>
          <w:p w14:paraId="4211116E" w14:textId="77777777" w:rsidR="00643E9E" w:rsidRPr="00075E5D" w:rsidRDefault="00643E9E" w:rsidP="00075E5D">
            <w:pPr>
              <w:pStyle w:val="Paragrafi"/>
              <w:ind w:firstLine="0"/>
              <w:rPr>
                <w:spacing w:val="-4"/>
                <w:lang w:val="sq-AL"/>
              </w:rPr>
            </w:pPr>
          </w:p>
        </w:tc>
        <w:tc>
          <w:tcPr>
            <w:tcW w:w="851" w:type="dxa"/>
          </w:tcPr>
          <w:p w14:paraId="4211116F" w14:textId="77777777" w:rsidR="00643E9E" w:rsidRPr="00075E5D" w:rsidRDefault="00643E9E" w:rsidP="006D32BE">
            <w:pPr>
              <w:pStyle w:val="Paragrafi"/>
              <w:ind w:firstLine="0"/>
              <w:jc w:val="right"/>
              <w:rPr>
                <w:spacing w:val="-4"/>
                <w:szCs w:val="24"/>
                <w:lang w:val="sq-AL"/>
              </w:rPr>
            </w:pPr>
          </w:p>
        </w:tc>
      </w:tr>
      <w:tr w:rsidR="00643E9E" w:rsidRPr="00075E5D" w14:paraId="42111174" w14:textId="77777777" w:rsidTr="006942C0">
        <w:trPr>
          <w:trHeight w:val="150"/>
        </w:trPr>
        <w:tc>
          <w:tcPr>
            <w:tcW w:w="2943" w:type="dxa"/>
          </w:tcPr>
          <w:p w14:paraId="6648113F" w14:textId="77777777" w:rsidR="00D32ADE" w:rsidRPr="00075E5D" w:rsidRDefault="00D32ADE" w:rsidP="00D32ADE">
            <w:pPr>
              <w:pStyle w:val="NeniTitull"/>
              <w:jc w:val="both"/>
              <w:rPr>
                <w:b w:val="0"/>
              </w:rPr>
            </w:pPr>
            <w:r w:rsidRPr="00075E5D">
              <w:rPr>
                <w:b w:val="0"/>
              </w:rPr>
              <w:t>Vendim</w:t>
            </w:r>
            <w:r>
              <w:rPr>
                <w:b w:val="0"/>
              </w:rPr>
              <w:t xml:space="preserve"> i Kuvendit</w:t>
            </w:r>
          </w:p>
          <w:p w14:paraId="42111171" w14:textId="2EFEF39E" w:rsidR="00643E9E" w:rsidRPr="00E85438" w:rsidRDefault="00D32ADE" w:rsidP="00E85438">
            <w:pPr>
              <w:pStyle w:val="NeniTitull"/>
              <w:jc w:val="both"/>
              <w:rPr>
                <w:b w:val="0"/>
              </w:rPr>
            </w:pPr>
            <w:r w:rsidRPr="00075E5D">
              <w:rPr>
                <w:b w:val="0"/>
              </w:rPr>
              <w:t>nr</w:t>
            </w:r>
            <w:r w:rsidR="00F6452C" w:rsidRPr="00075E5D">
              <w:rPr>
                <w:b w:val="0"/>
              </w:rPr>
              <w:t>. 95/2019</w:t>
            </w:r>
            <w:r w:rsidR="002A23FD">
              <w:rPr>
                <w:b w:val="0"/>
              </w:rPr>
              <w:t>,</w:t>
            </w:r>
            <w:r w:rsidR="00F6452C" w:rsidRPr="00075E5D">
              <w:rPr>
                <w:b w:val="0"/>
              </w:rPr>
              <w:t xml:space="preserve"> </w:t>
            </w:r>
            <w:r w:rsidR="00F6452C" w:rsidRPr="00075E5D">
              <w:rPr>
                <w:b w:val="0"/>
              </w:rPr>
              <w:t xml:space="preserve">datë </w:t>
            </w:r>
            <w:r w:rsidR="00F6452C" w:rsidRPr="00075E5D">
              <w:rPr>
                <w:rFonts w:eastAsia="Times New Roman"/>
                <w:b w:val="0"/>
                <w:spacing w:val="-4"/>
                <w:szCs w:val="24"/>
              </w:rPr>
              <w:t>12.9.2019</w:t>
            </w:r>
          </w:p>
        </w:tc>
        <w:tc>
          <w:tcPr>
            <w:tcW w:w="6946" w:type="dxa"/>
          </w:tcPr>
          <w:p w14:paraId="42111172" w14:textId="20A8C9D5" w:rsidR="00643E9E" w:rsidRPr="00E85438" w:rsidRDefault="00E85438" w:rsidP="00E85438">
            <w:pPr>
              <w:pStyle w:val="NeniTitull"/>
              <w:jc w:val="both"/>
              <w:rPr>
                <w:b w:val="0"/>
              </w:rPr>
            </w:pPr>
            <w:r w:rsidRPr="00075E5D">
              <w:rPr>
                <w:rFonts w:eastAsia="Times New Roman"/>
                <w:b w:val="0"/>
              </w:rPr>
              <w:t xml:space="preserve">Për zgjedhjen </w:t>
            </w:r>
            <w:r w:rsidRPr="00075E5D">
              <w:rPr>
                <w:b w:val="0"/>
              </w:rPr>
              <w:t xml:space="preserve">e zotit </w:t>
            </w:r>
            <w:r w:rsidR="009B7E3F" w:rsidRPr="00075E5D">
              <w:rPr>
                <w:b w:val="0"/>
              </w:rPr>
              <w:t xml:space="preserve">Besnik Dervishi </w:t>
            </w:r>
            <w:r w:rsidR="009B7E3F" w:rsidRPr="00075E5D">
              <w:rPr>
                <w:b w:val="0"/>
                <w:noProof/>
              </w:rPr>
              <w:t>Komisioner</w:t>
            </w:r>
            <w:r w:rsidR="009B7E3F" w:rsidRPr="00075E5D">
              <w:rPr>
                <w:b w:val="0"/>
              </w:rPr>
              <w:t xml:space="preserve"> </w:t>
            </w:r>
            <w:r w:rsidRPr="00075E5D">
              <w:rPr>
                <w:b w:val="0"/>
              </w:rPr>
              <w:t xml:space="preserve">për të </w:t>
            </w:r>
            <w:r w:rsidR="009B7E3F" w:rsidRPr="00075E5D">
              <w:rPr>
                <w:b w:val="0"/>
              </w:rPr>
              <w:t xml:space="preserve">Drejtën </w:t>
            </w:r>
            <w:r w:rsidRPr="00075E5D">
              <w:rPr>
                <w:b w:val="0"/>
              </w:rPr>
              <w:t xml:space="preserve">e </w:t>
            </w:r>
            <w:r w:rsidR="009B7E3F" w:rsidRPr="00075E5D">
              <w:rPr>
                <w:b w:val="0"/>
              </w:rPr>
              <w:t xml:space="preserve">Informimit </w:t>
            </w:r>
            <w:r w:rsidRPr="00075E5D">
              <w:rPr>
                <w:b w:val="0"/>
              </w:rPr>
              <w:t xml:space="preserve">dhe </w:t>
            </w:r>
            <w:r w:rsidR="009B7E3F" w:rsidRPr="00075E5D">
              <w:rPr>
                <w:b w:val="0"/>
              </w:rPr>
              <w:t>M</w:t>
            </w:r>
            <w:r w:rsidR="009B7E3F">
              <w:rPr>
                <w:b w:val="0"/>
              </w:rPr>
              <w:t xml:space="preserve">brojtjen </w:t>
            </w:r>
            <w:r>
              <w:rPr>
                <w:b w:val="0"/>
              </w:rPr>
              <w:t xml:space="preserve">e të </w:t>
            </w:r>
            <w:r w:rsidR="009B7E3F">
              <w:rPr>
                <w:b w:val="0"/>
              </w:rPr>
              <w:t>Dhënave Personale</w:t>
            </w:r>
            <w:r w:rsidR="00993E13">
              <w:rPr>
                <w:b w:val="0"/>
                <w:color w:val="000000" w:themeColor="text1"/>
                <w:spacing w:val="-4"/>
              </w:rPr>
              <w:t>..........................</w:t>
            </w:r>
            <w:r w:rsidR="00993E13">
              <w:rPr>
                <w:b w:val="0"/>
                <w:color w:val="000000" w:themeColor="text1"/>
                <w:spacing w:val="-4"/>
              </w:rPr>
              <w:t>................</w:t>
            </w:r>
          </w:p>
        </w:tc>
        <w:tc>
          <w:tcPr>
            <w:tcW w:w="851" w:type="dxa"/>
          </w:tcPr>
          <w:p w14:paraId="0C100A0B" w14:textId="77777777" w:rsidR="0054315C" w:rsidRDefault="0054315C" w:rsidP="006D32BE">
            <w:pPr>
              <w:pStyle w:val="Paragrafi"/>
              <w:ind w:firstLine="0"/>
              <w:jc w:val="right"/>
              <w:rPr>
                <w:spacing w:val="-4"/>
                <w:szCs w:val="24"/>
                <w:lang w:val="sq-AL"/>
              </w:rPr>
            </w:pPr>
          </w:p>
          <w:p w14:paraId="42111173" w14:textId="71ED69E0" w:rsidR="00643E9E" w:rsidRPr="00075E5D" w:rsidRDefault="006D75B0" w:rsidP="006D32BE">
            <w:pPr>
              <w:pStyle w:val="Paragrafi"/>
              <w:ind w:firstLine="0"/>
              <w:jc w:val="right"/>
              <w:rPr>
                <w:spacing w:val="-4"/>
                <w:szCs w:val="24"/>
                <w:lang w:val="sq-AL"/>
              </w:rPr>
            </w:pPr>
            <w:r>
              <w:rPr>
                <w:spacing w:val="-4"/>
                <w:szCs w:val="24"/>
                <w:lang w:val="sq-AL"/>
              </w:rPr>
              <w:t>11024</w:t>
            </w:r>
          </w:p>
        </w:tc>
      </w:tr>
      <w:tr w:rsidR="00643E9E" w:rsidRPr="00075E5D" w14:paraId="42111178" w14:textId="77777777" w:rsidTr="006942C0">
        <w:trPr>
          <w:trHeight w:val="150"/>
        </w:trPr>
        <w:tc>
          <w:tcPr>
            <w:tcW w:w="2943" w:type="dxa"/>
          </w:tcPr>
          <w:p w14:paraId="42111175" w14:textId="77777777" w:rsidR="00643E9E" w:rsidRPr="00075E5D" w:rsidRDefault="00643E9E" w:rsidP="00075E5D">
            <w:pPr>
              <w:pStyle w:val="Paragrafi"/>
              <w:ind w:firstLine="0"/>
              <w:rPr>
                <w:spacing w:val="-4"/>
                <w:lang w:val="sq-AL"/>
              </w:rPr>
            </w:pPr>
          </w:p>
        </w:tc>
        <w:tc>
          <w:tcPr>
            <w:tcW w:w="6946" w:type="dxa"/>
          </w:tcPr>
          <w:p w14:paraId="42111176" w14:textId="77777777" w:rsidR="00643E9E" w:rsidRPr="00075E5D" w:rsidRDefault="00643E9E" w:rsidP="00075E5D">
            <w:pPr>
              <w:pStyle w:val="Paragrafi"/>
              <w:ind w:firstLine="0"/>
              <w:rPr>
                <w:rFonts w:eastAsia="Calibri"/>
                <w:spacing w:val="-4"/>
                <w:lang w:val="sq-AL"/>
              </w:rPr>
            </w:pPr>
          </w:p>
        </w:tc>
        <w:tc>
          <w:tcPr>
            <w:tcW w:w="851" w:type="dxa"/>
          </w:tcPr>
          <w:p w14:paraId="42111177" w14:textId="77777777" w:rsidR="00643E9E" w:rsidRPr="00075E5D" w:rsidRDefault="00643E9E" w:rsidP="006D32BE">
            <w:pPr>
              <w:pStyle w:val="Paragrafi"/>
              <w:ind w:firstLine="0"/>
              <w:jc w:val="right"/>
              <w:rPr>
                <w:spacing w:val="-4"/>
                <w:szCs w:val="24"/>
                <w:lang w:val="sq-AL"/>
              </w:rPr>
            </w:pPr>
          </w:p>
        </w:tc>
      </w:tr>
      <w:tr w:rsidR="00643E9E" w:rsidRPr="00075E5D" w14:paraId="4211117C" w14:textId="77777777" w:rsidTr="006942C0">
        <w:trPr>
          <w:trHeight w:val="150"/>
        </w:trPr>
        <w:tc>
          <w:tcPr>
            <w:tcW w:w="2943" w:type="dxa"/>
          </w:tcPr>
          <w:p w14:paraId="7FE44346" w14:textId="77777777" w:rsidR="00D32ADE" w:rsidRPr="00075E5D" w:rsidRDefault="00D32ADE" w:rsidP="00D32ADE">
            <w:pPr>
              <w:pStyle w:val="NeniTitull"/>
              <w:jc w:val="both"/>
              <w:rPr>
                <w:b w:val="0"/>
              </w:rPr>
            </w:pPr>
            <w:r w:rsidRPr="00075E5D">
              <w:rPr>
                <w:b w:val="0"/>
              </w:rPr>
              <w:t>Vendim</w:t>
            </w:r>
            <w:r>
              <w:rPr>
                <w:b w:val="0"/>
              </w:rPr>
              <w:t xml:space="preserve"> i Kuvendit</w:t>
            </w:r>
          </w:p>
          <w:p w14:paraId="42111179" w14:textId="05D4C600" w:rsidR="00643E9E" w:rsidRPr="00E85438" w:rsidRDefault="00D32ADE" w:rsidP="00E85438">
            <w:pPr>
              <w:pStyle w:val="NeniTitull"/>
              <w:jc w:val="both"/>
              <w:rPr>
                <w:b w:val="0"/>
              </w:rPr>
            </w:pPr>
            <w:r w:rsidRPr="00075E5D">
              <w:rPr>
                <w:b w:val="0"/>
              </w:rPr>
              <w:t>nr</w:t>
            </w:r>
            <w:r w:rsidR="00662770" w:rsidRPr="00075E5D">
              <w:rPr>
                <w:b w:val="0"/>
              </w:rPr>
              <w:t>. 96/2019</w:t>
            </w:r>
            <w:r w:rsidR="002A23FD">
              <w:rPr>
                <w:b w:val="0"/>
              </w:rPr>
              <w:t>,</w:t>
            </w:r>
            <w:r w:rsidR="00662770" w:rsidRPr="00075E5D">
              <w:rPr>
                <w:b w:val="0"/>
              </w:rPr>
              <w:t xml:space="preserve"> </w:t>
            </w:r>
            <w:r w:rsidR="00662770" w:rsidRPr="00075E5D">
              <w:rPr>
                <w:b w:val="0"/>
              </w:rPr>
              <w:t xml:space="preserve">datë </w:t>
            </w:r>
            <w:r w:rsidR="00662770" w:rsidRPr="00075E5D">
              <w:rPr>
                <w:rFonts w:eastAsia="Times New Roman"/>
                <w:b w:val="0"/>
                <w:spacing w:val="-4"/>
                <w:szCs w:val="24"/>
              </w:rPr>
              <w:t>12.9.2019</w:t>
            </w:r>
          </w:p>
        </w:tc>
        <w:tc>
          <w:tcPr>
            <w:tcW w:w="6946" w:type="dxa"/>
          </w:tcPr>
          <w:p w14:paraId="4211117A" w14:textId="160B6D44" w:rsidR="00643E9E" w:rsidRPr="00E85438" w:rsidRDefault="00E85438" w:rsidP="00E85438">
            <w:pPr>
              <w:pStyle w:val="NeniTitull"/>
              <w:jc w:val="both"/>
              <w:rPr>
                <w:b w:val="0"/>
              </w:rPr>
            </w:pPr>
            <w:r w:rsidRPr="00075E5D">
              <w:rPr>
                <w:b w:val="0"/>
              </w:rPr>
              <w:t xml:space="preserve">Për emërimin e zotit </w:t>
            </w:r>
            <w:r w:rsidR="002012E0" w:rsidRPr="00075E5D">
              <w:rPr>
                <w:b w:val="0"/>
              </w:rPr>
              <w:t xml:space="preserve">Ervin Mete </w:t>
            </w:r>
            <w:r w:rsidRPr="00075E5D">
              <w:rPr>
                <w:b w:val="0"/>
              </w:rPr>
              <w:t xml:space="preserve">anëtar i </w:t>
            </w:r>
            <w:r w:rsidR="00A80ABF" w:rsidRPr="00075E5D">
              <w:rPr>
                <w:b w:val="0"/>
              </w:rPr>
              <w:t xml:space="preserve">Bordit </w:t>
            </w:r>
            <w:r w:rsidRPr="00075E5D">
              <w:rPr>
                <w:b w:val="0"/>
              </w:rPr>
              <w:t xml:space="preserve">të </w:t>
            </w:r>
            <w:r w:rsidR="00A80ABF" w:rsidRPr="00075E5D">
              <w:rPr>
                <w:b w:val="0"/>
              </w:rPr>
              <w:t xml:space="preserve">Autoritetit </w:t>
            </w:r>
            <w:r w:rsidRPr="00075E5D">
              <w:rPr>
                <w:b w:val="0"/>
              </w:rPr>
              <w:t xml:space="preserve">të </w:t>
            </w:r>
            <w:r w:rsidR="00A80ABF" w:rsidRPr="00075E5D">
              <w:rPr>
                <w:b w:val="0"/>
              </w:rPr>
              <w:t xml:space="preserve">Mbikëqyrjes Financiare </w:t>
            </w:r>
            <w:r w:rsidRPr="00075E5D">
              <w:rPr>
                <w:b w:val="0"/>
              </w:rPr>
              <w:t xml:space="preserve">në funksionin e </w:t>
            </w:r>
            <w:r w:rsidR="002012E0" w:rsidRPr="00075E5D">
              <w:rPr>
                <w:b w:val="0"/>
              </w:rPr>
              <w:t xml:space="preserve">Kryetarit </w:t>
            </w:r>
            <w:r>
              <w:rPr>
                <w:b w:val="0"/>
              </w:rPr>
              <w:t xml:space="preserve">të </w:t>
            </w:r>
            <w:r w:rsidR="002012E0">
              <w:rPr>
                <w:b w:val="0"/>
              </w:rPr>
              <w:t>Bordit</w:t>
            </w:r>
            <w:r w:rsidR="00993E13">
              <w:rPr>
                <w:b w:val="0"/>
                <w:color w:val="000000" w:themeColor="text1"/>
                <w:spacing w:val="-4"/>
              </w:rPr>
              <w:t>..........................</w:t>
            </w:r>
          </w:p>
        </w:tc>
        <w:tc>
          <w:tcPr>
            <w:tcW w:w="851" w:type="dxa"/>
          </w:tcPr>
          <w:p w14:paraId="741606CE" w14:textId="77777777" w:rsidR="0054315C" w:rsidRDefault="0054315C" w:rsidP="006D32BE">
            <w:pPr>
              <w:pStyle w:val="Paragrafi"/>
              <w:ind w:firstLine="0"/>
              <w:jc w:val="right"/>
              <w:rPr>
                <w:spacing w:val="-4"/>
                <w:szCs w:val="24"/>
                <w:lang w:val="sq-AL"/>
              </w:rPr>
            </w:pPr>
          </w:p>
          <w:p w14:paraId="4211117B" w14:textId="0CDC5612" w:rsidR="00643E9E" w:rsidRPr="00075E5D" w:rsidRDefault="006D75B0" w:rsidP="006D32BE">
            <w:pPr>
              <w:pStyle w:val="Paragrafi"/>
              <w:ind w:firstLine="0"/>
              <w:jc w:val="right"/>
              <w:rPr>
                <w:spacing w:val="-4"/>
                <w:szCs w:val="24"/>
                <w:lang w:val="sq-AL"/>
              </w:rPr>
            </w:pPr>
            <w:r>
              <w:rPr>
                <w:spacing w:val="-4"/>
                <w:szCs w:val="24"/>
                <w:lang w:val="sq-AL"/>
              </w:rPr>
              <w:t>11025</w:t>
            </w:r>
          </w:p>
        </w:tc>
      </w:tr>
      <w:tr w:rsidR="00643E9E" w:rsidRPr="00075E5D" w14:paraId="42111180" w14:textId="77777777" w:rsidTr="006942C0">
        <w:trPr>
          <w:trHeight w:val="150"/>
        </w:trPr>
        <w:tc>
          <w:tcPr>
            <w:tcW w:w="2943" w:type="dxa"/>
          </w:tcPr>
          <w:p w14:paraId="4211117D" w14:textId="77777777" w:rsidR="00643E9E" w:rsidRPr="00075E5D" w:rsidRDefault="00643E9E" w:rsidP="00075E5D">
            <w:pPr>
              <w:pStyle w:val="Paragrafi"/>
              <w:ind w:firstLine="0"/>
              <w:rPr>
                <w:spacing w:val="-4"/>
                <w:szCs w:val="24"/>
                <w:lang w:val="sq-AL"/>
              </w:rPr>
            </w:pPr>
          </w:p>
        </w:tc>
        <w:tc>
          <w:tcPr>
            <w:tcW w:w="6946" w:type="dxa"/>
          </w:tcPr>
          <w:p w14:paraId="4211117E" w14:textId="77777777" w:rsidR="00643E9E" w:rsidRPr="00075E5D" w:rsidRDefault="00643E9E" w:rsidP="00075E5D">
            <w:pPr>
              <w:pStyle w:val="Paragrafi"/>
              <w:ind w:firstLine="0"/>
              <w:rPr>
                <w:spacing w:val="-4"/>
                <w:szCs w:val="24"/>
                <w:lang w:val="sq-AL"/>
              </w:rPr>
            </w:pPr>
          </w:p>
        </w:tc>
        <w:tc>
          <w:tcPr>
            <w:tcW w:w="851" w:type="dxa"/>
          </w:tcPr>
          <w:p w14:paraId="4211117F" w14:textId="77777777" w:rsidR="00643E9E" w:rsidRPr="00075E5D" w:rsidRDefault="00643E9E" w:rsidP="006D32BE">
            <w:pPr>
              <w:pStyle w:val="Paragrafi"/>
              <w:ind w:firstLine="0"/>
              <w:jc w:val="right"/>
              <w:rPr>
                <w:spacing w:val="-4"/>
                <w:szCs w:val="24"/>
                <w:lang w:val="sq-AL"/>
              </w:rPr>
            </w:pPr>
          </w:p>
        </w:tc>
      </w:tr>
      <w:tr w:rsidR="00643E9E" w:rsidRPr="00075E5D" w14:paraId="42111184" w14:textId="77777777" w:rsidTr="006942C0">
        <w:trPr>
          <w:trHeight w:val="150"/>
        </w:trPr>
        <w:tc>
          <w:tcPr>
            <w:tcW w:w="2943" w:type="dxa"/>
          </w:tcPr>
          <w:p w14:paraId="470EAEE9" w14:textId="77777777" w:rsidR="002A23FD" w:rsidRPr="00075E5D" w:rsidRDefault="002A23FD" w:rsidP="002A23FD">
            <w:pPr>
              <w:pStyle w:val="NeniTitull"/>
              <w:jc w:val="both"/>
              <w:rPr>
                <w:b w:val="0"/>
              </w:rPr>
            </w:pPr>
            <w:r w:rsidRPr="00075E5D">
              <w:rPr>
                <w:b w:val="0"/>
              </w:rPr>
              <w:t>Vendim</w:t>
            </w:r>
            <w:r>
              <w:rPr>
                <w:b w:val="0"/>
              </w:rPr>
              <w:t xml:space="preserve"> i Kuvendit</w:t>
            </w:r>
          </w:p>
          <w:p w14:paraId="42111181" w14:textId="026DEC00" w:rsidR="00643E9E" w:rsidRPr="00075E5D" w:rsidRDefault="002A23FD" w:rsidP="009B7E3F">
            <w:pPr>
              <w:pStyle w:val="NeniTitull"/>
              <w:jc w:val="both"/>
              <w:rPr>
                <w:b w:val="0"/>
                <w:spacing w:val="-4"/>
                <w:szCs w:val="24"/>
                <w:lang w:val="sq-AL"/>
              </w:rPr>
            </w:pPr>
            <w:r>
              <w:rPr>
                <w:b w:val="0"/>
              </w:rPr>
              <w:t>n</w:t>
            </w:r>
            <w:r w:rsidR="00D67142" w:rsidRPr="00075E5D">
              <w:rPr>
                <w:b w:val="0"/>
              </w:rPr>
              <w:t>r. 97/2019</w:t>
            </w:r>
            <w:r>
              <w:rPr>
                <w:b w:val="0"/>
              </w:rPr>
              <w:t>,</w:t>
            </w:r>
            <w:r w:rsidR="00D67142" w:rsidRPr="00075E5D">
              <w:rPr>
                <w:b w:val="0"/>
              </w:rPr>
              <w:t xml:space="preserve"> </w:t>
            </w:r>
            <w:r w:rsidR="00D67142" w:rsidRPr="00075E5D">
              <w:rPr>
                <w:b w:val="0"/>
              </w:rPr>
              <w:t xml:space="preserve">datë </w:t>
            </w:r>
            <w:r w:rsidR="00D67142" w:rsidRPr="00075E5D">
              <w:rPr>
                <w:rFonts w:eastAsia="Times New Roman"/>
                <w:b w:val="0"/>
                <w:spacing w:val="-4"/>
                <w:szCs w:val="24"/>
              </w:rPr>
              <w:t>12.9.2019</w:t>
            </w:r>
          </w:p>
        </w:tc>
        <w:tc>
          <w:tcPr>
            <w:tcW w:w="6946" w:type="dxa"/>
          </w:tcPr>
          <w:p w14:paraId="42111182" w14:textId="1CAFC307" w:rsidR="00643E9E" w:rsidRPr="00E85438" w:rsidRDefault="00E85438" w:rsidP="00E85438">
            <w:pPr>
              <w:pStyle w:val="NeniTitull"/>
              <w:jc w:val="both"/>
              <w:rPr>
                <w:b w:val="0"/>
                <w:iCs/>
              </w:rPr>
            </w:pPr>
            <w:r w:rsidRPr="00075E5D">
              <w:rPr>
                <w:b w:val="0"/>
                <w:iCs/>
              </w:rPr>
              <w:t xml:space="preserve">Për disa shtesa në vendimin e </w:t>
            </w:r>
            <w:r w:rsidR="002D1868" w:rsidRPr="00075E5D">
              <w:rPr>
                <w:b w:val="0"/>
                <w:iCs/>
              </w:rPr>
              <w:t xml:space="preserve">Kuvendit </w:t>
            </w:r>
            <w:r w:rsidRPr="00075E5D">
              <w:rPr>
                <w:b w:val="0"/>
                <w:iCs/>
              </w:rPr>
              <w:t xml:space="preserve">nr. 85/2017 “Për zgjedhjen e byrosë </w:t>
            </w:r>
            <w:r>
              <w:rPr>
                <w:b w:val="0"/>
                <w:iCs/>
              </w:rPr>
              <w:t xml:space="preserve">dhe përbërjen e sekretariateve të </w:t>
            </w:r>
            <w:r w:rsidR="002D1868">
              <w:rPr>
                <w:b w:val="0"/>
                <w:iCs/>
              </w:rPr>
              <w:t>Kuvendit</w:t>
            </w:r>
            <w:r>
              <w:rPr>
                <w:b w:val="0"/>
                <w:iCs/>
              </w:rPr>
              <w:t>”</w:t>
            </w:r>
            <w:r w:rsidR="00993E13">
              <w:rPr>
                <w:b w:val="0"/>
                <w:color w:val="000000" w:themeColor="text1"/>
                <w:spacing w:val="-4"/>
              </w:rPr>
              <w:t xml:space="preserve"> </w:t>
            </w:r>
            <w:r w:rsidR="00993E13">
              <w:rPr>
                <w:b w:val="0"/>
                <w:color w:val="000000" w:themeColor="text1"/>
                <w:spacing w:val="-4"/>
              </w:rPr>
              <w:t>..........................</w:t>
            </w:r>
            <w:r w:rsidR="00993E13">
              <w:rPr>
                <w:b w:val="0"/>
                <w:color w:val="000000" w:themeColor="text1"/>
                <w:spacing w:val="-4"/>
              </w:rPr>
              <w:t>..............</w:t>
            </w:r>
          </w:p>
        </w:tc>
        <w:tc>
          <w:tcPr>
            <w:tcW w:w="851" w:type="dxa"/>
          </w:tcPr>
          <w:p w14:paraId="09E011C2" w14:textId="77777777" w:rsidR="0054315C" w:rsidRDefault="0054315C" w:rsidP="006D32BE">
            <w:pPr>
              <w:pStyle w:val="Paragrafi"/>
              <w:ind w:firstLine="0"/>
              <w:jc w:val="right"/>
              <w:rPr>
                <w:spacing w:val="-4"/>
                <w:szCs w:val="24"/>
                <w:lang w:val="sq-AL"/>
              </w:rPr>
            </w:pPr>
          </w:p>
          <w:p w14:paraId="42111183" w14:textId="3C03BAD9" w:rsidR="00643E9E" w:rsidRPr="00075E5D" w:rsidRDefault="006D75B0" w:rsidP="006D32BE">
            <w:pPr>
              <w:pStyle w:val="Paragrafi"/>
              <w:ind w:firstLine="0"/>
              <w:jc w:val="right"/>
              <w:rPr>
                <w:spacing w:val="-4"/>
                <w:szCs w:val="24"/>
                <w:lang w:val="sq-AL"/>
              </w:rPr>
            </w:pPr>
            <w:r>
              <w:rPr>
                <w:spacing w:val="-4"/>
                <w:szCs w:val="24"/>
                <w:lang w:val="sq-AL"/>
              </w:rPr>
              <w:t>11025</w:t>
            </w:r>
          </w:p>
        </w:tc>
      </w:tr>
      <w:tr w:rsidR="00BE1CBA" w:rsidRPr="00075E5D" w14:paraId="29A18BD5" w14:textId="77777777" w:rsidTr="006942C0">
        <w:trPr>
          <w:trHeight w:val="150"/>
        </w:trPr>
        <w:tc>
          <w:tcPr>
            <w:tcW w:w="2943" w:type="dxa"/>
          </w:tcPr>
          <w:p w14:paraId="48A76C8B" w14:textId="77777777" w:rsidR="00BE1CBA" w:rsidRPr="00075E5D" w:rsidRDefault="00BE1CBA" w:rsidP="00075E5D">
            <w:pPr>
              <w:pStyle w:val="Paragrafi"/>
              <w:ind w:firstLine="0"/>
              <w:rPr>
                <w:spacing w:val="-4"/>
                <w:szCs w:val="24"/>
                <w:lang w:val="sq-AL"/>
              </w:rPr>
            </w:pPr>
          </w:p>
        </w:tc>
        <w:tc>
          <w:tcPr>
            <w:tcW w:w="6946" w:type="dxa"/>
          </w:tcPr>
          <w:p w14:paraId="59FBFC8B" w14:textId="77777777" w:rsidR="00BE1CBA" w:rsidRPr="00075E5D" w:rsidRDefault="00BE1CBA" w:rsidP="00075E5D">
            <w:pPr>
              <w:pStyle w:val="Paragrafi"/>
              <w:ind w:firstLine="0"/>
              <w:rPr>
                <w:spacing w:val="-4"/>
                <w:szCs w:val="24"/>
                <w:lang w:val="sq-AL"/>
              </w:rPr>
            </w:pPr>
          </w:p>
        </w:tc>
        <w:tc>
          <w:tcPr>
            <w:tcW w:w="851" w:type="dxa"/>
          </w:tcPr>
          <w:p w14:paraId="3314377D" w14:textId="77777777" w:rsidR="00BE1CBA" w:rsidRPr="00075E5D" w:rsidRDefault="00BE1CBA" w:rsidP="006D32BE">
            <w:pPr>
              <w:pStyle w:val="Paragrafi"/>
              <w:ind w:firstLine="0"/>
              <w:jc w:val="right"/>
              <w:rPr>
                <w:spacing w:val="-4"/>
                <w:szCs w:val="24"/>
                <w:lang w:val="sq-AL"/>
              </w:rPr>
            </w:pPr>
          </w:p>
        </w:tc>
      </w:tr>
      <w:tr w:rsidR="00BE1CBA" w:rsidRPr="00075E5D" w14:paraId="4BDAB167" w14:textId="77777777" w:rsidTr="006942C0">
        <w:trPr>
          <w:trHeight w:val="150"/>
        </w:trPr>
        <w:tc>
          <w:tcPr>
            <w:tcW w:w="2943" w:type="dxa"/>
          </w:tcPr>
          <w:p w14:paraId="414F60A1" w14:textId="77777777" w:rsidR="00D32ADE" w:rsidRPr="00075E5D" w:rsidRDefault="00D32ADE" w:rsidP="00D32ADE">
            <w:pPr>
              <w:pStyle w:val="NeniTitull"/>
              <w:jc w:val="both"/>
              <w:rPr>
                <w:b w:val="0"/>
              </w:rPr>
            </w:pPr>
            <w:r w:rsidRPr="00075E5D">
              <w:rPr>
                <w:b w:val="0"/>
              </w:rPr>
              <w:t>Vendim</w:t>
            </w:r>
            <w:r>
              <w:rPr>
                <w:b w:val="0"/>
              </w:rPr>
              <w:t xml:space="preserve"> i Kuvendit</w:t>
            </w:r>
          </w:p>
          <w:p w14:paraId="2D4E59CD" w14:textId="55E4E974" w:rsidR="00BE1CBA" w:rsidRPr="00E85438" w:rsidRDefault="00D32ADE" w:rsidP="00E85438">
            <w:pPr>
              <w:pStyle w:val="NeniTitull"/>
              <w:jc w:val="both"/>
              <w:rPr>
                <w:b w:val="0"/>
              </w:rPr>
            </w:pPr>
            <w:r w:rsidRPr="00075E5D">
              <w:rPr>
                <w:b w:val="0"/>
              </w:rPr>
              <w:t>nr</w:t>
            </w:r>
            <w:r w:rsidR="00E60DF8" w:rsidRPr="00075E5D">
              <w:rPr>
                <w:b w:val="0"/>
              </w:rPr>
              <w:t>. 98/2019</w:t>
            </w:r>
            <w:r w:rsidR="00FD1387">
              <w:rPr>
                <w:b w:val="0"/>
              </w:rPr>
              <w:t>,</w:t>
            </w:r>
            <w:r w:rsidR="00E60DF8" w:rsidRPr="00075E5D">
              <w:rPr>
                <w:b w:val="0"/>
              </w:rPr>
              <w:t xml:space="preserve"> </w:t>
            </w:r>
            <w:r w:rsidR="00E60DF8" w:rsidRPr="00075E5D">
              <w:rPr>
                <w:b w:val="0"/>
              </w:rPr>
              <w:t xml:space="preserve">datë </w:t>
            </w:r>
            <w:r w:rsidR="00E60DF8" w:rsidRPr="00075E5D">
              <w:rPr>
                <w:rFonts w:eastAsia="Times New Roman"/>
                <w:b w:val="0"/>
                <w:spacing w:val="-4"/>
                <w:szCs w:val="24"/>
              </w:rPr>
              <w:t>12.9.2019</w:t>
            </w:r>
          </w:p>
        </w:tc>
        <w:tc>
          <w:tcPr>
            <w:tcW w:w="6946" w:type="dxa"/>
          </w:tcPr>
          <w:p w14:paraId="31D7DFF8" w14:textId="19FB82FA" w:rsidR="00BE1CBA" w:rsidRPr="00E85438" w:rsidRDefault="00E85438" w:rsidP="00FD1387">
            <w:pPr>
              <w:pStyle w:val="NeniTitull"/>
              <w:jc w:val="both"/>
              <w:rPr>
                <w:b w:val="0"/>
              </w:rPr>
            </w:pPr>
            <w:r w:rsidRPr="00075E5D">
              <w:rPr>
                <w:b w:val="0"/>
              </w:rPr>
              <w:t xml:space="preserve">Për një ndryshim në vendimin e </w:t>
            </w:r>
            <w:r w:rsidR="00FD1387" w:rsidRPr="00075E5D">
              <w:rPr>
                <w:b w:val="0"/>
              </w:rPr>
              <w:t xml:space="preserve">Kuvendit </w:t>
            </w:r>
            <w:r w:rsidRPr="00075E5D">
              <w:rPr>
                <w:b w:val="0"/>
              </w:rPr>
              <w:t>nr. 86/2017 “Për caktimin e kryesive të komisioneve të përhershme</w:t>
            </w:r>
            <w:r>
              <w:rPr>
                <w:b w:val="0"/>
              </w:rPr>
              <w:t xml:space="preserve"> të </w:t>
            </w:r>
            <w:r w:rsidR="00FD1387">
              <w:rPr>
                <w:b w:val="0"/>
              </w:rPr>
              <w:t>Kuvendit</w:t>
            </w:r>
            <w:r>
              <w:rPr>
                <w:b w:val="0"/>
              </w:rPr>
              <w:t>”, të ndryshuar</w:t>
            </w:r>
            <w:r w:rsidR="00993E13">
              <w:rPr>
                <w:b w:val="0"/>
              </w:rPr>
              <w:t>...........</w:t>
            </w:r>
          </w:p>
        </w:tc>
        <w:tc>
          <w:tcPr>
            <w:tcW w:w="851" w:type="dxa"/>
          </w:tcPr>
          <w:p w14:paraId="49598214" w14:textId="77777777" w:rsidR="0054315C" w:rsidRDefault="0054315C" w:rsidP="006D32BE">
            <w:pPr>
              <w:pStyle w:val="Paragrafi"/>
              <w:ind w:firstLine="0"/>
              <w:jc w:val="right"/>
              <w:rPr>
                <w:spacing w:val="-4"/>
                <w:szCs w:val="24"/>
                <w:lang w:val="sq-AL"/>
              </w:rPr>
            </w:pPr>
          </w:p>
          <w:p w14:paraId="41B80669" w14:textId="7623F610" w:rsidR="00BE1CBA" w:rsidRPr="00075E5D" w:rsidRDefault="006D75B0" w:rsidP="006D32BE">
            <w:pPr>
              <w:pStyle w:val="Paragrafi"/>
              <w:ind w:firstLine="0"/>
              <w:jc w:val="right"/>
              <w:rPr>
                <w:spacing w:val="-4"/>
                <w:szCs w:val="24"/>
                <w:lang w:val="sq-AL"/>
              </w:rPr>
            </w:pPr>
            <w:r>
              <w:rPr>
                <w:spacing w:val="-4"/>
                <w:szCs w:val="24"/>
                <w:lang w:val="sq-AL"/>
              </w:rPr>
              <w:t>11026</w:t>
            </w:r>
          </w:p>
        </w:tc>
      </w:tr>
      <w:tr w:rsidR="00BE1CBA" w:rsidRPr="00075E5D" w14:paraId="474D21AA" w14:textId="77777777" w:rsidTr="006942C0">
        <w:trPr>
          <w:trHeight w:val="150"/>
        </w:trPr>
        <w:tc>
          <w:tcPr>
            <w:tcW w:w="2943" w:type="dxa"/>
          </w:tcPr>
          <w:p w14:paraId="47C1776B" w14:textId="77777777" w:rsidR="00BE1CBA" w:rsidRPr="00075E5D" w:rsidRDefault="00BE1CBA" w:rsidP="00075E5D">
            <w:pPr>
              <w:pStyle w:val="Paragrafi"/>
              <w:ind w:firstLine="0"/>
              <w:rPr>
                <w:spacing w:val="-4"/>
                <w:szCs w:val="24"/>
                <w:lang w:val="sq-AL"/>
              </w:rPr>
            </w:pPr>
          </w:p>
        </w:tc>
        <w:tc>
          <w:tcPr>
            <w:tcW w:w="6946" w:type="dxa"/>
          </w:tcPr>
          <w:p w14:paraId="640F2294" w14:textId="77777777" w:rsidR="00BE1CBA" w:rsidRPr="00075E5D" w:rsidRDefault="00BE1CBA" w:rsidP="00075E5D">
            <w:pPr>
              <w:pStyle w:val="Paragrafi"/>
              <w:ind w:firstLine="0"/>
              <w:rPr>
                <w:spacing w:val="-4"/>
                <w:szCs w:val="24"/>
                <w:lang w:val="sq-AL"/>
              </w:rPr>
            </w:pPr>
          </w:p>
        </w:tc>
        <w:tc>
          <w:tcPr>
            <w:tcW w:w="851" w:type="dxa"/>
          </w:tcPr>
          <w:p w14:paraId="33AE7862" w14:textId="77777777" w:rsidR="00BE1CBA" w:rsidRPr="00075E5D" w:rsidRDefault="00BE1CBA" w:rsidP="006D32BE">
            <w:pPr>
              <w:pStyle w:val="Paragrafi"/>
              <w:ind w:firstLine="0"/>
              <w:jc w:val="right"/>
              <w:rPr>
                <w:spacing w:val="-4"/>
                <w:szCs w:val="24"/>
                <w:lang w:val="sq-AL"/>
              </w:rPr>
            </w:pPr>
          </w:p>
        </w:tc>
      </w:tr>
      <w:tr w:rsidR="00BE1CBA" w:rsidRPr="00075E5D" w14:paraId="3F7F80FA" w14:textId="77777777" w:rsidTr="006942C0">
        <w:trPr>
          <w:trHeight w:val="150"/>
        </w:trPr>
        <w:tc>
          <w:tcPr>
            <w:tcW w:w="2943" w:type="dxa"/>
          </w:tcPr>
          <w:p w14:paraId="21C3E4AB" w14:textId="77777777" w:rsidR="00D32ADE" w:rsidRPr="00075E5D" w:rsidRDefault="00D32ADE" w:rsidP="00D32ADE">
            <w:pPr>
              <w:pStyle w:val="NeniTitull"/>
              <w:jc w:val="both"/>
              <w:rPr>
                <w:b w:val="0"/>
              </w:rPr>
            </w:pPr>
            <w:r w:rsidRPr="00075E5D">
              <w:rPr>
                <w:b w:val="0"/>
              </w:rPr>
              <w:t>Vendim</w:t>
            </w:r>
            <w:r>
              <w:rPr>
                <w:b w:val="0"/>
              </w:rPr>
              <w:t xml:space="preserve"> i Kuvendit</w:t>
            </w:r>
          </w:p>
          <w:p w14:paraId="2113C1A4" w14:textId="49DCEBB2" w:rsidR="00BE1CBA" w:rsidRPr="00E85438" w:rsidRDefault="00D32ADE" w:rsidP="00E85438">
            <w:pPr>
              <w:pStyle w:val="NeniTitull"/>
              <w:jc w:val="both"/>
              <w:rPr>
                <w:b w:val="0"/>
              </w:rPr>
            </w:pPr>
            <w:r w:rsidRPr="00075E5D">
              <w:rPr>
                <w:b w:val="0"/>
              </w:rPr>
              <w:t>nr</w:t>
            </w:r>
            <w:r w:rsidR="00C36370" w:rsidRPr="00075E5D">
              <w:rPr>
                <w:b w:val="0"/>
              </w:rPr>
              <w:t>. 99/2019</w:t>
            </w:r>
            <w:r w:rsidR="00FD1387">
              <w:rPr>
                <w:b w:val="0"/>
              </w:rPr>
              <w:t>,</w:t>
            </w:r>
            <w:r w:rsidR="00C36370" w:rsidRPr="00075E5D">
              <w:rPr>
                <w:b w:val="0"/>
              </w:rPr>
              <w:t xml:space="preserve"> </w:t>
            </w:r>
            <w:r w:rsidR="00C36370" w:rsidRPr="00075E5D">
              <w:rPr>
                <w:b w:val="0"/>
              </w:rPr>
              <w:t xml:space="preserve">datë </w:t>
            </w:r>
            <w:r w:rsidR="00C36370" w:rsidRPr="00075E5D">
              <w:rPr>
                <w:rFonts w:eastAsia="Times New Roman"/>
                <w:b w:val="0"/>
                <w:spacing w:val="-4"/>
                <w:szCs w:val="24"/>
              </w:rPr>
              <w:t>12.9.2019</w:t>
            </w:r>
          </w:p>
        </w:tc>
        <w:tc>
          <w:tcPr>
            <w:tcW w:w="6946" w:type="dxa"/>
          </w:tcPr>
          <w:p w14:paraId="0DF868C7" w14:textId="45AFC7E6" w:rsidR="00BE1CBA" w:rsidRPr="00E85438" w:rsidRDefault="00E85438" w:rsidP="00E85438">
            <w:pPr>
              <w:pStyle w:val="NeniTitull"/>
              <w:jc w:val="both"/>
              <w:rPr>
                <w:b w:val="0"/>
              </w:rPr>
            </w:pPr>
            <w:r w:rsidRPr="00075E5D">
              <w:rPr>
                <w:b w:val="0"/>
              </w:rPr>
              <w:t xml:space="preserve">Për disa ndryshime në vendimin e </w:t>
            </w:r>
            <w:r w:rsidR="00FD1387" w:rsidRPr="00075E5D">
              <w:rPr>
                <w:b w:val="0"/>
              </w:rPr>
              <w:t xml:space="preserve">Kuvendit </w:t>
            </w:r>
            <w:r w:rsidRPr="00075E5D">
              <w:rPr>
                <w:b w:val="0"/>
              </w:rPr>
              <w:t xml:space="preserve">nr. 90/2017 “Për caktimin e anëtarësisë së komisioneve të përhershme </w:t>
            </w:r>
            <w:r>
              <w:rPr>
                <w:b w:val="0"/>
              </w:rPr>
              <w:t xml:space="preserve">të </w:t>
            </w:r>
            <w:r w:rsidR="00FD1387">
              <w:rPr>
                <w:b w:val="0"/>
              </w:rPr>
              <w:t>Kuvendit</w:t>
            </w:r>
            <w:r>
              <w:rPr>
                <w:b w:val="0"/>
              </w:rPr>
              <w:t>”, të ndryshuar</w:t>
            </w:r>
            <w:r w:rsidR="00993E13">
              <w:rPr>
                <w:b w:val="0"/>
              </w:rPr>
              <w:t>...</w:t>
            </w:r>
          </w:p>
        </w:tc>
        <w:tc>
          <w:tcPr>
            <w:tcW w:w="851" w:type="dxa"/>
          </w:tcPr>
          <w:p w14:paraId="211F5055" w14:textId="77777777" w:rsidR="0054315C" w:rsidRDefault="0054315C" w:rsidP="006D32BE">
            <w:pPr>
              <w:pStyle w:val="Paragrafi"/>
              <w:ind w:firstLine="0"/>
              <w:jc w:val="right"/>
              <w:rPr>
                <w:spacing w:val="-4"/>
                <w:szCs w:val="24"/>
                <w:lang w:val="sq-AL"/>
              </w:rPr>
            </w:pPr>
          </w:p>
          <w:p w14:paraId="0DD8569D" w14:textId="5CA3BED8" w:rsidR="00BE1CBA" w:rsidRPr="00075E5D" w:rsidRDefault="006D75B0" w:rsidP="006D32BE">
            <w:pPr>
              <w:pStyle w:val="Paragrafi"/>
              <w:ind w:firstLine="0"/>
              <w:jc w:val="right"/>
              <w:rPr>
                <w:spacing w:val="-4"/>
                <w:szCs w:val="24"/>
                <w:lang w:val="sq-AL"/>
              </w:rPr>
            </w:pPr>
            <w:r>
              <w:rPr>
                <w:spacing w:val="-4"/>
                <w:szCs w:val="24"/>
                <w:lang w:val="sq-AL"/>
              </w:rPr>
              <w:t>11026</w:t>
            </w:r>
          </w:p>
        </w:tc>
      </w:tr>
      <w:tr w:rsidR="00BE1CBA" w:rsidRPr="00075E5D" w14:paraId="1D508B44" w14:textId="77777777" w:rsidTr="006942C0">
        <w:trPr>
          <w:trHeight w:val="150"/>
        </w:trPr>
        <w:tc>
          <w:tcPr>
            <w:tcW w:w="2943" w:type="dxa"/>
          </w:tcPr>
          <w:p w14:paraId="30061343" w14:textId="77777777" w:rsidR="00BE1CBA" w:rsidRPr="00075E5D" w:rsidRDefault="00BE1CBA" w:rsidP="00075E5D">
            <w:pPr>
              <w:pStyle w:val="Paragrafi"/>
              <w:ind w:firstLine="0"/>
              <w:rPr>
                <w:spacing w:val="-4"/>
                <w:szCs w:val="24"/>
                <w:lang w:val="sq-AL"/>
              </w:rPr>
            </w:pPr>
          </w:p>
        </w:tc>
        <w:tc>
          <w:tcPr>
            <w:tcW w:w="6946" w:type="dxa"/>
          </w:tcPr>
          <w:p w14:paraId="741DC0C3" w14:textId="77777777" w:rsidR="00BE1CBA" w:rsidRPr="00075E5D" w:rsidRDefault="00BE1CBA" w:rsidP="00075E5D">
            <w:pPr>
              <w:pStyle w:val="Paragrafi"/>
              <w:ind w:firstLine="0"/>
              <w:rPr>
                <w:spacing w:val="-4"/>
                <w:szCs w:val="24"/>
                <w:lang w:val="sq-AL"/>
              </w:rPr>
            </w:pPr>
          </w:p>
        </w:tc>
        <w:tc>
          <w:tcPr>
            <w:tcW w:w="851" w:type="dxa"/>
          </w:tcPr>
          <w:p w14:paraId="3478E75C" w14:textId="77777777" w:rsidR="00BE1CBA" w:rsidRPr="00075E5D" w:rsidRDefault="00BE1CBA" w:rsidP="006D32BE">
            <w:pPr>
              <w:pStyle w:val="Paragrafi"/>
              <w:ind w:firstLine="0"/>
              <w:jc w:val="right"/>
              <w:rPr>
                <w:spacing w:val="-4"/>
                <w:szCs w:val="24"/>
                <w:lang w:val="sq-AL"/>
              </w:rPr>
            </w:pPr>
          </w:p>
        </w:tc>
      </w:tr>
      <w:tr w:rsidR="00BE1CBA" w:rsidRPr="00075E5D" w14:paraId="1CFF7BDC" w14:textId="77777777" w:rsidTr="006942C0">
        <w:trPr>
          <w:trHeight w:val="150"/>
        </w:trPr>
        <w:tc>
          <w:tcPr>
            <w:tcW w:w="2943" w:type="dxa"/>
          </w:tcPr>
          <w:p w14:paraId="2325F587" w14:textId="77777777" w:rsidR="00D32ADE" w:rsidRPr="00075E5D" w:rsidRDefault="00D32ADE" w:rsidP="00D32ADE">
            <w:pPr>
              <w:pStyle w:val="NeniTitull"/>
              <w:jc w:val="both"/>
              <w:rPr>
                <w:b w:val="0"/>
              </w:rPr>
            </w:pPr>
            <w:r w:rsidRPr="00075E5D">
              <w:rPr>
                <w:b w:val="0"/>
              </w:rPr>
              <w:t>Vendim</w:t>
            </w:r>
            <w:r>
              <w:rPr>
                <w:b w:val="0"/>
              </w:rPr>
              <w:t xml:space="preserve"> i Kuvendit</w:t>
            </w:r>
          </w:p>
          <w:p w14:paraId="061D59D4" w14:textId="21D85EEE" w:rsidR="002E2A5B" w:rsidRPr="00075E5D" w:rsidRDefault="00D32ADE" w:rsidP="00075E5D">
            <w:pPr>
              <w:pStyle w:val="NeniTitull"/>
              <w:jc w:val="both"/>
              <w:rPr>
                <w:b w:val="0"/>
              </w:rPr>
            </w:pPr>
            <w:r w:rsidRPr="00075E5D">
              <w:rPr>
                <w:b w:val="0"/>
              </w:rPr>
              <w:t>nr</w:t>
            </w:r>
            <w:r w:rsidR="002E2A5B" w:rsidRPr="00075E5D">
              <w:rPr>
                <w:b w:val="0"/>
              </w:rPr>
              <w:t>. 100/2019</w:t>
            </w:r>
            <w:r w:rsidR="00FD1387">
              <w:rPr>
                <w:b w:val="0"/>
              </w:rPr>
              <w:t>,</w:t>
            </w:r>
            <w:r w:rsidR="002E2A5B" w:rsidRPr="00075E5D">
              <w:rPr>
                <w:b w:val="0"/>
              </w:rPr>
              <w:t xml:space="preserve"> </w:t>
            </w:r>
            <w:r w:rsidR="002E2A5B" w:rsidRPr="00075E5D">
              <w:rPr>
                <w:b w:val="0"/>
              </w:rPr>
              <w:t xml:space="preserve">datë </w:t>
            </w:r>
            <w:r w:rsidR="002E2A5B" w:rsidRPr="00075E5D">
              <w:rPr>
                <w:rFonts w:eastAsia="Times New Roman"/>
                <w:b w:val="0"/>
                <w:spacing w:val="-4"/>
                <w:szCs w:val="24"/>
              </w:rPr>
              <w:t>12.9.2019</w:t>
            </w:r>
          </w:p>
          <w:p w14:paraId="0E2AD41A" w14:textId="77777777" w:rsidR="00BE1CBA" w:rsidRPr="00075E5D" w:rsidRDefault="00BE1CBA" w:rsidP="00075E5D">
            <w:pPr>
              <w:pStyle w:val="Paragrafi"/>
              <w:ind w:firstLine="0"/>
              <w:rPr>
                <w:spacing w:val="-4"/>
                <w:szCs w:val="24"/>
                <w:lang w:val="sq-AL"/>
              </w:rPr>
            </w:pPr>
          </w:p>
        </w:tc>
        <w:tc>
          <w:tcPr>
            <w:tcW w:w="6946" w:type="dxa"/>
          </w:tcPr>
          <w:p w14:paraId="1C179907" w14:textId="074A9AC3" w:rsidR="00BE1CBA" w:rsidRPr="00E85438" w:rsidRDefault="00E85438" w:rsidP="00E85438">
            <w:pPr>
              <w:pStyle w:val="NeniTitull"/>
              <w:jc w:val="both"/>
              <w:rPr>
                <w:b w:val="0"/>
              </w:rPr>
            </w:pPr>
            <w:r w:rsidRPr="00075E5D">
              <w:rPr>
                <w:b w:val="0"/>
              </w:rPr>
              <w:t>Për disa shtesa në vendi</w:t>
            </w:r>
            <w:r>
              <w:rPr>
                <w:b w:val="0"/>
              </w:rPr>
              <w:t xml:space="preserve">min e </w:t>
            </w:r>
            <w:r w:rsidR="00FD1387">
              <w:rPr>
                <w:b w:val="0"/>
              </w:rPr>
              <w:t xml:space="preserve">Kuvendit </w:t>
            </w:r>
            <w:r>
              <w:rPr>
                <w:b w:val="0"/>
              </w:rPr>
              <w:t xml:space="preserve">nr. 98/2017 “Për </w:t>
            </w:r>
            <w:r w:rsidRPr="00075E5D">
              <w:rPr>
                <w:b w:val="0"/>
              </w:rPr>
              <w:t xml:space="preserve">ngritjen e nënkomisionit </w:t>
            </w:r>
            <w:r>
              <w:rPr>
                <w:b w:val="0"/>
              </w:rPr>
              <w:t>‘</w:t>
            </w:r>
            <w:r w:rsidR="00FD1387">
              <w:rPr>
                <w:b w:val="0"/>
              </w:rPr>
              <w:t xml:space="preserve">Për </w:t>
            </w:r>
            <w:r>
              <w:rPr>
                <w:b w:val="0"/>
              </w:rPr>
              <w:t>diasporën dhe migracionin’</w:t>
            </w:r>
            <w:r w:rsidR="004E1CC7">
              <w:rPr>
                <w:b w:val="0"/>
              </w:rPr>
              <w:t xml:space="preserve"> </w:t>
            </w:r>
            <w:r w:rsidRPr="00075E5D">
              <w:rPr>
                <w:b w:val="0"/>
              </w:rPr>
              <w:t xml:space="preserve">në përbërje të </w:t>
            </w:r>
            <w:r w:rsidR="00FD1387" w:rsidRPr="00075E5D">
              <w:rPr>
                <w:b w:val="0"/>
              </w:rPr>
              <w:t xml:space="preserve">Komisionit </w:t>
            </w:r>
            <w:r w:rsidRPr="00075E5D">
              <w:rPr>
                <w:b w:val="0"/>
              </w:rPr>
              <w:t xml:space="preserve">të </w:t>
            </w:r>
            <w:r w:rsidR="00FD1387" w:rsidRPr="00075E5D">
              <w:rPr>
                <w:b w:val="0"/>
              </w:rPr>
              <w:t>Përhershëm Parlamentar</w:t>
            </w:r>
            <w:r w:rsidR="00FD1387">
              <w:rPr>
                <w:b w:val="0"/>
              </w:rPr>
              <w:t xml:space="preserve"> </w:t>
            </w:r>
            <w:r w:rsidRPr="00075E5D">
              <w:rPr>
                <w:b w:val="0"/>
              </w:rPr>
              <w:t xml:space="preserve">për </w:t>
            </w:r>
            <w:r w:rsidR="00FD1387" w:rsidRPr="00075E5D">
              <w:rPr>
                <w:b w:val="0"/>
              </w:rPr>
              <w:t xml:space="preserve">Politikën </w:t>
            </w:r>
            <w:r w:rsidRPr="00075E5D">
              <w:rPr>
                <w:b w:val="0"/>
              </w:rPr>
              <w:t xml:space="preserve">e </w:t>
            </w:r>
            <w:r w:rsidR="00FD1387" w:rsidRPr="00075E5D">
              <w:rPr>
                <w:b w:val="0"/>
              </w:rPr>
              <w:t>Jashtme</w:t>
            </w:r>
            <w:r w:rsidRPr="00075E5D">
              <w:rPr>
                <w:b w:val="0"/>
              </w:rPr>
              <w:t>”,</w:t>
            </w:r>
            <w:r>
              <w:rPr>
                <w:b w:val="0"/>
              </w:rPr>
              <w:t xml:space="preserve"> të ndryshuar</w:t>
            </w:r>
            <w:r w:rsidR="00993E13">
              <w:rPr>
                <w:b w:val="0"/>
                <w:color w:val="000000" w:themeColor="text1"/>
                <w:spacing w:val="-4"/>
              </w:rPr>
              <w:t>..........................</w:t>
            </w:r>
            <w:r w:rsidR="00993E13">
              <w:rPr>
                <w:b w:val="0"/>
                <w:color w:val="000000" w:themeColor="text1"/>
                <w:spacing w:val="-4"/>
              </w:rPr>
              <w:t>.............................................................................................</w:t>
            </w:r>
          </w:p>
        </w:tc>
        <w:tc>
          <w:tcPr>
            <w:tcW w:w="851" w:type="dxa"/>
          </w:tcPr>
          <w:p w14:paraId="42381B8C" w14:textId="77777777" w:rsidR="0054315C" w:rsidRDefault="0054315C" w:rsidP="006D32BE">
            <w:pPr>
              <w:pStyle w:val="Paragrafi"/>
              <w:ind w:firstLine="0"/>
              <w:jc w:val="right"/>
              <w:rPr>
                <w:spacing w:val="-4"/>
                <w:szCs w:val="24"/>
                <w:lang w:val="sq-AL"/>
              </w:rPr>
            </w:pPr>
          </w:p>
          <w:p w14:paraId="7D85AE09" w14:textId="77777777" w:rsidR="0054315C" w:rsidRDefault="0054315C" w:rsidP="006D32BE">
            <w:pPr>
              <w:pStyle w:val="Paragrafi"/>
              <w:ind w:firstLine="0"/>
              <w:jc w:val="right"/>
              <w:rPr>
                <w:spacing w:val="-4"/>
                <w:szCs w:val="24"/>
                <w:lang w:val="sq-AL"/>
              </w:rPr>
            </w:pPr>
          </w:p>
          <w:p w14:paraId="0C7289DB" w14:textId="77777777" w:rsidR="0054315C" w:rsidRDefault="0054315C" w:rsidP="006D32BE">
            <w:pPr>
              <w:pStyle w:val="Paragrafi"/>
              <w:ind w:firstLine="0"/>
              <w:jc w:val="right"/>
              <w:rPr>
                <w:spacing w:val="-4"/>
                <w:szCs w:val="24"/>
                <w:lang w:val="sq-AL"/>
              </w:rPr>
            </w:pPr>
          </w:p>
          <w:p w14:paraId="50566221" w14:textId="14279D4E" w:rsidR="00BE1CBA" w:rsidRPr="00075E5D" w:rsidRDefault="006D75B0" w:rsidP="006D32BE">
            <w:pPr>
              <w:pStyle w:val="Paragrafi"/>
              <w:ind w:firstLine="0"/>
              <w:jc w:val="right"/>
              <w:rPr>
                <w:spacing w:val="-4"/>
                <w:szCs w:val="24"/>
                <w:lang w:val="sq-AL"/>
              </w:rPr>
            </w:pPr>
            <w:r>
              <w:rPr>
                <w:spacing w:val="-4"/>
                <w:szCs w:val="24"/>
                <w:lang w:val="sq-AL"/>
              </w:rPr>
              <w:t>11026</w:t>
            </w:r>
          </w:p>
        </w:tc>
      </w:tr>
      <w:tr w:rsidR="00BE1CBA" w:rsidRPr="00075E5D" w14:paraId="3B3A2B1D" w14:textId="77777777" w:rsidTr="006942C0">
        <w:trPr>
          <w:trHeight w:val="150"/>
        </w:trPr>
        <w:tc>
          <w:tcPr>
            <w:tcW w:w="2943" w:type="dxa"/>
          </w:tcPr>
          <w:p w14:paraId="7A15557A" w14:textId="77777777" w:rsidR="00BE1CBA" w:rsidRPr="00075E5D" w:rsidRDefault="00BE1CBA" w:rsidP="00075E5D">
            <w:pPr>
              <w:pStyle w:val="Paragrafi"/>
              <w:ind w:firstLine="0"/>
              <w:rPr>
                <w:spacing w:val="-4"/>
                <w:szCs w:val="24"/>
                <w:lang w:val="sq-AL"/>
              </w:rPr>
            </w:pPr>
          </w:p>
        </w:tc>
        <w:tc>
          <w:tcPr>
            <w:tcW w:w="6946" w:type="dxa"/>
          </w:tcPr>
          <w:p w14:paraId="1F7D191E" w14:textId="77777777" w:rsidR="00BE1CBA" w:rsidRPr="00075E5D" w:rsidRDefault="00BE1CBA" w:rsidP="00075E5D">
            <w:pPr>
              <w:pStyle w:val="Paragrafi"/>
              <w:ind w:firstLine="0"/>
              <w:rPr>
                <w:spacing w:val="-4"/>
                <w:szCs w:val="24"/>
                <w:lang w:val="sq-AL"/>
              </w:rPr>
            </w:pPr>
          </w:p>
        </w:tc>
        <w:tc>
          <w:tcPr>
            <w:tcW w:w="851" w:type="dxa"/>
          </w:tcPr>
          <w:p w14:paraId="1D395337" w14:textId="77777777" w:rsidR="00BE1CBA" w:rsidRPr="00075E5D" w:rsidRDefault="00BE1CBA" w:rsidP="006D32BE">
            <w:pPr>
              <w:pStyle w:val="Paragrafi"/>
              <w:ind w:firstLine="0"/>
              <w:jc w:val="right"/>
              <w:rPr>
                <w:spacing w:val="-4"/>
                <w:szCs w:val="24"/>
                <w:lang w:val="sq-AL"/>
              </w:rPr>
            </w:pPr>
          </w:p>
        </w:tc>
      </w:tr>
      <w:tr w:rsidR="00BE1CBA" w:rsidRPr="00075E5D" w14:paraId="36703B01" w14:textId="77777777" w:rsidTr="006942C0">
        <w:trPr>
          <w:trHeight w:val="150"/>
        </w:trPr>
        <w:tc>
          <w:tcPr>
            <w:tcW w:w="2943" w:type="dxa"/>
          </w:tcPr>
          <w:p w14:paraId="539D4C38" w14:textId="77777777" w:rsidR="00D32ADE" w:rsidRPr="00075E5D" w:rsidRDefault="00D32ADE" w:rsidP="00D32ADE">
            <w:pPr>
              <w:pStyle w:val="NeniTitull"/>
              <w:jc w:val="both"/>
              <w:rPr>
                <w:b w:val="0"/>
              </w:rPr>
            </w:pPr>
            <w:r w:rsidRPr="00075E5D">
              <w:rPr>
                <w:b w:val="0"/>
              </w:rPr>
              <w:t>Vendim</w:t>
            </w:r>
            <w:r>
              <w:rPr>
                <w:b w:val="0"/>
              </w:rPr>
              <w:t xml:space="preserve"> i Kuvendit</w:t>
            </w:r>
          </w:p>
          <w:p w14:paraId="076A8DD5" w14:textId="04BE9360" w:rsidR="005675C7" w:rsidRPr="00075E5D" w:rsidRDefault="00D32ADE" w:rsidP="00075E5D">
            <w:pPr>
              <w:pStyle w:val="NeniTitull"/>
              <w:jc w:val="both"/>
              <w:rPr>
                <w:b w:val="0"/>
              </w:rPr>
            </w:pPr>
            <w:r w:rsidRPr="00075E5D">
              <w:rPr>
                <w:b w:val="0"/>
              </w:rPr>
              <w:t>nr</w:t>
            </w:r>
            <w:r w:rsidR="005675C7" w:rsidRPr="00075E5D">
              <w:rPr>
                <w:b w:val="0"/>
              </w:rPr>
              <w:t>. 101/2019</w:t>
            </w:r>
            <w:r w:rsidR="00FD1387">
              <w:rPr>
                <w:b w:val="0"/>
              </w:rPr>
              <w:t>,</w:t>
            </w:r>
            <w:r w:rsidR="005675C7" w:rsidRPr="00075E5D">
              <w:rPr>
                <w:b w:val="0"/>
              </w:rPr>
              <w:t xml:space="preserve"> </w:t>
            </w:r>
            <w:r w:rsidR="005675C7" w:rsidRPr="00075E5D">
              <w:rPr>
                <w:b w:val="0"/>
              </w:rPr>
              <w:t xml:space="preserve">datë </w:t>
            </w:r>
            <w:r w:rsidR="005675C7" w:rsidRPr="00075E5D">
              <w:rPr>
                <w:rFonts w:eastAsia="Times New Roman"/>
                <w:b w:val="0"/>
                <w:spacing w:val="-4"/>
                <w:szCs w:val="24"/>
              </w:rPr>
              <w:t>12.9.2019</w:t>
            </w:r>
          </w:p>
          <w:p w14:paraId="2C7943E2" w14:textId="77777777" w:rsidR="00BE1CBA" w:rsidRPr="00075E5D" w:rsidRDefault="00BE1CBA" w:rsidP="00075E5D">
            <w:pPr>
              <w:pStyle w:val="Paragrafi"/>
              <w:ind w:firstLine="0"/>
              <w:rPr>
                <w:spacing w:val="-4"/>
                <w:szCs w:val="24"/>
                <w:lang w:val="sq-AL"/>
              </w:rPr>
            </w:pPr>
          </w:p>
        </w:tc>
        <w:tc>
          <w:tcPr>
            <w:tcW w:w="6946" w:type="dxa"/>
          </w:tcPr>
          <w:p w14:paraId="432DF398" w14:textId="25DACCA7" w:rsidR="00BE1CBA" w:rsidRPr="00CC4957" w:rsidRDefault="00CC4957" w:rsidP="00CC4957">
            <w:pPr>
              <w:pStyle w:val="NeniTitull"/>
              <w:jc w:val="both"/>
              <w:rPr>
                <w:b w:val="0"/>
              </w:rPr>
            </w:pPr>
            <w:r w:rsidRPr="00075E5D">
              <w:rPr>
                <w:b w:val="0"/>
              </w:rPr>
              <w:t xml:space="preserve">Për disa shtesa në vendimin e </w:t>
            </w:r>
            <w:r w:rsidR="00FD1387" w:rsidRPr="00075E5D">
              <w:rPr>
                <w:b w:val="0"/>
              </w:rPr>
              <w:t xml:space="preserve">Kuvendit </w:t>
            </w:r>
            <w:r w:rsidRPr="00075E5D">
              <w:rPr>
                <w:b w:val="0"/>
              </w:rPr>
              <w:t>nr. 99/2017 “Për ngritjen e nënkomisionit ‘</w:t>
            </w:r>
            <w:r w:rsidR="00FD1387" w:rsidRPr="00075E5D">
              <w:rPr>
                <w:b w:val="0"/>
              </w:rPr>
              <w:t xml:space="preserve">Për </w:t>
            </w:r>
            <w:r w:rsidRPr="00075E5D">
              <w:rPr>
                <w:b w:val="0"/>
              </w:rPr>
              <w:t xml:space="preserve">qeverisjen vendore’ në përbërje të </w:t>
            </w:r>
            <w:r w:rsidR="00FD1387" w:rsidRPr="00075E5D">
              <w:rPr>
                <w:b w:val="0"/>
              </w:rPr>
              <w:t xml:space="preserve">Komisionit </w:t>
            </w:r>
            <w:r w:rsidRPr="00075E5D">
              <w:rPr>
                <w:b w:val="0"/>
              </w:rPr>
              <w:t xml:space="preserve">të </w:t>
            </w:r>
            <w:r w:rsidR="00FD1387" w:rsidRPr="00075E5D">
              <w:rPr>
                <w:b w:val="0"/>
              </w:rPr>
              <w:t xml:space="preserve">Përhershëm Parlamentar </w:t>
            </w:r>
            <w:r w:rsidRPr="00075E5D">
              <w:rPr>
                <w:b w:val="0"/>
              </w:rPr>
              <w:t xml:space="preserve">për </w:t>
            </w:r>
            <w:r w:rsidR="00FD1387" w:rsidRPr="00075E5D">
              <w:rPr>
                <w:b w:val="0"/>
              </w:rPr>
              <w:t>Çështjet Ligjore</w:t>
            </w:r>
            <w:r w:rsidRPr="00075E5D">
              <w:rPr>
                <w:b w:val="0"/>
              </w:rPr>
              <w:t xml:space="preserve">, </w:t>
            </w:r>
            <w:r w:rsidR="00FD1387" w:rsidRPr="00075E5D">
              <w:rPr>
                <w:b w:val="0"/>
              </w:rPr>
              <w:t xml:space="preserve">Administratën Publike </w:t>
            </w:r>
            <w:r w:rsidRPr="00075E5D">
              <w:rPr>
                <w:b w:val="0"/>
              </w:rPr>
              <w:t xml:space="preserve">dhe të </w:t>
            </w:r>
            <w:r w:rsidR="00FD1387" w:rsidRPr="00075E5D">
              <w:rPr>
                <w:b w:val="0"/>
              </w:rPr>
              <w:t>D</w:t>
            </w:r>
            <w:r w:rsidR="00FD1387">
              <w:rPr>
                <w:b w:val="0"/>
              </w:rPr>
              <w:t xml:space="preserve">rejtat </w:t>
            </w:r>
            <w:r>
              <w:rPr>
                <w:b w:val="0"/>
              </w:rPr>
              <w:t xml:space="preserve">e </w:t>
            </w:r>
            <w:r w:rsidR="00FD1387">
              <w:rPr>
                <w:b w:val="0"/>
              </w:rPr>
              <w:t>Njeriut</w:t>
            </w:r>
            <w:r>
              <w:rPr>
                <w:b w:val="0"/>
              </w:rPr>
              <w:t>”, të ndryshuar</w:t>
            </w:r>
            <w:r w:rsidR="00993E13">
              <w:rPr>
                <w:b w:val="0"/>
                <w:color w:val="000000" w:themeColor="text1"/>
                <w:spacing w:val="-4"/>
              </w:rPr>
              <w:t>..........................</w:t>
            </w:r>
            <w:r w:rsidR="00993E13">
              <w:rPr>
                <w:b w:val="0"/>
                <w:color w:val="000000" w:themeColor="text1"/>
                <w:spacing w:val="-4"/>
              </w:rPr>
              <w:t>.......................................</w:t>
            </w:r>
          </w:p>
        </w:tc>
        <w:tc>
          <w:tcPr>
            <w:tcW w:w="851" w:type="dxa"/>
          </w:tcPr>
          <w:p w14:paraId="09DA7D19" w14:textId="77777777" w:rsidR="0054315C" w:rsidRDefault="0054315C" w:rsidP="006D32BE">
            <w:pPr>
              <w:pStyle w:val="Paragrafi"/>
              <w:ind w:firstLine="0"/>
              <w:jc w:val="right"/>
              <w:rPr>
                <w:spacing w:val="-4"/>
                <w:szCs w:val="24"/>
                <w:lang w:val="sq-AL"/>
              </w:rPr>
            </w:pPr>
          </w:p>
          <w:p w14:paraId="1DFDE7A0" w14:textId="77777777" w:rsidR="0054315C" w:rsidRDefault="0054315C" w:rsidP="006D32BE">
            <w:pPr>
              <w:pStyle w:val="Paragrafi"/>
              <w:ind w:firstLine="0"/>
              <w:jc w:val="right"/>
              <w:rPr>
                <w:spacing w:val="-4"/>
                <w:szCs w:val="24"/>
                <w:lang w:val="sq-AL"/>
              </w:rPr>
            </w:pPr>
          </w:p>
          <w:p w14:paraId="30AB99CD" w14:textId="77777777" w:rsidR="0054315C" w:rsidRDefault="0054315C" w:rsidP="006D32BE">
            <w:pPr>
              <w:pStyle w:val="Paragrafi"/>
              <w:ind w:firstLine="0"/>
              <w:jc w:val="right"/>
              <w:rPr>
                <w:spacing w:val="-4"/>
                <w:szCs w:val="24"/>
                <w:lang w:val="sq-AL"/>
              </w:rPr>
            </w:pPr>
          </w:p>
          <w:p w14:paraId="54E6D46D" w14:textId="5DCC6259" w:rsidR="00BE1CBA" w:rsidRPr="00075E5D" w:rsidRDefault="0054315C" w:rsidP="006D32BE">
            <w:pPr>
              <w:pStyle w:val="Paragrafi"/>
              <w:ind w:firstLine="0"/>
              <w:jc w:val="right"/>
              <w:rPr>
                <w:spacing w:val="-4"/>
                <w:szCs w:val="24"/>
                <w:lang w:val="sq-AL"/>
              </w:rPr>
            </w:pPr>
            <w:r>
              <w:rPr>
                <w:spacing w:val="-4"/>
                <w:szCs w:val="24"/>
                <w:lang w:val="sq-AL"/>
              </w:rPr>
              <w:t>11027</w:t>
            </w:r>
          </w:p>
        </w:tc>
      </w:tr>
      <w:tr w:rsidR="00BE1CBA" w:rsidRPr="00075E5D" w14:paraId="48D8A274" w14:textId="77777777" w:rsidTr="006942C0">
        <w:trPr>
          <w:trHeight w:val="150"/>
        </w:trPr>
        <w:tc>
          <w:tcPr>
            <w:tcW w:w="2943" w:type="dxa"/>
          </w:tcPr>
          <w:p w14:paraId="1F2868ED" w14:textId="77777777" w:rsidR="00BE1CBA" w:rsidRPr="00075E5D" w:rsidRDefault="00BE1CBA" w:rsidP="00075E5D">
            <w:pPr>
              <w:pStyle w:val="Paragrafi"/>
              <w:ind w:firstLine="0"/>
              <w:rPr>
                <w:spacing w:val="-4"/>
                <w:szCs w:val="24"/>
                <w:lang w:val="sq-AL"/>
              </w:rPr>
            </w:pPr>
          </w:p>
        </w:tc>
        <w:tc>
          <w:tcPr>
            <w:tcW w:w="6946" w:type="dxa"/>
          </w:tcPr>
          <w:p w14:paraId="6C4E12C1" w14:textId="77777777" w:rsidR="00BE1CBA" w:rsidRPr="00075E5D" w:rsidRDefault="00BE1CBA" w:rsidP="00075E5D">
            <w:pPr>
              <w:pStyle w:val="Paragrafi"/>
              <w:ind w:firstLine="0"/>
              <w:rPr>
                <w:spacing w:val="-4"/>
                <w:szCs w:val="24"/>
                <w:lang w:val="sq-AL"/>
              </w:rPr>
            </w:pPr>
          </w:p>
        </w:tc>
        <w:tc>
          <w:tcPr>
            <w:tcW w:w="851" w:type="dxa"/>
          </w:tcPr>
          <w:p w14:paraId="0A325AF8" w14:textId="77777777" w:rsidR="00BE1CBA" w:rsidRPr="00075E5D" w:rsidRDefault="00BE1CBA" w:rsidP="006D32BE">
            <w:pPr>
              <w:pStyle w:val="Paragrafi"/>
              <w:ind w:firstLine="0"/>
              <w:jc w:val="right"/>
              <w:rPr>
                <w:spacing w:val="-4"/>
                <w:szCs w:val="24"/>
                <w:lang w:val="sq-AL"/>
              </w:rPr>
            </w:pPr>
          </w:p>
        </w:tc>
      </w:tr>
      <w:tr w:rsidR="00BE1CBA" w:rsidRPr="00075E5D" w14:paraId="3B8BDBE1" w14:textId="77777777" w:rsidTr="006942C0">
        <w:trPr>
          <w:trHeight w:val="150"/>
        </w:trPr>
        <w:tc>
          <w:tcPr>
            <w:tcW w:w="2943" w:type="dxa"/>
          </w:tcPr>
          <w:p w14:paraId="764E6D7E" w14:textId="77777777" w:rsidR="00D32ADE" w:rsidRPr="00075E5D" w:rsidRDefault="00D32ADE" w:rsidP="00D32ADE">
            <w:pPr>
              <w:pStyle w:val="NeniTitull"/>
              <w:jc w:val="both"/>
              <w:rPr>
                <w:b w:val="0"/>
              </w:rPr>
            </w:pPr>
            <w:r w:rsidRPr="00075E5D">
              <w:rPr>
                <w:b w:val="0"/>
              </w:rPr>
              <w:t>Vendim</w:t>
            </w:r>
            <w:r>
              <w:rPr>
                <w:b w:val="0"/>
              </w:rPr>
              <w:t xml:space="preserve"> i Kuvendit</w:t>
            </w:r>
          </w:p>
          <w:p w14:paraId="7D1CB516" w14:textId="1E288538" w:rsidR="008E3B67" w:rsidRPr="00075E5D" w:rsidRDefault="00D32ADE" w:rsidP="00075E5D">
            <w:pPr>
              <w:pStyle w:val="NeniTitull"/>
              <w:jc w:val="both"/>
              <w:rPr>
                <w:b w:val="0"/>
              </w:rPr>
            </w:pPr>
            <w:r w:rsidRPr="00075E5D">
              <w:rPr>
                <w:b w:val="0"/>
              </w:rPr>
              <w:t>nr</w:t>
            </w:r>
            <w:r w:rsidR="008E3B67" w:rsidRPr="00075E5D">
              <w:rPr>
                <w:b w:val="0"/>
              </w:rPr>
              <w:t>. 102/2019</w:t>
            </w:r>
            <w:r w:rsidR="00FD1387">
              <w:rPr>
                <w:b w:val="0"/>
              </w:rPr>
              <w:t>,</w:t>
            </w:r>
            <w:r w:rsidR="008E3B67" w:rsidRPr="00075E5D">
              <w:rPr>
                <w:b w:val="0"/>
              </w:rPr>
              <w:t xml:space="preserve"> </w:t>
            </w:r>
            <w:r w:rsidR="008E3B67" w:rsidRPr="00075E5D">
              <w:rPr>
                <w:b w:val="0"/>
              </w:rPr>
              <w:t xml:space="preserve">datë </w:t>
            </w:r>
            <w:r w:rsidR="008E3B67" w:rsidRPr="00075E5D">
              <w:rPr>
                <w:rFonts w:eastAsia="Times New Roman"/>
                <w:b w:val="0"/>
                <w:spacing w:val="-4"/>
                <w:szCs w:val="24"/>
              </w:rPr>
              <w:t>12.9.2019</w:t>
            </w:r>
          </w:p>
          <w:p w14:paraId="01DC0A2F" w14:textId="77777777" w:rsidR="00BE1CBA" w:rsidRPr="00075E5D" w:rsidRDefault="00BE1CBA" w:rsidP="00075E5D">
            <w:pPr>
              <w:pStyle w:val="Paragrafi"/>
              <w:ind w:firstLine="0"/>
              <w:rPr>
                <w:spacing w:val="-4"/>
                <w:szCs w:val="24"/>
                <w:lang w:val="sq-AL"/>
              </w:rPr>
            </w:pPr>
          </w:p>
        </w:tc>
        <w:tc>
          <w:tcPr>
            <w:tcW w:w="6946" w:type="dxa"/>
          </w:tcPr>
          <w:p w14:paraId="717F5EF9" w14:textId="04DB95C2" w:rsidR="00BE1CBA" w:rsidRPr="00CC4957" w:rsidRDefault="00CC4957" w:rsidP="00CC4957">
            <w:pPr>
              <w:pStyle w:val="NeniTitull"/>
              <w:jc w:val="both"/>
              <w:rPr>
                <w:b w:val="0"/>
              </w:rPr>
            </w:pPr>
            <w:r w:rsidRPr="00075E5D">
              <w:rPr>
                <w:b w:val="0"/>
              </w:rPr>
              <w:t xml:space="preserve">Për disa ndryshime në vendimin e </w:t>
            </w:r>
            <w:r w:rsidR="00D92B82" w:rsidRPr="00075E5D">
              <w:rPr>
                <w:b w:val="0"/>
              </w:rPr>
              <w:t xml:space="preserve">Kuvendit </w:t>
            </w:r>
            <w:r w:rsidRPr="00075E5D">
              <w:rPr>
                <w:b w:val="0"/>
              </w:rPr>
              <w:t xml:space="preserve">nr. 100/2017 “Për caktimin e anëtarëve zëvendësues në komisionet e përhershme të </w:t>
            </w:r>
            <w:r w:rsidR="00D92B82" w:rsidRPr="00075E5D">
              <w:rPr>
                <w:b w:val="0"/>
              </w:rPr>
              <w:t>Kuvendit</w:t>
            </w:r>
            <w:r w:rsidRPr="00075E5D">
              <w:rPr>
                <w:b w:val="0"/>
              </w:rPr>
              <w:t xml:space="preserve">”, </w:t>
            </w:r>
            <w:r>
              <w:rPr>
                <w:b w:val="0"/>
              </w:rPr>
              <w:t>të ndryshuar</w:t>
            </w:r>
            <w:r w:rsidR="00993E13">
              <w:rPr>
                <w:b w:val="0"/>
                <w:color w:val="000000" w:themeColor="text1"/>
                <w:spacing w:val="-4"/>
              </w:rPr>
              <w:t>..........................</w:t>
            </w:r>
            <w:r w:rsidR="00993E13">
              <w:rPr>
                <w:b w:val="0"/>
                <w:color w:val="000000" w:themeColor="text1"/>
                <w:spacing w:val="-4"/>
              </w:rPr>
              <w:t>.............................................................................................</w:t>
            </w:r>
          </w:p>
        </w:tc>
        <w:tc>
          <w:tcPr>
            <w:tcW w:w="851" w:type="dxa"/>
          </w:tcPr>
          <w:p w14:paraId="18D4C86B" w14:textId="77777777" w:rsidR="0054315C" w:rsidRDefault="0054315C" w:rsidP="006D32BE">
            <w:pPr>
              <w:pStyle w:val="Paragrafi"/>
              <w:ind w:firstLine="0"/>
              <w:jc w:val="right"/>
              <w:rPr>
                <w:spacing w:val="-4"/>
                <w:szCs w:val="24"/>
                <w:lang w:val="sq-AL"/>
              </w:rPr>
            </w:pPr>
          </w:p>
          <w:p w14:paraId="36197641" w14:textId="77777777" w:rsidR="0054315C" w:rsidRDefault="0054315C" w:rsidP="006D32BE">
            <w:pPr>
              <w:pStyle w:val="Paragrafi"/>
              <w:ind w:firstLine="0"/>
              <w:jc w:val="right"/>
              <w:rPr>
                <w:spacing w:val="-4"/>
                <w:szCs w:val="24"/>
                <w:lang w:val="sq-AL"/>
              </w:rPr>
            </w:pPr>
          </w:p>
          <w:p w14:paraId="3E6B759D" w14:textId="001F196D" w:rsidR="00BE1CBA" w:rsidRPr="00075E5D" w:rsidRDefault="0054315C" w:rsidP="006D32BE">
            <w:pPr>
              <w:pStyle w:val="Paragrafi"/>
              <w:ind w:firstLine="0"/>
              <w:jc w:val="right"/>
              <w:rPr>
                <w:spacing w:val="-4"/>
                <w:szCs w:val="24"/>
                <w:lang w:val="sq-AL"/>
              </w:rPr>
            </w:pPr>
            <w:r>
              <w:rPr>
                <w:spacing w:val="-4"/>
                <w:szCs w:val="24"/>
                <w:lang w:val="sq-AL"/>
              </w:rPr>
              <w:t>11027</w:t>
            </w:r>
          </w:p>
        </w:tc>
      </w:tr>
      <w:tr w:rsidR="00BE1CBA" w:rsidRPr="00075E5D" w14:paraId="4D10DD8C" w14:textId="77777777" w:rsidTr="006942C0">
        <w:trPr>
          <w:trHeight w:val="150"/>
        </w:trPr>
        <w:tc>
          <w:tcPr>
            <w:tcW w:w="2943" w:type="dxa"/>
          </w:tcPr>
          <w:p w14:paraId="0E59D77F" w14:textId="77777777" w:rsidR="00BE1CBA" w:rsidRPr="00075E5D" w:rsidRDefault="00BE1CBA" w:rsidP="00075E5D">
            <w:pPr>
              <w:pStyle w:val="Paragrafi"/>
              <w:ind w:firstLine="0"/>
              <w:rPr>
                <w:spacing w:val="-4"/>
                <w:szCs w:val="24"/>
                <w:lang w:val="sq-AL"/>
              </w:rPr>
            </w:pPr>
          </w:p>
        </w:tc>
        <w:tc>
          <w:tcPr>
            <w:tcW w:w="6946" w:type="dxa"/>
          </w:tcPr>
          <w:p w14:paraId="27ACD4F7" w14:textId="77777777" w:rsidR="00BE1CBA" w:rsidRPr="00075E5D" w:rsidRDefault="00BE1CBA" w:rsidP="00075E5D">
            <w:pPr>
              <w:pStyle w:val="Paragrafi"/>
              <w:ind w:firstLine="0"/>
              <w:rPr>
                <w:spacing w:val="-4"/>
                <w:szCs w:val="24"/>
                <w:lang w:val="sq-AL"/>
              </w:rPr>
            </w:pPr>
          </w:p>
        </w:tc>
        <w:tc>
          <w:tcPr>
            <w:tcW w:w="851" w:type="dxa"/>
          </w:tcPr>
          <w:p w14:paraId="2C72D98E" w14:textId="77777777" w:rsidR="00BE1CBA" w:rsidRPr="00075E5D" w:rsidRDefault="00BE1CBA" w:rsidP="006D32BE">
            <w:pPr>
              <w:pStyle w:val="Paragrafi"/>
              <w:ind w:firstLine="0"/>
              <w:jc w:val="right"/>
              <w:rPr>
                <w:spacing w:val="-4"/>
                <w:szCs w:val="24"/>
                <w:lang w:val="sq-AL"/>
              </w:rPr>
            </w:pPr>
          </w:p>
        </w:tc>
      </w:tr>
      <w:tr w:rsidR="00BE1CBA" w:rsidRPr="00075E5D" w14:paraId="4A8AF834" w14:textId="77777777" w:rsidTr="006942C0">
        <w:trPr>
          <w:trHeight w:val="150"/>
        </w:trPr>
        <w:tc>
          <w:tcPr>
            <w:tcW w:w="2943" w:type="dxa"/>
          </w:tcPr>
          <w:p w14:paraId="2C9E2072" w14:textId="77777777" w:rsidR="00D32ADE" w:rsidRPr="00075E5D" w:rsidRDefault="00D32ADE" w:rsidP="00D32ADE">
            <w:pPr>
              <w:pStyle w:val="NeniTitull"/>
              <w:jc w:val="both"/>
              <w:rPr>
                <w:b w:val="0"/>
              </w:rPr>
            </w:pPr>
            <w:r w:rsidRPr="00075E5D">
              <w:rPr>
                <w:b w:val="0"/>
              </w:rPr>
              <w:t>Vendim</w:t>
            </w:r>
            <w:r>
              <w:rPr>
                <w:b w:val="0"/>
              </w:rPr>
              <w:t xml:space="preserve"> i Kuvendit</w:t>
            </w:r>
          </w:p>
          <w:p w14:paraId="79ACA62D" w14:textId="138B89CA" w:rsidR="00464665" w:rsidRPr="00075E5D" w:rsidRDefault="00D32ADE" w:rsidP="00075E5D">
            <w:pPr>
              <w:pStyle w:val="NeniTitull"/>
              <w:jc w:val="both"/>
              <w:rPr>
                <w:b w:val="0"/>
              </w:rPr>
            </w:pPr>
            <w:r w:rsidRPr="00075E5D">
              <w:rPr>
                <w:b w:val="0"/>
              </w:rPr>
              <w:t>nr</w:t>
            </w:r>
            <w:r w:rsidR="00464665" w:rsidRPr="00075E5D">
              <w:rPr>
                <w:b w:val="0"/>
              </w:rPr>
              <w:t>. 103/2019</w:t>
            </w:r>
            <w:r w:rsidR="00FD1387">
              <w:rPr>
                <w:b w:val="0"/>
              </w:rPr>
              <w:t>,</w:t>
            </w:r>
            <w:r w:rsidR="00464665" w:rsidRPr="00075E5D">
              <w:rPr>
                <w:b w:val="0"/>
              </w:rPr>
              <w:t xml:space="preserve"> </w:t>
            </w:r>
            <w:r w:rsidR="00464665" w:rsidRPr="00075E5D">
              <w:rPr>
                <w:b w:val="0"/>
              </w:rPr>
              <w:t xml:space="preserve">datë </w:t>
            </w:r>
            <w:r w:rsidR="00464665" w:rsidRPr="00075E5D">
              <w:rPr>
                <w:rFonts w:eastAsia="Times New Roman"/>
                <w:b w:val="0"/>
                <w:spacing w:val="-4"/>
                <w:szCs w:val="24"/>
              </w:rPr>
              <w:t>12.9.2019</w:t>
            </w:r>
          </w:p>
          <w:p w14:paraId="7E52B15A" w14:textId="77777777" w:rsidR="00BE1CBA" w:rsidRPr="00075E5D" w:rsidRDefault="00BE1CBA" w:rsidP="00075E5D">
            <w:pPr>
              <w:pStyle w:val="Paragrafi"/>
              <w:ind w:firstLine="0"/>
              <w:rPr>
                <w:spacing w:val="-4"/>
                <w:szCs w:val="24"/>
                <w:lang w:val="sq-AL"/>
              </w:rPr>
            </w:pPr>
          </w:p>
        </w:tc>
        <w:tc>
          <w:tcPr>
            <w:tcW w:w="6946" w:type="dxa"/>
          </w:tcPr>
          <w:p w14:paraId="456AC481" w14:textId="17BC9371" w:rsidR="00BE1CBA" w:rsidRPr="00CC4957" w:rsidRDefault="00CC4957" w:rsidP="00CC4957">
            <w:pPr>
              <w:pStyle w:val="NeniTitull"/>
              <w:jc w:val="both"/>
              <w:rPr>
                <w:b w:val="0"/>
              </w:rPr>
            </w:pPr>
            <w:r w:rsidRPr="00075E5D">
              <w:rPr>
                <w:b w:val="0"/>
              </w:rPr>
              <w:t xml:space="preserve">Për disa  shtesa dhe ndryshime në vendimin e </w:t>
            </w:r>
            <w:r w:rsidR="00D92B82" w:rsidRPr="00075E5D">
              <w:rPr>
                <w:b w:val="0"/>
              </w:rPr>
              <w:t xml:space="preserve">Kuvendit </w:t>
            </w:r>
            <w:r w:rsidRPr="00075E5D">
              <w:rPr>
                <w:b w:val="0"/>
              </w:rPr>
              <w:t>nr. 102/2017 “</w:t>
            </w:r>
            <w:r w:rsidR="00D92B82" w:rsidRPr="00075E5D">
              <w:rPr>
                <w:b w:val="0"/>
              </w:rPr>
              <w:t xml:space="preserve">Për </w:t>
            </w:r>
            <w:r w:rsidRPr="00075E5D">
              <w:rPr>
                <w:b w:val="0"/>
              </w:rPr>
              <w:t xml:space="preserve">ngritjen e </w:t>
            </w:r>
            <w:r w:rsidR="00D92B82" w:rsidRPr="00075E5D">
              <w:rPr>
                <w:b w:val="0"/>
              </w:rPr>
              <w:t xml:space="preserve">Komisionit </w:t>
            </w:r>
            <w:r w:rsidRPr="00075E5D">
              <w:rPr>
                <w:b w:val="0"/>
              </w:rPr>
              <w:t xml:space="preserve">të </w:t>
            </w:r>
            <w:r w:rsidR="00D92B82" w:rsidRPr="00075E5D">
              <w:rPr>
                <w:b w:val="0"/>
              </w:rPr>
              <w:t xml:space="preserve">Posaçëm Parlamentar </w:t>
            </w:r>
            <w:r w:rsidRPr="00075E5D">
              <w:rPr>
                <w:b w:val="0"/>
              </w:rPr>
              <w:t xml:space="preserve">për </w:t>
            </w:r>
            <w:r w:rsidR="00D92B82" w:rsidRPr="00075E5D">
              <w:rPr>
                <w:b w:val="0"/>
              </w:rPr>
              <w:t xml:space="preserve">Realizimin </w:t>
            </w:r>
            <w:r w:rsidRPr="00075E5D">
              <w:rPr>
                <w:b w:val="0"/>
              </w:rPr>
              <w:t xml:space="preserve">e </w:t>
            </w:r>
            <w:r w:rsidR="00D92B82" w:rsidRPr="00075E5D">
              <w:rPr>
                <w:b w:val="0"/>
              </w:rPr>
              <w:t>Reformës Zgjedhore</w:t>
            </w:r>
            <w:r w:rsidRPr="00075E5D">
              <w:rPr>
                <w:b w:val="0"/>
              </w:rPr>
              <w:t xml:space="preserve">”, </w:t>
            </w:r>
            <w:r>
              <w:rPr>
                <w:b w:val="0"/>
              </w:rPr>
              <w:t>të ndryshuar</w:t>
            </w:r>
            <w:r w:rsidR="00993E13">
              <w:rPr>
                <w:b w:val="0"/>
                <w:color w:val="000000" w:themeColor="text1"/>
                <w:spacing w:val="-4"/>
              </w:rPr>
              <w:t>..........................</w:t>
            </w:r>
            <w:r w:rsidR="00993E13">
              <w:rPr>
                <w:b w:val="0"/>
                <w:color w:val="000000" w:themeColor="text1"/>
                <w:spacing w:val="-4"/>
              </w:rPr>
              <w:t>............................................</w:t>
            </w:r>
          </w:p>
        </w:tc>
        <w:tc>
          <w:tcPr>
            <w:tcW w:w="851" w:type="dxa"/>
          </w:tcPr>
          <w:p w14:paraId="3D3B1433" w14:textId="77777777" w:rsidR="0054315C" w:rsidRDefault="0054315C" w:rsidP="006D32BE">
            <w:pPr>
              <w:pStyle w:val="Paragrafi"/>
              <w:ind w:firstLine="0"/>
              <w:jc w:val="right"/>
              <w:rPr>
                <w:spacing w:val="-4"/>
                <w:szCs w:val="24"/>
                <w:lang w:val="sq-AL"/>
              </w:rPr>
            </w:pPr>
          </w:p>
          <w:p w14:paraId="1E82BE8C" w14:textId="77777777" w:rsidR="0054315C" w:rsidRDefault="0054315C" w:rsidP="006D32BE">
            <w:pPr>
              <w:pStyle w:val="Paragrafi"/>
              <w:ind w:firstLine="0"/>
              <w:jc w:val="right"/>
              <w:rPr>
                <w:spacing w:val="-4"/>
                <w:szCs w:val="24"/>
                <w:lang w:val="sq-AL"/>
              </w:rPr>
            </w:pPr>
          </w:p>
          <w:p w14:paraId="2C01579D" w14:textId="441F1801" w:rsidR="00BE1CBA" w:rsidRPr="00075E5D" w:rsidRDefault="0054315C" w:rsidP="006D32BE">
            <w:pPr>
              <w:pStyle w:val="Paragrafi"/>
              <w:ind w:firstLine="0"/>
              <w:jc w:val="right"/>
              <w:rPr>
                <w:spacing w:val="-4"/>
                <w:szCs w:val="24"/>
                <w:lang w:val="sq-AL"/>
              </w:rPr>
            </w:pPr>
            <w:r>
              <w:rPr>
                <w:spacing w:val="-4"/>
                <w:szCs w:val="24"/>
                <w:lang w:val="sq-AL"/>
              </w:rPr>
              <w:t>11028</w:t>
            </w:r>
          </w:p>
        </w:tc>
      </w:tr>
      <w:tr w:rsidR="00BE1CBA" w:rsidRPr="00075E5D" w14:paraId="452AA308" w14:textId="77777777" w:rsidTr="006942C0">
        <w:trPr>
          <w:trHeight w:val="150"/>
        </w:trPr>
        <w:tc>
          <w:tcPr>
            <w:tcW w:w="2943" w:type="dxa"/>
          </w:tcPr>
          <w:p w14:paraId="3C370038" w14:textId="77777777" w:rsidR="00BE1CBA" w:rsidRPr="00075E5D" w:rsidRDefault="00BE1CBA" w:rsidP="00075E5D">
            <w:pPr>
              <w:pStyle w:val="Paragrafi"/>
              <w:ind w:firstLine="0"/>
              <w:rPr>
                <w:spacing w:val="-4"/>
                <w:szCs w:val="24"/>
                <w:lang w:val="sq-AL"/>
              </w:rPr>
            </w:pPr>
          </w:p>
        </w:tc>
        <w:tc>
          <w:tcPr>
            <w:tcW w:w="6946" w:type="dxa"/>
          </w:tcPr>
          <w:p w14:paraId="251048F9" w14:textId="77777777" w:rsidR="00BE1CBA" w:rsidRPr="00075E5D" w:rsidRDefault="00BE1CBA" w:rsidP="00075E5D">
            <w:pPr>
              <w:pStyle w:val="Paragrafi"/>
              <w:ind w:firstLine="0"/>
              <w:rPr>
                <w:spacing w:val="-4"/>
                <w:szCs w:val="24"/>
                <w:lang w:val="sq-AL"/>
              </w:rPr>
            </w:pPr>
          </w:p>
        </w:tc>
        <w:tc>
          <w:tcPr>
            <w:tcW w:w="851" w:type="dxa"/>
          </w:tcPr>
          <w:p w14:paraId="7CCC501F" w14:textId="77777777" w:rsidR="00BE1CBA" w:rsidRPr="00075E5D" w:rsidRDefault="00BE1CBA" w:rsidP="006D32BE">
            <w:pPr>
              <w:pStyle w:val="Paragrafi"/>
              <w:ind w:firstLine="0"/>
              <w:jc w:val="right"/>
              <w:rPr>
                <w:spacing w:val="-4"/>
                <w:szCs w:val="24"/>
                <w:lang w:val="sq-AL"/>
              </w:rPr>
            </w:pPr>
          </w:p>
        </w:tc>
      </w:tr>
      <w:tr w:rsidR="00BE1CBA" w:rsidRPr="00075E5D" w14:paraId="7D2933F1" w14:textId="77777777" w:rsidTr="006942C0">
        <w:trPr>
          <w:trHeight w:val="150"/>
        </w:trPr>
        <w:tc>
          <w:tcPr>
            <w:tcW w:w="2943" w:type="dxa"/>
          </w:tcPr>
          <w:p w14:paraId="38CC6906" w14:textId="77777777" w:rsidR="00D32ADE" w:rsidRPr="00075E5D" w:rsidRDefault="00D32ADE" w:rsidP="00D32ADE">
            <w:pPr>
              <w:pStyle w:val="NeniTitull"/>
              <w:jc w:val="both"/>
              <w:rPr>
                <w:b w:val="0"/>
              </w:rPr>
            </w:pPr>
            <w:r w:rsidRPr="00075E5D">
              <w:rPr>
                <w:b w:val="0"/>
              </w:rPr>
              <w:t>Vendim</w:t>
            </w:r>
            <w:r>
              <w:rPr>
                <w:b w:val="0"/>
              </w:rPr>
              <w:t xml:space="preserve"> i Kuvendit</w:t>
            </w:r>
          </w:p>
          <w:p w14:paraId="70FDE98B" w14:textId="6B31D90E" w:rsidR="00464665" w:rsidRPr="00075E5D" w:rsidRDefault="00D32ADE" w:rsidP="00075E5D">
            <w:pPr>
              <w:pStyle w:val="NeniTitull"/>
              <w:jc w:val="both"/>
              <w:rPr>
                <w:b w:val="0"/>
              </w:rPr>
            </w:pPr>
            <w:r w:rsidRPr="00075E5D">
              <w:rPr>
                <w:b w:val="0"/>
              </w:rPr>
              <w:t>nr</w:t>
            </w:r>
            <w:r w:rsidR="00464665" w:rsidRPr="00075E5D">
              <w:rPr>
                <w:b w:val="0"/>
              </w:rPr>
              <w:t>. 104/2019</w:t>
            </w:r>
            <w:r w:rsidR="00FD1387">
              <w:rPr>
                <w:b w:val="0"/>
              </w:rPr>
              <w:t>,</w:t>
            </w:r>
            <w:r w:rsidR="00464665" w:rsidRPr="00075E5D">
              <w:rPr>
                <w:b w:val="0"/>
              </w:rPr>
              <w:t xml:space="preserve"> </w:t>
            </w:r>
            <w:r w:rsidR="00464665" w:rsidRPr="00075E5D">
              <w:rPr>
                <w:b w:val="0"/>
              </w:rPr>
              <w:t xml:space="preserve">datë </w:t>
            </w:r>
            <w:r w:rsidR="00464665" w:rsidRPr="00075E5D">
              <w:rPr>
                <w:rFonts w:eastAsia="Times New Roman"/>
                <w:b w:val="0"/>
                <w:spacing w:val="-4"/>
                <w:szCs w:val="24"/>
              </w:rPr>
              <w:t>12.9.2019</w:t>
            </w:r>
          </w:p>
          <w:p w14:paraId="2B3DF2F4" w14:textId="0B810DDF" w:rsidR="00464665" w:rsidRPr="00075E5D" w:rsidRDefault="00464665" w:rsidP="00075E5D">
            <w:pPr>
              <w:pStyle w:val="NeniTitull"/>
              <w:jc w:val="both"/>
              <w:rPr>
                <w:b w:val="0"/>
              </w:rPr>
            </w:pPr>
          </w:p>
          <w:p w14:paraId="3CF85417" w14:textId="77777777" w:rsidR="00BE1CBA" w:rsidRPr="00075E5D" w:rsidRDefault="00BE1CBA" w:rsidP="00075E5D">
            <w:pPr>
              <w:pStyle w:val="Paragrafi"/>
              <w:ind w:firstLine="0"/>
              <w:rPr>
                <w:spacing w:val="-4"/>
                <w:szCs w:val="24"/>
                <w:lang w:val="sq-AL"/>
              </w:rPr>
            </w:pPr>
          </w:p>
        </w:tc>
        <w:tc>
          <w:tcPr>
            <w:tcW w:w="6946" w:type="dxa"/>
          </w:tcPr>
          <w:p w14:paraId="1DBED1B2" w14:textId="15ACA5AC" w:rsidR="00BE1CBA" w:rsidRPr="00CC4957" w:rsidRDefault="00CC4957" w:rsidP="00CC4957">
            <w:pPr>
              <w:pStyle w:val="NeniTitull"/>
              <w:jc w:val="both"/>
              <w:rPr>
                <w:b w:val="0"/>
              </w:rPr>
            </w:pPr>
            <w:r w:rsidRPr="00075E5D">
              <w:rPr>
                <w:b w:val="0"/>
              </w:rPr>
              <w:t xml:space="preserve">Për disa ndryshime dhe shtesa në vendimin e </w:t>
            </w:r>
            <w:r w:rsidR="00D92B82" w:rsidRPr="00075E5D">
              <w:rPr>
                <w:b w:val="0"/>
              </w:rPr>
              <w:t xml:space="preserve">Kuvendit </w:t>
            </w:r>
            <w:r w:rsidRPr="00075E5D">
              <w:rPr>
                <w:b w:val="0"/>
              </w:rPr>
              <w:t>nr. 14/2018 “Për ngritjen e nënkomisionit ‘</w:t>
            </w:r>
            <w:r w:rsidR="00D92B82" w:rsidRPr="00075E5D">
              <w:rPr>
                <w:b w:val="0"/>
              </w:rPr>
              <w:t xml:space="preserve">Për </w:t>
            </w:r>
            <w:r w:rsidRPr="00075E5D">
              <w:rPr>
                <w:b w:val="0"/>
              </w:rPr>
              <w:t xml:space="preserve">administratën publike’ në përbërje të </w:t>
            </w:r>
            <w:r w:rsidR="00D92B82" w:rsidRPr="00075E5D">
              <w:rPr>
                <w:b w:val="0"/>
              </w:rPr>
              <w:t xml:space="preserve">Komisionit </w:t>
            </w:r>
            <w:r w:rsidRPr="00075E5D">
              <w:rPr>
                <w:b w:val="0"/>
              </w:rPr>
              <w:t xml:space="preserve">të </w:t>
            </w:r>
            <w:r w:rsidR="00D92B82" w:rsidRPr="00075E5D">
              <w:rPr>
                <w:b w:val="0"/>
              </w:rPr>
              <w:t xml:space="preserve">Përhershëm Parlamentar </w:t>
            </w:r>
            <w:r w:rsidRPr="00075E5D">
              <w:rPr>
                <w:b w:val="0"/>
              </w:rPr>
              <w:t xml:space="preserve">për </w:t>
            </w:r>
            <w:r w:rsidR="00D92B82" w:rsidRPr="00075E5D">
              <w:rPr>
                <w:b w:val="0"/>
              </w:rPr>
              <w:t>Çështjet Ligjore</w:t>
            </w:r>
            <w:r w:rsidRPr="00075E5D">
              <w:rPr>
                <w:b w:val="0"/>
              </w:rPr>
              <w:t xml:space="preserve">, </w:t>
            </w:r>
            <w:r w:rsidR="00D92B82" w:rsidRPr="00075E5D">
              <w:rPr>
                <w:b w:val="0"/>
              </w:rPr>
              <w:t xml:space="preserve">Administratën Publike </w:t>
            </w:r>
            <w:r w:rsidRPr="00075E5D">
              <w:rPr>
                <w:b w:val="0"/>
              </w:rPr>
              <w:t xml:space="preserve">dhe të </w:t>
            </w:r>
            <w:r w:rsidR="00D92B82" w:rsidRPr="00075E5D">
              <w:rPr>
                <w:b w:val="0"/>
              </w:rPr>
              <w:t xml:space="preserve">Drejtat </w:t>
            </w:r>
            <w:r w:rsidRPr="00075E5D">
              <w:rPr>
                <w:b w:val="0"/>
              </w:rPr>
              <w:t xml:space="preserve">e </w:t>
            </w:r>
            <w:r w:rsidR="00D92B82" w:rsidRPr="00075E5D">
              <w:rPr>
                <w:b w:val="0"/>
              </w:rPr>
              <w:t>Njeriut</w:t>
            </w:r>
            <w:r w:rsidRPr="00075E5D">
              <w:rPr>
                <w:b w:val="0"/>
              </w:rPr>
              <w:t>”</w:t>
            </w:r>
            <w:r w:rsidR="00993E13">
              <w:rPr>
                <w:b w:val="0"/>
                <w:color w:val="000000" w:themeColor="text1"/>
                <w:spacing w:val="-4"/>
              </w:rPr>
              <w:t xml:space="preserve"> </w:t>
            </w:r>
            <w:r w:rsidR="00993E13">
              <w:rPr>
                <w:b w:val="0"/>
                <w:color w:val="000000" w:themeColor="text1"/>
                <w:spacing w:val="-4"/>
              </w:rPr>
              <w:t>..........................</w:t>
            </w:r>
            <w:r w:rsidR="00993E13">
              <w:rPr>
                <w:b w:val="0"/>
                <w:color w:val="000000" w:themeColor="text1"/>
                <w:spacing w:val="-4"/>
              </w:rPr>
              <w:t>....................</w:t>
            </w:r>
          </w:p>
        </w:tc>
        <w:tc>
          <w:tcPr>
            <w:tcW w:w="851" w:type="dxa"/>
          </w:tcPr>
          <w:p w14:paraId="66D0A237" w14:textId="77777777" w:rsidR="0054315C" w:rsidRDefault="0054315C" w:rsidP="006D32BE">
            <w:pPr>
              <w:pStyle w:val="Paragrafi"/>
              <w:ind w:firstLine="0"/>
              <w:jc w:val="right"/>
              <w:rPr>
                <w:spacing w:val="-4"/>
                <w:szCs w:val="24"/>
                <w:lang w:val="sq-AL"/>
              </w:rPr>
            </w:pPr>
          </w:p>
          <w:p w14:paraId="6CEC0154" w14:textId="77777777" w:rsidR="0054315C" w:rsidRDefault="0054315C" w:rsidP="006D32BE">
            <w:pPr>
              <w:pStyle w:val="Paragrafi"/>
              <w:ind w:firstLine="0"/>
              <w:jc w:val="right"/>
              <w:rPr>
                <w:spacing w:val="-4"/>
                <w:szCs w:val="24"/>
                <w:lang w:val="sq-AL"/>
              </w:rPr>
            </w:pPr>
          </w:p>
          <w:p w14:paraId="34FBDC31" w14:textId="77777777" w:rsidR="0054315C" w:rsidRDefault="0054315C" w:rsidP="006D32BE">
            <w:pPr>
              <w:pStyle w:val="Paragrafi"/>
              <w:ind w:firstLine="0"/>
              <w:jc w:val="right"/>
              <w:rPr>
                <w:spacing w:val="-4"/>
                <w:szCs w:val="24"/>
                <w:lang w:val="sq-AL"/>
              </w:rPr>
            </w:pPr>
          </w:p>
          <w:p w14:paraId="3C7F5D40" w14:textId="1EF330B8" w:rsidR="00BE1CBA" w:rsidRPr="00075E5D" w:rsidRDefault="0054315C" w:rsidP="006D32BE">
            <w:pPr>
              <w:pStyle w:val="Paragrafi"/>
              <w:ind w:firstLine="0"/>
              <w:jc w:val="right"/>
              <w:rPr>
                <w:spacing w:val="-4"/>
                <w:szCs w:val="24"/>
                <w:lang w:val="sq-AL"/>
              </w:rPr>
            </w:pPr>
            <w:r>
              <w:rPr>
                <w:spacing w:val="-4"/>
                <w:szCs w:val="24"/>
                <w:lang w:val="sq-AL"/>
              </w:rPr>
              <w:t>11028</w:t>
            </w:r>
          </w:p>
        </w:tc>
      </w:tr>
      <w:tr w:rsidR="00BE1CBA" w:rsidRPr="00075E5D" w14:paraId="382D8026" w14:textId="77777777" w:rsidTr="006942C0">
        <w:trPr>
          <w:trHeight w:val="150"/>
        </w:trPr>
        <w:tc>
          <w:tcPr>
            <w:tcW w:w="2943" w:type="dxa"/>
          </w:tcPr>
          <w:p w14:paraId="44780FEC" w14:textId="77777777" w:rsidR="00BE1CBA" w:rsidRPr="00075E5D" w:rsidRDefault="00BE1CBA" w:rsidP="00075E5D">
            <w:pPr>
              <w:pStyle w:val="Paragrafi"/>
              <w:ind w:firstLine="0"/>
              <w:rPr>
                <w:spacing w:val="-4"/>
                <w:szCs w:val="24"/>
                <w:lang w:val="sq-AL"/>
              </w:rPr>
            </w:pPr>
          </w:p>
        </w:tc>
        <w:tc>
          <w:tcPr>
            <w:tcW w:w="6946" w:type="dxa"/>
          </w:tcPr>
          <w:p w14:paraId="4D07A481" w14:textId="77777777" w:rsidR="00BE1CBA" w:rsidRPr="00075E5D" w:rsidRDefault="00BE1CBA" w:rsidP="00075E5D">
            <w:pPr>
              <w:pStyle w:val="Paragrafi"/>
              <w:ind w:firstLine="0"/>
              <w:rPr>
                <w:spacing w:val="-4"/>
                <w:szCs w:val="24"/>
                <w:lang w:val="sq-AL"/>
              </w:rPr>
            </w:pPr>
          </w:p>
        </w:tc>
        <w:tc>
          <w:tcPr>
            <w:tcW w:w="851" w:type="dxa"/>
          </w:tcPr>
          <w:p w14:paraId="393EC58D" w14:textId="77777777" w:rsidR="00BE1CBA" w:rsidRPr="00075E5D" w:rsidRDefault="00BE1CBA" w:rsidP="006D32BE">
            <w:pPr>
              <w:pStyle w:val="Paragrafi"/>
              <w:ind w:firstLine="0"/>
              <w:jc w:val="right"/>
              <w:rPr>
                <w:spacing w:val="-4"/>
                <w:szCs w:val="24"/>
                <w:lang w:val="sq-AL"/>
              </w:rPr>
            </w:pPr>
          </w:p>
        </w:tc>
      </w:tr>
      <w:tr w:rsidR="00BE1CBA" w:rsidRPr="00075E5D" w14:paraId="34596A46" w14:textId="77777777" w:rsidTr="006942C0">
        <w:trPr>
          <w:trHeight w:val="150"/>
        </w:trPr>
        <w:tc>
          <w:tcPr>
            <w:tcW w:w="2943" w:type="dxa"/>
          </w:tcPr>
          <w:p w14:paraId="4F4AE990" w14:textId="77777777" w:rsidR="00D32ADE" w:rsidRPr="00075E5D" w:rsidRDefault="00D32ADE" w:rsidP="00D32ADE">
            <w:pPr>
              <w:pStyle w:val="NeniTitull"/>
              <w:jc w:val="both"/>
              <w:rPr>
                <w:b w:val="0"/>
              </w:rPr>
            </w:pPr>
            <w:r w:rsidRPr="00075E5D">
              <w:rPr>
                <w:b w:val="0"/>
              </w:rPr>
              <w:t>Vendim</w:t>
            </w:r>
            <w:r>
              <w:rPr>
                <w:b w:val="0"/>
              </w:rPr>
              <w:t xml:space="preserve"> i Kuvendit</w:t>
            </w:r>
          </w:p>
          <w:p w14:paraId="20172A3B" w14:textId="7260E3A5" w:rsidR="00077C1B" w:rsidRPr="00075E5D" w:rsidRDefault="00D32ADE" w:rsidP="00075E5D">
            <w:pPr>
              <w:pStyle w:val="NeniTitull"/>
              <w:jc w:val="both"/>
              <w:rPr>
                <w:b w:val="0"/>
              </w:rPr>
            </w:pPr>
            <w:r w:rsidRPr="00075E5D">
              <w:rPr>
                <w:b w:val="0"/>
              </w:rPr>
              <w:t>nr</w:t>
            </w:r>
            <w:r w:rsidR="00077C1B" w:rsidRPr="00075E5D">
              <w:rPr>
                <w:b w:val="0"/>
              </w:rPr>
              <w:t>. 105/2019</w:t>
            </w:r>
            <w:r w:rsidR="00FD1387">
              <w:rPr>
                <w:b w:val="0"/>
              </w:rPr>
              <w:t>,</w:t>
            </w:r>
            <w:r w:rsidR="00077C1B" w:rsidRPr="00075E5D">
              <w:rPr>
                <w:b w:val="0"/>
              </w:rPr>
              <w:t xml:space="preserve"> </w:t>
            </w:r>
            <w:r w:rsidR="00077C1B" w:rsidRPr="00075E5D">
              <w:rPr>
                <w:b w:val="0"/>
              </w:rPr>
              <w:t xml:space="preserve">datë </w:t>
            </w:r>
            <w:r w:rsidR="00077C1B" w:rsidRPr="00075E5D">
              <w:rPr>
                <w:rFonts w:eastAsia="Times New Roman"/>
                <w:b w:val="0"/>
                <w:spacing w:val="-4"/>
                <w:szCs w:val="24"/>
              </w:rPr>
              <w:t>12.9.2019</w:t>
            </w:r>
          </w:p>
          <w:p w14:paraId="138C07C3" w14:textId="2860AE9B" w:rsidR="00077C1B" w:rsidRPr="00075E5D" w:rsidRDefault="00077C1B" w:rsidP="00075E5D">
            <w:pPr>
              <w:pStyle w:val="NeniTitull"/>
              <w:jc w:val="both"/>
              <w:rPr>
                <w:b w:val="0"/>
              </w:rPr>
            </w:pPr>
          </w:p>
          <w:p w14:paraId="7B7BC6E3" w14:textId="77777777" w:rsidR="00BE1CBA" w:rsidRPr="00075E5D" w:rsidRDefault="00BE1CBA" w:rsidP="00075E5D">
            <w:pPr>
              <w:pStyle w:val="Paragrafi"/>
              <w:ind w:firstLine="0"/>
              <w:rPr>
                <w:spacing w:val="-4"/>
                <w:szCs w:val="24"/>
                <w:lang w:val="sq-AL"/>
              </w:rPr>
            </w:pPr>
          </w:p>
        </w:tc>
        <w:tc>
          <w:tcPr>
            <w:tcW w:w="6946" w:type="dxa"/>
          </w:tcPr>
          <w:p w14:paraId="5689EA59" w14:textId="09951E06" w:rsidR="00BE1CBA" w:rsidRPr="00CC4957" w:rsidRDefault="00CC4957" w:rsidP="00CC4957">
            <w:pPr>
              <w:pStyle w:val="NeniTitull"/>
              <w:jc w:val="both"/>
              <w:rPr>
                <w:b w:val="0"/>
              </w:rPr>
            </w:pPr>
            <w:r w:rsidRPr="00075E5D">
              <w:rPr>
                <w:b w:val="0"/>
              </w:rPr>
              <w:t xml:space="preserve">Për disa shtesa dhe ndryshime në vendimin e </w:t>
            </w:r>
            <w:r w:rsidR="00D92B82" w:rsidRPr="00075E5D">
              <w:rPr>
                <w:b w:val="0"/>
              </w:rPr>
              <w:t xml:space="preserve">Kuvendit </w:t>
            </w:r>
            <w:r w:rsidRPr="00075E5D">
              <w:rPr>
                <w:b w:val="0"/>
              </w:rPr>
              <w:t>nr. 21/2018 “Për caktimin e përbërjes së nënkomisionit të përhershëm parlamentar ‘</w:t>
            </w:r>
            <w:r w:rsidR="00D92B82" w:rsidRPr="00075E5D">
              <w:rPr>
                <w:b w:val="0"/>
              </w:rPr>
              <w:t xml:space="preserve">Për </w:t>
            </w:r>
            <w:r w:rsidRPr="00075E5D">
              <w:rPr>
                <w:b w:val="0"/>
              </w:rPr>
              <w:t>barazinë gjinore dhe parandalimin e dh</w:t>
            </w:r>
            <w:r>
              <w:rPr>
                <w:b w:val="0"/>
              </w:rPr>
              <w:t>unës ndaj gruas’”, të ndryshuar</w:t>
            </w:r>
            <w:r w:rsidR="00993E13">
              <w:rPr>
                <w:b w:val="0"/>
                <w:color w:val="000000" w:themeColor="text1"/>
                <w:spacing w:val="-4"/>
              </w:rPr>
              <w:t>........................................................................................................</w:t>
            </w:r>
            <w:r w:rsidR="00993E13">
              <w:rPr>
                <w:b w:val="0"/>
                <w:color w:val="000000" w:themeColor="text1"/>
                <w:spacing w:val="-4"/>
              </w:rPr>
              <w:t>...............</w:t>
            </w:r>
          </w:p>
        </w:tc>
        <w:tc>
          <w:tcPr>
            <w:tcW w:w="851" w:type="dxa"/>
          </w:tcPr>
          <w:p w14:paraId="04EC0221" w14:textId="77777777" w:rsidR="0054315C" w:rsidRDefault="0054315C" w:rsidP="006D32BE">
            <w:pPr>
              <w:pStyle w:val="Paragrafi"/>
              <w:ind w:firstLine="0"/>
              <w:jc w:val="right"/>
              <w:rPr>
                <w:spacing w:val="-4"/>
                <w:szCs w:val="24"/>
                <w:lang w:val="sq-AL"/>
              </w:rPr>
            </w:pPr>
          </w:p>
          <w:p w14:paraId="6D1A7172" w14:textId="77777777" w:rsidR="0054315C" w:rsidRDefault="0054315C" w:rsidP="006D32BE">
            <w:pPr>
              <w:pStyle w:val="Paragrafi"/>
              <w:ind w:firstLine="0"/>
              <w:jc w:val="right"/>
              <w:rPr>
                <w:spacing w:val="-4"/>
                <w:szCs w:val="24"/>
                <w:lang w:val="sq-AL"/>
              </w:rPr>
            </w:pPr>
          </w:p>
          <w:p w14:paraId="2A7F0ADE" w14:textId="77777777" w:rsidR="0054315C" w:rsidRDefault="0054315C" w:rsidP="006D32BE">
            <w:pPr>
              <w:pStyle w:val="Paragrafi"/>
              <w:ind w:firstLine="0"/>
              <w:jc w:val="right"/>
              <w:rPr>
                <w:spacing w:val="-4"/>
                <w:szCs w:val="24"/>
                <w:lang w:val="sq-AL"/>
              </w:rPr>
            </w:pPr>
          </w:p>
          <w:p w14:paraId="03F04A27" w14:textId="1D0BBC1B" w:rsidR="00BE1CBA" w:rsidRPr="00075E5D" w:rsidRDefault="0054315C" w:rsidP="006D32BE">
            <w:pPr>
              <w:pStyle w:val="Paragrafi"/>
              <w:ind w:firstLine="0"/>
              <w:jc w:val="right"/>
              <w:rPr>
                <w:spacing w:val="-4"/>
                <w:szCs w:val="24"/>
                <w:lang w:val="sq-AL"/>
              </w:rPr>
            </w:pPr>
            <w:r>
              <w:rPr>
                <w:spacing w:val="-4"/>
                <w:szCs w:val="24"/>
                <w:lang w:val="sq-AL"/>
              </w:rPr>
              <w:t>11029</w:t>
            </w:r>
          </w:p>
        </w:tc>
      </w:tr>
      <w:tr w:rsidR="00BE1CBA" w:rsidRPr="00075E5D" w14:paraId="016E5B0E" w14:textId="77777777" w:rsidTr="006942C0">
        <w:trPr>
          <w:trHeight w:val="150"/>
        </w:trPr>
        <w:tc>
          <w:tcPr>
            <w:tcW w:w="2943" w:type="dxa"/>
          </w:tcPr>
          <w:p w14:paraId="1312EB92" w14:textId="77777777" w:rsidR="00BE1CBA" w:rsidRPr="00075E5D" w:rsidRDefault="00BE1CBA" w:rsidP="00075E5D">
            <w:pPr>
              <w:pStyle w:val="Paragrafi"/>
              <w:ind w:firstLine="0"/>
              <w:rPr>
                <w:spacing w:val="-4"/>
                <w:szCs w:val="24"/>
                <w:lang w:val="sq-AL"/>
              </w:rPr>
            </w:pPr>
          </w:p>
        </w:tc>
        <w:tc>
          <w:tcPr>
            <w:tcW w:w="6946" w:type="dxa"/>
          </w:tcPr>
          <w:p w14:paraId="57E3FC0E" w14:textId="77777777" w:rsidR="00BE1CBA" w:rsidRPr="00075E5D" w:rsidRDefault="00BE1CBA" w:rsidP="00075E5D">
            <w:pPr>
              <w:pStyle w:val="Paragrafi"/>
              <w:ind w:firstLine="0"/>
              <w:rPr>
                <w:spacing w:val="-4"/>
                <w:szCs w:val="24"/>
                <w:lang w:val="sq-AL"/>
              </w:rPr>
            </w:pPr>
          </w:p>
        </w:tc>
        <w:tc>
          <w:tcPr>
            <w:tcW w:w="851" w:type="dxa"/>
          </w:tcPr>
          <w:p w14:paraId="604991E1" w14:textId="77777777" w:rsidR="00BE1CBA" w:rsidRPr="00075E5D" w:rsidRDefault="00BE1CBA" w:rsidP="006D32BE">
            <w:pPr>
              <w:pStyle w:val="Paragrafi"/>
              <w:ind w:firstLine="0"/>
              <w:jc w:val="right"/>
              <w:rPr>
                <w:spacing w:val="-4"/>
                <w:szCs w:val="24"/>
                <w:lang w:val="sq-AL"/>
              </w:rPr>
            </w:pPr>
          </w:p>
        </w:tc>
      </w:tr>
      <w:tr w:rsidR="00BE1CBA" w:rsidRPr="00075E5D" w14:paraId="34CFB468" w14:textId="77777777" w:rsidTr="006942C0">
        <w:trPr>
          <w:trHeight w:val="150"/>
        </w:trPr>
        <w:tc>
          <w:tcPr>
            <w:tcW w:w="2943" w:type="dxa"/>
          </w:tcPr>
          <w:p w14:paraId="074F2CF2" w14:textId="77777777" w:rsidR="00D32ADE" w:rsidRPr="00075E5D" w:rsidRDefault="00D32ADE" w:rsidP="00D32ADE">
            <w:pPr>
              <w:pStyle w:val="NeniTitull"/>
              <w:jc w:val="both"/>
              <w:rPr>
                <w:b w:val="0"/>
              </w:rPr>
            </w:pPr>
            <w:r w:rsidRPr="00075E5D">
              <w:rPr>
                <w:b w:val="0"/>
              </w:rPr>
              <w:t>Vendim</w:t>
            </w:r>
            <w:r>
              <w:rPr>
                <w:b w:val="0"/>
              </w:rPr>
              <w:t xml:space="preserve"> i Kuvendit</w:t>
            </w:r>
          </w:p>
          <w:p w14:paraId="25AB7802" w14:textId="0A0A30FF" w:rsidR="00077C1B" w:rsidRPr="00075E5D" w:rsidRDefault="00D32ADE" w:rsidP="00075E5D">
            <w:pPr>
              <w:pStyle w:val="NeniTitull"/>
              <w:jc w:val="both"/>
              <w:rPr>
                <w:b w:val="0"/>
              </w:rPr>
            </w:pPr>
            <w:r w:rsidRPr="00075E5D">
              <w:rPr>
                <w:b w:val="0"/>
              </w:rPr>
              <w:t>nr</w:t>
            </w:r>
            <w:r w:rsidR="00077C1B" w:rsidRPr="00075E5D">
              <w:rPr>
                <w:b w:val="0"/>
              </w:rPr>
              <w:t>. 106/2019</w:t>
            </w:r>
            <w:r w:rsidR="00FD1387">
              <w:rPr>
                <w:b w:val="0"/>
              </w:rPr>
              <w:t>,</w:t>
            </w:r>
            <w:r w:rsidR="00077C1B" w:rsidRPr="00075E5D">
              <w:rPr>
                <w:b w:val="0"/>
              </w:rPr>
              <w:t xml:space="preserve"> </w:t>
            </w:r>
            <w:r w:rsidR="00077C1B" w:rsidRPr="00075E5D">
              <w:rPr>
                <w:b w:val="0"/>
              </w:rPr>
              <w:t xml:space="preserve">datë </w:t>
            </w:r>
            <w:r w:rsidR="00077C1B" w:rsidRPr="00075E5D">
              <w:rPr>
                <w:rFonts w:eastAsia="Times New Roman"/>
                <w:b w:val="0"/>
                <w:spacing w:val="-4"/>
                <w:szCs w:val="24"/>
              </w:rPr>
              <w:t>12.9.2019</w:t>
            </w:r>
          </w:p>
          <w:p w14:paraId="3F33302D" w14:textId="77777777" w:rsidR="00BE1CBA" w:rsidRPr="00075E5D" w:rsidRDefault="00BE1CBA" w:rsidP="00075E5D">
            <w:pPr>
              <w:pStyle w:val="Paragrafi"/>
              <w:ind w:firstLine="0"/>
              <w:rPr>
                <w:spacing w:val="-4"/>
                <w:szCs w:val="24"/>
                <w:lang w:val="sq-AL"/>
              </w:rPr>
            </w:pPr>
          </w:p>
        </w:tc>
        <w:tc>
          <w:tcPr>
            <w:tcW w:w="6946" w:type="dxa"/>
          </w:tcPr>
          <w:p w14:paraId="29CC14C7" w14:textId="540F5DF9" w:rsidR="00BE1CBA" w:rsidRPr="00CC4957" w:rsidRDefault="00CC4957" w:rsidP="00CC4957">
            <w:pPr>
              <w:pStyle w:val="NeniTitull"/>
              <w:jc w:val="both"/>
              <w:rPr>
                <w:b w:val="0"/>
              </w:rPr>
            </w:pPr>
            <w:r w:rsidRPr="00075E5D">
              <w:rPr>
                <w:b w:val="0"/>
              </w:rPr>
              <w:t xml:space="preserve">Për disa ndryshime dhe shtesa në vendimin e </w:t>
            </w:r>
            <w:r w:rsidR="00D92B82" w:rsidRPr="00075E5D">
              <w:rPr>
                <w:b w:val="0"/>
              </w:rPr>
              <w:t xml:space="preserve">Kuvendit </w:t>
            </w:r>
            <w:r w:rsidRPr="00075E5D">
              <w:rPr>
                <w:b w:val="0"/>
              </w:rPr>
              <w:t>nr. 87/2018 “Për ngritjen e nënkomisionit parlamentar ‘</w:t>
            </w:r>
            <w:r w:rsidR="00D92B82" w:rsidRPr="00075E5D">
              <w:rPr>
                <w:b w:val="0"/>
              </w:rPr>
              <w:t xml:space="preserve">Për </w:t>
            </w:r>
            <w:r w:rsidRPr="00075E5D">
              <w:rPr>
                <w:b w:val="0"/>
              </w:rPr>
              <w:t>ndjekjen dhe mbikëqyrjen e zbatimit të ligjit nr. 12/2018 ‘</w:t>
            </w:r>
            <w:r w:rsidR="00D92B82" w:rsidRPr="00075E5D">
              <w:rPr>
                <w:b w:val="0"/>
              </w:rPr>
              <w:t xml:space="preserve">Për </w:t>
            </w:r>
            <w:r w:rsidRPr="00075E5D">
              <w:rPr>
                <w:b w:val="0"/>
              </w:rPr>
              <w:t xml:space="preserve">vlerësimin kalimtar dhe periodik të punonjësve të </w:t>
            </w:r>
            <w:r w:rsidR="00D92B82" w:rsidRPr="00075E5D">
              <w:rPr>
                <w:b w:val="0"/>
              </w:rPr>
              <w:t xml:space="preserve">Policisë </w:t>
            </w:r>
            <w:r w:rsidRPr="00075E5D">
              <w:rPr>
                <w:b w:val="0"/>
              </w:rPr>
              <w:t xml:space="preserve">së </w:t>
            </w:r>
            <w:r w:rsidR="00D92B82" w:rsidRPr="00075E5D">
              <w:rPr>
                <w:b w:val="0"/>
              </w:rPr>
              <w:t>Shtetit</w:t>
            </w:r>
            <w:r w:rsidRPr="00075E5D">
              <w:rPr>
                <w:b w:val="0"/>
              </w:rPr>
              <w:t xml:space="preserve">, </w:t>
            </w:r>
            <w:r w:rsidR="00D92B82" w:rsidRPr="00075E5D">
              <w:rPr>
                <w:b w:val="0"/>
              </w:rPr>
              <w:t xml:space="preserve">Gardës </w:t>
            </w:r>
            <w:r w:rsidRPr="00075E5D">
              <w:rPr>
                <w:b w:val="0"/>
              </w:rPr>
              <w:t xml:space="preserve">së </w:t>
            </w:r>
            <w:r w:rsidR="00D92B82" w:rsidRPr="00075E5D">
              <w:rPr>
                <w:b w:val="0"/>
              </w:rPr>
              <w:t xml:space="preserve">Republikës </w:t>
            </w:r>
            <w:r w:rsidRPr="00075E5D">
              <w:rPr>
                <w:b w:val="0"/>
              </w:rPr>
              <w:t xml:space="preserve">dhe </w:t>
            </w:r>
            <w:r w:rsidR="00FF2C02" w:rsidRPr="00075E5D">
              <w:rPr>
                <w:b w:val="0"/>
              </w:rPr>
              <w:t xml:space="preserve">Shërbimit </w:t>
            </w:r>
            <w:r w:rsidRPr="00075E5D">
              <w:rPr>
                <w:b w:val="0"/>
              </w:rPr>
              <w:t xml:space="preserve">për </w:t>
            </w:r>
            <w:r w:rsidR="00FF2C02" w:rsidRPr="00075E5D">
              <w:rPr>
                <w:b w:val="0"/>
              </w:rPr>
              <w:t xml:space="preserve">Çështjet </w:t>
            </w:r>
            <w:r w:rsidRPr="00075E5D">
              <w:rPr>
                <w:b w:val="0"/>
              </w:rPr>
              <w:t xml:space="preserve">e </w:t>
            </w:r>
            <w:r w:rsidR="00FF2C02" w:rsidRPr="00075E5D">
              <w:rPr>
                <w:b w:val="0"/>
              </w:rPr>
              <w:t xml:space="preserve">Brendshme </w:t>
            </w:r>
            <w:r w:rsidRPr="00075E5D">
              <w:rPr>
                <w:b w:val="0"/>
              </w:rPr>
              <w:t xml:space="preserve">dhe ankesat në </w:t>
            </w:r>
            <w:r w:rsidR="00D92B82" w:rsidRPr="00075E5D">
              <w:rPr>
                <w:b w:val="0"/>
              </w:rPr>
              <w:t xml:space="preserve">Ministrinë </w:t>
            </w:r>
            <w:r>
              <w:rPr>
                <w:b w:val="0"/>
              </w:rPr>
              <w:t xml:space="preserve">e </w:t>
            </w:r>
            <w:r w:rsidR="00D92B82">
              <w:rPr>
                <w:b w:val="0"/>
              </w:rPr>
              <w:t>Brendshme’’</w:t>
            </w:r>
            <w:r>
              <w:rPr>
                <w:b w:val="0"/>
              </w:rPr>
              <w:t>”</w:t>
            </w:r>
            <w:r w:rsidR="00993E13">
              <w:rPr>
                <w:b w:val="0"/>
                <w:color w:val="000000" w:themeColor="text1"/>
                <w:spacing w:val="-4"/>
              </w:rPr>
              <w:t xml:space="preserve"> </w:t>
            </w:r>
            <w:r w:rsidR="00993E13">
              <w:rPr>
                <w:b w:val="0"/>
                <w:color w:val="000000" w:themeColor="text1"/>
                <w:spacing w:val="-4"/>
              </w:rPr>
              <w:t>.......................................................................................................</w:t>
            </w:r>
            <w:r w:rsidR="00993E13">
              <w:rPr>
                <w:b w:val="0"/>
                <w:color w:val="000000" w:themeColor="text1"/>
                <w:spacing w:val="-4"/>
              </w:rPr>
              <w:t>........</w:t>
            </w:r>
          </w:p>
        </w:tc>
        <w:tc>
          <w:tcPr>
            <w:tcW w:w="851" w:type="dxa"/>
          </w:tcPr>
          <w:p w14:paraId="2C04D91A" w14:textId="77777777" w:rsidR="0054315C" w:rsidRDefault="0054315C" w:rsidP="006D32BE">
            <w:pPr>
              <w:pStyle w:val="Paragrafi"/>
              <w:ind w:firstLine="0"/>
              <w:jc w:val="right"/>
              <w:rPr>
                <w:spacing w:val="-4"/>
                <w:szCs w:val="24"/>
                <w:lang w:val="sq-AL"/>
              </w:rPr>
            </w:pPr>
          </w:p>
          <w:p w14:paraId="5109884C" w14:textId="77777777" w:rsidR="0054315C" w:rsidRDefault="0054315C" w:rsidP="006D32BE">
            <w:pPr>
              <w:pStyle w:val="Paragrafi"/>
              <w:ind w:firstLine="0"/>
              <w:jc w:val="right"/>
              <w:rPr>
                <w:spacing w:val="-4"/>
                <w:szCs w:val="24"/>
                <w:lang w:val="sq-AL"/>
              </w:rPr>
            </w:pPr>
          </w:p>
          <w:p w14:paraId="75BE9AE1" w14:textId="77777777" w:rsidR="0054315C" w:rsidRDefault="0054315C" w:rsidP="006D32BE">
            <w:pPr>
              <w:pStyle w:val="Paragrafi"/>
              <w:ind w:firstLine="0"/>
              <w:jc w:val="right"/>
              <w:rPr>
                <w:spacing w:val="-4"/>
                <w:szCs w:val="24"/>
                <w:lang w:val="sq-AL"/>
              </w:rPr>
            </w:pPr>
          </w:p>
          <w:p w14:paraId="2C48B0B0" w14:textId="77777777" w:rsidR="0054315C" w:rsidRDefault="0054315C" w:rsidP="006D32BE">
            <w:pPr>
              <w:pStyle w:val="Paragrafi"/>
              <w:ind w:firstLine="0"/>
              <w:jc w:val="right"/>
              <w:rPr>
                <w:spacing w:val="-4"/>
                <w:szCs w:val="24"/>
                <w:lang w:val="sq-AL"/>
              </w:rPr>
            </w:pPr>
          </w:p>
          <w:p w14:paraId="7BAF08A8" w14:textId="77777777" w:rsidR="0054315C" w:rsidRDefault="0054315C" w:rsidP="006D32BE">
            <w:pPr>
              <w:pStyle w:val="Paragrafi"/>
              <w:ind w:firstLine="0"/>
              <w:jc w:val="right"/>
              <w:rPr>
                <w:spacing w:val="-4"/>
                <w:szCs w:val="24"/>
                <w:lang w:val="sq-AL"/>
              </w:rPr>
            </w:pPr>
          </w:p>
          <w:p w14:paraId="1545E0D9" w14:textId="663C2283" w:rsidR="00BE1CBA" w:rsidRPr="00075E5D" w:rsidRDefault="0054315C" w:rsidP="006D32BE">
            <w:pPr>
              <w:pStyle w:val="Paragrafi"/>
              <w:ind w:firstLine="0"/>
              <w:jc w:val="right"/>
              <w:rPr>
                <w:spacing w:val="-4"/>
                <w:szCs w:val="24"/>
                <w:lang w:val="sq-AL"/>
              </w:rPr>
            </w:pPr>
            <w:r>
              <w:rPr>
                <w:spacing w:val="-4"/>
                <w:szCs w:val="24"/>
                <w:lang w:val="sq-AL"/>
              </w:rPr>
              <w:t>11029</w:t>
            </w:r>
          </w:p>
        </w:tc>
      </w:tr>
      <w:tr w:rsidR="00643E9E" w:rsidRPr="00075E5D" w14:paraId="42111188" w14:textId="77777777" w:rsidTr="006942C0">
        <w:trPr>
          <w:trHeight w:val="150"/>
        </w:trPr>
        <w:tc>
          <w:tcPr>
            <w:tcW w:w="2943" w:type="dxa"/>
          </w:tcPr>
          <w:p w14:paraId="42111185" w14:textId="77777777" w:rsidR="00643E9E" w:rsidRPr="00075E5D" w:rsidRDefault="00643E9E" w:rsidP="006F464C">
            <w:pPr>
              <w:pStyle w:val="Paragrafi"/>
              <w:ind w:firstLine="0"/>
              <w:jc w:val="left"/>
              <w:rPr>
                <w:spacing w:val="-4"/>
                <w:szCs w:val="24"/>
                <w:lang w:val="sq-AL"/>
              </w:rPr>
            </w:pPr>
          </w:p>
        </w:tc>
        <w:tc>
          <w:tcPr>
            <w:tcW w:w="6946" w:type="dxa"/>
          </w:tcPr>
          <w:p w14:paraId="42111186" w14:textId="77777777" w:rsidR="00643E9E" w:rsidRPr="00075E5D" w:rsidRDefault="00643E9E" w:rsidP="006F464C">
            <w:pPr>
              <w:pStyle w:val="Paragrafi"/>
              <w:ind w:firstLine="0"/>
              <w:rPr>
                <w:spacing w:val="-4"/>
                <w:szCs w:val="24"/>
                <w:lang w:val="sq-AL"/>
              </w:rPr>
            </w:pPr>
          </w:p>
        </w:tc>
        <w:tc>
          <w:tcPr>
            <w:tcW w:w="851" w:type="dxa"/>
          </w:tcPr>
          <w:p w14:paraId="42111187" w14:textId="77777777" w:rsidR="00643E9E" w:rsidRPr="00075E5D" w:rsidRDefault="00643E9E" w:rsidP="006D32BE">
            <w:pPr>
              <w:pStyle w:val="Paragrafi"/>
              <w:ind w:firstLine="0"/>
              <w:jc w:val="right"/>
              <w:rPr>
                <w:spacing w:val="-4"/>
                <w:szCs w:val="24"/>
                <w:lang w:val="sq-AL"/>
              </w:rPr>
            </w:pPr>
          </w:p>
        </w:tc>
      </w:tr>
    </w:tbl>
    <w:p w14:paraId="42111189" w14:textId="77777777" w:rsidR="00644C3F" w:rsidRPr="002E4866" w:rsidRDefault="00644C3F" w:rsidP="007E3E14">
      <w:pPr>
        <w:tabs>
          <w:tab w:val="left" w:pos="4032"/>
        </w:tabs>
        <w:jc w:val="both"/>
        <w:rPr>
          <w:rFonts w:ascii="Garamond" w:hAnsi="Garamond"/>
          <w:sz w:val="24"/>
          <w:szCs w:val="24"/>
        </w:rPr>
      </w:pPr>
    </w:p>
    <w:p w14:paraId="4211118A" w14:textId="77777777" w:rsidR="00644C3F" w:rsidRPr="002E4866" w:rsidRDefault="00644C3F" w:rsidP="007E3E14">
      <w:pPr>
        <w:tabs>
          <w:tab w:val="left" w:pos="4032"/>
        </w:tabs>
        <w:jc w:val="both"/>
        <w:rPr>
          <w:rFonts w:ascii="Garamond" w:hAnsi="Garamond"/>
          <w:sz w:val="24"/>
          <w:szCs w:val="24"/>
        </w:rPr>
      </w:pPr>
    </w:p>
    <w:p w14:paraId="4211118B" w14:textId="77777777" w:rsidR="00644C3F" w:rsidRPr="002E4866" w:rsidRDefault="00644C3F" w:rsidP="007E3E14">
      <w:pPr>
        <w:tabs>
          <w:tab w:val="left" w:pos="4032"/>
        </w:tabs>
        <w:jc w:val="both"/>
        <w:rPr>
          <w:rFonts w:ascii="Garamond" w:hAnsi="Garamond"/>
          <w:sz w:val="24"/>
          <w:szCs w:val="24"/>
        </w:rPr>
      </w:pPr>
    </w:p>
    <w:p w14:paraId="4211118C" w14:textId="77777777" w:rsidR="00B5733F" w:rsidRPr="002E4866" w:rsidRDefault="00B5733F" w:rsidP="007E3E14">
      <w:pPr>
        <w:tabs>
          <w:tab w:val="left" w:pos="4032"/>
        </w:tabs>
        <w:jc w:val="both"/>
        <w:rPr>
          <w:rFonts w:ascii="Garamond" w:hAnsi="Garamond"/>
          <w:sz w:val="24"/>
          <w:szCs w:val="24"/>
        </w:rPr>
      </w:pPr>
    </w:p>
    <w:p w14:paraId="4211118D" w14:textId="77777777" w:rsidR="00B5733F" w:rsidRPr="002E4866" w:rsidRDefault="00B5733F" w:rsidP="007E3E14">
      <w:pPr>
        <w:tabs>
          <w:tab w:val="left" w:pos="4032"/>
        </w:tabs>
        <w:jc w:val="both"/>
        <w:rPr>
          <w:rFonts w:ascii="Garamond" w:hAnsi="Garamond"/>
          <w:sz w:val="24"/>
          <w:szCs w:val="24"/>
        </w:rPr>
      </w:pPr>
    </w:p>
    <w:p w14:paraId="4211118E" w14:textId="77777777" w:rsidR="00221064" w:rsidRPr="002E4866" w:rsidRDefault="00221064" w:rsidP="007E3E14">
      <w:pPr>
        <w:tabs>
          <w:tab w:val="left" w:pos="4032"/>
        </w:tabs>
        <w:jc w:val="both"/>
        <w:rPr>
          <w:rFonts w:ascii="Garamond" w:hAnsi="Garamond"/>
          <w:sz w:val="24"/>
          <w:szCs w:val="24"/>
        </w:rPr>
      </w:pPr>
    </w:p>
    <w:p w14:paraId="4211118F" w14:textId="77777777" w:rsidR="00221064" w:rsidRPr="002E4866" w:rsidRDefault="00221064" w:rsidP="007E3E14">
      <w:pPr>
        <w:tabs>
          <w:tab w:val="left" w:pos="4032"/>
        </w:tabs>
        <w:jc w:val="both"/>
        <w:rPr>
          <w:rFonts w:ascii="Garamond" w:hAnsi="Garamond"/>
          <w:sz w:val="24"/>
          <w:szCs w:val="24"/>
        </w:rPr>
      </w:pPr>
    </w:p>
    <w:p w14:paraId="42111190" w14:textId="77777777" w:rsidR="00221064" w:rsidRPr="002E4866" w:rsidRDefault="00221064" w:rsidP="007E3E14">
      <w:pPr>
        <w:tabs>
          <w:tab w:val="left" w:pos="4032"/>
        </w:tabs>
        <w:jc w:val="both"/>
        <w:rPr>
          <w:rFonts w:ascii="Garamond" w:hAnsi="Garamond"/>
          <w:sz w:val="24"/>
          <w:szCs w:val="24"/>
        </w:rPr>
      </w:pPr>
    </w:p>
    <w:p w14:paraId="42111191" w14:textId="77777777" w:rsidR="00221064" w:rsidRPr="002E4866" w:rsidRDefault="00221064" w:rsidP="007E3E14">
      <w:pPr>
        <w:tabs>
          <w:tab w:val="left" w:pos="4032"/>
        </w:tabs>
        <w:jc w:val="both"/>
        <w:rPr>
          <w:rFonts w:ascii="Garamond" w:hAnsi="Garamond"/>
          <w:sz w:val="24"/>
          <w:szCs w:val="24"/>
        </w:rPr>
      </w:pPr>
    </w:p>
    <w:p w14:paraId="42111192" w14:textId="77777777" w:rsidR="00221064" w:rsidRPr="002E4866" w:rsidRDefault="00221064" w:rsidP="007E3E14">
      <w:pPr>
        <w:tabs>
          <w:tab w:val="left" w:pos="4032"/>
        </w:tabs>
        <w:jc w:val="both"/>
        <w:rPr>
          <w:rFonts w:ascii="Garamond" w:hAnsi="Garamond"/>
          <w:sz w:val="24"/>
          <w:szCs w:val="24"/>
        </w:rPr>
      </w:pPr>
    </w:p>
    <w:p w14:paraId="42111193" w14:textId="77777777" w:rsidR="000F7536" w:rsidRPr="002E4866" w:rsidRDefault="000F7536" w:rsidP="007E3E14">
      <w:pPr>
        <w:tabs>
          <w:tab w:val="left" w:pos="4032"/>
        </w:tabs>
        <w:jc w:val="both"/>
        <w:rPr>
          <w:rFonts w:ascii="Garamond" w:hAnsi="Garamond"/>
          <w:sz w:val="24"/>
          <w:szCs w:val="24"/>
        </w:rPr>
      </w:pPr>
    </w:p>
    <w:p w14:paraId="42111194" w14:textId="77777777" w:rsidR="000F7536" w:rsidRPr="002E4866" w:rsidRDefault="000F7536" w:rsidP="007E3E14">
      <w:pPr>
        <w:tabs>
          <w:tab w:val="left" w:pos="4032"/>
        </w:tabs>
        <w:jc w:val="both"/>
        <w:rPr>
          <w:rFonts w:ascii="Garamond" w:hAnsi="Garamond"/>
          <w:sz w:val="24"/>
          <w:szCs w:val="24"/>
        </w:rPr>
      </w:pPr>
    </w:p>
    <w:p w14:paraId="42111195" w14:textId="77777777" w:rsidR="000F7536" w:rsidRPr="002E4866" w:rsidRDefault="000F7536" w:rsidP="007E3E14">
      <w:pPr>
        <w:tabs>
          <w:tab w:val="left" w:pos="4032"/>
        </w:tabs>
        <w:jc w:val="both"/>
        <w:rPr>
          <w:rFonts w:ascii="Garamond" w:hAnsi="Garamond"/>
          <w:sz w:val="24"/>
          <w:szCs w:val="24"/>
        </w:rPr>
      </w:pPr>
    </w:p>
    <w:p w14:paraId="42111196" w14:textId="77777777" w:rsidR="000F7536" w:rsidRPr="002E4866" w:rsidRDefault="000F7536" w:rsidP="007E3E14">
      <w:pPr>
        <w:tabs>
          <w:tab w:val="left" w:pos="4032"/>
        </w:tabs>
        <w:jc w:val="both"/>
        <w:rPr>
          <w:rFonts w:ascii="Garamond" w:hAnsi="Garamond"/>
          <w:sz w:val="24"/>
          <w:szCs w:val="24"/>
        </w:rPr>
      </w:pPr>
    </w:p>
    <w:p w14:paraId="42111197" w14:textId="77777777" w:rsidR="00C062CD" w:rsidRPr="002E4866" w:rsidRDefault="00C062CD" w:rsidP="007E3E14">
      <w:pPr>
        <w:tabs>
          <w:tab w:val="left" w:pos="4032"/>
        </w:tabs>
        <w:jc w:val="both"/>
        <w:rPr>
          <w:rFonts w:ascii="Garamond" w:hAnsi="Garamond"/>
          <w:sz w:val="24"/>
          <w:szCs w:val="24"/>
        </w:rPr>
      </w:pPr>
    </w:p>
    <w:p w14:paraId="42111198" w14:textId="77777777" w:rsidR="00C062CD" w:rsidRPr="002E4866" w:rsidRDefault="00C062CD" w:rsidP="007E3E14">
      <w:pPr>
        <w:tabs>
          <w:tab w:val="left" w:pos="4032"/>
        </w:tabs>
        <w:jc w:val="both"/>
        <w:rPr>
          <w:rFonts w:ascii="Garamond" w:hAnsi="Garamond"/>
          <w:sz w:val="24"/>
          <w:szCs w:val="24"/>
        </w:rPr>
      </w:pPr>
    </w:p>
    <w:p w14:paraId="42111199" w14:textId="77777777" w:rsidR="00C062CD" w:rsidRPr="002E4866" w:rsidRDefault="00C062CD" w:rsidP="007E3E14">
      <w:pPr>
        <w:tabs>
          <w:tab w:val="left" w:pos="4032"/>
        </w:tabs>
        <w:jc w:val="both"/>
        <w:rPr>
          <w:rFonts w:ascii="Garamond" w:hAnsi="Garamond"/>
          <w:sz w:val="24"/>
          <w:szCs w:val="24"/>
        </w:rPr>
      </w:pPr>
    </w:p>
    <w:p w14:paraId="4211119A" w14:textId="77777777" w:rsidR="00C062CD" w:rsidRPr="002E4866" w:rsidRDefault="00C062CD" w:rsidP="007E3E14">
      <w:pPr>
        <w:tabs>
          <w:tab w:val="left" w:pos="4032"/>
        </w:tabs>
        <w:jc w:val="both"/>
        <w:rPr>
          <w:rFonts w:ascii="Garamond" w:hAnsi="Garamond"/>
          <w:sz w:val="24"/>
          <w:szCs w:val="24"/>
        </w:rPr>
      </w:pPr>
    </w:p>
    <w:p w14:paraId="4211119B" w14:textId="77777777" w:rsidR="009413E9" w:rsidRPr="002E4866" w:rsidRDefault="009413E9" w:rsidP="007E3E14">
      <w:pPr>
        <w:tabs>
          <w:tab w:val="left" w:pos="4032"/>
        </w:tabs>
        <w:jc w:val="both"/>
        <w:rPr>
          <w:rFonts w:ascii="Garamond" w:hAnsi="Garamond"/>
          <w:sz w:val="24"/>
          <w:szCs w:val="24"/>
        </w:rPr>
      </w:pPr>
    </w:p>
    <w:p w14:paraId="4211119C" w14:textId="77777777" w:rsidR="009413E9" w:rsidRPr="002E4866" w:rsidRDefault="009413E9" w:rsidP="007E3E14">
      <w:pPr>
        <w:tabs>
          <w:tab w:val="left" w:pos="4032"/>
        </w:tabs>
        <w:jc w:val="both"/>
        <w:rPr>
          <w:rFonts w:ascii="Garamond" w:hAnsi="Garamond"/>
          <w:sz w:val="24"/>
          <w:szCs w:val="24"/>
        </w:rPr>
      </w:pPr>
    </w:p>
    <w:p w14:paraId="4211119D" w14:textId="77777777" w:rsidR="009413E9" w:rsidRPr="002E4866" w:rsidRDefault="009413E9" w:rsidP="007E3E14">
      <w:pPr>
        <w:tabs>
          <w:tab w:val="left" w:pos="4032"/>
        </w:tabs>
        <w:jc w:val="both"/>
        <w:rPr>
          <w:rFonts w:ascii="Garamond" w:hAnsi="Garamond"/>
          <w:sz w:val="24"/>
          <w:szCs w:val="24"/>
        </w:rPr>
      </w:pPr>
    </w:p>
    <w:p w14:paraId="4211119E" w14:textId="77777777" w:rsidR="009413E9" w:rsidRPr="002E4866" w:rsidRDefault="009413E9" w:rsidP="007E3E14">
      <w:pPr>
        <w:tabs>
          <w:tab w:val="left" w:pos="4032"/>
        </w:tabs>
        <w:jc w:val="both"/>
        <w:rPr>
          <w:rFonts w:ascii="Garamond" w:hAnsi="Garamond"/>
          <w:sz w:val="24"/>
          <w:szCs w:val="24"/>
        </w:rPr>
      </w:pPr>
    </w:p>
    <w:p w14:paraId="4211119F" w14:textId="77777777" w:rsidR="009413E9" w:rsidRPr="002E4866" w:rsidRDefault="009413E9" w:rsidP="007E3E14">
      <w:pPr>
        <w:tabs>
          <w:tab w:val="left" w:pos="4032"/>
        </w:tabs>
        <w:jc w:val="both"/>
        <w:rPr>
          <w:rFonts w:ascii="Garamond" w:hAnsi="Garamond"/>
          <w:sz w:val="24"/>
          <w:szCs w:val="24"/>
        </w:rPr>
      </w:pPr>
    </w:p>
    <w:p w14:paraId="421111A0" w14:textId="77777777" w:rsidR="009413E9" w:rsidRPr="002E4866" w:rsidRDefault="009413E9" w:rsidP="007E3E14">
      <w:pPr>
        <w:tabs>
          <w:tab w:val="left" w:pos="4032"/>
        </w:tabs>
        <w:jc w:val="both"/>
        <w:rPr>
          <w:rFonts w:ascii="Garamond" w:hAnsi="Garamond"/>
          <w:sz w:val="24"/>
          <w:szCs w:val="24"/>
        </w:rPr>
      </w:pPr>
    </w:p>
    <w:p w14:paraId="421111A1" w14:textId="77777777" w:rsidR="009413E9" w:rsidRPr="002E4866" w:rsidRDefault="009413E9" w:rsidP="007E3E14">
      <w:pPr>
        <w:tabs>
          <w:tab w:val="left" w:pos="4032"/>
        </w:tabs>
        <w:jc w:val="both"/>
        <w:rPr>
          <w:rFonts w:ascii="Garamond" w:hAnsi="Garamond"/>
          <w:sz w:val="24"/>
          <w:szCs w:val="24"/>
        </w:rPr>
      </w:pPr>
    </w:p>
    <w:p w14:paraId="421111A2" w14:textId="77777777" w:rsidR="00380FBC" w:rsidRPr="002E4866" w:rsidRDefault="00380FBC" w:rsidP="007E3E14">
      <w:pPr>
        <w:tabs>
          <w:tab w:val="left" w:pos="4032"/>
        </w:tabs>
        <w:jc w:val="both"/>
        <w:rPr>
          <w:rFonts w:ascii="Garamond" w:hAnsi="Garamond"/>
          <w:sz w:val="24"/>
          <w:szCs w:val="24"/>
        </w:rPr>
      </w:pPr>
    </w:p>
    <w:p w14:paraId="421111A3" w14:textId="77777777" w:rsidR="000A4EA4" w:rsidRPr="002E4866" w:rsidRDefault="000A4EA4" w:rsidP="007E3E14">
      <w:pPr>
        <w:tabs>
          <w:tab w:val="left" w:pos="4032"/>
        </w:tabs>
        <w:jc w:val="both"/>
        <w:rPr>
          <w:rFonts w:ascii="Garamond" w:hAnsi="Garamond"/>
          <w:sz w:val="24"/>
          <w:szCs w:val="24"/>
        </w:rPr>
      </w:pPr>
    </w:p>
    <w:p w14:paraId="421111A4" w14:textId="77777777" w:rsidR="000A4EA4" w:rsidRPr="002E4866" w:rsidRDefault="000A4EA4" w:rsidP="007E3E14">
      <w:pPr>
        <w:tabs>
          <w:tab w:val="left" w:pos="4032"/>
        </w:tabs>
        <w:jc w:val="both"/>
        <w:rPr>
          <w:rFonts w:ascii="Garamond" w:hAnsi="Garamond"/>
          <w:sz w:val="24"/>
          <w:szCs w:val="24"/>
        </w:rPr>
      </w:pPr>
    </w:p>
    <w:p w14:paraId="421111A5" w14:textId="77777777" w:rsidR="00F8413B" w:rsidRPr="002E4866" w:rsidRDefault="00F8413B" w:rsidP="007E3E14">
      <w:pPr>
        <w:tabs>
          <w:tab w:val="left" w:pos="4032"/>
        </w:tabs>
        <w:jc w:val="both"/>
        <w:rPr>
          <w:rFonts w:ascii="Garamond" w:hAnsi="Garamond"/>
          <w:sz w:val="24"/>
          <w:szCs w:val="24"/>
        </w:rPr>
      </w:pPr>
    </w:p>
    <w:p w14:paraId="421111A6" w14:textId="77777777" w:rsidR="00E87054" w:rsidRPr="002E4866" w:rsidRDefault="00E87054" w:rsidP="007E3E14">
      <w:pPr>
        <w:tabs>
          <w:tab w:val="left" w:pos="4032"/>
        </w:tabs>
        <w:jc w:val="both"/>
        <w:rPr>
          <w:rFonts w:ascii="Garamond" w:hAnsi="Garamond"/>
          <w:sz w:val="24"/>
          <w:szCs w:val="24"/>
        </w:rPr>
      </w:pPr>
    </w:p>
    <w:p w14:paraId="421111A7" w14:textId="77777777" w:rsidR="00E87054" w:rsidRPr="002E4866" w:rsidRDefault="00E87054" w:rsidP="007E3E14">
      <w:pPr>
        <w:tabs>
          <w:tab w:val="left" w:pos="4032"/>
        </w:tabs>
        <w:jc w:val="both"/>
        <w:rPr>
          <w:rFonts w:ascii="Garamond" w:hAnsi="Garamond"/>
          <w:sz w:val="24"/>
          <w:szCs w:val="24"/>
        </w:rPr>
      </w:pPr>
    </w:p>
    <w:p w14:paraId="421111A8" w14:textId="77777777" w:rsidR="00E87054" w:rsidRPr="002E4866" w:rsidRDefault="00E87054" w:rsidP="007E3E14">
      <w:pPr>
        <w:tabs>
          <w:tab w:val="left" w:pos="4032"/>
        </w:tabs>
        <w:jc w:val="both"/>
        <w:rPr>
          <w:rFonts w:ascii="Garamond" w:hAnsi="Garamond"/>
          <w:sz w:val="24"/>
          <w:szCs w:val="24"/>
        </w:rPr>
      </w:pPr>
    </w:p>
    <w:p w14:paraId="421111A9" w14:textId="77777777" w:rsidR="00E87054" w:rsidRPr="002E4866" w:rsidRDefault="00E87054" w:rsidP="007E3E14">
      <w:pPr>
        <w:tabs>
          <w:tab w:val="left" w:pos="4032"/>
        </w:tabs>
        <w:jc w:val="both"/>
        <w:rPr>
          <w:rFonts w:ascii="Garamond" w:hAnsi="Garamond"/>
          <w:sz w:val="24"/>
          <w:szCs w:val="24"/>
        </w:rPr>
      </w:pPr>
    </w:p>
    <w:p w14:paraId="421111B0" w14:textId="77777777" w:rsidR="00790D6A" w:rsidRDefault="00790D6A" w:rsidP="007E3E14">
      <w:pPr>
        <w:tabs>
          <w:tab w:val="left" w:pos="4032"/>
        </w:tabs>
        <w:jc w:val="both"/>
        <w:rPr>
          <w:rFonts w:ascii="Garamond" w:hAnsi="Garamond"/>
          <w:sz w:val="24"/>
          <w:szCs w:val="24"/>
        </w:rPr>
      </w:pPr>
    </w:p>
    <w:p w14:paraId="20AFDFDD" w14:textId="77777777" w:rsidR="006942C0" w:rsidRDefault="006942C0" w:rsidP="007E3E14">
      <w:pPr>
        <w:tabs>
          <w:tab w:val="left" w:pos="4032"/>
        </w:tabs>
        <w:jc w:val="both"/>
        <w:rPr>
          <w:rFonts w:ascii="Garamond" w:hAnsi="Garamond"/>
          <w:sz w:val="24"/>
          <w:szCs w:val="24"/>
        </w:rPr>
      </w:pPr>
    </w:p>
    <w:p w14:paraId="162BEADE" w14:textId="77777777" w:rsidR="006942C0" w:rsidRDefault="006942C0" w:rsidP="007E3E14">
      <w:pPr>
        <w:tabs>
          <w:tab w:val="left" w:pos="4032"/>
        </w:tabs>
        <w:jc w:val="both"/>
        <w:rPr>
          <w:rFonts w:ascii="Garamond" w:hAnsi="Garamond"/>
          <w:sz w:val="24"/>
          <w:szCs w:val="24"/>
        </w:rPr>
      </w:pPr>
    </w:p>
    <w:p w14:paraId="2DDE085D" w14:textId="77777777" w:rsidR="006942C0" w:rsidRDefault="006942C0" w:rsidP="007E3E14">
      <w:pPr>
        <w:tabs>
          <w:tab w:val="left" w:pos="4032"/>
        </w:tabs>
        <w:jc w:val="both"/>
        <w:rPr>
          <w:rFonts w:ascii="Garamond" w:hAnsi="Garamond"/>
          <w:sz w:val="24"/>
          <w:szCs w:val="24"/>
        </w:rPr>
      </w:pPr>
    </w:p>
    <w:p w14:paraId="39F396BA" w14:textId="77777777" w:rsidR="006942C0" w:rsidRDefault="006942C0" w:rsidP="007E3E14">
      <w:pPr>
        <w:tabs>
          <w:tab w:val="left" w:pos="4032"/>
        </w:tabs>
        <w:jc w:val="both"/>
        <w:rPr>
          <w:rFonts w:ascii="Garamond" w:hAnsi="Garamond"/>
          <w:sz w:val="24"/>
          <w:szCs w:val="24"/>
        </w:rPr>
      </w:pPr>
    </w:p>
    <w:p w14:paraId="41EFA4C0" w14:textId="77777777" w:rsidR="006942C0" w:rsidRDefault="006942C0" w:rsidP="007E3E14">
      <w:pPr>
        <w:tabs>
          <w:tab w:val="left" w:pos="4032"/>
        </w:tabs>
        <w:jc w:val="both"/>
        <w:rPr>
          <w:rFonts w:ascii="Garamond" w:hAnsi="Garamond"/>
          <w:sz w:val="24"/>
          <w:szCs w:val="24"/>
        </w:rPr>
      </w:pPr>
    </w:p>
    <w:p w14:paraId="50EA2739" w14:textId="77777777" w:rsidR="006942C0" w:rsidRPr="002E4866" w:rsidRDefault="006942C0" w:rsidP="007E3E14">
      <w:pPr>
        <w:tabs>
          <w:tab w:val="left" w:pos="4032"/>
        </w:tabs>
        <w:jc w:val="both"/>
        <w:rPr>
          <w:rFonts w:ascii="Garamond" w:hAnsi="Garamond"/>
          <w:sz w:val="24"/>
          <w:szCs w:val="24"/>
        </w:rPr>
      </w:pPr>
    </w:p>
    <w:p w14:paraId="421111B1" w14:textId="77777777" w:rsidR="00FF3200" w:rsidRPr="002E4866" w:rsidRDefault="00FF3200"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2E4866" w14:paraId="421111B4" w14:textId="77777777" w:rsidTr="005C676D">
        <w:tc>
          <w:tcPr>
            <w:tcW w:w="5016" w:type="dxa"/>
            <w:tcBorders>
              <w:top w:val="single" w:sz="4" w:space="0" w:color="auto"/>
              <w:left w:val="single" w:sz="4" w:space="0" w:color="auto"/>
              <w:bottom w:val="single" w:sz="4" w:space="0" w:color="auto"/>
              <w:right w:val="single" w:sz="4" w:space="0" w:color="auto"/>
            </w:tcBorders>
          </w:tcPr>
          <w:p w14:paraId="421111B2" w14:textId="77777777" w:rsidR="008A5FB5" w:rsidRPr="002E4866"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421111B3" w14:textId="77777777" w:rsidR="008A5FB5" w:rsidRPr="002E4866" w:rsidRDefault="008A5FB5" w:rsidP="005C676D">
            <w:pPr>
              <w:spacing w:after="0" w:line="240" w:lineRule="auto"/>
              <w:jc w:val="right"/>
              <w:rPr>
                <w:rFonts w:ascii="Garamond" w:hAnsi="Garamond"/>
                <w:sz w:val="24"/>
                <w:szCs w:val="24"/>
              </w:rPr>
            </w:pPr>
            <w:r w:rsidRPr="002E4866">
              <w:rPr>
                <w:rFonts w:ascii="Garamond" w:hAnsi="Garamond"/>
                <w:sz w:val="24"/>
                <w:szCs w:val="24"/>
              </w:rPr>
              <w:t>Formati 61x86/8</w:t>
            </w:r>
          </w:p>
        </w:tc>
      </w:tr>
    </w:tbl>
    <w:p w14:paraId="421111B5" w14:textId="77777777" w:rsidR="00BC4469" w:rsidRPr="002E4866" w:rsidRDefault="00BC4469" w:rsidP="008A5FB5">
      <w:pPr>
        <w:pStyle w:val="NoSpacing"/>
        <w:jc w:val="center"/>
        <w:rPr>
          <w:rFonts w:ascii="Garamond" w:hAnsi="Garamond"/>
          <w:b/>
          <w:sz w:val="12"/>
          <w:szCs w:val="20"/>
        </w:rPr>
      </w:pPr>
    </w:p>
    <w:p w14:paraId="421111B6" w14:textId="77777777" w:rsidR="006E16EC" w:rsidRPr="002E4866" w:rsidRDefault="006E16EC" w:rsidP="006E16EC">
      <w:pPr>
        <w:pStyle w:val="NoSpacing"/>
        <w:jc w:val="center"/>
        <w:rPr>
          <w:rFonts w:ascii="Garamond" w:hAnsi="Garamond"/>
          <w:sz w:val="20"/>
          <w:szCs w:val="20"/>
        </w:rPr>
      </w:pPr>
      <w:r w:rsidRPr="002E4866">
        <w:rPr>
          <w:rFonts w:ascii="Garamond" w:hAnsi="Garamond"/>
          <w:sz w:val="20"/>
          <w:szCs w:val="20"/>
        </w:rPr>
        <w:t>Shtypshkronja e Qendrës së Botimeve Zyrtare</w:t>
      </w:r>
    </w:p>
    <w:p w14:paraId="421111B7" w14:textId="77777777" w:rsidR="006E16EC" w:rsidRPr="002E4866" w:rsidRDefault="002A1E1D" w:rsidP="006E16EC">
      <w:pPr>
        <w:pStyle w:val="NoSpacing"/>
        <w:jc w:val="center"/>
        <w:rPr>
          <w:rFonts w:ascii="Garamond" w:hAnsi="Garamond"/>
          <w:sz w:val="20"/>
          <w:szCs w:val="20"/>
        </w:rPr>
      </w:pPr>
      <w:r w:rsidRPr="002E4866">
        <w:rPr>
          <w:rFonts w:ascii="Garamond" w:hAnsi="Garamond"/>
          <w:sz w:val="20"/>
          <w:szCs w:val="20"/>
        </w:rPr>
        <w:t>Tiranë, 2019</w:t>
      </w:r>
    </w:p>
    <w:p w14:paraId="421111B8" w14:textId="77777777" w:rsidR="006E16EC" w:rsidRPr="002E4866" w:rsidRDefault="006E16EC" w:rsidP="006E16EC">
      <w:pPr>
        <w:pStyle w:val="NoSpacing"/>
        <w:jc w:val="center"/>
        <w:rPr>
          <w:rFonts w:ascii="Garamond" w:hAnsi="Garamond"/>
          <w:sz w:val="20"/>
          <w:szCs w:val="20"/>
        </w:rPr>
      </w:pPr>
    </w:p>
    <w:p w14:paraId="421111B9" w14:textId="77777777" w:rsidR="006E16EC" w:rsidRPr="002E4866" w:rsidRDefault="006E16EC" w:rsidP="006E16EC">
      <w:pPr>
        <w:spacing w:after="0" w:line="240" w:lineRule="auto"/>
        <w:jc w:val="center"/>
        <w:rPr>
          <w:rFonts w:ascii="Garamond" w:eastAsia="Times New Roman" w:hAnsi="Garamond"/>
          <w:sz w:val="20"/>
          <w:szCs w:val="20"/>
          <w:u w:val="single"/>
        </w:rPr>
      </w:pPr>
      <w:r w:rsidRPr="002E4866">
        <w:rPr>
          <w:rFonts w:ascii="Garamond" w:eastAsia="Times New Roman" w:hAnsi="Garamond"/>
          <w:sz w:val="20"/>
          <w:szCs w:val="20"/>
        </w:rPr>
        <w:t>Adresa: Rr. “Nikolla Jorga”, Tiranë</w:t>
      </w:r>
    </w:p>
    <w:p w14:paraId="421111BA" w14:textId="77777777" w:rsidR="006E16EC" w:rsidRPr="002E4866" w:rsidRDefault="006E16EC" w:rsidP="006E16EC">
      <w:pPr>
        <w:tabs>
          <w:tab w:val="left" w:pos="5760"/>
        </w:tabs>
        <w:spacing w:after="0" w:line="240" w:lineRule="auto"/>
        <w:jc w:val="center"/>
        <w:rPr>
          <w:rFonts w:ascii="Garamond" w:eastAsia="Times New Roman" w:hAnsi="Garamond"/>
          <w:sz w:val="20"/>
          <w:szCs w:val="20"/>
        </w:rPr>
      </w:pPr>
      <w:r w:rsidRPr="002E4866">
        <w:rPr>
          <w:rFonts w:ascii="Garamond" w:eastAsia="Times New Roman" w:hAnsi="Garamond"/>
          <w:sz w:val="20"/>
          <w:szCs w:val="20"/>
        </w:rPr>
        <w:t>Tel./fax: +355 4 24 27 004 Tel.: +355 4 24 27 006</w:t>
      </w:r>
    </w:p>
    <w:p w14:paraId="421111BB" w14:textId="77777777" w:rsidR="00881EF2" w:rsidRPr="002E4866" w:rsidRDefault="00881EF2" w:rsidP="00881EF2">
      <w:pPr>
        <w:pStyle w:val="NoSpacing"/>
        <w:jc w:val="center"/>
        <w:rPr>
          <w:rFonts w:ascii="Garamond" w:hAnsi="Garamond"/>
          <w:sz w:val="20"/>
          <w:szCs w:val="20"/>
        </w:rPr>
      </w:pPr>
    </w:p>
    <w:p w14:paraId="421111BC" w14:textId="77777777" w:rsidR="00847BD7" w:rsidRPr="002E4866" w:rsidRDefault="00847BD7" w:rsidP="00881EF2">
      <w:pPr>
        <w:spacing w:after="0" w:line="240" w:lineRule="auto"/>
        <w:jc w:val="center"/>
        <w:rPr>
          <w:rFonts w:ascii="Garamond" w:eastAsia="Times New Roman" w:hAnsi="Garamond"/>
          <w:sz w:val="20"/>
          <w:szCs w:val="20"/>
        </w:rPr>
      </w:pPr>
    </w:p>
    <w:p w14:paraId="421111E8" w14:textId="77777777" w:rsidR="00BA0616" w:rsidRPr="002E4866" w:rsidRDefault="00BA0616" w:rsidP="00C8159D">
      <w:pPr>
        <w:pStyle w:val="NoSpacing"/>
        <w:jc w:val="right"/>
        <w:rPr>
          <w:rFonts w:ascii="Garamond" w:hAnsi="Garamond"/>
          <w:sz w:val="20"/>
          <w:szCs w:val="20"/>
        </w:rPr>
      </w:pPr>
    </w:p>
    <w:p w14:paraId="421111E9" w14:textId="3C33007A" w:rsidR="008A5FB5" w:rsidRPr="002E4866" w:rsidRDefault="008A5FB5" w:rsidP="000B3D7A">
      <w:pPr>
        <w:pStyle w:val="NoSpacing"/>
        <w:jc w:val="right"/>
        <w:rPr>
          <w:rFonts w:ascii="Garamond" w:hAnsi="Garamond"/>
          <w:sz w:val="20"/>
          <w:szCs w:val="20"/>
        </w:rPr>
      </w:pPr>
      <w:r w:rsidRPr="002E4866">
        <w:rPr>
          <w:rFonts w:ascii="Garamond" w:hAnsi="Garamond"/>
          <w:sz w:val="20"/>
          <w:szCs w:val="20"/>
        </w:rPr>
        <w:t>Çmi</w:t>
      </w:r>
      <w:r w:rsidR="006E5C4F" w:rsidRPr="002E4866">
        <w:rPr>
          <w:rFonts w:ascii="Garamond" w:hAnsi="Garamond"/>
          <w:sz w:val="20"/>
          <w:szCs w:val="20"/>
        </w:rPr>
        <w:t>mi</w:t>
      </w:r>
      <w:r w:rsidR="008F46DA" w:rsidRPr="002E4866">
        <w:rPr>
          <w:rFonts w:ascii="Garamond" w:hAnsi="Garamond"/>
          <w:sz w:val="20"/>
          <w:szCs w:val="20"/>
        </w:rPr>
        <w:t xml:space="preserve"> </w:t>
      </w:r>
      <w:r w:rsidR="002D63E9">
        <w:rPr>
          <w:rFonts w:ascii="Garamond" w:hAnsi="Garamond"/>
          <w:sz w:val="20"/>
          <w:szCs w:val="20"/>
        </w:rPr>
        <w:t>1904</w:t>
      </w:r>
      <w:bookmarkStart w:id="0" w:name="_GoBack"/>
      <w:bookmarkEnd w:id="0"/>
      <w:r w:rsidR="00A14081" w:rsidRPr="002E4866">
        <w:rPr>
          <w:rFonts w:ascii="Garamond" w:hAnsi="Garamond"/>
          <w:sz w:val="20"/>
          <w:szCs w:val="20"/>
        </w:rPr>
        <w:t xml:space="preserve"> </w:t>
      </w:r>
      <w:r w:rsidRPr="002E4866">
        <w:rPr>
          <w:rFonts w:ascii="Garamond" w:hAnsi="Garamond"/>
          <w:sz w:val="20"/>
          <w:szCs w:val="20"/>
        </w:rPr>
        <w:t>lek</w:t>
      </w:r>
      <w:r w:rsidR="00CF7600" w:rsidRPr="002E4866">
        <w:rPr>
          <w:rFonts w:ascii="Garamond" w:hAnsi="Garamond"/>
          <w:sz w:val="20"/>
          <w:szCs w:val="20"/>
        </w:rPr>
        <w:t>ë</w:t>
      </w:r>
    </w:p>
    <w:sectPr w:rsidR="008A5FB5" w:rsidRPr="002E4866" w:rsidSect="003D4C90">
      <w:headerReference w:type="default" r:id="rId17"/>
      <w:footerReference w:type="default" r:id="rId18"/>
      <w:footerReference w:type="first" r:id="rId19"/>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1111F4" w14:textId="77777777" w:rsidR="00960BC0" w:rsidRDefault="00960BC0" w:rsidP="009723E2">
      <w:pPr>
        <w:spacing w:after="0" w:line="240" w:lineRule="auto"/>
      </w:pPr>
      <w:r>
        <w:separator/>
      </w:r>
    </w:p>
  </w:endnote>
  <w:endnote w:type="continuationSeparator" w:id="0">
    <w:p w14:paraId="421111F5" w14:textId="77777777" w:rsidR="00960BC0" w:rsidRDefault="00960BC0" w:rsidP="009723E2">
      <w:pPr>
        <w:spacing w:after="0" w:line="240" w:lineRule="auto"/>
      </w:pPr>
      <w:r>
        <w:continuationSeparator/>
      </w:r>
    </w:p>
  </w:endnote>
  <w:endnote w:type="continuationNotice" w:id="1">
    <w:p w14:paraId="228CCBA5" w14:textId="77777777" w:rsidR="0073730C" w:rsidRDefault="007373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C1924" w14:textId="77777777" w:rsidR="0073730C" w:rsidRDefault="007373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111F6" w14:textId="77777777" w:rsidR="00960BC0" w:rsidRDefault="00960BC0" w:rsidP="003D4C90">
    <w:pPr>
      <w:tabs>
        <w:tab w:val="left" w:pos="1418"/>
      </w:tabs>
      <w:spacing w:after="0" w:line="240" w:lineRule="auto"/>
    </w:pPr>
    <w:r>
      <w:rPr>
        <w:noProof/>
        <w:lang w:eastAsia="sq-AL"/>
      </w:rPr>
      <mc:AlternateContent>
        <mc:Choice Requires="wps">
          <w:drawing>
            <wp:anchor distT="4294967291" distB="4294967291" distL="114300" distR="114300" simplePos="0" relativeHeight="251659264" behindDoc="0" locked="0" layoutInCell="1" allowOverlap="1" wp14:anchorId="421111FA" wp14:editId="421111FB">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20901F7"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421111F7" w14:textId="77777777" w:rsidR="00960BC0" w:rsidRPr="00CA4B50" w:rsidRDefault="00960BC0"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421111F8" w14:textId="77777777" w:rsidR="00960BC0" w:rsidRPr="009723E2" w:rsidRDefault="00960BC0" w:rsidP="00537ABF">
    <w:pPr>
      <w:tabs>
        <w:tab w:val="left" w:pos="1418"/>
      </w:tabs>
      <w:spacing w:before="18" w:after="0" w:line="240" w:lineRule="auto"/>
      <w:jc w:val="center"/>
      <w:rPr>
        <w:sz w:val="10"/>
      </w:rPr>
    </w:pPr>
  </w:p>
  <w:p w14:paraId="421111F9" w14:textId="77777777" w:rsidR="00960BC0" w:rsidRDefault="00960B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111F2" w14:textId="77777777" w:rsidR="00960BC0" w:rsidRDefault="00960BC0" w:rsidP="009723E2">
      <w:pPr>
        <w:spacing w:after="0" w:line="240" w:lineRule="auto"/>
      </w:pPr>
      <w:r>
        <w:separator/>
      </w:r>
    </w:p>
  </w:footnote>
  <w:footnote w:type="continuationSeparator" w:id="0">
    <w:p w14:paraId="421111F3" w14:textId="77777777" w:rsidR="00960BC0" w:rsidRDefault="00960BC0" w:rsidP="009723E2">
      <w:pPr>
        <w:spacing w:after="0" w:line="240" w:lineRule="auto"/>
      </w:pPr>
      <w:r>
        <w:continuationSeparator/>
      </w:r>
    </w:p>
  </w:footnote>
  <w:footnote w:type="continuationNotice" w:id="1">
    <w:p w14:paraId="66FCFD66" w14:textId="77777777" w:rsidR="0073730C" w:rsidRDefault="0073730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A1EE9" w14:textId="77777777" w:rsidR="0073730C" w:rsidRDefault="007373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93C55F8"/>
    <w:lvl w:ilvl="0">
      <w:start w:val="1"/>
      <w:numFmt w:val="decimal"/>
      <w:lvlText w:val="%1."/>
      <w:lvlJc w:val="left"/>
      <w:pPr>
        <w:tabs>
          <w:tab w:val="num" w:pos="1800"/>
        </w:tabs>
        <w:ind w:left="1800" w:hanging="360"/>
      </w:pPr>
    </w:lvl>
  </w:abstractNum>
  <w:abstractNum w:abstractNumId="1">
    <w:nsid w:val="FFFFFF7D"/>
    <w:multiLevelType w:val="singleLevel"/>
    <w:tmpl w:val="7F52D5C8"/>
    <w:lvl w:ilvl="0">
      <w:start w:val="1"/>
      <w:numFmt w:val="decimal"/>
      <w:lvlText w:val="%1."/>
      <w:lvlJc w:val="left"/>
      <w:pPr>
        <w:tabs>
          <w:tab w:val="num" w:pos="1440"/>
        </w:tabs>
        <w:ind w:left="1440" w:hanging="360"/>
      </w:pPr>
    </w:lvl>
  </w:abstractNum>
  <w:abstractNum w:abstractNumId="2">
    <w:nsid w:val="FFFFFF7E"/>
    <w:multiLevelType w:val="singleLevel"/>
    <w:tmpl w:val="CF1CDBC2"/>
    <w:lvl w:ilvl="0">
      <w:start w:val="1"/>
      <w:numFmt w:val="decimal"/>
      <w:lvlText w:val="%1."/>
      <w:lvlJc w:val="left"/>
      <w:pPr>
        <w:tabs>
          <w:tab w:val="num" w:pos="1080"/>
        </w:tabs>
        <w:ind w:left="1080" w:hanging="360"/>
      </w:pPr>
    </w:lvl>
  </w:abstractNum>
  <w:abstractNum w:abstractNumId="3">
    <w:nsid w:val="FFFFFF7F"/>
    <w:multiLevelType w:val="singleLevel"/>
    <w:tmpl w:val="026426EE"/>
    <w:lvl w:ilvl="0">
      <w:start w:val="1"/>
      <w:numFmt w:val="decimal"/>
      <w:lvlText w:val="%1."/>
      <w:lvlJc w:val="left"/>
      <w:pPr>
        <w:tabs>
          <w:tab w:val="num" w:pos="720"/>
        </w:tabs>
        <w:ind w:left="720" w:hanging="360"/>
      </w:pPr>
    </w:lvl>
  </w:abstractNum>
  <w:abstractNum w:abstractNumId="4">
    <w:nsid w:val="FFFFFF80"/>
    <w:multiLevelType w:val="singleLevel"/>
    <w:tmpl w:val="39D057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C46987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CFC088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4121BD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652FFC6"/>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07AC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C93"/>
    <w:rsid w:val="00014DAD"/>
    <w:rsid w:val="000153FE"/>
    <w:rsid w:val="000168E0"/>
    <w:rsid w:val="00016CEF"/>
    <w:rsid w:val="00017322"/>
    <w:rsid w:val="000178A3"/>
    <w:rsid w:val="00017D24"/>
    <w:rsid w:val="00017EBE"/>
    <w:rsid w:val="00017FB7"/>
    <w:rsid w:val="000203D9"/>
    <w:rsid w:val="0002046E"/>
    <w:rsid w:val="00020703"/>
    <w:rsid w:val="00020986"/>
    <w:rsid w:val="0002103B"/>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0F2"/>
    <w:rsid w:val="000268A4"/>
    <w:rsid w:val="00026D01"/>
    <w:rsid w:val="0003075C"/>
    <w:rsid w:val="00030FE1"/>
    <w:rsid w:val="000310BB"/>
    <w:rsid w:val="000310D9"/>
    <w:rsid w:val="00031C1E"/>
    <w:rsid w:val="000328E6"/>
    <w:rsid w:val="00033341"/>
    <w:rsid w:val="0003386F"/>
    <w:rsid w:val="00034328"/>
    <w:rsid w:val="00034B28"/>
    <w:rsid w:val="00034E55"/>
    <w:rsid w:val="000350B9"/>
    <w:rsid w:val="000351A9"/>
    <w:rsid w:val="0003551F"/>
    <w:rsid w:val="00036599"/>
    <w:rsid w:val="00036937"/>
    <w:rsid w:val="00036BA9"/>
    <w:rsid w:val="00036D6B"/>
    <w:rsid w:val="00037111"/>
    <w:rsid w:val="00037841"/>
    <w:rsid w:val="00040504"/>
    <w:rsid w:val="00040636"/>
    <w:rsid w:val="00041F79"/>
    <w:rsid w:val="0004275B"/>
    <w:rsid w:val="00042B3C"/>
    <w:rsid w:val="00042B9C"/>
    <w:rsid w:val="0004349D"/>
    <w:rsid w:val="000434CB"/>
    <w:rsid w:val="00043B81"/>
    <w:rsid w:val="000442C4"/>
    <w:rsid w:val="00044612"/>
    <w:rsid w:val="00044A6E"/>
    <w:rsid w:val="00045061"/>
    <w:rsid w:val="000451DF"/>
    <w:rsid w:val="0004533D"/>
    <w:rsid w:val="0004541F"/>
    <w:rsid w:val="000456E9"/>
    <w:rsid w:val="00045AC7"/>
    <w:rsid w:val="00045CB5"/>
    <w:rsid w:val="00045F15"/>
    <w:rsid w:val="00046061"/>
    <w:rsid w:val="000474AD"/>
    <w:rsid w:val="00047934"/>
    <w:rsid w:val="00047C4E"/>
    <w:rsid w:val="00050067"/>
    <w:rsid w:val="00050399"/>
    <w:rsid w:val="000509AC"/>
    <w:rsid w:val="00050DDD"/>
    <w:rsid w:val="000512F6"/>
    <w:rsid w:val="000522A0"/>
    <w:rsid w:val="000522A9"/>
    <w:rsid w:val="0005263A"/>
    <w:rsid w:val="000526C7"/>
    <w:rsid w:val="00052BD1"/>
    <w:rsid w:val="000536F6"/>
    <w:rsid w:val="00053C20"/>
    <w:rsid w:val="00054018"/>
    <w:rsid w:val="000542FA"/>
    <w:rsid w:val="0005485D"/>
    <w:rsid w:val="00055D3D"/>
    <w:rsid w:val="00055F09"/>
    <w:rsid w:val="00055F23"/>
    <w:rsid w:val="00055FB6"/>
    <w:rsid w:val="00056740"/>
    <w:rsid w:val="00057366"/>
    <w:rsid w:val="0006007A"/>
    <w:rsid w:val="00060539"/>
    <w:rsid w:val="000605A5"/>
    <w:rsid w:val="00060AA8"/>
    <w:rsid w:val="00060BCD"/>
    <w:rsid w:val="00061743"/>
    <w:rsid w:val="00061A4A"/>
    <w:rsid w:val="00061BB8"/>
    <w:rsid w:val="00061DB7"/>
    <w:rsid w:val="000620F9"/>
    <w:rsid w:val="00062163"/>
    <w:rsid w:val="000624A7"/>
    <w:rsid w:val="00062813"/>
    <w:rsid w:val="00062FE6"/>
    <w:rsid w:val="00063327"/>
    <w:rsid w:val="000634F5"/>
    <w:rsid w:val="000639FF"/>
    <w:rsid w:val="00063B12"/>
    <w:rsid w:val="00064831"/>
    <w:rsid w:val="00065898"/>
    <w:rsid w:val="00065C1C"/>
    <w:rsid w:val="00065DE7"/>
    <w:rsid w:val="000663B5"/>
    <w:rsid w:val="000663E5"/>
    <w:rsid w:val="000664E7"/>
    <w:rsid w:val="00066565"/>
    <w:rsid w:val="0006678F"/>
    <w:rsid w:val="00066989"/>
    <w:rsid w:val="000669C6"/>
    <w:rsid w:val="000675FD"/>
    <w:rsid w:val="00067DA6"/>
    <w:rsid w:val="00070034"/>
    <w:rsid w:val="00070FF5"/>
    <w:rsid w:val="0007137A"/>
    <w:rsid w:val="00071B11"/>
    <w:rsid w:val="00071BA6"/>
    <w:rsid w:val="00072C70"/>
    <w:rsid w:val="00072E5E"/>
    <w:rsid w:val="000737FB"/>
    <w:rsid w:val="00073FAB"/>
    <w:rsid w:val="000752C9"/>
    <w:rsid w:val="000759AA"/>
    <w:rsid w:val="00075CD8"/>
    <w:rsid w:val="00075DBF"/>
    <w:rsid w:val="00075E5D"/>
    <w:rsid w:val="0007607B"/>
    <w:rsid w:val="0007627C"/>
    <w:rsid w:val="00076BB1"/>
    <w:rsid w:val="00077080"/>
    <w:rsid w:val="00077207"/>
    <w:rsid w:val="00077A79"/>
    <w:rsid w:val="00077C1B"/>
    <w:rsid w:val="00080CBB"/>
    <w:rsid w:val="000818DE"/>
    <w:rsid w:val="00081EDC"/>
    <w:rsid w:val="00082111"/>
    <w:rsid w:val="000821B1"/>
    <w:rsid w:val="000821ED"/>
    <w:rsid w:val="0008248F"/>
    <w:rsid w:val="00082A88"/>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1BC"/>
    <w:rsid w:val="0009349C"/>
    <w:rsid w:val="000936A8"/>
    <w:rsid w:val="00093B8B"/>
    <w:rsid w:val="00093EAE"/>
    <w:rsid w:val="0009435D"/>
    <w:rsid w:val="0009444E"/>
    <w:rsid w:val="00094D31"/>
    <w:rsid w:val="00094FBF"/>
    <w:rsid w:val="0009533C"/>
    <w:rsid w:val="000954D5"/>
    <w:rsid w:val="00095B72"/>
    <w:rsid w:val="00095DDA"/>
    <w:rsid w:val="00096772"/>
    <w:rsid w:val="000967E5"/>
    <w:rsid w:val="000968C8"/>
    <w:rsid w:val="00096AE0"/>
    <w:rsid w:val="00096B70"/>
    <w:rsid w:val="000973D0"/>
    <w:rsid w:val="00097E78"/>
    <w:rsid w:val="000A00A0"/>
    <w:rsid w:val="000A023D"/>
    <w:rsid w:val="000A027F"/>
    <w:rsid w:val="000A02CA"/>
    <w:rsid w:val="000A0696"/>
    <w:rsid w:val="000A0DAB"/>
    <w:rsid w:val="000A1588"/>
    <w:rsid w:val="000A1BE3"/>
    <w:rsid w:val="000A350E"/>
    <w:rsid w:val="000A3709"/>
    <w:rsid w:val="000A3931"/>
    <w:rsid w:val="000A3C30"/>
    <w:rsid w:val="000A3E75"/>
    <w:rsid w:val="000A4569"/>
    <w:rsid w:val="000A4A5C"/>
    <w:rsid w:val="000A4C61"/>
    <w:rsid w:val="000A4EA4"/>
    <w:rsid w:val="000A55BF"/>
    <w:rsid w:val="000A59A9"/>
    <w:rsid w:val="000A5CE5"/>
    <w:rsid w:val="000A6F35"/>
    <w:rsid w:val="000A6FB7"/>
    <w:rsid w:val="000A73A2"/>
    <w:rsid w:val="000A7B22"/>
    <w:rsid w:val="000A7E42"/>
    <w:rsid w:val="000A7EAB"/>
    <w:rsid w:val="000B0555"/>
    <w:rsid w:val="000B0F79"/>
    <w:rsid w:val="000B10F4"/>
    <w:rsid w:val="000B133B"/>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54E"/>
    <w:rsid w:val="000C07C6"/>
    <w:rsid w:val="000C08F5"/>
    <w:rsid w:val="000C12A1"/>
    <w:rsid w:val="000C12B1"/>
    <w:rsid w:val="000C16C2"/>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148"/>
    <w:rsid w:val="000C7921"/>
    <w:rsid w:val="000D066C"/>
    <w:rsid w:val="000D0822"/>
    <w:rsid w:val="000D0E74"/>
    <w:rsid w:val="000D1049"/>
    <w:rsid w:val="000D1123"/>
    <w:rsid w:val="000D1B02"/>
    <w:rsid w:val="000D1DDE"/>
    <w:rsid w:val="000D2186"/>
    <w:rsid w:val="000D27CC"/>
    <w:rsid w:val="000D2BA5"/>
    <w:rsid w:val="000D2F59"/>
    <w:rsid w:val="000D38A1"/>
    <w:rsid w:val="000D3BB0"/>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536"/>
    <w:rsid w:val="000F772E"/>
    <w:rsid w:val="000F77AA"/>
    <w:rsid w:val="000F7ABA"/>
    <w:rsid w:val="000F7D65"/>
    <w:rsid w:val="000F7E2B"/>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6DEC"/>
    <w:rsid w:val="001078F4"/>
    <w:rsid w:val="00107D20"/>
    <w:rsid w:val="00107F13"/>
    <w:rsid w:val="001104EE"/>
    <w:rsid w:val="00110776"/>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BE7"/>
    <w:rsid w:val="00120E93"/>
    <w:rsid w:val="001217D1"/>
    <w:rsid w:val="00121E62"/>
    <w:rsid w:val="00122182"/>
    <w:rsid w:val="00122424"/>
    <w:rsid w:val="00122871"/>
    <w:rsid w:val="00123587"/>
    <w:rsid w:val="00123AC1"/>
    <w:rsid w:val="00124346"/>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DC9"/>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347"/>
    <w:rsid w:val="0013765A"/>
    <w:rsid w:val="00137E5B"/>
    <w:rsid w:val="00137EDB"/>
    <w:rsid w:val="00140616"/>
    <w:rsid w:val="001411C5"/>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0DDB"/>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832"/>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7EC"/>
    <w:rsid w:val="001659B5"/>
    <w:rsid w:val="00165CB0"/>
    <w:rsid w:val="001660BC"/>
    <w:rsid w:val="00166496"/>
    <w:rsid w:val="0016677D"/>
    <w:rsid w:val="00167253"/>
    <w:rsid w:val="001677EE"/>
    <w:rsid w:val="00167A42"/>
    <w:rsid w:val="0017006F"/>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3D"/>
    <w:rsid w:val="001772AD"/>
    <w:rsid w:val="001775F3"/>
    <w:rsid w:val="00177783"/>
    <w:rsid w:val="00177960"/>
    <w:rsid w:val="00177C9F"/>
    <w:rsid w:val="00180290"/>
    <w:rsid w:val="001808C8"/>
    <w:rsid w:val="00180CA4"/>
    <w:rsid w:val="00181ABC"/>
    <w:rsid w:val="00181BEF"/>
    <w:rsid w:val="00181D6D"/>
    <w:rsid w:val="00181FC4"/>
    <w:rsid w:val="00182CB5"/>
    <w:rsid w:val="0018308B"/>
    <w:rsid w:val="001830ED"/>
    <w:rsid w:val="00183563"/>
    <w:rsid w:val="00183BE9"/>
    <w:rsid w:val="00183F2E"/>
    <w:rsid w:val="00183FE4"/>
    <w:rsid w:val="00184193"/>
    <w:rsid w:val="001841D7"/>
    <w:rsid w:val="001845A1"/>
    <w:rsid w:val="00184A44"/>
    <w:rsid w:val="00184C4A"/>
    <w:rsid w:val="00184F7C"/>
    <w:rsid w:val="00184FF4"/>
    <w:rsid w:val="00185E0A"/>
    <w:rsid w:val="001867FA"/>
    <w:rsid w:val="00186A07"/>
    <w:rsid w:val="00186D1B"/>
    <w:rsid w:val="00186ECB"/>
    <w:rsid w:val="0018725A"/>
    <w:rsid w:val="001878A6"/>
    <w:rsid w:val="0018797D"/>
    <w:rsid w:val="00190355"/>
    <w:rsid w:val="00190954"/>
    <w:rsid w:val="00190AEC"/>
    <w:rsid w:val="00190DBB"/>
    <w:rsid w:val="00191198"/>
    <w:rsid w:val="00191217"/>
    <w:rsid w:val="0019125E"/>
    <w:rsid w:val="00191647"/>
    <w:rsid w:val="00191A58"/>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6F28"/>
    <w:rsid w:val="0019779E"/>
    <w:rsid w:val="001A028B"/>
    <w:rsid w:val="001A1D21"/>
    <w:rsid w:val="001A20A2"/>
    <w:rsid w:val="001A22BF"/>
    <w:rsid w:val="001A2EFA"/>
    <w:rsid w:val="001A2F54"/>
    <w:rsid w:val="001A3356"/>
    <w:rsid w:val="001A346B"/>
    <w:rsid w:val="001A3A92"/>
    <w:rsid w:val="001A3BDF"/>
    <w:rsid w:val="001A4446"/>
    <w:rsid w:val="001A4665"/>
    <w:rsid w:val="001A49A6"/>
    <w:rsid w:val="001A59FF"/>
    <w:rsid w:val="001A6783"/>
    <w:rsid w:val="001A724A"/>
    <w:rsid w:val="001A769E"/>
    <w:rsid w:val="001A79DD"/>
    <w:rsid w:val="001A7AAF"/>
    <w:rsid w:val="001A7D85"/>
    <w:rsid w:val="001B0F5D"/>
    <w:rsid w:val="001B17F0"/>
    <w:rsid w:val="001B23D0"/>
    <w:rsid w:val="001B274B"/>
    <w:rsid w:val="001B299F"/>
    <w:rsid w:val="001B29E3"/>
    <w:rsid w:val="001B3882"/>
    <w:rsid w:val="001B421C"/>
    <w:rsid w:val="001B42DD"/>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4A7"/>
    <w:rsid w:val="001C397F"/>
    <w:rsid w:val="001C3D9D"/>
    <w:rsid w:val="001C543A"/>
    <w:rsid w:val="001C5762"/>
    <w:rsid w:val="001C5DD0"/>
    <w:rsid w:val="001C651A"/>
    <w:rsid w:val="001C6B28"/>
    <w:rsid w:val="001C6E08"/>
    <w:rsid w:val="001C6F49"/>
    <w:rsid w:val="001C7B00"/>
    <w:rsid w:val="001D1942"/>
    <w:rsid w:val="001D1AAB"/>
    <w:rsid w:val="001D1D68"/>
    <w:rsid w:val="001D2273"/>
    <w:rsid w:val="001D3064"/>
    <w:rsid w:val="001D3542"/>
    <w:rsid w:val="001D3597"/>
    <w:rsid w:val="001D377C"/>
    <w:rsid w:val="001D37F2"/>
    <w:rsid w:val="001D3B98"/>
    <w:rsid w:val="001D3E8A"/>
    <w:rsid w:val="001D40F9"/>
    <w:rsid w:val="001D41A2"/>
    <w:rsid w:val="001D4255"/>
    <w:rsid w:val="001D5526"/>
    <w:rsid w:val="001D5637"/>
    <w:rsid w:val="001D5F4A"/>
    <w:rsid w:val="001D641F"/>
    <w:rsid w:val="001D6D2F"/>
    <w:rsid w:val="001D6DAA"/>
    <w:rsid w:val="001D773A"/>
    <w:rsid w:val="001D7C28"/>
    <w:rsid w:val="001D7D5F"/>
    <w:rsid w:val="001E0084"/>
    <w:rsid w:val="001E172B"/>
    <w:rsid w:val="001E1DE6"/>
    <w:rsid w:val="001E20DD"/>
    <w:rsid w:val="001E2467"/>
    <w:rsid w:val="001E261C"/>
    <w:rsid w:val="001E2F65"/>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97"/>
    <w:rsid w:val="001E6EAF"/>
    <w:rsid w:val="001E78BF"/>
    <w:rsid w:val="001E7D8D"/>
    <w:rsid w:val="001F00DB"/>
    <w:rsid w:val="001F022D"/>
    <w:rsid w:val="001F0538"/>
    <w:rsid w:val="001F05CB"/>
    <w:rsid w:val="001F07DD"/>
    <w:rsid w:val="001F099E"/>
    <w:rsid w:val="001F0F28"/>
    <w:rsid w:val="001F10BA"/>
    <w:rsid w:val="001F14B4"/>
    <w:rsid w:val="001F192E"/>
    <w:rsid w:val="001F1C26"/>
    <w:rsid w:val="001F23E8"/>
    <w:rsid w:val="001F2585"/>
    <w:rsid w:val="001F2643"/>
    <w:rsid w:val="001F28E9"/>
    <w:rsid w:val="001F3455"/>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2E0"/>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07DDE"/>
    <w:rsid w:val="0021040B"/>
    <w:rsid w:val="002104CD"/>
    <w:rsid w:val="00211F33"/>
    <w:rsid w:val="002124BE"/>
    <w:rsid w:val="00212599"/>
    <w:rsid w:val="002128F8"/>
    <w:rsid w:val="00212B21"/>
    <w:rsid w:val="00213398"/>
    <w:rsid w:val="00214153"/>
    <w:rsid w:val="00214D68"/>
    <w:rsid w:val="00215A5A"/>
    <w:rsid w:val="00215F2B"/>
    <w:rsid w:val="00215F6F"/>
    <w:rsid w:val="0021634D"/>
    <w:rsid w:val="0021659F"/>
    <w:rsid w:val="00216710"/>
    <w:rsid w:val="00216911"/>
    <w:rsid w:val="00216A9C"/>
    <w:rsid w:val="00216CE3"/>
    <w:rsid w:val="00217598"/>
    <w:rsid w:val="002175B1"/>
    <w:rsid w:val="002177F4"/>
    <w:rsid w:val="0021793D"/>
    <w:rsid w:val="00217B45"/>
    <w:rsid w:val="00217B54"/>
    <w:rsid w:val="00217F37"/>
    <w:rsid w:val="00220254"/>
    <w:rsid w:val="00220419"/>
    <w:rsid w:val="0022042B"/>
    <w:rsid w:val="0022044F"/>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6CC"/>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4778"/>
    <w:rsid w:val="002352D7"/>
    <w:rsid w:val="0023559C"/>
    <w:rsid w:val="00235E7E"/>
    <w:rsid w:val="00235F3A"/>
    <w:rsid w:val="002362CF"/>
    <w:rsid w:val="00236AAB"/>
    <w:rsid w:val="00236F4F"/>
    <w:rsid w:val="0023773F"/>
    <w:rsid w:val="00237F8C"/>
    <w:rsid w:val="00240624"/>
    <w:rsid w:val="00240F27"/>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A0D"/>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0F"/>
    <w:rsid w:val="00261270"/>
    <w:rsid w:val="002616E3"/>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67C95"/>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80E"/>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4B9"/>
    <w:rsid w:val="00285DA2"/>
    <w:rsid w:val="00286031"/>
    <w:rsid w:val="0028668D"/>
    <w:rsid w:val="002867EF"/>
    <w:rsid w:val="00286A4B"/>
    <w:rsid w:val="00287143"/>
    <w:rsid w:val="00287D6D"/>
    <w:rsid w:val="00287D70"/>
    <w:rsid w:val="0029056C"/>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0B50"/>
    <w:rsid w:val="002A14D5"/>
    <w:rsid w:val="002A15C1"/>
    <w:rsid w:val="002A1B32"/>
    <w:rsid w:val="002A1E1D"/>
    <w:rsid w:val="002A21CF"/>
    <w:rsid w:val="002A23FD"/>
    <w:rsid w:val="002A2632"/>
    <w:rsid w:val="002A281D"/>
    <w:rsid w:val="002A2EB5"/>
    <w:rsid w:val="002A353A"/>
    <w:rsid w:val="002A35CC"/>
    <w:rsid w:val="002A3849"/>
    <w:rsid w:val="002A3F57"/>
    <w:rsid w:val="002A4012"/>
    <w:rsid w:val="002A402E"/>
    <w:rsid w:val="002A4CA5"/>
    <w:rsid w:val="002A4F69"/>
    <w:rsid w:val="002A55C7"/>
    <w:rsid w:val="002A57A2"/>
    <w:rsid w:val="002A5CE0"/>
    <w:rsid w:val="002A5E8B"/>
    <w:rsid w:val="002A5F54"/>
    <w:rsid w:val="002A60C3"/>
    <w:rsid w:val="002A611D"/>
    <w:rsid w:val="002A6140"/>
    <w:rsid w:val="002A614B"/>
    <w:rsid w:val="002A648B"/>
    <w:rsid w:val="002A6826"/>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A80"/>
    <w:rsid w:val="002B3C91"/>
    <w:rsid w:val="002B3DAF"/>
    <w:rsid w:val="002B3E00"/>
    <w:rsid w:val="002B40F2"/>
    <w:rsid w:val="002B444B"/>
    <w:rsid w:val="002B45B8"/>
    <w:rsid w:val="002B4738"/>
    <w:rsid w:val="002B52D2"/>
    <w:rsid w:val="002B56F3"/>
    <w:rsid w:val="002B57B8"/>
    <w:rsid w:val="002B5EF5"/>
    <w:rsid w:val="002B68A0"/>
    <w:rsid w:val="002B6A6F"/>
    <w:rsid w:val="002B6BEF"/>
    <w:rsid w:val="002B6C6F"/>
    <w:rsid w:val="002B79A2"/>
    <w:rsid w:val="002B7F68"/>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5AD"/>
    <w:rsid w:val="002C4830"/>
    <w:rsid w:val="002C4FD7"/>
    <w:rsid w:val="002C5143"/>
    <w:rsid w:val="002C51E6"/>
    <w:rsid w:val="002C5897"/>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868"/>
    <w:rsid w:val="002D19BF"/>
    <w:rsid w:val="002D2171"/>
    <w:rsid w:val="002D2397"/>
    <w:rsid w:val="002D27FA"/>
    <w:rsid w:val="002D2E87"/>
    <w:rsid w:val="002D3024"/>
    <w:rsid w:val="002D33A2"/>
    <w:rsid w:val="002D3BF0"/>
    <w:rsid w:val="002D406E"/>
    <w:rsid w:val="002D44B0"/>
    <w:rsid w:val="002D46D0"/>
    <w:rsid w:val="002D474D"/>
    <w:rsid w:val="002D496C"/>
    <w:rsid w:val="002D527F"/>
    <w:rsid w:val="002D574F"/>
    <w:rsid w:val="002D57FD"/>
    <w:rsid w:val="002D6260"/>
    <w:rsid w:val="002D63E9"/>
    <w:rsid w:val="002D688B"/>
    <w:rsid w:val="002D6987"/>
    <w:rsid w:val="002D6E62"/>
    <w:rsid w:val="002E0669"/>
    <w:rsid w:val="002E0D1B"/>
    <w:rsid w:val="002E11A8"/>
    <w:rsid w:val="002E18B4"/>
    <w:rsid w:val="002E1B5B"/>
    <w:rsid w:val="002E2680"/>
    <w:rsid w:val="002E2722"/>
    <w:rsid w:val="002E2743"/>
    <w:rsid w:val="002E28F9"/>
    <w:rsid w:val="002E2A5B"/>
    <w:rsid w:val="002E3862"/>
    <w:rsid w:val="002E3907"/>
    <w:rsid w:val="002E3BC5"/>
    <w:rsid w:val="002E3ECA"/>
    <w:rsid w:val="002E4866"/>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17E"/>
    <w:rsid w:val="002F64B8"/>
    <w:rsid w:val="002F6997"/>
    <w:rsid w:val="002F6A0F"/>
    <w:rsid w:val="002F71E6"/>
    <w:rsid w:val="002F73E1"/>
    <w:rsid w:val="002F79BE"/>
    <w:rsid w:val="002F7B81"/>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E60"/>
    <w:rsid w:val="00311F45"/>
    <w:rsid w:val="003129AC"/>
    <w:rsid w:val="00312DF8"/>
    <w:rsid w:val="00313EF2"/>
    <w:rsid w:val="00313FCE"/>
    <w:rsid w:val="00314424"/>
    <w:rsid w:val="0031488F"/>
    <w:rsid w:val="00314892"/>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752"/>
    <w:rsid w:val="00322856"/>
    <w:rsid w:val="003229BB"/>
    <w:rsid w:val="00323634"/>
    <w:rsid w:val="00323B48"/>
    <w:rsid w:val="00324150"/>
    <w:rsid w:val="003243D9"/>
    <w:rsid w:val="00324D67"/>
    <w:rsid w:val="00324DE2"/>
    <w:rsid w:val="00324F05"/>
    <w:rsid w:val="00325278"/>
    <w:rsid w:val="003253D1"/>
    <w:rsid w:val="003259E0"/>
    <w:rsid w:val="00326040"/>
    <w:rsid w:val="00326262"/>
    <w:rsid w:val="00326E2A"/>
    <w:rsid w:val="003272BA"/>
    <w:rsid w:val="00327317"/>
    <w:rsid w:val="00327336"/>
    <w:rsid w:val="003273FD"/>
    <w:rsid w:val="003309C7"/>
    <w:rsid w:val="00330D82"/>
    <w:rsid w:val="00331353"/>
    <w:rsid w:val="003314A6"/>
    <w:rsid w:val="003329CA"/>
    <w:rsid w:val="00332B5D"/>
    <w:rsid w:val="00332B66"/>
    <w:rsid w:val="00332DE4"/>
    <w:rsid w:val="00333150"/>
    <w:rsid w:val="00333201"/>
    <w:rsid w:val="00333BA1"/>
    <w:rsid w:val="00333BA8"/>
    <w:rsid w:val="00333F2B"/>
    <w:rsid w:val="003343C6"/>
    <w:rsid w:val="003356FC"/>
    <w:rsid w:val="00335872"/>
    <w:rsid w:val="00335B55"/>
    <w:rsid w:val="003363BD"/>
    <w:rsid w:val="00336650"/>
    <w:rsid w:val="00336BAF"/>
    <w:rsid w:val="003371E1"/>
    <w:rsid w:val="0033721B"/>
    <w:rsid w:val="00337487"/>
    <w:rsid w:val="00340141"/>
    <w:rsid w:val="00340255"/>
    <w:rsid w:val="003404F2"/>
    <w:rsid w:val="00341108"/>
    <w:rsid w:val="003412C4"/>
    <w:rsid w:val="003413CB"/>
    <w:rsid w:val="003416A0"/>
    <w:rsid w:val="00341F93"/>
    <w:rsid w:val="0034232E"/>
    <w:rsid w:val="0034279F"/>
    <w:rsid w:val="00342999"/>
    <w:rsid w:val="003429C9"/>
    <w:rsid w:val="00343FF0"/>
    <w:rsid w:val="00344003"/>
    <w:rsid w:val="00344FFF"/>
    <w:rsid w:val="0034579A"/>
    <w:rsid w:val="0034585F"/>
    <w:rsid w:val="00345B01"/>
    <w:rsid w:val="00346514"/>
    <w:rsid w:val="00346B67"/>
    <w:rsid w:val="00346FE1"/>
    <w:rsid w:val="00347478"/>
    <w:rsid w:val="00347E4D"/>
    <w:rsid w:val="003500DD"/>
    <w:rsid w:val="00350167"/>
    <w:rsid w:val="00350318"/>
    <w:rsid w:val="00350368"/>
    <w:rsid w:val="00350873"/>
    <w:rsid w:val="00350EBB"/>
    <w:rsid w:val="003514AF"/>
    <w:rsid w:val="00351531"/>
    <w:rsid w:val="00351A94"/>
    <w:rsid w:val="0035202C"/>
    <w:rsid w:val="00352202"/>
    <w:rsid w:val="003528EC"/>
    <w:rsid w:val="003529E4"/>
    <w:rsid w:val="00352F03"/>
    <w:rsid w:val="0035353A"/>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916"/>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056"/>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822"/>
    <w:rsid w:val="00380A44"/>
    <w:rsid w:val="00380BE5"/>
    <w:rsid w:val="00380F5B"/>
    <w:rsid w:val="00380FBC"/>
    <w:rsid w:val="00381B23"/>
    <w:rsid w:val="00381C86"/>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856"/>
    <w:rsid w:val="00387968"/>
    <w:rsid w:val="00387C43"/>
    <w:rsid w:val="00387E37"/>
    <w:rsid w:val="00387E5F"/>
    <w:rsid w:val="003913A1"/>
    <w:rsid w:val="003917A5"/>
    <w:rsid w:val="003919C1"/>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296"/>
    <w:rsid w:val="003B02A1"/>
    <w:rsid w:val="003B0B45"/>
    <w:rsid w:val="003B0BBF"/>
    <w:rsid w:val="003B0C68"/>
    <w:rsid w:val="003B10C5"/>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1A7"/>
    <w:rsid w:val="003C12F0"/>
    <w:rsid w:val="003C23AF"/>
    <w:rsid w:val="003C2978"/>
    <w:rsid w:val="003C2FC3"/>
    <w:rsid w:val="003C3B08"/>
    <w:rsid w:val="003C3B85"/>
    <w:rsid w:val="003C3CB7"/>
    <w:rsid w:val="003C3FA8"/>
    <w:rsid w:val="003C4B10"/>
    <w:rsid w:val="003C4F06"/>
    <w:rsid w:val="003C558F"/>
    <w:rsid w:val="003C58DA"/>
    <w:rsid w:val="003C599C"/>
    <w:rsid w:val="003C5C23"/>
    <w:rsid w:val="003C5E0D"/>
    <w:rsid w:val="003C62FF"/>
    <w:rsid w:val="003C64A6"/>
    <w:rsid w:val="003C671A"/>
    <w:rsid w:val="003C6992"/>
    <w:rsid w:val="003C6AE3"/>
    <w:rsid w:val="003C77E9"/>
    <w:rsid w:val="003C7A12"/>
    <w:rsid w:val="003D0173"/>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208"/>
    <w:rsid w:val="003D43EB"/>
    <w:rsid w:val="003D4470"/>
    <w:rsid w:val="003D4648"/>
    <w:rsid w:val="003D475C"/>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E7C31"/>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ADB"/>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20E"/>
    <w:rsid w:val="00406332"/>
    <w:rsid w:val="00406A34"/>
    <w:rsid w:val="0040744E"/>
    <w:rsid w:val="004077AD"/>
    <w:rsid w:val="00407A15"/>
    <w:rsid w:val="00407C86"/>
    <w:rsid w:val="00407E08"/>
    <w:rsid w:val="00410146"/>
    <w:rsid w:val="00410419"/>
    <w:rsid w:val="00410BAF"/>
    <w:rsid w:val="00410CA0"/>
    <w:rsid w:val="004112A0"/>
    <w:rsid w:val="00411D30"/>
    <w:rsid w:val="004120F8"/>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0BC"/>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834"/>
    <w:rsid w:val="00430B33"/>
    <w:rsid w:val="00430F0E"/>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63F5"/>
    <w:rsid w:val="00436453"/>
    <w:rsid w:val="00437195"/>
    <w:rsid w:val="00437424"/>
    <w:rsid w:val="0043743E"/>
    <w:rsid w:val="00437EFB"/>
    <w:rsid w:val="004402BE"/>
    <w:rsid w:val="004408CE"/>
    <w:rsid w:val="00441146"/>
    <w:rsid w:val="00441D7A"/>
    <w:rsid w:val="00441DDD"/>
    <w:rsid w:val="00442101"/>
    <w:rsid w:val="00443D75"/>
    <w:rsid w:val="0044403B"/>
    <w:rsid w:val="0044418B"/>
    <w:rsid w:val="004443BD"/>
    <w:rsid w:val="00444450"/>
    <w:rsid w:val="00444E9A"/>
    <w:rsid w:val="0044532A"/>
    <w:rsid w:val="00445F92"/>
    <w:rsid w:val="00446179"/>
    <w:rsid w:val="00446453"/>
    <w:rsid w:val="00446660"/>
    <w:rsid w:val="004469E5"/>
    <w:rsid w:val="00446D64"/>
    <w:rsid w:val="00446DFB"/>
    <w:rsid w:val="0044760D"/>
    <w:rsid w:val="00447C71"/>
    <w:rsid w:val="00447DBF"/>
    <w:rsid w:val="0045081C"/>
    <w:rsid w:val="004509CD"/>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0D7"/>
    <w:rsid w:val="0046412F"/>
    <w:rsid w:val="00464665"/>
    <w:rsid w:val="0046479E"/>
    <w:rsid w:val="0046582F"/>
    <w:rsid w:val="004658F7"/>
    <w:rsid w:val="00465E33"/>
    <w:rsid w:val="004663C9"/>
    <w:rsid w:val="004664D2"/>
    <w:rsid w:val="004665C4"/>
    <w:rsid w:val="004667C1"/>
    <w:rsid w:val="00466ADC"/>
    <w:rsid w:val="00467BAB"/>
    <w:rsid w:val="00467BFF"/>
    <w:rsid w:val="00470088"/>
    <w:rsid w:val="004701E9"/>
    <w:rsid w:val="00470495"/>
    <w:rsid w:val="00470637"/>
    <w:rsid w:val="00471537"/>
    <w:rsid w:val="00472140"/>
    <w:rsid w:val="004727AA"/>
    <w:rsid w:val="0047297F"/>
    <w:rsid w:val="00472B10"/>
    <w:rsid w:val="00472D17"/>
    <w:rsid w:val="00472D30"/>
    <w:rsid w:val="00472E02"/>
    <w:rsid w:val="00473102"/>
    <w:rsid w:val="00473401"/>
    <w:rsid w:val="00473704"/>
    <w:rsid w:val="00473869"/>
    <w:rsid w:val="00473DDF"/>
    <w:rsid w:val="00474152"/>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B18"/>
    <w:rsid w:val="00495F8C"/>
    <w:rsid w:val="00496607"/>
    <w:rsid w:val="0049689F"/>
    <w:rsid w:val="004969BE"/>
    <w:rsid w:val="00496CAA"/>
    <w:rsid w:val="00497164"/>
    <w:rsid w:val="004974EE"/>
    <w:rsid w:val="004977CC"/>
    <w:rsid w:val="004978EE"/>
    <w:rsid w:val="00497E22"/>
    <w:rsid w:val="00497F51"/>
    <w:rsid w:val="004A0935"/>
    <w:rsid w:val="004A0D92"/>
    <w:rsid w:val="004A0E08"/>
    <w:rsid w:val="004A1499"/>
    <w:rsid w:val="004A1501"/>
    <w:rsid w:val="004A1E63"/>
    <w:rsid w:val="004A2231"/>
    <w:rsid w:val="004A227F"/>
    <w:rsid w:val="004A228C"/>
    <w:rsid w:val="004A240F"/>
    <w:rsid w:val="004A24A3"/>
    <w:rsid w:val="004A299A"/>
    <w:rsid w:val="004A2C33"/>
    <w:rsid w:val="004A2EFD"/>
    <w:rsid w:val="004A316D"/>
    <w:rsid w:val="004A399A"/>
    <w:rsid w:val="004A3B6D"/>
    <w:rsid w:val="004A3D12"/>
    <w:rsid w:val="004A3E6B"/>
    <w:rsid w:val="004A408F"/>
    <w:rsid w:val="004A40AC"/>
    <w:rsid w:val="004A466B"/>
    <w:rsid w:val="004A4DEF"/>
    <w:rsid w:val="004A5D3B"/>
    <w:rsid w:val="004A5E13"/>
    <w:rsid w:val="004A5E9E"/>
    <w:rsid w:val="004A600E"/>
    <w:rsid w:val="004A6A8A"/>
    <w:rsid w:val="004A6B05"/>
    <w:rsid w:val="004A6B57"/>
    <w:rsid w:val="004A6CBC"/>
    <w:rsid w:val="004A74E5"/>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0EBD"/>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7BB"/>
    <w:rsid w:val="004C7931"/>
    <w:rsid w:val="004D006F"/>
    <w:rsid w:val="004D014E"/>
    <w:rsid w:val="004D0D29"/>
    <w:rsid w:val="004D1111"/>
    <w:rsid w:val="004D1854"/>
    <w:rsid w:val="004D26E2"/>
    <w:rsid w:val="004D2ACE"/>
    <w:rsid w:val="004D2F1B"/>
    <w:rsid w:val="004D3164"/>
    <w:rsid w:val="004D3663"/>
    <w:rsid w:val="004D4097"/>
    <w:rsid w:val="004D41CE"/>
    <w:rsid w:val="004D50FB"/>
    <w:rsid w:val="004D53A4"/>
    <w:rsid w:val="004D5A2A"/>
    <w:rsid w:val="004D622A"/>
    <w:rsid w:val="004D69F6"/>
    <w:rsid w:val="004D6AA5"/>
    <w:rsid w:val="004D7726"/>
    <w:rsid w:val="004D7877"/>
    <w:rsid w:val="004D7BA6"/>
    <w:rsid w:val="004E011C"/>
    <w:rsid w:val="004E0E6D"/>
    <w:rsid w:val="004E19AF"/>
    <w:rsid w:val="004E1CC7"/>
    <w:rsid w:val="004E21CC"/>
    <w:rsid w:val="004E2319"/>
    <w:rsid w:val="004E271C"/>
    <w:rsid w:val="004E2FF7"/>
    <w:rsid w:val="004E3042"/>
    <w:rsid w:val="004E3337"/>
    <w:rsid w:val="004E33D9"/>
    <w:rsid w:val="004E3A9A"/>
    <w:rsid w:val="004E3D16"/>
    <w:rsid w:val="004E5849"/>
    <w:rsid w:val="004E5CF7"/>
    <w:rsid w:val="004E69C1"/>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2CFF"/>
    <w:rsid w:val="005031DE"/>
    <w:rsid w:val="005031EE"/>
    <w:rsid w:val="00503536"/>
    <w:rsid w:val="005036B8"/>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419"/>
    <w:rsid w:val="00514728"/>
    <w:rsid w:val="0051495E"/>
    <w:rsid w:val="00514A67"/>
    <w:rsid w:val="00514B82"/>
    <w:rsid w:val="005154B0"/>
    <w:rsid w:val="00515741"/>
    <w:rsid w:val="0051585E"/>
    <w:rsid w:val="00515BAE"/>
    <w:rsid w:val="0051621E"/>
    <w:rsid w:val="00516EFC"/>
    <w:rsid w:val="005176A4"/>
    <w:rsid w:val="005203B8"/>
    <w:rsid w:val="005204C5"/>
    <w:rsid w:val="00520C5A"/>
    <w:rsid w:val="00520E2A"/>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C1E"/>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39B"/>
    <w:rsid w:val="0054140A"/>
    <w:rsid w:val="00541697"/>
    <w:rsid w:val="00541715"/>
    <w:rsid w:val="00541EE7"/>
    <w:rsid w:val="005423E1"/>
    <w:rsid w:val="0054244C"/>
    <w:rsid w:val="00542A90"/>
    <w:rsid w:val="00542B00"/>
    <w:rsid w:val="0054315C"/>
    <w:rsid w:val="00543170"/>
    <w:rsid w:val="00543272"/>
    <w:rsid w:val="0054371A"/>
    <w:rsid w:val="00543789"/>
    <w:rsid w:val="00543DEA"/>
    <w:rsid w:val="00543F88"/>
    <w:rsid w:val="00543FF1"/>
    <w:rsid w:val="00544C0C"/>
    <w:rsid w:val="00544F1E"/>
    <w:rsid w:val="00545778"/>
    <w:rsid w:val="00545EB8"/>
    <w:rsid w:val="00546503"/>
    <w:rsid w:val="00546A07"/>
    <w:rsid w:val="00546DC6"/>
    <w:rsid w:val="005471DA"/>
    <w:rsid w:val="00547950"/>
    <w:rsid w:val="00547BDB"/>
    <w:rsid w:val="00550E32"/>
    <w:rsid w:val="005513BA"/>
    <w:rsid w:val="005516A4"/>
    <w:rsid w:val="0055242B"/>
    <w:rsid w:val="005533B3"/>
    <w:rsid w:val="00553B47"/>
    <w:rsid w:val="00553CD6"/>
    <w:rsid w:val="00553EC5"/>
    <w:rsid w:val="00554776"/>
    <w:rsid w:val="00554E02"/>
    <w:rsid w:val="005555EE"/>
    <w:rsid w:val="00555638"/>
    <w:rsid w:val="005558B4"/>
    <w:rsid w:val="005558CA"/>
    <w:rsid w:val="005559F9"/>
    <w:rsid w:val="00555B6C"/>
    <w:rsid w:val="0055608F"/>
    <w:rsid w:val="00556588"/>
    <w:rsid w:val="00557468"/>
    <w:rsid w:val="0055761F"/>
    <w:rsid w:val="005577CA"/>
    <w:rsid w:val="0055780D"/>
    <w:rsid w:val="005603AD"/>
    <w:rsid w:val="0056087B"/>
    <w:rsid w:val="00560A2C"/>
    <w:rsid w:val="00561560"/>
    <w:rsid w:val="00561593"/>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7CB"/>
    <w:rsid w:val="00566C06"/>
    <w:rsid w:val="00566E05"/>
    <w:rsid w:val="00566E87"/>
    <w:rsid w:val="005671ED"/>
    <w:rsid w:val="00567348"/>
    <w:rsid w:val="005673FD"/>
    <w:rsid w:val="00567500"/>
    <w:rsid w:val="00567524"/>
    <w:rsid w:val="005675C7"/>
    <w:rsid w:val="00567B94"/>
    <w:rsid w:val="00567F60"/>
    <w:rsid w:val="005701B9"/>
    <w:rsid w:val="005709E2"/>
    <w:rsid w:val="00570D9C"/>
    <w:rsid w:val="0057152F"/>
    <w:rsid w:val="00571DAC"/>
    <w:rsid w:val="0057295E"/>
    <w:rsid w:val="00572CCA"/>
    <w:rsid w:val="00572D9F"/>
    <w:rsid w:val="0057308C"/>
    <w:rsid w:val="00573618"/>
    <w:rsid w:val="00574BB4"/>
    <w:rsid w:val="00575006"/>
    <w:rsid w:val="00575345"/>
    <w:rsid w:val="0057557A"/>
    <w:rsid w:val="0057561A"/>
    <w:rsid w:val="00575A68"/>
    <w:rsid w:val="00575B67"/>
    <w:rsid w:val="00575C61"/>
    <w:rsid w:val="00575D05"/>
    <w:rsid w:val="0057628D"/>
    <w:rsid w:val="00576684"/>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867"/>
    <w:rsid w:val="00587D77"/>
    <w:rsid w:val="005903EF"/>
    <w:rsid w:val="005906F9"/>
    <w:rsid w:val="00590840"/>
    <w:rsid w:val="0059087A"/>
    <w:rsid w:val="00591A3D"/>
    <w:rsid w:val="0059230E"/>
    <w:rsid w:val="005924C4"/>
    <w:rsid w:val="005924F9"/>
    <w:rsid w:val="0059261A"/>
    <w:rsid w:val="005933D8"/>
    <w:rsid w:val="00593BE6"/>
    <w:rsid w:val="00593DCA"/>
    <w:rsid w:val="00594045"/>
    <w:rsid w:val="0059482A"/>
    <w:rsid w:val="005949D7"/>
    <w:rsid w:val="00594C12"/>
    <w:rsid w:val="00594E76"/>
    <w:rsid w:val="00594FE8"/>
    <w:rsid w:val="005951C8"/>
    <w:rsid w:val="0059574C"/>
    <w:rsid w:val="00595FAB"/>
    <w:rsid w:val="00596BA2"/>
    <w:rsid w:val="00596CBB"/>
    <w:rsid w:val="00596E16"/>
    <w:rsid w:val="00597A6D"/>
    <w:rsid w:val="005A0001"/>
    <w:rsid w:val="005A076A"/>
    <w:rsid w:val="005A08AE"/>
    <w:rsid w:val="005A151A"/>
    <w:rsid w:val="005A1897"/>
    <w:rsid w:val="005A1915"/>
    <w:rsid w:val="005A2C4C"/>
    <w:rsid w:val="005A2D7F"/>
    <w:rsid w:val="005A38BD"/>
    <w:rsid w:val="005A3A11"/>
    <w:rsid w:val="005A4107"/>
    <w:rsid w:val="005A4332"/>
    <w:rsid w:val="005A4661"/>
    <w:rsid w:val="005A4872"/>
    <w:rsid w:val="005A50AA"/>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11F"/>
    <w:rsid w:val="005E443E"/>
    <w:rsid w:val="005E4498"/>
    <w:rsid w:val="005E48B9"/>
    <w:rsid w:val="005E491B"/>
    <w:rsid w:val="005E4962"/>
    <w:rsid w:val="005E56C0"/>
    <w:rsid w:val="005E5D19"/>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5CD"/>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622"/>
    <w:rsid w:val="00607E5C"/>
    <w:rsid w:val="00610259"/>
    <w:rsid w:val="00610440"/>
    <w:rsid w:val="0061080E"/>
    <w:rsid w:val="0061082C"/>
    <w:rsid w:val="00611136"/>
    <w:rsid w:val="006116FD"/>
    <w:rsid w:val="00611A87"/>
    <w:rsid w:val="00611D3F"/>
    <w:rsid w:val="00612C6A"/>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94E"/>
    <w:rsid w:val="00623979"/>
    <w:rsid w:val="00623DF5"/>
    <w:rsid w:val="00623F5E"/>
    <w:rsid w:val="006242B6"/>
    <w:rsid w:val="0062447F"/>
    <w:rsid w:val="006249E7"/>
    <w:rsid w:val="00624A57"/>
    <w:rsid w:val="00624AA2"/>
    <w:rsid w:val="00624B2F"/>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161"/>
    <w:rsid w:val="006417A5"/>
    <w:rsid w:val="00641AC6"/>
    <w:rsid w:val="00641DBE"/>
    <w:rsid w:val="0064283E"/>
    <w:rsid w:val="006429B0"/>
    <w:rsid w:val="00642D80"/>
    <w:rsid w:val="006430A6"/>
    <w:rsid w:val="00643231"/>
    <w:rsid w:val="00643E9E"/>
    <w:rsid w:val="00643FA2"/>
    <w:rsid w:val="00644006"/>
    <w:rsid w:val="0064412E"/>
    <w:rsid w:val="00644607"/>
    <w:rsid w:val="00644BE3"/>
    <w:rsid w:val="00644BEA"/>
    <w:rsid w:val="00644C3F"/>
    <w:rsid w:val="00644EF7"/>
    <w:rsid w:val="00645398"/>
    <w:rsid w:val="0064552F"/>
    <w:rsid w:val="006456A7"/>
    <w:rsid w:val="00645AEC"/>
    <w:rsid w:val="00645C0F"/>
    <w:rsid w:val="006464DD"/>
    <w:rsid w:val="006465F7"/>
    <w:rsid w:val="006469D4"/>
    <w:rsid w:val="006472A3"/>
    <w:rsid w:val="006473DD"/>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57E59"/>
    <w:rsid w:val="0066044C"/>
    <w:rsid w:val="00660C34"/>
    <w:rsid w:val="006614AD"/>
    <w:rsid w:val="00661B30"/>
    <w:rsid w:val="006624A6"/>
    <w:rsid w:val="00662624"/>
    <w:rsid w:val="00662770"/>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67564"/>
    <w:rsid w:val="0067015F"/>
    <w:rsid w:val="006706DB"/>
    <w:rsid w:val="006707EC"/>
    <w:rsid w:val="006709A3"/>
    <w:rsid w:val="00671230"/>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A63"/>
    <w:rsid w:val="00677CB2"/>
    <w:rsid w:val="00680006"/>
    <w:rsid w:val="00680482"/>
    <w:rsid w:val="00680C42"/>
    <w:rsid w:val="00680D03"/>
    <w:rsid w:val="006812A3"/>
    <w:rsid w:val="00681463"/>
    <w:rsid w:val="0068244E"/>
    <w:rsid w:val="00682B6B"/>
    <w:rsid w:val="00683096"/>
    <w:rsid w:val="00685789"/>
    <w:rsid w:val="00685942"/>
    <w:rsid w:val="00685CED"/>
    <w:rsid w:val="006862F8"/>
    <w:rsid w:val="006867A2"/>
    <w:rsid w:val="00686916"/>
    <w:rsid w:val="00687291"/>
    <w:rsid w:val="00687AD6"/>
    <w:rsid w:val="0069076B"/>
    <w:rsid w:val="006907F8"/>
    <w:rsid w:val="006912E4"/>
    <w:rsid w:val="00691533"/>
    <w:rsid w:val="0069175D"/>
    <w:rsid w:val="00691BC4"/>
    <w:rsid w:val="00692339"/>
    <w:rsid w:val="00692386"/>
    <w:rsid w:val="0069275D"/>
    <w:rsid w:val="0069290F"/>
    <w:rsid w:val="00692AF5"/>
    <w:rsid w:val="00693CB0"/>
    <w:rsid w:val="00693D4A"/>
    <w:rsid w:val="00693D58"/>
    <w:rsid w:val="00693E0E"/>
    <w:rsid w:val="006941C5"/>
    <w:rsid w:val="006942C0"/>
    <w:rsid w:val="0069443E"/>
    <w:rsid w:val="0069451C"/>
    <w:rsid w:val="0069459D"/>
    <w:rsid w:val="00694C59"/>
    <w:rsid w:val="00695A41"/>
    <w:rsid w:val="00695AEB"/>
    <w:rsid w:val="00695D27"/>
    <w:rsid w:val="00695E8A"/>
    <w:rsid w:val="00695F41"/>
    <w:rsid w:val="006964D9"/>
    <w:rsid w:val="006968F7"/>
    <w:rsid w:val="00696A25"/>
    <w:rsid w:val="00696D0A"/>
    <w:rsid w:val="006974C5"/>
    <w:rsid w:val="0069765B"/>
    <w:rsid w:val="00697C43"/>
    <w:rsid w:val="00697CC4"/>
    <w:rsid w:val="00697DD0"/>
    <w:rsid w:val="006A0258"/>
    <w:rsid w:val="006A0307"/>
    <w:rsid w:val="006A044C"/>
    <w:rsid w:val="006A0713"/>
    <w:rsid w:val="006A115C"/>
    <w:rsid w:val="006A1C30"/>
    <w:rsid w:val="006A2F8E"/>
    <w:rsid w:val="006A315D"/>
    <w:rsid w:val="006A3CB4"/>
    <w:rsid w:val="006A3DC8"/>
    <w:rsid w:val="006A4795"/>
    <w:rsid w:val="006A4EBE"/>
    <w:rsid w:val="006A4ED6"/>
    <w:rsid w:val="006A4EF0"/>
    <w:rsid w:val="006A511F"/>
    <w:rsid w:val="006A5431"/>
    <w:rsid w:val="006A55B1"/>
    <w:rsid w:val="006A585B"/>
    <w:rsid w:val="006A6177"/>
    <w:rsid w:val="006A66E8"/>
    <w:rsid w:val="006A69C6"/>
    <w:rsid w:val="006A6B74"/>
    <w:rsid w:val="006A6F20"/>
    <w:rsid w:val="006A7D62"/>
    <w:rsid w:val="006A7F96"/>
    <w:rsid w:val="006B003E"/>
    <w:rsid w:val="006B084D"/>
    <w:rsid w:val="006B0D40"/>
    <w:rsid w:val="006B1065"/>
    <w:rsid w:val="006B10AF"/>
    <w:rsid w:val="006B130B"/>
    <w:rsid w:val="006B16D7"/>
    <w:rsid w:val="006B1D01"/>
    <w:rsid w:val="006B2521"/>
    <w:rsid w:val="006B3A32"/>
    <w:rsid w:val="006B3F8B"/>
    <w:rsid w:val="006B3FB4"/>
    <w:rsid w:val="006B406C"/>
    <w:rsid w:val="006B4257"/>
    <w:rsid w:val="006B49AC"/>
    <w:rsid w:val="006B549B"/>
    <w:rsid w:val="006B5578"/>
    <w:rsid w:val="006B5752"/>
    <w:rsid w:val="006B64F9"/>
    <w:rsid w:val="006B710E"/>
    <w:rsid w:val="006B773C"/>
    <w:rsid w:val="006C0A23"/>
    <w:rsid w:val="006C0A39"/>
    <w:rsid w:val="006C0B3F"/>
    <w:rsid w:val="006C0F8A"/>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15"/>
    <w:rsid w:val="006C686C"/>
    <w:rsid w:val="006C6E0A"/>
    <w:rsid w:val="006C6FBF"/>
    <w:rsid w:val="006C7783"/>
    <w:rsid w:val="006C77D8"/>
    <w:rsid w:val="006C7957"/>
    <w:rsid w:val="006C7DC7"/>
    <w:rsid w:val="006D01C1"/>
    <w:rsid w:val="006D0360"/>
    <w:rsid w:val="006D0536"/>
    <w:rsid w:val="006D0603"/>
    <w:rsid w:val="006D116A"/>
    <w:rsid w:val="006D15F8"/>
    <w:rsid w:val="006D1752"/>
    <w:rsid w:val="006D1F62"/>
    <w:rsid w:val="006D265D"/>
    <w:rsid w:val="006D2C0E"/>
    <w:rsid w:val="006D32BE"/>
    <w:rsid w:val="006D3608"/>
    <w:rsid w:val="006D3668"/>
    <w:rsid w:val="006D3873"/>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B0"/>
    <w:rsid w:val="006D75F2"/>
    <w:rsid w:val="006D7952"/>
    <w:rsid w:val="006D7FC3"/>
    <w:rsid w:val="006E00CD"/>
    <w:rsid w:val="006E0608"/>
    <w:rsid w:val="006E0B32"/>
    <w:rsid w:val="006E16EC"/>
    <w:rsid w:val="006E1F1A"/>
    <w:rsid w:val="006E2C77"/>
    <w:rsid w:val="006E33C5"/>
    <w:rsid w:val="006E3600"/>
    <w:rsid w:val="006E38A3"/>
    <w:rsid w:val="006E4051"/>
    <w:rsid w:val="006E4303"/>
    <w:rsid w:val="006E444B"/>
    <w:rsid w:val="006E4944"/>
    <w:rsid w:val="006E4AD4"/>
    <w:rsid w:val="006E4BA1"/>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64C"/>
    <w:rsid w:val="006F4762"/>
    <w:rsid w:val="006F4965"/>
    <w:rsid w:val="006F4D3B"/>
    <w:rsid w:val="006F5D5B"/>
    <w:rsid w:val="006F653B"/>
    <w:rsid w:val="006F6746"/>
    <w:rsid w:val="006F70FE"/>
    <w:rsid w:val="006F74F1"/>
    <w:rsid w:val="006F7E8D"/>
    <w:rsid w:val="007009FC"/>
    <w:rsid w:val="00700CBF"/>
    <w:rsid w:val="00701019"/>
    <w:rsid w:val="00701769"/>
    <w:rsid w:val="00701B50"/>
    <w:rsid w:val="0070243D"/>
    <w:rsid w:val="007027AF"/>
    <w:rsid w:val="00702AEC"/>
    <w:rsid w:val="00702B46"/>
    <w:rsid w:val="00702F39"/>
    <w:rsid w:val="00703844"/>
    <w:rsid w:val="00704A5F"/>
    <w:rsid w:val="00704E00"/>
    <w:rsid w:val="00704ED1"/>
    <w:rsid w:val="0070536A"/>
    <w:rsid w:val="00705C08"/>
    <w:rsid w:val="00705D51"/>
    <w:rsid w:val="0070724D"/>
    <w:rsid w:val="0070745C"/>
    <w:rsid w:val="00707BCB"/>
    <w:rsid w:val="00710530"/>
    <w:rsid w:val="007106CD"/>
    <w:rsid w:val="00710A50"/>
    <w:rsid w:val="00710ADE"/>
    <w:rsid w:val="00710B8E"/>
    <w:rsid w:val="00710E78"/>
    <w:rsid w:val="00711842"/>
    <w:rsid w:val="00711A3A"/>
    <w:rsid w:val="00711F01"/>
    <w:rsid w:val="00711FB2"/>
    <w:rsid w:val="00712321"/>
    <w:rsid w:val="0071288A"/>
    <w:rsid w:val="007128B7"/>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D6A"/>
    <w:rsid w:val="00720FD6"/>
    <w:rsid w:val="00721145"/>
    <w:rsid w:val="00721250"/>
    <w:rsid w:val="00721F3D"/>
    <w:rsid w:val="0072216C"/>
    <w:rsid w:val="0072279B"/>
    <w:rsid w:val="00722842"/>
    <w:rsid w:val="00722B26"/>
    <w:rsid w:val="00722C39"/>
    <w:rsid w:val="00722D0D"/>
    <w:rsid w:val="00723232"/>
    <w:rsid w:val="007234C8"/>
    <w:rsid w:val="007234EB"/>
    <w:rsid w:val="007238C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960"/>
    <w:rsid w:val="00727F03"/>
    <w:rsid w:val="0073092D"/>
    <w:rsid w:val="00730A72"/>
    <w:rsid w:val="00730ACF"/>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795"/>
    <w:rsid w:val="00736998"/>
    <w:rsid w:val="00736C5C"/>
    <w:rsid w:val="007372B8"/>
    <w:rsid w:val="0073730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01A"/>
    <w:rsid w:val="007451DD"/>
    <w:rsid w:val="0074571B"/>
    <w:rsid w:val="00745789"/>
    <w:rsid w:val="00746715"/>
    <w:rsid w:val="00746977"/>
    <w:rsid w:val="00746A73"/>
    <w:rsid w:val="007474A2"/>
    <w:rsid w:val="007479A6"/>
    <w:rsid w:val="00747A09"/>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57E26"/>
    <w:rsid w:val="0076033E"/>
    <w:rsid w:val="0076069E"/>
    <w:rsid w:val="00760ACC"/>
    <w:rsid w:val="00760C2B"/>
    <w:rsid w:val="00761127"/>
    <w:rsid w:val="0076117C"/>
    <w:rsid w:val="00761874"/>
    <w:rsid w:val="00761E70"/>
    <w:rsid w:val="0076201B"/>
    <w:rsid w:val="00762020"/>
    <w:rsid w:val="007629EF"/>
    <w:rsid w:val="007630BD"/>
    <w:rsid w:val="00763926"/>
    <w:rsid w:val="00764751"/>
    <w:rsid w:val="00764B46"/>
    <w:rsid w:val="00764CEC"/>
    <w:rsid w:val="00765081"/>
    <w:rsid w:val="00765695"/>
    <w:rsid w:val="00766002"/>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51EA"/>
    <w:rsid w:val="00785413"/>
    <w:rsid w:val="0078604C"/>
    <w:rsid w:val="00786258"/>
    <w:rsid w:val="00786A54"/>
    <w:rsid w:val="00786DAE"/>
    <w:rsid w:val="00787073"/>
    <w:rsid w:val="0078720A"/>
    <w:rsid w:val="0078726A"/>
    <w:rsid w:val="0078772F"/>
    <w:rsid w:val="0078790D"/>
    <w:rsid w:val="00787CB7"/>
    <w:rsid w:val="00790665"/>
    <w:rsid w:val="007907B0"/>
    <w:rsid w:val="00790A26"/>
    <w:rsid w:val="00790D6A"/>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1F6"/>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584"/>
    <w:rsid w:val="007B172E"/>
    <w:rsid w:val="007B1DFC"/>
    <w:rsid w:val="007B2F2B"/>
    <w:rsid w:val="007B4058"/>
    <w:rsid w:val="007B45F1"/>
    <w:rsid w:val="007B4CBD"/>
    <w:rsid w:val="007B5301"/>
    <w:rsid w:val="007B5E38"/>
    <w:rsid w:val="007B65A9"/>
    <w:rsid w:val="007B66B6"/>
    <w:rsid w:val="007C07FB"/>
    <w:rsid w:val="007C09DE"/>
    <w:rsid w:val="007C0A02"/>
    <w:rsid w:val="007C15B2"/>
    <w:rsid w:val="007C19EB"/>
    <w:rsid w:val="007C1D9A"/>
    <w:rsid w:val="007C1EA1"/>
    <w:rsid w:val="007C269D"/>
    <w:rsid w:val="007C27DB"/>
    <w:rsid w:val="007C2A8C"/>
    <w:rsid w:val="007C2E6A"/>
    <w:rsid w:val="007C3311"/>
    <w:rsid w:val="007C356F"/>
    <w:rsid w:val="007C43C5"/>
    <w:rsid w:val="007C4407"/>
    <w:rsid w:val="007C48F2"/>
    <w:rsid w:val="007C4A5D"/>
    <w:rsid w:val="007C4A89"/>
    <w:rsid w:val="007C5CFB"/>
    <w:rsid w:val="007C5E5B"/>
    <w:rsid w:val="007C6187"/>
    <w:rsid w:val="007C7102"/>
    <w:rsid w:val="007C7423"/>
    <w:rsid w:val="007C76C3"/>
    <w:rsid w:val="007D03A6"/>
    <w:rsid w:val="007D0A26"/>
    <w:rsid w:val="007D0D6E"/>
    <w:rsid w:val="007D111F"/>
    <w:rsid w:val="007D1CD5"/>
    <w:rsid w:val="007D1EC0"/>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2BA"/>
    <w:rsid w:val="007E2465"/>
    <w:rsid w:val="007E25E7"/>
    <w:rsid w:val="007E2617"/>
    <w:rsid w:val="007E30AF"/>
    <w:rsid w:val="007E32F2"/>
    <w:rsid w:val="007E39DC"/>
    <w:rsid w:val="007E3E14"/>
    <w:rsid w:val="007E4B54"/>
    <w:rsid w:val="007E532A"/>
    <w:rsid w:val="007E5966"/>
    <w:rsid w:val="007E59B3"/>
    <w:rsid w:val="007E6254"/>
    <w:rsid w:val="007E7428"/>
    <w:rsid w:val="007E7565"/>
    <w:rsid w:val="007E77FD"/>
    <w:rsid w:val="007E7A96"/>
    <w:rsid w:val="007E7C9B"/>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4A44"/>
    <w:rsid w:val="007F4E73"/>
    <w:rsid w:val="007F4E79"/>
    <w:rsid w:val="007F6BB0"/>
    <w:rsid w:val="007F70E9"/>
    <w:rsid w:val="007F727A"/>
    <w:rsid w:val="007F7DE9"/>
    <w:rsid w:val="008000F2"/>
    <w:rsid w:val="008003C7"/>
    <w:rsid w:val="008008A0"/>
    <w:rsid w:val="00800FE9"/>
    <w:rsid w:val="0080118D"/>
    <w:rsid w:val="008013A6"/>
    <w:rsid w:val="0080176B"/>
    <w:rsid w:val="00801CB8"/>
    <w:rsid w:val="00802943"/>
    <w:rsid w:val="008029AA"/>
    <w:rsid w:val="0080301F"/>
    <w:rsid w:val="00803DFE"/>
    <w:rsid w:val="00804068"/>
    <w:rsid w:val="008040C0"/>
    <w:rsid w:val="00804457"/>
    <w:rsid w:val="00804BEA"/>
    <w:rsid w:val="0080520F"/>
    <w:rsid w:val="008052FE"/>
    <w:rsid w:val="00805367"/>
    <w:rsid w:val="00805833"/>
    <w:rsid w:val="00806119"/>
    <w:rsid w:val="008065D0"/>
    <w:rsid w:val="008066A2"/>
    <w:rsid w:val="0080710D"/>
    <w:rsid w:val="008079E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AA5"/>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3AE"/>
    <w:rsid w:val="008224CC"/>
    <w:rsid w:val="00822573"/>
    <w:rsid w:val="00822D43"/>
    <w:rsid w:val="00822DB7"/>
    <w:rsid w:val="00823557"/>
    <w:rsid w:val="00823759"/>
    <w:rsid w:val="00823B12"/>
    <w:rsid w:val="00824941"/>
    <w:rsid w:val="00824BD6"/>
    <w:rsid w:val="00825051"/>
    <w:rsid w:val="00825382"/>
    <w:rsid w:val="00825B42"/>
    <w:rsid w:val="00825C47"/>
    <w:rsid w:val="00825D69"/>
    <w:rsid w:val="0082619C"/>
    <w:rsid w:val="008267C6"/>
    <w:rsid w:val="00827181"/>
    <w:rsid w:val="00827570"/>
    <w:rsid w:val="00827BDB"/>
    <w:rsid w:val="00830878"/>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3B"/>
    <w:rsid w:val="00835D48"/>
    <w:rsid w:val="00835EA4"/>
    <w:rsid w:val="00836336"/>
    <w:rsid w:val="00836B95"/>
    <w:rsid w:val="00836C7E"/>
    <w:rsid w:val="00836EDF"/>
    <w:rsid w:val="00837A21"/>
    <w:rsid w:val="00837C7B"/>
    <w:rsid w:val="00837F70"/>
    <w:rsid w:val="0084086B"/>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0016"/>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505"/>
    <w:rsid w:val="00866C91"/>
    <w:rsid w:val="00866ED6"/>
    <w:rsid w:val="008670CD"/>
    <w:rsid w:val="008671FB"/>
    <w:rsid w:val="00867436"/>
    <w:rsid w:val="00867ABF"/>
    <w:rsid w:val="00867D4B"/>
    <w:rsid w:val="00870320"/>
    <w:rsid w:val="00870A3F"/>
    <w:rsid w:val="008714AF"/>
    <w:rsid w:val="008716E5"/>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5B6"/>
    <w:rsid w:val="0087698F"/>
    <w:rsid w:val="00876CF4"/>
    <w:rsid w:val="00876E54"/>
    <w:rsid w:val="008772E9"/>
    <w:rsid w:val="008773D4"/>
    <w:rsid w:val="008776BD"/>
    <w:rsid w:val="00877A9F"/>
    <w:rsid w:val="00880695"/>
    <w:rsid w:val="008808EA"/>
    <w:rsid w:val="00880BA9"/>
    <w:rsid w:val="00880E67"/>
    <w:rsid w:val="0088108C"/>
    <w:rsid w:val="008810AB"/>
    <w:rsid w:val="008816B2"/>
    <w:rsid w:val="00881A1B"/>
    <w:rsid w:val="00881EF2"/>
    <w:rsid w:val="00882072"/>
    <w:rsid w:val="00882DDA"/>
    <w:rsid w:val="00883418"/>
    <w:rsid w:val="0088342A"/>
    <w:rsid w:val="0088359E"/>
    <w:rsid w:val="00883A45"/>
    <w:rsid w:val="00883C52"/>
    <w:rsid w:val="00883DB1"/>
    <w:rsid w:val="00884612"/>
    <w:rsid w:val="0088469D"/>
    <w:rsid w:val="0088498B"/>
    <w:rsid w:val="00884BEA"/>
    <w:rsid w:val="00884C94"/>
    <w:rsid w:val="008854BE"/>
    <w:rsid w:val="008854EB"/>
    <w:rsid w:val="00885AF5"/>
    <w:rsid w:val="00885C43"/>
    <w:rsid w:val="00885EC0"/>
    <w:rsid w:val="00885EDE"/>
    <w:rsid w:val="0088644B"/>
    <w:rsid w:val="00886A0F"/>
    <w:rsid w:val="00886C70"/>
    <w:rsid w:val="00886F4E"/>
    <w:rsid w:val="00886FFA"/>
    <w:rsid w:val="008877DF"/>
    <w:rsid w:val="00887803"/>
    <w:rsid w:val="00887F4E"/>
    <w:rsid w:val="00890219"/>
    <w:rsid w:val="008904F0"/>
    <w:rsid w:val="008905C3"/>
    <w:rsid w:val="00890FB4"/>
    <w:rsid w:val="00891170"/>
    <w:rsid w:val="0089169C"/>
    <w:rsid w:val="00891E50"/>
    <w:rsid w:val="00891F8C"/>
    <w:rsid w:val="00892540"/>
    <w:rsid w:val="00892B12"/>
    <w:rsid w:val="00892D7B"/>
    <w:rsid w:val="00892FE9"/>
    <w:rsid w:val="008931F0"/>
    <w:rsid w:val="0089405F"/>
    <w:rsid w:val="0089484B"/>
    <w:rsid w:val="00895839"/>
    <w:rsid w:val="008958D5"/>
    <w:rsid w:val="00895A9C"/>
    <w:rsid w:val="00895B11"/>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49A"/>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B4B"/>
    <w:rsid w:val="008C0F91"/>
    <w:rsid w:val="008C0FB6"/>
    <w:rsid w:val="008C1D2B"/>
    <w:rsid w:val="008C1DE7"/>
    <w:rsid w:val="008C2399"/>
    <w:rsid w:val="008C24D6"/>
    <w:rsid w:val="008C261A"/>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3F6"/>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2D3"/>
    <w:rsid w:val="008D5E6D"/>
    <w:rsid w:val="008D6199"/>
    <w:rsid w:val="008D6262"/>
    <w:rsid w:val="008D6308"/>
    <w:rsid w:val="008D6654"/>
    <w:rsid w:val="008D6732"/>
    <w:rsid w:val="008D6DFC"/>
    <w:rsid w:val="008D75CC"/>
    <w:rsid w:val="008D7759"/>
    <w:rsid w:val="008E048D"/>
    <w:rsid w:val="008E0614"/>
    <w:rsid w:val="008E06D6"/>
    <w:rsid w:val="008E0E28"/>
    <w:rsid w:val="008E0FE3"/>
    <w:rsid w:val="008E137B"/>
    <w:rsid w:val="008E266E"/>
    <w:rsid w:val="008E26DF"/>
    <w:rsid w:val="008E3273"/>
    <w:rsid w:val="008E3B67"/>
    <w:rsid w:val="008E4ADC"/>
    <w:rsid w:val="008E4D1E"/>
    <w:rsid w:val="008E4E8B"/>
    <w:rsid w:val="008E5514"/>
    <w:rsid w:val="008E58A7"/>
    <w:rsid w:val="008E5DCD"/>
    <w:rsid w:val="008E5F39"/>
    <w:rsid w:val="008E7007"/>
    <w:rsid w:val="008E77EC"/>
    <w:rsid w:val="008F06EA"/>
    <w:rsid w:val="008F0EDC"/>
    <w:rsid w:val="008F1010"/>
    <w:rsid w:val="008F1939"/>
    <w:rsid w:val="008F2078"/>
    <w:rsid w:val="008F2140"/>
    <w:rsid w:val="008F24DF"/>
    <w:rsid w:val="008F2520"/>
    <w:rsid w:val="008F2546"/>
    <w:rsid w:val="008F26ED"/>
    <w:rsid w:val="008F2A29"/>
    <w:rsid w:val="008F2AED"/>
    <w:rsid w:val="008F2D20"/>
    <w:rsid w:val="008F2E3D"/>
    <w:rsid w:val="008F30BF"/>
    <w:rsid w:val="008F35C2"/>
    <w:rsid w:val="008F3689"/>
    <w:rsid w:val="008F3978"/>
    <w:rsid w:val="008F39E1"/>
    <w:rsid w:val="008F3A8D"/>
    <w:rsid w:val="008F3EF1"/>
    <w:rsid w:val="008F46DA"/>
    <w:rsid w:val="008F4FCE"/>
    <w:rsid w:val="008F514B"/>
    <w:rsid w:val="008F5845"/>
    <w:rsid w:val="008F60D5"/>
    <w:rsid w:val="008F65A1"/>
    <w:rsid w:val="008F666B"/>
    <w:rsid w:val="008F787D"/>
    <w:rsid w:val="008F7FEA"/>
    <w:rsid w:val="009002F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07FA4"/>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6C7"/>
    <w:rsid w:val="009167C0"/>
    <w:rsid w:val="00916809"/>
    <w:rsid w:val="00916ABF"/>
    <w:rsid w:val="00916AC4"/>
    <w:rsid w:val="00916B98"/>
    <w:rsid w:val="0091786A"/>
    <w:rsid w:val="00917D23"/>
    <w:rsid w:val="0092065E"/>
    <w:rsid w:val="009206EE"/>
    <w:rsid w:val="0092129C"/>
    <w:rsid w:val="00921494"/>
    <w:rsid w:val="0092163E"/>
    <w:rsid w:val="00921BE9"/>
    <w:rsid w:val="00921C6F"/>
    <w:rsid w:val="0092207E"/>
    <w:rsid w:val="009221E7"/>
    <w:rsid w:val="00922498"/>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714"/>
    <w:rsid w:val="009328A3"/>
    <w:rsid w:val="00933DED"/>
    <w:rsid w:val="0093447F"/>
    <w:rsid w:val="00934B35"/>
    <w:rsid w:val="00935151"/>
    <w:rsid w:val="00935A27"/>
    <w:rsid w:val="00937139"/>
    <w:rsid w:val="009377A5"/>
    <w:rsid w:val="00940891"/>
    <w:rsid w:val="00940AE2"/>
    <w:rsid w:val="009413E9"/>
    <w:rsid w:val="009415EC"/>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4CE"/>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0BC0"/>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17"/>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630"/>
    <w:rsid w:val="00991B39"/>
    <w:rsid w:val="00991D54"/>
    <w:rsid w:val="0099326B"/>
    <w:rsid w:val="00993AC7"/>
    <w:rsid w:val="00993E13"/>
    <w:rsid w:val="009940C2"/>
    <w:rsid w:val="0099493F"/>
    <w:rsid w:val="00994FE1"/>
    <w:rsid w:val="00995466"/>
    <w:rsid w:val="00995FAE"/>
    <w:rsid w:val="009961FD"/>
    <w:rsid w:val="0099663F"/>
    <w:rsid w:val="0099667F"/>
    <w:rsid w:val="00996701"/>
    <w:rsid w:val="00996862"/>
    <w:rsid w:val="00997059"/>
    <w:rsid w:val="009975BC"/>
    <w:rsid w:val="00997AC6"/>
    <w:rsid w:val="009A099B"/>
    <w:rsid w:val="009A0BA0"/>
    <w:rsid w:val="009A0F71"/>
    <w:rsid w:val="009A12D7"/>
    <w:rsid w:val="009A1B95"/>
    <w:rsid w:val="009A1D0B"/>
    <w:rsid w:val="009A2358"/>
    <w:rsid w:val="009A275D"/>
    <w:rsid w:val="009A2FA2"/>
    <w:rsid w:val="009A3376"/>
    <w:rsid w:val="009A3AFF"/>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A6E37"/>
    <w:rsid w:val="009A77AD"/>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CBB"/>
    <w:rsid w:val="009B5ED7"/>
    <w:rsid w:val="009B6142"/>
    <w:rsid w:val="009B6C31"/>
    <w:rsid w:val="009B6C3B"/>
    <w:rsid w:val="009B6DB1"/>
    <w:rsid w:val="009B6F0A"/>
    <w:rsid w:val="009B7BB2"/>
    <w:rsid w:val="009B7C67"/>
    <w:rsid w:val="009B7E3F"/>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6A6"/>
    <w:rsid w:val="009D29C8"/>
    <w:rsid w:val="009D2A4A"/>
    <w:rsid w:val="009D2BFA"/>
    <w:rsid w:val="009D2D09"/>
    <w:rsid w:val="009D2D90"/>
    <w:rsid w:val="009D33BA"/>
    <w:rsid w:val="009D38C4"/>
    <w:rsid w:val="009D3E00"/>
    <w:rsid w:val="009D3E12"/>
    <w:rsid w:val="009D4182"/>
    <w:rsid w:val="009D432A"/>
    <w:rsid w:val="009D4BB7"/>
    <w:rsid w:val="009D51C9"/>
    <w:rsid w:val="009D540D"/>
    <w:rsid w:val="009D57A2"/>
    <w:rsid w:val="009D57C5"/>
    <w:rsid w:val="009D66D9"/>
    <w:rsid w:val="009D69B1"/>
    <w:rsid w:val="009D6D45"/>
    <w:rsid w:val="009D6EF1"/>
    <w:rsid w:val="009D6F1D"/>
    <w:rsid w:val="009D7058"/>
    <w:rsid w:val="009D76F5"/>
    <w:rsid w:val="009D7B61"/>
    <w:rsid w:val="009E0006"/>
    <w:rsid w:val="009E0051"/>
    <w:rsid w:val="009E0A93"/>
    <w:rsid w:val="009E0B4E"/>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0B1B"/>
    <w:rsid w:val="009F1B2C"/>
    <w:rsid w:val="009F1C6D"/>
    <w:rsid w:val="009F2213"/>
    <w:rsid w:val="009F30BB"/>
    <w:rsid w:val="009F3120"/>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93A"/>
    <w:rsid w:val="00A06A02"/>
    <w:rsid w:val="00A06CB6"/>
    <w:rsid w:val="00A06FEC"/>
    <w:rsid w:val="00A0733E"/>
    <w:rsid w:val="00A075BD"/>
    <w:rsid w:val="00A0787D"/>
    <w:rsid w:val="00A111B6"/>
    <w:rsid w:val="00A1129A"/>
    <w:rsid w:val="00A1189F"/>
    <w:rsid w:val="00A12879"/>
    <w:rsid w:val="00A12B82"/>
    <w:rsid w:val="00A12C09"/>
    <w:rsid w:val="00A12C72"/>
    <w:rsid w:val="00A12CE0"/>
    <w:rsid w:val="00A133E8"/>
    <w:rsid w:val="00A136D9"/>
    <w:rsid w:val="00A138A3"/>
    <w:rsid w:val="00A13E48"/>
    <w:rsid w:val="00A14024"/>
    <w:rsid w:val="00A14081"/>
    <w:rsid w:val="00A14370"/>
    <w:rsid w:val="00A14B45"/>
    <w:rsid w:val="00A14D07"/>
    <w:rsid w:val="00A14ECF"/>
    <w:rsid w:val="00A15293"/>
    <w:rsid w:val="00A162FA"/>
    <w:rsid w:val="00A175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4A1A"/>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3A1"/>
    <w:rsid w:val="00A31BE7"/>
    <w:rsid w:val="00A32280"/>
    <w:rsid w:val="00A3231C"/>
    <w:rsid w:val="00A3243C"/>
    <w:rsid w:val="00A324EF"/>
    <w:rsid w:val="00A32830"/>
    <w:rsid w:val="00A334E8"/>
    <w:rsid w:val="00A33C77"/>
    <w:rsid w:val="00A33E41"/>
    <w:rsid w:val="00A342C1"/>
    <w:rsid w:val="00A34B68"/>
    <w:rsid w:val="00A352CA"/>
    <w:rsid w:val="00A35758"/>
    <w:rsid w:val="00A35A9D"/>
    <w:rsid w:val="00A35CAA"/>
    <w:rsid w:val="00A361F5"/>
    <w:rsid w:val="00A3698B"/>
    <w:rsid w:val="00A369CE"/>
    <w:rsid w:val="00A36ED7"/>
    <w:rsid w:val="00A37065"/>
    <w:rsid w:val="00A37508"/>
    <w:rsid w:val="00A376A8"/>
    <w:rsid w:val="00A37DA9"/>
    <w:rsid w:val="00A401EA"/>
    <w:rsid w:val="00A40361"/>
    <w:rsid w:val="00A403C9"/>
    <w:rsid w:val="00A40652"/>
    <w:rsid w:val="00A40BBD"/>
    <w:rsid w:val="00A40FA0"/>
    <w:rsid w:val="00A41800"/>
    <w:rsid w:val="00A41A49"/>
    <w:rsid w:val="00A41C1C"/>
    <w:rsid w:val="00A41C50"/>
    <w:rsid w:val="00A42AC9"/>
    <w:rsid w:val="00A43201"/>
    <w:rsid w:val="00A4333B"/>
    <w:rsid w:val="00A433FB"/>
    <w:rsid w:val="00A435C5"/>
    <w:rsid w:val="00A43663"/>
    <w:rsid w:val="00A43C6F"/>
    <w:rsid w:val="00A43E71"/>
    <w:rsid w:val="00A43F59"/>
    <w:rsid w:val="00A44711"/>
    <w:rsid w:val="00A4471F"/>
    <w:rsid w:val="00A4538B"/>
    <w:rsid w:val="00A45AF7"/>
    <w:rsid w:val="00A45CF1"/>
    <w:rsid w:val="00A45D81"/>
    <w:rsid w:val="00A4607C"/>
    <w:rsid w:val="00A460CD"/>
    <w:rsid w:val="00A46477"/>
    <w:rsid w:val="00A46C00"/>
    <w:rsid w:val="00A46FC7"/>
    <w:rsid w:val="00A473FB"/>
    <w:rsid w:val="00A4777A"/>
    <w:rsid w:val="00A47C26"/>
    <w:rsid w:val="00A47CD7"/>
    <w:rsid w:val="00A47F0E"/>
    <w:rsid w:val="00A50576"/>
    <w:rsid w:val="00A50905"/>
    <w:rsid w:val="00A50A2A"/>
    <w:rsid w:val="00A50D26"/>
    <w:rsid w:val="00A50DAA"/>
    <w:rsid w:val="00A50E03"/>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6FFD"/>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5FD"/>
    <w:rsid w:val="00A65605"/>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9E9"/>
    <w:rsid w:val="00A73C2F"/>
    <w:rsid w:val="00A73DEF"/>
    <w:rsid w:val="00A73EF8"/>
    <w:rsid w:val="00A74194"/>
    <w:rsid w:val="00A7419C"/>
    <w:rsid w:val="00A747F3"/>
    <w:rsid w:val="00A7488D"/>
    <w:rsid w:val="00A74B0C"/>
    <w:rsid w:val="00A74C31"/>
    <w:rsid w:val="00A74D44"/>
    <w:rsid w:val="00A751EE"/>
    <w:rsid w:val="00A756BE"/>
    <w:rsid w:val="00A75850"/>
    <w:rsid w:val="00A75BF9"/>
    <w:rsid w:val="00A76249"/>
    <w:rsid w:val="00A76AD3"/>
    <w:rsid w:val="00A773C3"/>
    <w:rsid w:val="00A775AB"/>
    <w:rsid w:val="00A778C3"/>
    <w:rsid w:val="00A779AA"/>
    <w:rsid w:val="00A77D49"/>
    <w:rsid w:val="00A80637"/>
    <w:rsid w:val="00A80915"/>
    <w:rsid w:val="00A80ABF"/>
    <w:rsid w:val="00A81946"/>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6FE"/>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2678"/>
    <w:rsid w:val="00A92978"/>
    <w:rsid w:val="00A93BA5"/>
    <w:rsid w:val="00A943FA"/>
    <w:rsid w:val="00A94B86"/>
    <w:rsid w:val="00A94F8E"/>
    <w:rsid w:val="00A954AD"/>
    <w:rsid w:val="00A96983"/>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1F5"/>
    <w:rsid w:val="00AA352F"/>
    <w:rsid w:val="00AA3CFD"/>
    <w:rsid w:val="00AA3EFE"/>
    <w:rsid w:val="00AA43D4"/>
    <w:rsid w:val="00AA46CE"/>
    <w:rsid w:val="00AA4A66"/>
    <w:rsid w:val="00AA6044"/>
    <w:rsid w:val="00AA6082"/>
    <w:rsid w:val="00AA67B1"/>
    <w:rsid w:val="00AA6B29"/>
    <w:rsid w:val="00AA7AC0"/>
    <w:rsid w:val="00AA7BAE"/>
    <w:rsid w:val="00AB0387"/>
    <w:rsid w:val="00AB0CBB"/>
    <w:rsid w:val="00AB0DDE"/>
    <w:rsid w:val="00AB134D"/>
    <w:rsid w:val="00AB1D5A"/>
    <w:rsid w:val="00AB2252"/>
    <w:rsid w:val="00AB22CE"/>
    <w:rsid w:val="00AB25E1"/>
    <w:rsid w:val="00AB276B"/>
    <w:rsid w:val="00AB2FE1"/>
    <w:rsid w:val="00AB30D6"/>
    <w:rsid w:val="00AB3136"/>
    <w:rsid w:val="00AB31EB"/>
    <w:rsid w:val="00AB3707"/>
    <w:rsid w:val="00AB3A52"/>
    <w:rsid w:val="00AB3AAB"/>
    <w:rsid w:val="00AB3F92"/>
    <w:rsid w:val="00AB4872"/>
    <w:rsid w:val="00AB5329"/>
    <w:rsid w:val="00AB5763"/>
    <w:rsid w:val="00AB5E68"/>
    <w:rsid w:val="00AB66F0"/>
    <w:rsid w:val="00AB6925"/>
    <w:rsid w:val="00AB77B4"/>
    <w:rsid w:val="00AB794D"/>
    <w:rsid w:val="00AB7BCA"/>
    <w:rsid w:val="00AC05E4"/>
    <w:rsid w:val="00AC0A00"/>
    <w:rsid w:val="00AC1CC3"/>
    <w:rsid w:val="00AC2A6E"/>
    <w:rsid w:val="00AC3347"/>
    <w:rsid w:val="00AC43C7"/>
    <w:rsid w:val="00AC43EC"/>
    <w:rsid w:val="00AC4CAE"/>
    <w:rsid w:val="00AC4D8C"/>
    <w:rsid w:val="00AC6219"/>
    <w:rsid w:val="00AC702A"/>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AA"/>
    <w:rsid w:val="00AD4CE0"/>
    <w:rsid w:val="00AD60B8"/>
    <w:rsid w:val="00AD63FA"/>
    <w:rsid w:val="00AD6446"/>
    <w:rsid w:val="00AD695D"/>
    <w:rsid w:val="00AD6AA1"/>
    <w:rsid w:val="00AD6B5A"/>
    <w:rsid w:val="00AD711D"/>
    <w:rsid w:val="00AD79B8"/>
    <w:rsid w:val="00AD7CAC"/>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1CF"/>
    <w:rsid w:val="00AF6E97"/>
    <w:rsid w:val="00B001C4"/>
    <w:rsid w:val="00B00902"/>
    <w:rsid w:val="00B00979"/>
    <w:rsid w:val="00B00D01"/>
    <w:rsid w:val="00B01969"/>
    <w:rsid w:val="00B02064"/>
    <w:rsid w:val="00B02364"/>
    <w:rsid w:val="00B0297E"/>
    <w:rsid w:val="00B0315B"/>
    <w:rsid w:val="00B03D01"/>
    <w:rsid w:val="00B047AF"/>
    <w:rsid w:val="00B048A8"/>
    <w:rsid w:val="00B04B7C"/>
    <w:rsid w:val="00B04C82"/>
    <w:rsid w:val="00B05322"/>
    <w:rsid w:val="00B054F4"/>
    <w:rsid w:val="00B05A04"/>
    <w:rsid w:val="00B0623A"/>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2F3"/>
    <w:rsid w:val="00B31692"/>
    <w:rsid w:val="00B317A1"/>
    <w:rsid w:val="00B32253"/>
    <w:rsid w:val="00B32708"/>
    <w:rsid w:val="00B32C5D"/>
    <w:rsid w:val="00B32F86"/>
    <w:rsid w:val="00B34192"/>
    <w:rsid w:val="00B34512"/>
    <w:rsid w:val="00B351F4"/>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9E5"/>
    <w:rsid w:val="00B47F94"/>
    <w:rsid w:val="00B500ED"/>
    <w:rsid w:val="00B50270"/>
    <w:rsid w:val="00B503AA"/>
    <w:rsid w:val="00B504E0"/>
    <w:rsid w:val="00B504F9"/>
    <w:rsid w:val="00B505B9"/>
    <w:rsid w:val="00B50611"/>
    <w:rsid w:val="00B5092B"/>
    <w:rsid w:val="00B50BA0"/>
    <w:rsid w:val="00B5130D"/>
    <w:rsid w:val="00B513D8"/>
    <w:rsid w:val="00B51C06"/>
    <w:rsid w:val="00B51E25"/>
    <w:rsid w:val="00B51F6A"/>
    <w:rsid w:val="00B5256A"/>
    <w:rsid w:val="00B527CD"/>
    <w:rsid w:val="00B52923"/>
    <w:rsid w:val="00B52B33"/>
    <w:rsid w:val="00B53E5C"/>
    <w:rsid w:val="00B53EB0"/>
    <w:rsid w:val="00B54417"/>
    <w:rsid w:val="00B544A9"/>
    <w:rsid w:val="00B545C5"/>
    <w:rsid w:val="00B5471E"/>
    <w:rsid w:val="00B54874"/>
    <w:rsid w:val="00B54E77"/>
    <w:rsid w:val="00B55EBB"/>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516"/>
    <w:rsid w:val="00B63AB6"/>
    <w:rsid w:val="00B63F34"/>
    <w:rsid w:val="00B640A4"/>
    <w:rsid w:val="00B64712"/>
    <w:rsid w:val="00B64F3C"/>
    <w:rsid w:val="00B6540B"/>
    <w:rsid w:val="00B658BF"/>
    <w:rsid w:val="00B662EB"/>
    <w:rsid w:val="00B66324"/>
    <w:rsid w:val="00B6669F"/>
    <w:rsid w:val="00B6688A"/>
    <w:rsid w:val="00B66D7D"/>
    <w:rsid w:val="00B66F73"/>
    <w:rsid w:val="00B67645"/>
    <w:rsid w:val="00B7044F"/>
    <w:rsid w:val="00B70578"/>
    <w:rsid w:val="00B70CF4"/>
    <w:rsid w:val="00B71A4F"/>
    <w:rsid w:val="00B71FCB"/>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77447"/>
    <w:rsid w:val="00B80A7F"/>
    <w:rsid w:val="00B811F1"/>
    <w:rsid w:val="00B81293"/>
    <w:rsid w:val="00B81332"/>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3A9"/>
    <w:rsid w:val="00BB3884"/>
    <w:rsid w:val="00BB3D0D"/>
    <w:rsid w:val="00BB3F32"/>
    <w:rsid w:val="00BB3F5B"/>
    <w:rsid w:val="00BB401E"/>
    <w:rsid w:val="00BB4307"/>
    <w:rsid w:val="00BB4582"/>
    <w:rsid w:val="00BB4BF0"/>
    <w:rsid w:val="00BB523E"/>
    <w:rsid w:val="00BB529A"/>
    <w:rsid w:val="00BB53D0"/>
    <w:rsid w:val="00BB5CC5"/>
    <w:rsid w:val="00BB6462"/>
    <w:rsid w:val="00BB6B98"/>
    <w:rsid w:val="00BB6FE5"/>
    <w:rsid w:val="00BB7213"/>
    <w:rsid w:val="00BB7EAD"/>
    <w:rsid w:val="00BC0201"/>
    <w:rsid w:val="00BC07E0"/>
    <w:rsid w:val="00BC0813"/>
    <w:rsid w:val="00BC0CE6"/>
    <w:rsid w:val="00BC12FE"/>
    <w:rsid w:val="00BC138D"/>
    <w:rsid w:val="00BC1492"/>
    <w:rsid w:val="00BC15BC"/>
    <w:rsid w:val="00BC17CB"/>
    <w:rsid w:val="00BC1B59"/>
    <w:rsid w:val="00BC1D13"/>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CBA"/>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2DB9"/>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2F7"/>
    <w:rsid w:val="00C008F9"/>
    <w:rsid w:val="00C00C8A"/>
    <w:rsid w:val="00C01FC1"/>
    <w:rsid w:val="00C0225F"/>
    <w:rsid w:val="00C026C4"/>
    <w:rsid w:val="00C02794"/>
    <w:rsid w:val="00C033B0"/>
    <w:rsid w:val="00C033DD"/>
    <w:rsid w:val="00C03728"/>
    <w:rsid w:val="00C0474E"/>
    <w:rsid w:val="00C04E32"/>
    <w:rsid w:val="00C04F33"/>
    <w:rsid w:val="00C0531A"/>
    <w:rsid w:val="00C05416"/>
    <w:rsid w:val="00C05B4E"/>
    <w:rsid w:val="00C062CD"/>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17F6E"/>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D51"/>
    <w:rsid w:val="00C32EE0"/>
    <w:rsid w:val="00C34258"/>
    <w:rsid w:val="00C34D67"/>
    <w:rsid w:val="00C34FEB"/>
    <w:rsid w:val="00C35162"/>
    <w:rsid w:val="00C351D3"/>
    <w:rsid w:val="00C35694"/>
    <w:rsid w:val="00C35B17"/>
    <w:rsid w:val="00C35D91"/>
    <w:rsid w:val="00C36370"/>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1E1"/>
    <w:rsid w:val="00C4399C"/>
    <w:rsid w:val="00C44578"/>
    <w:rsid w:val="00C44A8E"/>
    <w:rsid w:val="00C44ADD"/>
    <w:rsid w:val="00C44AFA"/>
    <w:rsid w:val="00C44B30"/>
    <w:rsid w:val="00C44DC6"/>
    <w:rsid w:val="00C45110"/>
    <w:rsid w:val="00C451F3"/>
    <w:rsid w:val="00C4547C"/>
    <w:rsid w:val="00C45A37"/>
    <w:rsid w:val="00C471F9"/>
    <w:rsid w:val="00C47729"/>
    <w:rsid w:val="00C477EC"/>
    <w:rsid w:val="00C478D3"/>
    <w:rsid w:val="00C47B88"/>
    <w:rsid w:val="00C5015B"/>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957"/>
    <w:rsid w:val="00C53C13"/>
    <w:rsid w:val="00C53C60"/>
    <w:rsid w:val="00C53DED"/>
    <w:rsid w:val="00C54400"/>
    <w:rsid w:val="00C54D23"/>
    <w:rsid w:val="00C54D81"/>
    <w:rsid w:val="00C55770"/>
    <w:rsid w:val="00C55991"/>
    <w:rsid w:val="00C55A7E"/>
    <w:rsid w:val="00C567FC"/>
    <w:rsid w:val="00C56969"/>
    <w:rsid w:val="00C56B17"/>
    <w:rsid w:val="00C56B81"/>
    <w:rsid w:val="00C56E7B"/>
    <w:rsid w:val="00C604E0"/>
    <w:rsid w:val="00C606FE"/>
    <w:rsid w:val="00C60E47"/>
    <w:rsid w:val="00C61213"/>
    <w:rsid w:val="00C612C2"/>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148"/>
    <w:rsid w:val="00C719DD"/>
    <w:rsid w:val="00C71E40"/>
    <w:rsid w:val="00C723AC"/>
    <w:rsid w:val="00C72657"/>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5DC9"/>
    <w:rsid w:val="00C9610C"/>
    <w:rsid w:val="00C96BE0"/>
    <w:rsid w:val="00C971D5"/>
    <w:rsid w:val="00C972DC"/>
    <w:rsid w:val="00C97C76"/>
    <w:rsid w:val="00C97D9E"/>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22C"/>
    <w:rsid w:val="00CA531D"/>
    <w:rsid w:val="00CA579B"/>
    <w:rsid w:val="00CA589B"/>
    <w:rsid w:val="00CA5BD2"/>
    <w:rsid w:val="00CA64EA"/>
    <w:rsid w:val="00CA64FC"/>
    <w:rsid w:val="00CA6A65"/>
    <w:rsid w:val="00CA6C08"/>
    <w:rsid w:val="00CA70E3"/>
    <w:rsid w:val="00CA7670"/>
    <w:rsid w:val="00CA767A"/>
    <w:rsid w:val="00CA7708"/>
    <w:rsid w:val="00CA7AFE"/>
    <w:rsid w:val="00CA7F24"/>
    <w:rsid w:val="00CB039A"/>
    <w:rsid w:val="00CB0404"/>
    <w:rsid w:val="00CB128C"/>
    <w:rsid w:val="00CB3001"/>
    <w:rsid w:val="00CB3489"/>
    <w:rsid w:val="00CB498C"/>
    <w:rsid w:val="00CB4DEC"/>
    <w:rsid w:val="00CB5114"/>
    <w:rsid w:val="00CB5396"/>
    <w:rsid w:val="00CB5440"/>
    <w:rsid w:val="00CB59C9"/>
    <w:rsid w:val="00CB5C32"/>
    <w:rsid w:val="00CB5FE0"/>
    <w:rsid w:val="00CB620E"/>
    <w:rsid w:val="00CB6456"/>
    <w:rsid w:val="00CB66EC"/>
    <w:rsid w:val="00CB6EC7"/>
    <w:rsid w:val="00CB7E98"/>
    <w:rsid w:val="00CC0C26"/>
    <w:rsid w:val="00CC0C29"/>
    <w:rsid w:val="00CC118F"/>
    <w:rsid w:val="00CC157A"/>
    <w:rsid w:val="00CC2870"/>
    <w:rsid w:val="00CC2B4B"/>
    <w:rsid w:val="00CC318F"/>
    <w:rsid w:val="00CC3879"/>
    <w:rsid w:val="00CC3E00"/>
    <w:rsid w:val="00CC4116"/>
    <w:rsid w:val="00CC43F4"/>
    <w:rsid w:val="00CC4957"/>
    <w:rsid w:val="00CC49D7"/>
    <w:rsid w:val="00CC524D"/>
    <w:rsid w:val="00CC5CB6"/>
    <w:rsid w:val="00CC659C"/>
    <w:rsid w:val="00CC68BB"/>
    <w:rsid w:val="00CC6CCC"/>
    <w:rsid w:val="00CC6D4A"/>
    <w:rsid w:val="00CC74A1"/>
    <w:rsid w:val="00CC7590"/>
    <w:rsid w:val="00CD014E"/>
    <w:rsid w:val="00CD0B8E"/>
    <w:rsid w:val="00CD0F1B"/>
    <w:rsid w:val="00CD1044"/>
    <w:rsid w:val="00CD2091"/>
    <w:rsid w:val="00CD27D3"/>
    <w:rsid w:val="00CD2E8E"/>
    <w:rsid w:val="00CD36C2"/>
    <w:rsid w:val="00CD376F"/>
    <w:rsid w:val="00CD3C59"/>
    <w:rsid w:val="00CD405B"/>
    <w:rsid w:val="00CD4060"/>
    <w:rsid w:val="00CD43DE"/>
    <w:rsid w:val="00CD4B9A"/>
    <w:rsid w:val="00CD5346"/>
    <w:rsid w:val="00CD5C08"/>
    <w:rsid w:val="00CD6382"/>
    <w:rsid w:val="00CD670E"/>
    <w:rsid w:val="00CD6B47"/>
    <w:rsid w:val="00CD6E26"/>
    <w:rsid w:val="00CD7942"/>
    <w:rsid w:val="00CD7C54"/>
    <w:rsid w:val="00CD7CAD"/>
    <w:rsid w:val="00CD7EC4"/>
    <w:rsid w:val="00CE0089"/>
    <w:rsid w:val="00CE01F2"/>
    <w:rsid w:val="00CE05A6"/>
    <w:rsid w:val="00CE092B"/>
    <w:rsid w:val="00CE0AFB"/>
    <w:rsid w:val="00CE1A22"/>
    <w:rsid w:val="00CE1C7B"/>
    <w:rsid w:val="00CE397B"/>
    <w:rsid w:val="00CE4340"/>
    <w:rsid w:val="00CE4B6A"/>
    <w:rsid w:val="00CE4CD4"/>
    <w:rsid w:val="00CE50B3"/>
    <w:rsid w:val="00CE5A37"/>
    <w:rsid w:val="00CE6591"/>
    <w:rsid w:val="00CE68D5"/>
    <w:rsid w:val="00CE6D43"/>
    <w:rsid w:val="00CE7B79"/>
    <w:rsid w:val="00CF0205"/>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1BD"/>
    <w:rsid w:val="00D10229"/>
    <w:rsid w:val="00D106FC"/>
    <w:rsid w:val="00D1073F"/>
    <w:rsid w:val="00D1084A"/>
    <w:rsid w:val="00D10DBD"/>
    <w:rsid w:val="00D1130A"/>
    <w:rsid w:val="00D116FE"/>
    <w:rsid w:val="00D11A8D"/>
    <w:rsid w:val="00D11BBD"/>
    <w:rsid w:val="00D11EB0"/>
    <w:rsid w:val="00D123A7"/>
    <w:rsid w:val="00D12403"/>
    <w:rsid w:val="00D12AFC"/>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B6E"/>
    <w:rsid w:val="00D15BAD"/>
    <w:rsid w:val="00D15C01"/>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2BB2"/>
    <w:rsid w:val="00D239AF"/>
    <w:rsid w:val="00D23D27"/>
    <w:rsid w:val="00D2400E"/>
    <w:rsid w:val="00D240BC"/>
    <w:rsid w:val="00D240DA"/>
    <w:rsid w:val="00D243FD"/>
    <w:rsid w:val="00D244D6"/>
    <w:rsid w:val="00D25052"/>
    <w:rsid w:val="00D25390"/>
    <w:rsid w:val="00D25706"/>
    <w:rsid w:val="00D2581B"/>
    <w:rsid w:val="00D25934"/>
    <w:rsid w:val="00D25A2B"/>
    <w:rsid w:val="00D26166"/>
    <w:rsid w:val="00D261E4"/>
    <w:rsid w:val="00D2650A"/>
    <w:rsid w:val="00D2659E"/>
    <w:rsid w:val="00D26D00"/>
    <w:rsid w:val="00D26DF8"/>
    <w:rsid w:val="00D2780E"/>
    <w:rsid w:val="00D30058"/>
    <w:rsid w:val="00D30792"/>
    <w:rsid w:val="00D312B4"/>
    <w:rsid w:val="00D315DE"/>
    <w:rsid w:val="00D318BB"/>
    <w:rsid w:val="00D3206C"/>
    <w:rsid w:val="00D32076"/>
    <w:rsid w:val="00D32835"/>
    <w:rsid w:val="00D32ADE"/>
    <w:rsid w:val="00D32F01"/>
    <w:rsid w:val="00D33466"/>
    <w:rsid w:val="00D33B26"/>
    <w:rsid w:val="00D33B90"/>
    <w:rsid w:val="00D34771"/>
    <w:rsid w:val="00D34C4D"/>
    <w:rsid w:val="00D350B6"/>
    <w:rsid w:val="00D3510D"/>
    <w:rsid w:val="00D35A6E"/>
    <w:rsid w:val="00D35ACC"/>
    <w:rsid w:val="00D361EC"/>
    <w:rsid w:val="00D361FF"/>
    <w:rsid w:val="00D365EC"/>
    <w:rsid w:val="00D367AB"/>
    <w:rsid w:val="00D3694D"/>
    <w:rsid w:val="00D36DD6"/>
    <w:rsid w:val="00D379F7"/>
    <w:rsid w:val="00D402F8"/>
    <w:rsid w:val="00D40533"/>
    <w:rsid w:val="00D4082D"/>
    <w:rsid w:val="00D4097B"/>
    <w:rsid w:val="00D409A2"/>
    <w:rsid w:val="00D40ABF"/>
    <w:rsid w:val="00D40F17"/>
    <w:rsid w:val="00D40FB0"/>
    <w:rsid w:val="00D41D30"/>
    <w:rsid w:val="00D41E5A"/>
    <w:rsid w:val="00D424F9"/>
    <w:rsid w:val="00D425ED"/>
    <w:rsid w:val="00D42A73"/>
    <w:rsid w:val="00D43098"/>
    <w:rsid w:val="00D43131"/>
    <w:rsid w:val="00D4370B"/>
    <w:rsid w:val="00D43ABD"/>
    <w:rsid w:val="00D43D3B"/>
    <w:rsid w:val="00D43D81"/>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3C1"/>
    <w:rsid w:val="00D54958"/>
    <w:rsid w:val="00D54B43"/>
    <w:rsid w:val="00D550BC"/>
    <w:rsid w:val="00D55457"/>
    <w:rsid w:val="00D55F1A"/>
    <w:rsid w:val="00D55FDF"/>
    <w:rsid w:val="00D568F1"/>
    <w:rsid w:val="00D571C7"/>
    <w:rsid w:val="00D5763A"/>
    <w:rsid w:val="00D5769B"/>
    <w:rsid w:val="00D57B3F"/>
    <w:rsid w:val="00D60114"/>
    <w:rsid w:val="00D603CC"/>
    <w:rsid w:val="00D60D8E"/>
    <w:rsid w:val="00D60DC6"/>
    <w:rsid w:val="00D60F3D"/>
    <w:rsid w:val="00D61FFF"/>
    <w:rsid w:val="00D62575"/>
    <w:rsid w:val="00D627F9"/>
    <w:rsid w:val="00D6294E"/>
    <w:rsid w:val="00D629A0"/>
    <w:rsid w:val="00D62A0B"/>
    <w:rsid w:val="00D6334D"/>
    <w:rsid w:val="00D634FC"/>
    <w:rsid w:val="00D639AC"/>
    <w:rsid w:val="00D63E32"/>
    <w:rsid w:val="00D64298"/>
    <w:rsid w:val="00D6459D"/>
    <w:rsid w:val="00D64F58"/>
    <w:rsid w:val="00D652E7"/>
    <w:rsid w:val="00D6627D"/>
    <w:rsid w:val="00D6657F"/>
    <w:rsid w:val="00D669CE"/>
    <w:rsid w:val="00D67142"/>
    <w:rsid w:val="00D67B67"/>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5839"/>
    <w:rsid w:val="00D762AC"/>
    <w:rsid w:val="00D7687F"/>
    <w:rsid w:val="00D76887"/>
    <w:rsid w:val="00D76C69"/>
    <w:rsid w:val="00D772FE"/>
    <w:rsid w:val="00D77372"/>
    <w:rsid w:val="00D7755C"/>
    <w:rsid w:val="00D775B7"/>
    <w:rsid w:val="00D77B51"/>
    <w:rsid w:val="00D80333"/>
    <w:rsid w:val="00D8040B"/>
    <w:rsid w:val="00D807CD"/>
    <w:rsid w:val="00D80965"/>
    <w:rsid w:val="00D819A8"/>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2B82"/>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22C"/>
    <w:rsid w:val="00DA17A6"/>
    <w:rsid w:val="00DA1E0F"/>
    <w:rsid w:val="00DA21CB"/>
    <w:rsid w:val="00DA22EC"/>
    <w:rsid w:val="00DA312F"/>
    <w:rsid w:val="00DA4B44"/>
    <w:rsid w:val="00DA4F26"/>
    <w:rsid w:val="00DA51D2"/>
    <w:rsid w:val="00DA5337"/>
    <w:rsid w:val="00DA53F0"/>
    <w:rsid w:val="00DA59C7"/>
    <w:rsid w:val="00DA5ACE"/>
    <w:rsid w:val="00DA5D83"/>
    <w:rsid w:val="00DA661E"/>
    <w:rsid w:val="00DA6958"/>
    <w:rsid w:val="00DA6A19"/>
    <w:rsid w:val="00DA6EF4"/>
    <w:rsid w:val="00DA741F"/>
    <w:rsid w:val="00DA76CB"/>
    <w:rsid w:val="00DA7891"/>
    <w:rsid w:val="00DA7CCD"/>
    <w:rsid w:val="00DB05C7"/>
    <w:rsid w:val="00DB0664"/>
    <w:rsid w:val="00DB0A61"/>
    <w:rsid w:val="00DB0C5F"/>
    <w:rsid w:val="00DB0E19"/>
    <w:rsid w:val="00DB1AA7"/>
    <w:rsid w:val="00DB277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87E"/>
    <w:rsid w:val="00DB5CE6"/>
    <w:rsid w:val="00DB6497"/>
    <w:rsid w:val="00DB6604"/>
    <w:rsid w:val="00DB6A0A"/>
    <w:rsid w:val="00DB6DA7"/>
    <w:rsid w:val="00DB705B"/>
    <w:rsid w:val="00DB710D"/>
    <w:rsid w:val="00DB7360"/>
    <w:rsid w:val="00DB77AA"/>
    <w:rsid w:val="00DC1255"/>
    <w:rsid w:val="00DC1431"/>
    <w:rsid w:val="00DC187C"/>
    <w:rsid w:val="00DC1AF9"/>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5BDB"/>
    <w:rsid w:val="00DC604B"/>
    <w:rsid w:val="00DC6771"/>
    <w:rsid w:val="00DC6785"/>
    <w:rsid w:val="00DC726F"/>
    <w:rsid w:val="00DC7D19"/>
    <w:rsid w:val="00DC7E71"/>
    <w:rsid w:val="00DD0960"/>
    <w:rsid w:val="00DD1077"/>
    <w:rsid w:val="00DD155E"/>
    <w:rsid w:val="00DD22A1"/>
    <w:rsid w:val="00DD236F"/>
    <w:rsid w:val="00DD250A"/>
    <w:rsid w:val="00DD4651"/>
    <w:rsid w:val="00DD47F8"/>
    <w:rsid w:val="00DD49F9"/>
    <w:rsid w:val="00DD4ECC"/>
    <w:rsid w:val="00DD57C2"/>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416"/>
    <w:rsid w:val="00DF1636"/>
    <w:rsid w:val="00DF209E"/>
    <w:rsid w:val="00DF2EE5"/>
    <w:rsid w:val="00DF32E3"/>
    <w:rsid w:val="00DF34BB"/>
    <w:rsid w:val="00DF35A4"/>
    <w:rsid w:val="00DF3BE2"/>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0509"/>
    <w:rsid w:val="00E01569"/>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077D0"/>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182"/>
    <w:rsid w:val="00E258DE"/>
    <w:rsid w:val="00E25A27"/>
    <w:rsid w:val="00E25A9C"/>
    <w:rsid w:val="00E261EA"/>
    <w:rsid w:val="00E2623F"/>
    <w:rsid w:val="00E26961"/>
    <w:rsid w:val="00E26CBC"/>
    <w:rsid w:val="00E27346"/>
    <w:rsid w:val="00E2751A"/>
    <w:rsid w:val="00E27BBB"/>
    <w:rsid w:val="00E27F47"/>
    <w:rsid w:val="00E30755"/>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1F"/>
    <w:rsid w:val="00E352EB"/>
    <w:rsid w:val="00E3588F"/>
    <w:rsid w:val="00E36470"/>
    <w:rsid w:val="00E36906"/>
    <w:rsid w:val="00E36D41"/>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3FA6"/>
    <w:rsid w:val="00E4488A"/>
    <w:rsid w:val="00E44E9C"/>
    <w:rsid w:val="00E4555A"/>
    <w:rsid w:val="00E45DFB"/>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5ED9"/>
    <w:rsid w:val="00E5606C"/>
    <w:rsid w:val="00E56980"/>
    <w:rsid w:val="00E573FE"/>
    <w:rsid w:val="00E57717"/>
    <w:rsid w:val="00E602B9"/>
    <w:rsid w:val="00E604F0"/>
    <w:rsid w:val="00E60AD8"/>
    <w:rsid w:val="00E60DF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0D31"/>
    <w:rsid w:val="00E7152B"/>
    <w:rsid w:val="00E715A2"/>
    <w:rsid w:val="00E7171B"/>
    <w:rsid w:val="00E719DD"/>
    <w:rsid w:val="00E71A3A"/>
    <w:rsid w:val="00E71E2D"/>
    <w:rsid w:val="00E7216D"/>
    <w:rsid w:val="00E72A08"/>
    <w:rsid w:val="00E73456"/>
    <w:rsid w:val="00E73D4E"/>
    <w:rsid w:val="00E73DAD"/>
    <w:rsid w:val="00E74DC1"/>
    <w:rsid w:val="00E75AF2"/>
    <w:rsid w:val="00E75AFD"/>
    <w:rsid w:val="00E7773A"/>
    <w:rsid w:val="00E77A22"/>
    <w:rsid w:val="00E800BB"/>
    <w:rsid w:val="00E80228"/>
    <w:rsid w:val="00E80D21"/>
    <w:rsid w:val="00E813BF"/>
    <w:rsid w:val="00E816D3"/>
    <w:rsid w:val="00E81945"/>
    <w:rsid w:val="00E81E76"/>
    <w:rsid w:val="00E81EBB"/>
    <w:rsid w:val="00E8229E"/>
    <w:rsid w:val="00E8244A"/>
    <w:rsid w:val="00E82A1D"/>
    <w:rsid w:val="00E82B73"/>
    <w:rsid w:val="00E82BD4"/>
    <w:rsid w:val="00E82D43"/>
    <w:rsid w:val="00E8353F"/>
    <w:rsid w:val="00E836D8"/>
    <w:rsid w:val="00E844D0"/>
    <w:rsid w:val="00E84E5C"/>
    <w:rsid w:val="00E8523F"/>
    <w:rsid w:val="00E85438"/>
    <w:rsid w:val="00E85487"/>
    <w:rsid w:val="00E8563A"/>
    <w:rsid w:val="00E857B5"/>
    <w:rsid w:val="00E859D0"/>
    <w:rsid w:val="00E85F2C"/>
    <w:rsid w:val="00E86536"/>
    <w:rsid w:val="00E867A6"/>
    <w:rsid w:val="00E8693B"/>
    <w:rsid w:val="00E86B27"/>
    <w:rsid w:val="00E86E86"/>
    <w:rsid w:val="00E87054"/>
    <w:rsid w:val="00E877D0"/>
    <w:rsid w:val="00E87C78"/>
    <w:rsid w:val="00E87EB9"/>
    <w:rsid w:val="00E90074"/>
    <w:rsid w:val="00E90246"/>
    <w:rsid w:val="00E9095C"/>
    <w:rsid w:val="00E91474"/>
    <w:rsid w:val="00E91512"/>
    <w:rsid w:val="00E915EB"/>
    <w:rsid w:val="00E91A37"/>
    <w:rsid w:val="00E92160"/>
    <w:rsid w:val="00E9221C"/>
    <w:rsid w:val="00E92CF6"/>
    <w:rsid w:val="00E93132"/>
    <w:rsid w:val="00E931D4"/>
    <w:rsid w:val="00E93292"/>
    <w:rsid w:val="00E94876"/>
    <w:rsid w:val="00E94EBB"/>
    <w:rsid w:val="00E95247"/>
    <w:rsid w:val="00E95353"/>
    <w:rsid w:val="00E95D1C"/>
    <w:rsid w:val="00E95D40"/>
    <w:rsid w:val="00E963C1"/>
    <w:rsid w:val="00E967A9"/>
    <w:rsid w:val="00E967B4"/>
    <w:rsid w:val="00E96AC2"/>
    <w:rsid w:val="00E9716D"/>
    <w:rsid w:val="00EA028A"/>
    <w:rsid w:val="00EA02E5"/>
    <w:rsid w:val="00EA0512"/>
    <w:rsid w:val="00EA05D9"/>
    <w:rsid w:val="00EA084C"/>
    <w:rsid w:val="00EA0AED"/>
    <w:rsid w:val="00EA0D6A"/>
    <w:rsid w:val="00EA1073"/>
    <w:rsid w:val="00EA1526"/>
    <w:rsid w:val="00EA1855"/>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26A"/>
    <w:rsid w:val="00EA6883"/>
    <w:rsid w:val="00EA6B47"/>
    <w:rsid w:val="00EA6B67"/>
    <w:rsid w:val="00EA727E"/>
    <w:rsid w:val="00EB0410"/>
    <w:rsid w:val="00EB0443"/>
    <w:rsid w:val="00EB0711"/>
    <w:rsid w:val="00EB1DC1"/>
    <w:rsid w:val="00EB1F6B"/>
    <w:rsid w:val="00EB2071"/>
    <w:rsid w:val="00EB216B"/>
    <w:rsid w:val="00EB21B5"/>
    <w:rsid w:val="00EB28F8"/>
    <w:rsid w:val="00EB2AF6"/>
    <w:rsid w:val="00EB3D46"/>
    <w:rsid w:val="00EB42B9"/>
    <w:rsid w:val="00EB614E"/>
    <w:rsid w:val="00EB68E8"/>
    <w:rsid w:val="00EB6D6C"/>
    <w:rsid w:val="00EB728E"/>
    <w:rsid w:val="00EB7615"/>
    <w:rsid w:val="00EB7765"/>
    <w:rsid w:val="00EB7949"/>
    <w:rsid w:val="00EB7A9E"/>
    <w:rsid w:val="00EB7BF6"/>
    <w:rsid w:val="00EC0038"/>
    <w:rsid w:val="00EC074D"/>
    <w:rsid w:val="00EC0885"/>
    <w:rsid w:val="00EC0B89"/>
    <w:rsid w:val="00EC1D5E"/>
    <w:rsid w:val="00EC2441"/>
    <w:rsid w:val="00EC2942"/>
    <w:rsid w:val="00EC2AB9"/>
    <w:rsid w:val="00EC2B25"/>
    <w:rsid w:val="00EC2D52"/>
    <w:rsid w:val="00EC3274"/>
    <w:rsid w:val="00EC3469"/>
    <w:rsid w:val="00EC36DC"/>
    <w:rsid w:val="00EC39D6"/>
    <w:rsid w:val="00EC3ADD"/>
    <w:rsid w:val="00EC4008"/>
    <w:rsid w:val="00EC41C6"/>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4F7F"/>
    <w:rsid w:val="00ED5A5F"/>
    <w:rsid w:val="00ED60F8"/>
    <w:rsid w:val="00ED6279"/>
    <w:rsid w:val="00ED67A6"/>
    <w:rsid w:val="00ED69C2"/>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3FD3"/>
    <w:rsid w:val="00EE41F0"/>
    <w:rsid w:val="00EE479E"/>
    <w:rsid w:val="00EE489F"/>
    <w:rsid w:val="00EE5332"/>
    <w:rsid w:val="00EE5F86"/>
    <w:rsid w:val="00EE603E"/>
    <w:rsid w:val="00EE6790"/>
    <w:rsid w:val="00EE6A5F"/>
    <w:rsid w:val="00EE6C00"/>
    <w:rsid w:val="00EE720D"/>
    <w:rsid w:val="00EE76E2"/>
    <w:rsid w:val="00EE794A"/>
    <w:rsid w:val="00EE7994"/>
    <w:rsid w:val="00EE7B25"/>
    <w:rsid w:val="00EE7CEA"/>
    <w:rsid w:val="00EE7E88"/>
    <w:rsid w:val="00EF0018"/>
    <w:rsid w:val="00EF023A"/>
    <w:rsid w:val="00EF050A"/>
    <w:rsid w:val="00EF0BC4"/>
    <w:rsid w:val="00EF1AD5"/>
    <w:rsid w:val="00EF1DBB"/>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A57"/>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6D27"/>
    <w:rsid w:val="00F27912"/>
    <w:rsid w:val="00F30BDD"/>
    <w:rsid w:val="00F312B2"/>
    <w:rsid w:val="00F3272F"/>
    <w:rsid w:val="00F328F4"/>
    <w:rsid w:val="00F32FFA"/>
    <w:rsid w:val="00F337FF"/>
    <w:rsid w:val="00F33A55"/>
    <w:rsid w:val="00F341E7"/>
    <w:rsid w:val="00F34205"/>
    <w:rsid w:val="00F343CD"/>
    <w:rsid w:val="00F34753"/>
    <w:rsid w:val="00F34B91"/>
    <w:rsid w:val="00F34EF8"/>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658"/>
    <w:rsid w:val="00F438AB"/>
    <w:rsid w:val="00F43B1A"/>
    <w:rsid w:val="00F43C5B"/>
    <w:rsid w:val="00F44518"/>
    <w:rsid w:val="00F450D8"/>
    <w:rsid w:val="00F45692"/>
    <w:rsid w:val="00F45949"/>
    <w:rsid w:val="00F461B2"/>
    <w:rsid w:val="00F463BB"/>
    <w:rsid w:val="00F466F7"/>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3DF"/>
    <w:rsid w:val="00F54E16"/>
    <w:rsid w:val="00F55242"/>
    <w:rsid w:val="00F55709"/>
    <w:rsid w:val="00F55C84"/>
    <w:rsid w:val="00F56AF0"/>
    <w:rsid w:val="00F56D76"/>
    <w:rsid w:val="00F56DEB"/>
    <w:rsid w:val="00F56EB1"/>
    <w:rsid w:val="00F57099"/>
    <w:rsid w:val="00F57D2F"/>
    <w:rsid w:val="00F60011"/>
    <w:rsid w:val="00F60AEE"/>
    <w:rsid w:val="00F60FD0"/>
    <w:rsid w:val="00F610F1"/>
    <w:rsid w:val="00F6199B"/>
    <w:rsid w:val="00F620F4"/>
    <w:rsid w:val="00F62712"/>
    <w:rsid w:val="00F6282D"/>
    <w:rsid w:val="00F62E4C"/>
    <w:rsid w:val="00F62E76"/>
    <w:rsid w:val="00F6395F"/>
    <w:rsid w:val="00F64018"/>
    <w:rsid w:val="00F640B4"/>
    <w:rsid w:val="00F6452C"/>
    <w:rsid w:val="00F64564"/>
    <w:rsid w:val="00F6457C"/>
    <w:rsid w:val="00F64665"/>
    <w:rsid w:val="00F64A5F"/>
    <w:rsid w:val="00F6519D"/>
    <w:rsid w:val="00F651C4"/>
    <w:rsid w:val="00F660B2"/>
    <w:rsid w:val="00F668B9"/>
    <w:rsid w:val="00F66F66"/>
    <w:rsid w:val="00F6771F"/>
    <w:rsid w:val="00F67CF2"/>
    <w:rsid w:val="00F702A1"/>
    <w:rsid w:val="00F714B5"/>
    <w:rsid w:val="00F71D71"/>
    <w:rsid w:val="00F72C00"/>
    <w:rsid w:val="00F72F8A"/>
    <w:rsid w:val="00F7358F"/>
    <w:rsid w:val="00F73787"/>
    <w:rsid w:val="00F74451"/>
    <w:rsid w:val="00F745A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E09"/>
    <w:rsid w:val="00F82F0C"/>
    <w:rsid w:val="00F83212"/>
    <w:rsid w:val="00F83EE5"/>
    <w:rsid w:val="00F83FEC"/>
    <w:rsid w:val="00F8413B"/>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43F"/>
    <w:rsid w:val="00F95812"/>
    <w:rsid w:val="00F95B20"/>
    <w:rsid w:val="00F96093"/>
    <w:rsid w:val="00F96119"/>
    <w:rsid w:val="00F96A66"/>
    <w:rsid w:val="00F97162"/>
    <w:rsid w:val="00F974D0"/>
    <w:rsid w:val="00F9797E"/>
    <w:rsid w:val="00FA0D11"/>
    <w:rsid w:val="00FA0D3B"/>
    <w:rsid w:val="00FA100F"/>
    <w:rsid w:val="00FA12C8"/>
    <w:rsid w:val="00FA14F0"/>
    <w:rsid w:val="00FA1A41"/>
    <w:rsid w:val="00FA1C36"/>
    <w:rsid w:val="00FA24A2"/>
    <w:rsid w:val="00FA2749"/>
    <w:rsid w:val="00FA2D5A"/>
    <w:rsid w:val="00FA3137"/>
    <w:rsid w:val="00FA3ED6"/>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3D5"/>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285"/>
    <w:rsid w:val="00FD1387"/>
    <w:rsid w:val="00FD1426"/>
    <w:rsid w:val="00FD1B81"/>
    <w:rsid w:val="00FD1BEA"/>
    <w:rsid w:val="00FD255A"/>
    <w:rsid w:val="00FD263F"/>
    <w:rsid w:val="00FD28BF"/>
    <w:rsid w:val="00FD3F4C"/>
    <w:rsid w:val="00FD4310"/>
    <w:rsid w:val="00FD56EA"/>
    <w:rsid w:val="00FD5B05"/>
    <w:rsid w:val="00FD5FAA"/>
    <w:rsid w:val="00FD67A5"/>
    <w:rsid w:val="00FD6D67"/>
    <w:rsid w:val="00FD7347"/>
    <w:rsid w:val="00FD7749"/>
    <w:rsid w:val="00FD774F"/>
    <w:rsid w:val="00FD797C"/>
    <w:rsid w:val="00FD7DC8"/>
    <w:rsid w:val="00FE0F6B"/>
    <w:rsid w:val="00FE1176"/>
    <w:rsid w:val="00FE1184"/>
    <w:rsid w:val="00FE12E4"/>
    <w:rsid w:val="00FE1463"/>
    <w:rsid w:val="00FE170E"/>
    <w:rsid w:val="00FE1774"/>
    <w:rsid w:val="00FE17CA"/>
    <w:rsid w:val="00FE1CA5"/>
    <w:rsid w:val="00FE263F"/>
    <w:rsid w:val="00FE2E4B"/>
    <w:rsid w:val="00FE3525"/>
    <w:rsid w:val="00FE366D"/>
    <w:rsid w:val="00FE36C1"/>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02"/>
    <w:rsid w:val="00FF2CE6"/>
    <w:rsid w:val="00FF3200"/>
    <w:rsid w:val="00FF439C"/>
    <w:rsid w:val="00FF496F"/>
    <w:rsid w:val="00FF51B8"/>
    <w:rsid w:val="00FF547E"/>
    <w:rsid w:val="00FF5DFE"/>
    <w:rsid w:val="00FF5EA2"/>
    <w:rsid w:val="00FF613A"/>
    <w:rsid w:val="00FF686C"/>
    <w:rsid w:val="00FF75B6"/>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111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basedOn w:val="Normal"/>
    <w:next w:val="Normal"/>
    <w:link w:val="Heading1Char"/>
    <w:uiPriority w:val="9"/>
    <w:qFormat/>
    <w:rsid w:val="00DF1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B1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aliases w:val="Style Left: 3,25 cm"/>
    <w:basedOn w:val="Normal"/>
    <w:next w:val="Normal"/>
    <w:link w:val="Heading7Char"/>
    <w:unhideWhenUsed/>
    <w:qFormat/>
    <w:rsid w:val="0002520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semiHidden/>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99"/>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99"/>
    <w:rsid w:val="00DF1636"/>
    <w:rPr>
      <w:rFonts w:ascii="Calibri" w:eastAsia="Times New Roman" w:hAnsi="Calibri" w:cs="Arial"/>
      <w:b/>
      <w:caps/>
      <w:spacing w:val="10"/>
      <w:sz w:val="40"/>
      <w:szCs w:val="40"/>
      <w:lang w:val="sq-AL"/>
    </w:rPr>
  </w:style>
  <w:style w:type="character" w:customStyle="1" w:styleId="Heading1Char">
    <w:name w:val="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semiHidden/>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uiPriority w:val="99"/>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basedOn w:val="Normal"/>
    <w:link w:val="JuParaCar"/>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basedOn w:val="Normal"/>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iPriority w:val="39"/>
    <w:unhideWhenUsed/>
    <w:rsid w:val="00FB17F8"/>
    <w:pPr>
      <w:spacing w:after="100"/>
      <w:ind w:left="440"/>
    </w:pPr>
  </w:style>
  <w:style w:type="paragraph" w:styleId="TOC1">
    <w:name w:val="toc 1"/>
    <w:basedOn w:val="Normal"/>
    <w:next w:val="Normal"/>
    <w:autoRedefine/>
    <w:uiPriority w:val="39"/>
    <w:unhideWhenUsed/>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iPriority w:val="39"/>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iPriority w:val="39"/>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iPriority w:val="39"/>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iPriority w:val="39"/>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iPriority w:val="39"/>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iPriority w:val="39"/>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basedOn w:val="Normal"/>
    <w:next w:val="Normal"/>
    <w:link w:val="Heading1Char"/>
    <w:uiPriority w:val="9"/>
    <w:qFormat/>
    <w:rsid w:val="00DF1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B1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aliases w:val="Style Left: 3,25 cm"/>
    <w:basedOn w:val="Normal"/>
    <w:next w:val="Normal"/>
    <w:link w:val="Heading7Char"/>
    <w:unhideWhenUsed/>
    <w:qFormat/>
    <w:rsid w:val="0002520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semiHidden/>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99"/>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99"/>
    <w:rsid w:val="00DF1636"/>
    <w:rPr>
      <w:rFonts w:ascii="Calibri" w:eastAsia="Times New Roman" w:hAnsi="Calibri" w:cs="Arial"/>
      <w:b/>
      <w:caps/>
      <w:spacing w:val="10"/>
      <w:sz w:val="40"/>
      <w:szCs w:val="40"/>
      <w:lang w:val="sq-AL"/>
    </w:rPr>
  </w:style>
  <w:style w:type="character" w:customStyle="1" w:styleId="Heading1Char">
    <w:name w:val="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semiHidden/>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uiPriority w:val="99"/>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basedOn w:val="Normal"/>
    <w:link w:val="JuParaCar"/>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basedOn w:val="Normal"/>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iPriority w:val="39"/>
    <w:unhideWhenUsed/>
    <w:rsid w:val="00FB17F8"/>
    <w:pPr>
      <w:spacing w:after="100"/>
      <w:ind w:left="440"/>
    </w:pPr>
  </w:style>
  <w:style w:type="paragraph" w:styleId="TOC1">
    <w:name w:val="toc 1"/>
    <w:basedOn w:val="Normal"/>
    <w:next w:val="Normal"/>
    <w:autoRedefine/>
    <w:uiPriority w:val="39"/>
    <w:unhideWhenUsed/>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iPriority w:val="39"/>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iPriority w:val="39"/>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iPriority w:val="39"/>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iPriority w:val="39"/>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iPriority w:val="39"/>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iPriority w:val="39"/>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A195E8AD12884917B4BE8B8D52FCA96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entela.suli</Krijuesi>
    <Data_x0020_e_x0020_Krijimit xmlns="0e656187-b300-4fb0-8bf4-3a50f872073c">2019-09-18T11:13:51Z</Data_x0020_e_x0020_Krijimit>
    <Modifikuesi xmlns="0e656187-b300-4fb0-8bf4-3a50f872073c">entela.suli</Modifikuesi>
    <Data_x0020_e_x0020_Modifikimit xmlns="0e656187-b300-4fb0-8bf4-3a50f872073c">2019-09-18T11:43:03Z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A195E8AD12884917B4BE8B8D52FCA96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Krijuesi xmlns="0e656187-b300-4fb0-8bf4-3a50f872073c">entela.suli</Krijuesi>
    <Data_x0020_e_x0020_Krijimit xmlns="0e656187-b300-4fb0-8bf4-3a50f872073c">2019-09-18T11:13:51Z</Data_x0020_e_x0020_Krijimit>
    <Modifikuesi xmlns="0e656187-b300-4fb0-8bf4-3a50f872073c">entela.suli</Modifikuesi>
    <Data_x0020_e_x0020_Modifikimit xmlns="0e656187-b300-4fb0-8bf4-3a50f872073c">2019-09-18T11:43:03Z</Data_x0020_e_x0020_Modifikimit>
    <P_x00eb_rshkrimi xmlns="0e656187-b300-4fb0-8bf4-3a50f872073c" xsi:nil="true"/>
    <Data_x0020_e_x0020_Aksesimit_x0020_t_x00eb__x0020_Fundit xmlns="0e656187-b300-4fb0-8bf4-3a50f872073c"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ADC4A-E692-4A20-84B8-264E3ACC6004}">
  <ds:schemaRefs>
    <ds:schemaRef ds:uri="http://schemas.microsoft.com/sharepoint/v3/contenttype/forms"/>
  </ds:schemaRefs>
</ds:datastoreItem>
</file>

<file path=customXml/itemProps2.xml><?xml version="1.0" encoding="utf-8"?>
<ds:datastoreItem xmlns:ds="http://schemas.openxmlformats.org/officeDocument/2006/customXml" ds:itemID="{35893132-A511-41D9-A55F-845750199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E671590-168F-4B82-B2FA-DE6573850C49}">
  <ds:schemaRefs>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dcmitype/"/>
    <ds:schemaRef ds:uri="http://purl.org/dc/elements/1.1/"/>
    <ds:schemaRef ds:uri="0e656187-b300-4fb0-8bf4-3a50f872073c"/>
    <ds:schemaRef ds:uri="http://purl.org/dc/terms/"/>
  </ds:schemaRefs>
</ds:datastoreItem>
</file>

<file path=customXml/itemProps4.xml><?xml version="1.0" encoding="utf-8"?>
<ds:datastoreItem xmlns:ds="http://schemas.openxmlformats.org/officeDocument/2006/customXml" ds:itemID="{128959BE-B9EF-41F4-BB56-936E71AAE2B8}">
  <ds:schemaRefs>
    <ds:schemaRef ds:uri="http://schemas.microsoft.com/sharepoint/v3/contenttype/forms"/>
  </ds:schemaRefs>
</ds:datastoreItem>
</file>

<file path=customXml/itemProps5.xml><?xml version="1.0" encoding="utf-8"?>
<ds:datastoreItem xmlns:ds="http://schemas.openxmlformats.org/officeDocument/2006/customXml" ds:itemID="{D05F520B-4945-449C-9A17-80B15868A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6365A651-197B-4705-A0FE-2D1684EA8181}">
  <ds:schemaRefs>
    <ds:schemaRef ds:uri="http://schemas.microsoft.com/office/2006/metadata/properties"/>
    <ds:schemaRef ds:uri="http://schemas.microsoft.com/office/infopath/2007/PartnerControls"/>
    <ds:schemaRef ds:uri="0e656187-b300-4fb0-8bf4-3a50f872073c"/>
  </ds:schemaRefs>
</ds:datastoreItem>
</file>

<file path=customXml/itemProps7.xml><?xml version="1.0" encoding="utf-8"?>
<ds:datastoreItem xmlns:ds="http://schemas.openxmlformats.org/officeDocument/2006/customXml" ds:itemID="{30CD30A2-9AE9-44BD-8C2C-D342A81CA198}">
  <ds:schemaRefs>
    <ds:schemaRef ds:uri="http://schemas.openxmlformats.org/officeDocument/2006/bibliography"/>
  </ds:schemaRefs>
</ds:datastoreItem>
</file>

<file path=customXml/itemProps8.xml><?xml version="1.0" encoding="utf-8"?>
<ds:datastoreItem xmlns:ds="http://schemas.openxmlformats.org/officeDocument/2006/customXml" ds:itemID="{63AB79EE-D87D-48C0-9216-A8FAAE27C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0</TotalTime>
  <Pages>4</Pages>
  <Words>1344</Words>
  <Characters>7666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2</cp:revision>
  <cp:lastPrinted>2019-09-18T12:46:00Z</cp:lastPrinted>
  <dcterms:created xsi:type="dcterms:W3CDTF">2019-09-18T13:08:00Z</dcterms:created>
  <dcterms:modified xsi:type="dcterms:W3CDTF">2019-09-18T13:08:00Z</dcterms:modified>
</cp:coreProperties>
</file>