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F4" w:rsidRPr="00874B79" w:rsidRDefault="00BE11F4" w:rsidP="00716A68">
      <w:pPr>
        <w:pStyle w:val="AKTI0"/>
        <w:rPr>
          <w:lang w:val="sq-AL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33"/>
        <w:gridCol w:w="6517"/>
        <w:gridCol w:w="2433"/>
      </w:tblGrid>
      <w:tr w:rsidR="008A5FB5" w:rsidRPr="00874B79" w:rsidTr="008A5FB5">
        <w:trPr>
          <w:trHeight w:val="259"/>
          <w:jc w:val="center"/>
        </w:trPr>
        <w:tc>
          <w:tcPr>
            <w:tcW w:w="1733" w:type="dxa"/>
          </w:tcPr>
          <w:p w:rsidR="008A5FB5" w:rsidRPr="00874B79" w:rsidRDefault="008A5FB5" w:rsidP="005C676D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874B79"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68E0A3D7" wp14:editId="0CFA56BC">
                  <wp:extent cx="882650" cy="12166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0" w:type="dxa"/>
            <w:gridSpan w:val="2"/>
          </w:tcPr>
          <w:p w:rsidR="008A5FB5" w:rsidRPr="00874B79" w:rsidRDefault="008A5FB5" w:rsidP="005C676D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874B79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:rsidR="008A5FB5" w:rsidRPr="00874B79" w:rsidRDefault="008A5FB5" w:rsidP="005C676D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874B79">
              <w:rPr>
                <w:rFonts w:ascii="Garamond" w:hAnsi="Garamond"/>
                <w:b/>
                <w:sz w:val="56"/>
                <w:szCs w:val="56"/>
              </w:rPr>
              <w:t>E REPUBLIKËS SË SHQIPËRISË</w:t>
            </w:r>
          </w:p>
        </w:tc>
      </w:tr>
      <w:tr w:rsidR="008A5FB5" w:rsidRPr="00874B79" w:rsidTr="008A5FB5">
        <w:trPr>
          <w:trHeight w:val="259"/>
          <w:jc w:val="center"/>
        </w:trPr>
        <w:tc>
          <w:tcPr>
            <w:tcW w:w="1733" w:type="dxa"/>
          </w:tcPr>
          <w:p w:rsidR="008A5FB5" w:rsidRPr="00874B79" w:rsidRDefault="008A5FB5" w:rsidP="005C676D">
            <w:pPr>
              <w:pStyle w:val="NoSpacing"/>
              <w:rPr>
                <w:rFonts w:ascii="Garamond" w:hAnsi="Garamond"/>
                <w:lang w:eastAsia="sq-AL"/>
              </w:rPr>
            </w:pPr>
            <w:r w:rsidRPr="00874B79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:rsidR="008A5FB5" w:rsidRPr="00874B79" w:rsidRDefault="008A5FB5" w:rsidP="005C676D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874B79">
              <w:rPr>
                <w:rFonts w:ascii="Garamond" w:hAnsi="Garamond"/>
                <w:sz w:val="28"/>
                <w:szCs w:val="28"/>
              </w:rPr>
              <w:t>Botim i Qendrës s</w:t>
            </w:r>
            <w:r w:rsidRPr="00874B79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433" w:type="dxa"/>
            <w:vAlign w:val="bottom"/>
          </w:tcPr>
          <w:p w:rsidR="00A26B5E" w:rsidRPr="00874B79" w:rsidRDefault="007A21D2" w:rsidP="00C20814">
            <w:pPr>
              <w:pStyle w:val="NoSpacing"/>
              <w:jc w:val="right"/>
              <w:rPr>
                <w:rFonts w:ascii="Garamond" w:hAnsi="Garamond"/>
              </w:rPr>
            </w:pPr>
            <w:r w:rsidRPr="00874B79">
              <w:rPr>
                <w:rFonts w:ascii="Garamond" w:hAnsi="Garamond"/>
              </w:rPr>
              <w:t xml:space="preserve">Viti: </w:t>
            </w:r>
            <w:r w:rsidR="00FE1463" w:rsidRPr="00874B79">
              <w:rPr>
                <w:rFonts w:ascii="Garamond" w:hAnsi="Garamond"/>
              </w:rPr>
              <w:t>2019</w:t>
            </w:r>
            <w:r w:rsidR="00161603" w:rsidRPr="00874B79">
              <w:rPr>
                <w:rFonts w:ascii="Garamond" w:hAnsi="Garamond"/>
              </w:rPr>
              <w:t xml:space="preserve"> – Numri:</w:t>
            </w:r>
            <w:r w:rsidR="00B56E24" w:rsidRPr="00874B79">
              <w:rPr>
                <w:rFonts w:ascii="Garamond" w:hAnsi="Garamond"/>
              </w:rPr>
              <w:t xml:space="preserve"> </w:t>
            </w:r>
            <w:r w:rsidR="000818DE">
              <w:rPr>
                <w:rFonts w:ascii="Garamond" w:hAnsi="Garamond"/>
              </w:rPr>
              <w:t>14</w:t>
            </w:r>
          </w:p>
          <w:p w:rsidR="008A5FB5" w:rsidRPr="00874B79" w:rsidRDefault="000C07C6" w:rsidP="00C20814">
            <w:pPr>
              <w:pStyle w:val="NoSpacing"/>
              <w:jc w:val="right"/>
              <w:rPr>
                <w:rFonts w:ascii="Garamond" w:hAnsi="Garamond"/>
              </w:rPr>
            </w:pPr>
            <w:r w:rsidRPr="00874B79">
              <w:rPr>
                <w:rFonts w:ascii="Garamond" w:hAnsi="Garamond"/>
              </w:rPr>
              <w:t xml:space="preserve"> </w:t>
            </w:r>
          </w:p>
        </w:tc>
      </w:tr>
      <w:tr w:rsidR="008A5FB5" w:rsidRPr="00874B79" w:rsidTr="008A5FB5">
        <w:trPr>
          <w:trHeight w:val="259"/>
          <w:jc w:val="center"/>
        </w:trPr>
        <w:tc>
          <w:tcPr>
            <w:tcW w:w="1733" w:type="dxa"/>
          </w:tcPr>
          <w:p w:rsidR="008A5FB5" w:rsidRPr="00874B79" w:rsidRDefault="008A5FB5" w:rsidP="005C676D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:rsidR="008A5FB5" w:rsidRPr="00874B79" w:rsidRDefault="008A5FB5" w:rsidP="005C676D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433" w:type="dxa"/>
            <w:vAlign w:val="bottom"/>
          </w:tcPr>
          <w:p w:rsidR="008A5FB5" w:rsidRPr="00874B79" w:rsidRDefault="008A5FB5" w:rsidP="005C676D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:rsidR="008A5FB5" w:rsidRPr="00874B79" w:rsidRDefault="0077069F" w:rsidP="008A5FB5">
      <w:pPr>
        <w:pStyle w:val="NoSpacing"/>
        <w:rPr>
          <w:rFonts w:ascii="Garamond" w:hAnsi="Garamond"/>
          <w:lang w:eastAsia="ja-JP"/>
        </w:rPr>
      </w:pPr>
      <w:r>
        <w:rPr>
          <w:rFonts w:ascii="Garamond" w:hAnsi="Garamond"/>
        </w:rPr>
        <w:pict>
          <v:line id="Straight Connector 5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75pt,10.5pt" to="57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" strokeweight="1pt">
            <v:stroke joinstyle="miter"/>
          </v:line>
        </w:pi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8A5FB5" w:rsidRPr="00874B79" w:rsidTr="008A5FB5">
        <w:trPr>
          <w:trHeight w:val="360"/>
        </w:trPr>
        <w:tc>
          <w:tcPr>
            <w:tcW w:w="10456" w:type="dxa"/>
          </w:tcPr>
          <w:p w:rsidR="008A5FB5" w:rsidRPr="00874B79" w:rsidRDefault="00B15809" w:rsidP="000818DE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>Tiranë – E</w:t>
            </w:r>
            <w:r w:rsidR="00CD27D3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0818DE">
              <w:rPr>
                <w:rFonts w:ascii="Garamond" w:hAnsi="Garamond"/>
                <w:b/>
                <w:sz w:val="28"/>
                <w:szCs w:val="28"/>
                <w:lang w:eastAsia="ja-JP"/>
              </w:rPr>
              <w:t>hënë</w:t>
            </w:r>
            <w:r w:rsidR="00F6199B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>,</w:t>
            </w:r>
            <w:r w:rsidR="00367B72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0818DE">
              <w:rPr>
                <w:rFonts w:ascii="Garamond" w:hAnsi="Garamond"/>
                <w:b/>
                <w:sz w:val="28"/>
                <w:szCs w:val="28"/>
                <w:lang w:eastAsia="ja-JP"/>
              </w:rPr>
              <w:t>11</w:t>
            </w:r>
            <w:r w:rsidR="007250C1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2A614B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>shkurt</w:t>
            </w:r>
            <w:r w:rsidR="003B47AC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A5FB5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>201</w:t>
            </w:r>
            <w:r w:rsidR="002A1E1D" w:rsidRPr="00874B79">
              <w:rPr>
                <w:rFonts w:ascii="Garamond" w:hAnsi="Garamond"/>
                <w:b/>
                <w:sz w:val="28"/>
                <w:szCs w:val="28"/>
                <w:lang w:eastAsia="ja-JP"/>
              </w:rPr>
              <w:t>9</w:t>
            </w:r>
          </w:p>
        </w:tc>
      </w:tr>
    </w:tbl>
    <w:p w:rsidR="008A5FB5" w:rsidRPr="00874B79" w:rsidRDefault="0077069F" w:rsidP="008A5FB5">
      <w:pPr>
        <w:pStyle w:val="NoSpacing"/>
        <w:rPr>
          <w:rFonts w:ascii="Garamond" w:hAnsi="Garamond"/>
          <w:lang w:eastAsia="ja-JP"/>
        </w:rPr>
      </w:pPr>
      <w:r>
        <w:rPr>
          <w:rFonts w:ascii="Garamond" w:hAnsi="Garamond"/>
        </w:rPr>
        <w:pict>
          <v:line id="Straight Connector 6" o:spid="_x0000_s1028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6pt,7.55pt" to="56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" strokeweight="1pt">
            <v:stroke linestyle="thinThin" joinstyle="miter"/>
          </v:line>
        </w:pict>
      </w:r>
      <w:r>
        <w:rPr>
          <w:rFonts w:ascii="Garamond" w:hAnsi="Garamond"/>
        </w:rPr>
        <w:pict>
          <v:line id="Straight Connector 4" o:spid="_x0000_s1027" style="position:absolute;z-index: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5.5pt,4.55pt" to="56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" strokeweight="1pt">
            <v:stroke linestyle="thinThin" joinstyle="miter"/>
          </v:line>
        </w:pict>
      </w:r>
    </w:p>
    <w:p w:rsidR="0087387F" w:rsidRPr="00874B79" w:rsidRDefault="0087387F" w:rsidP="008A5FB5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:rsidR="008A5FB5" w:rsidRPr="00874B79" w:rsidRDefault="008A5FB5" w:rsidP="008A5FB5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874B79">
        <w:rPr>
          <w:rFonts w:ascii="Garamond" w:hAnsi="Garamond"/>
          <w:b/>
          <w:sz w:val="28"/>
          <w:szCs w:val="28"/>
          <w:lang w:eastAsia="ja-JP"/>
        </w:rPr>
        <w:t>PËRMBAJTJA</w:t>
      </w:r>
    </w:p>
    <w:p w:rsidR="000E08BD" w:rsidRPr="00874B79" w:rsidRDefault="000E08BD" w:rsidP="008A5FB5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EA6B47" w:rsidRPr="00874B79" w:rsidTr="00E030FE">
        <w:trPr>
          <w:trHeight w:val="167"/>
        </w:trPr>
        <w:tc>
          <w:tcPr>
            <w:tcW w:w="3369" w:type="dxa"/>
          </w:tcPr>
          <w:p w:rsidR="00EA6B47" w:rsidRPr="00874B79" w:rsidRDefault="00EA6B47" w:rsidP="00957CB4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:rsidR="00EA6B47" w:rsidRPr="00874B79" w:rsidRDefault="00EA6B47" w:rsidP="00957CB4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:rsidR="00EA6B47" w:rsidRPr="00874B79" w:rsidRDefault="00FE0F6B" w:rsidP="00957CB4">
            <w:pPr>
              <w:pStyle w:val="Paragrafi"/>
              <w:ind w:firstLine="0"/>
              <w:jc w:val="center"/>
              <w:rPr>
                <w:lang w:val="sq-AL"/>
              </w:rPr>
            </w:pPr>
            <w:r w:rsidRPr="00874B79">
              <w:rPr>
                <w:szCs w:val="24"/>
                <w:lang w:val="sq-AL" w:eastAsia="ja-JP"/>
              </w:rPr>
              <w:t xml:space="preserve">  </w:t>
            </w:r>
            <w:r w:rsidR="00B31692" w:rsidRPr="00874B79">
              <w:rPr>
                <w:szCs w:val="24"/>
                <w:lang w:val="sq-AL" w:eastAsia="ja-JP"/>
              </w:rPr>
              <w:t>Faqe</w:t>
            </w:r>
          </w:p>
        </w:tc>
      </w:tr>
    </w:tbl>
    <w:p w:rsidR="00C917D7" w:rsidRPr="00874B79" w:rsidRDefault="00C917D7" w:rsidP="003601B4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227"/>
        <w:gridCol w:w="6662"/>
        <w:gridCol w:w="851"/>
      </w:tblGrid>
      <w:tr w:rsidR="00AB5329" w:rsidRPr="00874B79" w:rsidTr="00A30A29">
        <w:trPr>
          <w:trHeight w:val="150"/>
        </w:trPr>
        <w:tc>
          <w:tcPr>
            <w:tcW w:w="3227" w:type="dxa"/>
          </w:tcPr>
          <w:p w:rsidR="00B17330" w:rsidRPr="00B17330" w:rsidRDefault="00307BF0" w:rsidP="00B17330">
            <w:pPr>
              <w:pStyle w:val="NeniTitull"/>
              <w:jc w:val="both"/>
              <w:rPr>
                <w:b w:val="0"/>
                <w:spacing w:val="-4"/>
                <w:lang w:val="sq-AL"/>
              </w:rPr>
            </w:pPr>
            <w:r w:rsidRPr="00B17330">
              <w:rPr>
                <w:b w:val="0"/>
                <w:lang w:val="sq-AL"/>
              </w:rPr>
              <w:t>Vendim i Këshillit të Ministrave</w:t>
            </w:r>
            <w:r w:rsidR="00B17330" w:rsidRPr="00B17330">
              <w:rPr>
                <w:b w:val="0"/>
                <w:spacing w:val="-4"/>
                <w:lang w:val="sq-AL"/>
              </w:rPr>
              <w:t xml:space="preserve"> </w:t>
            </w:r>
          </w:p>
          <w:p w:rsidR="003A5318" w:rsidRPr="00A30A29" w:rsidRDefault="00D73BC4" w:rsidP="00B17330">
            <w:pPr>
              <w:pStyle w:val="NeniTitull"/>
              <w:jc w:val="both"/>
              <w:rPr>
                <w:b w:val="0"/>
                <w:spacing w:val="-4"/>
                <w:lang w:val="sq-AL"/>
              </w:rPr>
            </w:pPr>
            <w:r>
              <w:rPr>
                <w:b w:val="0"/>
                <w:spacing w:val="-4"/>
                <w:lang w:val="sq-AL"/>
              </w:rPr>
              <w:t>nr. 51</w:t>
            </w:r>
            <w:r w:rsidR="00B17330" w:rsidRPr="00B17330">
              <w:rPr>
                <w:b w:val="0"/>
                <w:spacing w:val="-4"/>
                <w:lang w:val="sq-AL"/>
              </w:rPr>
              <w:t>, datë 6.2.2019</w:t>
            </w:r>
          </w:p>
        </w:tc>
        <w:tc>
          <w:tcPr>
            <w:tcW w:w="6662" w:type="dxa"/>
          </w:tcPr>
          <w:p w:rsidR="00AB5329" w:rsidRPr="00A30A29" w:rsidRDefault="00A30A29" w:rsidP="00A30A29">
            <w:pPr>
              <w:pStyle w:val="NeniTitull"/>
              <w:jc w:val="both"/>
              <w:rPr>
                <w:b w:val="0"/>
                <w:spacing w:val="-4"/>
              </w:rPr>
            </w:pPr>
            <w:proofErr w:type="spellStart"/>
            <w:r w:rsidRPr="00A30A29">
              <w:rPr>
                <w:b w:val="0"/>
                <w:spacing w:val="-4"/>
              </w:rPr>
              <w:t>Për</w:t>
            </w:r>
            <w:proofErr w:type="spellEnd"/>
            <w:r w:rsidRPr="00A30A29">
              <w:rPr>
                <w:b w:val="0"/>
                <w:spacing w:val="-4"/>
              </w:rPr>
              <w:t xml:space="preserve"> </w:t>
            </w:r>
            <w:proofErr w:type="spellStart"/>
            <w:r w:rsidRPr="00A30A29">
              <w:rPr>
                <w:b w:val="0"/>
                <w:spacing w:val="-4"/>
              </w:rPr>
              <w:t>miratimin</w:t>
            </w:r>
            <w:proofErr w:type="spellEnd"/>
            <w:r w:rsidRPr="00A30A29">
              <w:rPr>
                <w:b w:val="0"/>
                <w:spacing w:val="-4"/>
              </w:rPr>
              <w:t xml:space="preserve"> e </w:t>
            </w:r>
            <w:proofErr w:type="spellStart"/>
            <w:r w:rsidRPr="00A30A29">
              <w:rPr>
                <w:b w:val="0"/>
                <w:spacing w:val="-4"/>
              </w:rPr>
              <w:t>Programit</w:t>
            </w:r>
            <w:proofErr w:type="spellEnd"/>
            <w:r w:rsidRPr="00A30A29">
              <w:rPr>
                <w:b w:val="0"/>
                <w:spacing w:val="-4"/>
              </w:rPr>
              <w:t xml:space="preserve"> </w:t>
            </w:r>
            <w:proofErr w:type="spellStart"/>
            <w:r w:rsidRPr="00A30A29">
              <w:rPr>
                <w:b w:val="0"/>
                <w:spacing w:val="-4"/>
              </w:rPr>
              <w:t>të</w:t>
            </w:r>
            <w:proofErr w:type="spellEnd"/>
            <w:r w:rsidRPr="00A30A29">
              <w:rPr>
                <w:b w:val="0"/>
                <w:spacing w:val="-4"/>
              </w:rPr>
              <w:t xml:space="preserve"> </w:t>
            </w:r>
            <w:proofErr w:type="spellStart"/>
            <w:r w:rsidRPr="00A30A29">
              <w:rPr>
                <w:b w:val="0"/>
                <w:spacing w:val="-4"/>
              </w:rPr>
              <w:t>Reformave</w:t>
            </w:r>
            <w:proofErr w:type="spellEnd"/>
            <w:r w:rsidRPr="00A30A29">
              <w:rPr>
                <w:b w:val="0"/>
                <w:spacing w:val="-4"/>
              </w:rPr>
              <w:t xml:space="preserve"> </w:t>
            </w:r>
            <w:proofErr w:type="spellStart"/>
            <w:r w:rsidRPr="00A30A29">
              <w:rPr>
                <w:b w:val="0"/>
                <w:spacing w:val="-4"/>
              </w:rPr>
              <w:t>Ekonomike</w:t>
            </w:r>
            <w:proofErr w:type="spellEnd"/>
            <w:r w:rsidRPr="00A30A29">
              <w:rPr>
                <w:b w:val="0"/>
                <w:spacing w:val="-4"/>
              </w:rPr>
              <w:t xml:space="preserve"> (ERP) 2019–2021</w:t>
            </w:r>
          </w:p>
        </w:tc>
        <w:tc>
          <w:tcPr>
            <w:tcW w:w="851" w:type="dxa"/>
          </w:tcPr>
          <w:p w:rsidR="00AB5329" w:rsidRPr="00874B79" w:rsidRDefault="00D73BC4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353</w:t>
            </w:r>
          </w:p>
        </w:tc>
      </w:tr>
      <w:tr w:rsidR="005D4091" w:rsidRPr="00874B79" w:rsidTr="00A30A29">
        <w:trPr>
          <w:trHeight w:val="150"/>
        </w:trPr>
        <w:tc>
          <w:tcPr>
            <w:tcW w:w="3227" w:type="dxa"/>
          </w:tcPr>
          <w:p w:rsidR="005D4091" w:rsidRPr="00874B79" w:rsidRDefault="005D4091" w:rsidP="007D560F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6662" w:type="dxa"/>
          </w:tcPr>
          <w:p w:rsidR="005D4091" w:rsidRPr="00874B79" w:rsidRDefault="005D4091" w:rsidP="007D560F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5D4091" w:rsidRPr="00874B79" w:rsidRDefault="005D4091" w:rsidP="000C4236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5D4091" w:rsidRPr="00874B79" w:rsidTr="00A30A29">
        <w:trPr>
          <w:trHeight w:val="150"/>
        </w:trPr>
        <w:tc>
          <w:tcPr>
            <w:tcW w:w="3227" w:type="dxa"/>
          </w:tcPr>
          <w:p w:rsidR="005D4091" w:rsidRPr="00874B79" w:rsidRDefault="005D4091" w:rsidP="007D560F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6662" w:type="dxa"/>
          </w:tcPr>
          <w:p w:rsidR="005D4091" w:rsidRPr="00874B79" w:rsidRDefault="005D4091" w:rsidP="007D560F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5D4091" w:rsidRPr="00874B79" w:rsidRDefault="005D4091" w:rsidP="000C4236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5D4091" w:rsidRPr="00874B79" w:rsidTr="00A30A29">
        <w:trPr>
          <w:trHeight w:val="150"/>
        </w:trPr>
        <w:tc>
          <w:tcPr>
            <w:tcW w:w="3227" w:type="dxa"/>
          </w:tcPr>
          <w:p w:rsidR="005D4091" w:rsidRPr="00874B79" w:rsidRDefault="005D4091" w:rsidP="00A925A6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5D4091" w:rsidRPr="00874B79" w:rsidRDefault="005D4091" w:rsidP="00A925A6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5D4091" w:rsidRPr="00874B79" w:rsidRDefault="005D4091" w:rsidP="000C4236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92639E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92639E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796969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A925A6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A925A6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C4236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A925A6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184F7C">
            <w:pPr>
              <w:pStyle w:val="NeniTitull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A925A6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A925A6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A925A6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A925A6">
            <w:pPr>
              <w:pStyle w:val="NeniTitull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A925A6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A925A6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A925A6">
            <w:pPr>
              <w:pStyle w:val="NeniTitull"/>
              <w:jc w:val="both"/>
              <w:rPr>
                <w:b w:val="0"/>
                <w:lang w:val="sq-AL" w:eastAsia="en-GB"/>
              </w:rPr>
            </w:pPr>
          </w:p>
        </w:tc>
        <w:tc>
          <w:tcPr>
            <w:tcW w:w="6662" w:type="dxa"/>
          </w:tcPr>
          <w:p w:rsidR="0092639E" w:rsidRPr="00874B79" w:rsidRDefault="0092639E" w:rsidP="00A925A6">
            <w:pPr>
              <w:pStyle w:val="NeniTitull"/>
              <w:jc w:val="both"/>
              <w:rPr>
                <w:b w:val="0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741FEC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C44B30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0526C7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8E7007">
            <w:pPr>
              <w:pStyle w:val="NeniTitull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8E7007">
            <w:pPr>
              <w:pStyle w:val="NeniTitull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69765B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</w:p>
        </w:tc>
      </w:tr>
      <w:tr w:rsidR="0092639E" w:rsidRPr="00874B79" w:rsidTr="00A30A29">
        <w:trPr>
          <w:trHeight w:val="150"/>
        </w:trPr>
        <w:tc>
          <w:tcPr>
            <w:tcW w:w="3227" w:type="dxa"/>
          </w:tcPr>
          <w:p w:rsidR="0092639E" w:rsidRPr="00874B79" w:rsidRDefault="0092639E" w:rsidP="008E7007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6662" w:type="dxa"/>
          </w:tcPr>
          <w:p w:rsidR="0092639E" w:rsidRPr="00874B79" w:rsidRDefault="0092639E" w:rsidP="008E7007">
            <w:pPr>
              <w:pStyle w:val="NeniTitull"/>
              <w:keepNext w:val="0"/>
              <w:jc w:val="both"/>
              <w:rPr>
                <w:b w:val="0"/>
                <w:spacing w:val="-4"/>
                <w:lang w:val="sq-AL"/>
              </w:rPr>
            </w:pPr>
          </w:p>
        </w:tc>
        <w:tc>
          <w:tcPr>
            <w:tcW w:w="851" w:type="dxa"/>
          </w:tcPr>
          <w:p w:rsidR="0092639E" w:rsidRPr="00874B79" w:rsidRDefault="0092639E" w:rsidP="007A31A5">
            <w:pPr>
              <w:pStyle w:val="Paragrafi"/>
              <w:ind w:firstLine="0"/>
              <w:jc w:val="center"/>
              <w:rPr>
                <w:spacing w:val="-4"/>
                <w:lang w:val="sq-AL"/>
              </w:rPr>
            </w:pPr>
          </w:p>
        </w:tc>
      </w:tr>
    </w:tbl>
    <w:p w:rsidR="00644C3F" w:rsidRPr="00874B79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874B79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874B79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874B79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4C3F" w:rsidRPr="00874B79" w:rsidRDefault="00644C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35694" w:rsidRPr="00874B79" w:rsidRDefault="00C3569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E4202" w:rsidRPr="00874B79" w:rsidRDefault="00BE420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A91917" w:rsidRPr="00874B79" w:rsidRDefault="00A91917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A91917" w:rsidRPr="00874B79" w:rsidRDefault="00A91917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874B79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874B79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C2594" w:rsidRDefault="006C2594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  <w:sectPr w:rsidR="006C2594" w:rsidSect="003D4C90">
          <w:footerReference w:type="first" r:id="rId9"/>
          <w:pgSz w:w="11907" w:h="16840" w:code="9"/>
          <w:pgMar w:top="720" w:right="720" w:bottom="720" w:left="720" w:header="1134" w:footer="1134" w:gutter="0"/>
          <w:cols w:space="720"/>
          <w:titlePg/>
          <w:docGrid w:linePitch="360"/>
        </w:sectPr>
      </w:pPr>
    </w:p>
    <w:p w:rsidR="006C2594" w:rsidRPr="006C2594" w:rsidRDefault="006C2594" w:rsidP="006C2594">
      <w:pPr>
        <w:pStyle w:val="NeniTitull"/>
      </w:pPr>
      <w:r>
        <w:rPr>
          <w:szCs w:val="24"/>
        </w:rPr>
        <w:tab/>
      </w:r>
      <w:r w:rsidRPr="006C2594">
        <w:t>VENDIM</w:t>
      </w: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24"/>
          <w:lang w:val="en-GB"/>
        </w:rPr>
      </w:pPr>
      <w:r w:rsidRPr="006C2594">
        <w:rPr>
          <w:rFonts w:ascii="Garamond" w:hAnsi="Garamond" w:cs="CG Times"/>
          <w:b/>
          <w:bCs/>
          <w:sz w:val="24"/>
          <w:lang w:val="en-GB"/>
        </w:rPr>
        <w:t xml:space="preserve">Nr. 51, </w:t>
      </w:r>
      <w:proofErr w:type="spellStart"/>
      <w:r w:rsidRPr="006C2594">
        <w:rPr>
          <w:rFonts w:ascii="Garamond" w:hAnsi="Garamond" w:cs="CG Times"/>
          <w:b/>
          <w:bCs/>
          <w:sz w:val="24"/>
          <w:lang w:val="en-GB"/>
        </w:rPr>
        <w:t>datë</w:t>
      </w:r>
      <w:proofErr w:type="spellEnd"/>
      <w:r w:rsidRPr="006C2594">
        <w:rPr>
          <w:rFonts w:ascii="Garamond" w:hAnsi="Garamond" w:cs="CG Times"/>
          <w:b/>
          <w:bCs/>
          <w:sz w:val="24"/>
          <w:lang w:val="en-GB"/>
        </w:rPr>
        <w:t xml:space="preserve"> 6.2.2019</w:t>
      </w: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14"/>
          <w:lang w:val="en-GB"/>
        </w:rPr>
      </w:pP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24"/>
          <w:lang w:val="en-GB"/>
        </w:rPr>
      </w:pPr>
      <w:r w:rsidRPr="006C2594">
        <w:rPr>
          <w:rFonts w:ascii="Garamond" w:hAnsi="Garamond" w:cs="CG Times"/>
          <w:b/>
          <w:bCs/>
          <w:sz w:val="24"/>
          <w:lang w:val="en-GB"/>
        </w:rPr>
        <w:t xml:space="preserve">PËR MIRATIMIN E PROGRAMIT TË REFORMAVE EKONOMIKE (ERP) </w:t>
      </w: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24"/>
          <w:lang w:val="en-GB"/>
        </w:rPr>
      </w:pPr>
      <w:r w:rsidRPr="006C2594">
        <w:rPr>
          <w:rFonts w:ascii="Garamond" w:hAnsi="Garamond" w:cs="CG Times"/>
          <w:b/>
          <w:bCs/>
          <w:sz w:val="24"/>
          <w:lang w:val="en-GB"/>
        </w:rPr>
        <w:t>2019–2021</w:t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14"/>
          <w:lang w:val="en-US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  <w:lang w:val="en-US"/>
        </w:rPr>
      </w:pPr>
      <w:proofErr w:type="spellStart"/>
      <w:r w:rsidRPr="006C2594">
        <w:rPr>
          <w:rFonts w:ascii="Garamond" w:hAnsi="Garamond" w:cs="CG Times"/>
          <w:sz w:val="24"/>
          <w:lang w:val="en-US"/>
        </w:rPr>
        <w:t>Në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mbështetje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të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nenit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100 </w:t>
      </w:r>
      <w:proofErr w:type="spellStart"/>
      <w:r w:rsidRPr="006C2594">
        <w:rPr>
          <w:rFonts w:ascii="Garamond" w:hAnsi="Garamond" w:cs="CG Times"/>
          <w:sz w:val="24"/>
          <w:lang w:val="en-US"/>
        </w:rPr>
        <w:t>të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Kushtetutës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, me </w:t>
      </w:r>
      <w:proofErr w:type="spellStart"/>
      <w:r w:rsidRPr="006C2594">
        <w:rPr>
          <w:rFonts w:ascii="Garamond" w:hAnsi="Garamond" w:cs="CG Times"/>
          <w:sz w:val="24"/>
          <w:lang w:val="en-US"/>
        </w:rPr>
        <w:t>propozimin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e </w:t>
      </w:r>
      <w:proofErr w:type="spellStart"/>
      <w:r w:rsidRPr="006C2594">
        <w:rPr>
          <w:rFonts w:ascii="Garamond" w:hAnsi="Garamond" w:cs="CG Times"/>
          <w:sz w:val="24"/>
          <w:lang w:val="en-US"/>
        </w:rPr>
        <w:t>ministrit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të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Financave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dhe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Ekonomisë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, </w:t>
      </w:r>
      <w:proofErr w:type="spellStart"/>
      <w:r w:rsidRPr="006C2594">
        <w:rPr>
          <w:rFonts w:ascii="Garamond" w:hAnsi="Garamond" w:cs="CG Times"/>
          <w:sz w:val="24"/>
          <w:lang w:val="en-US"/>
        </w:rPr>
        <w:t>Këshilli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i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Ministrave</w:t>
      </w:r>
      <w:proofErr w:type="spellEnd"/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14"/>
          <w:lang w:val="en-US"/>
        </w:rPr>
      </w:pP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rPr>
          <w:rFonts w:ascii="Garamond" w:hAnsi="Garamond" w:cs="CG Times"/>
          <w:sz w:val="24"/>
          <w:lang w:val="en-GB"/>
        </w:rPr>
      </w:pPr>
      <w:r w:rsidRPr="006C2594">
        <w:rPr>
          <w:rFonts w:ascii="Garamond" w:hAnsi="Garamond" w:cs="CG Times"/>
          <w:sz w:val="24"/>
          <w:lang w:val="en-GB"/>
        </w:rPr>
        <w:t>VENDOSI:</w:t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14"/>
          <w:lang w:val="en-US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  <w:lang w:val="en-US"/>
        </w:rPr>
      </w:pPr>
      <w:proofErr w:type="spellStart"/>
      <w:r w:rsidRPr="006C2594">
        <w:rPr>
          <w:rFonts w:ascii="Garamond" w:hAnsi="Garamond" w:cs="CG Times"/>
          <w:sz w:val="24"/>
          <w:lang w:val="en-US"/>
        </w:rPr>
        <w:t>Miratimin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e </w:t>
      </w:r>
      <w:proofErr w:type="spellStart"/>
      <w:r w:rsidRPr="006C2594">
        <w:rPr>
          <w:rFonts w:ascii="Garamond" w:hAnsi="Garamond" w:cs="CG Times"/>
          <w:sz w:val="24"/>
          <w:lang w:val="en-US"/>
        </w:rPr>
        <w:t>Programit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të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Reformave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Ekonomike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(ERP) 2019–2021, </w:t>
      </w:r>
      <w:proofErr w:type="spellStart"/>
      <w:r w:rsidRPr="006C2594">
        <w:rPr>
          <w:rFonts w:ascii="Garamond" w:hAnsi="Garamond" w:cs="CG Times"/>
          <w:sz w:val="24"/>
          <w:lang w:val="en-US"/>
        </w:rPr>
        <w:t>sipas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tekstit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që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i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bashkëlidhet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këtij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vendimi</w:t>
      </w:r>
      <w:proofErr w:type="spellEnd"/>
      <w:r w:rsidRPr="006C2594">
        <w:rPr>
          <w:rFonts w:ascii="Garamond" w:hAnsi="Garamond" w:cs="CG Times"/>
          <w:sz w:val="24"/>
          <w:lang w:val="en-US"/>
        </w:rPr>
        <w:t>.</w:t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24"/>
          <w:lang w:val="en-US"/>
        </w:rPr>
      </w:pPr>
      <w:proofErr w:type="spellStart"/>
      <w:proofErr w:type="gramStart"/>
      <w:r w:rsidRPr="006C2594">
        <w:rPr>
          <w:rFonts w:ascii="Garamond" w:hAnsi="Garamond" w:cs="CG Times"/>
          <w:sz w:val="24"/>
          <w:lang w:val="en-US"/>
        </w:rPr>
        <w:t>Ky</w:t>
      </w:r>
      <w:proofErr w:type="spellEnd"/>
      <w:proofErr w:type="gram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vendim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hyn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në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fuqi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pas </w:t>
      </w:r>
      <w:proofErr w:type="spellStart"/>
      <w:r w:rsidRPr="006C2594">
        <w:rPr>
          <w:rFonts w:ascii="Garamond" w:hAnsi="Garamond" w:cs="CG Times"/>
          <w:sz w:val="24"/>
          <w:lang w:val="en-US"/>
        </w:rPr>
        <w:t>botimit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në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Fletoren</w:t>
      </w:r>
      <w:proofErr w:type="spellEnd"/>
      <w:r w:rsidRPr="006C2594">
        <w:rPr>
          <w:rFonts w:ascii="Garamond" w:hAnsi="Garamond" w:cs="CG Times"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sz w:val="24"/>
          <w:lang w:val="en-US"/>
        </w:rPr>
        <w:t>Zyrtare</w:t>
      </w:r>
      <w:proofErr w:type="spellEnd"/>
      <w:r w:rsidRPr="006C2594">
        <w:rPr>
          <w:rFonts w:ascii="Garamond" w:hAnsi="Garamond" w:cs="CG Times"/>
          <w:sz w:val="24"/>
          <w:lang w:val="en-US"/>
        </w:rPr>
        <w:t>.</w:t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hAnsi="Garamond" w:cs="CG Times"/>
          <w:sz w:val="12"/>
          <w:lang w:val="en-US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right"/>
        <w:rPr>
          <w:rFonts w:ascii="Garamond" w:hAnsi="Garamond" w:cs="CG Times"/>
          <w:sz w:val="24"/>
          <w:lang w:val="en-US"/>
        </w:rPr>
      </w:pPr>
      <w:r w:rsidRPr="006C2594">
        <w:rPr>
          <w:rFonts w:ascii="Garamond" w:hAnsi="Garamond" w:cs="CG Times"/>
          <w:sz w:val="24"/>
          <w:lang w:val="en-US"/>
        </w:rPr>
        <w:t>ZËVENDËSKRYEMINISTRI</w:t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right"/>
        <w:rPr>
          <w:rFonts w:ascii="Garamond" w:hAnsi="Garamond" w:cs="CG Times"/>
          <w:b/>
          <w:sz w:val="24"/>
          <w:lang w:val="en-US"/>
        </w:rPr>
      </w:pPr>
      <w:proofErr w:type="spellStart"/>
      <w:r w:rsidRPr="006C2594">
        <w:rPr>
          <w:rFonts w:ascii="Garamond" w:hAnsi="Garamond" w:cs="CG Times"/>
          <w:b/>
          <w:sz w:val="24"/>
          <w:lang w:val="en-US"/>
        </w:rPr>
        <w:t>Erion</w:t>
      </w:r>
      <w:proofErr w:type="spellEnd"/>
      <w:r w:rsidRPr="006C2594">
        <w:rPr>
          <w:rFonts w:ascii="Garamond" w:hAnsi="Garamond" w:cs="CG Times"/>
          <w:b/>
          <w:sz w:val="24"/>
          <w:lang w:val="en-US"/>
        </w:rPr>
        <w:t xml:space="preserve"> </w:t>
      </w:r>
      <w:proofErr w:type="spellStart"/>
      <w:r w:rsidRPr="006C2594">
        <w:rPr>
          <w:rFonts w:ascii="Garamond" w:hAnsi="Garamond" w:cs="CG Times"/>
          <w:b/>
          <w:sz w:val="24"/>
          <w:lang w:val="en-US"/>
        </w:rPr>
        <w:t>Braçe</w:t>
      </w:r>
      <w:proofErr w:type="spellEnd"/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Calibri" w:hAnsi="Garamond"/>
          <w:b/>
          <w:sz w:val="12"/>
          <w:szCs w:val="24"/>
          <w:lang w:val="en-AU" w:eastAsia="zh-CN"/>
        </w:rPr>
        <w:sectPr w:rsidR="006C2594" w:rsidRPr="006C2594" w:rsidSect="006C2594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720" w:right="1134" w:bottom="720" w:left="1134" w:header="851" w:footer="851" w:gutter="0"/>
          <w:pgNumType w:start="353"/>
          <w:cols w:num="2" w:space="454"/>
          <w:docGrid w:linePitch="360"/>
        </w:sect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Calibri" w:hAnsi="Garamond"/>
          <w:b/>
          <w:sz w:val="12"/>
          <w:szCs w:val="24"/>
          <w:lang w:val="en-AU" w:eastAsia="zh-CN"/>
        </w:rPr>
      </w:pP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outlineLvl w:val="2"/>
        <w:rPr>
          <w:rFonts w:ascii="Garamond" w:hAnsi="Garamond" w:cs="CG Times"/>
          <w:b/>
          <w:bCs/>
          <w:sz w:val="24"/>
          <w:lang w:val="en-GB" w:eastAsia="zh-CN"/>
        </w:rPr>
      </w:pPr>
      <w:r w:rsidRPr="006C2594">
        <w:rPr>
          <w:rFonts w:ascii="Garamond" w:hAnsi="Garamond" w:cs="CG Times"/>
          <w:b/>
          <w:bCs/>
          <w:sz w:val="24"/>
          <w:lang w:val="en-GB" w:eastAsia="zh-CN"/>
        </w:rPr>
        <w:t>PROGRAMI I REFORMAVE EKONOMIKE 2019-2021</w:t>
      </w:r>
    </w:p>
    <w:p w:rsidR="006C2594" w:rsidRPr="006C2594" w:rsidRDefault="006C2594" w:rsidP="006C2594">
      <w:pPr>
        <w:keepNext/>
        <w:widowControl w:val="0"/>
        <w:spacing w:after="0" w:line="240" w:lineRule="auto"/>
        <w:jc w:val="center"/>
        <w:outlineLvl w:val="2"/>
        <w:rPr>
          <w:rFonts w:ascii="Garamond" w:eastAsia="Times New Roman" w:hAnsi="Garamond" w:cs="CG Times"/>
          <w:b/>
          <w:bCs/>
          <w:spacing w:val="-4"/>
          <w:sz w:val="24"/>
          <w:lang w:eastAsia="en-GB"/>
        </w:rPr>
      </w:pPr>
      <w:r w:rsidRPr="006C2594">
        <w:rPr>
          <w:rFonts w:ascii="Garamond" w:eastAsia="Times New Roman" w:hAnsi="Garamond" w:cs="CG Times"/>
          <w:b/>
          <w:bCs/>
          <w:spacing w:val="-4"/>
          <w:sz w:val="24"/>
          <w:lang w:eastAsia="en-GB"/>
        </w:rPr>
        <w:t>31 Janar 2019</w:t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center"/>
        <w:rPr>
          <w:rFonts w:ascii="Garamond" w:eastAsia="Times New Roman" w:hAnsi="Garamond" w:cs="CG Times"/>
          <w:spacing w:val="-4"/>
          <w:sz w:val="24"/>
          <w:lang w:eastAsia="en-GB"/>
        </w:rPr>
      </w:pP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3F37696" wp14:editId="6E19352D">
            <wp:extent cx="5740841" cy="61384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4" t="6304" r="8122" b="7565"/>
                    <a:stretch/>
                  </pic:blipFill>
                  <pic:spPr bwMode="auto">
                    <a:xfrm>
                      <a:off x="0" y="0"/>
                      <a:ext cx="5753314" cy="6151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819F3A3" wp14:editId="76A48A74">
            <wp:extent cx="5343276" cy="1749287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7" t="8038" r="8568" b="71710"/>
                    <a:stretch/>
                  </pic:blipFill>
                  <pic:spPr bwMode="auto">
                    <a:xfrm>
                      <a:off x="0" y="0"/>
                      <a:ext cx="5356872" cy="1753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16086F8" wp14:editId="0F269144">
            <wp:extent cx="6265628" cy="6679096"/>
            <wp:effectExtent l="0" t="0" r="190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8" b="16785"/>
                    <a:stretch/>
                  </pic:blipFill>
                  <pic:spPr bwMode="auto">
                    <a:xfrm>
                      <a:off x="0" y="0"/>
                      <a:ext cx="6267932" cy="668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59FA7E2" wp14:editId="68F85C32">
            <wp:extent cx="5797334" cy="792745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7155" r="6577" b="9091"/>
                    <a:stretch/>
                  </pic:blipFill>
                  <pic:spPr bwMode="auto">
                    <a:xfrm>
                      <a:off x="0" y="0"/>
                      <a:ext cx="5800304" cy="7931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AF5D4DD" wp14:editId="63F3EEEF">
            <wp:extent cx="5605669" cy="80637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7" t="5509" r="6850" b="6703"/>
                    <a:stretch/>
                  </pic:blipFill>
                  <pic:spPr bwMode="auto">
                    <a:xfrm>
                      <a:off x="0" y="0"/>
                      <a:ext cx="5606831" cy="8065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022400F" wp14:editId="5D00553E">
            <wp:extent cx="5720782" cy="80467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7254" r="6578" b="6337"/>
                    <a:stretch/>
                  </pic:blipFill>
                  <pic:spPr bwMode="auto">
                    <a:xfrm>
                      <a:off x="0" y="0"/>
                      <a:ext cx="5721967" cy="804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0D30489" wp14:editId="6A61F3E1">
            <wp:extent cx="5550010" cy="8013241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2" t="5877" r="6894" b="5969"/>
                    <a:stretch/>
                  </pic:blipFill>
                  <pic:spPr bwMode="auto">
                    <a:xfrm>
                      <a:off x="0" y="0"/>
                      <a:ext cx="5551159" cy="801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AD5DF2C" wp14:editId="09DF6C0F">
            <wp:extent cx="5716988" cy="7064219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5877" r="7148" b="18824"/>
                    <a:stretch/>
                  </pic:blipFill>
                  <pic:spPr bwMode="auto">
                    <a:xfrm>
                      <a:off x="0" y="0"/>
                      <a:ext cx="5721809" cy="7070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B414374" wp14:editId="71C5A855">
            <wp:extent cx="5677231" cy="725844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0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9183" r="6058" b="11570"/>
                    <a:stretch/>
                  </pic:blipFill>
                  <pic:spPr bwMode="auto">
                    <a:xfrm>
                      <a:off x="0" y="0"/>
                      <a:ext cx="5681700" cy="726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6D7B3FF" wp14:editId="5C2125DC">
            <wp:extent cx="5923722" cy="7877481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0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9550" r="6967" b="9366"/>
                    <a:stretch/>
                  </pic:blipFill>
                  <pic:spPr bwMode="auto">
                    <a:xfrm>
                      <a:off x="0" y="0"/>
                      <a:ext cx="5925545" cy="787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EB65C28" wp14:editId="34FA78AC">
            <wp:extent cx="5853589" cy="7752522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6" t="11755" r="6578" b="6519"/>
                    <a:stretch/>
                  </pic:blipFill>
                  <pic:spPr bwMode="auto">
                    <a:xfrm>
                      <a:off x="0" y="0"/>
                      <a:ext cx="5854802" cy="7754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7F427FE" wp14:editId="3CAEF605">
            <wp:extent cx="5693134" cy="7808941"/>
            <wp:effectExtent l="0" t="0" r="317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7438" r="6968" b="8173"/>
                    <a:stretch/>
                  </pic:blipFill>
                  <pic:spPr bwMode="auto">
                    <a:xfrm>
                      <a:off x="0" y="0"/>
                      <a:ext cx="5694314" cy="7810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F20E0E1" wp14:editId="4B5FE105">
            <wp:extent cx="5740842" cy="827989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" t="6153" r="7227" b="5510"/>
                    <a:stretch/>
                  </pic:blipFill>
                  <pic:spPr bwMode="auto">
                    <a:xfrm>
                      <a:off x="0" y="0"/>
                      <a:ext cx="5742032" cy="8281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8484905" wp14:editId="4826143D">
            <wp:extent cx="5756744" cy="82952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95" r="6317" b="5785"/>
                    <a:stretch/>
                  </pic:blipFill>
                  <pic:spPr bwMode="auto">
                    <a:xfrm>
                      <a:off x="0" y="0"/>
                      <a:ext cx="5757936" cy="8296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7E356AD" wp14:editId="678127FA">
            <wp:extent cx="5709037" cy="8286756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5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" t="5694" r="7357" b="6336"/>
                    <a:stretch/>
                  </pic:blipFill>
                  <pic:spPr bwMode="auto">
                    <a:xfrm>
                      <a:off x="0" y="0"/>
                      <a:ext cx="5710220" cy="8288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0E788D8" wp14:editId="2D79BD4E">
            <wp:extent cx="5778949" cy="752988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" t="5785" r="7154" b="13971"/>
                    <a:stretch/>
                  </pic:blipFill>
                  <pic:spPr bwMode="auto">
                    <a:xfrm>
                      <a:off x="0" y="0"/>
                      <a:ext cx="5786650" cy="7539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2603653" wp14:editId="3010D197">
            <wp:extent cx="5760918" cy="791154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94" r="6577" b="10193"/>
                    <a:stretch/>
                  </pic:blipFill>
                  <pic:spPr bwMode="auto">
                    <a:xfrm>
                      <a:off x="0" y="0"/>
                      <a:ext cx="5762113" cy="7913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045539E" wp14:editId="4EA58BFF">
            <wp:extent cx="5722513" cy="791154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8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6061" r="6967" b="9642"/>
                    <a:stretch/>
                  </pic:blipFill>
                  <pic:spPr bwMode="auto">
                    <a:xfrm>
                      <a:off x="0" y="0"/>
                      <a:ext cx="5723698" cy="791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FF886EF" wp14:editId="3C5D5BBC">
            <wp:extent cx="5899868" cy="8419512"/>
            <wp:effectExtent l="0" t="0" r="571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1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" t="5877" r="6707" b="6979"/>
                    <a:stretch/>
                  </pic:blipFill>
                  <pic:spPr bwMode="auto">
                    <a:xfrm>
                      <a:off x="0" y="0"/>
                      <a:ext cx="5901091" cy="8421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4951E20" wp14:editId="47B1A1DE">
            <wp:extent cx="5868063" cy="7904983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0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5" t="5877" r="6215" b="10376"/>
                    <a:stretch/>
                  </pic:blipFill>
                  <pic:spPr bwMode="auto">
                    <a:xfrm>
                      <a:off x="0" y="0"/>
                      <a:ext cx="5867557" cy="7904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49B9F3D" wp14:editId="6138959D">
            <wp:extent cx="6131127" cy="8110331"/>
            <wp:effectExtent l="0" t="0" r="3175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1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" t="5784" r="3216" b="9468"/>
                    <a:stretch/>
                  </pic:blipFill>
                  <pic:spPr bwMode="auto">
                    <a:xfrm>
                      <a:off x="0" y="0"/>
                      <a:ext cx="6139730" cy="8121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2D0998D" wp14:editId="279F972F">
            <wp:extent cx="5644997" cy="791154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2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4" t="5872" r="7524" b="9266"/>
                    <a:stretch/>
                  </pic:blipFill>
                  <pic:spPr bwMode="auto">
                    <a:xfrm>
                      <a:off x="0" y="0"/>
                      <a:ext cx="5644352" cy="7910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0779B33" wp14:editId="7789C50C">
            <wp:extent cx="5872735" cy="825345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3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5509" r="6735" b="5974"/>
                    <a:stretch/>
                  </pic:blipFill>
                  <pic:spPr bwMode="auto">
                    <a:xfrm>
                      <a:off x="0" y="0"/>
                      <a:ext cx="5883811" cy="8269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B594F2C" wp14:editId="2C3F47E4">
            <wp:extent cx="5723134" cy="8150087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4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" t="5694" r="7125" b="7261"/>
                    <a:stretch/>
                  </pic:blipFill>
                  <pic:spPr bwMode="auto">
                    <a:xfrm>
                      <a:off x="0" y="0"/>
                      <a:ext cx="5732547" cy="8163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2B5C7E1" wp14:editId="62C1B23E">
            <wp:extent cx="5796501" cy="8094524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5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t="7071" r="6598" b="6244"/>
                    <a:stretch/>
                  </pic:blipFill>
                  <pic:spPr bwMode="auto">
                    <a:xfrm>
                      <a:off x="0" y="0"/>
                      <a:ext cx="5796428" cy="8094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BDFD482" wp14:editId="14E84CDB">
            <wp:extent cx="5756744" cy="772478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6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7" t="5969" r="7090" b="12213"/>
                    <a:stretch/>
                  </pic:blipFill>
                  <pic:spPr bwMode="auto">
                    <a:xfrm>
                      <a:off x="0" y="0"/>
                      <a:ext cx="5758359" cy="7726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ED927EE" wp14:editId="5BDD9C0B">
            <wp:extent cx="5812404" cy="8137367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7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5" t="5596" r="6731" b="8991"/>
                    <a:stretch/>
                  </pic:blipFill>
                  <pic:spPr bwMode="auto">
                    <a:xfrm>
                      <a:off x="0" y="0"/>
                      <a:ext cx="5812107" cy="8136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FB82FE1" wp14:editId="3811BB6E">
            <wp:extent cx="5716988" cy="7274611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8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" t="5509" r="6852" b="16438"/>
                    <a:stretch/>
                  </pic:blipFill>
                  <pic:spPr bwMode="auto">
                    <a:xfrm>
                      <a:off x="0" y="0"/>
                      <a:ext cx="5717334" cy="727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B504BFF" wp14:editId="728031BA">
            <wp:extent cx="5820355" cy="8142136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29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694" r="6577" b="6061"/>
                    <a:stretch/>
                  </pic:blipFill>
                  <pic:spPr bwMode="auto">
                    <a:xfrm>
                      <a:off x="0" y="0"/>
                      <a:ext cx="5821654" cy="8143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B00A056" wp14:editId="2213CF26">
            <wp:extent cx="5812404" cy="813909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0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602" r="6448" b="7989"/>
                    <a:stretch/>
                  </pic:blipFill>
                  <pic:spPr bwMode="auto">
                    <a:xfrm>
                      <a:off x="0" y="0"/>
                      <a:ext cx="5813609" cy="8140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CFE985A" wp14:editId="7E27B3B2">
            <wp:extent cx="5780598" cy="823454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1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5785" r="7098" b="6703"/>
                    <a:stretch/>
                  </pic:blipFill>
                  <pic:spPr bwMode="auto">
                    <a:xfrm>
                      <a:off x="0" y="0"/>
                      <a:ext cx="5781795" cy="823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425AF5F" wp14:editId="44C5A528">
            <wp:extent cx="5804452" cy="8059797"/>
            <wp:effectExtent l="0" t="0" r="635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2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7072" r="7097" b="8264"/>
                    <a:stretch/>
                  </pic:blipFill>
                  <pic:spPr bwMode="auto">
                    <a:xfrm>
                      <a:off x="0" y="0"/>
                      <a:ext cx="5805655" cy="8061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D5DBA9B" wp14:editId="3FCCCCA9">
            <wp:extent cx="5812403" cy="8107913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3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5601" r="6447" b="8448"/>
                    <a:stretch/>
                  </pic:blipFill>
                  <pic:spPr bwMode="auto">
                    <a:xfrm>
                      <a:off x="0" y="0"/>
                      <a:ext cx="5813609" cy="810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ED44F14" wp14:editId="21EA8A62">
            <wp:extent cx="5852160" cy="828835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4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6061" r="6707" b="7713"/>
                    <a:stretch/>
                  </pic:blipFill>
                  <pic:spPr bwMode="auto">
                    <a:xfrm>
                      <a:off x="0" y="0"/>
                      <a:ext cx="5853371" cy="829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DCB9C75" wp14:editId="473DF996">
            <wp:extent cx="5836257" cy="82890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5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94" r="6057" b="6795"/>
                    <a:stretch/>
                  </pic:blipFill>
                  <pic:spPr bwMode="auto">
                    <a:xfrm>
                      <a:off x="0" y="0"/>
                      <a:ext cx="5837467" cy="829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F9CDB77" wp14:editId="2F9C3441">
            <wp:extent cx="5796501" cy="8221649"/>
            <wp:effectExtent l="0" t="0" r="0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6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5694" r="7617" b="6153"/>
                    <a:stretch/>
                  </pic:blipFill>
                  <pic:spPr bwMode="auto">
                    <a:xfrm>
                      <a:off x="0" y="0"/>
                      <a:ext cx="5798094" cy="8223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68D7B28" wp14:editId="4CBA6354">
            <wp:extent cx="5740842" cy="8069098"/>
            <wp:effectExtent l="0" t="0" r="0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7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5601" r="7022" b="8365"/>
                    <a:stretch/>
                  </pic:blipFill>
                  <pic:spPr bwMode="auto">
                    <a:xfrm>
                      <a:off x="0" y="0"/>
                      <a:ext cx="5747622" cy="8078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5817764" wp14:editId="72CE040D">
            <wp:extent cx="5810447" cy="791154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8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 t="6061" r="6708" b="9917"/>
                    <a:stretch/>
                  </pic:blipFill>
                  <pic:spPr bwMode="auto">
                    <a:xfrm>
                      <a:off x="0" y="0"/>
                      <a:ext cx="5816191" cy="7919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47E66EC" wp14:editId="603F63D8">
            <wp:extent cx="5852160" cy="8267500"/>
            <wp:effectExtent l="0" t="0" r="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39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695" r="6968" b="5968"/>
                    <a:stretch/>
                  </pic:blipFill>
                  <pic:spPr bwMode="auto">
                    <a:xfrm>
                      <a:off x="0" y="0"/>
                      <a:ext cx="5853374" cy="8269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AE635D3" wp14:editId="6CABD01E">
            <wp:extent cx="5669280" cy="7553172"/>
            <wp:effectExtent l="0" t="0" r="762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0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 t="5969" r="9476" b="15243"/>
                    <a:stretch/>
                  </pic:blipFill>
                  <pic:spPr bwMode="auto">
                    <a:xfrm>
                      <a:off x="0" y="0"/>
                      <a:ext cx="5667960" cy="7551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65C0177" wp14:editId="62B101BA">
            <wp:extent cx="5645426" cy="8225464"/>
            <wp:effectExtent l="0" t="0" r="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1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94" r="7097" b="5602"/>
                    <a:stretch/>
                  </pic:blipFill>
                  <pic:spPr bwMode="auto">
                    <a:xfrm>
                      <a:off x="0" y="0"/>
                      <a:ext cx="5646596" cy="8227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B9C320F" wp14:editId="72393C18">
            <wp:extent cx="5709037" cy="8208346"/>
            <wp:effectExtent l="0" t="0" r="6350" b="254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2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509" r="7097" b="6428"/>
                    <a:stretch/>
                  </pic:blipFill>
                  <pic:spPr bwMode="auto">
                    <a:xfrm>
                      <a:off x="0" y="0"/>
                      <a:ext cx="5710219" cy="8210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8C34BF9" wp14:editId="17464EA0">
            <wp:extent cx="5915770" cy="7980100"/>
            <wp:effectExtent l="0" t="0" r="889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3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5784" r="6763" b="11398"/>
                    <a:stretch/>
                  </pic:blipFill>
                  <pic:spPr bwMode="auto">
                    <a:xfrm>
                      <a:off x="0" y="0"/>
                      <a:ext cx="5930984" cy="8000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F430851" wp14:editId="49A31478">
            <wp:extent cx="5780598" cy="814213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4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2" t="5602" r="6242" b="6284"/>
                    <a:stretch/>
                  </pic:blipFill>
                  <pic:spPr bwMode="auto">
                    <a:xfrm>
                      <a:off x="0" y="0"/>
                      <a:ext cx="5791227" cy="815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05521FA" wp14:editId="2D053A41">
            <wp:extent cx="5804452" cy="8178835"/>
            <wp:effectExtent l="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5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7" t="5694" r="6454" b="6061"/>
                    <a:stretch/>
                  </pic:blipFill>
                  <pic:spPr bwMode="auto">
                    <a:xfrm>
                      <a:off x="0" y="0"/>
                      <a:ext cx="5805230" cy="817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C989F90" wp14:editId="462E29E2">
            <wp:extent cx="5860111" cy="7723568"/>
            <wp:effectExtent l="0" t="0" r="762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6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5877" r="6892" b="13328"/>
                    <a:stretch/>
                  </pic:blipFill>
                  <pic:spPr bwMode="auto">
                    <a:xfrm>
                      <a:off x="0" y="0"/>
                      <a:ext cx="5867049" cy="773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409A362" wp14:editId="30CDD01A">
            <wp:extent cx="5748793" cy="7904592"/>
            <wp:effectExtent l="0" t="0" r="4445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7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2" t="6978" r="6851" b="9100"/>
                    <a:stretch/>
                  </pic:blipFill>
                  <pic:spPr bwMode="auto">
                    <a:xfrm>
                      <a:off x="0" y="0"/>
                      <a:ext cx="5759558" cy="7919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2B545B1" wp14:editId="5F3F85BE">
            <wp:extent cx="5732891" cy="7850445"/>
            <wp:effectExtent l="0" t="0" r="127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8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6061" r="6707" b="10193"/>
                    <a:stretch/>
                  </pic:blipFill>
                  <pic:spPr bwMode="auto">
                    <a:xfrm>
                      <a:off x="0" y="0"/>
                      <a:ext cx="5734078" cy="785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2FAC030" wp14:editId="08ABB613">
            <wp:extent cx="5812403" cy="8070574"/>
            <wp:effectExtent l="0" t="0" r="0" b="698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49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5602" r="7097" b="7071"/>
                    <a:stretch/>
                  </pic:blipFill>
                  <pic:spPr bwMode="auto">
                    <a:xfrm>
                      <a:off x="0" y="0"/>
                      <a:ext cx="5815631" cy="8075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E74B910" wp14:editId="1EEC8391">
            <wp:extent cx="5748793" cy="7266684"/>
            <wp:effectExtent l="0" t="0" r="444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0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5694" r="7227" b="17815"/>
                    <a:stretch/>
                  </pic:blipFill>
                  <pic:spPr bwMode="auto">
                    <a:xfrm>
                      <a:off x="0" y="0"/>
                      <a:ext cx="5749984" cy="7268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280029A" wp14:editId="33F0BF3D">
            <wp:extent cx="6011186" cy="7369752"/>
            <wp:effectExtent l="0" t="0" r="8890" b="317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1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" t="9825" r="9176" b="17447"/>
                    <a:stretch/>
                  </pic:blipFill>
                  <pic:spPr bwMode="auto">
                    <a:xfrm>
                      <a:off x="0" y="0"/>
                      <a:ext cx="6016206" cy="7375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5E55337" wp14:editId="39B62678">
            <wp:extent cx="5876014" cy="8030247"/>
            <wp:effectExtent l="0" t="0" r="0" b="889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2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9734" r="9566" b="9826"/>
                    <a:stretch/>
                  </pic:blipFill>
                  <pic:spPr bwMode="auto">
                    <a:xfrm>
                      <a:off x="0" y="0"/>
                      <a:ext cx="5880360" cy="803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BEE99FF" wp14:editId="2B967B4B">
            <wp:extent cx="5828306" cy="8257870"/>
            <wp:effectExtent l="0" t="0" r="127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3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6060" r="7357" b="5877"/>
                    <a:stretch/>
                  </pic:blipFill>
                  <pic:spPr bwMode="auto">
                    <a:xfrm>
                      <a:off x="0" y="0"/>
                      <a:ext cx="5829512" cy="825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704B3CD" wp14:editId="1A72AB39">
            <wp:extent cx="5748793" cy="7696863"/>
            <wp:effectExtent l="0" t="0" r="444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4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5877" r="7413" b="7555"/>
                    <a:stretch/>
                  </pic:blipFill>
                  <pic:spPr bwMode="auto">
                    <a:xfrm>
                      <a:off x="0" y="0"/>
                      <a:ext cx="5756454" cy="770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C1F64D3" wp14:editId="1B6BD88F">
            <wp:extent cx="5645426" cy="6122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5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6554" r="7487" b="87695"/>
                    <a:stretch/>
                  </pic:blipFill>
                  <pic:spPr bwMode="auto">
                    <a:xfrm>
                      <a:off x="0" y="0"/>
                      <a:ext cx="5645003" cy="61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35F9AA0" wp14:editId="55BBBA33">
            <wp:extent cx="5597718" cy="8099728"/>
            <wp:effectExtent l="0" t="0" r="317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6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t="5694" r="6967" b="6611"/>
                    <a:stretch/>
                  </pic:blipFill>
                  <pic:spPr bwMode="auto">
                    <a:xfrm>
                      <a:off x="0" y="0"/>
                      <a:ext cx="5598878" cy="8101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DE31AB5" wp14:editId="2C8465FA">
            <wp:extent cx="5780598" cy="819352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7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6153" r="6837" b="7162"/>
                    <a:stretch/>
                  </pic:blipFill>
                  <pic:spPr bwMode="auto">
                    <a:xfrm>
                      <a:off x="0" y="0"/>
                      <a:ext cx="5781796" cy="8195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E48E196" wp14:editId="7D03396A">
            <wp:extent cx="5709037" cy="7978791"/>
            <wp:effectExtent l="0" t="0" r="635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8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6" t="5694" r="7488" b="9733"/>
                    <a:stretch/>
                  </pic:blipFill>
                  <pic:spPr bwMode="auto">
                    <a:xfrm>
                      <a:off x="0" y="0"/>
                      <a:ext cx="5710220" cy="7980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FBE9682" wp14:editId="4DA0F4EF">
            <wp:extent cx="5709036" cy="8009693"/>
            <wp:effectExtent l="0" t="0" r="635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59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5602" r="6448" b="8081"/>
                    <a:stretch/>
                  </pic:blipFill>
                  <pic:spPr bwMode="auto">
                    <a:xfrm>
                      <a:off x="0" y="0"/>
                      <a:ext cx="5710219" cy="801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2E14A78" wp14:editId="07F2A8AD">
            <wp:extent cx="5812404" cy="8317150"/>
            <wp:effectExtent l="0" t="0" r="0" b="825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0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" t="5602" r="6577" b="6887"/>
                    <a:stretch/>
                  </pic:blipFill>
                  <pic:spPr bwMode="auto">
                    <a:xfrm>
                      <a:off x="0" y="0"/>
                      <a:ext cx="5813608" cy="8318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33DA87A" wp14:editId="6F750990">
            <wp:extent cx="5740842" cy="8241027"/>
            <wp:effectExtent l="0" t="0" r="0" b="825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1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5694" r="7227" b="7438"/>
                    <a:stretch/>
                  </pic:blipFill>
                  <pic:spPr bwMode="auto">
                    <a:xfrm>
                      <a:off x="0" y="0"/>
                      <a:ext cx="5742033" cy="8242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7FCD0D3" wp14:editId="38E414A1">
            <wp:extent cx="5693134" cy="8238658"/>
            <wp:effectExtent l="0" t="0" r="317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2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5694" r="7153" b="6526"/>
                    <a:stretch/>
                  </pic:blipFill>
                  <pic:spPr bwMode="auto">
                    <a:xfrm>
                      <a:off x="0" y="0"/>
                      <a:ext cx="5699864" cy="8248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0F84692" wp14:editId="6FB81FF6">
            <wp:extent cx="5748793" cy="8212562"/>
            <wp:effectExtent l="0" t="0" r="444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3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94" r="6837" b="7071"/>
                    <a:stretch/>
                  </pic:blipFill>
                  <pic:spPr bwMode="auto">
                    <a:xfrm>
                      <a:off x="0" y="0"/>
                      <a:ext cx="5749985" cy="821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5AF00CE" wp14:editId="25BE899F">
            <wp:extent cx="5772647" cy="8245395"/>
            <wp:effectExtent l="0" t="0" r="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4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877" r="7097" b="7162"/>
                    <a:stretch/>
                  </pic:blipFill>
                  <pic:spPr bwMode="auto">
                    <a:xfrm>
                      <a:off x="0" y="0"/>
                      <a:ext cx="5773843" cy="8247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9B267BD" wp14:editId="6C42825E">
            <wp:extent cx="5820354" cy="8348652"/>
            <wp:effectExtent l="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5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5877" r="6707" b="6795"/>
                    <a:stretch/>
                  </pic:blipFill>
                  <pic:spPr bwMode="auto">
                    <a:xfrm>
                      <a:off x="0" y="0"/>
                      <a:ext cx="5821688" cy="835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E903FA4" wp14:editId="0EE65B36">
            <wp:extent cx="5831770" cy="7688912"/>
            <wp:effectExtent l="0" t="0" r="0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6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 t="5969" r="6708" b="12672"/>
                    <a:stretch/>
                  </pic:blipFill>
                  <pic:spPr bwMode="auto">
                    <a:xfrm>
                      <a:off x="0" y="0"/>
                      <a:ext cx="5833139" cy="7690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645D7EC" wp14:editId="30794024">
            <wp:extent cx="5724939" cy="7962702"/>
            <wp:effectExtent l="0" t="0" r="9525" b="63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7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6152" r="6763" b="8456"/>
                    <a:stretch/>
                  </pic:blipFill>
                  <pic:spPr bwMode="auto">
                    <a:xfrm>
                      <a:off x="0" y="0"/>
                      <a:ext cx="5739662" cy="79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69E82E4" wp14:editId="7A10282F">
            <wp:extent cx="5836258" cy="8082307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8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 t="5785" r="6578" b="8632"/>
                    <a:stretch/>
                  </pic:blipFill>
                  <pic:spPr bwMode="auto">
                    <a:xfrm>
                      <a:off x="0" y="0"/>
                      <a:ext cx="5837466" cy="808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8E29E97" wp14:editId="08EAE917">
            <wp:extent cx="5701085" cy="7974630"/>
            <wp:effectExtent l="0" t="0" r="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69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785" r="7227" b="9183"/>
                    <a:stretch/>
                  </pic:blipFill>
                  <pic:spPr bwMode="auto">
                    <a:xfrm>
                      <a:off x="0" y="0"/>
                      <a:ext cx="5702267" cy="7976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6FCCFDA" wp14:editId="1BBEB663">
            <wp:extent cx="5780598" cy="8313378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0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5784" r="6317" b="5602"/>
                    <a:stretch/>
                  </pic:blipFill>
                  <pic:spPr bwMode="auto">
                    <a:xfrm>
                      <a:off x="0" y="0"/>
                      <a:ext cx="5783364" cy="8317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E67C5C8" wp14:editId="6E1B9758">
            <wp:extent cx="5812403" cy="8338030"/>
            <wp:effectExtent l="0" t="0" r="0" b="63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1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5695" r="6837" b="5785"/>
                    <a:stretch/>
                  </pic:blipFill>
                  <pic:spPr bwMode="auto">
                    <a:xfrm>
                      <a:off x="0" y="0"/>
                      <a:ext cx="5813608" cy="8339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389F764" wp14:editId="4EE48ADF">
            <wp:extent cx="5796501" cy="8147338"/>
            <wp:effectExtent l="0" t="0" r="0" b="635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2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5695" r="7022" b="8272"/>
                    <a:stretch/>
                  </pic:blipFill>
                  <pic:spPr bwMode="auto">
                    <a:xfrm>
                      <a:off x="0" y="0"/>
                      <a:ext cx="5803353" cy="815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0B07B28" wp14:editId="7D7187D1">
            <wp:extent cx="5732890" cy="8231403"/>
            <wp:effectExtent l="0" t="0" r="127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3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" t="5785" r="6838" b="5877"/>
                    <a:stretch/>
                  </pic:blipFill>
                  <pic:spPr bwMode="auto">
                    <a:xfrm>
                      <a:off x="0" y="0"/>
                      <a:ext cx="5734077" cy="8233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7745869" wp14:editId="157074D0">
            <wp:extent cx="5780598" cy="7867669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4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5877" r="6503" b="10938"/>
                    <a:stretch/>
                  </pic:blipFill>
                  <pic:spPr bwMode="auto">
                    <a:xfrm>
                      <a:off x="0" y="0"/>
                      <a:ext cx="5787442" cy="787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63DF9AD" wp14:editId="62A01878">
            <wp:extent cx="5701138" cy="8022867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5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969" r="7227" b="8356"/>
                    <a:stretch/>
                  </pic:blipFill>
                  <pic:spPr bwMode="auto">
                    <a:xfrm>
                      <a:off x="0" y="0"/>
                      <a:ext cx="5702671" cy="8025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2D79D65" wp14:editId="14BDF174">
            <wp:extent cx="5812403" cy="8241467"/>
            <wp:effectExtent l="0" t="0" r="0" b="762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6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785" r="6318" b="6978"/>
                    <a:stretch/>
                  </pic:blipFill>
                  <pic:spPr bwMode="auto">
                    <a:xfrm>
                      <a:off x="0" y="0"/>
                      <a:ext cx="5813607" cy="8243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5E4A6BD" wp14:editId="3FDD71F5">
            <wp:extent cx="5876014" cy="8096037"/>
            <wp:effectExtent l="0" t="0" r="0" b="63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7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7530" r="6577" b="8080"/>
                    <a:stretch/>
                  </pic:blipFill>
                  <pic:spPr bwMode="auto">
                    <a:xfrm>
                      <a:off x="0" y="0"/>
                      <a:ext cx="5878940" cy="8100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D69A0EB" wp14:editId="484F13D7">
            <wp:extent cx="5876014" cy="8124626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8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6" t="5785" r="6633" b="9835"/>
                    <a:stretch/>
                  </pic:blipFill>
                  <pic:spPr bwMode="auto">
                    <a:xfrm>
                      <a:off x="0" y="0"/>
                      <a:ext cx="5884169" cy="8135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CB8E8FD" wp14:editId="7CCEE921">
            <wp:extent cx="5796501" cy="8192903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79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 t="5784" r="6763" b="8089"/>
                    <a:stretch/>
                  </pic:blipFill>
                  <pic:spPr bwMode="auto">
                    <a:xfrm>
                      <a:off x="0" y="0"/>
                      <a:ext cx="5805415" cy="820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8D2922C" wp14:editId="313E6D24">
            <wp:extent cx="5788549" cy="7948455"/>
            <wp:effectExtent l="0" t="0" r="317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0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5" t="8540" r="6268" b="6979"/>
                    <a:stretch/>
                  </pic:blipFill>
                  <pic:spPr bwMode="auto">
                    <a:xfrm>
                      <a:off x="0" y="0"/>
                      <a:ext cx="5789748" cy="7950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2EDB8AC" wp14:editId="34D279F9">
            <wp:extent cx="5820355" cy="8199035"/>
            <wp:effectExtent l="0" t="0" r="952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1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5694" r="6707" b="7897"/>
                    <a:stretch/>
                  </pic:blipFill>
                  <pic:spPr bwMode="auto">
                    <a:xfrm>
                      <a:off x="0" y="0"/>
                      <a:ext cx="5824063" cy="8204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99E16FC" wp14:editId="10E466A4">
            <wp:extent cx="5764696" cy="8201944"/>
            <wp:effectExtent l="0" t="0" r="7620" b="889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2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5602" r="6838" b="7254"/>
                    <a:stretch/>
                  </pic:blipFill>
                  <pic:spPr bwMode="auto">
                    <a:xfrm>
                      <a:off x="0" y="0"/>
                      <a:ext cx="5768440" cy="820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54251AF" wp14:editId="7C447193">
            <wp:extent cx="5713602" cy="8134185"/>
            <wp:effectExtent l="0" t="0" r="1905" b="63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3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5785" r="7357" b="6887"/>
                    <a:stretch/>
                  </pic:blipFill>
                  <pic:spPr bwMode="auto">
                    <a:xfrm>
                      <a:off x="0" y="0"/>
                      <a:ext cx="5716457" cy="81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8C60DC9" wp14:editId="110BBBC1">
            <wp:extent cx="5685182" cy="8219541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4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694" r="7487" b="6153"/>
                    <a:stretch/>
                  </pic:blipFill>
                  <pic:spPr bwMode="auto">
                    <a:xfrm>
                      <a:off x="0" y="0"/>
                      <a:ext cx="5686360" cy="8221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A2E8587" wp14:editId="35C5382D">
            <wp:extent cx="5766810" cy="8030818"/>
            <wp:effectExtent l="0" t="0" r="5715" b="889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5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969" r="6577" b="7713"/>
                    <a:stretch/>
                  </pic:blipFill>
                  <pic:spPr bwMode="auto">
                    <a:xfrm>
                      <a:off x="0" y="0"/>
                      <a:ext cx="5768006" cy="8032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A08EFA9" wp14:editId="73DF1403">
            <wp:extent cx="5772647" cy="8076567"/>
            <wp:effectExtent l="0" t="0" r="0" b="63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6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7439" r="6448" b="5968"/>
                    <a:stretch/>
                  </pic:blipFill>
                  <pic:spPr bwMode="auto">
                    <a:xfrm>
                      <a:off x="0" y="0"/>
                      <a:ext cx="5773844" cy="8078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00FAD53" wp14:editId="04793B46">
            <wp:extent cx="5740842" cy="8132139"/>
            <wp:effectExtent l="0" t="0" r="0" b="254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7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7163" r="7097" b="6336"/>
                    <a:stretch/>
                  </pic:blipFill>
                  <pic:spPr bwMode="auto">
                    <a:xfrm>
                      <a:off x="0" y="0"/>
                      <a:ext cx="5742032" cy="81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9E3920B" wp14:editId="6A6690E0">
            <wp:extent cx="5756744" cy="8190227"/>
            <wp:effectExtent l="0" t="0" r="0" b="190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8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5969" r="7152" b="7077"/>
                    <a:stretch/>
                  </pic:blipFill>
                  <pic:spPr bwMode="auto">
                    <a:xfrm>
                      <a:off x="0" y="0"/>
                      <a:ext cx="5763566" cy="8199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BD0DC41" wp14:editId="169EA59F">
            <wp:extent cx="5796501" cy="8257197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89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694" r="6447" b="6795"/>
                    <a:stretch/>
                  </pic:blipFill>
                  <pic:spPr bwMode="auto">
                    <a:xfrm>
                      <a:off x="0" y="0"/>
                      <a:ext cx="5797702" cy="8258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F448FEA" wp14:editId="6451E4F7">
            <wp:extent cx="5807660" cy="8189844"/>
            <wp:effectExtent l="0" t="0" r="3175" b="190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0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5694" r="6707" b="7805"/>
                    <a:stretch/>
                  </pic:blipFill>
                  <pic:spPr bwMode="auto">
                    <a:xfrm>
                      <a:off x="0" y="0"/>
                      <a:ext cx="5808865" cy="8191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4C9B338" wp14:editId="38ED3CDE">
            <wp:extent cx="5788550" cy="8279276"/>
            <wp:effectExtent l="0" t="0" r="3175" b="762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1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785" r="6708" b="6612"/>
                    <a:stretch/>
                  </pic:blipFill>
                  <pic:spPr bwMode="auto">
                    <a:xfrm>
                      <a:off x="0" y="0"/>
                      <a:ext cx="5789748" cy="828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044DC1B" wp14:editId="6CBCA7E9">
            <wp:extent cx="5748793" cy="8185595"/>
            <wp:effectExtent l="0" t="0" r="4445" b="635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2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" t="5602" r="6838" b="6795"/>
                    <a:stretch/>
                  </pic:blipFill>
                  <pic:spPr bwMode="auto">
                    <a:xfrm>
                      <a:off x="0" y="0"/>
                      <a:ext cx="5749984" cy="8187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C828704" wp14:editId="56825F92">
            <wp:extent cx="5740842" cy="8324221"/>
            <wp:effectExtent l="0" t="0" r="0" b="63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3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5877" r="7098" b="6244"/>
                    <a:stretch/>
                  </pic:blipFill>
                  <pic:spPr bwMode="auto">
                    <a:xfrm>
                      <a:off x="0" y="0"/>
                      <a:ext cx="5742032" cy="8325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29949F1" wp14:editId="2DB67D97">
            <wp:extent cx="5915770" cy="8247023"/>
            <wp:effectExtent l="0" t="0" r="8890" b="190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4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5694" r="6447" b="7897"/>
                    <a:stretch/>
                  </pic:blipFill>
                  <pic:spPr bwMode="auto">
                    <a:xfrm>
                      <a:off x="0" y="0"/>
                      <a:ext cx="5916997" cy="824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CFCD7EE" wp14:editId="1AF4A9A5">
            <wp:extent cx="5860111" cy="8432197"/>
            <wp:effectExtent l="0" t="0" r="7620" b="698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5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94" r="7097" b="6703"/>
                    <a:stretch/>
                  </pic:blipFill>
                  <pic:spPr bwMode="auto">
                    <a:xfrm>
                      <a:off x="0" y="0"/>
                      <a:ext cx="5861832" cy="8434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71CCCCC" wp14:editId="66E98E3E">
            <wp:extent cx="5804452" cy="8305628"/>
            <wp:effectExtent l="0" t="0" r="6350" b="63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6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509" r="6318" b="6061"/>
                    <a:stretch/>
                  </pic:blipFill>
                  <pic:spPr bwMode="auto">
                    <a:xfrm>
                      <a:off x="0" y="0"/>
                      <a:ext cx="5805654" cy="8307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902BC16" wp14:editId="68F6707B">
            <wp:extent cx="5740842" cy="8218468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7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877" r="6968" b="6704"/>
                    <a:stretch/>
                  </pic:blipFill>
                  <pic:spPr bwMode="auto">
                    <a:xfrm>
                      <a:off x="0" y="0"/>
                      <a:ext cx="5742032" cy="8220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1460C61" wp14:editId="0755BC15">
            <wp:extent cx="5844209" cy="8345149"/>
            <wp:effectExtent l="0" t="0" r="444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8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 t="5602" r="6578" b="6152"/>
                    <a:stretch/>
                  </pic:blipFill>
                  <pic:spPr bwMode="auto">
                    <a:xfrm>
                      <a:off x="0" y="0"/>
                      <a:ext cx="5845420" cy="8346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F1D391B" wp14:editId="1F24CBF4">
            <wp:extent cx="5891916" cy="827674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099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7438" r="6448" b="5876"/>
                    <a:stretch/>
                  </pic:blipFill>
                  <pic:spPr bwMode="auto">
                    <a:xfrm>
                      <a:off x="0" y="0"/>
                      <a:ext cx="5893549" cy="827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1B10EF4" wp14:editId="60979323">
            <wp:extent cx="5844209" cy="8199468"/>
            <wp:effectExtent l="0" t="0" r="444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0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785" r="6968" b="8540"/>
                    <a:stretch/>
                  </pic:blipFill>
                  <pic:spPr bwMode="auto">
                    <a:xfrm>
                      <a:off x="0" y="0"/>
                      <a:ext cx="5845419" cy="8201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1F48028" wp14:editId="0BE53B3A">
            <wp:extent cx="5780599" cy="8189843"/>
            <wp:effectExtent l="0" t="0" r="0" b="190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1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877" r="6968" b="5969"/>
                    <a:stretch/>
                  </pic:blipFill>
                  <pic:spPr bwMode="auto">
                    <a:xfrm>
                      <a:off x="0" y="0"/>
                      <a:ext cx="5784150" cy="819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41DD87D" wp14:editId="38072AFF">
            <wp:extent cx="5844209" cy="8328873"/>
            <wp:effectExtent l="0" t="0" r="444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2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877" r="6447" b="6704"/>
                    <a:stretch/>
                  </pic:blipFill>
                  <pic:spPr bwMode="auto">
                    <a:xfrm>
                      <a:off x="0" y="0"/>
                      <a:ext cx="5845895" cy="833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6094E95" wp14:editId="2E186AB8">
            <wp:extent cx="5852160" cy="8326387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3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6" t="5785" r="6448" b="7071"/>
                    <a:stretch/>
                  </pic:blipFill>
                  <pic:spPr bwMode="auto">
                    <a:xfrm>
                      <a:off x="0" y="0"/>
                      <a:ext cx="5853372" cy="832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9C2DE58" wp14:editId="43D8DD70">
            <wp:extent cx="5740842" cy="8309522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4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6" t="5602" r="6633" b="6066"/>
                    <a:stretch/>
                  </pic:blipFill>
                  <pic:spPr bwMode="auto">
                    <a:xfrm>
                      <a:off x="0" y="0"/>
                      <a:ext cx="5747622" cy="8319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1B3FB1C" wp14:editId="20B550D1">
            <wp:extent cx="5820355" cy="8377124"/>
            <wp:effectExtent l="0" t="0" r="9525" b="508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5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602" r="6577" b="6244"/>
                    <a:stretch/>
                  </pic:blipFill>
                  <pic:spPr bwMode="auto">
                    <a:xfrm>
                      <a:off x="0" y="0"/>
                      <a:ext cx="5821561" cy="837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6EA2E47" wp14:editId="40FE3727">
            <wp:extent cx="5820355" cy="7983673"/>
            <wp:effectExtent l="0" t="0" r="952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6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6" t="5602" r="6058" b="8999"/>
                    <a:stretch/>
                  </pic:blipFill>
                  <pic:spPr bwMode="auto">
                    <a:xfrm>
                      <a:off x="0" y="0"/>
                      <a:ext cx="5821562" cy="7985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396B971" wp14:editId="785521ED">
            <wp:extent cx="5669280" cy="8158648"/>
            <wp:effectExtent l="0" t="0" r="762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7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695" r="6968" b="6427"/>
                    <a:stretch/>
                  </pic:blipFill>
                  <pic:spPr bwMode="auto">
                    <a:xfrm>
                      <a:off x="0" y="0"/>
                      <a:ext cx="5670455" cy="8160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503874B" wp14:editId="236A2E60">
            <wp:extent cx="5716988" cy="823692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8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602" r="6708" b="6152"/>
                    <a:stretch/>
                  </pic:blipFill>
                  <pic:spPr bwMode="auto">
                    <a:xfrm>
                      <a:off x="0" y="0"/>
                      <a:ext cx="5718173" cy="823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B81E288" wp14:editId="00DC4417">
            <wp:extent cx="5748793" cy="8167073"/>
            <wp:effectExtent l="0" t="0" r="4445" b="571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09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5694" r="6968" b="7162"/>
                    <a:stretch/>
                  </pic:blipFill>
                  <pic:spPr bwMode="auto">
                    <a:xfrm>
                      <a:off x="0" y="0"/>
                      <a:ext cx="5749985" cy="8168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D2CE12D" wp14:editId="5DC74560">
            <wp:extent cx="5661329" cy="8167873"/>
            <wp:effectExtent l="0" t="0" r="0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0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7071" r="8136" b="6152"/>
                    <a:stretch/>
                  </pic:blipFill>
                  <pic:spPr bwMode="auto">
                    <a:xfrm>
                      <a:off x="0" y="0"/>
                      <a:ext cx="5662503" cy="8169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0BD6AE6" wp14:editId="3DBAD4D1">
            <wp:extent cx="5637474" cy="7963782"/>
            <wp:effectExtent l="0" t="0" r="190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1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601" r="7097" b="8265"/>
                    <a:stretch/>
                  </pic:blipFill>
                  <pic:spPr bwMode="auto">
                    <a:xfrm>
                      <a:off x="0" y="0"/>
                      <a:ext cx="5638643" cy="796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38338E8" wp14:editId="1C2AF41A">
            <wp:extent cx="5764696" cy="8297015"/>
            <wp:effectExtent l="0" t="0" r="7620" b="889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2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877" r="6708" b="5969"/>
                    <a:stretch/>
                  </pic:blipFill>
                  <pic:spPr bwMode="auto">
                    <a:xfrm>
                      <a:off x="0" y="0"/>
                      <a:ext cx="5765891" cy="829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6E3386D" wp14:editId="45F8832A">
            <wp:extent cx="5685183" cy="8233713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3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5601" r="6838" b="5694"/>
                    <a:stretch/>
                  </pic:blipFill>
                  <pic:spPr bwMode="auto">
                    <a:xfrm>
                      <a:off x="0" y="0"/>
                      <a:ext cx="5686361" cy="823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9CCCCBB" wp14:editId="70D7000A">
            <wp:extent cx="5812403" cy="7887647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4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877" r="6577" b="10009"/>
                    <a:stretch/>
                  </pic:blipFill>
                  <pic:spPr bwMode="auto">
                    <a:xfrm>
                      <a:off x="0" y="0"/>
                      <a:ext cx="5813608" cy="788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329853C" wp14:editId="6AE8FD2D">
            <wp:extent cx="5677231" cy="8186173"/>
            <wp:effectExtent l="0" t="0" r="0" b="571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5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5969" r="7097" b="6245"/>
                    <a:stretch/>
                  </pic:blipFill>
                  <pic:spPr bwMode="auto">
                    <a:xfrm>
                      <a:off x="0" y="0"/>
                      <a:ext cx="5678407" cy="8187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74591E7" wp14:editId="12FAFA5A">
            <wp:extent cx="5804452" cy="8317987"/>
            <wp:effectExtent l="0" t="0" r="6350" b="698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6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694" r="6058" b="5877"/>
                    <a:stretch/>
                  </pic:blipFill>
                  <pic:spPr bwMode="auto">
                    <a:xfrm>
                      <a:off x="0" y="0"/>
                      <a:ext cx="5805655" cy="8319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1630159" wp14:editId="0E378515">
            <wp:extent cx="5756745" cy="8126164"/>
            <wp:effectExtent l="0" t="0" r="0" b="825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7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694" r="6837" b="7071"/>
                    <a:stretch/>
                  </pic:blipFill>
                  <pic:spPr bwMode="auto">
                    <a:xfrm>
                      <a:off x="0" y="0"/>
                      <a:ext cx="5757938" cy="8127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2F930A1" wp14:editId="2CCB343B">
            <wp:extent cx="5820354" cy="8209306"/>
            <wp:effectExtent l="0" t="0" r="9525" b="127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8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7" t="7071" r="6448" b="6152"/>
                    <a:stretch/>
                  </pic:blipFill>
                  <pic:spPr bwMode="auto">
                    <a:xfrm>
                      <a:off x="0" y="0"/>
                      <a:ext cx="5821560" cy="8211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A9F8791" wp14:editId="25207EC6">
            <wp:extent cx="5740842" cy="8172929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19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7" t="6155" r="7011" b="5790"/>
                    <a:stretch/>
                  </pic:blipFill>
                  <pic:spPr bwMode="auto">
                    <a:xfrm>
                      <a:off x="0" y="0"/>
                      <a:ext cx="5747628" cy="818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AAC3523" wp14:editId="6B7F7D4B">
            <wp:extent cx="5923722" cy="8165990"/>
            <wp:effectExtent l="0" t="0" r="1270" b="698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0.jpg"/>
                    <pic:cNvPicPr/>
                  </pic:nvPicPr>
                  <pic:blipFill rotWithShape="1"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 t="6060" r="7543" b="6159"/>
                    <a:stretch/>
                  </pic:blipFill>
                  <pic:spPr bwMode="auto">
                    <a:xfrm>
                      <a:off x="0" y="0"/>
                      <a:ext cx="5932177" cy="8177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4F69093" wp14:editId="52150149">
            <wp:extent cx="5899868" cy="8116683"/>
            <wp:effectExtent l="0" t="0" r="571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1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5969" r="6188" b="8632"/>
                    <a:stretch/>
                  </pic:blipFill>
                  <pic:spPr bwMode="auto">
                    <a:xfrm>
                      <a:off x="0" y="0"/>
                      <a:ext cx="5901091" cy="8118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ADF3BF8" wp14:editId="310C4288">
            <wp:extent cx="5939625" cy="7916744"/>
            <wp:effectExtent l="0" t="0" r="4445" b="825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2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t="5877" r="1380" b="6244"/>
                    <a:stretch/>
                  </pic:blipFill>
                  <pic:spPr bwMode="auto">
                    <a:xfrm>
                      <a:off x="0" y="0"/>
                      <a:ext cx="5940856" cy="791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E61200A" wp14:editId="2F170829">
            <wp:extent cx="5839802" cy="7808181"/>
            <wp:effectExtent l="0" t="0" r="8890" b="254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3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7" t="6061" r="1511" b="6153"/>
                    <a:stretch/>
                  </pic:blipFill>
                  <pic:spPr bwMode="auto">
                    <a:xfrm>
                      <a:off x="0" y="0"/>
                      <a:ext cx="5841011" cy="7809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1A0CF48" wp14:editId="313CD473">
            <wp:extent cx="5860111" cy="7942972"/>
            <wp:effectExtent l="0" t="0" r="7620" b="127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4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785" r="2160" b="5969"/>
                    <a:stretch/>
                  </pic:blipFill>
                  <pic:spPr bwMode="auto">
                    <a:xfrm>
                      <a:off x="0" y="0"/>
                      <a:ext cx="5861324" cy="7944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5AF0AB6" wp14:editId="273A8DCF">
            <wp:extent cx="5736036" cy="7824084"/>
            <wp:effectExtent l="0" t="0" r="0" b="571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5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8" t="5601" r="3979" b="5969"/>
                    <a:stretch/>
                  </pic:blipFill>
                  <pic:spPr bwMode="auto">
                    <a:xfrm>
                      <a:off x="0" y="0"/>
                      <a:ext cx="5737224" cy="7825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C5EFFB1" wp14:editId="3383D356">
            <wp:extent cx="5891917" cy="803975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6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8" t="5601" r="4238" b="6061"/>
                    <a:stretch/>
                  </pic:blipFill>
                  <pic:spPr bwMode="auto">
                    <a:xfrm>
                      <a:off x="0" y="0"/>
                      <a:ext cx="5893139" cy="8041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34F6042" wp14:editId="772CB1E5">
            <wp:extent cx="5788549" cy="8046432"/>
            <wp:effectExtent l="0" t="0" r="317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7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t="5969" r="8396" b="9274"/>
                    <a:stretch/>
                  </pic:blipFill>
                  <pic:spPr bwMode="auto">
                    <a:xfrm>
                      <a:off x="0" y="0"/>
                      <a:ext cx="5790408" cy="804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8B189F1" wp14:editId="1E059DD2">
            <wp:extent cx="5685183" cy="8299852"/>
            <wp:effectExtent l="0" t="0" r="0" b="635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8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7" t="5601" r="8397" b="5786"/>
                    <a:stretch/>
                  </pic:blipFill>
                  <pic:spPr bwMode="auto">
                    <a:xfrm>
                      <a:off x="0" y="0"/>
                      <a:ext cx="5686361" cy="8301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8844EC4" wp14:editId="66CE87FF">
            <wp:extent cx="5852160" cy="8139127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29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t="6704" r="7487" b="6061"/>
                    <a:stretch/>
                  </pic:blipFill>
                  <pic:spPr bwMode="auto">
                    <a:xfrm>
                      <a:off x="0" y="0"/>
                      <a:ext cx="5853372" cy="814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C4436D4" wp14:editId="7FF819C9">
            <wp:extent cx="5812404" cy="830591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0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877" r="7357" b="6336"/>
                    <a:stretch/>
                  </pic:blipFill>
                  <pic:spPr bwMode="auto">
                    <a:xfrm>
                      <a:off x="0" y="0"/>
                      <a:ext cx="5813725" cy="830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6C022BC1" wp14:editId="2A556F25">
            <wp:extent cx="5788550" cy="8205464"/>
            <wp:effectExtent l="0" t="0" r="3175" b="571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1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785" r="6837" b="6612"/>
                    <a:stretch/>
                  </pic:blipFill>
                  <pic:spPr bwMode="auto">
                    <a:xfrm>
                      <a:off x="0" y="0"/>
                      <a:ext cx="5789749" cy="8207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2A95A4CD" wp14:editId="49E01574">
            <wp:extent cx="5868063" cy="8203750"/>
            <wp:effectExtent l="0" t="0" r="0" b="698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2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8" t="5785" r="7357" b="6060"/>
                    <a:stretch/>
                  </pic:blipFill>
                  <pic:spPr bwMode="auto">
                    <a:xfrm>
                      <a:off x="0" y="0"/>
                      <a:ext cx="5869277" cy="820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4A3D9D5" wp14:editId="0CE8A04A">
            <wp:extent cx="5716987" cy="7335653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3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" t="5694" r="7617" b="16070"/>
                    <a:stretch/>
                  </pic:blipFill>
                  <pic:spPr bwMode="auto">
                    <a:xfrm>
                      <a:off x="0" y="0"/>
                      <a:ext cx="5718172" cy="7337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359FD8A" wp14:editId="3E607BFD">
            <wp:extent cx="5987332" cy="846814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4.jpg"/>
                    <pic:cNvPicPr/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6061" r="10736" b="6244"/>
                    <a:stretch/>
                  </pic:blipFill>
                  <pic:spPr bwMode="auto">
                    <a:xfrm>
                      <a:off x="0" y="0"/>
                      <a:ext cx="5989974" cy="8471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6815F1F" wp14:editId="7C2AE34D">
            <wp:extent cx="5629523" cy="8309113"/>
            <wp:effectExtent l="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5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" t="5787" r="10735" b="5968"/>
                    <a:stretch/>
                  </pic:blipFill>
                  <pic:spPr bwMode="auto">
                    <a:xfrm>
                      <a:off x="0" y="0"/>
                      <a:ext cx="5631584" cy="831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45F0646" wp14:editId="1C80644E">
            <wp:extent cx="5828306" cy="8062623"/>
            <wp:effectExtent l="0" t="0" r="127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6.jpg"/>
                    <pic:cNvPicPr/>
                  </pic:nvPicPr>
                  <pic:blipFill rotWithShape="1"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 t="5785" r="10606" b="5785"/>
                    <a:stretch/>
                  </pic:blipFill>
                  <pic:spPr bwMode="auto">
                    <a:xfrm>
                      <a:off x="0" y="0"/>
                      <a:ext cx="5832327" cy="806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494B2A5" wp14:editId="57962128">
            <wp:extent cx="5589767" cy="8086477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7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8" t="5601" r="11256" b="5418"/>
                    <a:stretch/>
                  </pic:blipFill>
                  <pic:spPr bwMode="auto">
                    <a:xfrm>
                      <a:off x="0" y="0"/>
                      <a:ext cx="5593400" cy="8091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582E4BB" wp14:editId="798DB4AB">
            <wp:extent cx="5844208" cy="8078526"/>
            <wp:effectExtent l="0" t="0" r="4445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8.jpg"/>
                    <pic:cNvPicPr/>
                  </pic:nvPicPr>
                  <pic:blipFill rotWithShape="1"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" t="5601" r="10533" b="5423"/>
                    <a:stretch/>
                  </pic:blipFill>
                  <pic:spPr bwMode="auto">
                    <a:xfrm>
                      <a:off x="0" y="0"/>
                      <a:ext cx="5851517" cy="808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C59030D" wp14:editId="0DD6D82D">
            <wp:extent cx="5804452" cy="8274916"/>
            <wp:effectExtent l="0" t="0" r="635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39.jpg"/>
                    <pic:cNvPicPr/>
                  </pic:nvPicPr>
                  <pic:blipFill rotWithShape="1"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7" t="5785" r="11126" b="5693"/>
                    <a:stretch/>
                  </pic:blipFill>
                  <pic:spPr bwMode="auto">
                    <a:xfrm>
                      <a:off x="0" y="0"/>
                      <a:ext cx="5805652" cy="8276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062FF0A5" wp14:editId="782FA98D">
            <wp:extent cx="5796501" cy="810238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0.jpg"/>
                    <pic:cNvPicPr/>
                  </pic:nvPicPr>
                  <pic:blipFill rotWithShape="1"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5785" r="10346" b="5693"/>
                    <a:stretch/>
                  </pic:blipFill>
                  <pic:spPr bwMode="auto">
                    <a:xfrm>
                      <a:off x="0" y="0"/>
                      <a:ext cx="5799405" cy="810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7888E97" wp14:editId="2CD3272D">
            <wp:extent cx="5716988" cy="8210999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1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5509" r="9956" b="5693"/>
                    <a:stretch/>
                  </pic:blipFill>
                  <pic:spPr bwMode="auto">
                    <a:xfrm>
                      <a:off x="0" y="0"/>
                      <a:ext cx="5718174" cy="8212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B92A78A" wp14:editId="043229D6">
            <wp:extent cx="5836257" cy="8114105"/>
            <wp:effectExtent l="0" t="0" r="0" b="127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2.jpg"/>
                    <pic:cNvPicPr/>
                  </pic:nvPicPr>
                  <pic:blipFill rotWithShape="1"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7" t="5509" r="10216" b="5693"/>
                    <a:stretch/>
                  </pic:blipFill>
                  <pic:spPr bwMode="auto">
                    <a:xfrm>
                      <a:off x="0" y="0"/>
                      <a:ext cx="5837467" cy="8115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37B9BE9" wp14:editId="0818F0B8">
            <wp:extent cx="5748793" cy="8118282"/>
            <wp:effectExtent l="0" t="0" r="4445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3.jpg"/>
                    <pic:cNvPicPr/>
                  </pic:nvPicPr>
                  <pic:blipFill rotWithShape="1"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7" t="5509" r="10866" b="5969"/>
                    <a:stretch/>
                  </pic:blipFill>
                  <pic:spPr bwMode="auto">
                    <a:xfrm>
                      <a:off x="0" y="0"/>
                      <a:ext cx="5750318" cy="812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FD789BA" wp14:editId="4ACB77F7">
            <wp:extent cx="5685182" cy="8219428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4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" t="5694" r="10735" b="5877"/>
                    <a:stretch/>
                  </pic:blipFill>
                  <pic:spPr bwMode="auto">
                    <a:xfrm>
                      <a:off x="0" y="0"/>
                      <a:ext cx="5686362" cy="8221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7AC61EEF" wp14:editId="1D9DBFB8">
            <wp:extent cx="5772647" cy="8118282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5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8" t="5602" r="10346" b="5876"/>
                    <a:stretch/>
                  </pic:blipFill>
                  <pic:spPr bwMode="auto">
                    <a:xfrm>
                      <a:off x="0" y="0"/>
                      <a:ext cx="5777339" cy="812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47D0CA4A" wp14:editId="2FED478F">
            <wp:extent cx="5883965" cy="7975159"/>
            <wp:effectExtent l="0" t="0" r="2540" b="698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6.jpg"/>
                    <pic:cNvPicPr/>
                  </pic:nvPicPr>
                  <pic:blipFill rotWithShape="1"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7" t="5601" r="10606" b="11019"/>
                    <a:stretch/>
                  </pic:blipFill>
                  <pic:spPr bwMode="auto">
                    <a:xfrm>
                      <a:off x="0" y="0"/>
                      <a:ext cx="5886852" cy="7979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3CDF0826" wp14:editId="5348736B">
            <wp:extent cx="5629523" cy="8023981"/>
            <wp:effectExtent l="0" t="0" r="9525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7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" t="5601" r="6967" b="7622"/>
                    <a:stretch/>
                  </pic:blipFill>
                  <pic:spPr bwMode="auto">
                    <a:xfrm>
                      <a:off x="0" y="0"/>
                      <a:ext cx="5630689" cy="8025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D80B301" wp14:editId="6D5FECC0">
            <wp:extent cx="5891917" cy="8209407"/>
            <wp:effectExtent l="0" t="0" r="0" b="127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8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969" r="6447" b="5693"/>
                    <a:stretch/>
                  </pic:blipFill>
                  <pic:spPr bwMode="auto">
                    <a:xfrm>
                      <a:off x="0" y="0"/>
                      <a:ext cx="5893137" cy="821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140A7538" wp14:editId="703F955F">
            <wp:extent cx="5764695" cy="8102380"/>
            <wp:effectExtent l="0" t="0" r="762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49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5785" r="6708" b="6060"/>
                    <a:stretch/>
                  </pic:blipFill>
                  <pic:spPr bwMode="auto">
                    <a:xfrm>
                      <a:off x="0" y="0"/>
                      <a:ext cx="5765948" cy="8104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2594">
        <w:rPr>
          <w:rFonts w:ascii="Garamond" w:eastAsia="Times New Roman" w:hAnsi="Garamond" w:cs="CG Times"/>
          <w:noProof/>
          <w:spacing w:val="-4"/>
          <w:sz w:val="24"/>
          <w:highlight w:val="yellow"/>
          <w:lang w:val="en-US"/>
        </w:rPr>
        <w:drawing>
          <wp:inline distT="0" distB="0" distL="0" distR="0" wp14:anchorId="525247E9" wp14:editId="399D8CC9">
            <wp:extent cx="5788550" cy="7104521"/>
            <wp:effectExtent l="0" t="0" r="3175" b="127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p 19-21 v4 sq_Page_150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7" t="6427" r="6318" b="17723"/>
                    <a:stretch/>
                  </pic:blipFill>
                  <pic:spPr bwMode="auto">
                    <a:xfrm>
                      <a:off x="0" y="0"/>
                      <a:ext cx="5789749" cy="7105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  <w:sectPr w:rsidR="006C2594" w:rsidRPr="006C2594" w:rsidSect="00C6472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6C2594" w:rsidRPr="006C2594" w:rsidRDefault="006C2594" w:rsidP="006C2594">
      <w:pPr>
        <w:widowControl w:val="0"/>
        <w:spacing w:after="0" w:line="240" w:lineRule="auto"/>
        <w:ind w:firstLine="284"/>
        <w:jc w:val="both"/>
        <w:rPr>
          <w:rFonts w:ascii="Garamond" w:eastAsia="Times New Roman" w:hAnsi="Garamond" w:cs="CG Times"/>
          <w:spacing w:val="-4"/>
          <w:sz w:val="24"/>
          <w:lang w:eastAsia="en-GB"/>
        </w:rPr>
      </w:pPr>
    </w:p>
    <w:p w:rsidR="008008A0" w:rsidRPr="00874B79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008A0" w:rsidRPr="00874B79" w:rsidRDefault="008008A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640132" w:rsidRPr="00874B79" w:rsidRDefault="00640132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5903EF" w:rsidRPr="00874B79" w:rsidRDefault="005903E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5733F" w:rsidRPr="00874B79" w:rsidRDefault="00B573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5733F" w:rsidRPr="00874B79" w:rsidRDefault="00B573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B5733F" w:rsidRPr="00874B79" w:rsidRDefault="00B5733F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704E00" w:rsidRPr="00874B79" w:rsidRDefault="00704E0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E01893" w:rsidRPr="00874B79" w:rsidRDefault="00E0189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E01893" w:rsidRPr="00874B79" w:rsidRDefault="00E0189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0526C7" w:rsidRPr="00874B79" w:rsidRDefault="000526C7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D1084A" w:rsidRPr="00874B79" w:rsidRDefault="00D1084A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D1084A" w:rsidRPr="00874B79" w:rsidRDefault="00D1084A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532A93" w:rsidRPr="00874B79" w:rsidRDefault="00532A9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42D70" w:rsidRPr="00874B79" w:rsidRDefault="00842D7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42D70" w:rsidRPr="00874B79" w:rsidRDefault="00842D7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006A59" w:rsidRDefault="00006A59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842D70" w:rsidRPr="00874B79" w:rsidRDefault="00842D7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A0663E" w:rsidRPr="00874B79" w:rsidRDefault="00A0663E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95BB7" w:rsidRPr="00874B79" w:rsidRDefault="00C95BB7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532A93" w:rsidRPr="00874B79" w:rsidRDefault="00532A93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:rsidR="00C44B30" w:rsidRPr="00874B79" w:rsidRDefault="00C44B30" w:rsidP="007E3E14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8A5FB5" w:rsidRPr="00874B79" w:rsidTr="005C676D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874B79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874B79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874B79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:rsidR="00BC4469" w:rsidRPr="00874B79" w:rsidRDefault="00BC4469" w:rsidP="008A5FB5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:rsidR="006E16EC" w:rsidRPr="00874B79" w:rsidRDefault="006E16EC" w:rsidP="006E16EC">
      <w:pPr>
        <w:pStyle w:val="NoSpacing"/>
        <w:jc w:val="center"/>
        <w:rPr>
          <w:rFonts w:ascii="Garamond" w:hAnsi="Garamond"/>
          <w:sz w:val="20"/>
          <w:szCs w:val="20"/>
        </w:rPr>
      </w:pPr>
      <w:r w:rsidRPr="00874B79">
        <w:rPr>
          <w:rFonts w:ascii="Garamond" w:hAnsi="Garamond"/>
          <w:sz w:val="20"/>
          <w:szCs w:val="20"/>
        </w:rPr>
        <w:t>Shtypshkronja e Qendrës së Botimeve Zyrtare</w:t>
      </w:r>
    </w:p>
    <w:p w:rsidR="006E16EC" w:rsidRPr="00874B79" w:rsidRDefault="002A1E1D" w:rsidP="006E16EC">
      <w:pPr>
        <w:pStyle w:val="NoSpacing"/>
        <w:jc w:val="center"/>
        <w:rPr>
          <w:rFonts w:ascii="Garamond" w:hAnsi="Garamond"/>
          <w:sz w:val="20"/>
          <w:szCs w:val="20"/>
        </w:rPr>
      </w:pPr>
      <w:r w:rsidRPr="00874B79">
        <w:rPr>
          <w:rFonts w:ascii="Garamond" w:hAnsi="Garamond"/>
          <w:sz w:val="20"/>
          <w:szCs w:val="20"/>
        </w:rPr>
        <w:t>Tiranë, 2019</w:t>
      </w:r>
    </w:p>
    <w:p w:rsidR="006E16EC" w:rsidRPr="00874B79" w:rsidRDefault="006E16EC" w:rsidP="006E16EC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6E16EC" w:rsidRPr="00874B79" w:rsidRDefault="006E16EC" w:rsidP="006E16EC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874B79">
        <w:rPr>
          <w:rFonts w:ascii="Garamond" w:eastAsia="Times New Roman" w:hAnsi="Garamond"/>
          <w:sz w:val="20"/>
          <w:szCs w:val="20"/>
        </w:rPr>
        <w:t>Adresa: Rr. “Nikolla Jorga”, Tiranë</w:t>
      </w:r>
    </w:p>
    <w:p w:rsidR="006E16EC" w:rsidRPr="00874B79" w:rsidRDefault="006E16EC" w:rsidP="006E16EC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874B79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:rsidR="00881EF2" w:rsidRPr="00874B79" w:rsidRDefault="00881EF2" w:rsidP="00881EF2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47BD7" w:rsidRPr="00874B79" w:rsidRDefault="00847BD7" w:rsidP="00881EF2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</w:p>
    <w:p w:rsidR="00BA0616" w:rsidRPr="00874B79" w:rsidRDefault="00BA0616" w:rsidP="00C8159D">
      <w:pPr>
        <w:pStyle w:val="NoSpacing"/>
        <w:jc w:val="right"/>
        <w:rPr>
          <w:rFonts w:ascii="Garamond" w:hAnsi="Garamond"/>
          <w:sz w:val="20"/>
          <w:szCs w:val="20"/>
        </w:rPr>
      </w:pPr>
      <w:bookmarkStart w:id="0" w:name="_GoBack"/>
      <w:bookmarkEnd w:id="0"/>
    </w:p>
    <w:p w:rsidR="00BA0616" w:rsidRPr="00874B79" w:rsidRDefault="00BA0616" w:rsidP="00C8159D">
      <w:pPr>
        <w:pStyle w:val="NoSpacing"/>
        <w:jc w:val="right"/>
        <w:rPr>
          <w:rFonts w:ascii="Garamond" w:hAnsi="Garamond"/>
          <w:sz w:val="20"/>
          <w:szCs w:val="20"/>
        </w:rPr>
      </w:pPr>
    </w:p>
    <w:p w:rsidR="008A5FB5" w:rsidRPr="00874B79" w:rsidRDefault="008A5FB5" w:rsidP="000B3D7A">
      <w:pPr>
        <w:pStyle w:val="NoSpacing"/>
        <w:jc w:val="right"/>
        <w:rPr>
          <w:rFonts w:ascii="Garamond" w:hAnsi="Garamond"/>
          <w:sz w:val="20"/>
          <w:szCs w:val="20"/>
        </w:rPr>
      </w:pPr>
      <w:r w:rsidRPr="00874B79">
        <w:rPr>
          <w:rFonts w:ascii="Garamond" w:hAnsi="Garamond"/>
          <w:sz w:val="20"/>
          <w:szCs w:val="20"/>
        </w:rPr>
        <w:t>Çmi</w:t>
      </w:r>
      <w:r w:rsidR="006E5C4F" w:rsidRPr="00874B79">
        <w:rPr>
          <w:rFonts w:ascii="Garamond" w:hAnsi="Garamond"/>
          <w:sz w:val="20"/>
          <w:szCs w:val="20"/>
        </w:rPr>
        <w:t>mi</w:t>
      </w:r>
      <w:r w:rsidR="00A14081" w:rsidRPr="00874B79">
        <w:rPr>
          <w:rFonts w:ascii="Garamond" w:hAnsi="Garamond"/>
          <w:sz w:val="20"/>
          <w:szCs w:val="20"/>
        </w:rPr>
        <w:t xml:space="preserve"> </w:t>
      </w:r>
      <w:r w:rsidR="00CA6A65">
        <w:rPr>
          <w:rFonts w:ascii="Garamond" w:hAnsi="Garamond"/>
          <w:sz w:val="20"/>
          <w:szCs w:val="20"/>
        </w:rPr>
        <w:t>1064</w:t>
      </w:r>
      <w:r w:rsidR="000310D9" w:rsidRPr="00874B79">
        <w:rPr>
          <w:rFonts w:ascii="Garamond" w:hAnsi="Garamond"/>
          <w:sz w:val="20"/>
          <w:szCs w:val="20"/>
        </w:rPr>
        <w:t xml:space="preserve"> </w:t>
      </w:r>
      <w:r w:rsidRPr="00874B79">
        <w:rPr>
          <w:rFonts w:ascii="Garamond" w:hAnsi="Garamond"/>
          <w:sz w:val="20"/>
          <w:szCs w:val="20"/>
        </w:rPr>
        <w:t>lek</w:t>
      </w:r>
      <w:r w:rsidR="00CF7600" w:rsidRPr="00874B79">
        <w:rPr>
          <w:rFonts w:ascii="Garamond" w:hAnsi="Garamond"/>
          <w:sz w:val="20"/>
          <w:szCs w:val="20"/>
        </w:rPr>
        <w:t>ë</w:t>
      </w:r>
    </w:p>
    <w:sectPr w:rsidR="008A5FB5" w:rsidRPr="00874B79" w:rsidSect="003D4C90">
      <w:pgSz w:w="11907" w:h="16840" w:code="9"/>
      <w:pgMar w:top="720" w:right="720" w:bottom="720" w:left="720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29" w:rsidRDefault="00195F29" w:rsidP="009723E2">
      <w:pPr>
        <w:spacing w:after="0" w:line="240" w:lineRule="auto"/>
      </w:pPr>
      <w:r>
        <w:separator/>
      </w:r>
    </w:p>
  </w:endnote>
  <w:endnote w:type="continuationSeparator" w:id="0">
    <w:p w:rsidR="00195F29" w:rsidRDefault="00195F29" w:rsidP="0097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29" w:rsidRPr="009723E2" w:rsidRDefault="00195F29" w:rsidP="00537ABF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:rsidR="00195F29" w:rsidRDefault="00195F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94" w:rsidRPr="000F5341" w:rsidRDefault="006C2594" w:rsidP="000F5341">
    <w:pPr>
      <w:pStyle w:val="Footer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sdt>
      <w:sdtPr>
        <w:id w:val="-1118142956"/>
        <w:docPartObj>
          <w:docPartGallery w:val="Page Numbers (Bottom of Page)"/>
          <w:docPartUnique/>
        </w:docPartObj>
      </w:sdtPr>
      <w:sdtEndPr>
        <w:rPr>
          <w:rFonts w:ascii="Garamond" w:hAnsi="Garamond"/>
          <w:noProof/>
          <w:sz w:val="24"/>
          <w:szCs w:val="24"/>
        </w:rPr>
      </w:sdtEndPr>
      <w:sdtContent>
        <w:r w:rsidRPr="000F5341">
          <w:rPr>
            <w:rFonts w:ascii="Garamond" w:hAnsi="Garamond"/>
            <w:sz w:val="24"/>
            <w:szCs w:val="24"/>
          </w:rPr>
          <w:fldChar w:fldCharType="begin"/>
        </w:r>
        <w:r w:rsidRPr="000F5341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0F5341">
          <w:rPr>
            <w:rFonts w:ascii="Garamond" w:hAnsi="Garamond"/>
            <w:sz w:val="24"/>
            <w:szCs w:val="24"/>
          </w:rPr>
          <w:fldChar w:fldCharType="separate"/>
        </w:r>
        <w:r w:rsidR="0077069F">
          <w:rPr>
            <w:rFonts w:ascii="Garamond" w:hAnsi="Garamond"/>
            <w:noProof/>
            <w:sz w:val="24"/>
            <w:szCs w:val="24"/>
          </w:rPr>
          <w:t>500</w:t>
        </w:r>
        <w:r w:rsidRPr="000F5341">
          <w:rPr>
            <w:rFonts w:ascii="Garamond" w:hAnsi="Garamond"/>
            <w:noProof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94" w:rsidRPr="000F5341" w:rsidRDefault="006C2594" w:rsidP="000F5341">
    <w:pPr>
      <w:pStyle w:val="Footer"/>
      <w:jc w:val="right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sdt>
      <w:sdtPr>
        <w:id w:val="-1454085146"/>
        <w:docPartObj>
          <w:docPartGallery w:val="Page Numbers (Bottom of Page)"/>
          <w:docPartUnique/>
        </w:docPartObj>
      </w:sdtPr>
      <w:sdtEndPr>
        <w:rPr>
          <w:rFonts w:ascii="Garamond" w:hAnsi="Garamond"/>
          <w:noProof/>
          <w:sz w:val="24"/>
          <w:szCs w:val="24"/>
        </w:rPr>
      </w:sdtEndPr>
      <w:sdtContent>
        <w:r w:rsidRPr="000F5341">
          <w:rPr>
            <w:rFonts w:ascii="Garamond" w:hAnsi="Garamond"/>
            <w:sz w:val="24"/>
            <w:szCs w:val="24"/>
          </w:rPr>
          <w:fldChar w:fldCharType="begin"/>
        </w:r>
        <w:r w:rsidRPr="000F5341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0F5341">
          <w:rPr>
            <w:rFonts w:ascii="Garamond" w:hAnsi="Garamond"/>
            <w:sz w:val="24"/>
            <w:szCs w:val="24"/>
          </w:rPr>
          <w:fldChar w:fldCharType="separate"/>
        </w:r>
        <w:r w:rsidR="0077069F">
          <w:rPr>
            <w:rFonts w:ascii="Garamond" w:hAnsi="Garamond"/>
            <w:noProof/>
            <w:sz w:val="24"/>
            <w:szCs w:val="24"/>
          </w:rPr>
          <w:t>499</w:t>
        </w:r>
        <w:r w:rsidRPr="000F5341">
          <w:rPr>
            <w:rFonts w:ascii="Garamond" w:hAnsi="Garamond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29" w:rsidRDefault="00195F29" w:rsidP="009723E2">
      <w:pPr>
        <w:spacing w:after="0" w:line="240" w:lineRule="auto"/>
      </w:pPr>
      <w:r>
        <w:separator/>
      </w:r>
    </w:p>
  </w:footnote>
  <w:footnote w:type="continuationSeparator" w:id="0">
    <w:p w:rsidR="00195F29" w:rsidRDefault="00195F29" w:rsidP="00972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974"/>
      <w:gridCol w:w="4181"/>
      <w:gridCol w:w="3528"/>
    </w:tblGrid>
    <w:tr w:rsidR="006C2594" w:rsidRPr="00EB260B" w:rsidTr="00857C8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C2594" w:rsidRPr="00EB260B" w:rsidRDefault="006C2594" w:rsidP="00857C8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C2594" w:rsidRPr="00EB260B" w:rsidRDefault="006C2594" w:rsidP="00857C8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8D69C1E" wp14:editId="4C2FE677">
                <wp:extent cx="304524" cy="427512"/>
                <wp:effectExtent l="0" t="0" r="635" b="0"/>
                <wp:docPr id="154" name="Picture 15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C2594" w:rsidRPr="00EB260B" w:rsidRDefault="006C2594" w:rsidP="00857C8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2019 – Numri 14</w:t>
          </w:r>
        </w:p>
      </w:tc>
    </w:tr>
  </w:tbl>
  <w:p w:rsidR="006C2594" w:rsidRPr="00385E2C" w:rsidRDefault="006C2594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C2594" w:rsidRPr="00EB260B" w:rsidTr="00E3380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C2594" w:rsidRPr="00EB260B" w:rsidRDefault="006C2594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C2594" w:rsidRPr="00EB260B" w:rsidRDefault="006C2594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4A94C94" wp14:editId="4DEBB271">
                <wp:extent cx="304524" cy="427512"/>
                <wp:effectExtent l="0" t="0" r="635" b="0"/>
                <wp:docPr id="9" name="Picture 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C2594" w:rsidRPr="00EB260B" w:rsidRDefault="006C259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2019 – Numri 14</w:t>
          </w:r>
        </w:p>
      </w:tc>
    </w:tr>
  </w:tbl>
  <w:p w:rsidR="006C2594" w:rsidRDefault="006C2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EF418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B24B1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38CD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5D8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5CCB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BAA5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8D9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50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F064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461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35069F"/>
    <w:multiLevelType w:val="hybridMultilevel"/>
    <w:tmpl w:val="8256B1F8"/>
    <w:lvl w:ilvl="0" w:tplc="B65089D0">
      <w:numFmt w:val="bullet"/>
      <w:lvlText w:val="-"/>
      <w:lvlJc w:val="left"/>
      <w:pPr>
        <w:ind w:left="25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2150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447"/>
    <w:rsid w:val="00001474"/>
    <w:rsid w:val="00001B5C"/>
    <w:rsid w:val="00001EB0"/>
    <w:rsid w:val="000029CE"/>
    <w:rsid w:val="00002A50"/>
    <w:rsid w:val="00002D5E"/>
    <w:rsid w:val="00002E66"/>
    <w:rsid w:val="00003977"/>
    <w:rsid w:val="000045C7"/>
    <w:rsid w:val="00004920"/>
    <w:rsid w:val="00004F0E"/>
    <w:rsid w:val="00004FC0"/>
    <w:rsid w:val="000050BD"/>
    <w:rsid w:val="00005246"/>
    <w:rsid w:val="0000527E"/>
    <w:rsid w:val="0000611E"/>
    <w:rsid w:val="000068F0"/>
    <w:rsid w:val="00006A59"/>
    <w:rsid w:val="0000710B"/>
    <w:rsid w:val="0000711C"/>
    <w:rsid w:val="000101D3"/>
    <w:rsid w:val="0001083A"/>
    <w:rsid w:val="0001118D"/>
    <w:rsid w:val="000116B9"/>
    <w:rsid w:val="0001170F"/>
    <w:rsid w:val="00011D6D"/>
    <w:rsid w:val="00012491"/>
    <w:rsid w:val="00012F85"/>
    <w:rsid w:val="00012FC7"/>
    <w:rsid w:val="00012FEC"/>
    <w:rsid w:val="0001306B"/>
    <w:rsid w:val="0001384A"/>
    <w:rsid w:val="00013A14"/>
    <w:rsid w:val="0001422F"/>
    <w:rsid w:val="0001480F"/>
    <w:rsid w:val="00014C82"/>
    <w:rsid w:val="00014DAD"/>
    <w:rsid w:val="000153FE"/>
    <w:rsid w:val="00016CEF"/>
    <w:rsid w:val="00017322"/>
    <w:rsid w:val="00017D24"/>
    <w:rsid w:val="00017EBE"/>
    <w:rsid w:val="00017FB7"/>
    <w:rsid w:val="000203D9"/>
    <w:rsid w:val="00020703"/>
    <w:rsid w:val="00020986"/>
    <w:rsid w:val="0002154A"/>
    <w:rsid w:val="0002162C"/>
    <w:rsid w:val="0002204E"/>
    <w:rsid w:val="000225EA"/>
    <w:rsid w:val="00022A6E"/>
    <w:rsid w:val="00022D98"/>
    <w:rsid w:val="00023542"/>
    <w:rsid w:val="00023704"/>
    <w:rsid w:val="00023BAF"/>
    <w:rsid w:val="00023DF8"/>
    <w:rsid w:val="00023FA5"/>
    <w:rsid w:val="000243D5"/>
    <w:rsid w:val="0002494D"/>
    <w:rsid w:val="00025208"/>
    <w:rsid w:val="00025434"/>
    <w:rsid w:val="0002558F"/>
    <w:rsid w:val="000268A4"/>
    <w:rsid w:val="00026D01"/>
    <w:rsid w:val="0003075C"/>
    <w:rsid w:val="00030FE1"/>
    <w:rsid w:val="000310BB"/>
    <w:rsid w:val="000310D9"/>
    <w:rsid w:val="000328E6"/>
    <w:rsid w:val="00033341"/>
    <w:rsid w:val="00034328"/>
    <w:rsid w:val="00034B28"/>
    <w:rsid w:val="00034E55"/>
    <w:rsid w:val="000351A9"/>
    <w:rsid w:val="0003551F"/>
    <w:rsid w:val="00036599"/>
    <w:rsid w:val="00036937"/>
    <w:rsid w:val="00036BA9"/>
    <w:rsid w:val="00037111"/>
    <w:rsid w:val="00037841"/>
    <w:rsid w:val="00040504"/>
    <w:rsid w:val="00040636"/>
    <w:rsid w:val="00041F79"/>
    <w:rsid w:val="0004275B"/>
    <w:rsid w:val="00042B3C"/>
    <w:rsid w:val="0004349D"/>
    <w:rsid w:val="000434CB"/>
    <w:rsid w:val="00043B81"/>
    <w:rsid w:val="000442C4"/>
    <w:rsid w:val="00044612"/>
    <w:rsid w:val="00044A6E"/>
    <w:rsid w:val="00045061"/>
    <w:rsid w:val="000451DF"/>
    <w:rsid w:val="0004541F"/>
    <w:rsid w:val="000456E9"/>
    <w:rsid w:val="00045F15"/>
    <w:rsid w:val="00046061"/>
    <w:rsid w:val="00047934"/>
    <w:rsid w:val="00047C4E"/>
    <w:rsid w:val="00050067"/>
    <w:rsid w:val="00050399"/>
    <w:rsid w:val="000509AC"/>
    <w:rsid w:val="00050DDD"/>
    <w:rsid w:val="000512F6"/>
    <w:rsid w:val="000522A0"/>
    <w:rsid w:val="000522A9"/>
    <w:rsid w:val="0005263A"/>
    <w:rsid w:val="000526C7"/>
    <w:rsid w:val="00052BD1"/>
    <w:rsid w:val="00053C20"/>
    <w:rsid w:val="00054018"/>
    <w:rsid w:val="0005485D"/>
    <w:rsid w:val="00055D3D"/>
    <w:rsid w:val="00055F09"/>
    <w:rsid w:val="00055F23"/>
    <w:rsid w:val="00055FB6"/>
    <w:rsid w:val="00056740"/>
    <w:rsid w:val="00057366"/>
    <w:rsid w:val="0006007A"/>
    <w:rsid w:val="00060539"/>
    <w:rsid w:val="000605A5"/>
    <w:rsid w:val="00060AA8"/>
    <w:rsid w:val="00060BCD"/>
    <w:rsid w:val="00061A4A"/>
    <w:rsid w:val="00061BB8"/>
    <w:rsid w:val="00061DB7"/>
    <w:rsid w:val="000620F9"/>
    <w:rsid w:val="00062163"/>
    <w:rsid w:val="000624A7"/>
    <w:rsid w:val="00062813"/>
    <w:rsid w:val="00062FE6"/>
    <w:rsid w:val="000634F5"/>
    <w:rsid w:val="000639FF"/>
    <w:rsid w:val="00063B12"/>
    <w:rsid w:val="00064831"/>
    <w:rsid w:val="00065C1C"/>
    <w:rsid w:val="00065DE7"/>
    <w:rsid w:val="000663B5"/>
    <w:rsid w:val="000663E5"/>
    <w:rsid w:val="000664E7"/>
    <w:rsid w:val="00066565"/>
    <w:rsid w:val="0006678F"/>
    <w:rsid w:val="00066989"/>
    <w:rsid w:val="000669C6"/>
    <w:rsid w:val="000675FD"/>
    <w:rsid w:val="00067DA6"/>
    <w:rsid w:val="00070FF5"/>
    <w:rsid w:val="00071B11"/>
    <w:rsid w:val="00071BA6"/>
    <w:rsid w:val="00072C70"/>
    <w:rsid w:val="00072E5E"/>
    <w:rsid w:val="000737FB"/>
    <w:rsid w:val="000759AA"/>
    <w:rsid w:val="00075CD8"/>
    <w:rsid w:val="00075DBF"/>
    <w:rsid w:val="0007607B"/>
    <w:rsid w:val="0007627C"/>
    <w:rsid w:val="00077080"/>
    <w:rsid w:val="00077207"/>
    <w:rsid w:val="00077A79"/>
    <w:rsid w:val="00080CBB"/>
    <w:rsid w:val="000818DE"/>
    <w:rsid w:val="00081EDC"/>
    <w:rsid w:val="00082111"/>
    <w:rsid w:val="000821B1"/>
    <w:rsid w:val="000821ED"/>
    <w:rsid w:val="0008248F"/>
    <w:rsid w:val="00083217"/>
    <w:rsid w:val="00083BEF"/>
    <w:rsid w:val="00084438"/>
    <w:rsid w:val="000848CA"/>
    <w:rsid w:val="000853E4"/>
    <w:rsid w:val="00085DD6"/>
    <w:rsid w:val="00086917"/>
    <w:rsid w:val="00086F25"/>
    <w:rsid w:val="000872CD"/>
    <w:rsid w:val="000877EC"/>
    <w:rsid w:val="00090842"/>
    <w:rsid w:val="00090956"/>
    <w:rsid w:val="00090B3B"/>
    <w:rsid w:val="0009116A"/>
    <w:rsid w:val="00091FE6"/>
    <w:rsid w:val="00092422"/>
    <w:rsid w:val="00092766"/>
    <w:rsid w:val="00092EB0"/>
    <w:rsid w:val="0009349C"/>
    <w:rsid w:val="000936A8"/>
    <w:rsid w:val="00093B8B"/>
    <w:rsid w:val="00093EAE"/>
    <w:rsid w:val="0009435D"/>
    <w:rsid w:val="0009444E"/>
    <w:rsid w:val="00094D31"/>
    <w:rsid w:val="00094FBF"/>
    <w:rsid w:val="0009533C"/>
    <w:rsid w:val="000954D5"/>
    <w:rsid w:val="00095B72"/>
    <w:rsid w:val="00095DDA"/>
    <w:rsid w:val="00096772"/>
    <w:rsid w:val="000968C8"/>
    <w:rsid w:val="00096AE0"/>
    <w:rsid w:val="00096B70"/>
    <w:rsid w:val="000973D0"/>
    <w:rsid w:val="00097E78"/>
    <w:rsid w:val="000A00A0"/>
    <w:rsid w:val="000A02CA"/>
    <w:rsid w:val="000A0696"/>
    <w:rsid w:val="000A0DAB"/>
    <w:rsid w:val="000A1588"/>
    <w:rsid w:val="000A1BE3"/>
    <w:rsid w:val="000A350E"/>
    <w:rsid w:val="000A3709"/>
    <w:rsid w:val="000A3931"/>
    <w:rsid w:val="000A3E75"/>
    <w:rsid w:val="000A4569"/>
    <w:rsid w:val="000A4A5C"/>
    <w:rsid w:val="000A4C61"/>
    <w:rsid w:val="000A55BF"/>
    <w:rsid w:val="000A59A9"/>
    <w:rsid w:val="000A5CE5"/>
    <w:rsid w:val="000A6F35"/>
    <w:rsid w:val="000A73A2"/>
    <w:rsid w:val="000A7B22"/>
    <w:rsid w:val="000A7E42"/>
    <w:rsid w:val="000A7EAB"/>
    <w:rsid w:val="000B0555"/>
    <w:rsid w:val="000B0F79"/>
    <w:rsid w:val="000B10F4"/>
    <w:rsid w:val="000B1628"/>
    <w:rsid w:val="000B183F"/>
    <w:rsid w:val="000B1ADC"/>
    <w:rsid w:val="000B1E74"/>
    <w:rsid w:val="000B1FD7"/>
    <w:rsid w:val="000B200A"/>
    <w:rsid w:val="000B2964"/>
    <w:rsid w:val="000B33A8"/>
    <w:rsid w:val="000B34BE"/>
    <w:rsid w:val="000B393B"/>
    <w:rsid w:val="000B3D7A"/>
    <w:rsid w:val="000B416D"/>
    <w:rsid w:val="000B4425"/>
    <w:rsid w:val="000B444B"/>
    <w:rsid w:val="000B4689"/>
    <w:rsid w:val="000B5144"/>
    <w:rsid w:val="000B5256"/>
    <w:rsid w:val="000B57F4"/>
    <w:rsid w:val="000B5CDC"/>
    <w:rsid w:val="000B60C0"/>
    <w:rsid w:val="000B615C"/>
    <w:rsid w:val="000B64FE"/>
    <w:rsid w:val="000B6D20"/>
    <w:rsid w:val="000B743F"/>
    <w:rsid w:val="000B784F"/>
    <w:rsid w:val="000B7CD1"/>
    <w:rsid w:val="000C07C6"/>
    <w:rsid w:val="000C08F5"/>
    <w:rsid w:val="000C12A1"/>
    <w:rsid w:val="000C12B1"/>
    <w:rsid w:val="000C1726"/>
    <w:rsid w:val="000C18CF"/>
    <w:rsid w:val="000C1FA9"/>
    <w:rsid w:val="000C201B"/>
    <w:rsid w:val="000C2DA6"/>
    <w:rsid w:val="000C30D1"/>
    <w:rsid w:val="000C3578"/>
    <w:rsid w:val="000C3ADE"/>
    <w:rsid w:val="000C401E"/>
    <w:rsid w:val="000C45BD"/>
    <w:rsid w:val="000C4716"/>
    <w:rsid w:val="000C471E"/>
    <w:rsid w:val="000C5738"/>
    <w:rsid w:val="000C5824"/>
    <w:rsid w:val="000C63A2"/>
    <w:rsid w:val="000C6959"/>
    <w:rsid w:val="000C7921"/>
    <w:rsid w:val="000D066C"/>
    <w:rsid w:val="000D0E74"/>
    <w:rsid w:val="000D1049"/>
    <w:rsid w:val="000D1123"/>
    <w:rsid w:val="000D1B02"/>
    <w:rsid w:val="000D1DDE"/>
    <w:rsid w:val="000D2186"/>
    <w:rsid w:val="000D27CC"/>
    <w:rsid w:val="000D2BA5"/>
    <w:rsid w:val="000D2F59"/>
    <w:rsid w:val="000D38A1"/>
    <w:rsid w:val="000D485A"/>
    <w:rsid w:val="000D4901"/>
    <w:rsid w:val="000D490C"/>
    <w:rsid w:val="000D588D"/>
    <w:rsid w:val="000D5F52"/>
    <w:rsid w:val="000D6718"/>
    <w:rsid w:val="000D6CAE"/>
    <w:rsid w:val="000D7079"/>
    <w:rsid w:val="000D7373"/>
    <w:rsid w:val="000D7446"/>
    <w:rsid w:val="000D7EB3"/>
    <w:rsid w:val="000E002C"/>
    <w:rsid w:val="000E08BD"/>
    <w:rsid w:val="000E0A34"/>
    <w:rsid w:val="000E0C9D"/>
    <w:rsid w:val="000E116F"/>
    <w:rsid w:val="000E15DB"/>
    <w:rsid w:val="000E1E41"/>
    <w:rsid w:val="000E2159"/>
    <w:rsid w:val="000E22D3"/>
    <w:rsid w:val="000E2613"/>
    <w:rsid w:val="000E2E80"/>
    <w:rsid w:val="000E371A"/>
    <w:rsid w:val="000E4340"/>
    <w:rsid w:val="000E4547"/>
    <w:rsid w:val="000E47BF"/>
    <w:rsid w:val="000E4909"/>
    <w:rsid w:val="000E496C"/>
    <w:rsid w:val="000E4DE0"/>
    <w:rsid w:val="000E4E41"/>
    <w:rsid w:val="000E58A4"/>
    <w:rsid w:val="000E58EE"/>
    <w:rsid w:val="000E5A6A"/>
    <w:rsid w:val="000E6321"/>
    <w:rsid w:val="000E68A9"/>
    <w:rsid w:val="000E6E65"/>
    <w:rsid w:val="000E6FE2"/>
    <w:rsid w:val="000E7152"/>
    <w:rsid w:val="000E71A0"/>
    <w:rsid w:val="000E7A1D"/>
    <w:rsid w:val="000F035E"/>
    <w:rsid w:val="000F0A31"/>
    <w:rsid w:val="000F0D40"/>
    <w:rsid w:val="000F1160"/>
    <w:rsid w:val="000F1B76"/>
    <w:rsid w:val="000F25F3"/>
    <w:rsid w:val="000F271C"/>
    <w:rsid w:val="000F289D"/>
    <w:rsid w:val="000F29B1"/>
    <w:rsid w:val="000F3298"/>
    <w:rsid w:val="000F3AD6"/>
    <w:rsid w:val="000F3F14"/>
    <w:rsid w:val="000F42EA"/>
    <w:rsid w:val="000F46F5"/>
    <w:rsid w:val="000F4989"/>
    <w:rsid w:val="000F4ACD"/>
    <w:rsid w:val="000F4F84"/>
    <w:rsid w:val="000F53CB"/>
    <w:rsid w:val="000F5524"/>
    <w:rsid w:val="000F6601"/>
    <w:rsid w:val="000F68D6"/>
    <w:rsid w:val="000F7091"/>
    <w:rsid w:val="000F772E"/>
    <w:rsid w:val="000F77AA"/>
    <w:rsid w:val="000F7ABA"/>
    <w:rsid w:val="000F7D65"/>
    <w:rsid w:val="0010064D"/>
    <w:rsid w:val="00100DC8"/>
    <w:rsid w:val="00100FC0"/>
    <w:rsid w:val="00101474"/>
    <w:rsid w:val="001019F2"/>
    <w:rsid w:val="00101A32"/>
    <w:rsid w:val="00101E74"/>
    <w:rsid w:val="00101FF7"/>
    <w:rsid w:val="00102781"/>
    <w:rsid w:val="001027DC"/>
    <w:rsid w:val="0010285A"/>
    <w:rsid w:val="00102D02"/>
    <w:rsid w:val="00102F47"/>
    <w:rsid w:val="0010402F"/>
    <w:rsid w:val="0010468E"/>
    <w:rsid w:val="00104B7E"/>
    <w:rsid w:val="00104BAD"/>
    <w:rsid w:val="00104D74"/>
    <w:rsid w:val="00104E6C"/>
    <w:rsid w:val="00105617"/>
    <w:rsid w:val="00105CF2"/>
    <w:rsid w:val="00105D49"/>
    <w:rsid w:val="00105EA8"/>
    <w:rsid w:val="0010624C"/>
    <w:rsid w:val="00106C0A"/>
    <w:rsid w:val="00106C36"/>
    <w:rsid w:val="001078F4"/>
    <w:rsid w:val="00107D20"/>
    <w:rsid w:val="00107F13"/>
    <w:rsid w:val="001104EE"/>
    <w:rsid w:val="00110E5B"/>
    <w:rsid w:val="00111107"/>
    <w:rsid w:val="001116E6"/>
    <w:rsid w:val="00112109"/>
    <w:rsid w:val="00113245"/>
    <w:rsid w:val="00113354"/>
    <w:rsid w:val="00113706"/>
    <w:rsid w:val="001137E6"/>
    <w:rsid w:val="00113830"/>
    <w:rsid w:val="00113B7C"/>
    <w:rsid w:val="00114C57"/>
    <w:rsid w:val="00114D46"/>
    <w:rsid w:val="00114F4E"/>
    <w:rsid w:val="00115766"/>
    <w:rsid w:val="00115DAF"/>
    <w:rsid w:val="00116B33"/>
    <w:rsid w:val="001170F9"/>
    <w:rsid w:val="001172D0"/>
    <w:rsid w:val="001173D6"/>
    <w:rsid w:val="00117933"/>
    <w:rsid w:val="00117AEE"/>
    <w:rsid w:val="001200BE"/>
    <w:rsid w:val="00120583"/>
    <w:rsid w:val="0012090E"/>
    <w:rsid w:val="00120E93"/>
    <w:rsid w:val="001217D1"/>
    <w:rsid w:val="00121E62"/>
    <w:rsid w:val="00122182"/>
    <w:rsid w:val="00122424"/>
    <w:rsid w:val="00122871"/>
    <w:rsid w:val="00123587"/>
    <w:rsid w:val="001247D2"/>
    <w:rsid w:val="00124CC2"/>
    <w:rsid w:val="00124D15"/>
    <w:rsid w:val="00125121"/>
    <w:rsid w:val="001251E1"/>
    <w:rsid w:val="001255A8"/>
    <w:rsid w:val="00125C24"/>
    <w:rsid w:val="00125E96"/>
    <w:rsid w:val="0012694B"/>
    <w:rsid w:val="00126B9E"/>
    <w:rsid w:val="00126EF4"/>
    <w:rsid w:val="00126F15"/>
    <w:rsid w:val="0012760C"/>
    <w:rsid w:val="00127B42"/>
    <w:rsid w:val="00127DDB"/>
    <w:rsid w:val="001305A4"/>
    <w:rsid w:val="00130E7D"/>
    <w:rsid w:val="001319A8"/>
    <w:rsid w:val="001319DC"/>
    <w:rsid w:val="00131F50"/>
    <w:rsid w:val="00131FFE"/>
    <w:rsid w:val="00132246"/>
    <w:rsid w:val="00132BF4"/>
    <w:rsid w:val="00134291"/>
    <w:rsid w:val="0013443A"/>
    <w:rsid w:val="00134758"/>
    <w:rsid w:val="00134893"/>
    <w:rsid w:val="00134D31"/>
    <w:rsid w:val="001352F0"/>
    <w:rsid w:val="0013535F"/>
    <w:rsid w:val="001357CA"/>
    <w:rsid w:val="00136160"/>
    <w:rsid w:val="0013654E"/>
    <w:rsid w:val="0013765A"/>
    <w:rsid w:val="00137E5B"/>
    <w:rsid w:val="00137EDB"/>
    <w:rsid w:val="00140616"/>
    <w:rsid w:val="00141ABD"/>
    <w:rsid w:val="00141AC0"/>
    <w:rsid w:val="00141FE8"/>
    <w:rsid w:val="00142237"/>
    <w:rsid w:val="00142483"/>
    <w:rsid w:val="00142CEB"/>
    <w:rsid w:val="00142DA5"/>
    <w:rsid w:val="00143098"/>
    <w:rsid w:val="00143D15"/>
    <w:rsid w:val="0014417F"/>
    <w:rsid w:val="0014431F"/>
    <w:rsid w:val="00144B31"/>
    <w:rsid w:val="00144F6A"/>
    <w:rsid w:val="0014611E"/>
    <w:rsid w:val="00146199"/>
    <w:rsid w:val="00146D18"/>
    <w:rsid w:val="00146E2E"/>
    <w:rsid w:val="001472A6"/>
    <w:rsid w:val="00147703"/>
    <w:rsid w:val="00150AEE"/>
    <w:rsid w:val="00151607"/>
    <w:rsid w:val="00151DD4"/>
    <w:rsid w:val="001520AA"/>
    <w:rsid w:val="001521F8"/>
    <w:rsid w:val="00153315"/>
    <w:rsid w:val="001533A5"/>
    <w:rsid w:val="00154E16"/>
    <w:rsid w:val="00155BB6"/>
    <w:rsid w:val="00155F8F"/>
    <w:rsid w:val="00155FC0"/>
    <w:rsid w:val="001567E0"/>
    <w:rsid w:val="00156CDF"/>
    <w:rsid w:val="00157011"/>
    <w:rsid w:val="00157267"/>
    <w:rsid w:val="00157B92"/>
    <w:rsid w:val="00157D52"/>
    <w:rsid w:val="001603F8"/>
    <w:rsid w:val="001606EC"/>
    <w:rsid w:val="00160B65"/>
    <w:rsid w:val="00161560"/>
    <w:rsid w:val="00161603"/>
    <w:rsid w:val="00161FCE"/>
    <w:rsid w:val="0016379A"/>
    <w:rsid w:val="00163D0B"/>
    <w:rsid w:val="001640A6"/>
    <w:rsid w:val="00164736"/>
    <w:rsid w:val="0016491A"/>
    <w:rsid w:val="00164D3E"/>
    <w:rsid w:val="001659B5"/>
    <w:rsid w:val="00165CB0"/>
    <w:rsid w:val="001660BC"/>
    <w:rsid w:val="0016677D"/>
    <w:rsid w:val="00167253"/>
    <w:rsid w:val="001677EE"/>
    <w:rsid w:val="00167A42"/>
    <w:rsid w:val="001703CA"/>
    <w:rsid w:val="0017060F"/>
    <w:rsid w:val="00170A41"/>
    <w:rsid w:val="00170DFD"/>
    <w:rsid w:val="00170E83"/>
    <w:rsid w:val="001712EA"/>
    <w:rsid w:val="00171D22"/>
    <w:rsid w:val="00171DA2"/>
    <w:rsid w:val="00171DC0"/>
    <w:rsid w:val="00172324"/>
    <w:rsid w:val="001726F6"/>
    <w:rsid w:val="00172762"/>
    <w:rsid w:val="00172A87"/>
    <w:rsid w:val="001738AF"/>
    <w:rsid w:val="001738E7"/>
    <w:rsid w:val="00174454"/>
    <w:rsid w:val="001748BA"/>
    <w:rsid w:val="00174CAD"/>
    <w:rsid w:val="00175335"/>
    <w:rsid w:val="00175525"/>
    <w:rsid w:val="001755C6"/>
    <w:rsid w:val="0017597D"/>
    <w:rsid w:val="001759D6"/>
    <w:rsid w:val="00175ADA"/>
    <w:rsid w:val="00175B53"/>
    <w:rsid w:val="001766FE"/>
    <w:rsid w:val="001772AD"/>
    <w:rsid w:val="001775F3"/>
    <w:rsid w:val="00177783"/>
    <w:rsid w:val="00177960"/>
    <w:rsid w:val="00177C9F"/>
    <w:rsid w:val="00180290"/>
    <w:rsid w:val="00180CA4"/>
    <w:rsid w:val="00181ABC"/>
    <w:rsid w:val="00181BEF"/>
    <w:rsid w:val="00181D6D"/>
    <w:rsid w:val="00181FC4"/>
    <w:rsid w:val="00182CB5"/>
    <w:rsid w:val="0018308B"/>
    <w:rsid w:val="00183BE9"/>
    <w:rsid w:val="00183F2E"/>
    <w:rsid w:val="00183FE4"/>
    <w:rsid w:val="00184193"/>
    <w:rsid w:val="001845A1"/>
    <w:rsid w:val="00184A44"/>
    <w:rsid w:val="00184C4A"/>
    <w:rsid w:val="00184F7C"/>
    <w:rsid w:val="00184FF4"/>
    <w:rsid w:val="00185E0A"/>
    <w:rsid w:val="001867FA"/>
    <w:rsid w:val="00186A07"/>
    <w:rsid w:val="00186D1B"/>
    <w:rsid w:val="00186ECB"/>
    <w:rsid w:val="001878A6"/>
    <w:rsid w:val="00190355"/>
    <w:rsid w:val="00190954"/>
    <w:rsid w:val="00190AEC"/>
    <w:rsid w:val="00190DBB"/>
    <w:rsid w:val="00191198"/>
    <w:rsid w:val="00191217"/>
    <w:rsid w:val="0019125E"/>
    <w:rsid w:val="00191647"/>
    <w:rsid w:val="00191B75"/>
    <w:rsid w:val="00191D00"/>
    <w:rsid w:val="00191DEF"/>
    <w:rsid w:val="00192923"/>
    <w:rsid w:val="00193317"/>
    <w:rsid w:val="00193554"/>
    <w:rsid w:val="0019437C"/>
    <w:rsid w:val="0019493B"/>
    <w:rsid w:val="00195F29"/>
    <w:rsid w:val="00196392"/>
    <w:rsid w:val="00196468"/>
    <w:rsid w:val="0019688F"/>
    <w:rsid w:val="00196B3A"/>
    <w:rsid w:val="00196C92"/>
    <w:rsid w:val="0019779E"/>
    <w:rsid w:val="001A028B"/>
    <w:rsid w:val="001A1D21"/>
    <w:rsid w:val="001A22BF"/>
    <w:rsid w:val="001A2EFA"/>
    <w:rsid w:val="001A3356"/>
    <w:rsid w:val="001A346B"/>
    <w:rsid w:val="001A3A92"/>
    <w:rsid w:val="001A3BDF"/>
    <w:rsid w:val="001A4446"/>
    <w:rsid w:val="001A4665"/>
    <w:rsid w:val="001A49A6"/>
    <w:rsid w:val="001A59FF"/>
    <w:rsid w:val="001A6783"/>
    <w:rsid w:val="001A724A"/>
    <w:rsid w:val="001A769E"/>
    <w:rsid w:val="001A79DD"/>
    <w:rsid w:val="001A7D85"/>
    <w:rsid w:val="001B0F5D"/>
    <w:rsid w:val="001B17F0"/>
    <w:rsid w:val="001B23D0"/>
    <w:rsid w:val="001B274B"/>
    <w:rsid w:val="001B299F"/>
    <w:rsid w:val="001B29E3"/>
    <w:rsid w:val="001B3882"/>
    <w:rsid w:val="001B421C"/>
    <w:rsid w:val="001B433D"/>
    <w:rsid w:val="001B43B5"/>
    <w:rsid w:val="001B53E4"/>
    <w:rsid w:val="001B5534"/>
    <w:rsid w:val="001B572F"/>
    <w:rsid w:val="001B6816"/>
    <w:rsid w:val="001B696A"/>
    <w:rsid w:val="001B72B6"/>
    <w:rsid w:val="001B72CD"/>
    <w:rsid w:val="001B7E00"/>
    <w:rsid w:val="001C0994"/>
    <w:rsid w:val="001C0C3C"/>
    <w:rsid w:val="001C0E2E"/>
    <w:rsid w:val="001C136F"/>
    <w:rsid w:val="001C1861"/>
    <w:rsid w:val="001C1CF7"/>
    <w:rsid w:val="001C1FAD"/>
    <w:rsid w:val="001C2063"/>
    <w:rsid w:val="001C2487"/>
    <w:rsid w:val="001C257B"/>
    <w:rsid w:val="001C2B12"/>
    <w:rsid w:val="001C2D0F"/>
    <w:rsid w:val="001C2FE4"/>
    <w:rsid w:val="001C397F"/>
    <w:rsid w:val="001C3D9D"/>
    <w:rsid w:val="001C543A"/>
    <w:rsid w:val="001C5762"/>
    <w:rsid w:val="001C5DD0"/>
    <w:rsid w:val="001C651A"/>
    <w:rsid w:val="001C6B28"/>
    <w:rsid w:val="001C6E08"/>
    <w:rsid w:val="001C6F49"/>
    <w:rsid w:val="001C7B00"/>
    <w:rsid w:val="001D1AAB"/>
    <w:rsid w:val="001D1D68"/>
    <w:rsid w:val="001D2273"/>
    <w:rsid w:val="001D3064"/>
    <w:rsid w:val="001D3542"/>
    <w:rsid w:val="001D377C"/>
    <w:rsid w:val="001D37F2"/>
    <w:rsid w:val="001D3B98"/>
    <w:rsid w:val="001D3E8A"/>
    <w:rsid w:val="001D40F9"/>
    <w:rsid w:val="001D41A2"/>
    <w:rsid w:val="001D4255"/>
    <w:rsid w:val="001D5526"/>
    <w:rsid w:val="001D5637"/>
    <w:rsid w:val="001D641F"/>
    <w:rsid w:val="001D6D2F"/>
    <w:rsid w:val="001D6DAA"/>
    <w:rsid w:val="001D773A"/>
    <w:rsid w:val="001D7D5F"/>
    <w:rsid w:val="001E0084"/>
    <w:rsid w:val="001E172B"/>
    <w:rsid w:val="001E1DE6"/>
    <w:rsid w:val="001E20DD"/>
    <w:rsid w:val="001E2467"/>
    <w:rsid w:val="001E261C"/>
    <w:rsid w:val="001E3065"/>
    <w:rsid w:val="001E331F"/>
    <w:rsid w:val="001E345E"/>
    <w:rsid w:val="001E37E9"/>
    <w:rsid w:val="001E3957"/>
    <w:rsid w:val="001E3C1C"/>
    <w:rsid w:val="001E42B0"/>
    <w:rsid w:val="001E42F1"/>
    <w:rsid w:val="001E46DE"/>
    <w:rsid w:val="001E476D"/>
    <w:rsid w:val="001E5516"/>
    <w:rsid w:val="001E5552"/>
    <w:rsid w:val="001E603C"/>
    <w:rsid w:val="001E61A9"/>
    <w:rsid w:val="001E6964"/>
    <w:rsid w:val="001E6CB2"/>
    <w:rsid w:val="001E6EAF"/>
    <w:rsid w:val="001E78BF"/>
    <w:rsid w:val="001E7D8D"/>
    <w:rsid w:val="001F00DB"/>
    <w:rsid w:val="001F0538"/>
    <w:rsid w:val="001F05CB"/>
    <w:rsid w:val="001F07DD"/>
    <w:rsid w:val="001F099E"/>
    <w:rsid w:val="001F0F28"/>
    <w:rsid w:val="001F10BA"/>
    <w:rsid w:val="001F1C26"/>
    <w:rsid w:val="001F23E8"/>
    <w:rsid w:val="001F2585"/>
    <w:rsid w:val="001F2643"/>
    <w:rsid w:val="001F28E9"/>
    <w:rsid w:val="001F3950"/>
    <w:rsid w:val="001F4638"/>
    <w:rsid w:val="001F470F"/>
    <w:rsid w:val="001F4870"/>
    <w:rsid w:val="001F49B7"/>
    <w:rsid w:val="001F4A92"/>
    <w:rsid w:val="001F4E86"/>
    <w:rsid w:val="001F5157"/>
    <w:rsid w:val="001F586A"/>
    <w:rsid w:val="001F5C07"/>
    <w:rsid w:val="001F65C5"/>
    <w:rsid w:val="001F65E0"/>
    <w:rsid w:val="001F6C8D"/>
    <w:rsid w:val="001F7B87"/>
    <w:rsid w:val="00200343"/>
    <w:rsid w:val="0020038D"/>
    <w:rsid w:val="002003F4"/>
    <w:rsid w:val="002030C0"/>
    <w:rsid w:val="002036A2"/>
    <w:rsid w:val="00203FEB"/>
    <w:rsid w:val="002040DF"/>
    <w:rsid w:val="00204A64"/>
    <w:rsid w:val="00204BE5"/>
    <w:rsid w:val="00205E07"/>
    <w:rsid w:val="0020606B"/>
    <w:rsid w:val="00206243"/>
    <w:rsid w:val="002066D8"/>
    <w:rsid w:val="002067EA"/>
    <w:rsid w:val="00206B77"/>
    <w:rsid w:val="00206C58"/>
    <w:rsid w:val="002071BF"/>
    <w:rsid w:val="00207C0B"/>
    <w:rsid w:val="0021040B"/>
    <w:rsid w:val="002104CD"/>
    <w:rsid w:val="00211F33"/>
    <w:rsid w:val="002124BE"/>
    <w:rsid w:val="00212599"/>
    <w:rsid w:val="002128F8"/>
    <w:rsid w:val="00212B21"/>
    <w:rsid w:val="00213398"/>
    <w:rsid w:val="00214153"/>
    <w:rsid w:val="00214D68"/>
    <w:rsid w:val="00215F6F"/>
    <w:rsid w:val="0021634D"/>
    <w:rsid w:val="0021659F"/>
    <w:rsid w:val="00216710"/>
    <w:rsid w:val="00216911"/>
    <w:rsid w:val="00216A9C"/>
    <w:rsid w:val="00216CE3"/>
    <w:rsid w:val="00217598"/>
    <w:rsid w:val="002175B1"/>
    <w:rsid w:val="002177F4"/>
    <w:rsid w:val="0021793D"/>
    <w:rsid w:val="00217B45"/>
    <w:rsid w:val="00220254"/>
    <w:rsid w:val="00220419"/>
    <w:rsid w:val="0022042B"/>
    <w:rsid w:val="00221CDB"/>
    <w:rsid w:val="00222452"/>
    <w:rsid w:val="00222A64"/>
    <w:rsid w:val="002236E0"/>
    <w:rsid w:val="002238D5"/>
    <w:rsid w:val="002238E6"/>
    <w:rsid w:val="002246C4"/>
    <w:rsid w:val="00224735"/>
    <w:rsid w:val="00224A9A"/>
    <w:rsid w:val="0022513D"/>
    <w:rsid w:val="0022529E"/>
    <w:rsid w:val="00225A21"/>
    <w:rsid w:val="00225D40"/>
    <w:rsid w:val="0022641D"/>
    <w:rsid w:val="00226BE2"/>
    <w:rsid w:val="00226E84"/>
    <w:rsid w:val="00226F0A"/>
    <w:rsid w:val="00226F48"/>
    <w:rsid w:val="00226F90"/>
    <w:rsid w:val="00226FA7"/>
    <w:rsid w:val="002279AA"/>
    <w:rsid w:val="00230407"/>
    <w:rsid w:val="00230458"/>
    <w:rsid w:val="0023155B"/>
    <w:rsid w:val="00231699"/>
    <w:rsid w:val="0023172D"/>
    <w:rsid w:val="00231A17"/>
    <w:rsid w:val="00231F32"/>
    <w:rsid w:val="00232522"/>
    <w:rsid w:val="00232C4F"/>
    <w:rsid w:val="0023362B"/>
    <w:rsid w:val="00233728"/>
    <w:rsid w:val="0023390C"/>
    <w:rsid w:val="00233931"/>
    <w:rsid w:val="00233B0F"/>
    <w:rsid w:val="00233B51"/>
    <w:rsid w:val="00233BB6"/>
    <w:rsid w:val="00234120"/>
    <w:rsid w:val="00234303"/>
    <w:rsid w:val="0023433F"/>
    <w:rsid w:val="002352D7"/>
    <w:rsid w:val="0023559C"/>
    <w:rsid w:val="00235E7E"/>
    <w:rsid w:val="00236AAB"/>
    <w:rsid w:val="00236F4F"/>
    <w:rsid w:val="0023773F"/>
    <w:rsid w:val="00237F8C"/>
    <w:rsid w:val="00240624"/>
    <w:rsid w:val="002410E6"/>
    <w:rsid w:val="002418DB"/>
    <w:rsid w:val="00241A8D"/>
    <w:rsid w:val="00241B11"/>
    <w:rsid w:val="00241F27"/>
    <w:rsid w:val="002424DC"/>
    <w:rsid w:val="0024251D"/>
    <w:rsid w:val="00242FAB"/>
    <w:rsid w:val="002436B4"/>
    <w:rsid w:val="002442CA"/>
    <w:rsid w:val="0024439D"/>
    <w:rsid w:val="002447E5"/>
    <w:rsid w:val="00244E1E"/>
    <w:rsid w:val="00244E81"/>
    <w:rsid w:val="00244F72"/>
    <w:rsid w:val="0024510C"/>
    <w:rsid w:val="00245367"/>
    <w:rsid w:val="00245AB2"/>
    <w:rsid w:val="00245B95"/>
    <w:rsid w:val="002469E5"/>
    <w:rsid w:val="00246D32"/>
    <w:rsid w:val="00247B21"/>
    <w:rsid w:val="00247B27"/>
    <w:rsid w:val="002507EA"/>
    <w:rsid w:val="002507F0"/>
    <w:rsid w:val="00250A4B"/>
    <w:rsid w:val="002515D0"/>
    <w:rsid w:val="002516C2"/>
    <w:rsid w:val="0025175E"/>
    <w:rsid w:val="00251F40"/>
    <w:rsid w:val="002520A9"/>
    <w:rsid w:val="0025219C"/>
    <w:rsid w:val="00252649"/>
    <w:rsid w:val="00252A49"/>
    <w:rsid w:val="00254286"/>
    <w:rsid w:val="002544DD"/>
    <w:rsid w:val="00254646"/>
    <w:rsid w:val="002547C1"/>
    <w:rsid w:val="002552B3"/>
    <w:rsid w:val="00255427"/>
    <w:rsid w:val="00255CC2"/>
    <w:rsid w:val="00255F86"/>
    <w:rsid w:val="00256908"/>
    <w:rsid w:val="00257679"/>
    <w:rsid w:val="00257E9D"/>
    <w:rsid w:val="002606D4"/>
    <w:rsid w:val="002608AF"/>
    <w:rsid w:val="00261270"/>
    <w:rsid w:val="00261BA1"/>
    <w:rsid w:val="00261E80"/>
    <w:rsid w:val="002626FB"/>
    <w:rsid w:val="00262AC6"/>
    <w:rsid w:val="00262B4D"/>
    <w:rsid w:val="00262D18"/>
    <w:rsid w:val="0026310C"/>
    <w:rsid w:val="0026368D"/>
    <w:rsid w:val="00263947"/>
    <w:rsid w:val="002643CA"/>
    <w:rsid w:val="00264603"/>
    <w:rsid w:val="002648D4"/>
    <w:rsid w:val="00264ABD"/>
    <w:rsid w:val="00264F62"/>
    <w:rsid w:val="00265187"/>
    <w:rsid w:val="00265667"/>
    <w:rsid w:val="002659F4"/>
    <w:rsid w:val="00265E03"/>
    <w:rsid w:val="0026653C"/>
    <w:rsid w:val="0026660D"/>
    <w:rsid w:val="00266DC1"/>
    <w:rsid w:val="002671DA"/>
    <w:rsid w:val="002676DF"/>
    <w:rsid w:val="00271017"/>
    <w:rsid w:val="00271327"/>
    <w:rsid w:val="002719EE"/>
    <w:rsid w:val="00271AEE"/>
    <w:rsid w:val="00272229"/>
    <w:rsid w:val="00272435"/>
    <w:rsid w:val="002735E0"/>
    <w:rsid w:val="002736CD"/>
    <w:rsid w:val="00273BEB"/>
    <w:rsid w:val="00273C0C"/>
    <w:rsid w:val="00273F52"/>
    <w:rsid w:val="00274231"/>
    <w:rsid w:val="002749D5"/>
    <w:rsid w:val="002749E7"/>
    <w:rsid w:val="002759A1"/>
    <w:rsid w:val="00275AEF"/>
    <w:rsid w:val="00275FD3"/>
    <w:rsid w:val="00277044"/>
    <w:rsid w:val="002771FF"/>
    <w:rsid w:val="00280014"/>
    <w:rsid w:val="00280102"/>
    <w:rsid w:val="00280817"/>
    <w:rsid w:val="00280B77"/>
    <w:rsid w:val="00281D12"/>
    <w:rsid w:val="00281DBC"/>
    <w:rsid w:val="0028247A"/>
    <w:rsid w:val="002825E6"/>
    <w:rsid w:val="00282811"/>
    <w:rsid w:val="00282BB2"/>
    <w:rsid w:val="0028315C"/>
    <w:rsid w:val="002850BB"/>
    <w:rsid w:val="00285DA2"/>
    <w:rsid w:val="00286031"/>
    <w:rsid w:val="0028668D"/>
    <w:rsid w:val="002867EF"/>
    <w:rsid w:val="00286A4B"/>
    <w:rsid w:val="00287143"/>
    <w:rsid w:val="00287D6D"/>
    <w:rsid w:val="00287D70"/>
    <w:rsid w:val="002908C6"/>
    <w:rsid w:val="00290F0A"/>
    <w:rsid w:val="00291AC0"/>
    <w:rsid w:val="00291E03"/>
    <w:rsid w:val="0029213D"/>
    <w:rsid w:val="00292386"/>
    <w:rsid w:val="002927BE"/>
    <w:rsid w:val="002927C8"/>
    <w:rsid w:val="00292841"/>
    <w:rsid w:val="00292DE6"/>
    <w:rsid w:val="002938D1"/>
    <w:rsid w:val="00294317"/>
    <w:rsid w:val="002944AC"/>
    <w:rsid w:val="002944D8"/>
    <w:rsid w:val="00294BED"/>
    <w:rsid w:val="00294BFA"/>
    <w:rsid w:val="002951C9"/>
    <w:rsid w:val="002955E8"/>
    <w:rsid w:val="0029584C"/>
    <w:rsid w:val="00295B3E"/>
    <w:rsid w:val="00295FCE"/>
    <w:rsid w:val="0029655B"/>
    <w:rsid w:val="00296608"/>
    <w:rsid w:val="00297486"/>
    <w:rsid w:val="002A0785"/>
    <w:rsid w:val="002A14D5"/>
    <w:rsid w:val="002A15C1"/>
    <w:rsid w:val="002A1B32"/>
    <w:rsid w:val="002A1E1D"/>
    <w:rsid w:val="002A21CF"/>
    <w:rsid w:val="002A2632"/>
    <w:rsid w:val="002A281D"/>
    <w:rsid w:val="002A2EB5"/>
    <w:rsid w:val="002A353A"/>
    <w:rsid w:val="002A35CC"/>
    <w:rsid w:val="002A3849"/>
    <w:rsid w:val="002A3F57"/>
    <w:rsid w:val="002A402E"/>
    <w:rsid w:val="002A4CA5"/>
    <w:rsid w:val="002A57A2"/>
    <w:rsid w:val="002A5CE0"/>
    <w:rsid w:val="002A5E8B"/>
    <w:rsid w:val="002A5F54"/>
    <w:rsid w:val="002A60C3"/>
    <w:rsid w:val="002A611D"/>
    <w:rsid w:val="002A6140"/>
    <w:rsid w:val="002A614B"/>
    <w:rsid w:val="002A648B"/>
    <w:rsid w:val="002A6F1B"/>
    <w:rsid w:val="002A7556"/>
    <w:rsid w:val="002A7690"/>
    <w:rsid w:val="002A794A"/>
    <w:rsid w:val="002A7BEF"/>
    <w:rsid w:val="002A7C84"/>
    <w:rsid w:val="002B0047"/>
    <w:rsid w:val="002B01B1"/>
    <w:rsid w:val="002B0298"/>
    <w:rsid w:val="002B039C"/>
    <w:rsid w:val="002B03A6"/>
    <w:rsid w:val="002B05E3"/>
    <w:rsid w:val="002B06AE"/>
    <w:rsid w:val="002B0C80"/>
    <w:rsid w:val="002B0D40"/>
    <w:rsid w:val="002B13B6"/>
    <w:rsid w:val="002B1BA5"/>
    <w:rsid w:val="002B1DF8"/>
    <w:rsid w:val="002B24D3"/>
    <w:rsid w:val="002B25D6"/>
    <w:rsid w:val="002B264E"/>
    <w:rsid w:val="002B2699"/>
    <w:rsid w:val="002B3423"/>
    <w:rsid w:val="002B3C91"/>
    <w:rsid w:val="002B3DAF"/>
    <w:rsid w:val="002B3E00"/>
    <w:rsid w:val="002B40F2"/>
    <w:rsid w:val="002B444B"/>
    <w:rsid w:val="002B45B8"/>
    <w:rsid w:val="002B4738"/>
    <w:rsid w:val="002B56F3"/>
    <w:rsid w:val="002B57B8"/>
    <w:rsid w:val="002B5EF5"/>
    <w:rsid w:val="002B68A0"/>
    <w:rsid w:val="002B6A6F"/>
    <w:rsid w:val="002B6BEF"/>
    <w:rsid w:val="002B79A2"/>
    <w:rsid w:val="002C01A0"/>
    <w:rsid w:val="002C01C7"/>
    <w:rsid w:val="002C0488"/>
    <w:rsid w:val="002C1553"/>
    <w:rsid w:val="002C1902"/>
    <w:rsid w:val="002C28EA"/>
    <w:rsid w:val="002C2950"/>
    <w:rsid w:val="002C29D9"/>
    <w:rsid w:val="002C2A89"/>
    <w:rsid w:val="002C2CCB"/>
    <w:rsid w:val="002C2E6B"/>
    <w:rsid w:val="002C300B"/>
    <w:rsid w:val="002C315B"/>
    <w:rsid w:val="002C3E50"/>
    <w:rsid w:val="002C4830"/>
    <w:rsid w:val="002C4FD7"/>
    <w:rsid w:val="002C5143"/>
    <w:rsid w:val="002C51E6"/>
    <w:rsid w:val="002C59A3"/>
    <w:rsid w:val="002C5E8E"/>
    <w:rsid w:val="002C6196"/>
    <w:rsid w:val="002C6276"/>
    <w:rsid w:val="002C6EC5"/>
    <w:rsid w:val="002C703C"/>
    <w:rsid w:val="002C726C"/>
    <w:rsid w:val="002C7358"/>
    <w:rsid w:val="002C784B"/>
    <w:rsid w:val="002C7AD4"/>
    <w:rsid w:val="002C7BA2"/>
    <w:rsid w:val="002C7C39"/>
    <w:rsid w:val="002C7E1F"/>
    <w:rsid w:val="002C7E6F"/>
    <w:rsid w:val="002D00E3"/>
    <w:rsid w:val="002D08B5"/>
    <w:rsid w:val="002D0ACB"/>
    <w:rsid w:val="002D0CEF"/>
    <w:rsid w:val="002D0D9D"/>
    <w:rsid w:val="002D0E02"/>
    <w:rsid w:val="002D0F20"/>
    <w:rsid w:val="002D0FA5"/>
    <w:rsid w:val="002D115B"/>
    <w:rsid w:val="002D14F1"/>
    <w:rsid w:val="002D19BF"/>
    <w:rsid w:val="002D2171"/>
    <w:rsid w:val="002D27FA"/>
    <w:rsid w:val="002D2E87"/>
    <w:rsid w:val="002D33A2"/>
    <w:rsid w:val="002D406E"/>
    <w:rsid w:val="002D44B0"/>
    <w:rsid w:val="002D474D"/>
    <w:rsid w:val="002D496C"/>
    <w:rsid w:val="002D527F"/>
    <w:rsid w:val="002D574F"/>
    <w:rsid w:val="002D6260"/>
    <w:rsid w:val="002D688B"/>
    <w:rsid w:val="002D6987"/>
    <w:rsid w:val="002E0669"/>
    <w:rsid w:val="002E0D1B"/>
    <w:rsid w:val="002E11A8"/>
    <w:rsid w:val="002E18B4"/>
    <w:rsid w:val="002E1B5B"/>
    <w:rsid w:val="002E2680"/>
    <w:rsid w:val="002E2722"/>
    <w:rsid w:val="002E2743"/>
    <w:rsid w:val="002E28F9"/>
    <w:rsid w:val="002E3862"/>
    <w:rsid w:val="002E3907"/>
    <w:rsid w:val="002E3BC5"/>
    <w:rsid w:val="002E4D45"/>
    <w:rsid w:val="002E4E57"/>
    <w:rsid w:val="002E6237"/>
    <w:rsid w:val="002E70E1"/>
    <w:rsid w:val="002E7189"/>
    <w:rsid w:val="002E7433"/>
    <w:rsid w:val="002E7AC8"/>
    <w:rsid w:val="002F01E2"/>
    <w:rsid w:val="002F0512"/>
    <w:rsid w:val="002F0691"/>
    <w:rsid w:val="002F1D63"/>
    <w:rsid w:val="002F1F3E"/>
    <w:rsid w:val="002F218A"/>
    <w:rsid w:val="002F2419"/>
    <w:rsid w:val="002F25C3"/>
    <w:rsid w:val="002F271C"/>
    <w:rsid w:val="002F30F8"/>
    <w:rsid w:val="002F455C"/>
    <w:rsid w:val="002F4A8C"/>
    <w:rsid w:val="002F4BDD"/>
    <w:rsid w:val="002F5C3C"/>
    <w:rsid w:val="002F5C42"/>
    <w:rsid w:val="002F64B8"/>
    <w:rsid w:val="002F6997"/>
    <w:rsid w:val="002F6A0F"/>
    <w:rsid w:val="002F71E6"/>
    <w:rsid w:val="002F7BB5"/>
    <w:rsid w:val="002F7C2D"/>
    <w:rsid w:val="002F7F26"/>
    <w:rsid w:val="00300531"/>
    <w:rsid w:val="00300736"/>
    <w:rsid w:val="00300B5E"/>
    <w:rsid w:val="00300E70"/>
    <w:rsid w:val="00300F25"/>
    <w:rsid w:val="00300F71"/>
    <w:rsid w:val="003014D1"/>
    <w:rsid w:val="00301923"/>
    <w:rsid w:val="00302022"/>
    <w:rsid w:val="00302325"/>
    <w:rsid w:val="0030279B"/>
    <w:rsid w:val="00302ADC"/>
    <w:rsid w:val="00302EA7"/>
    <w:rsid w:val="00303E71"/>
    <w:rsid w:val="003042CE"/>
    <w:rsid w:val="003046AD"/>
    <w:rsid w:val="00304A81"/>
    <w:rsid w:val="00304C2C"/>
    <w:rsid w:val="00304E04"/>
    <w:rsid w:val="00305086"/>
    <w:rsid w:val="003054C3"/>
    <w:rsid w:val="003059A9"/>
    <w:rsid w:val="00306025"/>
    <w:rsid w:val="00306957"/>
    <w:rsid w:val="00307295"/>
    <w:rsid w:val="0030777F"/>
    <w:rsid w:val="00307BF0"/>
    <w:rsid w:val="00311064"/>
    <w:rsid w:val="0031106D"/>
    <w:rsid w:val="00311AB9"/>
    <w:rsid w:val="00311F45"/>
    <w:rsid w:val="003129AC"/>
    <w:rsid w:val="00312DF8"/>
    <w:rsid w:val="00313EF2"/>
    <w:rsid w:val="00313FCE"/>
    <w:rsid w:val="00314424"/>
    <w:rsid w:val="0031488F"/>
    <w:rsid w:val="0031527E"/>
    <w:rsid w:val="00315374"/>
    <w:rsid w:val="00315487"/>
    <w:rsid w:val="003154A3"/>
    <w:rsid w:val="00315514"/>
    <w:rsid w:val="00315896"/>
    <w:rsid w:val="00315E31"/>
    <w:rsid w:val="00315FB8"/>
    <w:rsid w:val="003163D5"/>
    <w:rsid w:val="003170CD"/>
    <w:rsid w:val="003173D0"/>
    <w:rsid w:val="00317721"/>
    <w:rsid w:val="00320818"/>
    <w:rsid w:val="00320FE5"/>
    <w:rsid w:val="00321E4F"/>
    <w:rsid w:val="00321EFE"/>
    <w:rsid w:val="003220C9"/>
    <w:rsid w:val="00322187"/>
    <w:rsid w:val="003222B8"/>
    <w:rsid w:val="0032274E"/>
    <w:rsid w:val="00322856"/>
    <w:rsid w:val="003229BB"/>
    <w:rsid w:val="00323634"/>
    <w:rsid w:val="00323B48"/>
    <w:rsid w:val="00324150"/>
    <w:rsid w:val="003243D9"/>
    <w:rsid w:val="00324D67"/>
    <w:rsid w:val="00324DE2"/>
    <w:rsid w:val="00324F05"/>
    <w:rsid w:val="003253D1"/>
    <w:rsid w:val="003259E0"/>
    <w:rsid w:val="00326040"/>
    <w:rsid w:val="00326E2A"/>
    <w:rsid w:val="003272BA"/>
    <w:rsid w:val="00327317"/>
    <w:rsid w:val="00327336"/>
    <w:rsid w:val="003273FD"/>
    <w:rsid w:val="003309C7"/>
    <w:rsid w:val="00330D82"/>
    <w:rsid w:val="00331353"/>
    <w:rsid w:val="003314A6"/>
    <w:rsid w:val="00332B5D"/>
    <w:rsid w:val="00332B66"/>
    <w:rsid w:val="00332DE4"/>
    <w:rsid w:val="00333150"/>
    <w:rsid w:val="00333201"/>
    <w:rsid w:val="00333BA1"/>
    <w:rsid w:val="00333BA8"/>
    <w:rsid w:val="003343C6"/>
    <w:rsid w:val="003356FC"/>
    <w:rsid w:val="00335872"/>
    <w:rsid w:val="00335B55"/>
    <w:rsid w:val="003363BD"/>
    <w:rsid w:val="00336650"/>
    <w:rsid w:val="00336BAF"/>
    <w:rsid w:val="003371E1"/>
    <w:rsid w:val="0033721B"/>
    <w:rsid w:val="00337487"/>
    <w:rsid w:val="003404F2"/>
    <w:rsid w:val="00341108"/>
    <w:rsid w:val="003412C4"/>
    <w:rsid w:val="003413CB"/>
    <w:rsid w:val="003416A0"/>
    <w:rsid w:val="00341F93"/>
    <w:rsid w:val="0034232E"/>
    <w:rsid w:val="0034279F"/>
    <w:rsid w:val="00342999"/>
    <w:rsid w:val="003429C9"/>
    <w:rsid w:val="00343FF0"/>
    <w:rsid w:val="00344003"/>
    <w:rsid w:val="0034585F"/>
    <w:rsid w:val="00345B01"/>
    <w:rsid w:val="00346514"/>
    <w:rsid w:val="00346B67"/>
    <w:rsid w:val="00346FE1"/>
    <w:rsid w:val="00347E4D"/>
    <w:rsid w:val="00350167"/>
    <w:rsid w:val="00350318"/>
    <w:rsid w:val="00350368"/>
    <w:rsid w:val="00350873"/>
    <w:rsid w:val="00350EBB"/>
    <w:rsid w:val="003514AF"/>
    <w:rsid w:val="00351531"/>
    <w:rsid w:val="00351A94"/>
    <w:rsid w:val="0035202C"/>
    <w:rsid w:val="00352202"/>
    <w:rsid w:val="003528EC"/>
    <w:rsid w:val="003529E4"/>
    <w:rsid w:val="00352F03"/>
    <w:rsid w:val="00354524"/>
    <w:rsid w:val="00354673"/>
    <w:rsid w:val="003546C7"/>
    <w:rsid w:val="0035486E"/>
    <w:rsid w:val="003548E7"/>
    <w:rsid w:val="003549EE"/>
    <w:rsid w:val="00354B78"/>
    <w:rsid w:val="0035534C"/>
    <w:rsid w:val="00355A6A"/>
    <w:rsid w:val="003563BD"/>
    <w:rsid w:val="00356563"/>
    <w:rsid w:val="003568DC"/>
    <w:rsid w:val="0035692B"/>
    <w:rsid w:val="00356CD1"/>
    <w:rsid w:val="003574FE"/>
    <w:rsid w:val="00357720"/>
    <w:rsid w:val="0035798D"/>
    <w:rsid w:val="003579DB"/>
    <w:rsid w:val="00357EB8"/>
    <w:rsid w:val="003601B4"/>
    <w:rsid w:val="00360316"/>
    <w:rsid w:val="0036061B"/>
    <w:rsid w:val="003607D4"/>
    <w:rsid w:val="00360AC0"/>
    <w:rsid w:val="00360D72"/>
    <w:rsid w:val="00361177"/>
    <w:rsid w:val="00361276"/>
    <w:rsid w:val="00361A72"/>
    <w:rsid w:val="00361A98"/>
    <w:rsid w:val="00361DEA"/>
    <w:rsid w:val="00362115"/>
    <w:rsid w:val="003626D7"/>
    <w:rsid w:val="00362E58"/>
    <w:rsid w:val="0036329D"/>
    <w:rsid w:val="003633E9"/>
    <w:rsid w:val="00363A7E"/>
    <w:rsid w:val="00363C1D"/>
    <w:rsid w:val="00363F82"/>
    <w:rsid w:val="003641CB"/>
    <w:rsid w:val="0036452D"/>
    <w:rsid w:val="00364751"/>
    <w:rsid w:val="003647A7"/>
    <w:rsid w:val="00364A76"/>
    <w:rsid w:val="00364C53"/>
    <w:rsid w:val="00364E74"/>
    <w:rsid w:val="00365119"/>
    <w:rsid w:val="0036521D"/>
    <w:rsid w:val="0036590E"/>
    <w:rsid w:val="00365B10"/>
    <w:rsid w:val="00365CAC"/>
    <w:rsid w:val="00365FF3"/>
    <w:rsid w:val="00366569"/>
    <w:rsid w:val="00366BA1"/>
    <w:rsid w:val="00366CC8"/>
    <w:rsid w:val="00366E99"/>
    <w:rsid w:val="00367B72"/>
    <w:rsid w:val="00367CA3"/>
    <w:rsid w:val="00367D2A"/>
    <w:rsid w:val="003707A2"/>
    <w:rsid w:val="003714B9"/>
    <w:rsid w:val="003719F2"/>
    <w:rsid w:val="00371CED"/>
    <w:rsid w:val="00371FBD"/>
    <w:rsid w:val="00372647"/>
    <w:rsid w:val="0037282C"/>
    <w:rsid w:val="003728AF"/>
    <w:rsid w:val="00372C9D"/>
    <w:rsid w:val="00372F70"/>
    <w:rsid w:val="003730FF"/>
    <w:rsid w:val="0037348A"/>
    <w:rsid w:val="003734C1"/>
    <w:rsid w:val="00373DCA"/>
    <w:rsid w:val="00374633"/>
    <w:rsid w:val="00374998"/>
    <w:rsid w:val="0037520A"/>
    <w:rsid w:val="00375F59"/>
    <w:rsid w:val="00375F66"/>
    <w:rsid w:val="00376458"/>
    <w:rsid w:val="0037673F"/>
    <w:rsid w:val="00377085"/>
    <w:rsid w:val="00377214"/>
    <w:rsid w:val="0037726D"/>
    <w:rsid w:val="00377539"/>
    <w:rsid w:val="003802C6"/>
    <w:rsid w:val="00380408"/>
    <w:rsid w:val="00380A44"/>
    <w:rsid w:val="00380BE5"/>
    <w:rsid w:val="00380F5B"/>
    <w:rsid w:val="00381B23"/>
    <w:rsid w:val="00382287"/>
    <w:rsid w:val="003831FA"/>
    <w:rsid w:val="0038334B"/>
    <w:rsid w:val="0038337B"/>
    <w:rsid w:val="00383720"/>
    <w:rsid w:val="00383A45"/>
    <w:rsid w:val="00383AD4"/>
    <w:rsid w:val="00383B8B"/>
    <w:rsid w:val="003843B3"/>
    <w:rsid w:val="00384519"/>
    <w:rsid w:val="0038481A"/>
    <w:rsid w:val="00384A2B"/>
    <w:rsid w:val="00384DBD"/>
    <w:rsid w:val="003857F7"/>
    <w:rsid w:val="00385997"/>
    <w:rsid w:val="0038636C"/>
    <w:rsid w:val="00386596"/>
    <w:rsid w:val="00386A0C"/>
    <w:rsid w:val="00386B13"/>
    <w:rsid w:val="0038712E"/>
    <w:rsid w:val="00387968"/>
    <w:rsid w:val="00387C43"/>
    <w:rsid w:val="00387E37"/>
    <w:rsid w:val="00387E5F"/>
    <w:rsid w:val="003913A1"/>
    <w:rsid w:val="003917A5"/>
    <w:rsid w:val="003919C1"/>
    <w:rsid w:val="00391FA7"/>
    <w:rsid w:val="0039281E"/>
    <w:rsid w:val="003928EB"/>
    <w:rsid w:val="00393058"/>
    <w:rsid w:val="003935AD"/>
    <w:rsid w:val="00393CC8"/>
    <w:rsid w:val="0039518F"/>
    <w:rsid w:val="00395343"/>
    <w:rsid w:val="00395B8B"/>
    <w:rsid w:val="00396499"/>
    <w:rsid w:val="0039674C"/>
    <w:rsid w:val="00396910"/>
    <w:rsid w:val="003969FD"/>
    <w:rsid w:val="003975C5"/>
    <w:rsid w:val="00397D09"/>
    <w:rsid w:val="00397FB0"/>
    <w:rsid w:val="003A06B2"/>
    <w:rsid w:val="003A07D0"/>
    <w:rsid w:val="003A0C2F"/>
    <w:rsid w:val="003A0E63"/>
    <w:rsid w:val="003A1C5C"/>
    <w:rsid w:val="003A1CBC"/>
    <w:rsid w:val="003A20EC"/>
    <w:rsid w:val="003A2312"/>
    <w:rsid w:val="003A2DE7"/>
    <w:rsid w:val="003A3448"/>
    <w:rsid w:val="003A3644"/>
    <w:rsid w:val="003A3B06"/>
    <w:rsid w:val="003A4630"/>
    <w:rsid w:val="003A50F7"/>
    <w:rsid w:val="003A5318"/>
    <w:rsid w:val="003A579F"/>
    <w:rsid w:val="003A57C3"/>
    <w:rsid w:val="003A5DCF"/>
    <w:rsid w:val="003A637D"/>
    <w:rsid w:val="003A6AA3"/>
    <w:rsid w:val="003A7577"/>
    <w:rsid w:val="003B0B45"/>
    <w:rsid w:val="003B0BBF"/>
    <w:rsid w:val="003B0C68"/>
    <w:rsid w:val="003B1137"/>
    <w:rsid w:val="003B122E"/>
    <w:rsid w:val="003B19A0"/>
    <w:rsid w:val="003B1F59"/>
    <w:rsid w:val="003B2531"/>
    <w:rsid w:val="003B2F0F"/>
    <w:rsid w:val="003B3D4E"/>
    <w:rsid w:val="003B3D84"/>
    <w:rsid w:val="003B3DD5"/>
    <w:rsid w:val="003B46E1"/>
    <w:rsid w:val="003B47AC"/>
    <w:rsid w:val="003B4ABA"/>
    <w:rsid w:val="003B4B96"/>
    <w:rsid w:val="003B5BEE"/>
    <w:rsid w:val="003B5FAC"/>
    <w:rsid w:val="003B6203"/>
    <w:rsid w:val="003B62EF"/>
    <w:rsid w:val="003B6E60"/>
    <w:rsid w:val="003B71CD"/>
    <w:rsid w:val="003B7414"/>
    <w:rsid w:val="003B771A"/>
    <w:rsid w:val="003B7F3A"/>
    <w:rsid w:val="003B7F46"/>
    <w:rsid w:val="003C07BF"/>
    <w:rsid w:val="003C085F"/>
    <w:rsid w:val="003C087A"/>
    <w:rsid w:val="003C12F0"/>
    <w:rsid w:val="003C23AF"/>
    <w:rsid w:val="003C2978"/>
    <w:rsid w:val="003C2FC3"/>
    <w:rsid w:val="003C3B85"/>
    <w:rsid w:val="003C3CB7"/>
    <w:rsid w:val="003C3FA8"/>
    <w:rsid w:val="003C4B10"/>
    <w:rsid w:val="003C558F"/>
    <w:rsid w:val="003C58DA"/>
    <w:rsid w:val="003C5C23"/>
    <w:rsid w:val="003C5E0D"/>
    <w:rsid w:val="003C62FF"/>
    <w:rsid w:val="003C64A6"/>
    <w:rsid w:val="003C671A"/>
    <w:rsid w:val="003C6992"/>
    <w:rsid w:val="003C6AE3"/>
    <w:rsid w:val="003C77E9"/>
    <w:rsid w:val="003D01C4"/>
    <w:rsid w:val="003D075D"/>
    <w:rsid w:val="003D0B13"/>
    <w:rsid w:val="003D0F23"/>
    <w:rsid w:val="003D10C0"/>
    <w:rsid w:val="003D116A"/>
    <w:rsid w:val="003D135F"/>
    <w:rsid w:val="003D1768"/>
    <w:rsid w:val="003D1A5F"/>
    <w:rsid w:val="003D1C4E"/>
    <w:rsid w:val="003D1F9F"/>
    <w:rsid w:val="003D27AB"/>
    <w:rsid w:val="003D28B9"/>
    <w:rsid w:val="003D2F96"/>
    <w:rsid w:val="003D2FC8"/>
    <w:rsid w:val="003D30FE"/>
    <w:rsid w:val="003D35AF"/>
    <w:rsid w:val="003D362E"/>
    <w:rsid w:val="003D43EB"/>
    <w:rsid w:val="003D4470"/>
    <w:rsid w:val="003D4648"/>
    <w:rsid w:val="003D4C90"/>
    <w:rsid w:val="003D4CDF"/>
    <w:rsid w:val="003D6417"/>
    <w:rsid w:val="003D6D41"/>
    <w:rsid w:val="003D756E"/>
    <w:rsid w:val="003D7C6D"/>
    <w:rsid w:val="003E0A3A"/>
    <w:rsid w:val="003E0C93"/>
    <w:rsid w:val="003E1017"/>
    <w:rsid w:val="003E116E"/>
    <w:rsid w:val="003E14E6"/>
    <w:rsid w:val="003E1B09"/>
    <w:rsid w:val="003E1D0F"/>
    <w:rsid w:val="003E1FAB"/>
    <w:rsid w:val="003E2635"/>
    <w:rsid w:val="003E32FB"/>
    <w:rsid w:val="003E37EA"/>
    <w:rsid w:val="003E383D"/>
    <w:rsid w:val="003E4742"/>
    <w:rsid w:val="003E4E74"/>
    <w:rsid w:val="003E5973"/>
    <w:rsid w:val="003E5D12"/>
    <w:rsid w:val="003E5E89"/>
    <w:rsid w:val="003E664E"/>
    <w:rsid w:val="003E6CA8"/>
    <w:rsid w:val="003E6CE5"/>
    <w:rsid w:val="003E7048"/>
    <w:rsid w:val="003F06BC"/>
    <w:rsid w:val="003F0C90"/>
    <w:rsid w:val="003F0D80"/>
    <w:rsid w:val="003F2139"/>
    <w:rsid w:val="003F299F"/>
    <w:rsid w:val="003F2B91"/>
    <w:rsid w:val="003F2EA2"/>
    <w:rsid w:val="003F3E45"/>
    <w:rsid w:val="003F3F13"/>
    <w:rsid w:val="003F3F8E"/>
    <w:rsid w:val="003F3FAC"/>
    <w:rsid w:val="003F3FF1"/>
    <w:rsid w:val="003F4135"/>
    <w:rsid w:val="003F42A6"/>
    <w:rsid w:val="003F43EB"/>
    <w:rsid w:val="003F469E"/>
    <w:rsid w:val="003F481D"/>
    <w:rsid w:val="003F48A9"/>
    <w:rsid w:val="003F4B88"/>
    <w:rsid w:val="003F4F27"/>
    <w:rsid w:val="003F5070"/>
    <w:rsid w:val="003F5287"/>
    <w:rsid w:val="003F5D5D"/>
    <w:rsid w:val="003F62A9"/>
    <w:rsid w:val="003F6406"/>
    <w:rsid w:val="003F7069"/>
    <w:rsid w:val="003F728F"/>
    <w:rsid w:val="003F77B7"/>
    <w:rsid w:val="003F7818"/>
    <w:rsid w:val="003F7897"/>
    <w:rsid w:val="003F7F6A"/>
    <w:rsid w:val="004002C1"/>
    <w:rsid w:val="00400501"/>
    <w:rsid w:val="00400E28"/>
    <w:rsid w:val="00401375"/>
    <w:rsid w:val="00401C46"/>
    <w:rsid w:val="00401CC5"/>
    <w:rsid w:val="00401E6D"/>
    <w:rsid w:val="00402218"/>
    <w:rsid w:val="00402893"/>
    <w:rsid w:val="00402A3D"/>
    <w:rsid w:val="004032A3"/>
    <w:rsid w:val="00403B12"/>
    <w:rsid w:val="00404095"/>
    <w:rsid w:val="0040542A"/>
    <w:rsid w:val="004057A6"/>
    <w:rsid w:val="00405F01"/>
    <w:rsid w:val="00406332"/>
    <w:rsid w:val="00406A34"/>
    <w:rsid w:val="0040744E"/>
    <w:rsid w:val="004077AD"/>
    <w:rsid w:val="00407A15"/>
    <w:rsid w:val="00407C86"/>
    <w:rsid w:val="00407E08"/>
    <w:rsid w:val="00410146"/>
    <w:rsid w:val="00410419"/>
    <w:rsid w:val="00410BAF"/>
    <w:rsid w:val="00410CA0"/>
    <w:rsid w:val="004112A0"/>
    <w:rsid w:val="00411D30"/>
    <w:rsid w:val="00412A30"/>
    <w:rsid w:val="00412A60"/>
    <w:rsid w:val="00413568"/>
    <w:rsid w:val="00413617"/>
    <w:rsid w:val="0041372D"/>
    <w:rsid w:val="004139E5"/>
    <w:rsid w:val="00413A7C"/>
    <w:rsid w:val="00413EF9"/>
    <w:rsid w:val="00413FF3"/>
    <w:rsid w:val="0041429E"/>
    <w:rsid w:val="004146F7"/>
    <w:rsid w:val="004148A1"/>
    <w:rsid w:val="00414A29"/>
    <w:rsid w:val="00414F58"/>
    <w:rsid w:val="0041525C"/>
    <w:rsid w:val="0041556A"/>
    <w:rsid w:val="00415A3E"/>
    <w:rsid w:val="00415E37"/>
    <w:rsid w:val="00416711"/>
    <w:rsid w:val="00416736"/>
    <w:rsid w:val="004167BD"/>
    <w:rsid w:val="00417BC4"/>
    <w:rsid w:val="00417C1F"/>
    <w:rsid w:val="00421692"/>
    <w:rsid w:val="00421B5D"/>
    <w:rsid w:val="00421FE3"/>
    <w:rsid w:val="00422032"/>
    <w:rsid w:val="00422855"/>
    <w:rsid w:val="004237E5"/>
    <w:rsid w:val="00423B86"/>
    <w:rsid w:val="00423E40"/>
    <w:rsid w:val="0042422F"/>
    <w:rsid w:val="00424569"/>
    <w:rsid w:val="0042477F"/>
    <w:rsid w:val="0042537B"/>
    <w:rsid w:val="00425D1A"/>
    <w:rsid w:val="00425DDF"/>
    <w:rsid w:val="004265A9"/>
    <w:rsid w:val="00427324"/>
    <w:rsid w:val="004273AA"/>
    <w:rsid w:val="00427B55"/>
    <w:rsid w:val="00427B79"/>
    <w:rsid w:val="0043041C"/>
    <w:rsid w:val="00430804"/>
    <w:rsid w:val="00430B33"/>
    <w:rsid w:val="00431E1F"/>
    <w:rsid w:val="00431F38"/>
    <w:rsid w:val="004322D4"/>
    <w:rsid w:val="0043236A"/>
    <w:rsid w:val="004325C1"/>
    <w:rsid w:val="00433680"/>
    <w:rsid w:val="00433A14"/>
    <w:rsid w:val="00433FC9"/>
    <w:rsid w:val="004340AD"/>
    <w:rsid w:val="004342C1"/>
    <w:rsid w:val="00435023"/>
    <w:rsid w:val="00435125"/>
    <w:rsid w:val="004354F8"/>
    <w:rsid w:val="00435697"/>
    <w:rsid w:val="004357BA"/>
    <w:rsid w:val="00435C0C"/>
    <w:rsid w:val="00437195"/>
    <w:rsid w:val="0043743E"/>
    <w:rsid w:val="00437EFB"/>
    <w:rsid w:val="004402BE"/>
    <w:rsid w:val="004408CE"/>
    <w:rsid w:val="00441D7A"/>
    <w:rsid w:val="00441DDD"/>
    <w:rsid w:val="00442101"/>
    <w:rsid w:val="00443D75"/>
    <w:rsid w:val="0044403B"/>
    <w:rsid w:val="0044418B"/>
    <w:rsid w:val="004443BD"/>
    <w:rsid w:val="00444450"/>
    <w:rsid w:val="00444E9A"/>
    <w:rsid w:val="0044532A"/>
    <w:rsid w:val="00446453"/>
    <w:rsid w:val="00446660"/>
    <w:rsid w:val="004469E5"/>
    <w:rsid w:val="00446D64"/>
    <w:rsid w:val="00446DFB"/>
    <w:rsid w:val="0044760D"/>
    <w:rsid w:val="00447C71"/>
    <w:rsid w:val="00447DBF"/>
    <w:rsid w:val="0045081C"/>
    <w:rsid w:val="00450BC0"/>
    <w:rsid w:val="00450CE9"/>
    <w:rsid w:val="00450DBC"/>
    <w:rsid w:val="004515AF"/>
    <w:rsid w:val="00452935"/>
    <w:rsid w:val="004539A4"/>
    <w:rsid w:val="00454588"/>
    <w:rsid w:val="0045461D"/>
    <w:rsid w:val="004547CF"/>
    <w:rsid w:val="0045483C"/>
    <w:rsid w:val="004548AA"/>
    <w:rsid w:val="00454BC4"/>
    <w:rsid w:val="00455051"/>
    <w:rsid w:val="004554DF"/>
    <w:rsid w:val="00455532"/>
    <w:rsid w:val="0045557B"/>
    <w:rsid w:val="00455933"/>
    <w:rsid w:val="00455EB9"/>
    <w:rsid w:val="00456216"/>
    <w:rsid w:val="00457439"/>
    <w:rsid w:val="00457665"/>
    <w:rsid w:val="00461586"/>
    <w:rsid w:val="004618BD"/>
    <w:rsid w:val="004622D9"/>
    <w:rsid w:val="0046274B"/>
    <w:rsid w:val="0046341F"/>
    <w:rsid w:val="0046371D"/>
    <w:rsid w:val="0046412F"/>
    <w:rsid w:val="0046479E"/>
    <w:rsid w:val="0046582F"/>
    <w:rsid w:val="004658F7"/>
    <w:rsid w:val="00465E33"/>
    <w:rsid w:val="004663C9"/>
    <w:rsid w:val="004664D2"/>
    <w:rsid w:val="004665C4"/>
    <w:rsid w:val="004667C1"/>
    <w:rsid w:val="00466ADC"/>
    <w:rsid w:val="00467BAB"/>
    <w:rsid w:val="00467BFF"/>
    <w:rsid w:val="00470088"/>
    <w:rsid w:val="00470637"/>
    <w:rsid w:val="00471537"/>
    <w:rsid w:val="00472140"/>
    <w:rsid w:val="004727AA"/>
    <w:rsid w:val="00472B10"/>
    <w:rsid w:val="00472D17"/>
    <w:rsid w:val="00472D30"/>
    <w:rsid w:val="00472E02"/>
    <w:rsid w:val="00473102"/>
    <w:rsid w:val="00473401"/>
    <w:rsid w:val="00473704"/>
    <w:rsid w:val="00473869"/>
    <w:rsid w:val="00473DDF"/>
    <w:rsid w:val="00474DE7"/>
    <w:rsid w:val="00475355"/>
    <w:rsid w:val="00477535"/>
    <w:rsid w:val="00477CCB"/>
    <w:rsid w:val="00477ED6"/>
    <w:rsid w:val="004801E9"/>
    <w:rsid w:val="00480402"/>
    <w:rsid w:val="00480CC6"/>
    <w:rsid w:val="00480EDA"/>
    <w:rsid w:val="00480FD2"/>
    <w:rsid w:val="00481256"/>
    <w:rsid w:val="00481D51"/>
    <w:rsid w:val="00482E15"/>
    <w:rsid w:val="00482EA1"/>
    <w:rsid w:val="00482F5E"/>
    <w:rsid w:val="0048322C"/>
    <w:rsid w:val="004834CD"/>
    <w:rsid w:val="00483790"/>
    <w:rsid w:val="0048397F"/>
    <w:rsid w:val="00483B9C"/>
    <w:rsid w:val="004841C7"/>
    <w:rsid w:val="004850B1"/>
    <w:rsid w:val="00485B10"/>
    <w:rsid w:val="00485BAF"/>
    <w:rsid w:val="00485EAF"/>
    <w:rsid w:val="00486266"/>
    <w:rsid w:val="0048685D"/>
    <w:rsid w:val="00487026"/>
    <w:rsid w:val="00487366"/>
    <w:rsid w:val="00487F3C"/>
    <w:rsid w:val="004911C7"/>
    <w:rsid w:val="0049175B"/>
    <w:rsid w:val="00491C7F"/>
    <w:rsid w:val="00492AE3"/>
    <w:rsid w:val="00492C3E"/>
    <w:rsid w:val="0049342B"/>
    <w:rsid w:val="00493AE3"/>
    <w:rsid w:val="00493B47"/>
    <w:rsid w:val="004944D8"/>
    <w:rsid w:val="00494667"/>
    <w:rsid w:val="00495352"/>
    <w:rsid w:val="004957FD"/>
    <w:rsid w:val="00495A10"/>
    <w:rsid w:val="00495F8C"/>
    <w:rsid w:val="00496607"/>
    <w:rsid w:val="0049689F"/>
    <w:rsid w:val="004969BE"/>
    <w:rsid w:val="00496CAA"/>
    <w:rsid w:val="00497164"/>
    <w:rsid w:val="004974EE"/>
    <w:rsid w:val="004977CC"/>
    <w:rsid w:val="004978EE"/>
    <w:rsid w:val="00497F51"/>
    <w:rsid w:val="004A0935"/>
    <w:rsid w:val="004A0D92"/>
    <w:rsid w:val="004A0E08"/>
    <w:rsid w:val="004A1499"/>
    <w:rsid w:val="004A1E63"/>
    <w:rsid w:val="004A2231"/>
    <w:rsid w:val="004A227F"/>
    <w:rsid w:val="004A228C"/>
    <w:rsid w:val="004A240F"/>
    <w:rsid w:val="004A299A"/>
    <w:rsid w:val="004A2C33"/>
    <w:rsid w:val="004A2EFD"/>
    <w:rsid w:val="004A316D"/>
    <w:rsid w:val="004A3B6D"/>
    <w:rsid w:val="004A3E6B"/>
    <w:rsid w:val="004A408F"/>
    <w:rsid w:val="004A40AC"/>
    <w:rsid w:val="004A466B"/>
    <w:rsid w:val="004A4DEF"/>
    <w:rsid w:val="004A5D3B"/>
    <w:rsid w:val="004A5E13"/>
    <w:rsid w:val="004A5E9E"/>
    <w:rsid w:val="004A600E"/>
    <w:rsid w:val="004A6A8A"/>
    <w:rsid w:val="004A6B05"/>
    <w:rsid w:val="004A6B57"/>
    <w:rsid w:val="004A6CBC"/>
    <w:rsid w:val="004A78E0"/>
    <w:rsid w:val="004B0608"/>
    <w:rsid w:val="004B062A"/>
    <w:rsid w:val="004B155F"/>
    <w:rsid w:val="004B1EA5"/>
    <w:rsid w:val="004B2C70"/>
    <w:rsid w:val="004B2EC2"/>
    <w:rsid w:val="004B30A2"/>
    <w:rsid w:val="004B35F7"/>
    <w:rsid w:val="004B3931"/>
    <w:rsid w:val="004B4CBD"/>
    <w:rsid w:val="004B4E88"/>
    <w:rsid w:val="004B4F48"/>
    <w:rsid w:val="004B4F5F"/>
    <w:rsid w:val="004B542F"/>
    <w:rsid w:val="004B5658"/>
    <w:rsid w:val="004B56AF"/>
    <w:rsid w:val="004B56B5"/>
    <w:rsid w:val="004B587C"/>
    <w:rsid w:val="004B5C58"/>
    <w:rsid w:val="004B64BF"/>
    <w:rsid w:val="004B6858"/>
    <w:rsid w:val="004B6E14"/>
    <w:rsid w:val="004B70B9"/>
    <w:rsid w:val="004B7966"/>
    <w:rsid w:val="004B7C88"/>
    <w:rsid w:val="004B7D80"/>
    <w:rsid w:val="004C01BD"/>
    <w:rsid w:val="004C0294"/>
    <w:rsid w:val="004C03B9"/>
    <w:rsid w:val="004C076C"/>
    <w:rsid w:val="004C145F"/>
    <w:rsid w:val="004C1D01"/>
    <w:rsid w:val="004C2191"/>
    <w:rsid w:val="004C2973"/>
    <w:rsid w:val="004C2B7D"/>
    <w:rsid w:val="004C2C07"/>
    <w:rsid w:val="004C39EE"/>
    <w:rsid w:val="004C3CE5"/>
    <w:rsid w:val="004C3FE4"/>
    <w:rsid w:val="004C42A2"/>
    <w:rsid w:val="004C439A"/>
    <w:rsid w:val="004C44B9"/>
    <w:rsid w:val="004C5019"/>
    <w:rsid w:val="004C5916"/>
    <w:rsid w:val="004C5DCA"/>
    <w:rsid w:val="004C6492"/>
    <w:rsid w:val="004C649F"/>
    <w:rsid w:val="004C6CB5"/>
    <w:rsid w:val="004C6DFB"/>
    <w:rsid w:val="004C72E0"/>
    <w:rsid w:val="004C75E2"/>
    <w:rsid w:val="004C7931"/>
    <w:rsid w:val="004D006F"/>
    <w:rsid w:val="004D014E"/>
    <w:rsid w:val="004D0D29"/>
    <w:rsid w:val="004D1111"/>
    <w:rsid w:val="004D1854"/>
    <w:rsid w:val="004D2ACE"/>
    <w:rsid w:val="004D2F1B"/>
    <w:rsid w:val="004D3164"/>
    <w:rsid w:val="004D3663"/>
    <w:rsid w:val="004D4097"/>
    <w:rsid w:val="004D41CE"/>
    <w:rsid w:val="004D50FB"/>
    <w:rsid w:val="004D53A4"/>
    <w:rsid w:val="004D622A"/>
    <w:rsid w:val="004D69F6"/>
    <w:rsid w:val="004D6AA5"/>
    <w:rsid w:val="004D7726"/>
    <w:rsid w:val="004D7BA6"/>
    <w:rsid w:val="004E0E6D"/>
    <w:rsid w:val="004E19AF"/>
    <w:rsid w:val="004E21CC"/>
    <w:rsid w:val="004E2319"/>
    <w:rsid w:val="004E271C"/>
    <w:rsid w:val="004E2FF7"/>
    <w:rsid w:val="004E3042"/>
    <w:rsid w:val="004E33D9"/>
    <w:rsid w:val="004E3D16"/>
    <w:rsid w:val="004E5849"/>
    <w:rsid w:val="004E5CF7"/>
    <w:rsid w:val="004E6FF1"/>
    <w:rsid w:val="004E730E"/>
    <w:rsid w:val="004E7B67"/>
    <w:rsid w:val="004F0151"/>
    <w:rsid w:val="004F0833"/>
    <w:rsid w:val="004F0E8D"/>
    <w:rsid w:val="004F1642"/>
    <w:rsid w:val="004F169A"/>
    <w:rsid w:val="004F17E4"/>
    <w:rsid w:val="004F21C2"/>
    <w:rsid w:val="004F26C0"/>
    <w:rsid w:val="004F2949"/>
    <w:rsid w:val="004F2C64"/>
    <w:rsid w:val="004F30C2"/>
    <w:rsid w:val="004F399B"/>
    <w:rsid w:val="004F4693"/>
    <w:rsid w:val="004F46C8"/>
    <w:rsid w:val="004F4D9D"/>
    <w:rsid w:val="004F4DBE"/>
    <w:rsid w:val="004F4F97"/>
    <w:rsid w:val="004F5A0D"/>
    <w:rsid w:val="004F5DC1"/>
    <w:rsid w:val="004F66AA"/>
    <w:rsid w:val="004F69CE"/>
    <w:rsid w:val="004F6DEA"/>
    <w:rsid w:val="004F6EE0"/>
    <w:rsid w:val="004F6FCC"/>
    <w:rsid w:val="00500B26"/>
    <w:rsid w:val="00500C55"/>
    <w:rsid w:val="00500F03"/>
    <w:rsid w:val="00500F6C"/>
    <w:rsid w:val="00501A24"/>
    <w:rsid w:val="00501A58"/>
    <w:rsid w:val="00501EAE"/>
    <w:rsid w:val="005027B5"/>
    <w:rsid w:val="005031DE"/>
    <w:rsid w:val="005031EE"/>
    <w:rsid w:val="00503536"/>
    <w:rsid w:val="005045EA"/>
    <w:rsid w:val="00504A19"/>
    <w:rsid w:val="00505358"/>
    <w:rsid w:val="005057DA"/>
    <w:rsid w:val="00505D77"/>
    <w:rsid w:val="00505FC4"/>
    <w:rsid w:val="00506B00"/>
    <w:rsid w:val="00506DF5"/>
    <w:rsid w:val="005073F9"/>
    <w:rsid w:val="0050741F"/>
    <w:rsid w:val="00507581"/>
    <w:rsid w:val="00507AD9"/>
    <w:rsid w:val="00507BD3"/>
    <w:rsid w:val="00510B0F"/>
    <w:rsid w:val="00510CF9"/>
    <w:rsid w:val="00511223"/>
    <w:rsid w:val="005117AD"/>
    <w:rsid w:val="005118CC"/>
    <w:rsid w:val="00511C98"/>
    <w:rsid w:val="005126D8"/>
    <w:rsid w:val="00512B00"/>
    <w:rsid w:val="0051393F"/>
    <w:rsid w:val="00513E7C"/>
    <w:rsid w:val="0051408F"/>
    <w:rsid w:val="005141D5"/>
    <w:rsid w:val="005141DC"/>
    <w:rsid w:val="005142F5"/>
    <w:rsid w:val="0051495E"/>
    <w:rsid w:val="00514A67"/>
    <w:rsid w:val="00514B82"/>
    <w:rsid w:val="005154B0"/>
    <w:rsid w:val="00515741"/>
    <w:rsid w:val="0051585E"/>
    <w:rsid w:val="00515BAE"/>
    <w:rsid w:val="0051621E"/>
    <w:rsid w:val="00516EFC"/>
    <w:rsid w:val="005203B8"/>
    <w:rsid w:val="005204C5"/>
    <w:rsid w:val="00521459"/>
    <w:rsid w:val="00521BE3"/>
    <w:rsid w:val="00521E4F"/>
    <w:rsid w:val="005221EA"/>
    <w:rsid w:val="005226D1"/>
    <w:rsid w:val="005227C4"/>
    <w:rsid w:val="0052417B"/>
    <w:rsid w:val="00524B88"/>
    <w:rsid w:val="00524DBB"/>
    <w:rsid w:val="00524E54"/>
    <w:rsid w:val="00524E9D"/>
    <w:rsid w:val="00524F1F"/>
    <w:rsid w:val="005255BD"/>
    <w:rsid w:val="005259D8"/>
    <w:rsid w:val="00525D81"/>
    <w:rsid w:val="00526447"/>
    <w:rsid w:val="0052668B"/>
    <w:rsid w:val="00526701"/>
    <w:rsid w:val="005268C2"/>
    <w:rsid w:val="00526AA4"/>
    <w:rsid w:val="005272DE"/>
    <w:rsid w:val="00527821"/>
    <w:rsid w:val="005279CD"/>
    <w:rsid w:val="00527FFE"/>
    <w:rsid w:val="0053009B"/>
    <w:rsid w:val="00530885"/>
    <w:rsid w:val="005308AE"/>
    <w:rsid w:val="00530C9D"/>
    <w:rsid w:val="005310AF"/>
    <w:rsid w:val="00532175"/>
    <w:rsid w:val="00532408"/>
    <w:rsid w:val="005327BC"/>
    <w:rsid w:val="00532A93"/>
    <w:rsid w:val="00532D2A"/>
    <w:rsid w:val="00532D64"/>
    <w:rsid w:val="005332D5"/>
    <w:rsid w:val="00533517"/>
    <w:rsid w:val="0053365D"/>
    <w:rsid w:val="0053374F"/>
    <w:rsid w:val="005338D3"/>
    <w:rsid w:val="00533E61"/>
    <w:rsid w:val="005347B6"/>
    <w:rsid w:val="00534D5A"/>
    <w:rsid w:val="00534E21"/>
    <w:rsid w:val="005351B0"/>
    <w:rsid w:val="0053683D"/>
    <w:rsid w:val="00536FE6"/>
    <w:rsid w:val="00537332"/>
    <w:rsid w:val="005376D5"/>
    <w:rsid w:val="00537810"/>
    <w:rsid w:val="00537ABF"/>
    <w:rsid w:val="00537EF4"/>
    <w:rsid w:val="00537F52"/>
    <w:rsid w:val="00537F7E"/>
    <w:rsid w:val="00540750"/>
    <w:rsid w:val="00540D81"/>
    <w:rsid w:val="00540E00"/>
    <w:rsid w:val="0054121E"/>
    <w:rsid w:val="00541381"/>
    <w:rsid w:val="0054140A"/>
    <w:rsid w:val="00541697"/>
    <w:rsid w:val="00541715"/>
    <w:rsid w:val="00541EE7"/>
    <w:rsid w:val="005423E1"/>
    <w:rsid w:val="0054244C"/>
    <w:rsid w:val="00542A90"/>
    <w:rsid w:val="00542B00"/>
    <w:rsid w:val="00543170"/>
    <w:rsid w:val="00543272"/>
    <w:rsid w:val="0054371A"/>
    <w:rsid w:val="00543789"/>
    <w:rsid w:val="00543DEA"/>
    <w:rsid w:val="00543F88"/>
    <w:rsid w:val="00543FF1"/>
    <w:rsid w:val="00544C0C"/>
    <w:rsid w:val="00544F1E"/>
    <w:rsid w:val="00545778"/>
    <w:rsid w:val="00545EB8"/>
    <w:rsid w:val="00546503"/>
    <w:rsid w:val="00546DC6"/>
    <w:rsid w:val="005471DA"/>
    <w:rsid w:val="00547950"/>
    <w:rsid w:val="00547BDB"/>
    <w:rsid w:val="00550E32"/>
    <w:rsid w:val="005513BA"/>
    <w:rsid w:val="0055242B"/>
    <w:rsid w:val="005533B3"/>
    <w:rsid w:val="00553CD6"/>
    <w:rsid w:val="00553EC5"/>
    <w:rsid w:val="00554776"/>
    <w:rsid w:val="00554E02"/>
    <w:rsid w:val="005555EE"/>
    <w:rsid w:val="00555638"/>
    <w:rsid w:val="005558B4"/>
    <w:rsid w:val="005558CA"/>
    <w:rsid w:val="005559F9"/>
    <w:rsid w:val="00555B6C"/>
    <w:rsid w:val="0055608F"/>
    <w:rsid w:val="00557468"/>
    <w:rsid w:val="0055761F"/>
    <w:rsid w:val="005577CA"/>
    <w:rsid w:val="005603AD"/>
    <w:rsid w:val="0056087B"/>
    <w:rsid w:val="00561560"/>
    <w:rsid w:val="00561891"/>
    <w:rsid w:val="00561E12"/>
    <w:rsid w:val="00562538"/>
    <w:rsid w:val="00562998"/>
    <w:rsid w:val="00562DE1"/>
    <w:rsid w:val="00562E95"/>
    <w:rsid w:val="0056313E"/>
    <w:rsid w:val="0056332B"/>
    <w:rsid w:val="0056347A"/>
    <w:rsid w:val="005635B2"/>
    <w:rsid w:val="005645B8"/>
    <w:rsid w:val="00564958"/>
    <w:rsid w:val="00564E50"/>
    <w:rsid w:val="00564E93"/>
    <w:rsid w:val="00565433"/>
    <w:rsid w:val="0056548B"/>
    <w:rsid w:val="0056572B"/>
    <w:rsid w:val="005664DA"/>
    <w:rsid w:val="00566C06"/>
    <w:rsid w:val="00566E05"/>
    <w:rsid w:val="00566E87"/>
    <w:rsid w:val="005671ED"/>
    <w:rsid w:val="00567348"/>
    <w:rsid w:val="00567500"/>
    <w:rsid w:val="00567524"/>
    <w:rsid w:val="005701B9"/>
    <w:rsid w:val="005709E2"/>
    <w:rsid w:val="0057152F"/>
    <w:rsid w:val="00571DAC"/>
    <w:rsid w:val="0057295E"/>
    <w:rsid w:val="00572CCA"/>
    <w:rsid w:val="00572D9F"/>
    <w:rsid w:val="0057308C"/>
    <w:rsid w:val="00573618"/>
    <w:rsid w:val="00574BB4"/>
    <w:rsid w:val="00575006"/>
    <w:rsid w:val="00575345"/>
    <w:rsid w:val="0057557A"/>
    <w:rsid w:val="00575A68"/>
    <w:rsid w:val="00575B67"/>
    <w:rsid w:val="00575C61"/>
    <w:rsid w:val="00575D05"/>
    <w:rsid w:val="0057628D"/>
    <w:rsid w:val="00576D51"/>
    <w:rsid w:val="00577E9F"/>
    <w:rsid w:val="005804B4"/>
    <w:rsid w:val="00581324"/>
    <w:rsid w:val="00582304"/>
    <w:rsid w:val="00582987"/>
    <w:rsid w:val="00582ACE"/>
    <w:rsid w:val="00582BC4"/>
    <w:rsid w:val="00582BD9"/>
    <w:rsid w:val="00582D38"/>
    <w:rsid w:val="00582F33"/>
    <w:rsid w:val="005836A2"/>
    <w:rsid w:val="005837B8"/>
    <w:rsid w:val="00583C89"/>
    <w:rsid w:val="00583F90"/>
    <w:rsid w:val="00584263"/>
    <w:rsid w:val="00584433"/>
    <w:rsid w:val="005846E1"/>
    <w:rsid w:val="00584832"/>
    <w:rsid w:val="00584A7B"/>
    <w:rsid w:val="00584AFC"/>
    <w:rsid w:val="00584EE1"/>
    <w:rsid w:val="005860AC"/>
    <w:rsid w:val="0058618D"/>
    <w:rsid w:val="00586AA6"/>
    <w:rsid w:val="00586C49"/>
    <w:rsid w:val="00586FC8"/>
    <w:rsid w:val="0058708D"/>
    <w:rsid w:val="00587307"/>
    <w:rsid w:val="0058761F"/>
    <w:rsid w:val="00587678"/>
    <w:rsid w:val="00587D77"/>
    <w:rsid w:val="005903EF"/>
    <w:rsid w:val="005906F9"/>
    <w:rsid w:val="00590840"/>
    <w:rsid w:val="0059087A"/>
    <w:rsid w:val="00591A3D"/>
    <w:rsid w:val="0059230E"/>
    <w:rsid w:val="005924C4"/>
    <w:rsid w:val="005924F9"/>
    <w:rsid w:val="0059261A"/>
    <w:rsid w:val="005933D8"/>
    <w:rsid w:val="00593BE6"/>
    <w:rsid w:val="00594045"/>
    <w:rsid w:val="0059482A"/>
    <w:rsid w:val="005949D7"/>
    <w:rsid w:val="00594C12"/>
    <w:rsid w:val="00594E76"/>
    <w:rsid w:val="00594FE8"/>
    <w:rsid w:val="005951C8"/>
    <w:rsid w:val="0059574C"/>
    <w:rsid w:val="00595FAB"/>
    <w:rsid w:val="00596CBB"/>
    <w:rsid w:val="00596E16"/>
    <w:rsid w:val="00597A6D"/>
    <w:rsid w:val="005A0001"/>
    <w:rsid w:val="005A076A"/>
    <w:rsid w:val="005A08AE"/>
    <w:rsid w:val="005A151A"/>
    <w:rsid w:val="005A1897"/>
    <w:rsid w:val="005A2C4C"/>
    <w:rsid w:val="005A2D7F"/>
    <w:rsid w:val="005A38BD"/>
    <w:rsid w:val="005A3A11"/>
    <w:rsid w:val="005A4107"/>
    <w:rsid w:val="005A4661"/>
    <w:rsid w:val="005A4872"/>
    <w:rsid w:val="005A515C"/>
    <w:rsid w:val="005A5208"/>
    <w:rsid w:val="005A55DA"/>
    <w:rsid w:val="005A664C"/>
    <w:rsid w:val="005A6925"/>
    <w:rsid w:val="005A6EB6"/>
    <w:rsid w:val="005A7132"/>
    <w:rsid w:val="005A73DE"/>
    <w:rsid w:val="005A7D20"/>
    <w:rsid w:val="005B0617"/>
    <w:rsid w:val="005B0F09"/>
    <w:rsid w:val="005B182E"/>
    <w:rsid w:val="005B1AE1"/>
    <w:rsid w:val="005B1AFA"/>
    <w:rsid w:val="005B232E"/>
    <w:rsid w:val="005B25DA"/>
    <w:rsid w:val="005B2F49"/>
    <w:rsid w:val="005B330F"/>
    <w:rsid w:val="005B34B3"/>
    <w:rsid w:val="005B37BC"/>
    <w:rsid w:val="005B4203"/>
    <w:rsid w:val="005B4600"/>
    <w:rsid w:val="005B4603"/>
    <w:rsid w:val="005B4BBF"/>
    <w:rsid w:val="005B4D75"/>
    <w:rsid w:val="005B5318"/>
    <w:rsid w:val="005B54E3"/>
    <w:rsid w:val="005B593C"/>
    <w:rsid w:val="005B5ACF"/>
    <w:rsid w:val="005B61EE"/>
    <w:rsid w:val="005B63C0"/>
    <w:rsid w:val="005B6877"/>
    <w:rsid w:val="005B70F2"/>
    <w:rsid w:val="005B75F9"/>
    <w:rsid w:val="005B79BA"/>
    <w:rsid w:val="005B7AE1"/>
    <w:rsid w:val="005B7BFE"/>
    <w:rsid w:val="005B7C66"/>
    <w:rsid w:val="005C0845"/>
    <w:rsid w:val="005C0DE1"/>
    <w:rsid w:val="005C10FE"/>
    <w:rsid w:val="005C11EB"/>
    <w:rsid w:val="005C16B7"/>
    <w:rsid w:val="005C179A"/>
    <w:rsid w:val="005C2245"/>
    <w:rsid w:val="005C2AC4"/>
    <w:rsid w:val="005C302F"/>
    <w:rsid w:val="005C317C"/>
    <w:rsid w:val="005C341A"/>
    <w:rsid w:val="005C3571"/>
    <w:rsid w:val="005C41C9"/>
    <w:rsid w:val="005C43C1"/>
    <w:rsid w:val="005C4A71"/>
    <w:rsid w:val="005C5DBC"/>
    <w:rsid w:val="005C5F7F"/>
    <w:rsid w:val="005C676D"/>
    <w:rsid w:val="005C6DAE"/>
    <w:rsid w:val="005C70C4"/>
    <w:rsid w:val="005C76DF"/>
    <w:rsid w:val="005C7730"/>
    <w:rsid w:val="005D03FA"/>
    <w:rsid w:val="005D040F"/>
    <w:rsid w:val="005D088A"/>
    <w:rsid w:val="005D0CC3"/>
    <w:rsid w:val="005D0F66"/>
    <w:rsid w:val="005D148C"/>
    <w:rsid w:val="005D1860"/>
    <w:rsid w:val="005D1F11"/>
    <w:rsid w:val="005D255C"/>
    <w:rsid w:val="005D2C05"/>
    <w:rsid w:val="005D3290"/>
    <w:rsid w:val="005D370E"/>
    <w:rsid w:val="005D3798"/>
    <w:rsid w:val="005D3C2B"/>
    <w:rsid w:val="005D3E09"/>
    <w:rsid w:val="005D4091"/>
    <w:rsid w:val="005D43E2"/>
    <w:rsid w:val="005D46D5"/>
    <w:rsid w:val="005D4A53"/>
    <w:rsid w:val="005D4A96"/>
    <w:rsid w:val="005D4DAE"/>
    <w:rsid w:val="005D5AEA"/>
    <w:rsid w:val="005D5EA7"/>
    <w:rsid w:val="005D62B7"/>
    <w:rsid w:val="005D69DE"/>
    <w:rsid w:val="005D6BD5"/>
    <w:rsid w:val="005D7448"/>
    <w:rsid w:val="005E0057"/>
    <w:rsid w:val="005E090C"/>
    <w:rsid w:val="005E09A0"/>
    <w:rsid w:val="005E1141"/>
    <w:rsid w:val="005E152D"/>
    <w:rsid w:val="005E245E"/>
    <w:rsid w:val="005E3F97"/>
    <w:rsid w:val="005E4119"/>
    <w:rsid w:val="005E443E"/>
    <w:rsid w:val="005E4498"/>
    <w:rsid w:val="005E491B"/>
    <w:rsid w:val="005E4962"/>
    <w:rsid w:val="005E56C0"/>
    <w:rsid w:val="005E5EA9"/>
    <w:rsid w:val="005E65F2"/>
    <w:rsid w:val="005E7215"/>
    <w:rsid w:val="005E76BF"/>
    <w:rsid w:val="005F04D0"/>
    <w:rsid w:val="005F05F3"/>
    <w:rsid w:val="005F0610"/>
    <w:rsid w:val="005F0D0C"/>
    <w:rsid w:val="005F105B"/>
    <w:rsid w:val="005F1B48"/>
    <w:rsid w:val="005F2672"/>
    <w:rsid w:val="005F294E"/>
    <w:rsid w:val="005F2BE3"/>
    <w:rsid w:val="005F2C1D"/>
    <w:rsid w:val="005F2D6F"/>
    <w:rsid w:val="005F3A38"/>
    <w:rsid w:val="005F3AD1"/>
    <w:rsid w:val="005F4075"/>
    <w:rsid w:val="005F4752"/>
    <w:rsid w:val="005F47CB"/>
    <w:rsid w:val="005F49BB"/>
    <w:rsid w:val="005F53F2"/>
    <w:rsid w:val="005F5A00"/>
    <w:rsid w:val="005F5DD4"/>
    <w:rsid w:val="005F669F"/>
    <w:rsid w:val="005F6962"/>
    <w:rsid w:val="005F7031"/>
    <w:rsid w:val="005F7093"/>
    <w:rsid w:val="0060041B"/>
    <w:rsid w:val="0060079A"/>
    <w:rsid w:val="00600B4C"/>
    <w:rsid w:val="00600CFE"/>
    <w:rsid w:val="006012EE"/>
    <w:rsid w:val="0060139D"/>
    <w:rsid w:val="0060182D"/>
    <w:rsid w:val="00602210"/>
    <w:rsid w:val="00603D03"/>
    <w:rsid w:val="00603D7E"/>
    <w:rsid w:val="00604014"/>
    <w:rsid w:val="006046F9"/>
    <w:rsid w:val="00604FC9"/>
    <w:rsid w:val="00605140"/>
    <w:rsid w:val="00605411"/>
    <w:rsid w:val="006056BC"/>
    <w:rsid w:val="00605872"/>
    <w:rsid w:val="00605B23"/>
    <w:rsid w:val="00605F20"/>
    <w:rsid w:val="00606333"/>
    <w:rsid w:val="00606494"/>
    <w:rsid w:val="006069A0"/>
    <w:rsid w:val="00607482"/>
    <w:rsid w:val="00607E5C"/>
    <w:rsid w:val="00610259"/>
    <w:rsid w:val="0061080E"/>
    <w:rsid w:val="0061082C"/>
    <w:rsid w:val="00611136"/>
    <w:rsid w:val="006116FD"/>
    <w:rsid w:val="00611A87"/>
    <w:rsid w:val="00611D3F"/>
    <w:rsid w:val="00612CA5"/>
    <w:rsid w:val="00613551"/>
    <w:rsid w:val="00613814"/>
    <w:rsid w:val="00614126"/>
    <w:rsid w:val="006143B1"/>
    <w:rsid w:val="00614A29"/>
    <w:rsid w:val="006155A1"/>
    <w:rsid w:val="006157C0"/>
    <w:rsid w:val="00615D9B"/>
    <w:rsid w:val="00615DBA"/>
    <w:rsid w:val="00616031"/>
    <w:rsid w:val="00616276"/>
    <w:rsid w:val="00616A73"/>
    <w:rsid w:val="006170F2"/>
    <w:rsid w:val="00617A4A"/>
    <w:rsid w:val="00617AEC"/>
    <w:rsid w:val="006200FD"/>
    <w:rsid w:val="0062047A"/>
    <w:rsid w:val="0062061F"/>
    <w:rsid w:val="00620D5C"/>
    <w:rsid w:val="006213E3"/>
    <w:rsid w:val="006234CF"/>
    <w:rsid w:val="00623DF5"/>
    <w:rsid w:val="00623F5E"/>
    <w:rsid w:val="006242B6"/>
    <w:rsid w:val="0062447F"/>
    <w:rsid w:val="00624A57"/>
    <w:rsid w:val="00624AA2"/>
    <w:rsid w:val="00624FDC"/>
    <w:rsid w:val="00626478"/>
    <w:rsid w:val="00626CE0"/>
    <w:rsid w:val="0062744A"/>
    <w:rsid w:val="0062744D"/>
    <w:rsid w:val="006277DA"/>
    <w:rsid w:val="00627DD1"/>
    <w:rsid w:val="006304A9"/>
    <w:rsid w:val="00630BCE"/>
    <w:rsid w:val="00630FF0"/>
    <w:rsid w:val="006312AA"/>
    <w:rsid w:val="00631737"/>
    <w:rsid w:val="006320AF"/>
    <w:rsid w:val="00632900"/>
    <w:rsid w:val="00633C69"/>
    <w:rsid w:val="0063407C"/>
    <w:rsid w:val="006346E1"/>
    <w:rsid w:val="00635253"/>
    <w:rsid w:val="006354A4"/>
    <w:rsid w:val="006355A5"/>
    <w:rsid w:val="00635744"/>
    <w:rsid w:val="00635AD7"/>
    <w:rsid w:val="00635B60"/>
    <w:rsid w:val="00635F13"/>
    <w:rsid w:val="00635F37"/>
    <w:rsid w:val="0063654D"/>
    <w:rsid w:val="00636573"/>
    <w:rsid w:val="00636A91"/>
    <w:rsid w:val="00636F35"/>
    <w:rsid w:val="006372BC"/>
    <w:rsid w:val="00640046"/>
    <w:rsid w:val="00640132"/>
    <w:rsid w:val="0064028C"/>
    <w:rsid w:val="0064053D"/>
    <w:rsid w:val="0064057E"/>
    <w:rsid w:val="00640F3F"/>
    <w:rsid w:val="00640FEF"/>
    <w:rsid w:val="00641074"/>
    <w:rsid w:val="006417A5"/>
    <w:rsid w:val="00641AC6"/>
    <w:rsid w:val="00641DBE"/>
    <w:rsid w:val="0064283E"/>
    <w:rsid w:val="006429B0"/>
    <w:rsid w:val="00642D80"/>
    <w:rsid w:val="006430A6"/>
    <w:rsid w:val="00643231"/>
    <w:rsid w:val="00643FA2"/>
    <w:rsid w:val="00644006"/>
    <w:rsid w:val="0064412E"/>
    <w:rsid w:val="00644607"/>
    <w:rsid w:val="00644BEA"/>
    <w:rsid w:val="00644C3F"/>
    <w:rsid w:val="00644EF7"/>
    <w:rsid w:val="00645398"/>
    <w:rsid w:val="0064552F"/>
    <w:rsid w:val="006456A7"/>
    <w:rsid w:val="00645AEC"/>
    <w:rsid w:val="00645C0F"/>
    <w:rsid w:val="006464DD"/>
    <w:rsid w:val="006465F7"/>
    <w:rsid w:val="006469D4"/>
    <w:rsid w:val="006472A3"/>
    <w:rsid w:val="006475BD"/>
    <w:rsid w:val="00647C13"/>
    <w:rsid w:val="00647FC2"/>
    <w:rsid w:val="0065082C"/>
    <w:rsid w:val="00650F39"/>
    <w:rsid w:val="00651328"/>
    <w:rsid w:val="00651F64"/>
    <w:rsid w:val="00652150"/>
    <w:rsid w:val="00652250"/>
    <w:rsid w:val="0065254E"/>
    <w:rsid w:val="00652821"/>
    <w:rsid w:val="006528DE"/>
    <w:rsid w:val="006529F8"/>
    <w:rsid w:val="00652B99"/>
    <w:rsid w:val="0065377C"/>
    <w:rsid w:val="00653814"/>
    <w:rsid w:val="00653E12"/>
    <w:rsid w:val="00653F5F"/>
    <w:rsid w:val="00654037"/>
    <w:rsid w:val="006544CE"/>
    <w:rsid w:val="00654E39"/>
    <w:rsid w:val="0065514E"/>
    <w:rsid w:val="006556EF"/>
    <w:rsid w:val="00655EBC"/>
    <w:rsid w:val="00655FE1"/>
    <w:rsid w:val="00656624"/>
    <w:rsid w:val="00656CD4"/>
    <w:rsid w:val="00657436"/>
    <w:rsid w:val="00657482"/>
    <w:rsid w:val="006575F7"/>
    <w:rsid w:val="00657B61"/>
    <w:rsid w:val="00657C67"/>
    <w:rsid w:val="0066044C"/>
    <w:rsid w:val="00660C34"/>
    <w:rsid w:val="006614AD"/>
    <w:rsid w:val="00661B30"/>
    <w:rsid w:val="006624A6"/>
    <w:rsid w:val="00662A37"/>
    <w:rsid w:val="00662B4F"/>
    <w:rsid w:val="006634D0"/>
    <w:rsid w:val="00663793"/>
    <w:rsid w:val="00663DFC"/>
    <w:rsid w:val="0066401B"/>
    <w:rsid w:val="006641C8"/>
    <w:rsid w:val="00664F82"/>
    <w:rsid w:val="006652B2"/>
    <w:rsid w:val="00665357"/>
    <w:rsid w:val="00665645"/>
    <w:rsid w:val="00665DFB"/>
    <w:rsid w:val="00666AA7"/>
    <w:rsid w:val="00666D0E"/>
    <w:rsid w:val="006672BD"/>
    <w:rsid w:val="0067015F"/>
    <w:rsid w:val="006706DB"/>
    <w:rsid w:val="006707EC"/>
    <w:rsid w:val="006709A3"/>
    <w:rsid w:val="00671536"/>
    <w:rsid w:val="00672997"/>
    <w:rsid w:val="00672E3A"/>
    <w:rsid w:val="006733E2"/>
    <w:rsid w:val="0067368A"/>
    <w:rsid w:val="00674484"/>
    <w:rsid w:val="006746AD"/>
    <w:rsid w:val="00674FA2"/>
    <w:rsid w:val="00675278"/>
    <w:rsid w:val="0067548D"/>
    <w:rsid w:val="0067560D"/>
    <w:rsid w:val="0067565D"/>
    <w:rsid w:val="0067683D"/>
    <w:rsid w:val="00676B49"/>
    <w:rsid w:val="00676C49"/>
    <w:rsid w:val="00676C7A"/>
    <w:rsid w:val="006771A3"/>
    <w:rsid w:val="006771D5"/>
    <w:rsid w:val="006772C1"/>
    <w:rsid w:val="00677CB2"/>
    <w:rsid w:val="00680006"/>
    <w:rsid w:val="00680482"/>
    <w:rsid w:val="00680C42"/>
    <w:rsid w:val="00680D03"/>
    <w:rsid w:val="006812A3"/>
    <w:rsid w:val="00681463"/>
    <w:rsid w:val="0068244E"/>
    <w:rsid w:val="00683096"/>
    <w:rsid w:val="00685789"/>
    <w:rsid w:val="00685942"/>
    <w:rsid w:val="00685CED"/>
    <w:rsid w:val="006867A2"/>
    <w:rsid w:val="00686916"/>
    <w:rsid w:val="00687291"/>
    <w:rsid w:val="00687AD6"/>
    <w:rsid w:val="0069076B"/>
    <w:rsid w:val="006907F8"/>
    <w:rsid w:val="00691533"/>
    <w:rsid w:val="0069175D"/>
    <w:rsid w:val="00691BC4"/>
    <w:rsid w:val="00692339"/>
    <w:rsid w:val="00692386"/>
    <w:rsid w:val="0069275D"/>
    <w:rsid w:val="0069290F"/>
    <w:rsid w:val="00692AF5"/>
    <w:rsid w:val="00693D58"/>
    <w:rsid w:val="00693E0E"/>
    <w:rsid w:val="0069443E"/>
    <w:rsid w:val="0069451C"/>
    <w:rsid w:val="0069459D"/>
    <w:rsid w:val="00695A41"/>
    <w:rsid w:val="00695D27"/>
    <w:rsid w:val="00695E8A"/>
    <w:rsid w:val="00695F41"/>
    <w:rsid w:val="006964D9"/>
    <w:rsid w:val="006968F7"/>
    <w:rsid w:val="00696D0A"/>
    <w:rsid w:val="006974C5"/>
    <w:rsid w:val="0069765B"/>
    <w:rsid w:val="00697C43"/>
    <w:rsid w:val="00697CC4"/>
    <w:rsid w:val="00697DD0"/>
    <w:rsid w:val="006A0258"/>
    <w:rsid w:val="006A0307"/>
    <w:rsid w:val="006A044C"/>
    <w:rsid w:val="006A115C"/>
    <w:rsid w:val="006A1C30"/>
    <w:rsid w:val="006A2F8E"/>
    <w:rsid w:val="006A315D"/>
    <w:rsid w:val="006A3DC8"/>
    <w:rsid w:val="006A4795"/>
    <w:rsid w:val="006A4EBE"/>
    <w:rsid w:val="006A4ED6"/>
    <w:rsid w:val="006A4EF0"/>
    <w:rsid w:val="006A511F"/>
    <w:rsid w:val="006A5431"/>
    <w:rsid w:val="006A55B1"/>
    <w:rsid w:val="006A585B"/>
    <w:rsid w:val="006A6177"/>
    <w:rsid w:val="006A66E8"/>
    <w:rsid w:val="006A6B74"/>
    <w:rsid w:val="006A7D62"/>
    <w:rsid w:val="006A7F96"/>
    <w:rsid w:val="006B003E"/>
    <w:rsid w:val="006B084D"/>
    <w:rsid w:val="006B0D40"/>
    <w:rsid w:val="006B1065"/>
    <w:rsid w:val="006B10AF"/>
    <w:rsid w:val="006B130B"/>
    <w:rsid w:val="006B16D7"/>
    <w:rsid w:val="006B1D01"/>
    <w:rsid w:val="006B2521"/>
    <w:rsid w:val="006B3F8B"/>
    <w:rsid w:val="006B3FB4"/>
    <w:rsid w:val="006B406C"/>
    <w:rsid w:val="006B4257"/>
    <w:rsid w:val="006B49AC"/>
    <w:rsid w:val="006B549B"/>
    <w:rsid w:val="006B5578"/>
    <w:rsid w:val="006B5752"/>
    <w:rsid w:val="006B64F9"/>
    <w:rsid w:val="006B710E"/>
    <w:rsid w:val="006B773C"/>
    <w:rsid w:val="006C0A23"/>
    <w:rsid w:val="006C0A39"/>
    <w:rsid w:val="006C1C1B"/>
    <w:rsid w:val="006C1E7F"/>
    <w:rsid w:val="006C1F3C"/>
    <w:rsid w:val="006C2310"/>
    <w:rsid w:val="006C2594"/>
    <w:rsid w:val="006C3231"/>
    <w:rsid w:val="006C3B51"/>
    <w:rsid w:val="006C3C0C"/>
    <w:rsid w:val="006C4399"/>
    <w:rsid w:val="006C4A4E"/>
    <w:rsid w:val="006C4AA3"/>
    <w:rsid w:val="006C4C88"/>
    <w:rsid w:val="006C5147"/>
    <w:rsid w:val="006C564A"/>
    <w:rsid w:val="006C614E"/>
    <w:rsid w:val="006C642B"/>
    <w:rsid w:val="006C67A7"/>
    <w:rsid w:val="006C686C"/>
    <w:rsid w:val="006C6E0A"/>
    <w:rsid w:val="006C6FBF"/>
    <w:rsid w:val="006C77D8"/>
    <w:rsid w:val="006C7957"/>
    <w:rsid w:val="006C7DC7"/>
    <w:rsid w:val="006D0360"/>
    <w:rsid w:val="006D0536"/>
    <w:rsid w:val="006D0603"/>
    <w:rsid w:val="006D116A"/>
    <w:rsid w:val="006D15F8"/>
    <w:rsid w:val="006D1752"/>
    <w:rsid w:val="006D265D"/>
    <w:rsid w:val="006D2C0E"/>
    <w:rsid w:val="006D3608"/>
    <w:rsid w:val="006D3668"/>
    <w:rsid w:val="006D398E"/>
    <w:rsid w:val="006D3B5A"/>
    <w:rsid w:val="006D3DE5"/>
    <w:rsid w:val="006D4027"/>
    <w:rsid w:val="006D403B"/>
    <w:rsid w:val="006D428B"/>
    <w:rsid w:val="006D467A"/>
    <w:rsid w:val="006D48F8"/>
    <w:rsid w:val="006D4B9E"/>
    <w:rsid w:val="006D51CA"/>
    <w:rsid w:val="006D5495"/>
    <w:rsid w:val="006D55BF"/>
    <w:rsid w:val="006D5B2E"/>
    <w:rsid w:val="006D5CC4"/>
    <w:rsid w:val="006D5DAF"/>
    <w:rsid w:val="006D6030"/>
    <w:rsid w:val="006D6070"/>
    <w:rsid w:val="006D60E5"/>
    <w:rsid w:val="006D62B5"/>
    <w:rsid w:val="006D6D70"/>
    <w:rsid w:val="006D6E72"/>
    <w:rsid w:val="006D6F62"/>
    <w:rsid w:val="006D7043"/>
    <w:rsid w:val="006D75F2"/>
    <w:rsid w:val="006D7952"/>
    <w:rsid w:val="006D7FC3"/>
    <w:rsid w:val="006E00CD"/>
    <w:rsid w:val="006E0608"/>
    <w:rsid w:val="006E0B32"/>
    <w:rsid w:val="006E16EC"/>
    <w:rsid w:val="006E1F1A"/>
    <w:rsid w:val="006E2C77"/>
    <w:rsid w:val="006E3600"/>
    <w:rsid w:val="006E38A3"/>
    <w:rsid w:val="006E4051"/>
    <w:rsid w:val="006E4303"/>
    <w:rsid w:val="006E444B"/>
    <w:rsid w:val="006E4944"/>
    <w:rsid w:val="006E4AD4"/>
    <w:rsid w:val="006E5324"/>
    <w:rsid w:val="006E5C4F"/>
    <w:rsid w:val="006E657C"/>
    <w:rsid w:val="006E6CD9"/>
    <w:rsid w:val="006E6D5E"/>
    <w:rsid w:val="006E7858"/>
    <w:rsid w:val="006E7876"/>
    <w:rsid w:val="006E7C5E"/>
    <w:rsid w:val="006E7F50"/>
    <w:rsid w:val="006E7FE1"/>
    <w:rsid w:val="006F0488"/>
    <w:rsid w:val="006F064A"/>
    <w:rsid w:val="006F0B37"/>
    <w:rsid w:val="006F160F"/>
    <w:rsid w:val="006F23E2"/>
    <w:rsid w:val="006F3364"/>
    <w:rsid w:val="006F33B0"/>
    <w:rsid w:val="006F3432"/>
    <w:rsid w:val="006F38C9"/>
    <w:rsid w:val="006F3DEC"/>
    <w:rsid w:val="006F3DF4"/>
    <w:rsid w:val="006F4269"/>
    <w:rsid w:val="006F4469"/>
    <w:rsid w:val="006F4762"/>
    <w:rsid w:val="006F4965"/>
    <w:rsid w:val="006F4D3B"/>
    <w:rsid w:val="006F5D5B"/>
    <w:rsid w:val="006F653B"/>
    <w:rsid w:val="006F6746"/>
    <w:rsid w:val="006F74F1"/>
    <w:rsid w:val="00700CBF"/>
    <w:rsid w:val="00701019"/>
    <w:rsid w:val="00701769"/>
    <w:rsid w:val="00701B50"/>
    <w:rsid w:val="0070243D"/>
    <w:rsid w:val="007027AF"/>
    <w:rsid w:val="00702AEC"/>
    <w:rsid w:val="00702F39"/>
    <w:rsid w:val="00703844"/>
    <w:rsid w:val="00704A5F"/>
    <w:rsid w:val="00704E00"/>
    <w:rsid w:val="00704ED1"/>
    <w:rsid w:val="00705C08"/>
    <w:rsid w:val="00705D51"/>
    <w:rsid w:val="0070745C"/>
    <w:rsid w:val="00707BCB"/>
    <w:rsid w:val="007106CD"/>
    <w:rsid w:val="00710A50"/>
    <w:rsid w:val="00710ADE"/>
    <w:rsid w:val="00710B8E"/>
    <w:rsid w:val="00711842"/>
    <w:rsid w:val="00711A3A"/>
    <w:rsid w:val="00711F01"/>
    <w:rsid w:val="00711FB2"/>
    <w:rsid w:val="00712321"/>
    <w:rsid w:val="0071288A"/>
    <w:rsid w:val="00712AD4"/>
    <w:rsid w:val="00712F34"/>
    <w:rsid w:val="007133B2"/>
    <w:rsid w:val="007153BD"/>
    <w:rsid w:val="00715470"/>
    <w:rsid w:val="0071550C"/>
    <w:rsid w:val="007157D6"/>
    <w:rsid w:val="007159BA"/>
    <w:rsid w:val="00715B8F"/>
    <w:rsid w:val="007161C4"/>
    <w:rsid w:val="007166F2"/>
    <w:rsid w:val="00716A68"/>
    <w:rsid w:val="00716A86"/>
    <w:rsid w:val="007174FF"/>
    <w:rsid w:val="00717612"/>
    <w:rsid w:val="00717A58"/>
    <w:rsid w:val="00717C6D"/>
    <w:rsid w:val="00717D77"/>
    <w:rsid w:val="007200B1"/>
    <w:rsid w:val="007206D3"/>
    <w:rsid w:val="00720FD6"/>
    <w:rsid w:val="00721145"/>
    <w:rsid w:val="00721F3D"/>
    <w:rsid w:val="0072216C"/>
    <w:rsid w:val="0072279B"/>
    <w:rsid w:val="00722842"/>
    <w:rsid w:val="00722C39"/>
    <w:rsid w:val="00722D0D"/>
    <w:rsid w:val="00723232"/>
    <w:rsid w:val="007234C8"/>
    <w:rsid w:val="007234EB"/>
    <w:rsid w:val="007239E7"/>
    <w:rsid w:val="00723A54"/>
    <w:rsid w:val="00723B38"/>
    <w:rsid w:val="00723D23"/>
    <w:rsid w:val="0072419F"/>
    <w:rsid w:val="007241CE"/>
    <w:rsid w:val="0072430F"/>
    <w:rsid w:val="00724ABC"/>
    <w:rsid w:val="007250C1"/>
    <w:rsid w:val="00725477"/>
    <w:rsid w:val="00725B14"/>
    <w:rsid w:val="0072654A"/>
    <w:rsid w:val="00726A39"/>
    <w:rsid w:val="00726A61"/>
    <w:rsid w:val="00726AAB"/>
    <w:rsid w:val="00726DF5"/>
    <w:rsid w:val="00726E09"/>
    <w:rsid w:val="00727F03"/>
    <w:rsid w:val="0073092D"/>
    <w:rsid w:val="00730A72"/>
    <w:rsid w:val="00730AEA"/>
    <w:rsid w:val="00730BFA"/>
    <w:rsid w:val="007310EE"/>
    <w:rsid w:val="007311DE"/>
    <w:rsid w:val="007316EF"/>
    <w:rsid w:val="00731ED6"/>
    <w:rsid w:val="007326B6"/>
    <w:rsid w:val="00732952"/>
    <w:rsid w:val="00732E4B"/>
    <w:rsid w:val="007334BC"/>
    <w:rsid w:val="007334E0"/>
    <w:rsid w:val="00733D88"/>
    <w:rsid w:val="0073410F"/>
    <w:rsid w:val="00734541"/>
    <w:rsid w:val="0073495C"/>
    <w:rsid w:val="00735B3F"/>
    <w:rsid w:val="00735C8B"/>
    <w:rsid w:val="00735CB7"/>
    <w:rsid w:val="00735FC5"/>
    <w:rsid w:val="007363CB"/>
    <w:rsid w:val="00736998"/>
    <w:rsid w:val="00736C5C"/>
    <w:rsid w:val="007373A8"/>
    <w:rsid w:val="00740625"/>
    <w:rsid w:val="00740912"/>
    <w:rsid w:val="00740E55"/>
    <w:rsid w:val="00740EAA"/>
    <w:rsid w:val="0074135B"/>
    <w:rsid w:val="007416CF"/>
    <w:rsid w:val="00741EA4"/>
    <w:rsid w:val="00741FEC"/>
    <w:rsid w:val="0074228C"/>
    <w:rsid w:val="007425AC"/>
    <w:rsid w:val="007428BE"/>
    <w:rsid w:val="00743035"/>
    <w:rsid w:val="00743932"/>
    <w:rsid w:val="00743A3F"/>
    <w:rsid w:val="00743B8C"/>
    <w:rsid w:val="00743BB4"/>
    <w:rsid w:val="00743D64"/>
    <w:rsid w:val="00744270"/>
    <w:rsid w:val="0074432A"/>
    <w:rsid w:val="00744DFE"/>
    <w:rsid w:val="0074571B"/>
    <w:rsid w:val="00745789"/>
    <w:rsid w:val="00746715"/>
    <w:rsid w:val="00746977"/>
    <w:rsid w:val="00746A73"/>
    <w:rsid w:val="007474A2"/>
    <w:rsid w:val="007479A6"/>
    <w:rsid w:val="00747BE9"/>
    <w:rsid w:val="00750678"/>
    <w:rsid w:val="00750C28"/>
    <w:rsid w:val="00750F25"/>
    <w:rsid w:val="0075152D"/>
    <w:rsid w:val="00751555"/>
    <w:rsid w:val="00751A3C"/>
    <w:rsid w:val="00752276"/>
    <w:rsid w:val="00752757"/>
    <w:rsid w:val="00752AA2"/>
    <w:rsid w:val="00752C4D"/>
    <w:rsid w:val="00753247"/>
    <w:rsid w:val="00753620"/>
    <w:rsid w:val="00753DEE"/>
    <w:rsid w:val="00753FEE"/>
    <w:rsid w:val="007546F8"/>
    <w:rsid w:val="00754772"/>
    <w:rsid w:val="007550E9"/>
    <w:rsid w:val="00755878"/>
    <w:rsid w:val="00756282"/>
    <w:rsid w:val="007569BB"/>
    <w:rsid w:val="0076033E"/>
    <w:rsid w:val="0076069E"/>
    <w:rsid w:val="00760ACC"/>
    <w:rsid w:val="00760C2B"/>
    <w:rsid w:val="00761127"/>
    <w:rsid w:val="0076117C"/>
    <w:rsid w:val="00761874"/>
    <w:rsid w:val="00761E70"/>
    <w:rsid w:val="0076201B"/>
    <w:rsid w:val="00762020"/>
    <w:rsid w:val="00764751"/>
    <w:rsid w:val="00765081"/>
    <w:rsid w:val="00765695"/>
    <w:rsid w:val="007667B2"/>
    <w:rsid w:val="00766ADF"/>
    <w:rsid w:val="00770317"/>
    <w:rsid w:val="0077069F"/>
    <w:rsid w:val="0077089D"/>
    <w:rsid w:val="00770B3F"/>
    <w:rsid w:val="007729EB"/>
    <w:rsid w:val="00772B81"/>
    <w:rsid w:val="007738D6"/>
    <w:rsid w:val="00774707"/>
    <w:rsid w:val="007752D4"/>
    <w:rsid w:val="007758C0"/>
    <w:rsid w:val="007758CB"/>
    <w:rsid w:val="0077597D"/>
    <w:rsid w:val="00775EF3"/>
    <w:rsid w:val="007765A8"/>
    <w:rsid w:val="00776872"/>
    <w:rsid w:val="00776A28"/>
    <w:rsid w:val="00776B58"/>
    <w:rsid w:val="0077763F"/>
    <w:rsid w:val="00780694"/>
    <w:rsid w:val="00780A07"/>
    <w:rsid w:val="00780BF4"/>
    <w:rsid w:val="00782460"/>
    <w:rsid w:val="0078258E"/>
    <w:rsid w:val="007828ED"/>
    <w:rsid w:val="00783B7E"/>
    <w:rsid w:val="00784E1C"/>
    <w:rsid w:val="00785038"/>
    <w:rsid w:val="0078604C"/>
    <w:rsid w:val="00786258"/>
    <w:rsid w:val="00786A54"/>
    <w:rsid w:val="00786DAE"/>
    <w:rsid w:val="00787073"/>
    <w:rsid w:val="0078720A"/>
    <w:rsid w:val="0078772F"/>
    <w:rsid w:val="0078790D"/>
    <w:rsid w:val="00787CB7"/>
    <w:rsid w:val="00790665"/>
    <w:rsid w:val="007907B0"/>
    <w:rsid w:val="00790EBA"/>
    <w:rsid w:val="007913B5"/>
    <w:rsid w:val="007915E0"/>
    <w:rsid w:val="00792AA3"/>
    <w:rsid w:val="00792DE2"/>
    <w:rsid w:val="00793249"/>
    <w:rsid w:val="007933E1"/>
    <w:rsid w:val="00794D6F"/>
    <w:rsid w:val="00795238"/>
    <w:rsid w:val="0079655D"/>
    <w:rsid w:val="0079658B"/>
    <w:rsid w:val="00796969"/>
    <w:rsid w:val="00796EFF"/>
    <w:rsid w:val="00796F72"/>
    <w:rsid w:val="007971C7"/>
    <w:rsid w:val="007973D8"/>
    <w:rsid w:val="0079789D"/>
    <w:rsid w:val="00797D8A"/>
    <w:rsid w:val="007A1CE9"/>
    <w:rsid w:val="007A2086"/>
    <w:rsid w:val="007A21D2"/>
    <w:rsid w:val="007A2958"/>
    <w:rsid w:val="007A2B83"/>
    <w:rsid w:val="007A2FA0"/>
    <w:rsid w:val="007A31A5"/>
    <w:rsid w:val="007A32D4"/>
    <w:rsid w:val="007A3320"/>
    <w:rsid w:val="007A3855"/>
    <w:rsid w:val="007A3C5A"/>
    <w:rsid w:val="007A4184"/>
    <w:rsid w:val="007A4330"/>
    <w:rsid w:val="007A4619"/>
    <w:rsid w:val="007A461D"/>
    <w:rsid w:val="007A4691"/>
    <w:rsid w:val="007A478F"/>
    <w:rsid w:val="007A4C2C"/>
    <w:rsid w:val="007A5D71"/>
    <w:rsid w:val="007A6069"/>
    <w:rsid w:val="007A6565"/>
    <w:rsid w:val="007A661A"/>
    <w:rsid w:val="007A716C"/>
    <w:rsid w:val="007A7214"/>
    <w:rsid w:val="007A7A78"/>
    <w:rsid w:val="007A7F1F"/>
    <w:rsid w:val="007B0233"/>
    <w:rsid w:val="007B04CF"/>
    <w:rsid w:val="007B05C7"/>
    <w:rsid w:val="007B080A"/>
    <w:rsid w:val="007B09B9"/>
    <w:rsid w:val="007B108A"/>
    <w:rsid w:val="007B13D1"/>
    <w:rsid w:val="007B155E"/>
    <w:rsid w:val="007B172E"/>
    <w:rsid w:val="007B1DFC"/>
    <w:rsid w:val="007B2F2B"/>
    <w:rsid w:val="007B4058"/>
    <w:rsid w:val="007B45F1"/>
    <w:rsid w:val="007B5301"/>
    <w:rsid w:val="007B5E38"/>
    <w:rsid w:val="007B66B6"/>
    <w:rsid w:val="007C07FB"/>
    <w:rsid w:val="007C09DE"/>
    <w:rsid w:val="007C0A02"/>
    <w:rsid w:val="007C15B2"/>
    <w:rsid w:val="007C19EB"/>
    <w:rsid w:val="007C1EA1"/>
    <w:rsid w:val="007C269D"/>
    <w:rsid w:val="007C2A8C"/>
    <w:rsid w:val="007C43C5"/>
    <w:rsid w:val="007C4407"/>
    <w:rsid w:val="007C48F2"/>
    <w:rsid w:val="007C4A5D"/>
    <w:rsid w:val="007C4A89"/>
    <w:rsid w:val="007C5CFB"/>
    <w:rsid w:val="007C5E5B"/>
    <w:rsid w:val="007C6187"/>
    <w:rsid w:val="007C7102"/>
    <w:rsid w:val="007C7423"/>
    <w:rsid w:val="007C76C3"/>
    <w:rsid w:val="007D03A6"/>
    <w:rsid w:val="007D0A26"/>
    <w:rsid w:val="007D111F"/>
    <w:rsid w:val="007D1CD5"/>
    <w:rsid w:val="007D21DA"/>
    <w:rsid w:val="007D2DD7"/>
    <w:rsid w:val="007D3612"/>
    <w:rsid w:val="007D4796"/>
    <w:rsid w:val="007D490F"/>
    <w:rsid w:val="007D4A2A"/>
    <w:rsid w:val="007D5161"/>
    <w:rsid w:val="007D51E4"/>
    <w:rsid w:val="007D560F"/>
    <w:rsid w:val="007D567F"/>
    <w:rsid w:val="007D58A1"/>
    <w:rsid w:val="007D5B03"/>
    <w:rsid w:val="007D67CD"/>
    <w:rsid w:val="007D6E68"/>
    <w:rsid w:val="007D71B5"/>
    <w:rsid w:val="007D74B2"/>
    <w:rsid w:val="007D757F"/>
    <w:rsid w:val="007E0BB1"/>
    <w:rsid w:val="007E1766"/>
    <w:rsid w:val="007E1D64"/>
    <w:rsid w:val="007E2465"/>
    <w:rsid w:val="007E25E7"/>
    <w:rsid w:val="007E2617"/>
    <w:rsid w:val="007E30AF"/>
    <w:rsid w:val="007E32F2"/>
    <w:rsid w:val="007E39DC"/>
    <w:rsid w:val="007E3E14"/>
    <w:rsid w:val="007E4B54"/>
    <w:rsid w:val="007E532A"/>
    <w:rsid w:val="007E5966"/>
    <w:rsid w:val="007E59B3"/>
    <w:rsid w:val="007E7428"/>
    <w:rsid w:val="007E7565"/>
    <w:rsid w:val="007E7F1A"/>
    <w:rsid w:val="007F0843"/>
    <w:rsid w:val="007F127A"/>
    <w:rsid w:val="007F1287"/>
    <w:rsid w:val="007F1D04"/>
    <w:rsid w:val="007F1D9C"/>
    <w:rsid w:val="007F21A0"/>
    <w:rsid w:val="007F22DD"/>
    <w:rsid w:val="007F2B63"/>
    <w:rsid w:val="007F3132"/>
    <w:rsid w:val="007F350D"/>
    <w:rsid w:val="007F3787"/>
    <w:rsid w:val="007F394F"/>
    <w:rsid w:val="007F3B39"/>
    <w:rsid w:val="007F3E7F"/>
    <w:rsid w:val="007F3F18"/>
    <w:rsid w:val="007F480F"/>
    <w:rsid w:val="007F49C8"/>
    <w:rsid w:val="007F6BB0"/>
    <w:rsid w:val="007F70E9"/>
    <w:rsid w:val="007F727A"/>
    <w:rsid w:val="008000F2"/>
    <w:rsid w:val="008003C7"/>
    <w:rsid w:val="008008A0"/>
    <w:rsid w:val="00800FE9"/>
    <w:rsid w:val="008013A6"/>
    <w:rsid w:val="0080176B"/>
    <w:rsid w:val="00801CB8"/>
    <w:rsid w:val="00802943"/>
    <w:rsid w:val="0080301F"/>
    <w:rsid w:val="00803DFE"/>
    <w:rsid w:val="008040C0"/>
    <w:rsid w:val="00804457"/>
    <w:rsid w:val="008052FE"/>
    <w:rsid w:val="00805367"/>
    <w:rsid w:val="00805833"/>
    <w:rsid w:val="00806119"/>
    <w:rsid w:val="008065D0"/>
    <w:rsid w:val="008066A2"/>
    <w:rsid w:val="0080710D"/>
    <w:rsid w:val="00807BCB"/>
    <w:rsid w:val="00807DE8"/>
    <w:rsid w:val="00807E70"/>
    <w:rsid w:val="008102C7"/>
    <w:rsid w:val="00810404"/>
    <w:rsid w:val="008107B5"/>
    <w:rsid w:val="00810C39"/>
    <w:rsid w:val="00810D44"/>
    <w:rsid w:val="00811A77"/>
    <w:rsid w:val="00811C11"/>
    <w:rsid w:val="008123C6"/>
    <w:rsid w:val="008129A2"/>
    <w:rsid w:val="00812E12"/>
    <w:rsid w:val="00813960"/>
    <w:rsid w:val="0081490E"/>
    <w:rsid w:val="00814A5B"/>
    <w:rsid w:val="00814E09"/>
    <w:rsid w:val="0081558C"/>
    <w:rsid w:val="0081562B"/>
    <w:rsid w:val="00815ED0"/>
    <w:rsid w:val="00815F36"/>
    <w:rsid w:val="00816454"/>
    <w:rsid w:val="00816925"/>
    <w:rsid w:val="00816E0E"/>
    <w:rsid w:val="00816FFB"/>
    <w:rsid w:val="00817397"/>
    <w:rsid w:val="008174E3"/>
    <w:rsid w:val="00817949"/>
    <w:rsid w:val="00817DBB"/>
    <w:rsid w:val="00820282"/>
    <w:rsid w:val="008206AC"/>
    <w:rsid w:val="00820964"/>
    <w:rsid w:val="00820DDA"/>
    <w:rsid w:val="008212F3"/>
    <w:rsid w:val="0082174E"/>
    <w:rsid w:val="00821CE9"/>
    <w:rsid w:val="00821D34"/>
    <w:rsid w:val="00821E08"/>
    <w:rsid w:val="008224CC"/>
    <w:rsid w:val="00822573"/>
    <w:rsid w:val="00822D43"/>
    <w:rsid w:val="00823557"/>
    <w:rsid w:val="00823759"/>
    <w:rsid w:val="00823B12"/>
    <w:rsid w:val="00824BD6"/>
    <w:rsid w:val="00825382"/>
    <w:rsid w:val="00825B42"/>
    <w:rsid w:val="00825C47"/>
    <w:rsid w:val="00825D69"/>
    <w:rsid w:val="0082619C"/>
    <w:rsid w:val="008267C6"/>
    <w:rsid w:val="00827181"/>
    <w:rsid w:val="00827570"/>
    <w:rsid w:val="00827BDB"/>
    <w:rsid w:val="00830901"/>
    <w:rsid w:val="00830928"/>
    <w:rsid w:val="008310C6"/>
    <w:rsid w:val="0083142C"/>
    <w:rsid w:val="00831479"/>
    <w:rsid w:val="00831698"/>
    <w:rsid w:val="00831AE5"/>
    <w:rsid w:val="00831EC7"/>
    <w:rsid w:val="00831F55"/>
    <w:rsid w:val="0083238F"/>
    <w:rsid w:val="008329D1"/>
    <w:rsid w:val="00832EA5"/>
    <w:rsid w:val="00833331"/>
    <w:rsid w:val="00833354"/>
    <w:rsid w:val="00833C3C"/>
    <w:rsid w:val="0083438A"/>
    <w:rsid w:val="00834411"/>
    <w:rsid w:val="00834E07"/>
    <w:rsid w:val="00835113"/>
    <w:rsid w:val="00835638"/>
    <w:rsid w:val="00835D48"/>
    <w:rsid w:val="00835EA4"/>
    <w:rsid w:val="00836336"/>
    <w:rsid w:val="00836B95"/>
    <w:rsid w:val="00836C7E"/>
    <w:rsid w:val="00836EDF"/>
    <w:rsid w:val="00837A21"/>
    <w:rsid w:val="00837C7B"/>
    <w:rsid w:val="00837F70"/>
    <w:rsid w:val="00840D23"/>
    <w:rsid w:val="008411FC"/>
    <w:rsid w:val="008414BC"/>
    <w:rsid w:val="00841DB4"/>
    <w:rsid w:val="00841E8F"/>
    <w:rsid w:val="008425AC"/>
    <w:rsid w:val="00842D70"/>
    <w:rsid w:val="00843255"/>
    <w:rsid w:val="00843261"/>
    <w:rsid w:val="00843357"/>
    <w:rsid w:val="00843806"/>
    <w:rsid w:val="00843938"/>
    <w:rsid w:val="00843EF1"/>
    <w:rsid w:val="00843FFC"/>
    <w:rsid w:val="0084460E"/>
    <w:rsid w:val="008447D4"/>
    <w:rsid w:val="0084525C"/>
    <w:rsid w:val="008455D8"/>
    <w:rsid w:val="0084569A"/>
    <w:rsid w:val="008456A3"/>
    <w:rsid w:val="00845918"/>
    <w:rsid w:val="008464C3"/>
    <w:rsid w:val="008464F4"/>
    <w:rsid w:val="00846855"/>
    <w:rsid w:val="00846885"/>
    <w:rsid w:val="00846C0A"/>
    <w:rsid w:val="00846ECE"/>
    <w:rsid w:val="00847BD7"/>
    <w:rsid w:val="008505F8"/>
    <w:rsid w:val="00850696"/>
    <w:rsid w:val="00850884"/>
    <w:rsid w:val="008509DA"/>
    <w:rsid w:val="00850A1E"/>
    <w:rsid w:val="00850A9F"/>
    <w:rsid w:val="00851323"/>
    <w:rsid w:val="00851DEE"/>
    <w:rsid w:val="008531A7"/>
    <w:rsid w:val="00853634"/>
    <w:rsid w:val="00854240"/>
    <w:rsid w:val="008546B4"/>
    <w:rsid w:val="008548F9"/>
    <w:rsid w:val="00855A5D"/>
    <w:rsid w:val="008563D7"/>
    <w:rsid w:val="00856573"/>
    <w:rsid w:val="00856598"/>
    <w:rsid w:val="0085695B"/>
    <w:rsid w:val="00856A7F"/>
    <w:rsid w:val="00857684"/>
    <w:rsid w:val="0086114D"/>
    <w:rsid w:val="00861172"/>
    <w:rsid w:val="0086118B"/>
    <w:rsid w:val="00861523"/>
    <w:rsid w:val="00861527"/>
    <w:rsid w:val="0086189D"/>
    <w:rsid w:val="008619D8"/>
    <w:rsid w:val="00861A5F"/>
    <w:rsid w:val="00861B27"/>
    <w:rsid w:val="00862784"/>
    <w:rsid w:val="00862A48"/>
    <w:rsid w:val="00862BA3"/>
    <w:rsid w:val="00862EBD"/>
    <w:rsid w:val="008635CA"/>
    <w:rsid w:val="00863DD5"/>
    <w:rsid w:val="008643AC"/>
    <w:rsid w:val="0086473C"/>
    <w:rsid w:val="00864DF3"/>
    <w:rsid w:val="0086543B"/>
    <w:rsid w:val="008655E4"/>
    <w:rsid w:val="008657DA"/>
    <w:rsid w:val="00865BBE"/>
    <w:rsid w:val="00865FD2"/>
    <w:rsid w:val="00866227"/>
    <w:rsid w:val="00866C91"/>
    <w:rsid w:val="00866ED6"/>
    <w:rsid w:val="008670CD"/>
    <w:rsid w:val="008671FB"/>
    <w:rsid w:val="00867436"/>
    <w:rsid w:val="00867ABF"/>
    <w:rsid w:val="00867D4B"/>
    <w:rsid w:val="00870320"/>
    <w:rsid w:val="00870A3F"/>
    <w:rsid w:val="0087191F"/>
    <w:rsid w:val="00871AF3"/>
    <w:rsid w:val="008722F4"/>
    <w:rsid w:val="0087313E"/>
    <w:rsid w:val="0087332B"/>
    <w:rsid w:val="0087387F"/>
    <w:rsid w:val="00873A66"/>
    <w:rsid w:val="00873B70"/>
    <w:rsid w:val="00873BB3"/>
    <w:rsid w:val="0087429B"/>
    <w:rsid w:val="00874320"/>
    <w:rsid w:val="00874382"/>
    <w:rsid w:val="008745D9"/>
    <w:rsid w:val="00874B79"/>
    <w:rsid w:val="00874D1C"/>
    <w:rsid w:val="00874E3F"/>
    <w:rsid w:val="008752C8"/>
    <w:rsid w:val="00875548"/>
    <w:rsid w:val="00875964"/>
    <w:rsid w:val="0087698F"/>
    <w:rsid w:val="00876CF4"/>
    <w:rsid w:val="008773D4"/>
    <w:rsid w:val="00877A9F"/>
    <w:rsid w:val="00880695"/>
    <w:rsid w:val="008808EA"/>
    <w:rsid w:val="00880BA9"/>
    <w:rsid w:val="00880E67"/>
    <w:rsid w:val="0088108C"/>
    <w:rsid w:val="008810AB"/>
    <w:rsid w:val="008816B2"/>
    <w:rsid w:val="00881A1B"/>
    <w:rsid w:val="00881EF2"/>
    <w:rsid w:val="00882072"/>
    <w:rsid w:val="00883418"/>
    <w:rsid w:val="0088342A"/>
    <w:rsid w:val="0088359E"/>
    <w:rsid w:val="00883C52"/>
    <w:rsid w:val="00883DB1"/>
    <w:rsid w:val="00884612"/>
    <w:rsid w:val="0088469D"/>
    <w:rsid w:val="0088498B"/>
    <w:rsid w:val="00884C94"/>
    <w:rsid w:val="008854BE"/>
    <w:rsid w:val="008854EB"/>
    <w:rsid w:val="00885AF5"/>
    <w:rsid w:val="00885EC0"/>
    <w:rsid w:val="00885EDE"/>
    <w:rsid w:val="0088644B"/>
    <w:rsid w:val="00886A0F"/>
    <w:rsid w:val="00886C70"/>
    <w:rsid w:val="00886F4E"/>
    <w:rsid w:val="00886FFA"/>
    <w:rsid w:val="00887803"/>
    <w:rsid w:val="00887F4E"/>
    <w:rsid w:val="00890219"/>
    <w:rsid w:val="008904F0"/>
    <w:rsid w:val="00890FB4"/>
    <w:rsid w:val="00891170"/>
    <w:rsid w:val="0089169C"/>
    <w:rsid w:val="00891E50"/>
    <w:rsid w:val="00892540"/>
    <w:rsid w:val="00892B12"/>
    <w:rsid w:val="00892D7B"/>
    <w:rsid w:val="00892FE9"/>
    <w:rsid w:val="008931F0"/>
    <w:rsid w:val="0089484B"/>
    <w:rsid w:val="00895839"/>
    <w:rsid w:val="008958D5"/>
    <w:rsid w:val="00895A9C"/>
    <w:rsid w:val="00895D80"/>
    <w:rsid w:val="00895F70"/>
    <w:rsid w:val="008963CE"/>
    <w:rsid w:val="008964E0"/>
    <w:rsid w:val="008967BD"/>
    <w:rsid w:val="008967BF"/>
    <w:rsid w:val="00896F55"/>
    <w:rsid w:val="0089736B"/>
    <w:rsid w:val="008974BA"/>
    <w:rsid w:val="008A055A"/>
    <w:rsid w:val="008A097B"/>
    <w:rsid w:val="008A0CD0"/>
    <w:rsid w:val="008A0FBB"/>
    <w:rsid w:val="008A190F"/>
    <w:rsid w:val="008A1CC7"/>
    <w:rsid w:val="008A1E8A"/>
    <w:rsid w:val="008A2028"/>
    <w:rsid w:val="008A2495"/>
    <w:rsid w:val="008A279E"/>
    <w:rsid w:val="008A29A1"/>
    <w:rsid w:val="008A2B2A"/>
    <w:rsid w:val="008A2D33"/>
    <w:rsid w:val="008A2DA2"/>
    <w:rsid w:val="008A384C"/>
    <w:rsid w:val="008A3AF2"/>
    <w:rsid w:val="008A3E47"/>
    <w:rsid w:val="008A4460"/>
    <w:rsid w:val="008A480F"/>
    <w:rsid w:val="008A4AA4"/>
    <w:rsid w:val="008A4ADF"/>
    <w:rsid w:val="008A5D54"/>
    <w:rsid w:val="008A5E25"/>
    <w:rsid w:val="008A5FB5"/>
    <w:rsid w:val="008A64E8"/>
    <w:rsid w:val="008A6885"/>
    <w:rsid w:val="008A6911"/>
    <w:rsid w:val="008A6AB4"/>
    <w:rsid w:val="008A6ABC"/>
    <w:rsid w:val="008A7434"/>
    <w:rsid w:val="008A753D"/>
    <w:rsid w:val="008A763E"/>
    <w:rsid w:val="008A76EF"/>
    <w:rsid w:val="008B028D"/>
    <w:rsid w:val="008B0954"/>
    <w:rsid w:val="008B165B"/>
    <w:rsid w:val="008B1917"/>
    <w:rsid w:val="008B191E"/>
    <w:rsid w:val="008B1BEF"/>
    <w:rsid w:val="008B1C6E"/>
    <w:rsid w:val="008B1F44"/>
    <w:rsid w:val="008B2A8F"/>
    <w:rsid w:val="008B3906"/>
    <w:rsid w:val="008B3C5E"/>
    <w:rsid w:val="008B461C"/>
    <w:rsid w:val="008B4D55"/>
    <w:rsid w:val="008B5043"/>
    <w:rsid w:val="008B5420"/>
    <w:rsid w:val="008B5876"/>
    <w:rsid w:val="008B5A58"/>
    <w:rsid w:val="008B5D3E"/>
    <w:rsid w:val="008B6978"/>
    <w:rsid w:val="008B6B08"/>
    <w:rsid w:val="008B6BFD"/>
    <w:rsid w:val="008B7CE2"/>
    <w:rsid w:val="008C0907"/>
    <w:rsid w:val="008C0F91"/>
    <w:rsid w:val="008C0FB6"/>
    <w:rsid w:val="008C1DE7"/>
    <w:rsid w:val="008C24D6"/>
    <w:rsid w:val="008C2799"/>
    <w:rsid w:val="008C2BFE"/>
    <w:rsid w:val="008C34B8"/>
    <w:rsid w:val="008C46D9"/>
    <w:rsid w:val="008C490E"/>
    <w:rsid w:val="008C4C99"/>
    <w:rsid w:val="008C6221"/>
    <w:rsid w:val="008C6533"/>
    <w:rsid w:val="008C67D1"/>
    <w:rsid w:val="008C6DCB"/>
    <w:rsid w:val="008C73B5"/>
    <w:rsid w:val="008C7625"/>
    <w:rsid w:val="008C7656"/>
    <w:rsid w:val="008C7F04"/>
    <w:rsid w:val="008D05EA"/>
    <w:rsid w:val="008D0A29"/>
    <w:rsid w:val="008D0C81"/>
    <w:rsid w:val="008D0D1F"/>
    <w:rsid w:val="008D0D8D"/>
    <w:rsid w:val="008D10BE"/>
    <w:rsid w:val="008D1B55"/>
    <w:rsid w:val="008D1D73"/>
    <w:rsid w:val="008D276B"/>
    <w:rsid w:val="008D2B17"/>
    <w:rsid w:val="008D2C57"/>
    <w:rsid w:val="008D2CF9"/>
    <w:rsid w:val="008D41B9"/>
    <w:rsid w:val="008D43C3"/>
    <w:rsid w:val="008D4F63"/>
    <w:rsid w:val="008D5E6D"/>
    <w:rsid w:val="008D6199"/>
    <w:rsid w:val="008D6262"/>
    <w:rsid w:val="008D6654"/>
    <w:rsid w:val="008D6732"/>
    <w:rsid w:val="008D6DFC"/>
    <w:rsid w:val="008D75CC"/>
    <w:rsid w:val="008E0614"/>
    <w:rsid w:val="008E06D6"/>
    <w:rsid w:val="008E0E28"/>
    <w:rsid w:val="008E0FE3"/>
    <w:rsid w:val="008E137B"/>
    <w:rsid w:val="008E266E"/>
    <w:rsid w:val="008E26DF"/>
    <w:rsid w:val="008E3273"/>
    <w:rsid w:val="008E4ADC"/>
    <w:rsid w:val="008E4D1E"/>
    <w:rsid w:val="008E4E8B"/>
    <w:rsid w:val="008E5514"/>
    <w:rsid w:val="008E58A7"/>
    <w:rsid w:val="008E5DCD"/>
    <w:rsid w:val="008E7007"/>
    <w:rsid w:val="008E77EC"/>
    <w:rsid w:val="008F06EA"/>
    <w:rsid w:val="008F0EDC"/>
    <w:rsid w:val="008F1010"/>
    <w:rsid w:val="008F1939"/>
    <w:rsid w:val="008F2078"/>
    <w:rsid w:val="008F2140"/>
    <w:rsid w:val="008F24DF"/>
    <w:rsid w:val="008F2520"/>
    <w:rsid w:val="008F26ED"/>
    <w:rsid w:val="008F2A29"/>
    <w:rsid w:val="008F2AED"/>
    <w:rsid w:val="008F2D20"/>
    <w:rsid w:val="008F2E3D"/>
    <w:rsid w:val="008F30BF"/>
    <w:rsid w:val="008F35C2"/>
    <w:rsid w:val="008F3689"/>
    <w:rsid w:val="008F3978"/>
    <w:rsid w:val="008F39E1"/>
    <w:rsid w:val="008F3EF1"/>
    <w:rsid w:val="008F514B"/>
    <w:rsid w:val="008F5845"/>
    <w:rsid w:val="008F60D5"/>
    <w:rsid w:val="008F65A1"/>
    <w:rsid w:val="008F666B"/>
    <w:rsid w:val="008F787D"/>
    <w:rsid w:val="008F7FEA"/>
    <w:rsid w:val="0090066D"/>
    <w:rsid w:val="00900845"/>
    <w:rsid w:val="00900904"/>
    <w:rsid w:val="00900AB4"/>
    <w:rsid w:val="00900C2C"/>
    <w:rsid w:val="00901CEC"/>
    <w:rsid w:val="00901FA1"/>
    <w:rsid w:val="00902382"/>
    <w:rsid w:val="009023B4"/>
    <w:rsid w:val="009029C4"/>
    <w:rsid w:val="00902BB9"/>
    <w:rsid w:val="00902CE3"/>
    <w:rsid w:val="0090354F"/>
    <w:rsid w:val="009042AE"/>
    <w:rsid w:val="00904532"/>
    <w:rsid w:val="00904753"/>
    <w:rsid w:val="009049B7"/>
    <w:rsid w:val="00904C61"/>
    <w:rsid w:val="0090544F"/>
    <w:rsid w:val="00905A3F"/>
    <w:rsid w:val="00905B2F"/>
    <w:rsid w:val="009062C9"/>
    <w:rsid w:val="009064C0"/>
    <w:rsid w:val="00906964"/>
    <w:rsid w:val="00907584"/>
    <w:rsid w:val="0090791E"/>
    <w:rsid w:val="00911475"/>
    <w:rsid w:val="009116D6"/>
    <w:rsid w:val="00911BCD"/>
    <w:rsid w:val="00911D60"/>
    <w:rsid w:val="00911FE3"/>
    <w:rsid w:val="009126D7"/>
    <w:rsid w:val="009128EF"/>
    <w:rsid w:val="00912B12"/>
    <w:rsid w:val="00912B35"/>
    <w:rsid w:val="0091310D"/>
    <w:rsid w:val="00913433"/>
    <w:rsid w:val="00913483"/>
    <w:rsid w:val="00914213"/>
    <w:rsid w:val="009145B0"/>
    <w:rsid w:val="00914727"/>
    <w:rsid w:val="00914B45"/>
    <w:rsid w:val="009157E8"/>
    <w:rsid w:val="00915A36"/>
    <w:rsid w:val="00915A44"/>
    <w:rsid w:val="00915B0F"/>
    <w:rsid w:val="00915C97"/>
    <w:rsid w:val="00916010"/>
    <w:rsid w:val="0091612A"/>
    <w:rsid w:val="00916185"/>
    <w:rsid w:val="009161D4"/>
    <w:rsid w:val="009167C0"/>
    <w:rsid w:val="00916809"/>
    <w:rsid w:val="00916ABF"/>
    <w:rsid w:val="00916AC4"/>
    <w:rsid w:val="00916B98"/>
    <w:rsid w:val="0091786A"/>
    <w:rsid w:val="0092065E"/>
    <w:rsid w:val="009206EE"/>
    <w:rsid w:val="0092129C"/>
    <w:rsid w:val="00921494"/>
    <w:rsid w:val="0092163E"/>
    <w:rsid w:val="00921BE9"/>
    <w:rsid w:val="00921C6F"/>
    <w:rsid w:val="0092207E"/>
    <w:rsid w:val="0092279D"/>
    <w:rsid w:val="00923327"/>
    <w:rsid w:val="009236FF"/>
    <w:rsid w:val="0092381C"/>
    <w:rsid w:val="00923956"/>
    <w:rsid w:val="00923B7B"/>
    <w:rsid w:val="00923C04"/>
    <w:rsid w:val="009240E8"/>
    <w:rsid w:val="00924203"/>
    <w:rsid w:val="00924C61"/>
    <w:rsid w:val="009250E0"/>
    <w:rsid w:val="00925A26"/>
    <w:rsid w:val="00925B30"/>
    <w:rsid w:val="00925EFA"/>
    <w:rsid w:val="009261B0"/>
    <w:rsid w:val="0092639E"/>
    <w:rsid w:val="0092693F"/>
    <w:rsid w:val="00926D41"/>
    <w:rsid w:val="00926E08"/>
    <w:rsid w:val="0092762D"/>
    <w:rsid w:val="00927A15"/>
    <w:rsid w:val="0093044E"/>
    <w:rsid w:val="00930A47"/>
    <w:rsid w:val="00930B1F"/>
    <w:rsid w:val="009313C0"/>
    <w:rsid w:val="009328A3"/>
    <w:rsid w:val="00933DED"/>
    <w:rsid w:val="0093447F"/>
    <w:rsid w:val="00934B35"/>
    <w:rsid w:val="00935151"/>
    <w:rsid w:val="00935A27"/>
    <w:rsid w:val="00937139"/>
    <w:rsid w:val="00940891"/>
    <w:rsid w:val="00941F53"/>
    <w:rsid w:val="009427A0"/>
    <w:rsid w:val="00942989"/>
    <w:rsid w:val="009433BD"/>
    <w:rsid w:val="009434A0"/>
    <w:rsid w:val="00943656"/>
    <w:rsid w:val="00943C35"/>
    <w:rsid w:val="009440B6"/>
    <w:rsid w:val="009449DB"/>
    <w:rsid w:val="00944A15"/>
    <w:rsid w:val="00945040"/>
    <w:rsid w:val="009451AE"/>
    <w:rsid w:val="009459C0"/>
    <w:rsid w:val="00945F5E"/>
    <w:rsid w:val="00946F78"/>
    <w:rsid w:val="00946F93"/>
    <w:rsid w:val="00947182"/>
    <w:rsid w:val="009471F7"/>
    <w:rsid w:val="009477ED"/>
    <w:rsid w:val="00947D6A"/>
    <w:rsid w:val="0095048C"/>
    <w:rsid w:val="00950923"/>
    <w:rsid w:val="009509C9"/>
    <w:rsid w:val="00951363"/>
    <w:rsid w:val="00951565"/>
    <w:rsid w:val="00951595"/>
    <w:rsid w:val="009522DB"/>
    <w:rsid w:val="0095291A"/>
    <w:rsid w:val="00952BFA"/>
    <w:rsid w:val="00952E40"/>
    <w:rsid w:val="00953626"/>
    <w:rsid w:val="009537E3"/>
    <w:rsid w:val="00953AA8"/>
    <w:rsid w:val="00953FE2"/>
    <w:rsid w:val="009547CE"/>
    <w:rsid w:val="00954ADB"/>
    <w:rsid w:val="00954F27"/>
    <w:rsid w:val="00954F62"/>
    <w:rsid w:val="0095563D"/>
    <w:rsid w:val="0095578F"/>
    <w:rsid w:val="009559EB"/>
    <w:rsid w:val="009561FA"/>
    <w:rsid w:val="00956E36"/>
    <w:rsid w:val="00956E59"/>
    <w:rsid w:val="009571F9"/>
    <w:rsid w:val="0095730F"/>
    <w:rsid w:val="00957410"/>
    <w:rsid w:val="00957CB4"/>
    <w:rsid w:val="0096050A"/>
    <w:rsid w:val="0096133E"/>
    <w:rsid w:val="00961A47"/>
    <w:rsid w:val="009624A6"/>
    <w:rsid w:val="009625DE"/>
    <w:rsid w:val="009625E4"/>
    <w:rsid w:val="00962727"/>
    <w:rsid w:val="009628FC"/>
    <w:rsid w:val="009634A5"/>
    <w:rsid w:val="00963A0E"/>
    <w:rsid w:val="00964176"/>
    <w:rsid w:val="00964482"/>
    <w:rsid w:val="00964904"/>
    <w:rsid w:val="00964C66"/>
    <w:rsid w:val="00964F50"/>
    <w:rsid w:val="009654F2"/>
    <w:rsid w:val="00965580"/>
    <w:rsid w:val="00965F8F"/>
    <w:rsid w:val="0096664C"/>
    <w:rsid w:val="00967980"/>
    <w:rsid w:val="00967A97"/>
    <w:rsid w:val="0097008F"/>
    <w:rsid w:val="009703A0"/>
    <w:rsid w:val="00970AE9"/>
    <w:rsid w:val="00970CC1"/>
    <w:rsid w:val="00970D8A"/>
    <w:rsid w:val="00971514"/>
    <w:rsid w:val="00971553"/>
    <w:rsid w:val="00971838"/>
    <w:rsid w:val="009723E2"/>
    <w:rsid w:val="009724D3"/>
    <w:rsid w:val="009724EF"/>
    <w:rsid w:val="00972837"/>
    <w:rsid w:val="00972BC1"/>
    <w:rsid w:val="00972D04"/>
    <w:rsid w:val="00972DBA"/>
    <w:rsid w:val="009730C5"/>
    <w:rsid w:val="009732A8"/>
    <w:rsid w:val="009732BB"/>
    <w:rsid w:val="0097355A"/>
    <w:rsid w:val="00973691"/>
    <w:rsid w:val="00973CBE"/>
    <w:rsid w:val="0097410C"/>
    <w:rsid w:val="00974252"/>
    <w:rsid w:val="00974EE4"/>
    <w:rsid w:val="00975803"/>
    <w:rsid w:val="00975815"/>
    <w:rsid w:val="009761FE"/>
    <w:rsid w:val="00976416"/>
    <w:rsid w:val="00976485"/>
    <w:rsid w:val="00976688"/>
    <w:rsid w:val="00976CDE"/>
    <w:rsid w:val="00976E15"/>
    <w:rsid w:val="00976F16"/>
    <w:rsid w:val="00976F95"/>
    <w:rsid w:val="00977137"/>
    <w:rsid w:val="00980092"/>
    <w:rsid w:val="009806E3"/>
    <w:rsid w:val="009808D6"/>
    <w:rsid w:val="00980B8B"/>
    <w:rsid w:val="009811E8"/>
    <w:rsid w:val="009815B6"/>
    <w:rsid w:val="00981874"/>
    <w:rsid w:val="00981CB4"/>
    <w:rsid w:val="00982837"/>
    <w:rsid w:val="00982888"/>
    <w:rsid w:val="00982A65"/>
    <w:rsid w:val="00982FA5"/>
    <w:rsid w:val="009831BF"/>
    <w:rsid w:val="00983387"/>
    <w:rsid w:val="009835ED"/>
    <w:rsid w:val="009837B5"/>
    <w:rsid w:val="009837BC"/>
    <w:rsid w:val="00983D1D"/>
    <w:rsid w:val="009852B1"/>
    <w:rsid w:val="009857F2"/>
    <w:rsid w:val="009858AB"/>
    <w:rsid w:val="00985DDB"/>
    <w:rsid w:val="009860C4"/>
    <w:rsid w:val="0098738B"/>
    <w:rsid w:val="009873F6"/>
    <w:rsid w:val="00990D64"/>
    <w:rsid w:val="009911B8"/>
    <w:rsid w:val="00991385"/>
    <w:rsid w:val="009913BA"/>
    <w:rsid w:val="00991502"/>
    <w:rsid w:val="00991B39"/>
    <w:rsid w:val="00991D54"/>
    <w:rsid w:val="0099326B"/>
    <w:rsid w:val="00993AC7"/>
    <w:rsid w:val="009940C2"/>
    <w:rsid w:val="00994FE1"/>
    <w:rsid w:val="00995466"/>
    <w:rsid w:val="00995FAE"/>
    <w:rsid w:val="009961FD"/>
    <w:rsid w:val="0099663F"/>
    <w:rsid w:val="00997059"/>
    <w:rsid w:val="009975BC"/>
    <w:rsid w:val="00997AC6"/>
    <w:rsid w:val="009A099B"/>
    <w:rsid w:val="009A0BA0"/>
    <w:rsid w:val="009A0F71"/>
    <w:rsid w:val="009A12D7"/>
    <w:rsid w:val="009A1B95"/>
    <w:rsid w:val="009A1D0B"/>
    <w:rsid w:val="009A2358"/>
    <w:rsid w:val="009A275D"/>
    <w:rsid w:val="009A2FA2"/>
    <w:rsid w:val="009A3376"/>
    <w:rsid w:val="009A3EAE"/>
    <w:rsid w:val="009A471F"/>
    <w:rsid w:val="009A476F"/>
    <w:rsid w:val="009A47A6"/>
    <w:rsid w:val="009A493B"/>
    <w:rsid w:val="009A49E3"/>
    <w:rsid w:val="009A49F2"/>
    <w:rsid w:val="009A4AB7"/>
    <w:rsid w:val="009A4EA8"/>
    <w:rsid w:val="009A52E2"/>
    <w:rsid w:val="009A578B"/>
    <w:rsid w:val="009A5F7E"/>
    <w:rsid w:val="009A6234"/>
    <w:rsid w:val="009A625F"/>
    <w:rsid w:val="009A6A68"/>
    <w:rsid w:val="009A6CCC"/>
    <w:rsid w:val="009B0404"/>
    <w:rsid w:val="009B070B"/>
    <w:rsid w:val="009B0736"/>
    <w:rsid w:val="009B0DFD"/>
    <w:rsid w:val="009B196B"/>
    <w:rsid w:val="009B1C54"/>
    <w:rsid w:val="009B206A"/>
    <w:rsid w:val="009B20B2"/>
    <w:rsid w:val="009B2898"/>
    <w:rsid w:val="009B2B1B"/>
    <w:rsid w:val="009B2BEA"/>
    <w:rsid w:val="009B30C6"/>
    <w:rsid w:val="009B311B"/>
    <w:rsid w:val="009B356A"/>
    <w:rsid w:val="009B3F15"/>
    <w:rsid w:val="009B445B"/>
    <w:rsid w:val="009B4D32"/>
    <w:rsid w:val="009B4FB5"/>
    <w:rsid w:val="009B5ED7"/>
    <w:rsid w:val="009B6142"/>
    <w:rsid w:val="009B6C3B"/>
    <w:rsid w:val="009B6DB1"/>
    <w:rsid w:val="009B6F0A"/>
    <w:rsid w:val="009B7BB2"/>
    <w:rsid w:val="009B7C67"/>
    <w:rsid w:val="009C01B0"/>
    <w:rsid w:val="009C0827"/>
    <w:rsid w:val="009C1618"/>
    <w:rsid w:val="009C1CC3"/>
    <w:rsid w:val="009C1E2C"/>
    <w:rsid w:val="009C21A6"/>
    <w:rsid w:val="009C269E"/>
    <w:rsid w:val="009C2F3D"/>
    <w:rsid w:val="009C30D0"/>
    <w:rsid w:val="009C3218"/>
    <w:rsid w:val="009C3366"/>
    <w:rsid w:val="009C33D7"/>
    <w:rsid w:val="009C382B"/>
    <w:rsid w:val="009C41EC"/>
    <w:rsid w:val="009C4545"/>
    <w:rsid w:val="009C5D0F"/>
    <w:rsid w:val="009C6783"/>
    <w:rsid w:val="009C68C7"/>
    <w:rsid w:val="009C73BC"/>
    <w:rsid w:val="009C759A"/>
    <w:rsid w:val="009C779B"/>
    <w:rsid w:val="009C7950"/>
    <w:rsid w:val="009C7E27"/>
    <w:rsid w:val="009D007B"/>
    <w:rsid w:val="009D09D1"/>
    <w:rsid w:val="009D0C43"/>
    <w:rsid w:val="009D0D27"/>
    <w:rsid w:val="009D0E8D"/>
    <w:rsid w:val="009D1453"/>
    <w:rsid w:val="009D1671"/>
    <w:rsid w:val="009D1B45"/>
    <w:rsid w:val="009D29C8"/>
    <w:rsid w:val="009D2A4A"/>
    <w:rsid w:val="009D2BFA"/>
    <w:rsid w:val="009D2D09"/>
    <w:rsid w:val="009D33BA"/>
    <w:rsid w:val="009D38C4"/>
    <w:rsid w:val="009D3E00"/>
    <w:rsid w:val="009D3E12"/>
    <w:rsid w:val="009D4182"/>
    <w:rsid w:val="009D432A"/>
    <w:rsid w:val="009D51C9"/>
    <w:rsid w:val="009D540D"/>
    <w:rsid w:val="009D57A2"/>
    <w:rsid w:val="009D57C5"/>
    <w:rsid w:val="009D66D9"/>
    <w:rsid w:val="009D69B1"/>
    <w:rsid w:val="009D6D45"/>
    <w:rsid w:val="009D6EF1"/>
    <w:rsid w:val="009D7058"/>
    <w:rsid w:val="009D76F5"/>
    <w:rsid w:val="009D7B61"/>
    <w:rsid w:val="009E0006"/>
    <w:rsid w:val="009E0051"/>
    <w:rsid w:val="009E0E8A"/>
    <w:rsid w:val="009E1340"/>
    <w:rsid w:val="009E1826"/>
    <w:rsid w:val="009E1ADE"/>
    <w:rsid w:val="009E2C52"/>
    <w:rsid w:val="009E3071"/>
    <w:rsid w:val="009E3081"/>
    <w:rsid w:val="009E350B"/>
    <w:rsid w:val="009E361F"/>
    <w:rsid w:val="009E407C"/>
    <w:rsid w:val="009E4B4E"/>
    <w:rsid w:val="009E4F1E"/>
    <w:rsid w:val="009E53E4"/>
    <w:rsid w:val="009E5F5B"/>
    <w:rsid w:val="009E616E"/>
    <w:rsid w:val="009E673C"/>
    <w:rsid w:val="009E6809"/>
    <w:rsid w:val="009E6964"/>
    <w:rsid w:val="009E6EC7"/>
    <w:rsid w:val="009E6F1A"/>
    <w:rsid w:val="009E710F"/>
    <w:rsid w:val="009F042A"/>
    <w:rsid w:val="009F1B2C"/>
    <w:rsid w:val="009F1C6D"/>
    <w:rsid w:val="009F2213"/>
    <w:rsid w:val="009F30BB"/>
    <w:rsid w:val="009F3BA7"/>
    <w:rsid w:val="009F41D6"/>
    <w:rsid w:val="009F4FCC"/>
    <w:rsid w:val="009F503A"/>
    <w:rsid w:val="009F5060"/>
    <w:rsid w:val="009F5786"/>
    <w:rsid w:val="009F594F"/>
    <w:rsid w:val="009F59E5"/>
    <w:rsid w:val="009F5E8C"/>
    <w:rsid w:val="009F5FB3"/>
    <w:rsid w:val="009F6088"/>
    <w:rsid w:val="009F61BE"/>
    <w:rsid w:val="009F6413"/>
    <w:rsid w:val="009F6BBD"/>
    <w:rsid w:val="009F6D4C"/>
    <w:rsid w:val="00A016E5"/>
    <w:rsid w:val="00A01981"/>
    <w:rsid w:val="00A01B8D"/>
    <w:rsid w:val="00A01CEA"/>
    <w:rsid w:val="00A01F2F"/>
    <w:rsid w:val="00A0253B"/>
    <w:rsid w:val="00A0301A"/>
    <w:rsid w:val="00A03111"/>
    <w:rsid w:val="00A0331D"/>
    <w:rsid w:val="00A036C8"/>
    <w:rsid w:val="00A04565"/>
    <w:rsid w:val="00A049C7"/>
    <w:rsid w:val="00A04A4A"/>
    <w:rsid w:val="00A06024"/>
    <w:rsid w:val="00A0663E"/>
    <w:rsid w:val="00A06A02"/>
    <w:rsid w:val="00A06CB6"/>
    <w:rsid w:val="00A06FEC"/>
    <w:rsid w:val="00A0733E"/>
    <w:rsid w:val="00A075BD"/>
    <w:rsid w:val="00A0787D"/>
    <w:rsid w:val="00A111B6"/>
    <w:rsid w:val="00A1129A"/>
    <w:rsid w:val="00A1189F"/>
    <w:rsid w:val="00A12879"/>
    <w:rsid w:val="00A12B82"/>
    <w:rsid w:val="00A12C09"/>
    <w:rsid w:val="00A12CE0"/>
    <w:rsid w:val="00A133E8"/>
    <w:rsid w:val="00A136D9"/>
    <w:rsid w:val="00A13E48"/>
    <w:rsid w:val="00A14024"/>
    <w:rsid w:val="00A14081"/>
    <w:rsid w:val="00A14370"/>
    <w:rsid w:val="00A14B45"/>
    <w:rsid w:val="00A14D07"/>
    <w:rsid w:val="00A14ECF"/>
    <w:rsid w:val="00A162FA"/>
    <w:rsid w:val="00A17594"/>
    <w:rsid w:val="00A17B7C"/>
    <w:rsid w:val="00A20066"/>
    <w:rsid w:val="00A2078C"/>
    <w:rsid w:val="00A20809"/>
    <w:rsid w:val="00A21091"/>
    <w:rsid w:val="00A21AF4"/>
    <w:rsid w:val="00A2248D"/>
    <w:rsid w:val="00A2314B"/>
    <w:rsid w:val="00A231EB"/>
    <w:rsid w:val="00A23429"/>
    <w:rsid w:val="00A23791"/>
    <w:rsid w:val="00A23EA6"/>
    <w:rsid w:val="00A24125"/>
    <w:rsid w:val="00A25D51"/>
    <w:rsid w:val="00A26283"/>
    <w:rsid w:val="00A263AF"/>
    <w:rsid w:val="00A26401"/>
    <w:rsid w:val="00A26B5E"/>
    <w:rsid w:val="00A26BA1"/>
    <w:rsid w:val="00A26FCE"/>
    <w:rsid w:val="00A27555"/>
    <w:rsid w:val="00A27A85"/>
    <w:rsid w:val="00A27B07"/>
    <w:rsid w:val="00A30A29"/>
    <w:rsid w:val="00A30DAE"/>
    <w:rsid w:val="00A3125D"/>
    <w:rsid w:val="00A3137C"/>
    <w:rsid w:val="00A31BE7"/>
    <w:rsid w:val="00A32280"/>
    <w:rsid w:val="00A3231C"/>
    <w:rsid w:val="00A3243C"/>
    <w:rsid w:val="00A324EF"/>
    <w:rsid w:val="00A334E8"/>
    <w:rsid w:val="00A33C77"/>
    <w:rsid w:val="00A33E41"/>
    <w:rsid w:val="00A342C1"/>
    <w:rsid w:val="00A34B68"/>
    <w:rsid w:val="00A352CA"/>
    <w:rsid w:val="00A35758"/>
    <w:rsid w:val="00A35CAA"/>
    <w:rsid w:val="00A361F5"/>
    <w:rsid w:val="00A3698B"/>
    <w:rsid w:val="00A369CE"/>
    <w:rsid w:val="00A36ED7"/>
    <w:rsid w:val="00A37508"/>
    <w:rsid w:val="00A376A8"/>
    <w:rsid w:val="00A37DA9"/>
    <w:rsid w:val="00A40361"/>
    <w:rsid w:val="00A40652"/>
    <w:rsid w:val="00A40BBD"/>
    <w:rsid w:val="00A40FA0"/>
    <w:rsid w:val="00A41800"/>
    <w:rsid w:val="00A41A49"/>
    <w:rsid w:val="00A41C1C"/>
    <w:rsid w:val="00A41C50"/>
    <w:rsid w:val="00A42AC9"/>
    <w:rsid w:val="00A43201"/>
    <w:rsid w:val="00A4333B"/>
    <w:rsid w:val="00A433FB"/>
    <w:rsid w:val="00A43663"/>
    <w:rsid w:val="00A43C6F"/>
    <w:rsid w:val="00A43E71"/>
    <w:rsid w:val="00A44711"/>
    <w:rsid w:val="00A4471F"/>
    <w:rsid w:val="00A4538B"/>
    <w:rsid w:val="00A45AF7"/>
    <w:rsid w:val="00A45CF1"/>
    <w:rsid w:val="00A45D81"/>
    <w:rsid w:val="00A4607C"/>
    <w:rsid w:val="00A460CD"/>
    <w:rsid w:val="00A46477"/>
    <w:rsid w:val="00A46FC7"/>
    <w:rsid w:val="00A47C26"/>
    <w:rsid w:val="00A47CD7"/>
    <w:rsid w:val="00A50905"/>
    <w:rsid w:val="00A50A2A"/>
    <w:rsid w:val="00A50D26"/>
    <w:rsid w:val="00A50DAA"/>
    <w:rsid w:val="00A51F50"/>
    <w:rsid w:val="00A52418"/>
    <w:rsid w:val="00A53033"/>
    <w:rsid w:val="00A53419"/>
    <w:rsid w:val="00A53482"/>
    <w:rsid w:val="00A53761"/>
    <w:rsid w:val="00A53BB0"/>
    <w:rsid w:val="00A542AB"/>
    <w:rsid w:val="00A544BB"/>
    <w:rsid w:val="00A54C6A"/>
    <w:rsid w:val="00A550E0"/>
    <w:rsid w:val="00A55985"/>
    <w:rsid w:val="00A55ED0"/>
    <w:rsid w:val="00A560B0"/>
    <w:rsid w:val="00A56111"/>
    <w:rsid w:val="00A566D8"/>
    <w:rsid w:val="00A56808"/>
    <w:rsid w:val="00A57C8E"/>
    <w:rsid w:val="00A61106"/>
    <w:rsid w:val="00A61427"/>
    <w:rsid w:val="00A61868"/>
    <w:rsid w:val="00A620EB"/>
    <w:rsid w:val="00A62627"/>
    <w:rsid w:val="00A62798"/>
    <w:rsid w:val="00A6312A"/>
    <w:rsid w:val="00A6352C"/>
    <w:rsid w:val="00A63F73"/>
    <w:rsid w:val="00A640BA"/>
    <w:rsid w:val="00A640C2"/>
    <w:rsid w:val="00A645F9"/>
    <w:rsid w:val="00A65275"/>
    <w:rsid w:val="00A65381"/>
    <w:rsid w:val="00A654C0"/>
    <w:rsid w:val="00A65BC5"/>
    <w:rsid w:val="00A65F78"/>
    <w:rsid w:val="00A663B7"/>
    <w:rsid w:val="00A669BC"/>
    <w:rsid w:val="00A66D8E"/>
    <w:rsid w:val="00A67FF3"/>
    <w:rsid w:val="00A70047"/>
    <w:rsid w:val="00A701CE"/>
    <w:rsid w:val="00A7048E"/>
    <w:rsid w:val="00A70547"/>
    <w:rsid w:val="00A7057A"/>
    <w:rsid w:val="00A71406"/>
    <w:rsid w:val="00A716F5"/>
    <w:rsid w:val="00A71B4F"/>
    <w:rsid w:val="00A720CB"/>
    <w:rsid w:val="00A72B6B"/>
    <w:rsid w:val="00A72BF1"/>
    <w:rsid w:val="00A737CF"/>
    <w:rsid w:val="00A73C2F"/>
    <w:rsid w:val="00A73DEF"/>
    <w:rsid w:val="00A73EF8"/>
    <w:rsid w:val="00A74194"/>
    <w:rsid w:val="00A7419C"/>
    <w:rsid w:val="00A747F3"/>
    <w:rsid w:val="00A7488D"/>
    <w:rsid w:val="00A74C31"/>
    <w:rsid w:val="00A74D44"/>
    <w:rsid w:val="00A75850"/>
    <w:rsid w:val="00A75BF9"/>
    <w:rsid w:val="00A76249"/>
    <w:rsid w:val="00A76AD3"/>
    <w:rsid w:val="00A773C3"/>
    <w:rsid w:val="00A775AB"/>
    <w:rsid w:val="00A778C3"/>
    <w:rsid w:val="00A779AA"/>
    <w:rsid w:val="00A77D49"/>
    <w:rsid w:val="00A80637"/>
    <w:rsid w:val="00A81946"/>
    <w:rsid w:val="00A82716"/>
    <w:rsid w:val="00A82899"/>
    <w:rsid w:val="00A83055"/>
    <w:rsid w:val="00A835CD"/>
    <w:rsid w:val="00A836AE"/>
    <w:rsid w:val="00A83B7C"/>
    <w:rsid w:val="00A841D3"/>
    <w:rsid w:val="00A8422F"/>
    <w:rsid w:val="00A8493C"/>
    <w:rsid w:val="00A84C59"/>
    <w:rsid w:val="00A850B7"/>
    <w:rsid w:val="00A85439"/>
    <w:rsid w:val="00A85F28"/>
    <w:rsid w:val="00A8684A"/>
    <w:rsid w:val="00A872CF"/>
    <w:rsid w:val="00A87699"/>
    <w:rsid w:val="00A8779F"/>
    <w:rsid w:val="00A878D3"/>
    <w:rsid w:val="00A87B36"/>
    <w:rsid w:val="00A87E54"/>
    <w:rsid w:val="00A90A5D"/>
    <w:rsid w:val="00A90BC2"/>
    <w:rsid w:val="00A90D3A"/>
    <w:rsid w:val="00A9101C"/>
    <w:rsid w:val="00A91288"/>
    <w:rsid w:val="00A9135B"/>
    <w:rsid w:val="00A916A4"/>
    <w:rsid w:val="00A91917"/>
    <w:rsid w:val="00A9255F"/>
    <w:rsid w:val="00A925A6"/>
    <w:rsid w:val="00A93BA5"/>
    <w:rsid w:val="00A943FA"/>
    <w:rsid w:val="00A94B86"/>
    <w:rsid w:val="00A94F8E"/>
    <w:rsid w:val="00A954AD"/>
    <w:rsid w:val="00A96F1C"/>
    <w:rsid w:val="00A978F9"/>
    <w:rsid w:val="00AA016A"/>
    <w:rsid w:val="00AA0764"/>
    <w:rsid w:val="00AA0832"/>
    <w:rsid w:val="00AA08A9"/>
    <w:rsid w:val="00AA098B"/>
    <w:rsid w:val="00AA13D2"/>
    <w:rsid w:val="00AA15C0"/>
    <w:rsid w:val="00AA237A"/>
    <w:rsid w:val="00AA25FF"/>
    <w:rsid w:val="00AA2616"/>
    <w:rsid w:val="00AA293F"/>
    <w:rsid w:val="00AA352F"/>
    <w:rsid w:val="00AA3CFD"/>
    <w:rsid w:val="00AA3EFE"/>
    <w:rsid w:val="00AA43D4"/>
    <w:rsid w:val="00AA46CE"/>
    <w:rsid w:val="00AA4A66"/>
    <w:rsid w:val="00AA6044"/>
    <w:rsid w:val="00AA6082"/>
    <w:rsid w:val="00AA67B1"/>
    <w:rsid w:val="00AA6B29"/>
    <w:rsid w:val="00AA7AC0"/>
    <w:rsid w:val="00AA7BAE"/>
    <w:rsid w:val="00AB0387"/>
    <w:rsid w:val="00AB0DDE"/>
    <w:rsid w:val="00AB134D"/>
    <w:rsid w:val="00AB1D5A"/>
    <w:rsid w:val="00AB2252"/>
    <w:rsid w:val="00AB22CE"/>
    <w:rsid w:val="00AB25E1"/>
    <w:rsid w:val="00AB276B"/>
    <w:rsid w:val="00AB2FE1"/>
    <w:rsid w:val="00AB30D6"/>
    <w:rsid w:val="00AB3136"/>
    <w:rsid w:val="00AB31EB"/>
    <w:rsid w:val="00AB3A52"/>
    <w:rsid w:val="00AB3AAB"/>
    <w:rsid w:val="00AB3F92"/>
    <w:rsid w:val="00AB4872"/>
    <w:rsid w:val="00AB5329"/>
    <w:rsid w:val="00AB5763"/>
    <w:rsid w:val="00AB5E68"/>
    <w:rsid w:val="00AB66F0"/>
    <w:rsid w:val="00AB6925"/>
    <w:rsid w:val="00AB77B4"/>
    <w:rsid w:val="00AB794D"/>
    <w:rsid w:val="00AB7BCA"/>
    <w:rsid w:val="00AC05E4"/>
    <w:rsid w:val="00AC1CC3"/>
    <w:rsid w:val="00AC3347"/>
    <w:rsid w:val="00AC43C7"/>
    <w:rsid w:val="00AC43EC"/>
    <w:rsid w:val="00AC4CAE"/>
    <w:rsid w:val="00AC4D8C"/>
    <w:rsid w:val="00AC6219"/>
    <w:rsid w:val="00AC7AA5"/>
    <w:rsid w:val="00AC7EED"/>
    <w:rsid w:val="00AC7F75"/>
    <w:rsid w:val="00AD0281"/>
    <w:rsid w:val="00AD099E"/>
    <w:rsid w:val="00AD126D"/>
    <w:rsid w:val="00AD1EDF"/>
    <w:rsid w:val="00AD3A2C"/>
    <w:rsid w:val="00AD3EAF"/>
    <w:rsid w:val="00AD41A2"/>
    <w:rsid w:val="00AD4616"/>
    <w:rsid w:val="00AD4806"/>
    <w:rsid w:val="00AD4836"/>
    <w:rsid w:val="00AD4CE0"/>
    <w:rsid w:val="00AD60B8"/>
    <w:rsid w:val="00AD63FA"/>
    <w:rsid w:val="00AD6446"/>
    <w:rsid w:val="00AD695D"/>
    <w:rsid w:val="00AD6AA1"/>
    <w:rsid w:val="00AD6B5A"/>
    <w:rsid w:val="00AD711D"/>
    <w:rsid w:val="00AD79B8"/>
    <w:rsid w:val="00AD7DCF"/>
    <w:rsid w:val="00AE0014"/>
    <w:rsid w:val="00AE04CC"/>
    <w:rsid w:val="00AE0BCD"/>
    <w:rsid w:val="00AE11AE"/>
    <w:rsid w:val="00AE129E"/>
    <w:rsid w:val="00AE15A9"/>
    <w:rsid w:val="00AE18FC"/>
    <w:rsid w:val="00AE1A0E"/>
    <w:rsid w:val="00AE298A"/>
    <w:rsid w:val="00AE29D9"/>
    <w:rsid w:val="00AE2FCD"/>
    <w:rsid w:val="00AE3AC1"/>
    <w:rsid w:val="00AE3D66"/>
    <w:rsid w:val="00AE3E9B"/>
    <w:rsid w:val="00AE49AD"/>
    <w:rsid w:val="00AE4C63"/>
    <w:rsid w:val="00AE5319"/>
    <w:rsid w:val="00AE561A"/>
    <w:rsid w:val="00AE58A6"/>
    <w:rsid w:val="00AE5C96"/>
    <w:rsid w:val="00AE60ED"/>
    <w:rsid w:val="00AE6112"/>
    <w:rsid w:val="00AE6FA6"/>
    <w:rsid w:val="00AF04F6"/>
    <w:rsid w:val="00AF0A8A"/>
    <w:rsid w:val="00AF0C12"/>
    <w:rsid w:val="00AF1012"/>
    <w:rsid w:val="00AF14BE"/>
    <w:rsid w:val="00AF17AB"/>
    <w:rsid w:val="00AF180A"/>
    <w:rsid w:val="00AF1945"/>
    <w:rsid w:val="00AF1A32"/>
    <w:rsid w:val="00AF1BF2"/>
    <w:rsid w:val="00AF2225"/>
    <w:rsid w:val="00AF291C"/>
    <w:rsid w:val="00AF2BC2"/>
    <w:rsid w:val="00AF2CA2"/>
    <w:rsid w:val="00AF2EEB"/>
    <w:rsid w:val="00AF325B"/>
    <w:rsid w:val="00AF3298"/>
    <w:rsid w:val="00AF3B53"/>
    <w:rsid w:val="00AF4210"/>
    <w:rsid w:val="00AF42B7"/>
    <w:rsid w:val="00AF44F4"/>
    <w:rsid w:val="00AF49DF"/>
    <w:rsid w:val="00AF4DDB"/>
    <w:rsid w:val="00AF4F29"/>
    <w:rsid w:val="00AF5E80"/>
    <w:rsid w:val="00AF618D"/>
    <w:rsid w:val="00AF6E97"/>
    <w:rsid w:val="00B00979"/>
    <w:rsid w:val="00B00D01"/>
    <w:rsid w:val="00B01969"/>
    <w:rsid w:val="00B02064"/>
    <w:rsid w:val="00B02364"/>
    <w:rsid w:val="00B0297E"/>
    <w:rsid w:val="00B0315B"/>
    <w:rsid w:val="00B047AF"/>
    <w:rsid w:val="00B048A8"/>
    <w:rsid w:val="00B04B7C"/>
    <w:rsid w:val="00B04C82"/>
    <w:rsid w:val="00B05322"/>
    <w:rsid w:val="00B054F4"/>
    <w:rsid w:val="00B05A04"/>
    <w:rsid w:val="00B06308"/>
    <w:rsid w:val="00B064E9"/>
    <w:rsid w:val="00B06BE3"/>
    <w:rsid w:val="00B071CD"/>
    <w:rsid w:val="00B0770C"/>
    <w:rsid w:val="00B1037E"/>
    <w:rsid w:val="00B10470"/>
    <w:rsid w:val="00B107A4"/>
    <w:rsid w:val="00B1138B"/>
    <w:rsid w:val="00B11710"/>
    <w:rsid w:val="00B11914"/>
    <w:rsid w:val="00B11B80"/>
    <w:rsid w:val="00B12500"/>
    <w:rsid w:val="00B12902"/>
    <w:rsid w:val="00B13049"/>
    <w:rsid w:val="00B1441C"/>
    <w:rsid w:val="00B146F2"/>
    <w:rsid w:val="00B14B01"/>
    <w:rsid w:val="00B14EBD"/>
    <w:rsid w:val="00B14F0E"/>
    <w:rsid w:val="00B15245"/>
    <w:rsid w:val="00B15484"/>
    <w:rsid w:val="00B15809"/>
    <w:rsid w:val="00B1594B"/>
    <w:rsid w:val="00B163C0"/>
    <w:rsid w:val="00B16DAB"/>
    <w:rsid w:val="00B17093"/>
    <w:rsid w:val="00B1711E"/>
    <w:rsid w:val="00B17330"/>
    <w:rsid w:val="00B20132"/>
    <w:rsid w:val="00B2040D"/>
    <w:rsid w:val="00B20B61"/>
    <w:rsid w:val="00B2116C"/>
    <w:rsid w:val="00B21187"/>
    <w:rsid w:val="00B2125D"/>
    <w:rsid w:val="00B214BC"/>
    <w:rsid w:val="00B214FC"/>
    <w:rsid w:val="00B21B32"/>
    <w:rsid w:val="00B21E66"/>
    <w:rsid w:val="00B21E9C"/>
    <w:rsid w:val="00B237C2"/>
    <w:rsid w:val="00B23A78"/>
    <w:rsid w:val="00B23B45"/>
    <w:rsid w:val="00B23E79"/>
    <w:rsid w:val="00B251A8"/>
    <w:rsid w:val="00B2539E"/>
    <w:rsid w:val="00B25EBB"/>
    <w:rsid w:val="00B2622E"/>
    <w:rsid w:val="00B262A1"/>
    <w:rsid w:val="00B26573"/>
    <w:rsid w:val="00B2669D"/>
    <w:rsid w:val="00B267B9"/>
    <w:rsid w:val="00B26B9A"/>
    <w:rsid w:val="00B27336"/>
    <w:rsid w:val="00B27B69"/>
    <w:rsid w:val="00B27CD4"/>
    <w:rsid w:val="00B30548"/>
    <w:rsid w:val="00B30708"/>
    <w:rsid w:val="00B30911"/>
    <w:rsid w:val="00B30A48"/>
    <w:rsid w:val="00B30A98"/>
    <w:rsid w:val="00B30E81"/>
    <w:rsid w:val="00B31692"/>
    <w:rsid w:val="00B317A1"/>
    <w:rsid w:val="00B32253"/>
    <w:rsid w:val="00B32C5D"/>
    <w:rsid w:val="00B32F86"/>
    <w:rsid w:val="00B34192"/>
    <w:rsid w:val="00B34512"/>
    <w:rsid w:val="00B356A3"/>
    <w:rsid w:val="00B35AB0"/>
    <w:rsid w:val="00B360F3"/>
    <w:rsid w:val="00B36494"/>
    <w:rsid w:val="00B36C2B"/>
    <w:rsid w:val="00B36E6D"/>
    <w:rsid w:val="00B37BB3"/>
    <w:rsid w:val="00B40EBF"/>
    <w:rsid w:val="00B41D22"/>
    <w:rsid w:val="00B41D8C"/>
    <w:rsid w:val="00B41E47"/>
    <w:rsid w:val="00B41F85"/>
    <w:rsid w:val="00B42453"/>
    <w:rsid w:val="00B42AEE"/>
    <w:rsid w:val="00B42F6E"/>
    <w:rsid w:val="00B4323A"/>
    <w:rsid w:val="00B4348F"/>
    <w:rsid w:val="00B43637"/>
    <w:rsid w:val="00B43638"/>
    <w:rsid w:val="00B4388D"/>
    <w:rsid w:val="00B4389C"/>
    <w:rsid w:val="00B43EB2"/>
    <w:rsid w:val="00B43F1E"/>
    <w:rsid w:val="00B445EA"/>
    <w:rsid w:val="00B447A0"/>
    <w:rsid w:val="00B44B9A"/>
    <w:rsid w:val="00B4538D"/>
    <w:rsid w:val="00B45482"/>
    <w:rsid w:val="00B4564E"/>
    <w:rsid w:val="00B46928"/>
    <w:rsid w:val="00B4749B"/>
    <w:rsid w:val="00B47539"/>
    <w:rsid w:val="00B47F94"/>
    <w:rsid w:val="00B500ED"/>
    <w:rsid w:val="00B50270"/>
    <w:rsid w:val="00B503AA"/>
    <w:rsid w:val="00B504F9"/>
    <w:rsid w:val="00B505B9"/>
    <w:rsid w:val="00B50611"/>
    <w:rsid w:val="00B5092B"/>
    <w:rsid w:val="00B50BA0"/>
    <w:rsid w:val="00B5130D"/>
    <w:rsid w:val="00B513D8"/>
    <w:rsid w:val="00B51C06"/>
    <w:rsid w:val="00B51E25"/>
    <w:rsid w:val="00B51F6A"/>
    <w:rsid w:val="00B5256A"/>
    <w:rsid w:val="00B527CD"/>
    <w:rsid w:val="00B52923"/>
    <w:rsid w:val="00B53E5C"/>
    <w:rsid w:val="00B53EB0"/>
    <w:rsid w:val="00B544A9"/>
    <w:rsid w:val="00B545C5"/>
    <w:rsid w:val="00B5471E"/>
    <w:rsid w:val="00B54874"/>
    <w:rsid w:val="00B54E77"/>
    <w:rsid w:val="00B565BC"/>
    <w:rsid w:val="00B569AD"/>
    <w:rsid w:val="00B56C5F"/>
    <w:rsid w:val="00B56E24"/>
    <w:rsid w:val="00B5733F"/>
    <w:rsid w:val="00B57574"/>
    <w:rsid w:val="00B57589"/>
    <w:rsid w:val="00B60D1E"/>
    <w:rsid w:val="00B6113C"/>
    <w:rsid w:val="00B61248"/>
    <w:rsid w:val="00B61296"/>
    <w:rsid w:val="00B61F24"/>
    <w:rsid w:val="00B6254F"/>
    <w:rsid w:val="00B62D84"/>
    <w:rsid w:val="00B62FB9"/>
    <w:rsid w:val="00B63AB6"/>
    <w:rsid w:val="00B63F34"/>
    <w:rsid w:val="00B640A4"/>
    <w:rsid w:val="00B64F3C"/>
    <w:rsid w:val="00B6540B"/>
    <w:rsid w:val="00B658BF"/>
    <w:rsid w:val="00B662EB"/>
    <w:rsid w:val="00B6669F"/>
    <w:rsid w:val="00B6688A"/>
    <w:rsid w:val="00B66D7D"/>
    <w:rsid w:val="00B67645"/>
    <w:rsid w:val="00B7044F"/>
    <w:rsid w:val="00B70578"/>
    <w:rsid w:val="00B70CF4"/>
    <w:rsid w:val="00B71A4F"/>
    <w:rsid w:val="00B72059"/>
    <w:rsid w:val="00B7212D"/>
    <w:rsid w:val="00B721B8"/>
    <w:rsid w:val="00B730B0"/>
    <w:rsid w:val="00B73679"/>
    <w:rsid w:val="00B7376D"/>
    <w:rsid w:val="00B7384D"/>
    <w:rsid w:val="00B73856"/>
    <w:rsid w:val="00B73D0A"/>
    <w:rsid w:val="00B745A6"/>
    <w:rsid w:val="00B74F0E"/>
    <w:rsid w:val="00B75059"/>
    <w:rsid w:val="00B75510"/>
    <w:rsid w:val="00B75882"/>
    <w:rsid w:val="00B75AC3"/>
    <w:rsid w:val="00B760C1"/>
    <w:rsid w:val="00B7611C"/>
    <w:rsid w:val="00B76421"/>
    <w:rsid w:val="00B7678E"/>
    <w:rsid w:val="00B76B45"/>
    <w:rsid w:val="00B80A7F"/>
    <w:rsid w:val="00B811F1"/>
    <w:rsid w:val="00B81293"/>
    <w:rsid w:val="00B81332"/>
    <w:rsid w:val="00B828F3"/>
    <w:rsid w:val="00B82AEA"/>
    <w:rsid w:val="00B83630"/>
    <w:rsid w:val="00B83B25"/>
    <w:rsid w:val="00B83D5D"/>
    <w:rsid w:val="00B84769"/>
    <w:rsid w:val="00B8595C"/>
    <w:rsid w:val="00B85A21"/>
    <w:rsid w:val="00B86907"/>
    <w:rsid w:val="00B869B5"/>
    <w:rsid w:val="00B870F9"/>
    <w:rsid w:val="00B87129"/>
    <w:rsid w:val="00B8731C"/>
    <w:rsid w:val="00B87621"/>
    <w:rsid w:val="00B87EF6"/>
    <w:rsid w:val="00B90505"/>
    <w:rsid w:val="00B9068B"/>
    <w:rsid w:val="00B90B96"/>
    <w:rsid w:val="00B90D56"/>
    <w:rsid w:val="00B9149A"/>
    <w:rsid w:val="00B91E98"/>
    <w:rsid w:val="00B93A50"/>
    <w:rsid w:val="00B93FFF"/>
    <w:rsid w:val="00B94CBD"/>
    <w:rsid w:val="00B9547E"/>
    <w:rsid w:val="00B95601"/>
    <w:rsid w:val="00B9580E"/>
    <w:rsid w:val="00B95A25"/>
    <w:rsid w:val="00B95CA2"/>
    <w:rsid w:val="00B96D3E"/>
    <w:rsid w:val="00B96E7E"/>
    <w:rsid w:val="00BA04D4"/>
    <w:rsid w:val="00BA0616"/>
    <w:rsid w:val="00BA170C"/>
    <w:rsid w:val="00BA197C"/>
    <w:rsid w:val="00BA238A"/>
    <w:rsid w:val="00BA249A"/>
    <w:rsid w:val="00BA26AF"/>
    <w:rsid w:val="00BA2AF6"/>
    <w:rsid w:val="00BA44CB"/>
    <w:rsid w:val="00BA479F"/>
    <w:rsid w:val="00BA5095"/>
    <w:rsid w:val="00BA5E9C"/>
    <w:rsid w:val="00BA5EE1"/>
    <w:rsid w:val="00BA6117"/>
    <w:rsid w:val="00BA62F6"/>
    <w:rsid w:val="00BA69D1"/>
    <w:rsid w:val="00BA6B5B"/>
    <w:rsid w:val="00BA6CD0"/>
    <w:rsid w:val="00BB00F4"/>
    <w:rsid w:val="00BB1ACC"/>
    <w:rsid w:val="00BB2115"/>
    <w:rsid w:val="00BB3884"/>
    <w:rsid w:val="00BB3D0D"/>
    <w:rsid w:val="00BB3F32"/>
    <w:rsid w:val="00BB3F5B"/>
    <w:rsid w:val="00BB401E"/>
    <w:rsid w:val="00BB4307"/>
    <w:rsid w:val="00BB4582"/>
    <w:rsid w:val="00BB4BF0"/>
    <w:rsid w:val="00BB523E"/>
    <w:rsid w:val="00BB529A"/>
    <w:rsid w:val="00BB53D0"/>
    <w:rsid w:val="00BB6462"/>
    <w:rsid w:val="00BB7213"/>
    <w:rsid w:val="00BB7EAD"/>
    <w:rsid w:val="00BC0201"/>
    <w:rsid w:val="00BC07E0"/>
    <w:rsid w:val="00BC0813"/>
    <w:rsid w:val="00BC0CE6"/>
    <w:rsid w:val="00BC12FE"/>
    <w:rsid w:val="00BC1492"/>
    <w:rsid w:val="00BC15BC"/>
    <w:rsid w:val="00BC1EA6"/>
    <w:rsid w:val="00BC2BC7"/>
    <w:rsid w:val="00BC30D3"/>
    <w:rsid w:val="00BC41BD"/>
    <w:rsid w:val="00BC4469"/>
    <w:rsid w:val="00BC52B0"/>
    <w:rsid w:val="00BC5408"/>
    <w:rsid w:val="00BC5512"/>
    <w:rsid w:val="00BC5829"/>
    <w:rsid w:val="00BC590A"/>
    <w:rsid w:val="00BC5C45"/>
    <w:rsid w:val="00BC5D27"/>
    <w:rsid w:val="00BC6128"/>
    <w:rsid w:val="00BC6328"/>
    <w:rsid w:val="00BC63CD"/>
    <w:rsid w:val="00BC6E7D"/>
    <w:rsid w:val="00BC78D7"/>
    <w:rsid w:val="00BC7A74"/>
    <w:rsid w:val="00BD0354"/>
    <w:rsid w:val="00BD089B"/>
    <w:rsid w:val="00BD21A5"/>
    <w:rsid w:val="00BD23E8"/>
    <w:rsid w:val="00BD2863"/>
    <w:rsid w:val="00BD2924"/>
    <w:rsid w:val="00BD3031"/>
    <w:rsid w:val="00BD34BD"/>
    <w:rsid w:val="00BD3B33"/>
    <w:rsid w:val="00BD3D32"/>
    <w:rsid w:val="00BD4104"/>
    <w:rsid w:val="00BD4288"/>
    <w:rsid w:val="00BD44F0"/>
    <w:rsid w:val="00BD5406"/>
    <w:rsid w:val="00BD5671"/>
    <w:rsid w:val="00BD58A8"/>
    <w:rsid w:val="00BD5B5A"/>
    <w:rsid w:val="00BD5CA5"/>
    <w:rsid w:val="00BD61DC"/>
    <w:rsid w:val="00BD63DB"/>
    <w:rsid w:val="00BD6C65"/>
    <w:rsid w:val="00BD6F8D"/>
    <w:rsid w:val="00BD7058"/>
    <w:rsid w:val="00BD77A0"/>
    <w:rsid w:val="00BE0347"/>
    <w:rsid w:val="00BE0661"/>
    <w:rsid w:val="00BE0807"/>
    <w:rsid w:val="00BE0E61"/>
    <w:rsid w:val="00BE11F4"/>
    <w:rsid w:val="00BE1D7C"/>
    <w:rsid w:val="00BE2BE9"/>
    <w:rsid w:val="00BE2C57"/>
    <w:rsid w:val="00BE2D9F"/>
    <w:rsid w:val="00BE2F50"/>
    <w:rsid w:val="00BE34BE"/>
    <w:rsid w:val="00BE3786"/>
    <w:rsid w:val="00BE39DA"/>
    <w:rsid w:val="00BE404B"/>
    <w:rsid w:val="00BE4202"/>
    <w:rsid w:val="00BE44C7"/>
    <w:rsid w:val="00BE4B28"/>
    <w:rsid w:val="00BE4E0C"/>
    <w:rsid w:val="00BE55A6"/>
    <w:rsid w:val="00BE5670"/>
    <w:rsid w:val="00BE5D02"/>
    <w:rsid w:val="00BE5FAC"/>
    <w:rsid w:val="00BE6076"/>
    <w:rsid w:val="00BE63BA"/>
    <w:rsid w:val="00BE691A"/>
    <w:rsid w:val="00BE69BC"/>
    <w:rsid w:val="00BE6B21"/>
    <w:rsid w:val="00BE6C09"/>
    <w:rsid w:val="00BE7284"/>
    <w:rsid w:val="00BE736A"/>
    <w:rsid w:val="00BE766E"/>
    <w:rsid w:val="00BF002D"/>
    <w:rsid w:val="00BF06FB"/>
    <w:rsid w:val="00BF15AD"/>
    <w:rsid w:val="00BF2219"/>
    <w:rsid w:val="00BF229A"/>
    <w:rsid w:val="00BF252C"/>
    <w:rsid w:val="00BF252E"/>
    <w:rsid w:val="00BF27AA"/>
    <w:rsid w:val="00BF2AB0"/>
    <w:rsid w:val="00BF2B2F"/>
    <w:rsid w:val="00BF2B54"/>
    <w:rsid w:val="00BF2B5E"/>
    <w:rsid w:val="00BF2D9C"/>
    <w:rsid w:val="00BF3944"/>
    <w:rsid w:val="00BF3CF0"/>
    <w:rsid w:val="00BF43DE"/>
    <w:rsid w:val="00BF495F"/>
    <w:rsid w:val="00BF53AE"/>
    <w:rsid w:val="00BF558D"/>
    <w:rsid w:val="00BF5B2A"/>
    <w:rsid w:val="00BF5F4D"/>
    <w:rsid w:val="00BF5F8E"/>
    <w:rsid w:val="00BF61D0"/>
    <w:rsid w:val="00BF71AD"/>
    <w:rsid w:val="00BF7538"/>
    <w:rsid w:val="00BF7B48"/>
    <w:rsid w:val="00BF7E02"/>
    <w:rsid w:val="00BF7FDA"/>
    <w:rsid w:val="00C008F9"/>
    <w:rsid w:val="00C00C8A"/>
    <w:rsid w:val="00C01FC1"/>
    <w:rsid w:val="00C0225F"/>
    <w:rsid w:val="00C026C4"/>
    <w:rsid w:val="00C033B0"/>
    <w:rsid w:val="00C033DD"/>
    <w:rsid w:val="00C03728"/>
    <w:rsid w:val="00C0474E"/>
    <w:rsid w:val="00C04E32"/>
    <w:rsid w:val="00C04F33"/>
    <w:rsid w:val="00C0531A"/>
    <w:rsid w:val="00C05416"/>
    <w:rsid w:val="00C05B4E"/>
    <w:rsid w:val="00C0674C"/>
    <w:rsid w:val="00C06883"/>
    <w:rsid w:val="00C06BBD"/>
    <w:rsid w:val="00C06C4B"/>
    <w:rsid w:val="00C1019B"/>
    <w:rsid w:val="00C103BF"/>
    <w:rsid w:val="00C10CF3"/>
    <w:rsid w:val="00C1169B"/>
    <w:rsid w:val="00C11706"/>
    <w:rsid w:val="00C11760"/>
    <w:rsid w:val="00C11841"/>
    <w:rsid w:val="00C1189B"/>
    <w:rsid w:val="00C1265D"/>
    <w:rsid w:val="00C13981"/>
    <w:rsid w:val="00C1490A"/>
    <w:rsid w:val="00C14CE1"/>
    <w:rsid w:val="00C14E22"/>
    <w:rsid w:val="00C158D3"/>
    <w:rsid w:val="00C1601D"/>
    <w:rsid w:val="00C1704D"/>
    <w:rsid w:val="00C179C8"/>
    <w:rsid w:val="00C179FF"/>
    <w:rsid w:val="00C17D13"/>
    <w:rsid w:val="00C202A9"/>
    <w:rsid w:val="00C20814"/>
    <w:rsid w:val="00C20FC1"/>
    <w:rsid w:val="00C213FD"/>
    <w:rsid w:val="00C21505"/>
    <w:rsid w:val="00C21F1B"/>
    <w:rsid w:val="00C22C53"/>
    <w:rsid w:val="00C22E08"/>
    <w:rsid w:val="00C22F45"/>
    <w:rsid w:val="00C235B2"/>
    <w:rsid w:val="00C236A1"/>
    <w:rsid w:val="00C2370A"/>
    <w:rsid w:val="00C23B99"/>
    <w:rsid w:val="00C23BCD"/>
    <w:rsid w:val="00C24DAE"/>
    <w:rsid w:val="00C25D36"/>
    <w:rsid w:val="00C275AE"/>
    <w:rsid w:val="00C27638"/>
    <w:rsid w:val="00C27DDC"/>
    <w:rsid w:val="00C3055C"/>
    <w:rsid w:val="00C30673"/>
    <w:rsid w:val="00C31487"/>
    <w:rsid w:val="00C31592"/>
    <w:rsid w:val="00C318E0"/>
    <w:rsid w:val="00C3207B"/>
    <w:rsid w:val="00C3275E"/>
    <w:rsid w:val="00C32AF7"/>
    <w:rsid w:val="00C32BD3"/>
    <w:rsid w:val="00C32EE0"/>
    <w:rsid w:val="00C34258"/>
    <w:rsid w:val="00C34D67"/>
    <w:rsid w:val="00C34FEB"/>
    <w:rsid w:val="00C35162"/>
    <w:rsid w:val="00C351D3"/>
    <w:rsid w:val="00C35694"/>
    <w:rsid w:val="00C35B17"/>
    <w:rsid w:val="00C35D91"/>
    <w:rsid w:val="00C368B7"/>
    <w:rsid w:val="00C369E0"/>
    <w:rsid w:val="00C36D28"/>
    <w:rsid w:val="00C37C21"/>
    <w:rsid w:val="00C37F3D"/>
    <w:rsid w:val="00C40D1E"/>
    <w:rsid w:val="00C40FAA"/>
    <w:rsid w:val="00C4109F"/>
    <w:rsid w:val="00C41203"/>
    <w:rsid w:val="00C4126A"/>
    <w:rsid w:val="00C41321"/>
    <w:rsid w:val="00C413C1"/>
    <w:rsid w:val="00C4148E"/>
    <w:rsid w:val="00C416C7"/>
    <w:rsid w:val="00C42166"/>
    <w:rsid w:val="00C42DF2"/>
    <w:rsid w:val="00C4399C"/>
    <w:rsid w:val="00C44578"/>
    <w:rsid w:val="00C44A8E"/>
    <w:rsid w:val="00C44ADD"/>
    <w:rsid w:val="00C44B30"/>
    <w:rsid w:val="00C44DC6"/>
    <w:rsid w:val="00C45110"/>
    <w:rsid w:val="00C4547C"/>
    <w:rsid w:val="00C45A37"/>
    <w:rsid w:val="00C471F9"/>
    <w:rsid w:val="00C47729"/>
    <w:rsid w:val="00C477EC"/>
    <w:rsid w:val="00C478D3"/>
    <w:rsid w:val="00C47B88"/>
    <w:rsid w:val="00C5064E"/>
    <w:rsid w:val="00C5066E"/>
    <w:rsid w:val="00C506B0"/>
    <w:rsid w:val="00C5073F"/>
    <w:rsid w:val="00C50F11"/>
    <w:rsid w:val="00C513EE"/>
    <w:rsid w:val="00C5191A"/>
    <w:rsid w:val="00C519CA"/>
    <w:rsid w:val="00C52021"/>
    <w:rsid w:val="00C524F8"/>
    <w:rsid w:val="00C52628"/>
    <w:rsid w:val="00C526CA"/>
    <w:rsid w:val="00C52945"/>
    <w:rsid w:val="00C52C9C"/>
    <w:rsid w:val="00C52CD6"/>
    <w:rsid w:val="00C530BA"/>
    <w:rsid w:val="00C5321D"/>
    <w:rsid w:val="00C5379F"/>
    <w:rsid w:val="00C53C13"/>
    <w:rsid w:val="00C53C60"/>
    <w:rsid w:val="00C53DED"/>
    <w:rsid w:val="00C54400"/>
    <w:rsid w:val="00C54D81"/>
    <w:rsid w:val="00C55770"/>
    <w:rsid w:val="00C55991"/>
    <w:rsid w:val="00C55A7E"/>
    <w:rsid w:val="00C567FC"/>
    <w:rsid w:val="00C56B17"/>
    <w:rsid w:val="00C56E7B"/>
    <w:rsid w:val="00C604E0"/>
    <w:rsid w:val="00C606FE"/>
    <w:rsid w:val="00C61213"/>
    <w:rsid w:val="00C61F60"/>
    <w:rsid w:val="00C6241D"/>
    <w:rsid w:val="00C64089"/>
    <w:rsid w:val="00C646C8"/>
    <w:rsid w:val="00C649A9"/>
    <w:rsid w:val="00C6516C"/>
    <w:rsid w:val="00C65276"/>
    <w:rsid w:val="00C65305"/>
    <w:rsid w:val="00C65CED"/>
    <w:rsid w:val="00C660E3"/>
    <w:rsid w:val="00C66129"/>
    <w:rsid w:val="00C67E45"/>
    <w:rsid w:val="00C67FA1"/>
    <w:rsid w:val="00C70821"/>
    <w:rsid w:val="00C71144"/>
    <w:rsid w:val="00C719DD"/>
    <w:rsid w:val="00C71E40"/>
    <w:rsid w:val="00C723AC"/>
    <w:rsid w:val="00C7283D"/>
    <w:rsid w:val="00C72F56"/>
    <w:rsid w:val="00C7322B"/>
    <w:rsid w:val="00C73497"/>
    <w:rsid w:val="00C73569"/>
    <w:rsid w:val="00C73BE0"/>
    <w:rsid w:val="00C741EF"/>
    <w:rsid w:val="00C7434F"/>
    <w:rsid w:val="00C74459"/>
    <w:rsid w:val="00C74563"/>
    <w:rsid w:val="00C74D73"/>
    <w:rsid w:val="00C75072"/>
    <w:rsid w:val="00C758B3"/>
    <w:rsid w:val="00C75E09"/>
    <w:rsid w:val="00C76B79"/>
    <w:rsid w:val="00C77F74"/>
    <w:rsid w:val="00C800AA"/>
    <w:rsid w:val="00C8019E"/>
    <w:rsid w:val="00C803AD"/>
    <w:rsid w:val="00C80686"/>
    <w:rsid w:val="00C80851"/>
    <w:rsid w:val="00C80DC1"/>
    <w:rsid w:val="00C80DDA"/>
    <w:rsid w:val="00C81475"/>
    <w:rsid w:val="00C8159D"/>
    <w:rsid w:val="00C81B36"/>
    <w:rsid w:val="00C81B92"/>
    <w:rsid w:val="00C82356"/>
    <w:rsid w:val="00C82523"/>
    <w:rsid w:val="00C830C8"/>
    <w:rsid w:val="00C83AE9"/>
    <w:rsid w:val="00C84706"/>
    <w:rsid w:val="00C84B09"/>
    <w:rsid w:val="00C84E4E"/>
    <w:rsid w:val="00C84E5B"/>
    <w:rsid w:val="00C851CD"/>
    <w:rsid w:val="00C852C8"/>
    <w:rsid w:val="00C860C0"/>
    <w:rsid w:val="00C8634D"/>
    <w:rsid w:val="00C8660F"/>
    <w:rsid w:val="00C86915"/>
    <w:rsid w:val="00C874D1"/>
    <w:rsid w:val="00C877CB"/>
    <w:rsid w:val="00C90456"/>
    <w:rsid w:val="00C9076B"/>
    <w:rsid w:val="00C9103C"/>
    <w:rsid w:val="00C917D7"/>
    <w:rsid w:val="00C91874"/>
    <w:rsid w:val="00C91A69"/>
    <w:rsid w:val="00C91BD4"/>
    <w:rsid w:val="00C91DC4"/>
    <w:rsid w:val="00C91EB5"/>
    <w:rsid w:val="00C927AB"/>
    <w:rsid w:val="00C932DC"/>
    <w:rsid w:val="00C93324"/>
    <w:rsid w:val="00C93913"/>
    <w:rsid w:val="00C93C01"/>
    <w:rsid w:val="00C93E98"/>
    <w:rsid w:val="00C9414C"/>
    <w:rsid w:val="00C941E0"/>
    <w:rsid w:val="00C952F3"/>
    <w:rsid w:val="00C95BB7"/>
    <w:rsid w:val="00C9610C"/>
    <w:rsid w:val="00C96BE0"/>
    <w:rsid w:val="00C971D5"/>
    <w:rsid w:val="00C972DC"/>
    <w:rsid w:val="00C97C76"/>
    <w:rsid w:val="00C97E81"/>
    <w:rsid w:val="00C97FD1"/>
    <w:rsid w:val="00CA01CA"/>
    <w:rsid w:val="00CA031B"/>
    <w:rsid w:val="00CA1179"/>
    <w:rsid w:val="00CA1FC2"/>
    <w:rsid w:val="00CA2801"/>
    <w:rsid w:val="00CA2C08"/>
    <w:rsid w:val="00CA2C3B"/>
    <w:rsid w:val="00CA3479"/>
    <w:rsid w:val="00CA3AAE"/>
    <w:rsid w:val="00CA4082"/>
    <w:rsid w:val="00CA462A"/>
    <w:rsid w:val="00CA498B"/>
    <w:rsid w:val="00CA4B50"/>
    <w:rsid w:val="00CA506B"/>
    <w:rsid w:val="00CA531D"/>
    <w:rsid w:val="00CA579B"/>
    <w:rsid w:val="00CA589B"/>
    <w:rsid w:val="00CA5BD2"/>
    <w:rsid w:val="00CA64EA"/>
    <w:rsid w:val="00CA64FC"/>
    <w:rsid w:val="00CA6A65"/>
    <w:rsid w:val="00CA6C08"/>
    <w:rsid w:val="00CA70E3"/>
    <w:rsid w:val="00CA7670"/>
    <w:rsid w:val="00CA767A"/>
    <w:rsid w:val="00CA7AFE"/>
    <w:rsid w:val="00CB039A"/>
    <w:rsid w:val="00CB0404"/>
    <w:rsid w:val="00CB128C"/>
    <w:rsid w:val="00CB3001"/>
    <w:rsid w:val="00CB3489"/>
    <w:rsid w:val="00CB4DEC"/>
    <w:rsid w:val="00CB5114"/>
    <w:rsid w:val="00CB5396"/>
    <w:rsid w:val="00CB5440"/>
    <w:rsid w:val="00CB59C9"/>
    <w:rsid w:val="00CB5C32"/>
    <w:rsid w:val="00CB5FE0"/>
    <w:rsid w:val="00CB620E"/>
    <w:rsid w:val="00CB66EC"/>
    <w:rsid w:val="00CB6EC7"/>
    <w:rsid w:val="00CB7E98"/>
    <w:rsid w:val="00CC0C29"/>
    <w:rsid w:val="00CC118F"/>
    <w:rsid w:val="00CC157A"/>
    <w:rsid w:val="00CC2870"/>
    <w:rsid w:val="00CC2B4B"/>
    <w:rsid w:val="00CC318F"/>
    <w:rsid w:val="00CC3879"/>
    <w:rsid w:val="00CC3E00"/>
    <w:rsid w:val="00CC4116"/>
    <w:rsid w:val="00CC43F4"/>
    <w:rsid w:val="00CC49D7"/>
    <w:rsid w:val="00CC524D"/>
    <w:rsid w:val="00CC5CB6"/>
    <w:rsid w:val="00CC659C"/>
    <w:rsid w:val="00CC68BB"/>
    <w:rsid w:val="00CC6CCC"/>
    <w:rsid w:val="00CC6D4A"/>
    <w:rsid w:val="00CC74A1"/>
    <w:rsid w:val="00CD014E"/>
    <w:rsid w:val="00CD0B8E"/>
    <w:rsid w:val="00CD0F1B"/>
    <w:rsid w:val="00CD2091"/>
    <w:rsid w:val="00CD27D3"/>
    <w:rsid w:val="00CD2E8E"/>
    <w:rsid w:val="00CD36C2"/>
    <w:rsid w:val="00CD3C59"/>
    <w:rsid w:val="00CD405B"/>
    <w:rsid w:val="00CD43DE"/>
    <w:rsid w:val="00CD4B9A"/>
    <w:rsid w:val="00CD5346"/>
    <w:rsid w:val="00CD5C08"/>
    <w:rsid w:val="00CD670E"/>
    <w:rsid w:val="00CD6B47"/>
    <w:rsid w:val="00CD6E26"/>
    <w:rsid w:val="00CD7942"/>
    <w:rsid w:val="00CD7C54"/>
    <w:rsid w:val="00CD7CAD"/>
    <w:rsid w:val="00CD7EC4"/>
    <w:rsid w:val="00CE05A6"/>
    <w:rsid w:val="00CE0AFB"/>
    <w:rsid w:val="00CE1A22"/>
    <w:rsid w:val="00CE1C7B"/>
    <w:rsid w:val="00CE397B"/>
    <w:rsid w:val="00CE4340"/>
    <w:rsid w:val="00CE4B6A"/>
    <w:rsid w:val="00CE4CD4"/>
    <w:rsid w:val="00CE50B3"/>
    <w:rsid w:val="00CE6591"/>
    <w:rsid w:val="00CE68D5"/>
    <w:rsid w:val="00CE7B79"/>
    <w:rsid w:val="00CF0E82"/>
    <w:rsid w:val="00CF0FD8"/>
    <w:rsid w:val="00CF17CD"/>
    <w:rsid w:val="00CF2989"/>
    <w:rsid w:val="00CF337B"/>
    <w:rsid w:val="00CF3625"/>
    <w:rsid w:val="00CF3CAF"/>
    <w:rsid w:val="00CF420E"/>
    <w:rsid w:val="00CF4380"/>
    <w:rsid w:val="00CF4D04"/>
    <w:rsid w:val="00CF4F90"/>
    <w:rsid w:val="00CF5D41"/>
    <w:rsid w:val="00CF6027"/>
    <w:rsid w:val="00CF624A"/>
    <w:rsid w:val="00CF664A"/>
    <w:rsid w:val="00CF70BA"/>
    <w:rsid w:val="00CF7171"/>
    <w:rsid w:val="00CF74A0"/>
    <w:rsid w:val="00CF7600"/>
    <w:rsid w:val="00CF78F2"/>
    <w:rsid w:val="00D003AB"/>
    <w:rsid w:val="00D006CD"/>
    <w:rsid w:val="00D0135C"/>
    <w:rsid w:val="00D013D6"/>
    <w:rsid w:val="00D01909"/>
    <w:rsid w:val="00D01E91"/>
    <w:rsid w:val="00D03507"/>
    <w:rsid w:val="00D04069"/>
    <w:rsid w:val="00D04326"/>
    <w:rsid w:val="00D04545"/>
    <w:rsid w:val="00D05562"/>
    <w:rsid w:val="00D05835"/>
    <w:rsid w:val="00D05AE9"/>
    <w:rsid w:val="00D05C30"/>
    <w:rsid w:val="00D05C64"/>
    <w:rsid w:val="00D06575"/>
    <w:rsid w:val="00D06BD6"/>
    <w:rsid w:val="00D06D26"/>
    <w:rsid w:val="00D0796E"/>
    <w:rsid w:val="00D07B5B"/>
    <w:rsid w:val="00D10229"/>
    <w:rsid w:val="00D106FC"/>
    <w:rsid w:val="00D1073F"/>
    <w:rsid w:val="00D1084A"/>
    <w:rsid w:val="00D10DBD"/>
    <w:rsid w:val="00D1130A"/>
    <w:rsid w:val="00D11EB0"/>
    <w:rsid w:val="00D123A7"/>
    <w:rsid w:val="00D12403"/>
    <w:rsid w:val="00D13043"/>
    <w:rsid w:val="00D1304A"/>
    <w:rsid w:val="00D134AF"/>
    <w:rsid w:val="00D13804"/>
    <w:rsid w:val="00D13988"/>
    <w:rsid w:val="00D13AB2"/>
    <w:rsid w:val="00D13C2B"/>
    <w:rsid w:val="00D14548"/>
    <w:rsid w:val="00D14750"/>
    <w:rsid w:val="00D14C08"/>
    <w:rsid w:val="00D14CF9"/>
    <w:rsid w:val="00D15428"/>
    <w:rsid w:val="00D159EF"/>
    <w:rsid w:val="00D15AD8"/>
    <w:rsid w:val="00D15D26"/>
    <w:rsid w:val="00D16060"/>
    <w:rsid w:val="00D1661A"/>
    <w:rsid w:val="00D168CC"/>
    <w:rsid w:val="00D16987"/>
    <w:rsid w:val="00D169AB"/>
    <w:rsid w:val="00D16C08"/>
    <w:rsid w:val="00D16C6E"/>
    <w:rsid w:val="00D16E7F"/>
    <w:rsid w:val="00D170EC"/>
    <w:rsid w:val="00D1751F"/>
    <w:rsid w:val="00D20120"/>
    <w:rsid w:val="00D203DC"/>
    <w:rsid w:val="00D204FC"/>
    <w:rsid w:val="00D207BC"/>
    <w:rsid w:val="00D20907"/>
    <w:rsid w:val="00D20CA7"/>
    <w:rsid w:val="00D2121C"/>
    <w:rsid w:val="00D21782"/>
    <w:rsid w:val="00D218F4"/>
    <w:rsid w:val="00D21B64"/>
    <w:rsid w:val="00D21B74"/>
    <w:rsid w:val="00D220B7"/>
    <w:rsid w:val="00D239AF"/>
    <w:rsid w:val="00D23D27"/>
    <w:rsid w:val="00D2400E"/>
    <w:rsid w:val="00D240BC"/>
    <w:rsid w:val="00D240DA"/>
    <w:rsid w:val="00D243FD"/>
    <w:rsid w:val="00D25052"/>
    <w:rsid w:val="00D25390"/>
    <w:rsid w:val="00D2581B"/>
    <w:rsid w:val="00D25934"/>
    <w:rsid w:val="00D25A2B"/>
    <w:rsid w:val="00D26166"/>
    <w:rsid w:val="00D261E4"/>
    <w:rsid w:val="00D2650A"/>
    <w:rsid w:val="00D2659E"/>
    <w:rsid w:val="00D26DF8"/>
    <w:rsid w:val="00D2780E"/>
    <w:rsid w:val="00D30058"/>
    <w:rsid w:val="00D30792"/>
    <w:rsid w:val="00D315DE"/>
    <w:rsid w:val="00D318BB"/>
    <w:rsid w:val="00D3206C"/>
    <w:rsid w:val="00D32076"/>
    <w:rsid w:val="00D32835"/>
    <w:rsid w:val="00D32F01"/>
    <w:rsid w:val="00D33466"/>
    <w:rsid w:val="00D33B26"/>
    <w:rsid w:val="00D33B90"/>
    <w:rsid w:val="00D34771"/>
    <w:rsid w:val="00D34C4D"/>
    <w:rsid w:val="00D350B6"/>
    <w:rsid w:val="00D3510D"/>
    <w:rsid w:val="00D35ACC"/>
    <w:rsid w:val="00D361EC"/>
    <w:rsid w:val="00D361FF"/>
    <w:rsid w:val="00D365EC"/>
    <w:rsid w:val="00D367AB"/>
    <w:rsid w:val="00D379F7"/>
    <w:rsid w:val="00D402F8"/>
    <w:rsid w:val="00D40533"/>
    <w:rsid w:val="00D4082D"/>
    <w:rsid w:val="00D4097B"/>
    <w:rsid w:val="00D40ABF"/>
    <w:rsid w:val="00D40F17"/>
    <w:rsid w:val="00D40FB0"/>
    <w:rsid w:val="00D41D30"/>
    <w:rsid w:val="00D41E5A"/>
    <w:rsid w:val="00D424F9"/>
    <w:rsid w:val="00D425ED"/>
    <w:rsid w:val="00D42A73"/>
    <w:rsid w:val="00D43098"/>
    <w:rsid w:val="00D43131"/>
    <w:rsid w:val="00D4370B"/>
    <w:rsid w:val="00D43ABD"/>
    <w:rsid w:val="00D43D3B"/>
    <w:rsid w:val="00D44312"/>
    <w:rsid w:val="00D4495E"/>
    <w:rsid w:val="00D45781"/>
    <w:rsid w:val="00D459E9"/>
    <w:rsid w:val="00D46CF4"/>
    <w:rsid w:val="00D46F7A"/>
    <w:rsid w:val="00D46FB3"/>
    <w:rsid w:val="00D474B5"/>
    <w:rsid w:val="00D47D07"/>
    <w:rsid w:val="00D50904"/>
    <w:rsid w:val="00D50B62"/>
    <w:rsid w:val="00D50BE6"/>
    <w:rsid w:val="00D50C3F"/>
    <w:rsid w:val="00D51427"/>
    <w:rsid w:val="00D51F21"/>
    <w:rsid w:val="00D52000"/>
    <w:rsid w:val="00D52048"/>
    <w:rsid w:val="00D521A2"/>
    <w:rsid w:val="00D52354"/>
    <w:rsid w:val="00D530F5"/>
    <w:rsid w:val="00D539CF"/>
    <w:rsid w:val="00D53A90"/>
    <w:rsid w:val="00D54263"/>
    <w:rsid w:val="00D54958"/>
    <w:rsid w:val="00D54B43"/>
    <w:rsid w:val="00D550BC"/>
    <w:rsid w:val="00D55F1A"/>
    <w:rsid w:val="00D55FDF"/>
    <w:rsid w:val="00D568F1"/>
    <w:rsid w:val="00D571C7"/>
    <w:rsid w:val="00D5769B"/>
    <w:rsid w:val="00D60114"/>
    <w:rsid w:val="00D603CC"/>
    <w:rsid w:val="00D60D8E"/>
    <w:rsid w:val="00D60DC6"/>
    <w:rsid w:val="00D60F3D"/>
    <w:rsid w:val="00D61FFF"/>
    <w:rsid w:val="00D62575"/>
    <w:rsid w:val="00D627F9"/>
    <w:rsid w:val="00D6294E"/>
    <w:rsid w:val="00D629A0"/>
    <w:rsid w:val="00D62A0B"/>
    <w:rsid w:val="00D634FC"/>
    <w:rsid w:val="00D639AC"/>
    <w:rsid w:val="00D63E32"/>
    <w:rsid w:val="00D64298"/>
    <w:rsid w:val="00D6459D"/>
    <w:rsid w:val="00D64F58"/>
    <w:rsid w:val="00D652E7"/>
    <w:rsid w:val="00D6657F"/>
    <w:rsid w:val="00D669CE"/>
    <w:rsid w:val="00D67E0F"/>
    <w:rsid w:val="00D701E4"/>
    <w:rsid w:val="00D702A8"/>
    <w:rsid w:val="00D7052A"/>
    <w:rsid w:val="00D706F1"/>
    <w:rsid w:val="00D70D00"/>
    <w:rsid w:val="00D70E30"/>
    <w:rsid w:val="00D71CD3"/>
    <w:rsid w:val="00D71D35"/>
    <w:rsid w:val="00D72675"/>
    <w:rsid w:val="00D72A27"/>
    <w:rsid w:val="00D72D1B"/>
    <w:rsid w:val="00D72F49"/>
    <w:rsid w:val="00D730D1"/>
    <w:rsid w:val="00D73113"/>
    <w:rsid w:val="00D733FE"/>
    <w:rsid w:val="00D7374D"/>
    <w:rsid w:val="00D73983"/>
    <w:rsid w:val="00D73B75"/>
    <w:rsid w:val="00D73BC4"/>
    <w:rsid w:val="00D744CA"/>
    <w:rsid w:val="00D748E8"/>
    <w:rsid w:val="00D7559A"/>
    <w:rsid w:val="00D762AC"/>
    <w:rsid w:val="00D7687F"/>
    <w:rsid w:val="00D76887"/>
    <w:rsid w:val="00D76C69"/>
    <w:rsid w:val="00D77372"/>
    <w:rsid w:val="00D7755C"/>
    <w:rsid w:val="00D775B7"/>
    <w:rsid w:val="00D77B51"/>
    <w:rsid w:val="00D80333"/>
    <w:rsid w:val="00D8040B"/>
    <w:rsid w:val="00D807CD"/>
    <w:rsid w:val="00D80965"/>
    <w:rsid w:val="00D81FD0"/>
    <w:rsid w:val="00D823FB"/>
    <w:rsid w:val="00D8252D"/>
    <w:rsid w:val="00D82ADB"/>
    <w:rsid w:val="00D8313E"/>
    <w:rsid w:val="00D837E1"/>
    <w:rsid w:val="00D83937"/>
    <w:rsid w:val="00D83E7E"/>
    <w:rsid w:val="00D83E7F"/>
    <w:rsid w:val="00D83F57"/>
    <w:rsid w:val="00D8470D"/>
    <w:rsid w:val="00D84877"/>
    <w:rsid w:val="00D8577B"/>
    <w:rsid w:val="00D857C0"/>
    <w:rsid w:val="00D85B83"/>
    <w:rsid w:val="00D85B9A"/>
    <w:rsid w:val="00D86888"/>
    <w:rsid w:val="00D870D4"/>
    <w:rsid w:val="00D8782F"/>
    <w:rsid w:val="00D87E14"/>
    <w:rsid w:val="00D90598"/>
    <w:rsid w:val="00D909C5"/>
    <w:rsid w:val="00D90DDC"/>
    <w:rsid w:val="00D915D6"/>
    <w:rsid w:val="00D93A62"/>
    <w:rsid w:val="00D94305"/>
    <w:rsid w:val="00D94DC8"/>
    <w:rsid w:val="00D95325"/>
    <w:rsid w:val="00D953A7"/>
    <w:rsid w:val="00D958AC"/>
    <w:rsid w:val="00D95E71"/>
    <w:rsid w:val="00D9698B"/>
    <w:rsid w:val="00D96C9A"/>
    <w:rsid w:val="00D96FD5"/>
    <w:rsid w:val="00D97382"/>
    <w:rsid w:val="00D9771D"/>
    <w:rsid w:val="00DA0646"/>
    <w:rsid w:val="00DA0E15"/>
    <w:rsid w:val="00DA0F03"/>
    <w:rsid w:val="00DA109C"/>
    <w:rsid w:val="00DA17A6"/>
    <w:rsid w:val="00DA1E0F"/>
    <w:rsid w:val="00DA21CB"/>
    <w:rsid w:val="00DA22EC"/>
    <w:rsid w:val="00DA312F"/>
    <w:rsid w:val="00DA4B44"/>
    <w:rsid w:val="00DA4F26"/>
    <w:rsid w:val="00DA51D2"/>
    <w:rsid w:val="00DA53F0"/>
    <w:rsid w:val="00DA59C7"/>
    <w:rsid w:val="00DA5ACE"/>
    <w:rsid w:val="00DA6958"/>
    <w:rsid w:val="00DA6A19"/>
    <w:rsid w:val="00DA6EF4"/>
    <w:rsid w:val="00DA741F"/>
    <w:rsid w:val="00DA7891"/>
    <w:rsid w:val="00DA7CCD"/>
    <w:rsid w:val="00DB05C7"/>
    <w:rsid w:val="00DB0664"/>
    <w:rsid w:val="00DB0A61"/>
    <w:rsid w:val="00DB0C5F"/>
    <w:rsid w:val="00DB0E19"/>
    <w:rsid w:val="00DB1AA7"/>
    <w:rsid w:val="00DB27F9"/>
    <w:rsid w:val="00DB2F66"/>
    <w:rsid w:val="00DB30DB"/>
    <w:rsid w:val="00DB38DB"/>
    <w:rsid w:val="00DB3AD9"/>
    <w:rsid w:val="00DB3C84"/>
    <w:rsid w:val="00DB3D8E"/>
    <w:rsid w:val="00DB3E9C"/>
    <w:rsid w:val="00DB3F4C"/>
    <w:rsid w:val="00DB4064"/>
    <w:rsid w:val="00DB4948"/>
    <w:rsid w:val="00DB4C77"/>
    <w:rsid w:val="00DB526A"/>
    <w:rsid w:val="00DB5682"/>
    <w:rsid w:val="00DB573C"/>
    <w:rsid w:val="00DB5CE6"/>
    <w:rsid w:val="00DB6497"/>
    <w:rsid w:val="00DB6604"/>
    <w:rsid w:val="00DB6A0A"/>
    <w:rsid w:val="00DB6DA7"/>
    <w:rsid w:val="00DB705B"/>
    <w:rsid w:val="00DB710D"/>
    <w:rsid w:val="00DB7360"/>
    <w:rsid w:val="00DC1255"/>
    <w:rsid w:val="00DC1431"/>
    <w:rsid w:val="00DC187C"/>
    <w:rsid w:val="00DC201E"/>
    <w:rsid w:val="00DC23D1"/>
    <w:rsid w:val="00DC26D7"/>
    <w:rsid w:val="00DC2B0A"/>
    <w:rsid w:val="00DC313D"/>
    <w:rsid w:val="00DC365E"/>
    <w:rsid w:val="00DC4175"/>
    <w:rsid w:val="00DC44D9"/>
    <w:rsid w:val="00DC46DE"/>
    <w:rsid w:val="00DC487E"/>
    <w:rsid w:val="00DC4BCA"/>
    <w:rsid w:val="00DC4F64"/>
    <w:rsid w:val="00DC565F"/>
    <w:rsid w:val="00DC604B"/>
    <w:rsid w:val="00DC6771"/>
    <w:rsid w:val="00DC6785"/>
    <w:rsid w:val="00DC726F"/>
    <w:rsid w:val="00DC7D19"/>
    <w:rsid w:val="00DC7E71"/>
    <w:rsid w:val="00DD1077"/>
    <w:rsid w:val="00DD155E"/>
    <w:rsid w:val="00DD22A1"/>
    <w:rsid w:val="00DD236F"/>
    <w:rsid w:val="00DD250A"/>
    <w:rsid w:val="00DD4651"/>
    <w:rsid w:val="00DD47F8"/>
    <w:rsid w:val="00DD49F9"/>
    <w:rsid w:val="00DD4ECC"/>
    <w:rsid w:val="00DD5DCC"/>
    <w:rsid w:val="00DD6251"/>
    <w:rsid w:val="00DD62AD"/>
    <w:rsid w:val="00DD6AE2"/>
    <w:rsid w:val="00DD6E68"/>
    <w:rsid w:val="00DD70AA"/>
    <w:rsid w:val="00DE084A"/>
    <w:rsid w:val="00DE08A1"/>
    <w:rsid w:val="00DE0DD0"/>
    <w:rsid w:val="00DE1131"/>
    <w:rsid w:val="00DE142B"/>
    <w:rsid w:val="00DE2690"/>
    <w:rsid w:val="00DE2765"/>
    <w:rsid w:val="00DE2E47"/>
    <w:rsid w:val="00DE2E98"/>
    <w:rsid w:val="00DE3391"/>
    <w:rsid w:val="00DE3BF8"/>
    <w:rsid w:val="00DE3C05"/>
    <w:rsid w:val="00DE3DA2"/>
    <w:rsid w:val="00DE4077"/>
    <w:rsid w:val="00DE4394"/>
    <w:rsid w:val="00DE4712"/>
    <w:rsid w:val="00DE47CD"/>
    <w:rsid w:val="00DE50E4"/>
    <w:rsid w:val="00DE6010"/>
    <w:rsid w:val="00DE6735"/>
    <w:rsid w:val="00DE6F3A"/>
    <w:rsid w:val="00DE7AB8"/>
    <w:rsid w:val="00DE7BD2"/>
    <w:rsid w:val="00DF0359"/>
    <w:rsid w:val="00DF06FF"/>
    <w:rsid w:val="00DF08AE"/>
    <w:rsid w:val="00DF0930"/>
    <w:rsid w:val="00DF0ABA"/>
    <w:rsid w:val="00DF1636"/>
    <w:rsid w:val="00DF209E"/>
    <w:rsid w:val="00DF2EE5"/>
    <w:rsid w:val="00DF32E3"/>
    <w:rsid w:val="00DF34BB"/>
    <w:rsid w:val="00DF35A4"/>
    <w:rsid w:val="00DF4345"/>
    <w:rsid w:val="00DF4AD7"/>
    <w:rsid w:val="00DF4BCA"/>
    <w:rsid w:val="00DF4CC0"/>
    <w:rsid w:val="00DF5749"/>
    <w:rsid w:val="00DF575E"/>
    <w:rsid w:val="00DF5891"/>
    <w:rsid w:val="00DF5917"/>
    <w:rsid w:val="00DF6160"/>
    <w:rsid w:val="00DF62FA"/>
    <w:rsid w:val="00DF63D6"/>
    <w:rsid w:val="00DF655C"/>
    <w:rsid w:val="00DF6BCF"/>
    <w:rsid w:val="00DF708A"/>
    <w:rsid w:val="00DF77CF"/>
    <w:rsid w:val="00E001AA"/>
    <w:rsid w:val="00E01893"/>
    <w:rsid w:val="00E01FC3"/>
    <w:rsid w:val="00E02E85"/>
    <w:rsid w:val="00E02ED5"/>
    <w:rsid w:val="00E030FE"/>
    <w:rsid w:val="00E032AB"/>
    <w:rsid w:val="00E0343D"/>
    <w:rsid w:val="00E039C1"/>
    <w:rsid w:val="00E03FB4"/>
    <w:rsid w:val="00E0503D"/>
    <w:rsid w:val="00E05D77"/>
    <w:rsid w:val="00E05DF4"/>
    <w:rsid w:val="00E0627F"/>
    <w:rsid w:val="00E0750A"/>
    <w:rsid w:val="00E1046C"/>
    <w:rsid w:val="00E10C99"/>
    <w:rsid w:val="00E11462"/>
    <w:rsid w:val="00E119D4"/>
    <w:rsid w:val="00E11AE0"/>
    <w:rsid w:val="00E11D14"/>
    <w:rsid w:val="00E125EE"/>
    <w:rsid w:val="00E12662"/>
    <w:rsid w:val="00E1313C"/>
    <w:rsid w:val="00E1337A"/>
    <w:rsid w:val="00E13D02"/>
    <w:rsid w:val="00E14078"/>
    <w:rsid w:val="00E1449F"/>
    <w:rsid w:val="00E1461C"/>
    <w:rsid w:val="00E14729"/>
    <w:rsid w:val="00E14E06"/>
    <w:rsid w:val="00E14EA6"/>
    <w:rsid w:val="00E1525A"/>
    <w:rsid w:val="00E15B46"/>
    <w:rsid w:val="00E16119"/>
    <w:rsid w:val="00E17ECD"/>
    <w:rsid w:val="00E20641"/>
    <w:rsid w:val="00E20A17"/>
    <w:rsid w:val="00E20DD4"/>
    <w:rsid w:val="00E20EE3"/>
    <w:rsid w:val="00E20FF0"/>
    <w:rsid w:val="00E213F8"/>
    <w:rsid w:val="00E21429"/>
    <w:rsid w:val="00E21D3D"/>
    <w:rsid w:val="00E228D9"/>
    <w:rsid w:val="00E2314D"/>
    <w:rsid w:val="00E23BF2"/>
    <w:rsid w:val="00E24031"/>
    <w:rsid w:val="00E24F50"/>
    <w:rsid w:val="00E25033"/>
    <w:rsid w:val="00E258DE"/>
    <w:rsid w:val="00E25A27"/>
    <w:rsid w:val="00E25A9C"/>
    <w:rsid w:val="00E261EA"/>
    <w:rsid w:val="00E2623F"/>
    <w:rsid w:val="00E26961"/>
    <w:rsid w:val="00E26CBC"/>
    <w:rsid w:val="00E27346"/>
    <w:rsid w:val="00E27BBB"/>
    <w:rsid w:val="00E30E72"/>
    <w:rsid w:val="00E30FD1"/>
    <w:rsid w:val="00E31599"/>
    <w:rsid w:val="00E31865"/>
    <w:rsid w:val="00E31EB6"/>
    <w:rsid w:val="00E31F25"/>
    <w:rsid w:val="00E3279E"/>
    <w:rsid w:val="00E329D1"/>
    <w:rsid w:val="00E32EC6"/>
    <w:rsid w:val="00E3310B"/>
    <w:rsid w:val="00E33118"/>
    <w:rsid w:val="00E33241"/>
    <w:rsid w:val="00E332F2"/>
    <w:rsid w:val="00E3331C"/>
    <w:rsid w:val="00E33ACA"/>
    <w:rsid w:val="00E33C35"/>
    <w:rsid w:val="00E34533"/>
    <w:rsid w:val="00E347C6"/>
    <w:rsid w:val="00E34D58"/>
    <w:rsid w:val="00E34FB1"/>
    <w:rsid w:val="00E352EB"/>
    <w:rsid w:val="00E36470"/>
    <w:rsid w:val="00E36906"/>
    <w:rsid w:val="00E371E2"/>
    <w:rsid w:val="00E373BD"/>
    <w:rsid w:val="00E37B38"/>
    <w:rsid w:val="00E37E20"/>
    <w:rsid w:val="00E40C37"/>
    <w:rsid w:val="00E41379"/>
    <w:rsid w:val="00E414C4"/>
    <w:rsid w:val="00E41565"/>
    <w:rsid w:val="00E41817"/>
    <w:rsid w:val="00E419FE"/>
    <w:rsid w:val="00E41C92"/>
    <w:rsid w:val="00E41E2A"/>
    <w:rsid w:val="00E423E6"/>
    <w:rsid w:val="00E425CF"/>
    <w:rsid w:val="00E4268C"/>
    <w:rsid w:val="00E427DB"/>
    <w:rsid w:val="00E4346E"/>
    <w:rsid w:val="00E43AE2"/>
    <w:rsid w:val="00E44E9C"/>
    <w:rsid w:val="00E4555A"/>
    <w:rsid w:val="00E466D1"/>
    <w:rsid w:val="00E47233"/>
    <w:rsid w:val="00E473E5"/>
    <w:rsid w:val="00E4747F"/>
    <w:rsid w:val="00E4794F"/>
    <w:rsid w:val="00E47990"/>
    <w:rsid w:val="00E47AC2"/>
    <w:rsid w:val="00E47CC3"/>
    <w:rsid w:val="00E504CE"/>
    <w:rsid w:val="00E50CE3"/>
    <w:rsid w:val="00E50F14"/>
    <w:rsid w:val="00E510A4"/>
    <w:rsid w:val="00E5162E"/>
    <w:rsid w:val="00E5186A"/>
    <w:rsid w:val="00E51C34"/>
    <w:rsid w:val="00E51DA4"/>
    <w:rsid w:val="00E5293C"/>
    <w:rsid w:val="00E52F5D"/>
    <w:rsid w:val="00E530B9"/>
    <w:rsid w:val="00E5317C"/>
    <w:rsid w:val="00E53839"/>
    <w:rsid w:val="00E53C1E"/>
    <w:rsid w:val="00E54056"/>
    <w:rsid w:val="00E54C3D"/>
    <w:rsid w:val="00E559F4"/>
    <w:rsid w:val="00E55D27"/>
    <w:rsid w:val="00E55DB3"/>
    <w:rsid w:val="00E55E0E"/>
    <w:rsid w:val="00E55E44"/>
    <w:rsid w:val="00E5606C"/>
    <w:rsid w:val="00E56980"/>
    <w:rsid w:val="00E573FE"/>
    <w:rsid w:val="00E57717"/>
    <w:rsid w:val="00E602B9"/>
    <w:rsid w:val="00E60AD8"/>
    <w:rsid w:val="00E61334"/>
    <w:rsid w:val="00E619F0"/>
    <w:rsid w:val="00E61A47"/>
    <w:rsid w:val="00E61E28"/>
    <w:rsid w:val="00E61F4A"/>
    <w:rsid w:val="00E626C0"/>
    <w:rsid w:val="00E62A3F"/>
    <w:rsid w:val="00E63794"/>
    <w:rsid w:val="00E65584"/>
    <w:rsid w:val="00E655C9"/>
    <w:rsid w:val="00E66496"/>
    <w:rsid w:val="00E66839"/>
    <w:rsid w:val="00E66EE8"/>
    <w:rsid w:val="00E671DC"/>
    <w:rsid w:val="00E673D7"/>
    <w:rsid w:val="00E67E1B"/>
    <w:rsid w:val="00E7053B"/>
    <w:rsid w:val="00E707A8"/>
    <w:rsid w:val="00E7152B"/>
    <w:rsid w:val="00E715A2"/>
    <w:rsid w:val="00E719DD"/>
    <w:rsid w:val="00E71A3A"/>
    <w:rsid w:val="00E7216D"/>
    <w:rsid w:val="00E72A08"/>
    <w:rsid w:val="00E73456"/>
    <w:rsid w:val="00E73D4E"/>
    <w:rsid w:val="00E73DAD"/>
    <w:rsid w:val="00E74DC1"/>
    <w:rsid w:val="00E75AF2"/>
    <w:rsid w:val="00E75AFD"/>
    <w:rsid w:val="00E77A22"/>
    <w:rsid w:val="00E80228"/>
    <w:rsid w:val="00E813BF"/>
    <w:rsid w:val="00E816D3"/>
    <w:rsid w:val="00E81E76"/>
    <w:rsid w:val="00E81EBB"/>
    <w:rsid w:val="00E8229E"/>
    <w:rsid w:val="00E82A1D"/>
    <w:rsid w:val="00E82B73"/>
    <w:rsid w:val="00E82BD4"/>
    <w:rsid w:val="00E82D43"/>
    <w:rsid w:val="00E8353F"/>
    <w:rsid w:val="00E836D8"/>
    <w:rsid w:val="00E844D0"/>
    <w:rsid w:val="00E84E5C"/>
    <w:rsid w:val="00E8523F"/>
    <w:rsid w:val="00E85487"/>
    <w:rsid w:val="00E8563A"/>
    <w:rsid w:val="00E857B5"/>
    <w:rsid w:val="00E859D0"/>
    <w:rsid w:val="00E85F2C"/>
    <w:rsid w:val="00E86536"/>
    <w:rsid w:val="00E867A6"/>
    <w:rsid w:val="00E86E86"/>
    <w:rsid w:val="00E87C78"/>
    <w:rsid w:val="00E87EB9"/>
    <w:rsid w:val="00E90074"/>
    <w:rsid w:val="00E90246"/>
    <w:rsid w:val="00E9095C"/>
    <w:rsid w:val="00E91474"/>
    <w:rsid w:val="00E915EB"/>
    <w:rsid w:val="00E91A37"/>
    <w:rsid w:val="00E92160"/>
    <w:rsid w:val="00E9221C"/>
    <w:rsid w:val="00E92CF6"/>
    <w:rsid w:val="00E93132"/>
    <w:rsid w:val="00E931D4"/>
    <w:rsid w:val="00E93292"/>
    <w:rsid w:val="00E94876"/>
    <w:rsid w:val="00E95353"/>
    <w:rsid w:val="00E95D1C"/>
    <w:rsid w:val="00E95D40"/>
    <w:rsid w:val="00E963C1"/>
    <w:rsid w:val="00E967A9"/>
    <w:rsid w:val="00E967B4"/>
    <w:rsid w:val="00E9716D"/>
    <w:rsid w:val="00EA028A"/>
    <w:rsid w:val="00EA02E5"/>
    <w:rsid w:val="00EA0512"/>
    <w:rsid w:val="00EA05D9"/>
    <w:rsid w:val="00EA084C"/>
    <w:rsid w:val="00EA0AED"/>
    <w:rsid w:val="00EA0D6A"/>
    <w:rsid w:val="00EA1073"/>
    <w:rsid w:val="00EA1526"/>
    <w:rsid w:val="00EA248E"/>
    <w:rsid w:val="00EA26F8"/>
    <w:rsid w:val="00EA2CBF"/>
    <w:rsid w:val="00EA2D3B"/>
    <w:rsid w:val="00EA3376"/>
    <w:rsid w:val="00EA4327"/>
    <w:rsid w:val="00EA454B"/>
    <w:rsid w:val="00EA4823"/>
    <w:rsid w:val="00EA4D75"/>
    <w:rsid w:val="00EA5619"/>
    <w:rsid w:val="00EA5A55"/>
    <w:rsid w:val="00EA5C28"/>
    <w:rsid w:val="00EA5DBA"/>
    <w:rsid w:val="00EA6058"/>
    <w:rsid w:val="00EA6883"/>
    <w:rsid w:val="00EA6B47"/>
    <w:rsid w:val="00EA6B67"/>
    <w:rsid w:val="00EA727E"/>
    <w:rsid w:val="00EB0410"/>
    <w:rsid w:val="00EB0711"/>
    <w:rsid w:val="00EB1DC1"/>
    <w:rsid w:val="00EB1F6B"/>
    <w:rsid w:val="00EB216B"/>
    <w:rsid w:val="00EB21B5"/>
    <w:rsid w:val="00EB28F8"/>
    <w:rsid w:val="00EB2AF6"/>
    <w:rsid w:val="00EB3D46"/>
    <w:rsid w:val="00EB614E"/>
    <w:rsid w:val="00EB68E8"/>
    <w:rsid w:val="00EB6D6C"/>
    <w:rsid w:val="00EB7615"/>
    <w:rsid w:val="00EB7765"/>
    <w:rsid w:val="00EB7949"/>
    <w:rsid w:val="00EB7A9E"/>
    <w:rsid w:val="00EB7BF6"/>
    <w:rsid w:val="00EC0038"/>
    <w:rsid w:val="00EC074D"/>
    <w:rsid w:val="00EC0885"/>
    <w:rsid w:val="00EC2441"/>
    <w:rsid w:val="00EC2942"/>
    <w:rsid w:val="00EC2AB9"/>
    <w:rsid w:val="00EC2B25"/>
    <w:rsid w:val="00EC2D52"/>
    <w:rsid w:val="00EC3274"/>
    <w:rsid w:val="00EC3469"/>
    <w:rsid w:val="00EC36DC"/>
    <w:rsid w:val="00EC39D6"/>
    <w:rsid w:val="00EC4008"/>
    <w:rsid w:val="00EC466A"/>
    <w:rsid w:val="00EC4A38"/>
    <w:rsid w:val="00EC4EA4"/>
    <w:rsid w:val="00EC5245"/>
    <w:rsid w:val="00EC55BD"/>
    <w:rsid w:val="00EC7172"/>
    <w:rsid w:val="00EC719F"/>
    <w:rsid w:val="00EC73ED"/>
    <w:rsid w:val="00EC7467"/>
    <w:rsid w:val="00EC7B36"/>
    <w:rsid w:val="00EC7B52"/>
    <w:rsid w:val="00EC7F46"/>
    <w:rsid w:val="00ED01C7"/>
    <w:rsid w:val="00ED0264"/>
    <w:rsid w:val="00ED02B7"/>
    <w:rsid w:val="00ED0D87"/>
    <w:rsid w:val="00ED125D"/>
    <w:rsid w:val="00ED1E3F"/>
    <w:rsid w:val="00ED20C0"/>
    <w:rsid w:val="00ED2350"/>
    <w:rsid w:val="00ED28A9"/>
    <w:rsid w:val="00ED2FDE"/>
    <w:rsid w:val="00ED317C"/>
    <w:rsid w:val="00ED4436"/>
    <w:rsid w:val="00ED4B8B"/>
    <w:rsid w:val="00ED5A5F"/>
    <w:rsid w:val="00ED60F8"/>
    <w:rsid w:val="00ED6279"/>
    <w:rsid w:val="00ED67A6"/>
    <w:rsid w:val="00ED6B31"/>
    <w:rsid w:val="00ED6BED"/>
    <w:rsid w:val="00ED6C40"/>
    <w:rsid w:val="00ED6F03"/>
    <w:rsid w:val="00ED7169"/>
    <w:rsid w:val="00ED781B"/>
    <w:rsid w:val="00ED7ABC"/>
    <w:rsid w:val="00ED7EAE"/>
    <w:rsid w:val="00EE03F6"/>
    <w:rsid w:val="00EE0537"/>
    <w:rsid w:val="00EE0937"/>
    <w:rsid w:val="00EE0C57"/>
    <w:rsid w:val="00EE0CA1"/>
    <w:rsid w:val="00EE12AB"/>
    <w:rsid w:val="00EE1319"/>
    <w:rsid w:val="00EE1584"/>
    <w:rsid w:val="00EE1AFA"/>
    <w:rsid w:val="00EE1CE7"/>
    <w:rsid w:val="00EE2E4B"/>
    <w:rsid w:val="00EE34C4"/>
    <w:rsid w:val="00EE3956"/>
    <w:rsid w:val="00EE3AED"/>
    <w:rsid w:val="00EE3E5E"/>
    <w:rsid w:val="00EE41F0"/>
    <w:rsid w:val="00EE489F"/>
    <w:rsid w:val="00EE5332"/>
    <w:rsid w:val="00EE5F86"/>
    <w:rsid w:val="00EE6790"/>
    <w:rsid w:val="00EE6A5F"/>
    <w:rsid w:val="00EE6C00"/>
    <w:rsid w:val="00EE720D"/>
    <w:rsid w:val="00EE76E2"/>
    <w:rsid w:val="00EE794A"/>
    <w:rsid w:val="00EE7CEA"/>
    <w:rsid w:val="00EE7E88"/>
    <w:rsid w:val="00EF023A"/>
    <w:rsid w:val="00EF050A"/>
    <w:rsid w:val="00EF0BC4"/>
    <w:rsid w:val="00EF1AD5"/>
    <w:rsid w:val="00EF2069"/>
    <w:rsid w:val="00EF28E8"/>
    <w:rsid w:val="00EF2CD9"/>
    <w:rsid w:val="00EF3661"/>
    <w:rsid w:val="00EF402C"/>
    <w:rsid w:val="00EF404C"/>
    <w:rsid w:val="00EF43E0"/>
    <w:rsid w:val="00EF4E76"/>
    <w:rsid w:val="00EF5B9F"/>
    <w:rsid w:val="00EF6332"/>
    <w:rsid w:val="00EF690E"/>
    <w:rsid w:val="00EF6ECE"/>
    <w:rsid w:val="00EF760B"/>
    <w:rsid w:val="00EF7CAD"/>
    <w:rsid w:val="00EF7CB4"/>
    <w:rsid w:val="00EF7CDC"/>
    <w:rsid w:val="00EF7EAA"/>
    <w:rsid w:val="00F001C7"/>
    <w:rsid w:val="00F0052E"/>
    <w:rsid w:val="00F00EF7"/>
    <w:rsid w:val="00F0125E"/>
    <w:rsid w:val="00F0126F"/>
    <w:rsid w:val="00F01E94"/>
    <w:rsid w:val="00F02B65"/>
    <w:rsid w:val="00F031D6"/>
    <w:rsid w:val="00F03D17"/>
    <w:rsid w:val="00F04AFA"/>
    <w:rsid w:val="00F04FBC"/>
    <w:rsid w:val="00F04FE8"/>
    <w:rsid w:val="00F05B1A"/>
    <w:rsid w:val="00F05DAE"/>
    <w:rsid w:val="00F05F50"/>
    <w:rsid w:val="00F0645F"/>
    <w:rsid w:val="00F076AA"/>
    <w:rsid w:val="00F07789"/>
    <w:rsid w:val="00F0785A"/>
    <w:rsid w:val="00F10753"/>
    <w:rsid w:val="00F10BCC"/>
    <w:rsid w:val="00F1133A"/>
    <w:rsid w:val="00F1135A"/>
    <w:rsid w:val="00F1146E"/>
    <w:rsid w:val="00F11E4B"/>
    <w:rsid w:val="00F11E62"/>
    <w:rsid w:val="00F12704"/>
    <w:rsid w:val="00F127E2"/>
    <w:rsid w:val="00F12A57"/>
    <w:rsid w:val="00F12BE7"/>
    <w:rsid w:val="00F12BF7"/>
    <w:rsid w:val="00F12D4D"/>
    <w:rsid w:val="00F134CC"/>
    <w:rsid w:val="00F13B14"/>
    <w:rsid w:val="00F1496E"/>
    <w:rsid w:val="00F1506F"/>
    <w:rsid w:val="00F1523E"/>
    <w:rsid w:val="00F15365"/>
    <w:rsid w:val="00F15AA8"/>
    <w:rsid w:val="00F15EA0"/>
    <w:rsid w:val="00F17387"/>
    <w:rsid w:val="00F2008F"/>
    <w:rsid w:val="00F20266"/>
    <w:rsid w:val="00F202CC"/>
    <w:rsid w:val="00F203F8"/>
    <w:rsid w:val="00F20614"/>
    <w:rsid w:val="00F207D7"/>
    <w:rsid w:val="00F20912"/>
    <w:rsid w:val="00F209C5"/>
    <w:rsid w:val="00F20B5E"/>
    <w:rsid w:val="00F21249"/>
    <w:rsid w:val="00F214D4"/>
    <w:rsid w:val="00F21A4F"/>
    <w:rsid w:val="00F21C5C"/>
    <w:rsid w:val="00F228B7"/>
    <w:rsid w:val="00F22980"/>
    <w:rsid w:val="00F22B29"/>
    <w:rsid w:val="00F22FC0"/>
    <w:rsid w:val="00F22FDE"/>
    <w:rsid w:val="00F2311E"/>
    <w:rsid w:val="00F23B10"/>
    <w:rsid w:val="00F23E44"/>
    <w:rsid w:val="00F245F8"/>
    <w:rsid w:val="00F24CAB"/>
    <w:rsid w:val="00F25298"/>
    <w:rsid w:val="00F254E8"/>
    <w:rsid w:val="00F26525"/>
    <w:rsid w:val="00F26CE5"/>
    <w:rsid w:val="00F27912"/>
    <w:rsid w:val="00F30BDD"/>
    <w:rsid w:val="00F312B2"/>
    <w:rsid w:val="00F3272F"/>
    <w:rsid w:val="00F32FFA"/>
    <w:rsid w:val="00F337FF"/>
    <w:rsid w:val="00F33A55"/>
    <w:rsid w:val="00F341E7"/>
    <w:rsid w:val="00F34205"/>
    <w:rsid w:val="00F343CD"/>
    <w:rsid w:val="00F34753"/>
    <w:rsid w:val="00F34B91"/>
    <w:rsid w:val="00F3564C"/>
    <w:rsid w:val="00F35744"/>
    <w:rsid w:val="00F35D85"/>
    <w:rsid w:val="00F3621C"/>
    <w:rsid w:val="00F363EF"/>
    <w:rsid w:val="00F36C8B"/>
    <w:rsid w:val="00F36D4E"/>
    <w:rsid w:val="00F37642"/>
    <w:rsid w:val="00F37FDF"/>
    <w:rsid w:val="00F40537"/>
    <w:rsid w:val="00F40EDB"/>
    <w:rsid w:val="00F41010"/>
    <w:rsid w:val="00F41B32"/>
    <w:rsid w:val="00F41C61"/>
    <w:rsid w:val="00F42024"/>
    <w:rsid w:val="00F42124"/>
    <w:rsid w:val="00F42278"/>
    <w:rsid w:val="00F4264D"/>
    <w:rsid w:val="00F42FDB"/>
    <w:rsid w:val="00F431E7"/>
    <w:rsid w:val="00F438AB"/>
    <w:rsid w:val="00F43B1A"/>
    <w:rsid w:val="00F43C5B"/>
    <w:rsid w:val="00F44518"/>
    <w:rsid w:val="00F450D8"/>
    <w:rsid w:val="00F45692"/>
    <w:rsid w:val="00F45949"/>
    <w:rsid w:val="00F461B2"/>
    <w:rsid w:val="00F463BB"/>
    <w:rsid w:val="00F46721"/>
    <w:rsid w:val="00F46D73"/>
    <w:rsid w:val="00F47BE3"/>
    <w:rsid w:val="00F502D1"/>
    <w:rsid w:val="00F502F1"/>
    <w:rsid w:val="00F519C4"/>
    <w:rsid w:val="00F51C77"/>
    <w:rsid w:val="00F51E7A"/>
    <w:rsid w:val="00F51F33"/>
    <w:rsid w:val="00F528A1"/>
    <w:rsid w:val="00F52B49"/>
    <w:rsid w:val="00F53365"/>
    <w:rsid w:val="00F53553"/>
    <w:rsid w:val="00F5360E"/>
    <w:rsid w:val="00F53CD3"/>
    <w:rsid w:val="00F541F1"/>
    <w:rsid w:val="00F54E16"/>
    <w:rsid w:val="00F55242"/>
    <w:rsid w:val="00F55C84"/>
    <w:rsid w:val="00F56AF0"/>
    <w:rsid w:val="00F56D76"/>
    <w:rsid w:val="00F56DEB"/>
    <w:rsid w:val="00F57D2F"/>
    <w:rsid w:val="00F60011"/>
    <w:rsid w:val="00F60AEE"/>
    <w:rsid w:val="00F60FD0"/>
    <w:rsid w:val="00F610F1"/>
    <w:rsid w:val="00F6199B"/>
    <w:rsid w:val="00F620F4"/>
    <w:rsid w:val="00F62712"/>
    <w:rsid w:val="00F6282D"/>
    <w:rsid w:val="00F6395F"/>
    <w:rsid w:val="00F64018"/>
    <w:rsid w:val="00F640B4"/>
    <w:rsid w:val="00F64564"/>
    <w:rsid w:val="00F64665"/>
    <w:rsid w:val="00F64A5F"/>
    <w:rsid w:val="00F651C4"/>
    <w:rsid w:val="00F660B2"/>
    <w:rsid w:val="00F668B9"/>
    <w:rsid w:val="00F66F66"/>
    <w:rsid w:val="00F67CF2"/>
    <w:rsid w:val="00F702A1"/>
    <w:rsid w:val="00F714B5"/>
    <w:rsid w:val="00F71D71"/>
    <w:rsid w:val="00F72C00"/>
    <w:rsid w:val="00F72F8A"/>
    <w:rsid w:val="00F7358F"/>
    <w:rsid w:val="00F73787"/>
    <w:rsid w:val="00F745F4"/>
    <w:rsid w:val="00F745F5"/>
    <w:rsid w:val="00F74669"/>
    <w:rsid w:val="00F74A68"/>
    <w:rsid w:val="00F75316"/>
    <w:rsid w:val="00F75417"/>
    <w:rsid w:val="00F75975"/>
    <w:rsid w:val="00F75E45"/>
    <w:rsid w:val="00F76001"/>
    <w:rsid w:val="00F76626"/>
    <w:rsid w:val="00F7687A"/>
    <w:rsid w:val="00F768A5"/>
    <w:rsid w:val="00F76CC3"/>
    <w:rsid w:val="00F80F6A"/>
    <w:rsid w:val="00F8162A"/>
    <w:rsid w:val="00F828B3"/>
    <w:rsid w:val="00F82983"/>
    <w:rsid w:val="00F82DD3"/>
    <w:rsid w:val="00F82F0C"/>
    <w:rsid w:val="00F83EE5"/>
    <w:rsid w:val="00F8422C"/>
    <w:rsid w:val="00F842C9"/>
    <w:rsid w:val="00F84ABA"/>
    <w:rsid w:val="00F84D5E"/>
    <w:rsid w:val="00F8532D"/>
    <w:rsid w:val="00F87047"/>
    <w:rsid w:val="00F871B5"/>
    <w:rsid w:val="00F878ED"/>
    <w:rsid w:val="00F87D80"/>
    <w:rsid w:val="00F90470"/>
    <w:rsid w:val="00F907B5"/>
    <w:rsid w:val="00F9178F"/>
    <w:rsid w:val="00F91A92"/>
    <w:rsid w:val="00F91BEA"/>
    <w:rsid w:val="00F93B91"/>
    <w:rsid w:val="00F946F7"/>
    <w:rsid w:val="00F947D2"/>
    <w:rsid w:val="00F94E3B"/>
    <w:rsid w:val="00F94E7A"/>
    <w:rsid w:val="00F950EB"/>
    <w:rsid w:val="00F9525C"/>
    <w:rsid w:val="00F95812"/>
    <w:rsid w:val="00F95B20"/>
    <w:rsid w:val="00F96093"/>
    <w:rsid w:val="00F96A66"/>
    <w:rsid w:val="00F974D0"/>
    <w:rsid w:val="00F9797E"/>
    <w:rsid w:val="00FA0D11"/>
    <w:rsid w:val="00FA100F"/>
    <w:rsid w:val="00FA12C8"/>
    <w:rsid w:val="00FA14F0"/>
    <w:rsid w:val="00FA1A41"/>
    <w:rsid w:val="00FA1C36"/>
    <w:rsid w:val="00FA2749"/>
    <w:rsid w:val="00FA2D5A"/>
    <w:rsid w:val="00FA3137"/>
    <w:rsid w:val="00FA4012"/>
    <w:rsid w:val="00FA422C"/>
    <w:rsid w:val="00FA4445"/>
    <w:rsid w:val="00FA4865"/>
    <w:rsid w:val="00FA4AEE"/>
    <w:rsid w:val="00FA4BB6"/>
    <w:rsid w:val="00FA521A"/>
    <w:rsid w:val="00FA59D1"/>
    <w:rsid w:val="00FA5C43"/>
    <w:rsid w:val="00FA5D97"/>
    <w:rsid w:val="00FA5E95"/>
    <w:rsid w:val="00FA6694"/>
    <w:rsid w:val="00FA731C"/>
    <w:rsid w:val="00FA735E"/>
    <w:rsid w:val="00FA7CDA"/>
    <w:rsid w:val="00FB03E6"/>
    <w:rsid w:val="00FB098A"/>
    <w:rsid w:val="00FB0B27"/>
    <w:rsid w:val="00FB0F8F"/>
    <w:rsid w:val="00FB129E"/>
    <w:rsid w:val="00FB1638"/>
    <w:rsid w:val="00FB17F8"/>
    <w:rsid w:val="00FB1F9C"/>
    <w:rsid w:val="00FB2649"/>
    <w:rsid w:val="00FB26C2"/>
    <w:rsid w:val="00FB2EAA"/>
    <w:rsid w:val="00FB3246"/>
    <w:rsid w:val="00FB3420"/>
    <w:rsid w:val="00FB3992"/>
    <w:rsid w:val="00FB3A65"/>
    <w:rsid w:val="00FB3F0A"/>
    <w:rsid w:val="00FB42DC"/>
    <w:rsid w:val="00FB43DD"/>
    <w:rsid w:val="00FB4A2A"/>
    <w:rsid w:val="00FB4B4F"/>
    <w:rsid w:val="00FB5389"/>
    <w:rsid w:val="00FB601B"/>
    <w:rsid w:val="00FB64A4"/>
    <w:rsid w:val="00FB6C5F"/>
    <w:rsid w:val="00FB6EF9"/>
    <w:rsid w:val="00FB70AE"/>
    <w:rsid w:val="00FB7763"/>
    <w:rsid w:val="00FB79BE"/>
    <w:rsid w:val="00FC062A"/>
    <w:rsid w:val="00FC074C"/>
    <w:rsid w:val="00FC224D"/>
    <w:rsid w:val="00FC249D"/>
    <w:rsid w:val="00FC305C"/>
    <w:rsid w:val="00FC3429"/>
    <w:rsid w:val="00FC3CED"/>
    <w:rsid w:val="00FC3E8D"/>
    <w:rsid w:val="00FC449F"/>
    <w:rsid w:val="00FC48F7"/>
    <w:rsid w:val="00FC5128"/>
    <w:rsid w:val="00FC5E44"/>
    <w:rsid w:val="00FC6119"/>
    <w:rsid w:val="00FC73D7"/>
    <w:rsid w:val="00FC772E"/>
    <w:rsid w:val="00FD1426"/>
    <w:rsid w:val="00FD1B81"/>
    <w:rsid w:val="00FD1BEA"/>
    <w:rsid w:val="00FD255A"/>
    <w:rsid w:val="00FD263F"/>
    <w:rsid w:val="00FD28BF"/>
    <w:rsid w:val="00FD56EA"/>
    <w:rsid w:val="00FD5FAA"/>
    <w:rsid w:val="00FD6D67"/>
    <w:rsid w:val="00FD7347"/>
    <w:rsid w:val="00FD7749"/>
    <w:rsid w:val="00FD774F"/>
    <w:rsid w:val="00FD797C"/>
    <w:rsid w:val="00FD7DC8"/>
    <w:rsid w:val="00FE0F6B"/>
    <w:rsid w:val="00FE1184"/>
    <w:rsid w:val="00FE12E4"/>
    <w:rsid w:val="00FE1463"/>
    <w:rsid w:val="00FE170E"/>
    <w:rsid w:val="00FE1774"/>
    <w:rsid w:val="00FE17CA"/>
    <w:rsid w:val="00FE1CA5"/>
    <w:rsid w:val="00FE263F"/>
    <w:rsid w:val="00FE2E4B"/>
    <w:rsid w:val="00FE3525"/>
    <w:rsid w:val="00FE366D"/>
    <w:rsid w:val="00FE3B9E"/>
    <w:rsid w:val="00FE4D94"/>
    <w:rsid w:val="00FE59DB"/>
    <w:rsid w:val="00FE5A6B"/>
    <w:rsid w:val="00FE5E55"/>
    <w:rsid w:val="00FE6687"/>
    <w:rsid w:val="00FE6D69"/>
    <w:rsid w:val="00FE7519"/>
    <w:rsid w:val="00FE77F0"/>
    <w:rsid w:val="00FE795F"/>
    <w:rsid w:val="00FE7966"/>
    <w:rsid w:val="00FE7A27"/>
    <w:rsid w:val="00FF0078"/>
    <w:rsid w:val="00FF0530"/>
    <w:rsid w:val="00FF0982"/>
    <w:rsid w:val="00FF0D13"/>
    <w:rsid w:val="00FF13BB"/>
    <w:rsid w:val="00FF1FDB"/>
    <w:rsid w:val="00FF2042"/>
    <w:rsid w:val="00FF292D"/>
    <w:rsid w:val="00FF29AB"/>
    <w:rsid w:val="00FF2B62"/>
    <w:rsid w:val="00FF2CE6"/>
    <w:rsid w:val="00FF439C"/>
    <w:rsid w:val="00FF496F"/>
    <w:rsid w:val="00FF51B8"/>
    <w:rsid w:val="00FF547E"/>
    <w:rsid w:val="00FF5DFE"/>
    <w:rsid w:val="00FF613A"/>
    <w:rsid w:val="00FF686C"/>
    <w:rsid w:val="00FF7714"/>
    <w:rsid w:val="00FF7724"/>
    <w:rsid w:val="00FF7EF4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/>
    <o:shapelayout v:ext="edit">
      <o:idmap v:ext="edit" data="1"/>
    </o:shapelayout>
  </w:shapeDefaults>
  <w:decimalSymbol w:val="."/>
  <w:listSeparator w:val=","/>
  <w15:docId w15:val="{C9B8D429-252B-433B-A4B6-D39F8B3E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aliases w:val="Style Left: 3,25 cm"/>
    <w:basedOn w:val="Normal"/>
    <w:next w:val="Normal"/>
    <w:link w:val="Heading7Char"/>
    <w:unhideWhenUsed/>
    <w:qFormat/>
    <w:rsid w:val="000252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qFormat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  <w:style w:type="paragraph" w:customStyle="1" w:styleId="paragrafi0">
    <w:name w:val="paragrafi"/>
    <w:basedOn w:val="Normal"/>
    <w:rsid w:val="00F209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/>
    </w:rPr>
  </w:style>
  <w:style w:type="paragraph" w:styleId="Title">
    <w:name w:val="Title"/>
    <w:basedOn w:val="Heading1"/>
    <w:next w:val="Normal"/>
    <w:link w:val="TitleChar"/>
    <w:uiPriority w:val="99"/>
    <w:qFormat/>
    <w:rsid w:val="00DF1636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DF1636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DF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paragraph" w:styleId="Subtitle">
    <w:name w:val="Subtitle"/>
    <w:basedOn w:val="Normal"/>
    <w:link w:val="SubtitleChar"/>
    <w:qFormat/>
    <w:rsid w:val="00480FD2"/>
    <w:pPr>
      <w:spacing w:after="0" w:line="240" w:lineRule="auto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480FD2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paragraph" w:customStyle="1" w:styleId="Paragraf02">
    <w:name w:val="Paragraf 0.2"/>
    <w:basedOn w:val="Paragrafi"/>
    <w:qFormat/>
    <w:rsid w:val="008456A3"/>
    <w:pPr>
      <w:tabs>
        <w:tab w:val="left" w:pos="6575"/>
      </w:tabs>
    </w:pPr>
    <w:rPr>
      <w:spacing w:val="-4"/>
    </w:rPr>
  </w:style>
  <w:style w:type="paragraph" w:customStyle="1" w:styleId="AutoritetiEmer">
    <w:name w:val="Autoriteti_Emer"/>
    <w:next w:val="Normal"/>
    <w:link w:val="AutoritetiEmerChar"/>
    <w:rsid w:val="006C32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32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Default">
    <w:name w:val="Default"/>
    <w:rsid w:val="00C32E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32EE0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rsid w:val="001138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4547CF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4547C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4547CF"/>
    <w:rPr>
      <w:vertAlign w:val="superscript"/>
    </w:rPr>
  </w:style>
  <w:style w:type="character" w:styleId="Strong">
    <w:name w:val="Strong"/>
    <w:qFormat/>
    <w:rsid w:val="001F6C8D"/>
    <w:rPr>
      <w:b/>
      <w:bCs/>
    </w:rPr>
  </w:style>
  <w:style w:type="character" w:styleId="Hyperlink">
    <w:name w:val="Hyperlink"/>
    <w:basedOn w:val="DefaultParagraphFont"/>
    <w:uiPriority w:val="99"/>
    <w:unhideWhenUsed/>
    <w:rsid w:val="006A1C30"/>
    <w:rPr>
      <w:color w:val="0000FF" w:themeColor="hyperlink"/>
      <w:u w:val="single"/>
    </w:rPr>
  </w:style>
  <w:style w:type="paragraph" w:customStyle="1" w:styleId="NeniNr">
    <w:name w:val="Neni_Nr"/>
    <w:next w:val="Normal"/>
    <w:link w:val="NeniNrChar"/>
    <w:rsid w:val="009F1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F1C6D"/>
    <w:rPr>
      <w:rFonts w:ascii="Garamond" w:eastAsia="MS Mincho" w:hAnsi="Garamond" w:cs="CG Times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q-AL"/>
    </w:rPr>
  </w:style>
  <w:style w:type="character" w:customStyle="1" w:styleId="Heading2Char1">
    <w:name w:val="Heading 2 Char1"/>
    <w:aliases w:val="num.                                               2 Char1"/>
    <w:locked/>
    <w:rsid w:val="000B1ADC"/>
    <w:rPr>
      <w:rFonts w:ascii="Cambria" w:eastAsia="MS Mincho" w:hAnsi="Cambria" w:cs="Cambria"/>
      <w:b/>
      <w:bCs/>
      <w:sz w:val="26"/>
      <w:szCs w:val="26"/>
    </w:rPr>
  </w:style>
  <w:style w:type="paragraph" w:customStyle="1" w:styleId="Vendosi">
    <w:name w:val="Vendosi"/>
    <w:basedOn w:val="Normal"/>
    <w:qFormat/>
    <w:rsid w:val="00732952"/>
    <w:pPr>
      <w:widowControl w:val="0"/>
      <w:spacing w:after="0" w:line="240" w:lineRule="auto"/>
      <w:jc w:val="center"/>
    </w:pPr>
    <w:rPr>
      <w:rFonts w:ascii="Garamond" w:hAnsi="Garamond" w:cs="CG Times"/>
      <w:caps/>
      <w:sz w:val="24"/>
      <w:szCs w:val="24"/>
      <w:lang w:val="en-US"/>
    </w:rPr>
  </w:style>
  <w:style w:type="paragraph" w:customStyle="1" w:styleId="Titull-Titull">
    <w:name w:val="Titull-Titull"/>
    <w:basedOn w:val="Paragrafi"/>
    <w:uiPriority w:val="99"/>
    <w:qFormat/>
    <w:rsid w:val="00101A32"/>
    <w:pPr>
      <w:ind w:firstLine="0"/>
      <w:jc w:val="center"/>
    </w:pPr>
    <w:rPr>
      <w:caps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025208"/>
    <w:rPr>
      <w:rFonts w:asciiTheme="majorHAnsi" w:eastAsiaTheme="majorEastAsia" w:hAnsiTheme="majorHAnsi" w:cstheme="majorBidi"/>
      <w:i/>
      <w:iCs/>
      <w:color w:val="404040" w:themeColor="text1" w:themeTint="BF"/>
      <w:lang w:val="sq-AL"/>
    </w:rPr>
  </w:style>
  <w:style w:type="paragraph" w:customStyle="1" w:styleId="AUTORITETI0">
    <w:name w:val="AUTORITETI"/>
    <w:basedOn w:val="Paragrafi"/>
    <w:qFormat/>
    <w:rsid w:val="00FE17CA"/>
    <w:pPr>
      <w:ind w:firstLine="0"/>
      <w:jc w:val="right"/>
    </w:pPr>
    <w:rPr>
      <w:rFonts w:cs="Times New Roman"/>
      <w:caps/>
      <w:szCs w:val="20"/>
    </w:rPr>
  </w:style>
  <w:style w:type="character" w:customStyle="1" w:styleId="JuParaCar">
    <w:name w:val="Ju_Para Car"/>
    <w:link w:val="JuPara"/>
    <w:locked/>
    <w:rsid w:val="005031DE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031DE"/>
    <w:pPr>
      <w:suppressAutoHyphens/>
      <w:spacing w:after="0" w:line="240" w:lineRule="auto"/>
      <w:ind w:firstLine="284"/>
      <w:jc w:val="both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865FD2"/>
    <w:pPr>
      <w:ind w:left="720"/>
      <w:contextualSpacing/>
    </w:p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D73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A">
    <w:name w:val="Body A"/>
    <w:rsid w:val="000E47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rsid w:val="00A342C1"/>
  </w:style>
  <w:style w:type="paragraph" w:styleId="ListBullet">
    <w:name w:val="List Bullet"/>
    <w:basedOn w:val="Normal"/>
    <w:uiPriority w:val="99"/>
    <w:unhideWhenUsed/>
    <w:rsid w:val="00125C24"/>
    <w:pPr>
      <w:numPr>
        <w:numId w:val="1"/>
      </w:numPr>
      <w:contextualSpacing/>
    </w:pPr>
  </w:style>
  <w:style w:type="character" w:customStyle="1" w:styleId="apple-style-span">
    <w:name w:val="apple-style-span"/>
    <w:rsid w:val="004C3CE5"/>
  </w:style>
  <w:style w:type="character" w:customStyle="1" w:styleId="NeniTitullChar">
    <w:name w:val="Neni_Titull Char"/>
    <w:link w:val="NeniTitull"/>
    <w:rsid w:val="000B0F7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Char2">
    <w:name w:val="Char2"/>
    <w:basedOn w:val="Normal"/>
    <w:link w:val="FootnoteReference"/>
    <w:uiPriority w:val="99"/>
    <w:rsid w:val="005E0057"/>
    <w:pPr>
      <w:spacing w:line="240" w:lineRule="exact"/>
    </w:pPr>
    <w:rPr>
      <w:rFonts w:asciiTheme="minorHAnsi" w:eastAsiaTheme="minorHAnsi" w:hAnsiTheme="minorHAnsi" w:cstheme="minorBidi"/>
      <w:vertAlign w:val="superscript"/>
      <w:lang w:val="en-US"/>
    </w:rPr>
  </w:style>
  <w:style w:type="character" w:customStyle="1" w:styleId="longtext">
    <w:name w:val="long_text"/>
    <w:rsid w:val="005141DC"/>
    <w:rPr>
      <w:rFonts w:ascii="Comic Sans MS" w:hAnsi="Comic Sans MS"/>
      <w:b/>
      <w:sz w:val="96"/>
      <w:szCs w:val="24"/>
      <w:lang w:val="pl-PL" w:eastAsia="pl-PL" w:bidi="ar-SA"/>
    </w:rPr>
  </w:style>
  <w:style w:type="character" w:customStyle="1" w:styleId="tw4winMark">
    <w:name w:val="tw4winMark"/>
    <w:rsid w:val="005141DC"/>
    <w:rPr>
      <w:rFonts w:ascii="Courier New" w:hAnsi="Courier New" w:cs="Courier New"/>
      <w:vanish/>
      <w:color w:val="800080"/>
      <w:vertAlign w:val="subscript"/>
    </w:rPr>
  </w:style>
  <w:style w:type="paragraph" w:styleId="TOC3">
    <w:name w:val="toc 3"/>
    <w:basedOn w:val="Normal"/>
    <w:next w:val="Normal"/>
    <w:autoRedefine/>
    <w:uiPriority w:val="39"/>
    <w:unhideWhenUsed/>
    <w:rsid w:val="00FB17F8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FB17F8"/>
    <w:pPr>
      <w:spacing w:after="100" w:line="276" w:lineRule="auto"/>
    </w:pPr>
    <w:rPr>
      <w:rFonts w:asciiTheme="minorHAnsi" w:eastAsiaTheme="minorEastAsia" w:hAnsiTheme="minorHAnsi" w:cstheme="minorBidi"/>
      <w:lang w:eastAsia="sq-AL"/>
    </w:rPr>
  </w:style>
  <w:style w:type="paragraph" w:styleId="TOC2">
    <w:name w:val="toc 2"/>
    <w:basedOn w:val="Normal"/>
    <w:next w:val="Normal"/>
    <w:autoRedefine/>
    <w:uiPriority w:val="39"/>
    <w:unhideWhenUsed/>
    <w:rsid w:val="00FB17F8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sq-AL"/>
    </w:rPr>
  </w:style>
  <w:style w:type="paragraph" w:styleId="TOC4">
    <w:name w:val="toc 4"/>
    <w:basedOn w:val="Normal"/>
    <w:next w:val="Normal"/>
    <w:autoRedefine/>
    <w:uiPriority w:val="39"/>
    <w:unhideWhenUsed/>
    <w:rsid w:val="00FB17F8"/>
    <w:pPr>
      <w:spacing w:after="100" w:line="276" w:lineRule="auto"/>
      <w:ind w:left="660"/>
    </w:pPr>
    <w:rPr>
      <w:rFonts w:asciiTheme="minorHAnsi" w:eastAsiaTheme="minorEastAsia" w:hAnsiTheme="minorHAnsi" w:cstheme="minorBidi"/>
      <w:lang w:eastAsia="sq-AL"/>
    </w:rPr>
  </w:style>
  <w:style w:type="paragraph" w:styleId="TOC5">
    <w:name w:val="toc 5"/>
    <w:basedOn w:val="Normal"/>
    <w:next w:val="Normal"/>
    <w:autoRedefine/>
    <w:uiPriority w:val="39"/>
    <w:unhideWhenUsed/>
    <w:rsid w:val="00FB17F8"/>
    <w:pPr>
      <w:spacing w:after="100" w:line="276" w:lineRule="auto"/>
      <w:ind w:left="880"/>
    </w:pPr>
    <w:rPr>
      <w:rFonts w:asciiTheme="minorHAnsi" w:eastAsiaTheme="minorEastAsia" w:hAnsiTheme="minorHAnsi" w:cstheme="minorBidi"/>
      <w:lang w:eastAsia="sq-AL"/>
    </w:rPr>
  </w:style>
  <w:style w:type="paragraph" w:styleId="TOC6">
    <w:name w:val="toc 6"/>
    <w:basedOn w:val="Normal"/>
    <w:next w:val="Normal"/>
    <w:autoRedefine/>
    <w:uiPriority w:val="39"/>
    <w:unhideWhenUsed/>
    <w:rsid w:val="00FB17F8"/>
    <w:pPr>
      <w:spacing w:after="100" w:line="276" w:lineRule="auto"/>
      <w:ind w:left="1100"/>
    </w:pPr>
    <w:rPr>
      <w:rFonts w:asciiTheme="minorHAnsi" w:eastAsiaTheme="minorEastAsia" w:hAnsiTheme="minorHAnsi" w:cstheme="minorBidi"/>
      <w:lang w:eastAsia="sq-AL"/>
    </w:rPr>
  </w:style>
  <w:style w:type="paragraph" w:styleId="TOC7">
    <w:name w:val="toc 7"/>
    <w:basedOn w:val="Normal"/>
    <w:next w:val="Normal"/>
    <w:autoRedefine/>
    <w:uiPriority w:val="39"/>
    <w:unhideWhenUsed/>
    <w:rsid w:val="00FB17F8"/>
    <w:pPr>
      <w:spacing w:after="100" w:line="276" w:lineRule="auto"/>
      <w:ind w:left="1320"/>
    </w:pPr>
    <w:rPr>
      <w:rFonts w:asciiTheme="minorHAnsi" w:eastAsiaTheme="minorEastAsia" w:hAnsiTheme="minorHAnsi" w:cstheme="minorBidi"/>
      <w:lang w:eastAsia="sq-AL"/>
    </w:rPr>
  </w:style>
  <w:style w:type="paragraph" w:styleId="TOC8">
    <w:name w:val="toc 8"/>
    <w:basedOn w:val="Normal"/>
    <w:next w:val="Normal"/>
    <w:autoRedefine/>
    <w:uiPriority w:val="39"/>
    <w:unhideWhenUsed/>
    <w:rsid w:val="00FB17F8"/>
    <w:pPr>
      <w:spacing w:after="100" w:line="276" w:lineRule="auto"/>
      <w:ind w:left="1540"/>
    </w:pPr>
    <w:rPr>
      <w:rFonts w:asciiTheme="minorHAnsi" w:eastAsiaTheme="minorEastAsia" w:hAnsiTheme="minorHAnsi" w:cstheme="minorBidi"/>
      <w:lang w:eastAsia="sq-AL"/>
    </w:rPr>
  </w:style>
  <w:style w:type="paragraph" w:styleId="TOC9">
    <w:name w:val="toc 9"/>
    <w:basedOn w:val="Normal"/>
    <w:next w:val="Normal"/>
    <w:autoRedefine/>
    <w:uiPriority w:val="39"/>
    <w:unhideWhenUsed/>
    <w:rsid w:val="00FB17F8"/>
    <w:pPr>
      <w:spacing w:after="100" w:line="276" w:lineRule="auto"/>
      <w:ind w:left="1760"/>
    </w:pPr>
    <w:rPr>
      <w:rFonts w:asciiTheme="minorHAnsi" w:eastAsiaTheme="minorEastAsia" w:hAnsiTheme="minorHAnsi" w:cstheme="minorBidi"/>
      <w:lang w:eastAsia="sq-AL"/>
    </w:rPr>
  </w:style>
  <w:style w:type="character" w:customStyle="1" w:styleId="grame">
    <w:name w:val="grame"/>
    <w:rsid w:val="004C297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g"/><Relationship Id="rId21" Type="http://schemas.openxmlformats.org/officeDocument/2006/relationships/image" Target="media/image10.jpg"/><Relationship Id="rId42" Type="http://schemas.openxmlformats.org/officeDocument/2006/relationships/image" Target="media/image31.jpg"/><Relationship Id="rId63" Type="http://schemas.openxmlformats.org/officeDocument/2006/relationships/image" Target="media/image52.jpg"/><Relationship Id="rId84" Type="http://schemas.openxmlformats.org/officeDocument/2006/relationships/image" Target="media/image73.jpg"/><Relationship Id="rId138" Type="http://schemas.openxmlformats.org/officeDocument/2006/relationships/image" Target="media/image127.jpg"/><Relationship Id="rId159" Type="http://schemas.openxmlformats.org/officeDocument/2006/relationships/image" Target="media/image148.jpg"/><Relationship Id="rId107" Type="http://schemas.openxmlformats.org/officeDocument/2006/relationships/image" Target="media/image96.jpg"/><Relationship Id="rId11" Type="http://schemas.openxmlformats.org/officeDocument/2006/relationships/header" Target="header2.xml"/><Relationship Id="rId32" Type="http://schemas.openxmlformats.org/officeDocument/2006/relationships/image" Target="media/image21.jpg"/><Relationship Id="rId53" Type="http://schemas.openxmlformats.org/officeDocument/2006/relationships/image" Target="media/image42.jpg"/><Relationship Id="rId74" Type="http://schemas.openxmlformats.org/officeDocument/2006/relationships/image" Target="media/image63.jpg"/><Relationship Id="rId128" Type="http://schemas.openxmlformats.org/officeDocument/2006/relationships/image" Target="media/image117.jpg"/><Relationship Id="rId149" Type="http://schemas.openxmlformats.org/officeDocument/2006/relationships/image" Target="media/image138.jpg"/><Relationship Id="rId5" Type="http://schemas.openxmlformats.org/officeDocument/2006/relationships/webSettings" Target="webSettings.xml"/><Relationship Id="rId95" Type="http://schemas.openxmlformats.org/officeDocument/2006/relationships/image" Target="media/image84.jpg"/><Relationship Id="rId160" Type="http://schemas.openxmlformats.org/officeDocument/2006/relationships/image" Target="media/image149.jpg"/><Relationship Id="rId22" Type="http://schemas.openxmlformats.org/officeDocument/2006/relationships/image" Target="media/image11.jpg"/><Relationship Id="rId43" Type="http://schemas.openxmlformats.org/officeDocument/2006/relationships/image" Target="media/image32.jpg"/><Relationship Id="rId64" Type="http://schemas.openxmlformats.org/officeDocument/2006/relationships/image" Target="media/image53.jpg"/><Relationship Id="rId118" Type="http://schemas.openxmlformats.org/officeDocument/2006/relationships/image" Target="media/image107.jpg"/><Relationship Id="rId139" Type="http://schemas.openxmlformats.org/officeDocument/2006/relationships/image" Target="media/image128.jpg"/><Relationship Id="rId85" Type="http://schemas.openxmlformats.org/officeDocument/2006/relationships/image" Target="media/image74.jpg"/><Relationship Id="rId150" Type="http://schemas.openxmlformats.org/officeDocument/2006/relationships/image" Target="media/image139.jpg"/><Relationship Id="rId12" Type="http://schemas.openxmlformats.org/officeDocument/2006/relationships/footer" Target="footer2.xml"/><Relationship Id="rId17" Type="http://schemas.openxmlformats.org/officeDocument/2006/relationships/image" Target="media/image6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59" Type="http://schemas.openxmlformats.org/officeDocument/2006/relationships/image" Target="media/image48.jpg"/><Relationship Id="rId103" Type="http://schemas.openxmlformats.org/officeDocument/2006/relationships/image" Target="media/image92.jpg"/><Relationship Id="rId108" Type="http://schemas.openxmlformats.org/officeDocument/2006/relationships/image" Target="media/image97.jpg"/><Relationship Id="rId124" Type="http://schemas.openxmlformats.org/officeDocument/2006/relationships/image" Target="media/image113.jpg"/><Relationship Id="rId129" Type="http://schemas.openxmlformats.org/officeDocument/2006/relationships/image" Target="media/image118.jpg"/><Relationship Id="rId54" Type="http://schemas.openxmlformats.org/officeDocument/2006/relationships/image" Target="media/image43.jpg"/><Relationship Id="rId70" Type="http://schemas.openxmlformats.org/officeDocument/2006/relationships/image" Target="media/image59.jpg"/><Relationship Id="rId75" Type="http://schemas.openxmlformats.org/officeDocument/2006/relationships/image" Target="media/image64.jpg"/><Relationship Id="rId91" Type="http://schemas.openxmlformats.org/officeDocument/2006/relationships/image" Target="media/image80.jpg"/><Relationship Id="rId96" Type="http://schemas.openxmlformats.org/officeDocument/2006/relationships/image" Target="media/image85.jpg"/><Relationship Id="rId140" Type="http://schemas.openxmlformats.org/officeDocument/2006/relationships/image" Target="media/image129.jpg"/><Relationship Id="rId145" Type="http://schemas.openxmlformats.org/officeDocument/2006/relationships/image" Target="media/image134.jpg"/><Relationship Id="rId161" Type="http://schemas.openxmlformats.org/officeDocument/2006/relationships/image" Target="media/image15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49" Type="http://schemas.openxmlformats.org/officeDocument/2006/relationships/image" Target="media/image38.jpg"/><Relationship Id="rId114" Type="http://schemas.openxmlformats.org/officeDocument/2006/relationships/image" Target="media/image103.jpg"/><Relationship Id="rId119" Type="http://schemas.openxmlformats.org/officeDocument/2006/relationships/image" Target="media/image108.jpg"/><Relationship Id="rId44" Type="http://schemas.openxmlformats.org/officeDocument/2006/relationships/image" Target="media/image33.jpg"/><Relationship Id="rId60" Type="http://schemas.openxmlformats.org/officeDocument/2006/relationships/image" Target="media/image49.jpg"/><Relationship Id="rId65" Type="http://schemas.openxmlformats.org/officeDocument/2006/relationships/image" Target="media/image54.jpg"/><Relationship Id="rId81" Type="http://schemas.openxmlformats.org/officeDocument/2006/relationships/image" Target="media/image70.jpg"/><Relationship Id="rId86" Type="http://schemas.openxmlformats.org/officeDocument/2006/relationships/image" Target="media/image75.jpg"/><Relationship Id="rId130" Type="http://schemas.openxmlformats.org/officeDocument/2006/relationships/image" Target="media/image119.jpg"/><Relationship Id="rId135" Type="http://schemas.openxmlformats.org/officeDocument/2006/relationships/image" Target="media/image124.jpg"/><Relationship Id="rId151" Type="http://schemas.openxmlformats.org/officeDocument/2006/relationships/image" Target="media/image140.jpg"/><Relationship Id="rId156" Type="http://schemas.openxmlformats.org/officeDocument/2006/relationships/image" Target="media/image145.jpg"/><Relationship Id="rId13" Type="http://schemas.openxmlformats.org/officeDocument/2006/relationships/footer" Target="footer3.xml"/><Relationship Id="rId18" Type="http://schemas.openxmlformats.org/officeDocument/2006/relationships/image" Target="media/image7.jpg"/><Relationship Id="rId39" Type="http://schemas.openxmlformats.org/officeDocument/2006/relationships/image" Target="media/image28.jpg"/><Relationship Id="rId109" Type="http://schemas.openxmlformats.org/officeDocument/2006/relationships/image" Target="media/image98.jpg"/><Relationship Id="rId34" Type="http://schemas.openxmlformats.org/officeDocument/2006/relationships/image" Target="media/image23.jpg"/><Relationship Id="rId50" Type="http://schemas.openxmlformats.org/officeDocument/2006/relationships/image" Target="media/image39.jpg"/><Relationship Id="rId55" Type="http://schemas.openxmlformats.org/officeDocument/2006/relationships/image" Target="media/image44.jpg"/><Relationship Id="rId76" Type="http://schemas.openxmlformats.org/officeDocument/2006/relationships/image" Target="media/image65.jpg"/><Relationship Id="rId97" Type="http://schemas.openxmlformats.org/officeDocument/2006/relationships/image" Target="media/image86.jpg"/><Relationship Id="rId104" Type="http://schemas.openxmlformats.org/officeDocument/2006/relationships/image" Target="media/image93.jpg"/><Relationship Id="rId120" Type="http://schemas.openxmlformats.org/officeDocument/2006/relationships/image" Target="media/image109.jpg"/><Relationship Id="rId125" Type="http://schemas.openxmlformats.org/officeDocument/2006/relationships/image" Target="media/image114.jpg"/><Relationship Id="rId141" Type="http://schemas.openxmlformats.org/officeDocument/2006/relationships/image" Target="media/image130.jpg"/><Relationship Id="rId146" Type="http://schemas.openxmlformats.org/officeDocument/2006/relationships/image" Target="media/image135.jpg"/><Relationship Id="rId7" Type="http://schemas.openxmlformats.org/officeDocument/2006/relationships/endnotes" Target="endnotes.xml"/><Relationship Id="rId71" Type="http://schemas.openxmlformats.org/officeDocument/2006/relationships/image" Target="media/image60.jpg"/><Relationship Id="rId92" Type="http://schemas.openxmlformats.org/officeDocument/2006/relationships/image" Target="media/image81.jpg"/><Relationship Id="rId162" Type="http://schemas.openxmlformats.org/officeDocument/2006/relationships/image" Target="media/image151.jpg"/><Relationship Id="rId2" Type="http://schemas.openxmlformats.org/officeDocument/2006/relationships/numbering" Target="numbering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image" Target="media/image29.jpg"/><Relationship Id="rId45" Type="http://schemas.openxmlformats.org/officeDocument/2006/relationships/image" Target="media/image34.jpg"/><Relationship Id="rId66" Type="http://schemas.openxmlformats.org/officeDocument/2006/relationships/image" Target="media/image55.jpg"/><Relationship Id="rId87" Type="http://schemas.openxmlformats.org/officeDocument/2006/relationships/image" Target="media/image76.jpg"/><Relationship Id="rId110" Type="http://schemas.openxmlformats.org/officeDocument/2006/relationships/image" Target="media/image99.jpg"/><Relationship Id="rId115" Type="http://schemas.openxmlformats.org/officeDocument/2006/relationships/image" Target="media/image104.jpg"/><Relationship Id="rId131" Type="http://schemas.openxmlformats.org/officeDocument/2006/relationships/image" Target="media/image120.jpg"/><Relationship Id="rId136" Type="http://schemas.openxmlformats.org/officeDocument/2006/relationships/image" Target="media/image125.jpg"/><Relationship Id="rId157" Type="http://schemas.openxmlformats.org/officeDocument/2006/relationships/image" Target="media/image146.jpg"/><Relationship Id="rId61" Type="http://schemas.openxmlformats.org/officeDocument/2006/relationships/image" Target="media/image50.jpg"/><Relationship Id="rId82" Type="http://schemas.openxmlformats.org/officeDocument/2006/relationships/image" Target="media/image71.jpg"/><Relationship Id="rId152" Type="http://schemas.openxmlformats.org/officeDocument/2006/relationships/image" Target="media/image141.jpg"/><Relationship Id="rId19" Type="http://schemas.openxmlformats.org/officeDocument/2006/relationships/image" Target="media/image8.jpg"/><Relationship Id="rId14" Type="http://schemas.openxmlformats.org/officeDocument/2006/relationships/image" Target="media/image3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56" Type="http://schemas.openxmlformats.org/officeDocument/2006/relationships/image" Target="media/image45.jpg"/><Relationship Id="rId77" Type="http://schemas.openxmlformats.org/officeDocument/2006/relationships/image" Target="media/image66.jpg"/><Relationship Id="rId100" Type="http://schemas.openxmlformats.org/officeDocument/2006/relationships/image" Target="media/image89.jpg"/><Relationship Id="rId105" Type="http://schemas.openxmlformats.org/officeDocument/2006/relationships/image" Target="media/image94.jpg"/><Relationship Id="rId126" Type="http://schemas.openxmlformats.org/officeDocument/2006/relationships/image" Target="media/image115.jpg"/><Relationship Id="rId147" Type="http://schemas.openxmlformats.org/officeDocument/2006/relationships/image" Target="media/image136.jpg"/><Relationship Id="rId8" Type="http://schemas.openxmlformats.org/officeDocument/2006/relationships/image" Target="media/image1.png"/><Relationship Id="rId51" Type="http://schemas.openxmlformats.org/officeDocument/2006/relationships/image" Target="media/image40.jpg"/><Relationship Id="rId72" Type="http://schemas.openxmlformats.org/officeDocument/2006/relationships/image" Target="media/image61.jpg"/><Relationship Id="rId93" Type="http://schemas.openxmlformats.org/officeDocument/2006/relationships/image" Target="media/image82.jpg"/><Relationship Id="rId98" Type="http://schemas.openxmlformats.org/officeDocument/2006/relationships/image" Target="media/image87.jpg"/><Relationship Id="rId121" Type="http://schemas.openxmlformats.org/officeDocument/2006/relationships/image" Target="media/image110.jpg"/><Relationship Id="rId142" Type="http://schemas.openxmlformats.org/officeDocument/2006/relationships/image" Target="media/image131.jpg"/><Relationship Id="rId163" Type="http://schemas.openxmlformats.org/officeDocument/2006/relationships/image" Target="media/image152.jpg"/><Relationship Id="rId3" Type="http://schemas.openxmlformats.org/officeDocument/2006/relationships/styles" Target="styles.xml"/><Relationship Id="rId25" Type="http://schemas.openxmlformats.org/officeDocument/2006/relationships/image" Target="media/image14.jpg"/><Relationship Id="rId46" Type="http://schemas.openxmlformats.org/officeDocument/2006/relationships/image" Target="media/image35.jpg"/><Relationship Id="rId67" Type="http://schemas.openxmlformats.org/officeDocument/2006/relationships/image" Target="media/image56.jpg"/><Relationship Id="rId116" Type="http://schemas.openxmlformats.org/officeDocument/2006/relationships/image" Target="media/image105.jpg"/><Relationship Id="rId137" Type="http://schemas.openxmlformats.org/officeDocument/2006/relationships/image" Target="media/image126.jpg"/><Relationship Id="rId158" Type="http://schemas.openxmlformats.org/officeDocument/2006/relationships/image" Target="media/image147.jpg"/><Relationship Id="rId20" Type="http://schemas.openxmlformats.org/officeDocument/2006/relationships/image" Target="media/image9.jpg"/><Relationship Id="rId41" Type="http://schemas.openxmlformats.org/officeDocument/2006/relationships/image" Target="media/image30.jpg"/><Relationship Id="rId62" Type="http://schemas.openxmlformats.org/officeDocument/2006/relationships/image" Target="media/image51.jpg"/><Relationship Id="rId83" Type="http://schemas.openxmlformats.org/officeDocument/2006/relationships/image" Target="media/image72.jpg"/><Relationship Id="rId88" Type="http://schemas.openxmlformats.org/officeDocument/2006/relationships/image" Target="media/image77.jpg"/><Relationship Id="rId111" Type="http://schemas.openxmlformats.org/officeDocument/2006/relationships/image" Target="media/image100.jpg"/><Relationship Id="rId132" Type="http://schemas.openxmlformats.org/officeDocument/2006/relationships/image" Target="media/image121.jpg"/><Relationship Id="rId153" Type="http://schemas.openxmlformats.org/officeDocument/2006/relationships/image" Target="media/image142.jpg"/><Relationship Id="rId15" Type="http://schemas.openxmlformats.org/officeDocument/2006/relationships/image" Target="media/image4.jpg"/><Relationship Id="rId36" Type="http://schemas.openxmlformats.org/officeDocument/2006/relationships/image" Target="media/image25.jpg"/><Relationship Id="rId57" Type="http://schemas.openxmlformats.org/officeDocument/2006/relationships/image" Target="media/image46.jpg"/><Relationship Id="rId106" Type="http://schemas.openxmlformats.org/officeDocument/2006/relationships/image" Target="media/image95.jpg"/><Relationship Id="rId127" Type="http://schemas.openxmlformats.org/officeDocument/2006/relationships/image" Target="media/image116.jpg"/><Relationship Id="rId10" Type="http://schemas.openxmlformats.org/officeDocument/2006/relationships/header" Target="header1.xml"/><Relationship Id="rId31" Type="http://schemas.openxmlformats.org/officeDocument/2006/relationships/image" Target="media/image20.jpg"/><Relationship Id="rId52" Type="http://schemas.openxmlformats.org/officeDocument/2006/relationships/image" Target="media/image41.jpg"/><Relationship Id="rId73" Type="http://schemas.openxmlformats.org/officeDocument/2006/relationships/image" Target="media/image62.jpg"/><Relationship Id="rId78" Type="http://schemas.openxmlformats.org/officeDocument/2006/relationships/image" Target="media/image67.jpg"/><Relationship Id="rId94" Type="http://schemas.openxmlformats.org/officeDocument/2006/relationships/image" Target="media/image83.jpg"/><Relationship Id="rId99" Type="http://schemas.openxmlformats.org/officeDocument/2006/relationships/image" Target="media/image88.jpg"/><Relationship Id="rId101" Type="http://schemas.openxmlformats.org/officeDocument/2006/relationships/image" Target="media/image90.jpg"/><Relationship Id="rId122" Type="http://schemas.openxmlformats.org/officeDocument/2006/relationships/image" Target="media/image111.jpg"/><Relationship Id="rId143" Type="http://schemas.openxmlformats.org/officeDocument/2006/relationships/image" Target="media/image132.jpg"/><Relationship Id="rId148" Type="http://schemas.openxmlformats.org/officeDocument/2006/relationships/image" Target="media/image137.jpg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image" Target="media/image15.jpg"/><Relationship Id="rId47" Type="http://schemas.openxmlformats.org/officeDocument/2006/relationships/image" Target="media/image36.jpg"/><Relationship Id="rId68" Type="http://schemas.openxmlformats.org/officeDocument/2006/relationships/image" Target="media/image57.jpg"/><Relationship Id="rId89" Type="http://schemas.openxmlformats.org/officeDocument/2006/relationships/image" Target="media/image78.jpg"/><Relationship Id="rId112" Type="http://schemas.openxmlformats.org/officeDocument/2006/relationships/image" Target="media/image101.jpg"/><Relationship Id="rId133" Type="http://schemas.openxmlformats.org/officeDocument/2006/relationships/image" Target="media/image122.jpg"/><Relationship Id="rId154" Type="http://schemas.openxmlformats.org/officeDocument/2006/relationships/image" Target="media/image143.jpg"/><Relationship Id="rId16" Type="http://schemas.openxmlformats.org/officeDocument/2006/relationships/image" Target="media/image5.jpg"/><Relationship Id="rId37" Type="http://schemas.openxmlformats.org/officeDocument/2006/relationships/image" Target="media/image26.jpg"/><Relationship Id="rId58" Type="http://schemas.openxmlformats.org/officeDocument/2006/relationships/image" Target="media/image47.jpg"/><Relationship Id="rId79" Type="http://schemas.openxmlformats.org/officeDocument/2006/relationships/image" Target="media/image68.jpg"/><Relationship Id="rId102" Type="http://schemas.openxmlformats.org/officeDocument/2006/relationships/image" Target="media/image91.jpg"/><Relationship Id="rId123" Type="http://schemas.openxmlformats.org/officeDocument/2006/relationships/image" Target="media/image112.jpg"/><Relationship Id="rId144" Type="http://schemas.openxmlformats.org/officeDocument/2006/relationships/image" Target="media/image133.jpg"/><Relationship Id="rId90" Type="http://schemas.openxmlformats.org/officeDocument/2006/relationships/image" Target="media/image79.jpg"/><Relationship Id="rId165" Type="http://schemas.openxmlformats.org/officeDocument/2006/relationships/theme" Target="theme/theme1.xml"/><Relationship Id="rId27" Type="http://schemas.openxmlformats.org/officeDocument/2006/relationships/image" Target="media/image16.jpg"/><Relationship Id="rId48" Type="http://schemas.openxmlformats.org/officeDocument/2006/relationships/image" Target="media/image37.jpg"/><Relationship Id="rId69" Type="http://schemas.openxmlformats.org/officeDocument/2006/relationships/image" Target="media/image58.jpg"/><Relationship Id="rId113" Type="http://schemas.openxmlformats.org/officeDocument/2006/relationships/image" Target="media/image102.jpg"/><Relationship Id="rId134" Type="http://schemas.openxmlformats.org/officeDocument/2006/relationships/image" Target="media/image123.jpg"/><Relationship Id="rId80" Type="http://schemas.openxmlformats.org/officeDocument/2006/relationships/image" Target="media/image69.jpg"/><Relationship Id="rId155" Type="http://schemas.openxmlformats.org/officeDocument/2006/relationships/image" Target="media/image14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mira.bukaci\Desktop\Modeli%20i%20ri%20i%20Kuvendit\Modeli%20i%20ri%20i%20Kuvendit%20perfundimtar\Kapaku%20i%20fleto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B6A0C-4E0D-475F-BECD-90710C96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Kapaku i fletores</Template>
  <TotalTime>89</TotalTime>
  <Pages>151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Entela Suli</cp:lastModifiedBy>
  <cp:revision>124</cp:revision>
  <cp:lastPrinted>2019-02-07T17:03:00Z</cp:lastPrinted>
  <dcterms:created xsi:type="dcterms:W3CDTF">2019-01-31T14:14:00Z</dcterms:created>
  <dcterms:modified xsi:type="dcterms:W3CDTF">2019-03-25T11:41:00Z</dcterms:modified>
</cp:coreProperties>
</file>