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1F4" w:rsidRPr="00E96AC2" w:rsidRDefault="00BE11F4" w:rsidP="00716A68">
      <w:pPr>
        <w:pStyle w:val="AKTI0"/>
        <w:rPr>
          <w:lang w:val="sq-AL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733"/>
        <w:gridCol w:w="6517"/>
        <w:gridCol w:w="2433"/>
      </w:tblGrid>
      <w:tr w:rsidR="008A5FB5" w:rsidRPr="00E96AC2" w:rsidTr="008A5FB5">
        <w:trPr>
          <w:trHeight w:val="259"/>
          <w:jc w:val="center"/>
        </w:trPr>
        <w:tc>
          <w:tcPr>
            <w:tcW w:w="1733" w:type="dxa"/>
          </w:tcPr>
          <w:p w:rsidR="008A5FB5" w:rsidRPr="00E96AC2" w:rsidRDefault="008A5FB5" w:rsidP="005C676D">
            <w:pPr>
              <w:pStyle w:val="NoSpacing"/>
              <w:rPr>
                <w:rFonts w:ascii="Garamond" w:hAnsi="Garamond"/>
                <w:b/>
                <w:sz w:val="72"/>
              </w:rPr>
            </w:pPr>
            <w:r w:rsidRPr="00E96AC2">
              <w:rPr>
                <w:rFonts w:ascii="Garamond" w:hAnsi="Garamond"/>
                <w:noProof/>
                <w:lang w:eastAsia="sq-AL"/>
              </w:rPr>
              <w:drawing>
                <wp:inline distT="0" distB="0" distL="0" distR="0" wp14:anchorId="0627A850" wp14:editId="3A70AE93">
                  <wp:extent cx="882650" cy="1216660"/>
                  <wp:effectExtent l="0" t="0" r="0" b="254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16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50" w:type="dxa"/>
            <w:gridSpan w:val="2"/>
          </w:tcPr>
          <w:p w:rsidR="008A5FB5" w:rsidRPr="00E96AC2" w:rsidRDefault="008A5FB5" w:rsidP="005C676D">
            <w:pPr>
              <w:pStyle w:val="NoSpacing"/>
              <w:spacing w:line="276" w:lineRule="auto"/>
              <w:jc w:val="center"/>
              <w:rPr>
                <w:rFonts w:ascii="Garamond" w:hAnsi="Garamond"/>
                <w:b/>
                <w:sz w:val="80"/>
                <w:szCs w:val="80"/>
              </w:rPr>
            </w:pPr>
            <w:r w:rsidRPr="00E96AC2">
              <w:rPr>
                <w:rFonts w:ascii="Garamond" w:hAnsi="Garamond"/>
                <w:b/>
                <w:sz w:val="80"/>
                <w:szCs w:val="80"/>
              </w:rPr>
              <w:t>FLETORJA ZYRTARE</w:t>
            </w:r>
          </w:p>
          <w:p w:rsidR="008A5FB5" w:rsidRPr="00E96AC2" w:rsidRDefault="008A5FB5" w:rsidP="005C676D">
            <w:pPr>
              <w:tabs>
                <w:tab w:val="center" w:pos="5233"/>
                <w:tab w:val="left" w:pos="7629"/>
              </w:tabs>
              <w:spacing w:after="0" w:line="240" w:lineRule="auto"/>
              <w:jc w:val="center"/>
              <w:rPr>
                <w:rFonts w:ascii="Garamond" w:hAnsi="Garamond"/>
                <w:b/>
                <w:sz w:val="56"/>
                <w:szCs w:val="56"/>
              </w:rPr>
            </w:pPr>
            <w:r w:rsidRPr="00E96AC2">
              <w:rPr>
                <w:rFonts w:ascii="Garamond" w:hAnsi="Garamond"/>
                <w:b/>
                <w:sz w:val="56"/>
                <w:szCs w:val="56"/>
              </w:rPr>
              <w:t>E REPUBLIKËS SË SHQIPËRISË</w:t>
            </w:r>
          </w:p>
        </w:tc>
      </w:tr>
      <w:tr w:rsidR="008A5FB5" w:rsidRPr="00E96AC2" w:rsidTr="008A5FB5">
        <w:trPr>
          <w:trHeight w:val="259"/>
          <w:jc w:val="center"/>
        </w:trPr>
        <w:tc>
          <w:tcPr>
            <w:tcW w:w="1733" w:type="dxa"/>
          </w:tcPr>
          <w:p w:rsidR="008A5FB5" w:rsidRPr="00E96AC2" w:rsidRDefault="008A5FB5" w:rsidP="005C676D">
            <w:pPr>
              <w:pStyle w:val="NoSpacing"/>
              <w:rPr>
                <w:rFonts w:ascii="Garamond" w:hAnsi="Garamond"/>
                <w:lang w:eastAsia="sq-AL"/>
              </w:rPr>
            </w:pPr>
            <w:r w:rsidRPr="00E96AC2">
              <w:rPr>
                <w:rFonts w:ascii="Garamond" w:hAnsi="Garamond"/>
                <w:lang w:eastAsia="sq-AL"/>
              </w:rPr>
              <w:t>www.qbz.gov.al</w:t>
            </w:r>
          </w:p>
        </w:tc>
        <w:tc>
          <w:tcPr>
            <w:tcW w:w="6517" w:type="dxa"/>
            <w:vAlign w:val="bottom"/>
          </w:tcPr>
          <w:p w:rsidR="008A5FB5" w:rsidRPr="00E96AC2" w:rsidRDefault="008A5FB5" w:rsidP="005C676D">
            <w:pPr>
              <w:pStyle w:val="NoSpacing"/>
              <w:jc w:val="center"/>
              <w:rPr>
                <w:rFonts w:ascii="Garamond" w:hAnsi="Garamond"/>
                <w:sz w:val="28"/>
                <w:szCs w:val="28"/>
                <w:lang w:eastAsia="ja-JP"/>
              </w:rPr>
            </w:pPr>
            <w:r w:rsidRPr="00E96AC2">
              <w:rPr>
                <w:rFonts w:ascii="Garamond" w:hAnsi="Garamond"/>
                <w:sz w:val="28"/>
                <w:szCs w:val="28"/>
              </w:rPr>
              <w:t>Botim i Qendrës s</w:t>
            </w:r>
            <w:r w:rsidRPr="00E96AC2">
              <w:rPr>
                <w:rFonts w:ascii="Garamond" w:hAnsi="Garamond"/>
                <w:sz w:val="28"/>
                <w:szCs w:val="28"/>
                <w:lang w:eastAsia="ja-JP"/>
              </w:rPr>
              <w:t>ë Botimeve Zyrtare</w:t>
            </w:r>
          </w:p>
        </w:tc>
        <w:tc>
          <w:tcPr>
            <w:tcW w:w="2433" w:type="dxa"/>
            <w:vAlign w:val="bottom"/>
          </w:tcPr>
          <w:p w:rsidR="00A26B5E" w:rsidRPr="00E96AC2" w:rsidRDefault="007A21D2" w:rsidP="00C20814">
            <w:pPr>
              <w:pStyle w:val="NoSpacing"/>
              <w:jc w:val="right"/>
              <w:rPr>
                <w:rFonts w:ascii="Garamond" w:hAnsi="Garamond"/>
              </w:rPr>
            </w:pPr>
            <w:r w:rsidRPr="00E96AC2">
              <w:rPr>
                <w:rFonts w:ascii="Garamond" w:hAnsi="Garamond"/>
              </w:rPr>
              <w:t xml:space="preserve">Viti: </w:t>
            </w:r>
            <w:r w:rsidR="00FE1463" w:rsidRPr="00E96AC2">
              <w:rPr>
                <w:rFonts w:ascii="Garamond" w:hAnsi="Garamond"/>
              </w:rPr>
              <w:t>2019</w:t>
            </w:r>
            <w:r w:rsidR="00161603" w:rsidRPr="00E96AC2">
              <w:rPr>
                <w:rFonts w:ascii="Garamond" w:hAnsi="Garamond"/>
              </w:rPr>
              <w:t xml:space="preserve"> – Numri:</w:t>
            </w:r>
            <w:r w:rsidR="00B56E24" w:rsidRPr="00E96AC2">
              <w:rPr>
                <w:rFonts w:ascii="Garamond" w:hAnsi="Garamond"/>
              </w:rPr>
              <w:t xml:space="preserve"> </w:t>
            </w:r>
            <w:r w:rsidR="00D57B3F">
              <w:rPr>
                <w:rFonts w:ascii="Garamond" w:hAnsi="Garamond"/>
              </w:rPr>
              <w:t>29</w:t>
            </w:r>
          </w:p>
          <w:p w:rsidR="008A5FB5" w:rsidRPr="00E96AC2" w:rsidRDefault="000C07C6" w:rsidP="00C20814">
            <w:pPr>
              <w:pStyle w:val="NoSpacing"/>
              <w:jc w:val="right"/>
              <w:rPr>
                <w:rFonts w:ascii="Garamond" w:hAnsi="Garamond"/>
              </w:rPr>
            </w:pPr>
            <w:r w:rsidRPr="00E96AC2">
              <w:rPr>
                <w:rFonts w:ascii="Garamond" w:hAnsi="Garamond"/>
              </w:rPr>
              <w:t xml:space="preserve"> </w:t>
            </w:r>
          </w:p>
        </w:tc>
      </w:tr>
      <w:tr w:rsidR="008A5FB5" w:rsidRPr="00E96AC2" w:rsidTr="008A5FB5">
        <w:trPr>
          <w:trHeight w:val="259"/>
          <w:jc w:val="center"/>
        </w:trPr>
        <w:tc>
          <w:tcPr>
            <w:tcW w:w="1733" w:type="dxa"/>
          </w:tcPr>
          <w:p w:rsidR="008A5FB5" w:rsidRPr="00E96AC2" w:rsidRDefault="008A5FB5" w:rsidP="005C676D">
            <w:pPr>
              <w:pStyle w:val="NoSpacing"/>
              <w:rPr>
                <w:rFonts w:ascii="Garamond" w:hAnsi="Garamond"/>
                <w:sz w:val="18"/>
                <w:lang w:eastAsia="sq-AL"/>
              </w:rPr>
            </w:pPr>
          </w:p>
        </w:tc>
        <w:tc>
          <w:tcPr>
            <w:tcW w:w="6517" w:type="dxa"/>
            <w:vAlign w:val="bottom"/>
          </w:tcPr>
          <w:p w:rsidR="008A5FB5" w:rsidRPr="00E96AC2" w:rsidRDefault="008A5FB5" w:rsidP="005C676D">
            <w:pPr>
              <w:pStyle w:val="NoSpacing"/>
              <w:jc w:val="center"/>
              <w:rPr>
                <w:rFonts w:ascii="Garamond" w:hAnsi="Garamond"/>
                <w:sz w:val="18"/>
                <w:szCs w:val="28"/>
              </w:rPr>
            </w:pPr>
          </w:p>
        </w:tc>
        <w:tc>
          <w:tcPr>
            <w:tcW w:w="2433" w:type="dxa"/>
            <w:vAlign w:val="bottom"/>
          </w:tcPr>
          <w:p w:rsidR="008A5FB5" w:rsidRPr="00E96AC2" w:rsidRDefault="008A5FB5" w:rsidP="005C676D">
            <w:pPr>
              <w:pStyle w:val="NoSpacing"/>
              <w:jc w:val="right"/>
              <w:rPr>
                <w:rFonts w:ascii="Garamond" w:hAnsi="Garamond"/>
                <w:sz w:val="18"/>
              </w:rPr>
            </w:pPr>
          </w:p>
        </w:tc>
      </w:tr>
    </w:tbl>
    <w:p w:rsidR="008A5FB5" w:rsidRPr="00E96AC2" w:rsidRDefault="00F36C54" w:rsidP="008A5FB5">
      <w:pPr>
        <w:pStyle w:val="NoSpacing"/>
        <w:rPr>
          <w:rFonts w:ascii="Garamond" w:hAnsi="Garamond"/>
          <w:lang w:eastAsia="ja-JP"/>
        </w:rPr>
      </w:pPr>
      <w:r w:rsidRPr="00E96AC2">
        <w:rPr>
          <w:rFonts w:ascii="Garamond" w:hAnsi="Garamond"/>
          <w:noProof/>
          <w:lang w:eastAsia="sq-AL"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0FE60902" wp14:editId="06F44FC5">
                <wp:simplePos x="0" y="0"/>
                <wp:positionH relativeFrom="column">
                  <wp:posOffset>-504825</wp:posOffset>
                </wp:positionH>
                <wp:positionV relativeFrom="paragraph">
                  <wp:posOffset>133349</wp:posOffset>
                </wp:positionV>
                <wp:extent cx="7829550" cy="0"/>
                <wp:effectExtent l="0" t="0" r="19050" b="1905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295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7F91F29" id="Straight Connector 5" o:spid="_x0000_s1026" style="position:absolute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39.75pt,10.5pt" to="576.7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" strokeweight="1pt">
                <v:stroke joinstyle="miter"/>
              </v:line>
            </w:pict>
          </mc:Fallback>
        </mc:AlternateConten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10456"/>
      </w:tblGrid>
      <w:tr w:rsidR="008A5FB5" w:rsidRPr="00E96AC2" w:rsidTr="008A5FB5">
        <w:trPr>
          <w:trHeight w:val="360"/>
        </w:trPr>
        <w:tc>
          <w:tcPr>
            <w:tcW w:w="10456" w:type="dxa"/>
          </w:tcPr>
          <w:p w:rsidR="008A5FB5" w:rsidRPr="00E96AC2" w:rsidRDefault="00B15809" w:rsidP="00A46C00">
            <w:pPr>
              <w:pStyle w:val="NoSpacing"/>
              <w:jc w:val="center"/>
              <w:rPr>
                <w:rFonts w:ascii="Garamond" w:hAnsi="Garamond"/>
                <w:b/>
                <w:sz w:val="28"/>
                <w:szCs w:val="28"/>
                <w:lang w:eastAsia="ja-JP"/>
              </w:rPr>
            </w:pPr>
            <w:r w:rsidRPr="00E96AC2">
              <w:rPr>
                <w:rFonts w:ascii="Garamond" w:hAnsi="Garamond"/>
                <w:b/>
                <w:sz w:val="28"/>
                <w:szCs w:val="28"/>
                <w:lang w:eastAsia="ja-JP"/>
              </w:rPr>
              <w:t>Tiranë – E</w:t>
            </w:r>
            <w:r w:rsidR="00CD27D3" w:rsidRPr="00E96AC2">
              <w:rPr>
                <w:rFonts w:ascii="Garamond" w:hAnsi="Garamond"/>
                <w:b/>
                <w:sz w:val="28"/>
                <w:szCs w:val="28"/>
                <w:lang w:eastAsia="ja-JP"/>
              </w:rPr>
              <w:t xml:space="preserve"> </w:t>
            </w:r>
            <w:r w:rsidR="00D57B3F">
              <w:rPr>
                <w:rFonts w:ascii="Garamond" w:hAnsi="Garamond"/>
                <w:b/>
                <w:sz w:val="28"/>
                <w:szCs w:val="28"/>
                <w:lang w:eastAsia="ja-JP"/>
              </w:rPr>
              <w:t>enjte</w:t>
            </w:r>
            <w:r w:rsidR="00F6199B" w:rsidRPr="00E96AC2">
              <w:rPr>
                <w:rFonts w:ascii="Garamond" w:hAnsi="Garamond"/>
                <w:b/>
                <w:sz w:val="28"/>
                <w:szCs w:val="28"/>
                <w:lang w:eastAsia="ja-JP"/>
              </w:rPr>
              <w:t>,</w:t>
            </w:r>
            <w:r w:rsidR="00367B72" w:rsidRPr="00E96AC2">
              <w:rPr>
                <w:rFonts w:ascii="Garamond" w:hAnsi="Garamond"/>
                <w:b/>
                <w:sz w:val="28"/>
                <w:szCs w:val="28"/>
                <w:lang w:eastAsia="ja-JP"/>
              </w:rPr>
              <w:t xml:space="preserve"> </w:t>
            </w:r>
            <w:r w:rsidR="00D57B3F">
              <w:rPr>
                <w:rFonts w:ascii="Garamond" w:hAnsi="Garamond"/>
                <w:b/>
                <w:sz w:val="28"/>
                <w:szCs w:val="28"/>
                <w:lang w:eastAsia="ja-JP"/>
              </w:rPr>
              <w:t>7</w:t>
            </w:r>
            <w:r w:rsidR="007250C1" w:rsidRPr="00E96AC2">
              <w:rPr>
                <w:rFonts w:ascii="Garamond" w:hAnsi="Garamond"/>
                <w:b/>
                <w:sz w:val="28"/>
                <w:szCs w:val="28"/>
                <w:lang w:eastAsia="ja-JP"/>
              </w:rPr>
              <w:t xml:space="preserve"> </w:t>
            </w:r>
            <w:r w:rsidR="001F022D" w:rsidRPr="00E96AC2">
              <w:rPr>
                <w:rFonts w:ascii="Garamond" w:hAnsi="Garamond"/>
                <w:b/>
                <w:sz w:val="28"/>
                <w:szCs w:val="28"/>
                <w:lang w:eastAsia="ja-JP"/>
              </w:rPr>
              <w:t>mars</w:t>
            </w:r>
            <w:r w:rsidR="003B47AC" w:rsidRPr="00E96AC2">
              <w:rPr>
                <w:rFonts w:ascii="Garamond" w:hAnsi="Garamond"/>
                <w:b/>
                <w:sz w:val="28"/>
                <w:szCs w:val="28"/>
                <w:lang w:eastAsia="ja-JP"/>
              </w:rPr>
              <w:t xml:space="preserve"> </w:t>
            </w:r>
            <w:r w:rsidR="008A5FB5" w:rsidRPr="00E96AC2">
              <w:rPr>
                <w:rFonts w:ascii="Garamond" w:hAnsi="Garamond"/>
                <w:b/>
                <w:sz w:val="28"/>
                <w:szCs w:val="28"/>
                <w:lang w:eastAsia="ja-JP"/>
              </w:rPr>
              <w:t>201</w:t>
            </w:r>
            <w:r w:rsidR="002A1E1D" w:rsidRPr="00E96AC2">
              <w:rPr>
                <w:rFonts w:ascii="Garamond" w:hAnsi="Garamond"/>
                <w:b/>
                <w:sz w:val="28"/>
                <w:szCs w:val="28"/>
                <w:lang w:eastAsia="ja-JP"/>
              </w:rPr>
              <w:t>9</w:t>
            </w:r>
          </w:p>
        </w:tc>
      </w:tr>
    </w:tbl>
    <w:p w:rsidR="008A5FB5" w:rsidRPr="00E96AC2" w:rsidRDefault="00F36C54" w:rsidP="008A5FB5">
      <w:pPr>
        <w:pStyle w:val="NoSpacing"/>
        <w:rPr>
          <w:rFonts w:ascii="Garamond" w:hAnsi="Garamond"/>
          <w:lang w:eastAsia="ja-JP"/>
        </w:rPr>
      </w:pPr>
      <w:r w:rsidRPr="00E96AC2">
        <w:rPr>
          <w:rFonts w:ascii="Garamond" w:hAnsi="Garamond"/>
          <w:noProof/>
          <w:lang w:eastAsia="sq-AL"/>
        </w:rPr>
        <mc:AlternateContent>
          <mc:Choice Requires="wps">
            <w:drawing>
              <wp:anchor distT="4294967291" distB="4294967291" distL="114300" distR="114300" simplePos="0" relativeHeight="251660288" behindDoc="0" locked="0" layoutInCell="1" allowOverlap="1" wp14:anchorId="65A4FB53" wp14:editId="054A994A">
                <wp:simplePos x="0" y="0"/>
                <wp:positionH relativeFrom="column">
                  <wp:posOffset>-457200</wp:posOffset>
                </wp:positionH>
                <wp:positionV relativeFrom="paragraph">
                  <wp:posOffset>95884</wp:posOffset>
                </wp:positionV>
                <wp:extent cx="7658100" cy="0"/>
                <wp:effectExtent l="0" t="0" r="19050" b="1905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58100" cy="0"/>
                        </a:xfrm>
                        <a:prstGeom prst="line">
                          <a:avLst/>
                        </a:prstGeom>
                        <a:noFill/>
                        <a:ln w="127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E629440" id="Straight Connector 6" o:spid="_x0000_s1026" style="position:absolute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36pt,7.55pt" to="567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" strokeweight="1pt">
                <v:stroke linestyle="thinThin" joinstyle="miter"/>
              </v:line>
            </w:pict>
          </mc:Fallback>
        </mc:AlternateContent>
      </w:r>
      <w:r w:rsidRPr="00E96AC2">
        <w:rPr>
          <w:rFonts w:ascii="Garamond" w:hAnsi="Garamond"/>
          <w:noProof/>
          <w:lang w:eastAsia="sq-AL"/>
        </w:rPr>
        <mc:AlternateContent>
          <mc:Choice Requires="wps">
            <w:drawing>
              <wp:anchor distT="4294967291" distB="4294967291" distL="114300" distR="114300" simplePos="0" relativeHeight="251656192" behindDoc="0" locked="0" layoutInCell="1" allowOverlap="1" wp14:anchorId="19E76235" wp14:editId="5CAF592E">
                <wp:simplePos x="0" y="0"/>
                <wp:positionH relativeFrom="column">
                  <wp:posOffset>-704850</wp:posOffset>
                </wp:positionH>
                <wp:positionV relativeFrom="paragraph">
                  <wp:posOffset>57784</wp:posOffset>
                </wp:positionV>
                <wp:extent cx="7905750" cy="0"/>
                <wp:effectExtent l="0" t="0" r="19050" b="1905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05750" cy="0"/>
                        </a:xfrm>
                        <a:prstGeom prst="line">
                          <a:avLst/>
                        </a:prstGeom>
                        <a:noFill/>
                        <a:ln w="127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AB9305F" id="Straight Connector 4" o:spid="_x0000_s1026" style="position:absolute;z-index:25165619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55.5pt,4.55pt" to="567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" strokeweight="1pt">
                <v:stroke linestyle="thinThin" joinstyle="miter"/>
              </v:line>
            </w:pict>
          </mc:Fallback>
        </mc:AlternateContent>
      </w:r>
    </w:p>
    <w:p w:rsidR="0087387F" w:rsidRPr="00E96AC2" w:rsidRDefault="0087387F" w:rsidP="008A5FB5">
      <w:pPr>
        <w:tabs>
          <w:tab w:val="left" w:pos="1418"/>
        </w:tabs>
        <w:spacing w:after="0" w:line="240" w:lineRule="auto"/>
        <w:rPr>
          <w:rFonts w:ascii="Garamond" w:hAnsi="Garamond"/>
          <w:sz w:val="12"/>
        </w:rPr>
      </w:pPr>
    </w:p>
    <w:p w:rsidR="008A5FB5" w:rsidRPr="00E96AC2" w:rsidRDefault="008A5FB5" w:rsidP="008A5FB5">
      <w:pPr>
        <w:pStyle w:val="NoSpacing"/>
        <w:jc w:val="center"/>
        <w:rPr>
          <w:rFonts w:ascii="Garamond" w:hAnsi="Garamond"/>
          <w:b/>
          <w:sz w:val="28"/>
          <w:szCs w:val="28"/>
          <w:lang w:eastAsia="ja-JP"/>
        </w:rPr>
      </w:pPr>
      <w:r w:rsidRPr="00E96AC2">
        <w:rPr>
          <w:rFonts w:ascii="Garamond" w:hAnsi="Garamond"/>
          <w:b/>
          <w:sz w:val="28"/>
          <w:szCs w:val="28"/>
          <w:lang w:eastAsia="ja-JP"/>
        </w:rPr>
        <w:t>PËRMBAJTJA</w:t>
      </w:r>
    </w:p>
    <w:p w:rsidR="000E08BD" w:rsidRPr="00E96AC2" w:rsidRDefault="000E08BD" w:rsidP="008A5FB5">
      <w:pPr>
        <w:pStyle w:val="NoSpacing"/>
        <w:jc w:val="center"/>
        <w:rPr>
          <w:rFonts w:ascii="Garamond" w:hAnsi="Garamond"/>
          <w:b/>
          <w:sz w:val="6"/>
          <w:szCs w:val="28"/>
          <w:lang w:eastAsia="ja-JP"/>
        </w:rPr>
      </w:pPr>
    </w:p>
    <w:tbl>
      <w:tblPr>
        <w:tblW w:w="10740" w:type="dxa"/>
        <w:tblLayout w:type="fixed"/>
        <w:tblLook w:val="00A0" w:firstRow="1" w:lastRow="0" w:firstColumn="1" w:lastColumn="0" w:noHBand="0" w:noVBand="0"/>
      </w:tblPr>
      <w:tblGrid>
        <w:gridCol w:w="3369"/>
        <w:gridCol w:w="6520"/>
        <w:gridCol w:w="851"/>
      </w:tblGrid>
      <w:tr w:rsidR="00EA6B47" w:rsidRPr="00E96AC2" w:rsidTr="00E030FE">
        <w:trPr>
          <w:trHeight w:val="167"/>
        </w:trPr>
        <w:tc>
          <w:tcPr>
            <w:tcW w:w="3369" w:type="dxa"/>
          </w:tcPr>
          <w:p w:rsidR="00EA6B47" w:rsidRPr="00E96AC2" w:rsidRDefault="00EA6B47" w:rsidP="00957CB4">
            <w:pPr>
              <w:pStyle w:val="NeniTitull"/>
              <w:keepNext w:val="0"/>
              <w:jc w:val="left"/>
              <w:rPr>
                <w:sz w:val="14"/>
                <w:szCs w:val="24"/>
                <w:lang w:val="sq-AL"/>
              </w:rPr>
            </w:pPr>
          </w:p>
        </w:tc>
        <w:tc>
          <w:tcPr>
            <w:tcW w:w="6520" w:type="dxa"/>
          </w:tcPr>
          <w:p w:rsidR="00EA6B47" w:rsidRPr="00E96AC2" w:rsidRDefault="00EA6B47" w:rsidP="00957CB4">
            <w:pPr>
              <w:pStyle w:val="NeniTitull"/>
              <w:keepNext w:val="0"/>
              <w:jc w:val="both"/>
              <w:rPr>
                <w:b w:val="0"/>
                <w:spacing w:val="-4"/>
                <w:sz w:val="14"/>
                <w:lang w:val="sq-AL"/>
              </w:rPr>
            </w:pPr>
          </w:p>
        </w:tc>
        <w:tc>
          <w:tcPr>
            <w:tcW w:w="851" w:type="dxa"/>
          </w:tcPr>
          <w:p w:rsidR="00EA6B47" w:rsidRPr="00E96AC2" w:rsidRDefault="00FE0F6B" w:rsidP="00957CB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E96AC2">
              <w:rPr>
                <w:szCs w:val="24"/>
                <w:lang w:val="sq-AL" w:eastAsia="ja-JP"/>
              </w:rPr>
              <w:t xml:space="preserve">  </w:t>
            </w:r>
            <w:r w:rsidR="00B31692" w:rsidRPr="00E96AC2">
              <w:rPr>
                <w:szCs w:val="24"/>
                <w:lang w:val="sq-AL" w:eastAsia="ja-JP"/>
              </w:rPr>
              <w:t>Faqe</w:t>
            </w:r>
          </w:p>
        </w:tc>
      </w:tr>
    </w:tbl>
    <w:p w:rsidR="00C917D7" w:rsidRPr="00E96AC2" w:rsidRDefault="00C917D7" w:rsidP="00EE479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tbl>
      <w:tblPr>
        <w:tblW w:w="10740" w:type="dxa"/>
        <w:tblLayout w:type="fixed"/>
        <w:tblLook w:val="00A0" w:firstRow="1" w:lastRow="0" w:firstColumn="1" w:lastColumn="0" w:noHBand="0" w:noVBand="0"/>
      </w:tblPr>
      <w:tblGrid>
        <w:gridCol w:w="3510"/>
        <w:gridCol w:w="6521"/>
        <w:gridCol w:w="709"/>
      </w:tblGrid>
      <w:tr w:rsidR="005D4091" w:rsidRPr="00F74451" w:rsidTr="00B00902">
        <w:trPr>
          <w:trHeight w:val="150"/>
        </w:trPr>
        <w:tc>
          <w:tcPr>
            <w:tcW w:w="3510" w:type="dxa"/>
          </w:tcPr>
          <w:p w:rsidR="00B479E5" w:rsidRPr="00F74451" w:rsidRDefault="00F74451" w:rsidP="00F74451">
            <w:pPr>
              <w:pStyle w:val="Paragrafi"/>
              <w:tabs>
                <w:tab w:val="right" w:pos="3294"/>
              </w:tabs>
              <w:ind w:firstLine="0"/>
              <w:rPr>
                <w:spacing w:val="-4"/>
                <w:lang w:val="sq-AL"/>
              </w:rPr>
            </w:pPr>
            <w:r w:rsidRPr="00F74451">
              <w:rPr>
                <w:spacing w:val="-4"/>
                <w:lang w:val="sq-AL"/>
              </w:rPr>
              <w:t>Vendim i Këshillit të Ministrave</w:t>
            </w:r>
          </w:p>
          <w:p w:rsidR="00F74451" w:rsidRPr="00F74451" w:rsidRDefault="00F74451" w:rsidP="00F74451">
            <w:pPr>
              <w:pStyle w:val="Paragrafi"/>
              <w:tabs>
                <w:tab w:val="right" w:pos="3294"/>
              </w:tabs>
              <w:ind w:firstLine="0"/>
              <w:rPr>
                <w:spacing w:val="-4"/>
                <w:lang w:val="sq-AL"/>
              </w:rPr>
            </w:pPr>
            <w:r w:rsidRPr="00F74451">
              <w:rPr>
                <w:spacing w:val="-4"/>
                <w:lang w:val="sq-AL"/>
              </w:rPr>
              <w:t>nr. 91, datë 27.2.2019</w:t>
            </w:r>
          </w:p>
        </w:tc>
        <w:tc>
          <w:tcPr>
            <w:tcW w:w="6521" w:type="dxa"/>
          </w:tcPr>
          <w:p w:rsidR="005D4091" w:rsidRPr="00F74451" w:rsidRDefault="00F74451" w:rsidP="00F74451">
            <w:pPr>
              <w:pStyle w:val="NeniTitull"/>
              <w:keepNext w:val="0"/>
              <w:jc w:val="both"/>
              <w:rPr>
                <w:b w:val="0"/>
                <w:spacing w:val="-4"/>
                <w:szCs w:val="24"/>
                <w:lang w:val="sq-AL"/>
              </w:rPr>
            </w:pPr>
            <w:r w:rsidRPr="00F74451">
              <w:rPr>
                <w:rFonts w:eastAsia="Times New Roman"/>
                <w:b w:val="0"/>
                <w:spacing w:val="-4"/>
              </w:rPr>
              <w:t>Për miratimin e listës së përditësuar të mallrave ushtarake dhe të listës të artikujve e teknologjive me përdorim të dyfishtë, objekt i kontrollit shtetëror të transferimeve ndërkombëtare</w:t>
            </w:r>
            <w:r>
              <w:rPr>
                <w:rFonts w:eastAsia="Times New Roman"/>
                <w:b w:val="0"/>
                <w:spacing w:val="-4"/>
              </w:rPr>
              <w:t>.....................................................</w:t>
            </w:r>
          </w:p>
        </w:tc>
        <w:tc>
          <w:tcPr>
            <w:tcW w:w="709" w:type="dxa"/>
          </w:tcPr>
          <w:p w:rsidR="00D409A2" w:rsidRDefault="00D409A2" w:rsidP="00F74451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</w:p>
          <w:p w:rsidR="00D409A2" w:rsidRDefault="00D409A2" w:rsidP="00F74451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</w:p>
          <w:p w:rsidR="005D4091" w:rsidRPr="00F74451" w:rsidRDefault="00D409A2" w:rsidP="00F74451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>
              <w:rPr>
                <w:spacing w:val="-4"/>
                <w:lang w:val="sq-AL"/>
              </w:rPr>
              <w:t>1053</w:t>
            </w:r>
          </w:p>
        </w:tc>
      </w:tr>
      <w:tr w:rsidR="009D6F1D" w:rsidRPr="00F74451" w:rsidTr="00B00902">
        <w:trPr>
          <w:trHeight w:val="150"/>
        </w:trPr>
        <w:tc>
          <w:tcPr>
            <w:tcW w:w="3510" w:type="dxa"/>
          </w:tcPr>
          <w:p w:rsidR="009D6F1D" w:rsidRPr="00F74451" w:rsidRDefault="009D6F1D" w:rsidP="00F74451">
            <w:pPr>
              <w:pStyle w:val="Paragrafi"/>
              <w:ind w:firstLine="0"/>
              <w:rPr>
                <w:spacing w:val="-4"/>
                <w:lang w:val="sq-AL"/>
              </w:rPr>
            </w:pPr>
          </w:p>
        </w:tc>
        <w:tc>
          <w:tcPr>
            <w:tcW w:w="6521" w:type="dxa"/>
          </w:tcPr>
          <w:p w:rsidR="009D6F1D" w:rsidRPr="00F74451" w:rsidRDefault="009D6F1D" w:rsidP="00F74451">
            <w:pPr>
              <w:pStyle w:val="NeniTitull"/>
              <w:keepNext w:val="0"/>
              <w:jc w:val="both"/>
              <w:rPr>
                <w:b w:val="0"/>
                <w:spacing w:val="-4"/>
                <w:szCs w:val="24"/>
                <w:lang w:val="sq-AL"/>
              </w:rPr>
            </w:pPr>
          </w:p>
        </w:tc>
        <w:tc>
          <w:tcPr>
            <w:tcW w:w="709" w:type="dxa"/>
          </w:tcPr>
          <w:p w:rsidR="009D6F1D" w:rsidRPr="00F74451" w:rsidRDefault="009D6F1D" w:rsidP="00F74451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</w:p>
        </w:tc>
      </w:tr>
      <w:tr w:rsidR="00DA76CB" w:rsidRPr="00F74451" w:rsidTr="00B00902">
        <w:trPr>
          <w:trHeight w:val="150"/>
        </w:trPr>
        <w:tc>
          <w:tcPr>
            <w:tcW w:w="3510" w:type="dxa"/>
          </w:tcPr>
          <w:p w:rsidR="00DA76CB" w:rsidRPr="00F74451" w:rsidRDefault="00DA76CB" w:rsidP="00F74451">
            <w:pPr>
              <w:pStyle w:val="NeniTitull"/>
              <w:keepNext w:val="0"/>
              <w:jc w:val="both"/>
              <w:rPr>
                <w:b w:val="0"/>
                <w:spacing w:val="-4"/>
              </w:rPr>
            </w:pPr>
          </w:p>
        </w:tc>
        <w:tc>
          <w:tcPr>
            <w:tcW w:w="6521" w:type="dxa"/>
          </w:tcPr>
          <w:p w:rsidR="00DA76CB" w:rsidRPr="00F74451" w:rsidRDefault="00DA76CB" w:rsidP="00F74451">
            <w:pPr>
              <w:pStyle w:val="NeniTitull"/>
              <w:keepNext w:val="0"/>
              <w:jc w:val="both"/>
              <w:rPr>
                <w:b w:val="0"/>
                <w:spacing w:val="-4"/>
              </w:rPr>
            </w:pPr>
          </w:p>
        </w:tc>
        <w:tc>
          <w:tcPr>
            <w:tcW w:w="709" w:type="dxa"/>
          </w:tcPr>
          <w:p w:rsidR="00DA76CB" w:rsidRPr="00F74451" w:rsidRDefault="00DA76CB" w:rsidP="00F74451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</w:p>
        </w:tc>
      </w:tr>
      <w:tr w:rsidR="00DA76CB" w:rsidRPr="00F74451" w:rsidTr="00B00902">
        <w:trPr>
          <w:trHeight w:val="150"/>
        </w:trPr>
        <w:tc>
          <w:tcPr>
            <w:tcW w:w="3510" w:type="dxa"/>
          </w:tcPr>
          <w:p w:rsidR="00DA76CB" w:rsidRPr="00F74451" w:rsidRDefault="00DA76CB" w:rsidP="00F74451">
            <w:pPr>
              <w:pStyle w:val="Paragrafi"/>
              <w:ind w:firstLine="0"/>
              <w:rPr>
                <w:spacing w:val="-4"/>
                <w:lang w:val="sq-AL"/>
              </w:rPr>
            </w:pPr>
          </w:p>
        </w:tc>
        <w:tc>
          <w:tcPr>
            <w:tcW w:w="6521" w:type="dxa"/>
          </w:tcPr>
          <w:p w:rsidR="00DA76CB" w:rsidRPr="00F74451" w:rsidRDefault="00DA76CB" w:rsidP="00F74451">
            <w:pPr>
              <w:pStyle w:val="NeniTitull"/>
              <w:keepNext w:val="0"/>
              <w:jc w:val="both"/>
              <w:rPr>
                <w:b w:val="0"/>
                <w:spacing w:val="-4"/>
                <w:szCs w:val="24"/>
                <w:lang w:val="sq-AL"/>
              </w:rPr>
            </w:pPr>
          </w:p>
        </w:tc>
        <w:tc>
          <w:tcPr>
            <w:tcW w:w="709" w:type="dxa"/>
          </w:tcPr>
          <w:p w:rsidR="00DA76CB" w:rsidRPr="00F74451" w:rsidRDefault="00DA76CB" w:rsidP="00F74451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</w:p>
        </w:tc>
      </w:tr>
      <w:tr w:rsidR="00DA76CB" w:rsidRPr="00F74451" w:rsidTr="00B00902">
        <w:trPr>
          <w:trHeight w:val="150"/>
        </w:trPr>
        <w:tc>
          <w:tcPr>
            <w:tcW w:w="3510" w:type="dxa"/>
          </w:tcPr>
          <w:p w:rsidR="00DA76CB" w:rsidRPr="00F74451" w:rsidRDefault="00DA76CB" w:rsidP="00F74451">
            <w:pPr>
              <w:pStyle w:val="Paragrafi"/>
              <w:ind w:firstLine="0"/>
              <w:rPr>
                <w:spacing w:val="-4"/>
                <w:lang w:val="sq-AL"/>
              </w:rPr>
            </w:pPr>
          </w:p>
        </w:tc>
        <w:tc>
          <w:tcPr>
            <w:tcW w:w="6521" w:type="dxa"/>
          </w:tcPr>
          <w:p w:rsidR="00DA76CB" w:rsidRPr="00F74451" w:rsidRDefault="00DA76CB" w:rsidP="00F74451">
            <w:pPr>
              <w:pStyle w:val="NeniTitull"/>
              <w:keepNext w:val="0"/>
              <w:jc w:val="both"/>
              <w:rPr>
                <w:b w:val="0"/>
                <w:spacing w:val="-4"/>
              </w:rPr>
            </w:pPr>
          </w:p>
        </w:tc>
        <w:tc>
          <w:tcPr>
            <w:tcW w:w="709" w:type="dxa"/>
          </w:tcPr>
          <w:p w:rsidR="00DA76CB" w:rsidRPr="00F74451" w:rsidRDefault="00DA76CB" w:rsidP="00F74451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</w:p>
        </w:tc>
      </w:tr>
    </w:tbl>
    <w:p w:rsidR="00644C3F" w:rsidRPr="0078726A" w:rsidRDefault="00644C3F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644C3F" w:rsidRPr="0078726A" w:rsidRDefault="00644C3F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644C3F" w:rsidRPr="0078726A" w:rsidRDefault="00644C3F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644C3F" w:rsidRPr="0078726A" w:rsidRDefault="00644C3F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644C3F" w:rsidRPr="0078726A" w:rsidRDefault="00644C3F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C35694" w:rsidRPr="0078726A" w:rsidRDefault="00C35694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BE4202" w:rsidRPr="0078726A" w:rsidRDefault="00BE4202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A91917" w:rsidRPr="0078726A" w:rsidRDefault="00A91917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A91917" w:rsidRPr="0078726A" w:rsidRDefault="00A91917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8008A0" w:rsidRPr="0078726A" w:rsidRDefault="008008A0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8008A0" w:rsidRPr="0078726A" w:rsidRDefault="008008A0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8008A0" w:rsidRPr="0078726A" w:rsidRDefault="008008A0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8008A0" w:rsidRPr="0078726A" w:rsidRDefault="008008A0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640132" w:rsidRPr="0078726A" w:rsidRDefault="00640132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5903EF" w:rsidRPr="0078726A" w:rsidRDefault="005903EF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3C0D4B" w:rsidRDefault="003C0D4B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  <w:sectPr w:rsidR="003C0D4B" w:rsidSect="003D4C90">
          <w:footerReference w:type="first" r:id="rId10"/>
          <w:pgSz w:w="11907" w:h="16840" w:code="9"/>
          <w:pgMar w:top="720" w:right="720" w:bottom="720" w:left="720" w:header="1134" w:footer="1134" w:gutter="0"/>
          <w:cols w:space="720"/>
          <w:titlePg/>
          <w:docGrid w:linePitch="360"/>
        </w:sectPr>
      </w:pPr>
    </w:p>
    <w:p w:rsidR="003C0D4B" w:rsidRPr="003C0D4B" w:rsidRDefault="003C0D4B" w:rsidP="003C0D4B">
      <w:pPr>
        <w:keepNext/>
        <w:widowControl w:val="0"/>
        <w:spacing w:after="0" w:line="240" w:lineRule="auto"/>
        <w:jc w:val="center"/>
        <w:outlineLvl w:val="2"/>
        <w:rPr>
          <w:rFonts w:ascii="Garamond" w:hAnsi="Garamond" w:cs="CG Times"/>
          <w:b/>
          <w:bCs/>
          <w:sz w:val="24"/>
          <w:lang w:val="en-GB"/>
        </w:rPr>
      </w:pPr>
      <w:r w:rsidRPr="003C0D4B">
        <w:rPr>
          <w:rFonts w:ascii="Garamond" w:hAnsi="Garamond" w:cs="CG Times"/>
          <w:b/>
          <w:bCs/>
          <w:sz w:val="24"/>
          <w:lang w:val="en-GB"/>
        </w:rPr>
        <w:lastRenderedPageBreak/>
        <w:t>VENDIM</w:t>
      </w:r>
    </w:p>
    <w:p w:rsidR="003C0D4B" w:rsidRPr="003C0D4B" w:rsidRDefault="003C0D4B" w:rsidP="003C0D4B">
      <w:pPr>
        <w:keepNext/>
        <w:widowControl w:val="0"/>
        <w:spacing w:after="0" w:line="240" w:lineRule="auto"/>
        <w:jc w:val="center"/>
        <w:outlineLvl w:val="2"/>
        <w:rPr>
          <w:rFonts w:ascii="Garamond" w:hAnsi="Garamond" w:cs="CG Times"/>
          <w:b/>
          <w:bCs/>
          <w:sz w:val="24"/>
          <w:lang w:val="en-GB"/>
        </w:rPr>
      </w:pPr>
      <w:r w:rsidRPr="003C0D4B">
        <w:rPr>
          <w:rFonts w:ascii="Garamond" w:hAnsi="Garamond" w:cs="CG Times"/>
          <w:b/>
          <w:bCs/>
          <w:sz w:val="24"/>
          <w:lang w:val="en-GB"/>
        </w:rPr>
        <w:t>Nr. 91, datë 27.2.2019</w:t>
      </w:r>
    </w:p>
    <w:p w:rsidR="003C0D4B" w:rsidRPr="003C0D4B" w:rsidRDefault="003C0D4B" w:rsidP="003C0D4B">
      <w:pPr>
        <w:keepNext/>
        <w:widowControl w:val="0"/>
        <w:spacing w:after="0" w:line="240" w:lineRule="auto"/>
        <w:jc w:val="center"/>
        <w:outlineLvl w:val="2"/>
        <w:rPr>
          <w:rFonts w:ascii="Garamond" w:hAnsi="Garamond" w:cs="CG Times"/>
          <w:b/>
          <w:bCs/>
          <w:sz w:val="14"/>
          <w:lang w:val="en-GB"/>
        </w:rPr>
      </w:pPr>
    </w:p>
    <w:p w:rsidR="003C0D4B" w:rsidRPr="003C0D4B" w:rsidRDefault="003C0D4B" w:rsidP="003C0D4B">
      <w:pPr>
        <w:keepNext/>
        <w:widowControl w:val="0"/>
        <w:spacing w:after="0" w:line="240" w:lineRule="auto"/>
        <w:jc w:val="center"/>
        <w:outlineLvl w:val="2"/>
        <w:rPr>
          <w:rFonts w:ascii="Garamond" w:eastAsia="Times New Roman" w:hAnsi="Garamond" w:cs="CG Times"/>
          <w:b/>
          <w:bCs/>
          <w:sz w:val="24"/>
          <w:lang w:val="en-GB"/>
        </w:rPr>
      </w:pPr>
      <w:r w:rsidRPr="003C0D4B">
        <w:rPr>
          <w:rFonts w:ascii="Garamond" w:eastAsia="Times New Roman" w:hAnsi="Garamond" w:cs="CG Times"/>
          <w:b/>
          <w:bCs/>
          <w:sz w:val="24"/>
          <w:lang w:val="en-GB"/>
        </w:rPr>
        <w:t>PËR MIRATIMIN E LISTËS SË PËRDITËSUAR TË MALLRAVE USHTARAKE DHE TË LISTËS TË ARTIKUJVE E TEKNOLOGJIVE ME PËRDORIM TË DYFISHTË, OBJEKT I KONTROLLIT SHTETËROR TË TRANSFERIMEVE NDËRKOMBËTARE</w:t>
      </w:r>
      <w:r w:rsidRPr="003C0D4B">
        <w:rPr>
          <w:rFonts w:ascii="Garamond" w:eastAsia="Times New Roman" w:hAnsi="Garamond" w:cs="CG Times"/>
          <w:sz w:val="24"/>
          <w:szCs w:val="24"/>
          <w:vertAlign w:val="superscript"/>
        </w:rPr>
        <w:footnoteReference w:id="1"/>
      </w:r>
    </w:p>
    <w:p w:rsidR="003C0D4B" w:rsidRPr="003C0D4B" w:rsidRDefault="003C0D4B" w:rsidP="003C0D4B">
      <w:pPr>
        <w:widowControl w:val="0"/>
        <w:spacing w:after="0" w:line="240" w:lineRule="auto"/>
        <w:ind w:firstLine="284"/>
        <w:jc w:val="both"/>
        <w:rPr>
          <w:rFonts w:ascii="Garamond" w:eastAsia="Times New Roman" w:hAnsi="Garamond" w:cs="CG Times"/>
          <w:bCs/>
          <w:sz w:val="14"/>
        </w:rPr>
      </w:pPr>
    </w:p>
    <w:p w:rsidR="003C0D4B" w:rsidRPr="003C0D4B" w:rsidRDefault="003C0D4B" w:rsidP="003C0D4B">
      <w:pPr>
        <w:widowControl w:val="0"/>
        <w:spacing w:after="0" w:line="240" w:lineRule="auto"/>
        <w:ind w:firstLine="284"/>
        <w:jc w:val="both"/>
        <w:rPr>
          <w:rFonts w:ascii="Garamond" w:eastAsia="Times New Roman" w:hAnsi="Garamond" w:cs="CG Times"/>
          <w:sz w:val="24"/>
        </w:rPr>
      </w:pPr>
      <w:r w:rsidRPr="003C0D4B">
        <w:rPr>
          <w:rFonts w:ascii="Garamond" w:eastAsia="Times New Roman" w:hAnsi="Garamond" w:cs="CG Times"/>
          <w:sz w:val="24"/>
        </w:rPr>
        <w:t>Në mbështetje të nenit 100 të Kushtetutës dhe pikës 1, të nenit 10, të ligjit nr. 46/2018, “Për kontrollin shtetëror të transferimeve ndërkombëtare të mallrave ushtarake dhe të artikujve e teknologjive me përdorim të dyfishtë”, me propozimin e ministrit të Mbrojtjes, Këshilli i Ministrave</w:t>
      </w:r>
    </w:p>
    <w:p w:rsidR="003C0D4B" w:rsidRPr="003C0D4B" w:rsidRDefault="003C0D4B" w:rsidP="003C0D4B">
      <w:pPr>
        <w:widowControl w:val="0"/>
        <w:spacing w:after="0" w:line="240" w:lineRule="auto"/>
        <w:ind w:firstLine="284"/>
        <w:jc w:val="both"/>
        <w:rPr>
          <w:rFonts w:ascii="Garamond" w:eastAsia="Times New Roman" w:hAnsi="Garamond" w:cs="CG Times"/>
          <w:sz w:val="14"/>
        </w:rPr>
      </w:pPr>
    </w:p>
    <w:p w:rsidR="003C0D4B" w:rsidRPr="003C0D4B" w:rsidRDefault="003C0D4B" w:rsidP="003C0D4B">
      <w:pPr>
        <w:keepNext/>
        <w:widowControl w:val="0"/>
        <w:spacing w:after="0" w:line="240" w:lineRule="auto"/>
        <w:jc w:val="center"/>
        <w:rPr>
          <w:rFonts w:ascii="Garamond" w:hAnsi="Garamond" w:cs="CG Times"/>
          <w:sz w:val="24"/>
          <w:lang w:val="en-GB"/>
        </w:rPr>
      </w:pPr>
      <w:r w:rsidRPr="003C0D4B">
        <w:rPr>
          <w:rFonts w:ascii="Garamond" w:hAnsi="Garamond" w:cs="CG Times"/>
          <w:sz w:val="24"/>
          <w:lang w:val="en-GB"/>
        </w:rPr>
        <w:t>VENDOSI:</w:t>
      </w:r>
    </w:p>
    <w:p w:rsidR="003C0D4B" w:rsidRPr="003C0D4B" w:rsidRDefault="003C0D4B" w:rsidP="003C0D4B">
      <w:pPr>
        <w:widowControl w:val="0"/>
        <w:spacing w:after="0" w:line="240" w:lineRule="auto"/>
        <w:ind w:firstLine="284"/>
        <w:jc w:val="both"/>
        <w:rPr>
          <w:rFonts w:ascii="Garamond" w:eastAsia="Times New Roman" w:hAnsi="Garamond" w:cs="CG Times"/>
          <w:sz w:val="14"/>
        </w:rPr>
      </w:pPr>
    </w:p>
    <w:p w:rsidR="003C0D4B" w:rsidRPr="003C0D4B" w:rsidRDefault="003C0D4B" w:rsidP="003C0D4B">
      <w:pPr>
        <w:widowControl w:val="0"/>
        <w:spacing w:after="0" w:line="240" w:lineRule="auto"/>
        <w:ind w:firstLine="284"/>
        <w:jc w:val="both"/>
        <w:rPr>
          <w:rFonts w:ascii="Garamond" w:eastAsia="Times New Roman" w:hAnsi="Garamond" w:cs="CG Times"/>
          <w:sz w:val="24"/>
        </w:rPr>
      </w:pPr>
      <w:r w:rsidRPr="003C0D4B">
        <w:rPr>
          <w:rFonts w:ascii="Garamond" w:eastAsia="Times New Roman" w:hAnsi="Garamond" w:cs="CG Times"/>
          <w:sz w:val="24"/>
        </w:rPr>
        <w:t>1. Miratimin e listës së mallrave ushtarake dhe të listës së artikujve e teknologjive me përdorim të dyfishtë, përkatësisht, sipas shtojcave I e II, që i bashkëlidhen këtij vendimi, të cilat janë objekt i kontrollit shtetëror të transferimeve ndërkombëtare.</w:t>
      </w:r>
    </w:p>
    <w:p w:rsidR="003C0D4B" w:rsidRPr="003C0D4B" w:rsidRDefault="003C0D4B" w:rsidP="003C0D4B">
      <w:pPr>
        <w:widowControl w:val="0"/>
        <w:spacing w:after="0" w:line="240" w:lineRule="auto"/>
        <w:ind w:firstLine="284"/>
        <w:jc w:val="both"/>
        <w:rPr>
          <w:rFonts w:ascii="Garamond" w:hAnsi="Garamond" w:cs="CG Times"/>
          <w:sz w:val="24"/>
        </w:rPr>
      </w:pPr>
    </w:p>
    <w:p w:rsidR="003C0D4B" w:rsidRPr="003C0D4B" w:rsidRDefault="003C0D4B" w:rsidP="003C0D4B">
      <w:pPr>
        <w:widowControl w:val="0"/>
        <w:spacing w:after="0" w:line="240" w:lineRule="auto"/>
        <w:ind w:firstLine="284"/>
        <w:jc w:val="both"/>
        <w:rPr>
          <w:rFonts w:ascii="Garamond" w:hAnsi="Garamond" w:cs="CG Times"/>
          <w:sz w:val="24"/>
        </w:rPr>
      </w:pPr>
    </w:p>
    <w:p w:rsidR="003C0D4B" w:rsidRPr="003C0D4B" w:rsidRDefault="003C0D4B" w:rsidP="003C0D4B">
      <w:pPr>
        <w:widowControl w:val="0"/>
        <w:spacing w:after="0" w:line="240" w:lineRule="auto"/>
        <w:ind w:firstLine="284"/>
        <w:jc w:val="both"/>
        <w:rPr>
          <w:rFonts w:ascii="Garamond" w:hAnsi="Garamond" w:cs="CG Times"/>
          <w:sz w:val="24"/>
        </w:rPr>
      </w:pPr>
    </w:p>
    <w:p w:rsidR="003C0D4B" w:rsidRPr="003C0D4B" w:rsidRDefault="003C0D4B" w:rsidP="003C0D4B">
      <w:pPr>
        <w:widowControl w:val="0"/>
        <w:spacing w:after="0" w:line="240" w:lineRule="auto"/>
        <w:ind w:firstLine="284"/>
        <w:jc w:val="both"/>
        <w:rPr>
          <w:rFonts w:ascii="Garamond" w:hAnsi="Garamond" w:cs="CG Times"/>
          <w:sz w:val="24"/>
        </w:rPr>
      </w:pPr>
    </w:p>
    <w:p w:rsidR="003C0D4B" w:rsidRPr="003C0D4B" w:rsidRDefault="003C0D4B" w:rsidP="003C0D4B">
      <w:pPr>
        <w:widowControl w:val="0"/>
        <w:spacing w:after="0" w:line="240" w:lineRule="auto"/>
        <w:ind w:firstLine="284"/>
        <w:jc w:val="both"/>
        <w:rPr>
          <w:rFonts w:ascii="Garamond" w:hAnsi="Garamond" w:cs="CG Times"/>
          <w:sz w:val="24"/>
        </w:rPr>
      </w:pPr>
    </w:p>
    <w:p w:rsidR="003C0D4B" w:rsidRPr="003C0D4B" w:rsidRDefault="003C0D4B" w:rsidP="003C0D4B">
      <w:pPr>
        <w:widowControl w:val="0"/>
        <w:spacing w:after="0" w:line="240" w:lineRule="auto"/>
        <w:ind w:firstLine="284"/>
        <w:jc w:val="both"/>
        <w:rPr>
          <w:rFonts w:ascii="Garamond" w:hAnsi="Garamond" w:cs="CG Times"/>
          <w:sz w:val="24"/>
        </w:rPr>
      </w:pPr>
    </w:p>
    <w:p w:rsidR="003C0D4B" w:rsidRPr="003C0D4B" w:rsidRDefault="003C0D4B" w:rsidP="003C0D4B">
      <w:pPr>
        <w:widowControl w:val="0"/>
        <w:spacing w:after="0" w:line="240" w:lineRule="auto"/>
        <w:ind w:firstLine="284"/>
        <w:jc w:val="both"/>
        <w:rPr>
          <w:rFonts w:ascii="Garamond" w:hAnsi="Garamond" w:cs="CG Times"/>
          <w:sz w:val="24"/>
        </w:rPr>
      </w:pPr>
    </w:p>
    <w:p w:rsidR="003C0D4B" w:rsidRPr="003C0D4B" w:rsidRDefault="003C0D4B" w:rsidP="003C0D4B">
      <w:pPr>
        <w:widowControl w:val="0"/>
        <w:spacing w:after="0" w:line="240" w:lineRule="auto"/>
        <w:ind w:firstLine="284"/>
        <w:jc w:val="both"/>
        <w:rPr>
          <w:rFonts w:ascii="Garamond" w:hAnsi="Garamond" w:cs="CG Times"/>
          <w:sz w:val="24"/>
        </w:rPr>
      </w:pPr>
    </w:p>
    <w:p w:rsidR="003C0D4B" w:rsidRPr="003C0D4B" w:rsidRDefault="003C0D4B" w:rsidP="003C0D4B">
      <w:pPr>
        <w:widowControl w:val="0"/>
        <w:spacing w:after="0" w:line="240" w:lineRule="auto"/>
        <w:ind w:firstLine="284"/>
        <w:jc w:val="both"/>
        <w:rPr>
          <w:rFonts w:ascii="Garamond" w:hAnsi="Garamond" w:cs="CG Times"/>
          <w:sz w:val="24"/>
        </w:rPr>
      </w:pPr>
    </w:p>
    <w:p w:rsidR="003C0D4B" w:rsidRPr="003C0D4B" w:rsidRDefault="003C0D4B" w:rsidP="003C0D4B">
      <w:pPr>
        <w:widowControl w:val="0"/>
        <w:spacing w:after="0" w:line="240" w:lineRule="auto"/>
        <w:ind w:firstLine="284"/>
        <w:jc w:val="both"/>
        <w:rPr>
          <w:rFonts w:ascii="Garamond" w:hAnsi="Garamond" w:cs="CG Times"/>
          <w:sz w:val="24"/>
        </w:rPr>
      </w:pPr>
    </w:p>
    <w:p w:rsidR="003C0D4B" w:rsidRPr="003C0D4B" w:rsidRDefault="003C0D4B" w:rsidP="003C0D4B">
      <w:pPr>
        <w:widowControl w:val="0"/>
        <w:spacing w:after="0" w:line="240" w:lineRule="auto"/>
        <w:ind w:firstLine="284"/>
        <w:jc w:val="both"/>
        <w:rPr>
          <w:rFonts w:ascii="Garamond" w:hAnsi="Garamond" w:cs="CG Times"/>
          <w:sz w:val="24"/>
        </w:rPr>
      </w:pPr>
    </w:p>
    <w:p w:rsidR="003C0D4B" w:rsidRPr="003C0D4B" w:rsidRDefault="003C0D4B" w:rsidP="003C0D4B">
      <w:pPr>
        <w:widowControl w:val="0"/>
        <w:spacing w:after="0" w:line="240" w:lineRule="auto"/>
        <w:ind w:firstLine="284"/>
        <w:jc w:val="both"/>
        <w:rPr>
          <w:rFonts w:ascii="Garamond" w:hAnsi="Garamond" w:cs="CG Times"/>
          <w:sz w:val="24"/>
        </w:rPr>
      </w:pPr>
    </w:p>
    <w:p w:rsidR="003C0D4B" w:rsidRPr="003C0D4B" w:rsidRDefault="003C0D4B" w:rsidP="003C0D4B">
      <w:pPr>
        <w:widowControl w:val="0"/>
        <w:spacing w:after="0" w:line="240" w:lineRule="auto"/>
        <w:ind w:firstLine="284"/>
        <w:jc w:val="both"/>
        <w:rPr>
          <w:rFonts w:ascii="Garamond" w:hAnsi="Garamond" w:cs="CG Times"/>
          <w:sz w:val="24"/>
        </w:rPr>
      </w:pPr>
      <w:r w:rsidRPr="003C0D4B">
        <w:rPr>
          <w:rFonts w:ascii="Garamond" w:hAnsi="Garamond" w:cs="CG Times"/>
          <w:sz w:val="24"/>
        </w:rPr>
        <w:lastRenderedPageBreak/>
        <w:t>2. Vendimi nr. 703, datë 12.10.2016, i Këshillit të Ministrave, “Për miratimin e listës së mallrave ushtarake dhe të listës së mallrave e teknologjive me përdorim të dyfishtë, që i nënshtrohen kontrollit shtetëror të import-eksporteve”, shfuqizohet.</w:t>
      </w:r>
    </w:p>
    <w:p w:rsidR="003C0D4B" w:rsidRPr="003C0D4B" w:rsidRDefault="003C0D4B" w:rsidP="003C0D4B">
      <w:pPr>
        <w:widowControl w:val="0"/>
        <w:spacing w:after="0" w:line="240" w:lineRule="auto"/>
        <w:ind w:firstLine="284"/>
        <w:jc w:val="both"/>
        <w:rPr>
          <w:rFonts w:ascii="Garamond" w:eastAsia="Times New Roman" w:hAnsi="Garamond" w:cs="CG Times"/>
          <w:sz w:val="24"/>
        </w:rPr>
      </w:pPr>
      <w:r w:rsidRPr="003C0D4B">
        <w:rPr>
          <w:rFonts w:ascii="Garamond" w:eastAsia="Times New Roman" w:hAnsi="Garamond" w:cs="CG Times"/>
          <w:sz w:val="24"/>
        </w:rPr>
        <w:t>3. Ngarkohet Autoriteti i Kontrollit Shtetëror i Eksporteve për zbatimin e këtij vendimi.</w:t>
      </w:r>
    </w:p>
    <w:p w:rsidR="003C0D4B" w:rsidRPr="003C0D4B" w:rsidRDefault="003C0D4B" w:rsidP="003C0D4B">
      <w:pPr>
        <w:widowControl w:val="0"/>
        <w:spacing w:after="0" w:line="240" w:lineRule="auto"/>
        <w:ind w:firstLine="284"/>
        <w:jc w:val="both"/>
        <w:rPr>
          <w:rFonts w:ascii="Garamond" w:eastAsia="Times New Roman" w:hAnsi="Garamond" w:cs="CG Times"/>
          <w:sz w:val="24"/>
        </w:rPr>
      </w:pPr>
      <w:r w:rsidRPr="003C0D4B">
        <w:rPr>
          <w:rFonts w:ascii="Garamond" w:eastAsia="Times New Roman" w:hAnsi="Garamond" w:cs="CG Times"/>
          <w:sz w:val="24"/>
        </w:rPr>
        <w:t>Ky vendim hyn në fuqi pas botimit në Fletoren Zyrtare.</w:t>
      </w:r>
    </w:p>
    <w:p w:rsidR="003C0D4B" w:rsidRPr="003C0D4B" w:rsidRDefault="003C0D4B" w:rsidP="003C0D4B">
      <w:pPr>
        <w:widowControl w:val="0"/>
        <w:spacing w:after="0" w:line="240" w:lineRule="auto"/>
        <w:ind w:firstLine="284"/>
        <w:jc w:val="right"/>
        <w:rPr>
          <w:rFonts w:ascii="Garamond" w:eastAsia="Times New Roman" w:hAnsi="Garamond" w:cs="CG Times"/>
          <w:sz w:val="14"/>
        </w:rPr>
      </w:pPr>
    </w:p>
    <w:p w:rsidR="003C0D4B" w:rsidRPr="003C0D4B" w:rsidRDefault="003C0D4B" w:rsidP="003C0D4B">
      <w:pPr>
        <w:widowControl w:val="0"/>
        <w:spacing w:after="0" w:line="240" w:lineRule="auto"/>
        <w:ind w:firstLine="284"/>
        <w:jc w:val="right"/>
        <w:rPr>
          <w:rFonts w:ascii="Garamond" w:eastAsia="Times New Roman" w:hAnsi="Garamond" w:cs="CG Times"/>
          <w:sz w:val="24"/>
        </w:rPr>
      </w:pPr>
      <w:r w:rsidRPr="003C0D4B">
        <w:rPr>
          <w:rFonts w:ascii="Garamond" w:eastAsia="Times New Roman" w:hAnsi="Garamond" w:cs="CG Times"/>
          <w:sz w:val="24"/>
        </w:rPr>
        <w:t>KRYEMINISTRI</w:t>
      </w:r>
    </w:p>
    <w:p w:rsidR="003C0D4B" w:rsidRPr="003C0D4B" w:rsidRDefault="003C0D4B" w:rsidP="003C0D4B">
      <w:pPr>
        <w:widowControl w:val="0"/>
        <w:spacing w:after="0" w:line="240" w:lineRule="auto"/>
        <w:ind w:firstLine="284"/>
        <w:jc w:val="right"/>
        <w:rPr>
          <w:rFonts w:ascii="Garamond" w:eastAsia="Times New Roman" w:hAnsi="Garamond" w:cs="CG Times"/>
          <w:b/>
          <w:sz w:val="24"/>
        </w:rPr>
        <w:sectPr w:rsidR="003C0D4B" w:rsidRPr="003C0D4B" w:rsidSect="003C0D4B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7" w:h="16840" w:code="9"/>
          <w:pgMar w:top="720" w:right="1134" w:bottom="720" w:left="1134" w:header="851" w:footer="851" w:gutter="0"/>
          <w:pgNumType w:start="1053"/>
          <w:cols w:num="2" w:space="720"/>
          <w:docGrid w:linePitch="360"/>
        </w:sectPr>
      </w:pPr>
      <w:r w:rsidRPr="003C0D4B">
        <w:rPr>
          <w:rFonts w:ascii="Garamond" w:eastAsia="Times New Roman" w:hAnsi="Garamond" w:cs="CG Times"/>
          <w:b/>
          <w:sz w:val="24"/>
        </w:rPr>
        <w:t>Edi Rama</w:t>
      </w:r>
    </w:p>
    <w:p w:rsidR="003C0D4B" w:rsidRPr="003C0D4B" w:rsidRDefault="003C0D4B" w:rsidP="003C0D4B">
      <w:pPr>
        <w:widowControl w:val="0"/>
        <w:spacing w:after="0" w:line="240" w:lineRule="auto"/>
        <w:ind w:firstLine="284"/>
        <w:jc w:val="both"/>
        <w:rPr>
          <w:rFonts w:ascii="Garamond" w:hAnsi="Garamond" w:cs="CG Times"/>
          <w:sz w:val="24"/>
        </w:rPr>
      </w:pP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727D8293" wp14:editId="5407329E">
            <wp:extent cx="6078931" cy="8463686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e_Page_01.jp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00" t="6514" r="6182" b="2202"/>
                    <a:stretch/>
                  </pic:blipFill>
                  <pic:spPr bwMode="auto">
                    <a:xfrm>
                      <a:off x="0" y="0"/>
                      <a:ext cx="6086832" cy="84746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332DC2EC" wp14:editId="7D9BA44F">
            <wp:extent cx="6086246" cy="8449056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e_Page_02.jp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86" t="7868" r="5623" b="2835"/>
                    <a:stretch/>
                  </pic:blipFill>
                  <pic:spPr bwMode="auto">
                    <a:xfrm>
                      <a:off x="0" y="0"/>
                      <a:ext cx="6091479" cy="8456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56FB5CF7" wp14:editId="042A49B9">
            <wp:extent cx="6174028" cy="8500262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e_Page_03.jp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46" t="6346" r="5502"/>
                    <a:stretch/>
                  </pic:blipFill>
                  <pic:spPr bwMode="auto">
                    <a:xfrm>
                      <a:off x="0" y="0"/>
                      <a:ext cx="6179338" cy="85075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655AF773" wp14:editId="6DD3EE49">
            <wp:extent cx="6144768" cy="8427110"/>
            <wp:effectExtent l="0" t="0" r="889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e_Page_04.jpg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28" t="6600" r="8816" b="3556"/>
                    <a:stretch/>
                  </pic:blipFill>
                  <pic:spPr bwMode="auto">
                    <a:xfrm>
                      <a:off x="0" y="0"/>
                      <a:ext cx="6152761" cy="84380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76695BDB" wp14:editId="42F5CBC8">
            <wp:extent cx="6195974" cy="8390534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e_Page_05.jpg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09" t="6346" r="5263" b="2918"/>
                    <a:stretch/>
                  </pic:blipFill>
                  <pic:spPr bwMode="auto">
                    <a:xfrm>
                      <a:off x="0" y="0"/>
                      <a:ext cx="6201302" cy="83977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6A978ECC" wp14:editId="534E0B77">
            <wp:extent cx="6181344" cy="8441741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e_Page_06.jpg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50" t="6091" r="6303"/>
                    <a:stretch/>
                  </pic:blipFill>
                  <pic:spPr bwMode="auto">
                    <a:xfrm>
                      <a:off x="0" y="0"/>
                      <a:ext cx="6189354" cy="8452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741AA886" wp14:editId="3DC003C8">
            <wp:extent cx="6159398" cy="8383219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e_Page_07.jpg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51" t="6091" r="8582" b="1609"/>
                    <a:stretch/>
                  </pic:blipFill>
                  <pic:spPr bwMode="auto">
                    <a:xfrm>
                      <a:off x="0" y="0"/>
                      <a:ext cx="6167379" cy="83940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0A5DE71A" wp14:editId="4F7782F2">
            <wp:extent cx="5866790" cy="8368589"/>
            <wp:effectExtent l="0" t="0" r="63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e_Page_08.jpg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33" t="6259" r="7667" b="2866"/>
                    <a:stretch/>
                  </pic:blipFill>
                  <pic:spPr bwMode="auto">
                    <a:xfrm>
                      <a:off x="0" y="0"/>
                      <a:ext cx="5880731" cy="8388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36E76817" wp14:editId="6690FC97">
            <wp:extent cx="6049670" cy="8449056"/>
            <wp:effectExtent l="0" t="0" r="8255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e_Page_09.jpg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48" t="6260" r="5585" b="2625"/>
                    <a:stretch/>
                  </pic:blipFill>
                  <pic:spPr bwMode="auto">
                    <a:xfrm>
                      <a:off x="0" y="0"/>
                      <a:ext cx="6057519" cy="84600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63371C92" wp14:editId="54500692">
            <wp:extent cx="5925312" cy="8375904"/>
            <wp:effectExtent l="0" t="0" r="0" b="635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e_Page_10.jpg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09" t="6684" r="5829" b="2117"/>
                    <a:stretch/>
                  </pic:blipFill>
                  <pic:spPr bwMode="auto">
                    <a:xfrm>
                      <a:off x="0" y="0"/>
                      <a:ext cx="5933024" cy="83868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1D1900B5" wp14:editId="633CE848">
            <wp:extent cx="5793638" cy="8361273"/>
            <wp:effectExtent l="0" t="0" r="0" b="190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e_Page_11.jpg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47" t="6514" r="4993" b="1609"/>
                    <a:stretch/>
                  </pic:blipFill>
                  <pic:spPr bwMode="auto">
                    <a:xfrm>
                      <a:off x="0" y="0"/>
                      <a:ext cx="5801168" cy="8372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32A80BC4" wp14:editId="73D83079">
            <wp:extent cx="5866790" cy="8434425"/>
            <wp:effectExtent l="0" t="0" r="635" b="508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e_Page_12.jpg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57" t="6006" r="4273" b="1186"/>
                    <a:stretch/>
                  </pic:blipFill>
                  <pic:spPr bwMode="auto">
                    <a:xfrm>
                      <a:off x="0" y="0"/>
                      <a:ext cx="5874388" cy="84453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47C87CBB" wp14:editId="7165E5A0">
            <wp:extent cx="5837529" cy="8317382"/>
            <wp:effectExtent l="0" t="0" r="0" b="762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e_Page_13.jpg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06" t="7698" r="7265" b="2794"/>
                    <a:stretch/>
                  </pic:blipFill>
                  <pic:spPr bwMode="auto">
                    <a:xfrm>
                      <a:off x="0" y="0"/>
                      <a:ext cx="5852510" cy="83387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6D272734" wp14:editId="1217EE4E">
            <wp:extent cx="5610758" cy="8368589"/>
            <wp:effectExtent l="0" t="0" r="952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e_Page_14.jpg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27" t="6006" r="6667" b="3049"/>
                    <a:stretch/>
                  </pic:blipFill>
                  <pic:spPr bwMode="auto">
                    <a:xfrm>
                      <a:off x="0" y="0"/>
                      <a:ext cx="5618024" cy="83794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3B1DD5EB" wp14:editId="02A458F7">
            <wp:extent cx="5779008" cy="840516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e_Page_15.jpg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08" t="6176" r="6070" b="2033"/>
                    <a:stretch/>
                  </pic:blipFill>
                  <pic:spPr bwMode="auto">
                    <a:xfrm>
                      <a:off x="0" y="0"/>
                      <a:ext cx="5786501" cy="84160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75F59EDE" wp14:editId="6ADCB21E">
            <wp:extent cx="5808268" cy="8412480"/>
            <wp:effectExtent l="0" t="0" r="2540" b="762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e_Page_16.jpg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70" t="6430" r="3948"/>
                    <a:stretch/>
                  </pic:blipFill>
                  <pic:spPr bwMode="auto">
                    <a:xfrm>
                      <a:off x="0" y="0"/>
                      <a:ext cx="5815813" cy="84234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2FAA2967" wp14:editId="2E031BAD">
            <wp:extent cx="5735116" cy="8324697"/>
            <wp:effectExtent l="0" t="0" r="0" b="63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e_Page_17.jpg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69" t="5753" r="5981" b="2580"/>
                    <a:stretch/>
                  </pic:blipFill>
                  <pic:spPr bwMode="auto">
                    <a:xfrm>
                      <a:off x="0" y="0"/>
                      <a:ext cx="5740048" cy="83318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sz w:val="24"/>
        </w:rPr>
        <w:t>s</w:t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48498BB9" wp14:editId="488203CF">
            <wp:extent cx="5954572" cy="8353958"/>
            <wp:effectExtent l="0" t="0" r="8255" b="952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e_Page_18.jpg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69" t="6091" r="4873"/>
                    <a:stretch/>
                  </pic:blipFill>
                  <pic:spPr bwMode="auto">
                    <a:xfrm>
                      <a:off x="0" y="0"/>
                      <a:ext cx="5962288" cy="83647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3ED9009B" wp14:editId="25F8FD12">
            <wp:extent cx="5991148" cy="8310067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e_Page_19.jpg"/>
                    <pic:cNvPicPr/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28" t="6090" r="5585" b="2625"/>
                    <a:stretch/>
                  </pic:blipFill>
                  <pic:spPr bwMode="auto">
                    <a:xfrm>
                      <a:off x="0" y="0"/>
                      <a:ext cx="5998911" cy="8320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5C116F4F" wp14:editId="23E80663">
            <wp:extent cx="5815584" cy="8522208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e_Page_20.jpg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12" t="6091" r="6188"/>
                    <a:stretch/>
                  </pic:blipFill>
                  <pic:spPr bwMode="auto">
                    <a:xfrm>
                      <a:off x="0" y="0"/>
                      <a:ext cx="5823120" cy="85332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1749D1E5" wp14:editId="0605EE13">
            <wp:extent cx="5896051" cy="8339328"/>
            <wp:effectExtent l="0" t="0" r="0" b="508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e_Page_21.jpg"/>
                    <pic:cNvPicPr/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89" t="6176" r="7620" b="1355"/>
                    <a:stretch/>
                  </pic:blipFill>
                  <pic:spPr bwMode="auto">
                    <a:xfrm>
                      <a:off x="0" y="0"/>
                      <a:ext cx="5903697" cy="83501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2C8B0501" wp14:editId="6C4BB062">
            <wp:extent cx="5969203" cy="8397849"/>
            <wp:effectExtent l="0" t="0" r="0" b="381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e_Page_22.jpg"/>
                    <pic:cNvPicPr/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70" t="6260" r="5944" b="1270"/>
                    <a:stretch/>
                  </pic:blipFill>
                  <pic:spPr bwMode="auto">
                    <a:xfrm>
                      <a:off x="0" y="0"/>
                      <a:ext cx="5976948" cy="8408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2EBA8235" wp14:editId="44220697">
            <wp:extent cx="6005779" cy="8339328"/>
            <wp:effectExtent l="0" t="0" r="0" b="508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e_Page_23.jpg"/>
                    <pic:cNvPicPr/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30" t="7361" r="7738" b="2541"/>
                    <a:stretch/>
                  </pic:blipFill>
                  <pic:spPr bwMode="auto">
                    <a:xfrm>
                      <a:off x="0" y="0"/>
                      <a:ext cx="6013635" cy="83502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6863B8CD" wp14:editId="54B58A88">
            <wp:extent cx="6086246" cy="8441741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e_Page_24.jpg"/>
                    <pic:cNvPicPr/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48" t="6260" r="4269"/>
                    <a:stretch/>
                  </pic:blipFill>
                  <pic:spPr bwMode="auto">
                    <a:xfrm>
                      <a:off x="0" y="0"/>
                      <a:ext cx="6094142" cy="84526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53905920" wp14:editId="63B7F2AB">
            <wp:extent cx="6086246" cy="8449056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e_Page_25.jpg"/>
                    <pic:cNvPicPr/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47" t="5922" r="4509" b="1948"/>
                    <a:stretch/>
                  </pic:blipFill>
                  <pic:spPr bwMode="auto">
                    <a:xfrm>
                      <a:off x="0" y="0"/>
                      <a:ext cx="6094122" cy="8459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22E5865B" wp14:editId="5A600AAD">
            <wp:extent cx="6042355" cy="8434425"/>
            <wp:effectExtent l="0" t="0" r="0" b="508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e_Page_26.jpg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48" t="6007" r="4987" b="1440"/>
                    <a:stretch/>
                  </pic:blipFill>
                  <pic:spPr bwMode="auto">
                    <a:xfrm>
                      <a:off x="0" y="0"/>
                      <a:ext cx="6050180" cy="84453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318682D6" wp14:editId="10562C7A">
            <wp:extent cx="6105525" cy="8229600"/>
            <wp:effectExtent l="0" t="0" r="9525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e_Page_27.jpg"/>
                    <pic:cNvPicPr/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50" t="6937" r="5345" b="2625"/>
                    <a:stretch/>
                  </pic:blipFill>
                  <pic:spPr bwMode="auto">
                    <a:xfrm>
                      <a:off x="0" y="0"/>
                      <a:ext cx="6115156" cy="82425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54F50AE7" wp14:editId="57B01DCD">
            <wp:extent cx="6038850" cy="8372475"/>
            <wp:effectExtent l="0" t="0" r="0" b="952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e_Page_28.jpg"/>
                    <pic:cNvPicPr/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52" t="6430" r="3909" b="1863"/>
                    <a:stretch/>
                  </pic:blipFill>
                  <pic:spPr bwMode="auto">
                    <a:xfrm>
                      <a:off x="0" y="0"/>
                      <a:ext cx="6045311" cy="83814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1A74322B" wp14:editId="76B55649">
            <wp:extent cx="6096000" cy="8448675"/>
            <wp:effectExtent l="0" t="0" r="0" b="952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e_Page_29.jpg"/>
                    <pic:cNvPicPr/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70" t="6176" r="5705" b="1778"/>
                    <a:stretch/>
                  </pic:blipFill>
                  <pic:spPr bwMode="auto">
                    <a:xfrm>
                      <a:off x="0" y="0"/>
                      <a:ext cx="6102559" cy="84577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25BC3757" wp14:editId="40A3D228">
            <wp:extent cx="6016208" cy="8391525"/>
            <wp:effectExtent l="0" t="0" r="381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e_Page_30.jpg"/>
                    <pic:cNvPicPr/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10" t="6091" r="5943" b="2032"/>
                    <a:stretch/>
                  </pic:blipFill>
                  <pic:spPr bwMode="auto">
                    <a:xfrm>
                      <a:off x="0" y="0"/>
                      <a:ext cx="6033272" cy="84153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67C2224B" wp14:editId="1DAA8851">
            <wp:extent cx="6124575" cy="8391525"/>
            <wp:effectExtent l="0" t="0" r="9525" b="952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e_Page_31.jpg"/>
                    <pic:cNvPicPr/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91" t="5668" r="6339" b="2326"/>
                    <a:stretch/>
                  </pic:blipFill>
                  <pic:spPr bwMode="auto">
                    <a:xfrm>
                      <a:off x="0" y="0"/>
                      <a:ext cx="6129570" cy="83983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323C4293" wp14:editId="4CD2CF41">
            <wp:extent cx="5943600" cy="5953125"/>
            <wp:effectExtent l="0" t="0" r="0" b="952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e_Page_32.jpg"/>
                    <pic:cNvPicPr/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10" t="6260" r="9295" b="28537"/>
                    <a:stretch/>
                  </pic:blipFill>
                  <pic:spPr bwMode="auto">
                    <a:xfrm>
                      <a:off x="0" y="0"/>
                      <a:ext cx="5943600" cy="5953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0D4B" w:rsidRPr="003C0D4B" w:rsidRDefault="003C0D4B" w:rsidP="003C0D4B">
      <w:pPr>
        <w:widowControl w:val="0"/>
        <w:spacing w:after="0" w:line="240" w:lineRule="auto"/>
        <w:ind w:firstLine="284"/>
        <w:jc w:val="both"/>
        <w:rPr>
          <w:rFonts w:ascii="Garamond" w:hAnsi="Garamond" w:cs="CG Times"/>
          <w:sz w:val="24"/>
        </w:rPr>
      </w:pPr>
    </w:p>
    <w:p w:rsidR="003C0D4B" w:rsidRPr="003C0D4B" w:rsidRDefault="003C0D4B" w:rsidP="003C0D4B">
      <w:pPr>
        <w:widowControl w:val="0"/>
        <w:spacing w:after="0" w:line="240" w:lineRule="auto"/>
        <w:ind w:firstLine="284"/>
        <w:jc w:val="both"/>
        <w:rPr>
          <w:rFonts w:ascii="Garamond" w:hAnsi="Garamond" w:cs="CG Times"/>
          <w:sz w:val="24"/>
        </w:rPr>
      </w:pPr>
    </w:p>
    <w:p w:rsidR="003C0D4B" w:rsidRPr="003C0D4B" w:rsidRDefault="003C0D4B" w:rsidP="003C0D4B">
      <w:pPr>
        <w:widowControl w:val="0"/>
        <w:spacing w:after="0" w:line="240" w:lineRule="auto"/>
        <w:ind w:firstLine="284"/>
        <w:jc w:val="both"/>
        <w:rPr>
          <w:rFonts w:ascii="Garamond" w:hAnsi="Garamond" w:cs="CG Times"/>
          <w:sz w:val="24"/>
        </w:rPr>
      </w:pPr>
    </w:p>
    <w:p w:rsidR="003C0D4B" w:rsidRPr="003C0D4B" w:rsidRDefault="003C0D4B" w:rsidP="003C0D4B">
      <w:pPr>
        <w:widowControl w:val="0"/>
        <w:spacing w:after="0" w:line="240" w:lineRule="auto"/>
        <w:ind w:firstLine="284"/>
        <w:jc w:val="both"/>
        <w:rPr>
          <w:rFonts w:ascii="Garamond" w:hAnsi="Garamond" w:cs="CG Times"/>
          <w:sz w:val="24"/>
        </w:rPr>
      </w:pPr>
    </w:p>
    <w:p w:rsidR="003C0D4B" w:rsidRPr="003C0D4B" w:rsidRDefault="003C0D4B" w:rsidP="003C0D4B">
      <w:pPr>
        <w:widowControl w:val="0"/>
        <w:spacing w:after="0" w:line="240" w:lineRule="auto"/>
        <w:ind w:firstLine="284"/>
        <w:jc w:val="both"/>
        <w:rPr>
          <w:rFonts w:ascii="Garamond" w:hAnsi="Garamond" w:cs="CG Times"/>
          <w:sz w:val="24"/>
        </w:rPr>
      </w:pPr>
    </w:p>
    <w:p w:rsidR="003C0D4B" w:rsidRPr="003C0D4B" w:rsidRDefault="003C0D4B" w:rsidP="003C0D4B">
      <w:pPr>
        <w:widowControl w:val="0"/>
        <w:spacing w:after="0" w:line="240" w:lineRule="auto"/>
        <w:ind w:firstLine="284"/>
        <w:jc w:val="both"/>
        <w:rPr>
          <w:rFonts w:ascii="Garamond" w:hAnsi="Garamond" w:cs="CG Times"/>
          <w:sz w:val="24"/>
        </w:rPr>
      </w:pPr>
    </w:p>
    <w:p w:rsidR="003C0D4B" w:rsidRPr="003C0D4B" w:rsidRDefault="003C0D4B" w:rsidP="003C0D4B">
      <w:pPr>
        <w:widowControl w:val="0"/>
        <w:spacing w:after="0" w:line="240" w:lineRule="auto"/>
        <w:ind w:firstLine="284"/>
        <w:jc w:val="both"/>
        <w:rPr>
          <w:rFonts w:ascii="Garamond" w:hAnsi="Garamond" w:cs="CG Times"/>
          <w:sz w:val="24"/>
        </w:rPr>
      </w:pPr>
    </w:p>
    <w:p w:rsidR="003C0D4B" w:rsidRPr="003C0D4B" w:rsidRDefault="003C0D4B" w:rsidP="003C0D4B">
      <w:pPr>
        <w:widowControl w:val="0"/>
        <w:spacing w:after="0" w:line="240" w:lineRule="auto"/>
        <w:ind w:firstLine="284"/>
        <w:jc w:val="both"/>
        <w:rPr>
          <w:rFonts w:ascii="Garamond" w:hAnsi="Garamond" w:cs="CG Times"/>
          <w:sz w:val="24"/>
        </w:rPr>
      </w:pPr>
    </w:p>
    <w:p w:rsidR="003C0D4B" w:rsidRPr="003C0D4B" w:rsidRDefault="003C0D4B" w:rsidP="003C0D4B">
      <w:pPr>
        <w:widowControl w:val="0"/>
        <w:spacing w:after="0" w:line="240" w:lineRule="auto"/>
        <w:ind w:firstLine="284"/>
        <w:jc w:val="both"/>
        <w:rPr>
          <w:rFonts w:ascii="Garamond" w:hAnsi="Garamond" w:cs="CG Times"/>
          <w:sz w:val="24"/>
        </w:rPr>
      </w:pPr>
    </w:p>
    <w:p w:rsidR="003C0D4B" w:rsidRPr="003C0D4B" w:rsidRDefault="003C0D4B" w:rsidP="003C0D4B">
      <w:pPr>
        <w:widowControl w:val="0"/>
        <w:spacing w:after="0" w:line="240" w:lineRule="auto"/>
        <w:ind w:firstLine="284"/>
        <w:jc w:val="both"/>
        <w:rPr>
          <w:rFonts w:ascii="Garamond" w:hAnsi="Garamond" w:cs="CG Times"/>
          <w:sz w:val="24"/>
        </w:rPr>
      </w:pPr>
    </w:p>
    <w:p w:rsidR="003C0D4B" w:rsidRPr="003C0D4B" w:rsidRDefault="003C0D4B" w:rsidP="003C0D4B">
      <w:pPr>
        <w:widowControl w:val="0"/>
        <w:spacing w:after="0" w:line="240" w:lineRule="auto"/>
        <w:ind w:firstLine="284"/>
        <w:jc w:val="both"/>
        <w:rPr>
          <w:rFonts w:ascii="Garamond" w:hAnsi="Garamond" w:cs="CG Times"/>
          <w:sz w:val="24"/>
        </w:rPr>
      </w:pPr>
    </w:p>
    <w:p w:rsidR="003C0D4B" w:rsidRPr="003C0D4B" w:rsidRDefault="003C0D4B" w:rsidP="003C0D4B">
      <w:pPr>
        <w:widowControl w:val="0"/>
        <w:spacing w:after="0" w:line="240" w:lineRule="auto"/>
        <w:ind w:firstLine="284"/>
        <w:jc w:val="both"/>
        <w:rPr>
          <w:rFonts w:ascii="Garamond" w:hAnsi="Garamond" w:cs="CG Times"/>
          <w:sz w:val="24"/>
        </w:rPr>
      </w:pPr>
    </w:p>
    <w:p w:rsidR="003C0D4B" w:rsidRPr="003C0D4B" w:rsidRDefault="003C0D4B" w:rsidP="003C0D4B">
      <w:pPr>
        <w:widowControl w:val="0"/>
        <w:spacing w:after="0" w:line="240" w:lineRule="auto"/>
        <w:ind w:firstLine="284"/>
        <w:jc w:val="both"/>
        <w:rPr>
          <w:rFonts w:ascii="Garamond" w:hAnsi="Garamond" w:cs="CG Times"/>
          <w:sz w:val="24"/>
        </w:rPr>
      </w:pPr>
    </w:p>
    <w:p w:rsidR="003C0D4B" w:rsidRPr="003C0D4B" w:rsidRDefault="003C0D4B" w:rsidP="003C0D4B">
      <w:pPr>
        <w:widowControl w:val="0"/>
        <w:spacing w:after="0" w:line="240" w:lineRule="auto"/>
        <w:ind w:firstLine="284"/>
        <w:jc w:val="both"/>
        <w:rPr>
          <w:rFonts w:ascii="Garamond" w:hAnsi="Garamond" w:cs="CG Times"/>
          <w:sz w:val="24"/>
        </w:rPr>
      </w:pPr>
    </w:p>
    <w:p w:rsidR="003C0D4B" w:rsidRPr="003C0D4B" w:rsidRDefault="003C0D4B" w:rsidP="003C0D4B">
      <w:pPr>
        <w:widowControl w:val="0"/>
        <w:spacing w:after="0" w:line="240" w:lineRule="auto"/>
        <w:jc w:val="both"/>
        <w:rPr>
          <w:rFonts w:ascii="Garamond" w:hAnsi="Garamond" w:cs="CG Times"/>
          <w:sz w:val="24"/>
        </w:rPr>
      </w:pPr>
    </w:p>
    <w:p w:rsidR="003C0D4B" w:rsidRPr="003C0D4B" w:rsidRDefault="003C0D4B" w:rsidP="003C0D4B">
      <w:pPr>
        <w:widowControl w:val="0"/>
        <w:spacing w:after="0" w:line="240" w:lineRule="auto"/>
        <w:ind w:firstLine="284"/>
        <w:jc w:val="center"/>
        <w:rPr>
          <w:rFonts w:ascii="Garamond" w:hAnsi="Garamond" w:cs="CG Times"/>
          <w:sz w:val="24"/>
        </w:rPr>
      </w:pP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17CA6624" wp14:editId="4ABD3955">
            <wp:extent cx="5972175" cy="8429625"/>
            <wp:effectExtent l="0" t="0" r="9525" b="952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01.jpg"/>
                    <pic:cNvPicPr/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77" t="6972" r="4964"/>
                    <a:stretch/>
                  </pic:blipFill>
                  <pic:spPr bwMode="auto">
                    <a:xfrm>
                      <a:off x="0" y="0"/>
                      <a:ext cx="5969304" cy="84255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584D52D6" wp14:editId="296FB73B">
            <wp:extent cx="6153150" cy="8143875"/>
            <wp:effectExtent l="0" t="0" r="0" b="952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02.jpg"/>
                    <pic:cNvPicPr/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77" t="6611" r="6518" b="2404"/>
                    <a:stretch/>
                  </pic:blipFill>
                  <pic:spPr bwMode="auto">
                    <a:xfrm>
                      <a:off x="0" y="0"/>
                      <a:ext cx="6150192" cy="8139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3DD523F5" wp14:editId="34D13975">
            <wp:extent cx="6229350" cy="8324850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03.jpg"/>
                    <pic:cNvPicPr/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00" t="7091" r="6985"/>
                    <a:stretch/>
                  </pic:blipFill>
                  <pic:spPr bwMode="auto">
                    <a:xfrm>
                      <a:off x="0" y="0"/>
                      <a:ext cx="6226355" cy="83208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599613F8" wp14:editId="6D890275">
            <wp:extent cx="5591175" cy="8305800"/>
            <wp:effectExtent l="0" t="0" r="9525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04.jpg"/>
                    <pic:cNvPicPr/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55" t="6611" r="35138"/>
                    <a:stretch/>
                  </pic:blipFill>
                  <pic:spPr bwMode="auto">
                    <a:xfrm>
                      <a:off x="0" y="0"/>
                      <a:ext cx="5588488" cy="83018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3C303BE3" wp14:editId="21765732">
            <wp:extent cx="6162675" cy="8353425"/>
            <wp:effectExtent l="0" t="0" r="9525" b="952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05.jpg"/>
                    <pic:cNvPicPr/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33" r="5897"/>
                    <a:stretch/>
                  </pic:blipFill>
                  <pic:spPr bwMode="auto">
                    <a:xfrm>
                      <a:off x="0" y="0"/>
                      <a:ext cx="6159713" cy="8349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53FBE9F0" wp14:editId="024A6EB0">
            <wp:extent cx="6172200" cy="8334375"/>
            <wp:effectExtent l="0" t="0" r="0" b="952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06.jpg"/>
                    <pic:cNvPicPr/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76" t="7211" r="5741" b="2645"/>
                    <a:stretch/>
                  </pic:blipFill>
                  <pic:spPr bwMode="auto">
                    <a:xfrm>
                      <a:off x="0" y="0"/>
                      <a:ext cx="6169233" cy="83303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7C8508E3" wp14:editId="16B2DA17">
            <wp:extent cx="6181725" cy="8210550"/>
            <wp:effectExtent l="0" t="0" r="9525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07.jpg"/>
                    <pic:cNvPicPr/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33" t="6610" r="6207" b="1924"/>
                    <a:stretch/>
                  </pic:blipFill>
                  <pic:spPr bwMode="auto">
                    <a:xfrm>
                      <a:off x="0" y="0"/>
                      <a:ext cx="6178753" cy="82066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666564DE" wp14:editId="5ADB818C">
            <wp:extent cx="6200775" cy="8181975"/>
            <wp:effectExtent l="0" t="0" r="9525" b="9525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08.jpg"/>
                    <pic:cNvPicPr/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21" t="6731" r="5896" b="3004"/>
                    <a:stretch/>
                  </pic:blipFill>
                  <pic:spPr bwMode="auto">
                    <a:xfrm>
                      <a:off x="0" y="0"/>
                      <a:ext cx="6197793" cy="8178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3205BD17" wp14:editId="2133DE0B">
            <wp:extent cx="6076950" cy="8077200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09.jpg"/>
                    <pic:cNvPicPr/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10" t="7091" r="6208" b="24399"/>
                    <a:stretch/>
                  </pic:blipFill>
                  <pic:spPr bwMode="auto">
                    <a:xfrm>
                      <a:off x="0" y="0"/>
                      <a:ext cx="6074029" cy="80733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5DDA18CC" wp14:editId="12F62AEB">
            <wp:extent cx="6124575" cy="8362950"/>
            <wp:effectExtent l="0" t="0" r="9525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10.jpg"/>
                    <pic:cNvPicPr/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32" t="7332" r="5741"/>
                    <a:stretch/>
                  </pic:blipFill>
                  <pic:spPr bwMode="auto">
                    <a:xfrm>
                      <a:off x="0" y="0"/>
                      <a:ext cx="6121630" cy="83589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08D946ED" wp14:editId="1282A580">
            <wp:extent cx="6172200" cy="8191500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11.jpg"/>
                    <pic:cNvPicPr/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99" t="6972" r="6363" b="2044"/>
                    <a:stretch/>
                  </pic:blipFill>
                  <pic:spPr bwMode="auto">
                    <a:xfrm>
                      <a:off x="0" y="0"/>
                      <a:ext cx="6169233" cy="81875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3913EA34" wp14:editId="4C0CAA67">
            <wp:extent cx="5972175" cy="8058150"/>
            <wp:effectExtent l="0" t="0" r="9525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12.jpg"/>
                    <pic:cNvPicPr/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21" t="7212" r="6363" b="3486"/>
                    <a:stretch/>
                  </pic:blipFill>
                  <pic:spPr bwMode="auto">
                    <a:xfrm>
                      <a:off x="0" y="0"/>
                      <a:ext cx="5969304" cy="80542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1CF1FF45" wp14:editId="0ADAC958">
            <wp:extent cx="6105525" cy="8372475"/>
            <wp:effectExtent l="0" t="0" r="9525" b="9525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13.jpg"/>
                    <pic:cNvPicPr/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10" t="6851" r="5897"/>
                    <a:stretch/>
                  </pic:blipFill>
                  <pic:spPr bwMode="auto">
                    <a:xfrm>
                      <a:off x="0" y="0"/>
                      <a:ext cx="6102590" cy="8368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066AEF31" wp14:editId="4F66E372">
            <wp:extent cx="6105525" cy="8458200"/>
            <wp:effectExtent l="0" t="0" r="9525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14.jpg"/>
                    <pic:cNvPicPr/>
                  </pic:nvPicPr>
                  <pic:blipFill rotWithShape="1"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55" t="6730" r="6363" b="2764"/>
                    <a:stretch/>
                  </pic:blipFill>
                  <pic:spPr bwMode="auto">
                    <a:xfrm>
                      <a:off x="0" y="0"/>
                      <a:ext cx="6102589" cy="84541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3930728B" wp14:editId="12A70814">
            <wp:extent cx="6134100" cy="8191500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15.jpg"/>
                    <pic:cNvPicPr/>
                  </pic:nvPicPr>
                  <pic:blipFill rotWithShape="1"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00" t="6972" r="8073" b="5890"/>
                    <a:stretch/>
                  </pic:blipFill>
                  <pic:spPr bwMode="auto">
                    <a:xfrm>
                      <a:off x="0" y="0"/>
                      <a:ext cx="6131152" cy="81875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2CEDA8FB" wp14:editId="34786420">
            <wp:extent cx="6124575" cy="8220075"/>
            <wp:effectExtent l="0" t="0" r="9525" b="9525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16.jpg"/>
                    <pic:cNvPicPr/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10" t="8534" r="6830" b="13942"/>
                    <a:stretch/>
                  </pic:blipFill>
                  <pic:spPr bwMode="auto">
                    <a:xfrm>
                      <a:off x="0" y="0"/>
                      <a:ext cx="6121630" cy="82161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09A5E948" wp14:editId="3CF337D6">
            <wp:extent cx="6134100" cy="8239125"/>
            <wp:effectExtent l="0" t="0" r="0" b="9525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17.jpg"/>
                    <pic:cNvPicPr/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00" t="7332" r="7140" b="13342"/>
                    <a:stretch/>
                  </pic:blipFill>
                  <pic:spPr bwMode="auto">
                    <a:xfrm>
                      <a:off x="0" y="0"/>
                      <a:ext cx="6131151" cy="82351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59B1EDEC" wp14:editId="1A016721">
            <wp:extent cx="6143625" cy="8267700"/>
            <wp:effectExtent l="0" t="0" r="9525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18.jpg"/>
                    <pic:cNvPicPr/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55" t="7572" r="6830" b="16827"/>
                    <a:stretch/>
                  </pic:blipFill>
                  <pic:spPr bwMode="auto">
                    <a:xfrm>
                      <a:off x="0" y="0"/>
                      <a:ext cx="6140671" cy="8263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42DE2226" wp14:editId="5ED0D861">
            <wp:extent cx="6134100" cy="8201025"/>
            <wp:effectExtent l="0" t="0" r="0" b="9525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19.jpg"/>
                    <pic:cNvPicPr/>
                  </pic:nvPicPr>
                  <pic:blipFill rotWithShape="1"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21" t="7452" r="6830" b="15024"/>
                    <a:stretch/>
                  </pic:blipFill>
                  <pic:spPr bwMode="auto">
                    <a:xfrm>
                      <a:off x="0" y="0"/>
                      <a:ext cx="6131151" cy="81970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0D09F382" wp14:editId="51CF75C7">
            <wp:extent cx="6181725" cy="8115300"/>
            <wp:effectExtent l="0" t="0" r="9525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20.jpg"/>
                    <pic:cNvPicPr/>
                  </pic:nvPicPr>
                  <pic:blipFill rotWithShape="1"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21" t="7332" r="6830" b="17788"/>
                    <a:stretch/>
                  </pic:blipFill>
                  <pic:spPr bwMode="auto">
                    <a:xfrm>
                      <a:off x="0" y="0"/>
                      <a:ext cx="6178753" cy="81113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1EE62BEF" wp14:editId="7F304517">
            <wp:extent cx="6191250" cy="8010525"/>
            <wp:effectExtent l="0" t="0" r="0" b="9525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21.jpg"/>
                    <pic:cNvPicPr/>
                  </pic:nvPicPr>
                  <pic:blipFill rotWithShape="1"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56" t="7212" r="6985" b="30769"/>
                    <a:stretch/>
                  </pic:blipFill>
                  <pic:spPr bwMode="auto">
                    <a:xfrm>
                      <a:off x="0" y="0"/>
                      <a:ext cx="6188273" cy="80066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79D77851" wp14:editId="5A2FAA18">
            <wp:extent cx="6082861" cy="8315325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22.jpg"/>
                    <pic:cNvPicPr/>
                  </pic:nvPicPr>
                  <pic:blipFill rotWithShape="1"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10" t="11539" r="6986" b="2018"/>
                    <a:stretch/>
                  </pic:blipFill>
                  <pic:spPr bwMode="auto">
                    <a:xfrm>
                      <a:off x="0" y="0"/>
                      <a:ext cx="6087150" cy="83211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719D3F7F" wp14:editId="3899D0BE">
            <wp:extent cx="6096000" cy="8286750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23.jpg"/>
                    <pic:cNvPicPr/>
                  </pic:nvPicPr>
                  <pic:blipFill rotWithShape="1"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54" t="7452" r="7607" b="2644"/>
                    <a:stretch/>
                  </pic:blipFill>
                  <pic:spPr bwMode="auto">
                    <a:xfrm>
                      <a:off x="0" y="0"/>
                      <a:ext cx="6093070" cy="82827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7FE9C82F" wp14:editId="46B1B7FF">
            <wp:extent cx="6162675" cy="8123339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24.jpg"/>
                    <pic:cNvPicPr/>
                  </pic:nvPicPr>
                  <pic:blipFill rotWithShape="1"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99" t="6972" r="6674" b="11779"/>
                    <a:stretch/>
                  </pic:blipFill>
                  <pic:spPr bwMode="auto">
                    <a:xfrm>
                      <a:off x="0" y="0"/>
                      <a:ext cx="6159713" cy="81194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2AEC9478" wp14:editId="51088979">
            <wp:extent cx="6146206" cy="8181975"/>
            <wp:effectExtent l="0" t="0" r="6985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25.jpg"/>
                    <pic:cNvPicPr/>
                  </pic:nvPicPr>
                  <pic:blipFill rotWithShape="1"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99" t="8948" r="6674" b="14752"/>
                    <a:stretch/>
                  </pic:blipFill>
                  <pic:spPr bwMode="auto">
                    <a:xfrm>
                      <a:off x="0" y="0"/>
                      <a:ext cx="6143252" cy="81780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4F8EC48B" wp14:editId="3316DD51">
            <wp:extent cx="6048375" cy="8157682"/>
            <wp:effectExtent l="0" t="0" r="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26.jpg"/>
                    <pic:cNvPicPr/>
                  </pic:nvPicPr>
                  <pic:blipFill rotWithShape="1"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43" t="7812" r="6519" b="15024"/>
                    <a:stretch/>
                  </pic:blipFill>
                  <pic:spPr bwMode="auto">
                    <a:xfrm>
                      <a:off x="0" y="0"/>
                      <a:ext cx="6045467" cy="8153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0F353795" wp14:editId="07A209BA">
            <wp:extent cx="6086475" cy="8461368"/>
            <wp:effectExtent l="0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27.jpg"/>
                    <pic:cNvPicPr/>
                  </pic:nvPicPr>
                  <pic:blipFill rotWithShape="1"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98" t="7812" r="7452" b="13823"/>
                    <a:stretch/>
                  </pic:blipFill>
                  <pic:spPr bwMode="auto">
                    <a:xfrm>
                      <a:off x="0" y="0"/>
                      <a:ext cx="6083550" cy="84573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6E5BD9B1" wp14:editId="54BB532F">
            <wp:extent cx="6076950" cy="8305800"/>
            <wp:effectExtent l="0" t="0" r="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28.jpg"/>
                    <pic:cNvPicPr/>
                  </pic:nvPicPr>
                  <pic:blipFill rotWithShape="1"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20" t="7692" r="7764" b="13462"/>
                    <a:stretch/>
                  </pic:blipFill>
                  <pic:spPr bwMode="auto">
                    <a:xfrm>
                      <a:off x="0" y="0"/>
                      <a:ext cx="6075959" cy="83044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317323E4" wp14:editId="2934B84C">
            <wp:extent cx="6105525" cy="8048625"/>
            <wp:effectExtent l="0" t="0" r="9525" b="9525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29.jpg"/>
                    <pic:cNvPicPr/>
                  </pic:nvPicPr>
                  <pic:blipFill rotWithShape="1"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66" t="7332" r="7763" b="15745"/>
                    <a:stretch/>
                  </pic:blipFill>
                  <pic:spPr bwMode="auto">
                    <a:xfrm>
                      <a:off x="0" y="0"/>
                      <a:ext cx="6102797" cy="80450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668F069C" wp14:editId="17FD880F">
            <wp:extent cx="6181725" cy="8086725"/>
            <wp:effectExtent l="0" t="0" r="9525" b="9525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30.jpg"/>
                    <pic:cNvPicPr/>
                  </pic:nvPicPr>
                  <pic:blipFill rotWithShape="1"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21" t="7332" r="7918" b="18269"/>
                    <a:stretch/>
                  </pic:blipFill>
                  <pic:spPr bwMode="auto">
                    <a:xfrm>
                      <a:off x="0" y="0"/>
                      <a:ext cx="6183674" cy="8089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745964D0" wp14:editId="247D76B3">
            <wp:extent cx="6096000" cy="8191500"/>
            <wp:effectExtent l="0" t="0" r="0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31.jpg"/>
                    <pic:cNvPicPr/>
                  </pic:nvPicPr>
                  <pic:blipFill rotWithShape="1"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21" t="7812" r="6674" b="13702"/>
                    <a:stretch/>
                  </pic:blipFill>
                  <pic:spPr bwMode="auto">
                    <a:xfrm>
                      <a:off x="0" y="0"/>
                      <a:ext cx="6096860" cy="81926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7C3F83AB" wp14:editId="2BAB44BD">
            <wp:extent cx="6105525" cy="8201025"/>
            <wp:effectExtent l="0" t="0" r="9525" b="9525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32.jpg"/>
                    <pic:cNvPicPr/>
                  </pic:nvPicPr>
                  <pic:blipFill rotWithShape="1"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10" t="8053" r="7919" b="15264"/>
                    <a:stretch/>
                  </pic:blipFill>
                  <pic:spPr bwMode="auto">
                    <a:xfrm>
                      <a:off x="0" y="0"/>
                      <a:ext cx="6106737" cy="82026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6478C5D3" wp14:editId="084A0E37">
            <wp:extent cx="6124575" cy="8072691"/>
            <wp:effectExtent l="0" t="0" r="0" b="508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33.jpg"/>
                    <pic:cNvPicPr/>
                  </pic:nvPicPr>
                  <pic:blipFill rotWithShape="1"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99" t="7572" r="7141" b="2764"/>
                    <a:stretch/>
                  </pic:blipFill>
                  <pic:spPr bwMode="auto">
                    <a:xfrm>
                      <a:off x="0" y="0"/>
                      <a:ext cx="6125049" cy="80733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1C10104D" wp14:editId="2F4E15EB">
            <wp:extent cx="6143625" cy="8150435"/>
            <wp:effectExtent l="0" t="0" r="0" b="3175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34.jpg"/>
                    <pic:cNvPicPr/>
                  </pic:nvPicPr>
                  <pic:blipFill rotWithShape="1"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44" t="7212" r="6208" b="2885"/>
                    <a:stretch/>
                  </pic:blipFill>
                  <pic:spPr bwMode="auto">
                    <a:xfrm>
                      <a:off x="0" y="0"/>
                      <a:ext cx="6140672" cy="81465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61AB97D5" wp14:editId="0EECC0D1">
            <wp:extent cx="6191250" cy="8239125"/>
            <wp:effectExtent l="0" t="0" r="0" b="9525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35.jpg"/>
                    <pic:cNvPicPr/>
                  </pic:nvPicPr>
                  <pic:blipFill rotWithShape="1"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44" t="7332" r="6674"/>
                    <a:stretch/>
                  </pic:blipFill>
                  <pic:spPr bwMode="auto">
                    <a:xfrm>
                      <a:off x="0" y="0"/>
                      <a:ext cx="6188273" cy="82351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2BADBDC3" wp14:editId="43559F48">
            <wp:extent cx="6200775" cy="8267700"/>
            <wp:effectExtent l="0" t="0" r="9525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36.jpg"/>
                    <pic:cNvPicPr/>
                  </pic:nvPicPr>
                  <pic:blipFill rotWithShape="1"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54" t="7091" r="8385" b="2644"/>
                    <a:stretch/>
                  </pic:blipFill>
                  <pic:spPr bwMode="auto">
                    <a:xfrm>
                      <a:off x="0" y="0"/>
                      <a:ext cx="6197794" cy="8263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46CC64E6" wp14:editId="2A4799EE">
            <wp:extent cx="6105525" cy="8105775"/>
            <wp:effectExtent l="0" t="0" r="9525" b="9525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37.jpg"/>
                    <pic:cNvPicPr/>
                  </pic:nvPicPr>
                  <pic:blipFill rotWithShape="1"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32" t="7452" r="8540" b="8534"/>
                    <a:stretch/>
                  </pic:blipFill>
                  <pic:spPr bwMode="auto">
                    <a:xfrm>
                      <a:off x="0" y="0"/>
                      <a:ext cx="6102590" cy="81018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17E91927" wp14:editId="6476B0E7">
            <wp:extent cx="6200775" cy="8172450"/>
            <wp:effectExtent l="0" t="0" r="9525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38.jpg"/>
                    <pic:cNvPicPr/>
                  </pic:nvPicPr>
                  <pic:blipFill rotWithShape="1"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99" t="7812" r="7296" b="16587"/>
                    <a:stretch/>
                  </pic:blipFill>
                  <pic:spPr bwMode="auto">
                    <a:xfrm>
                      <a:off x="0" y="0"/>
                      <a:ext cx="6197795" cy="81685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386D6F8D" wp14:editId="595D41B3">
            <wp:extent cx="6162675" cy="8305800"/>
            <wp:effectExtent l="0" t="0" r="9525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39.jpg"/>
                    <pic:cNvPicPr/>
                  </pic:nvPicPr>
                  <pic:blipFill rotWithShape="1"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99" t="7933" r="7763" b="1563"/>
                    <a:stretch/>
                  </pic:blipFill>
                  <pic:spPr bwMode="auto">
                    <a:xfrm>
                      <a:off x="0" y="0"/>
                      <a:ext cx="6159712" cy="83018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69AE42D2" wp14:editId="5D46677A">
            <wp:extent cx="6210300" cy="8439150"/>
            <wp:effectExtent l="0" t="0" r="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40.jpg"/>
                    <pic:cNvPicPr/>
                  </pic:nvPicPr>
                  <pic:blipFill rotWithShape="1"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66" t="8774" r="6363"/>
                    <a:stretch/>
                  </pic:blipFill>
                  <pic:spPr bwMode="auto">
                    <a:xfrm>
                      <a:off x="0" y="0"/>
                      <a:ext cx="6207314" cy="84350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70FC9074" wp14:editId="243EA9E1">
            <wp:extent cx="6060083" cy="8401050"/>
            <wp:effectExtent l="0" t="0" r="0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41.jpg"/>
                    <pic:cNvPicPr/>
                  </pic:nvPicPr>
                  <pic:blipFill rotWithShape="1"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99" t="8173" r="7918" b="2403"/>
                    <a:stretch/>
                  </pic:blipFill>
                  <pic:spPr bwMode="auto">
                    <a:xfrm>
                      <a:off x="0" y="0"/>
                      <a:ext cx="6057169" cy="83970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1307DA68" wp14:editId="2F528E11">
            <wp:extent cx="6067425" cy="8439150"/>
            <wp:effectExtent l="0" t="0" r="9525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42.jpg"/>
                    <pic:cNvPicPr/>
                  </pic:nvPicPr>
                  <pic:blipFill rotWithShape="1"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99" t="7692" r="6518"/>
                    <a:stretch/>
                  </pic:blipFill>
                  <pic:spPr bwMode="auto">
                    <a:xfrm>
                      <a:off x="0" y="0"/>
                      <a:ext cx="6064508" cy="84350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0D20E431" wp14:editId="41DEE040">
            <wp:extent cx="6096000" cy="8372475"/>
            <wp:effectExtent l="0" t="0" r="0" b="9525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43.jpg"/>
                    <pic:cNvPicPr/>
                  </pic:nvPicPr>
                  <pic:blipFill rotWithShape="1"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32" t="8894" r="6986"/>
                    <a:stretch/>
                  </pic:blipFill>
                  <pic:spPr bwMode="auto">
                    <a:xfrm>
                      <a:off x="0" y="0"/>
                      <a:ext cx="6093069" cy="8368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1E4DD6C9" wp14:editId="2B35A733">
            <wp:extent cx="6124575" cy="8439150"/>
            <wp:effectExtent l="0" t="0" r="9525" b="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44.jpg"/>
                    <pic:cNvPicPr/>
                  </pic:nvPicPr>
                  <pic:blipFill rotWithShape="1"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31" t="7332" r="7142"/>
                    <a:stretch/>
                  </pic:blipFill>
                  <pic:spPr bwMode="auto">
                    <a:xfrm>
                      <a:off x="0" y="0"/>
                      <a:ext cx="6121631" cy="84350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445C229F" wp14:editId="1DA91876">
            <wp:extent cx="6134100" cy="8439150"/>
            <wp:effectExtent l="0" t="0" r="0" b="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45.jpg"/>
                    <pic:cNvPicPr/>
                  </pic:nvPicPr>
                  <pic:blipFill rotWithShape="1"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66" t="7452" r="7608"/>
                    <a:stretch/>
                  </pic:blipFill>
                  <pic:spPr bwMode="auto">
                    <a:xfrm>
                      <a:off x="0" y="0"/>
                      <a:ext cx="6131151" cy="84350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7B1C3384" wp14:editId="03F14831">
            <wp:extent cx="6124575" cy="8496300"/>
            <wp:effectExtent l="0" t="0" r="9525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46.jpg"/>
                    <pic:cNvPicPr/>
                  </pic:nvPicPr>
                  <pic:blipFill rotWithShape="1"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32" t="7692" r="7452"/>
                    <a:stretch/>
                  </pic:blipFill>
                  <pic:spPr bwMode="auto">
                    <a:xfrm>
                      <a:off x="0" y="0"/>
                      <a:ext cx="6121631" cy="84922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5A6B2F61" wp14:editId="5D058330">
            <wp:extent cx="6096000" cy="8401050"/>
            <wp:effectExtent l="0" t="0" r="0" b="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47.jpg"/>
                    <pic:cNvPicPr/>
                  </pic:nvPicPr>
                  <pic:blipFill rotWithShape="1"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99" t="8894" r="12274" b="3245"/>
                    <a:stretch/>
                  </pic:blipFill>
                  <pic:spPr bwMode="auto">
                    <a:xfrm>
                      <a:off x="0" y="0"/>
                      <a:ext cx="6093070" cy="83970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3786B84E" wp14:editId="46596971">
            <wp:extent cx="6067425" cy="8448675"/>
            <wp:effectExtent l="0" t="0" r="9525" b="9525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48.jpg"/>
                    <pic:cNvPicPr/>
                  </pic:nvPicPr>
                  <pic:blipFill rotWithShape="1"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54" t="7572" r="7452" b="3004"/>
                    <a:stretch/>
                  </pic:blipFill>
                  <pic:spPr bwMode="auto">
                    <a:xfrm>
                      <a:off x="0" y="0"/>
                      <a:ext cx="6064508" cy="84446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6F2EFD79" wp14:editId="78BEFA99">
            <wp:extent cx="6124575" cy="8429625"/>
            <wp:effectExtent l="0" t="0" r="9525" b="9525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49.jpg"/>
                    <pic:cNvPicPr/>
                  </pic:nvPicPr>
                  <pic:blipFill rotWithShape="1"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54" t="6851" r="6674" b="3126"/>
                    <a:stretch/>
                  </pic:blipFill>
                  <pic:spPr bwMode="auto">
                    <a:xfrm>
                      <a:off x="0" y="0"/>
                      <a:ext cx="6121630" cy="84255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51A0B24C" wp14:editId="1CE4EB0C">
            <wp:extent cx="6181725" cy="8477250"/>
            <wp:effectExtent l="0" t="0" r="9525" b="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50.jpg"/>
                    <pic:cNvPicPr/>
                  </pic:nvPicPr>
                  <pic:blipFill rotWithShape="1"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10" t="7572" r="6830" b="3004"/>
                    <a:stretch/>
                  </pic:blipFill>
                  <pic:spPr bwMode="auto">
                    <a:xfrm>
                      <a:off x="0" y="0"/>
                      <a:ext cx="6178753" cy="84731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1519F23F" wp14:editId="1F6F07EC">
            <wp:extent cx="6096000" cy="8467725"/>
            <wp:effectExtent l="0" t="0" r="0" b="9525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51.jpg"/>
                    <pic:cNvPicPr/>
                  </pic:nvPicPr>
                  <pic:blipFill rotWithShape="1"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66" t="7572" r="7141" b="3004"/>
                    <a:stretch/>
                  </pic:blipFill>
                  <pic:spPr bwMode="auto">
                    <a:xfrm>
                      <a:off x="0" y="0"/>
                      <a:ext cx="6093069" cy="84636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018FA295" wp14:editId="7E5CEA4B">
            <wp:extent cx="6153150" cy="8486775"/>
            <wp:effectExtent l="0" t="0" r="0" b="9525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52.jpg"/>
                    <pic:cNvPicPr/>
                  </pic:nvPicPr>
                  <pic:blipFill rotWithShape="1"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21" t="7452" r="6830"/>
                    <a:stretch/>
                  </pic:blipFill>
                  <pic:spPr bwMode="auto">
                    <a:xfrm>
                      <a:off x="0" y="0"/>
                      <a:ext cx="6150192" cy="8482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4D9539FB" wp14:editId="70DE256D">
            <wp:extent cx="6105525" cy="8477250"/>
            <wp:effectExtent l="0" t="0" r="9525" b="0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53.jpg"/>
                    <pic:cNvPicPr/>
                  </pic:nvPicPr>
                  <pic:blipFill rotWithShape="1"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21" t="9134" r="7297" b="1923"/>
                    <a:stretch/>
                  </pic:blipFill>
                  <pic:spPr bwMode="auto">
                    <a:xfrm>
                      <a:off x="0" y="0"/>
                      <a:ext cx="6102589" cy="84731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154EBF3C" wp14:editId="090B255C">
            <wp:extent cx="6134100" cy="8458200"/>
            <wp:effectExtent l="0" t="0" r="0" b="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54.jpg"/>
                    <pic:cNvPicPr/>
                  </pic:nvPicPr>
                  <pic:blipFill rotWithShape="1"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99" t="9015" r="6985" b="1562"/>
                    <a:stretch/>
                  </pic:blipFill>
                  <pic:spPr bwMode="auto">
                    <a:xfrm>
                      <a:off x="0" y="0"/>
                      <a:ext cx="6131151" cy="84541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0BA4F59E" wp14:editId="526F74E8">
            <wp:extent cx="6086475" cy="8448675"/>
            <wp:effectExtent l="0" t="0" r="9525" b="9525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55.jpg"/>
                    <pic:cNvPicPr/>
                  </pic:nvPicPr>
                  <pic:blipFill rotWithShape="1"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21" t="7212" r="6364"/>
                    <a:stretch/>
                  </pic:blipFill>
                  <pic:spPr bwMode="auto">
                    <a:xfrm>
                      <a:off x="0" y="0"/>
                      <a:ext cx="6083549" cy="84446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18E4BF33" wp14:editId="1A87D5FB">
            <wp:extent cx="6057900" cy="8420100"/>
            <wp:effectExtent l="0" t="0" r="0" b="0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56.jpg"/>
                    <pic:cNvPicPr/>
                  </pic:nvPicPr>
                  <pic:blipFill rotWithShape="1"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20" t="7331" r="7918" b="1803"/>
                    <a:stretch/>
                  </pic:blipFill>
                  <pic:spPr bwMode="auto">
                    <a:xfrm>
                      <a:off x="0" y="0"/>
                      <a:ext cx="6054988" cy="84160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6828B87A" wp14:editId="7D3A064B">
            <wp:extent cx="6210300" cy="8448675"/>
            <wp:effectExtent l="0" t="0" r="0" b="9525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57.jpg"/>
                    <pic:cNvPicPr/>
                  </pic:nvPicPr>
                  <pic:blipFill rotWithShape="1"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54" t="10096" r="7764" b="1562"/>
                    <a:stretch/>
                  </pic:blipFill>
                  <pic:spPr bwMode="auto">
                    <a:xfrm>
                      <a:off x="0" y="0"/>
                      <a:ext cx="6207315" cy="84446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3610739E" wp14:editId="30303E5B">
            <wp:extent cx="6191250" cy="8458200"/>
            <wp:effectExtent l="0" t="0" r="0" b="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58.jpg"/>
                    <pic:cNvPicPr/>
                  </pic:nvPicPr>
                  <pic:blipFill rotWithShape="1"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11" t="8413" r="7296"/>
                    <a:stretch/>
                  </pic:blipFill>
                  <pic:spPr bwMode="auto">
                    <a:xfrm>
                      <a:off x="0" y="0"/>
                      <a:ext cx="6188274" cy="84541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45D4E740" wp14:editId="13B852F3">
            <wp:extent cx="6124575" cy="8477250"/>
            <wp:effectExtent l="0" t="0" r="9525" b="0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59.jpg"/>
                    <pic:cNvPicPr/>
                  </pic:nvPicPr>
                  <pic:blipFill rotWithShape="1"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44" t="7212" r="8074" b="1924"/>
                    <a:stretch/>
                  </pic:blipFill>
                  <pic:spPr bwMode="auto">
                    <a:xfrm>
                      <a:off x="0" y="0"/>
                      <a:ext cx="6121630" cy="84731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2152FFCF" wp14:editId="082C5F46">
            <wp:extent cx="6191250" cy="8439150"/>
            <wp:effectExtent l="0" t="0" r="0" b="0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60.jpg"/>
                    <pic:cNvPicPr/>
                  </pic:nvPicPr>
                  <pic:blipFill rotWithShape="1"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99" t="7453" r="7452" b="1081"/>
                    <a:stretch/>
                  </pic:blipFill>
                  <pic:spPr bwMode="auto">
                    <a:xfrm>
                      <a:off x="0" y="0"/>
                      <a:ext cx="6188273" cy="84350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294FC750" wp14:editId="749E1B74">
            <wp:extent cx="6096000" cy="8296275"/>
            <wp:effectExtent l="0" t="0" r="0" b="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61.jpg"/>
                    <pic:cNvPicPr/>
                  </pic:nvPicPr>
                  <pic:blipFill rotWithShape="1"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87" t="8533" r="9007" b="3125"/>
                    <a:stretch/>
                  </pic:blipFill>
                  <pic:spPr bwMode="auto">
                    <a:xfrm>
                      <a:off x="0" y="0"/>
                      <a:ext cx="6093464" cy="82928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709037B6" wp14:editId="67B623A5">
            <wp:extent cx="6151622" cy="8496300"/>
            <wp:effectExtent l="0" t="0" r="1905" b="0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62.jpg"/>
                    <pic:cNvPicPr/>
                  </pic:nvPicPr>
                  <pic:blipFill rotWithShape="1"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66" t="7452" r="9630" b="11538"/>
                    <a:stretch/>
                  </pic:blipFill>
                  <pic:spPr bwMode="auto">
                    <a:xfrm>
                      <a:off x="0" y="0"/>
                      <a:ext cx="6148665" cy="84922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51826BC0" wp14:editId="136C736E">
            <wp:extent cx="6105525" cy="8362950"/>
            <wp:effectExtent l="0" t="0" r="9525" b="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63.jpg"/>
                    <pic:cNvPicPr/>
                  </pic:nvPicPr>
                  <pic:blipFill rotWithShape="1"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44" t="7572" r="8696" b="11539"/>
                    <a:stretch/>
                  </pic:blipFill>
                  <pic:spPr bwMode="auto">
                    <a:xfrm>
                      <a:off x="0" y="0"/>
                      <a:ext cx="6102589" cy="83589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4294EBCC" wp14:editId="6626CAB9">
            <wp:extent cx="6138938" cy="8058150"/>
            <wp:effectExtent l="0" t="0" r="0" b="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64.jpg"/>
                    <pic:cNvPicPr/>
                  </pic:nvPicPr>
                  <pic:blipFill rotWithShape="1"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10" t="9015" r="10563" b="14783"/>
                    <a:stretch/>
                  </pic:blipFill>
                  <pic:spPr bwMode="auto">
                    <a:xfrm>
                      <a:off x="0" y="0"/>
                      <a:ext cx="6135986" cy="80542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793BFE56" wp14:editId="0D990F00">
            <wp:extent cx="6057900" cy="8408130"/>
            <wp:effectExtent l="0" t="0" r="0" b="0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65.jpg"/>
                    <pic:cNvPicPr/>
                  </pic:nvPicPr>
                  <pic:blipFill rotWithShape="1"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76" t="7212" r="10718" b="12861"/>
                    <a:stretch/>
                  </pic:blipFill>
                  <pic:spPr bwMode="auto">
                    <a:xfrm>
                      <a:off x="0" y="0"/>
                      <a:ext cx="6054988" cy="84040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43E119E3" wp14:editId="2DAAFDB8">
            <wp:extent cx="6105525" cy="8335912"/>
            <wp:effectExtent l="0" t="0" r="0" b="8255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66.jpg"/>
                    <pic:cNvPicPr/>
                  </pic:nvPicPr>
                  <pic:blipFill rotWithShape="1"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21" t="7812" r="9163" b="11779"/>
                    <a:stretch/>
                  </pic:blipFill>
                  <pic:spPr bwMode="auto">
                    <a:xfrm>
                      <a:off x="0" y="0"/>
                      <a:ext cx="6102590" cy="83319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13D45709" wp14:editId="541BA9EB">
            <wp:extent cx="6115050" cy="8369372"/>
            <wp:effectExtent l="0" t="0" r="0" b="0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67.jpg"/>
                    <pic:cNvPicPr/>
                  </pic:nvPicPr>
                  <pic:blipFill rotWithShape="1"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99" t="7933" r="9319" b="15385"/>
                    <a:stretch/>
                  </pic:blipFill>
                  <pic:spPr bwMode="auto">
                    <a:xfrm>
                      <a:off x="0" y="0"/>
                      <a:ext cx="6112109" cy="83653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4452784F" wp14:editId="2ADE43AB">
            <wp:extent cx="5695950" cy="8143875"/>
            <wp:effectExtent l="0" t="0" r="0" b="9525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68.jpg"/>
                    <pic:cNvPicPr/>
                  </pic:nvPicPr>
                  <pic:blipFill rotWithShape="1"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99" t="7692" r="30317" b="13823"/>
                    <a:stretch/>
                  </pic:blipFill>
                  <pic:spPr bwMode="auto">
                    <a:xfrm>
                      <a:off x="0" y="0"/>
                      <a:ext cx="5695659" cy="81434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2BD6D036" wp14:editId="6AFE8054">
            <wp:extent cx="5676900" cy="8305800"/>
            <wp:effectExtent l="0" t="0" r="0" b="0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69.jpg"/>
                    <pic:cNvPicPr/>
                  </pic:nvPicPr>
                  <pic:blipFill rotWithShape="1"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09" t="9134" r="11808" b="8774"/>
                    <a:stretch/>
                  </pic:blipFill>
                  <pic:spPr bwMode="auto">
                    <a:xfrm>
                      <a:off x="0" y="0"/>
                      <a:ext cx="5676196" cy="8304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408E191E" wp14:editId="26665E74">
            <wp:extent cx="6048375" cy="8315325"/>
            <wp:effectExtent l="0" t="0" r="9525" b="9525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70.jpg"/>
                    <pic:cNvPicPr/>
                  </pic:nvPicPr>
                  <pic:blipFill rotWithShape="1"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54" t="9255" r="9475" b="12981"/>
                    <a:stretch/>
                  </pic:blipFill>
                  <pic:spPr bwMode="auto">
                    <a:xfrm>
                      <a:off x="0" y="0"/>
                      <a:ext cx="6049030" cy="8316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404257B7" wp14:editId="4C2BDD93">
            <wp:extent cx="6172200" cy="8258175"/>
            <wp:effectExtent l="0" t="0" r="0" b="9525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71.jpg"/>
                    <pic:cNvPicPr/>
                  </pic:nvPicPr>
                  <pic:blipFill rotWithShape="1"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44" t="8774" r="9163" b="15264"/>
                    <a:stretch/>
                  </pic:blipFill>
                  <pic:spPr bwMode="auto">
                    <a:xfrm>
                      <a:off x="0" y="0"/>
                      <a:ext cx="6174113" cy="8260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49E01EED" wp14:editId="360F51B9">
            <wp:extent cx="6166565" cy="8367824"/>
            <wp:effectExtent l="0" t="0" r="5715" b="0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72.jpg"/>
                    <pic:cNvPicPr/>
                  </pic:nvPicPr>
                  <pic:blipFill rotWithShape="1"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44" t="7452" r="6986" b="12380"/>
                    <a:stretch/>
                  </pic:blipFill>
                  <pic:spPr bwMode="auto">
                    <a:xfrm>
                      <a:off x="0" y="0"/>
                      <a:ext cx="6168977" cy="83710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04BF0811" wp14:editId="2FA53032">
            <wp:extent cx="6230679" cy="8399721"/>
            <wp:effectExtent l="0" t="0" r="0" b="1905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73.jpg"/>
                    <pic:cNvPicPr/>
                  </pic:nvPicPr>
                  <pic:blipFill rotWithShape="1"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44" t="8774" r="8386" b="14663"/>
                    <a:stretch/>
                  </pic:blipFill>
                  <pic:spPr bwMode="auto">
                    <a:xfrm>
                      <a:off x="0" y="0"/>
                      <a:ext cx="6230161" cy="83990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6F36B498" wp14:editId="20BB2188">
            <wp:extent cx="6071191" cy="8396074"/>
            <wp:effectExtent l="0" t="0" r="6350" b="5080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74.jpg"/>
                    <pic:cNvPicPr/>
                  </pic:nvPicPr>
                  <pic:blipFill rotWithShape="1"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99" t="7933" r="9163" b="14303"/>
                    <a:stretch/>
                  </pic:blipFill>
                  <pic:spPr bwMode="auto">
                    <a:xfrm>
                      <a:off x="0" y="0"/>
                      <a:ext cx="6074370" cy="8400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4602310D" wp14:editId="5D20A6F9">
            <wp:extent cx="6242600" cy="8240233"/>
            <wp:effectExtent l="0" t="0" r="6350" b="8890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75.jpg"/>
                    <pic:cNvPicPr/>
                  </pic:nvPicPr>
                  <pic:blipFill rotWithShape="1"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32" t="7812" r="8696" b="12861"/>
                    <a:stretch/>
                  </pic:blipFill>
                  <pic:spPr bwMode="auto">
                    <a:xfrm>
                      <a:off x="0" y="0"/>
                      <a:ext cx="6242239" cy="82397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48B283D6" wp14:editId="0378795E">
            <wp:extent cx="6130978" cy="8218968"/>
            <wp:effectExtent l="0" t="0" r="3175" b="0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76.jpg"/>
                    <pic:cNvPicPr/>
                  </pic:nvPicPr>
                  <pic:blipFill rotWithShape="1"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76" t="9014" r="9319" b="16707"/>
                    <a:stretch/>
                  </pic:blipFill>
                  <pic:spPr bwMode="auto">
                    <a:xfrm>
                      <a:off x="0" y="0"/>
                      <a:ext cx="6127722" cy="82146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3FD4CFB5" wp14:editId="6231344F">
            <wp:extent cx="6231778" cy="8420986"/>
            <wp:effectExtent l="0" t="0" r="0" b="0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77.jpg"/>
                    <pic:cNvPicPr/>
                  </pic:nvPicPr>
                  <pic:blipFill rotWithShape="1"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99" t="7692" r="8074" b="10938"/>
                    <a:stretch/>
                  </pic:blipFill>
                  <pic:spPr bwMode="auto">
                    <a:xfrm>
                      <a:off x="0" y="0"/>
                      <a:ext cx="6233707" cy="84235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14B0A793" wp14:editId="581962F4">
            <wp:extent cx="6160885" cy="8272131"/>
            <wp:effectExtent l="0" t="0" r="0" b="0"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78.jpg"/>
                    <pic:cNvPicPr/>
                  </pic:nvPicPr>
                  <pic:blipFill rotWithShape="1"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87" t="7332" r="8696" b="12139"/>
                    <a:stretch/>
                  </pic:blipFill>
                  <pic:spPr bwMode="auto">
                    <a:xfrm>
                      <a:off x="0" y="0"/>
                      <a:ext cx="6160061" cy="8271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60F61F74" wp14:editId="5D2185CC">
            <wp:extent cx="6156251" cy="8293396"/>
            <wp:effectExtent l="0" t="0" r="0" b="0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79.jpg"/>
                    <pic:cNvPicPr/>
                  </pic:nvPicPr>
                  <pic:blipFill rotWithShape="1"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54" t="9374" r="9007" b="14063"/>
                    <a:stretch/>
                  </pic:blipFill>
                  <pic:spPr bwMode="auto">
                    <a:xfrm>
                      <a:off x="0" y="0"/>
                      <a:ext cx="6152727" cy="82886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6A16C916" wp14:editId="072D3301">
            <wp:extent cx="6049926" cy="8189534"/>
            <wp:effectExtent l="0" t="0" r="8255" b="2540"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80.jpg"/>
                    <pic:cNvPicPr/>
                  </pic:nvPicPr>
                  <pic:blipFill rotWithShape="1"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55" t="7692" r="9318" b="12260"/>
                    <a:stretch/>
                  </pic:blipFill>
                  <pic:spPr bwMode="auto">
                    <a:xfrm>
                      <a:off x="0" y="0"/>
                      <a:ext cx="6043590" cy="81809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6C0A50F4" wp14:editId="62D08531">
            <wp:extent cx="6092456" cy="8455615"/>
            <wp:effectExtent l="0" t="0" r="3810" b="3175"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81.jpg"/>
                    <pic:cNvPicPr/>
                  </pic:nvPicPr>
                  <pic:blipFill rotWithShape="1"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21" t="8053" r="6675" b="2524"/>
                    <a:stretch/>
                  </pic:blipFill>
                  <pic:spPr bwMode="auto">
                    <a:xfrm>
                      <a:off x="0" y="0"/>
                      <a:ext cx="6093936" cy="84576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7492A002" wp14:editId="38116C8E">
            <wp:extent cx="6241312" cy="8399127"/>
            <wp:effectExtent l="0" t="0" r="7620" b="2540"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82.jpg"/>
                    <pic:cNvPicPr/>
                  </pic:nvPicPr>
                  <pic:blipFill rotWithShape="1"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10" t="7691" r="7608" b="2886"/>
                    <a:stretch/>
                  </pic:blipFill>
                  <pic:spPr bwMode="auto">
                    <a:xfrm>
                      <a:off x="0" y="0"/>
                      <a:ext cx="6234268" cy="83896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0F7E58EF" wp14:editId="7D267807">
            <wp:extent cx="6166884" cy="8346558"/>
            <wp:effectExtent l="0" t="0" r="5715" b="0"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83.jpg"/>
                    <pic:cNvPicPr/>
                  </pic:nvPicPr>
                  <pic:blipFill rotWithShape="1"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66" t="7212" r="7607" b="1804"/>
                    <a:stretch/>
                  </pic:blipFill>
                  <pic:spPr bwMode="auto">
                    <a:xfrm>
                      <a:off x="0" y="0"/>
                      <a:ext cx="6166831" cy="83464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47D78F04" wp14:editId="33966AA4">
            <wp:extent cx="6156251" cy="8325293"/>
            <wp:effectExtent l="0" t="0" r="0" b="0"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84.jpg"/>
                    <pic:cNvPicPr/>
                  </pic:nvPicPr>
                  <pic:blipFill rotWithShape="1"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54" t="9615" r="6674" b="2284"/>
                    <a:stretch/>
                  </pic:blipFill>
                  <pic:spPr bwMode="auto">
                    <a:xfrm>
                      <a:off x="0" y="0"/>
                      <a:ext cx="6156176" cy="83251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2C85D56B" wp14:editId="25593A6C">
            <wp:extent cx="6198781" cy="8367824"/>
            <wp:effectExtent l="0" t="0" r="0" b="0"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85.jpg"/>
                    <pic:cNvPicPr/>
                  </pic:nvPicPr>
                  <pic:blipFill rotWithShape="1"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66" t="9976" r="7453" b="2523"/>
                    <a:stretch/>
                  </pic:blipFill>
                  <pic:spPr bwMode="auto">
                    <a:xfrm>
                      <a:off x="0" y="0"/>
                      <a:ext cx="6200992" cy="83708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6B22FED3" wp14:editId="3896CA55">
            <wp:extent cx="6073817" cy="8272131"/>
            <wp:effectExtent l="0" t="0" r="3175" b="0"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86.jpg"/>
                    <pic:cNvPicPr/>
                  </pic:nvPicPr>
                  <pic:blipFill rotWithShape="1"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99" t="7212" r="8696" b="13942"/>
                    <a:stretch/>
                  </pic:blipFill>
                  <pic:spPr bwMode="auto">
                    <a:xfrm>
                      <a:off x="0" y="0"/>
                      <a:ext cx="6074024" cy="82724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0BDCE517" wp14:editId="344D5E66">
            <wp:extent cx="6177516" cy="8304028"/>
            <wp:effectExtent l="0" t="0" r="0" b="1905"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87.jpg"/>
                    <pic:cNvPicPr/>
                  </pic:nvPicPr>
                  <pic:blipFill rotWithShape="1"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44" t="7812" r="9940" b="15264"/>
                    <a:stretch/>
                  </pic:blipFill>
                  <pic:spPr bwMode="auto">
                    <a:xfrm>
                      <a:off x="0" y="0"/>
                      <a:ext cx="6179302" cy="83064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172B4DFE" wp14:editId="735BC211">
            <wp:extent cx="6136960" cy="8112642"/>
            <wp:effectExtent l="0" t="0" r="0" b="3175"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88.jpg"/>
                    <pic:cNvPicPr/>
                  </pic:nvPicPr>
                  <pic:blipFill rotWithShape="1"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44" t="8053" r="8852" b="12981"/>
                    <a:stretch/>
                  </pic:blipFill>
                  <pic:spPr bwMode="auto">
                    <a:xfrm>
                      <a:off x="0" y="0"/>
                      <a:ext cx="6139877" cy="81164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2230FA3E" wp14:editId="4BFCDDEF">
            <wp:extent cx="6305107" cy="8399721"/>
            <wp:effectExtent l="0" t="0" r="635" b="1905"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89.jpg"/>
                    <pic:cNvPicPr/>
                  </pic:nvPicPr>
                  <pic:blipFill rotWithShape="1"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99" t="8774" r="7607" b="15264"/>
                    <a:stretch/>
                  </pic:blipFill>
                  <pic:spPr bwMode="auto">
                    <a:xfrm>
                      <a:off x="0" y="0"/>
                      <a:ext cx="6307296" cy="84026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3EDB099E" wp14:editId="740CCC89">
            <wp:extent cx="6165963" cy="8378456"/>
            <wp:effectExtent l="0" t="0" r="6350" b="3810"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90.jpg"/>
                    <pic:cNvPicPr/>
                  </pic:nvPicPr>
                  <pic:blipFill rotWithShape="1"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10" t="7692" r="7763" b="9014"/>
                    <a:stretch/>
                  </pic:blipFill>
                  <pic:spPr bwMode="auto">
                    <a:xfrm>
                      <a:off x="0" y="0"/>
                      <a:ext cx="6161312" cy="83721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2A0F9151" wp14:editId="3246997B">
            <wp:extent cx="6201583" cy="8187070"/>
            <wp:effectExtent l="0" t="0" r="8890" b="4445"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91.jpg"/>
                    <pic:cNvPicPr/>
                  </pic:nvPicPr>
                  <pic:blipFill rotWithShape="1"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55" t="9254" r="8541" b="10457"/>
                    <a:stretch/>
                  </pic:blipFill>
                  <pic:spPr bwMode="auto">
                    <a:xfrm>
                      <a:off x="0" y="0"/>
                      <a:ext cx="6202920" cy="8188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597AE158" wp14:editId="5A23C8C1">
            <wp:extent cx="5961597" cy="8474149"/>
            <wp:effectExtent l="0" t="0" r="1270" b="3175"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92.jpg"/>
                    <pic:cNvPicPr/>
                  </pic:nvPicPr>
                  <pic:blipFill rotWithShape="1"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87" t="8894" r="7919" b="1923"/>
                    <a:stretch/>
                  </pic:blipFill>
                  <pic:spPr bwMode="auto">
                    <a:xfrm>
                      <a:off x="0" y="0"/>
                      <a:ext cx="5956118" cy="84663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29D98183" wp14:editId="184A3990">
            <wp:extent cx="6156251" cy="8378456"/>
            <wp:effectExtent l="0" t="0" r="0" b="3810"/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93.jpg"/>
                    <pic:cNvPicPr/>
                  </pic:nvPicPr>
                  <pic:blipFill rotWithShape="1"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76" t="8654" r="7607" b="3005"/>
                    <a:stretch/>
                  </pic:blipFill>
                  <pic:spPr bwMode="auto">
                    <a:xfrm>
                      <a:off x="0" y="0"/>
                      <a:ext cx="6157383" cy="83799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728EFAEA" wp14:editId="723CC649">
            <wp:extent cx="6188149" cy="8537945"/>
            <wp:effectExtent l="0" t="0" r="3175" b="0"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94.jpg"/>
                    <pic:cNvPicPr/>
                  </pic:nvPicPr>
                  <pic:blipFill rotWithShape="1"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44" t="7933" r="8230" b="5529"/>
                    <a:stretch/>
                  </pic:blipFill>
                  <pic:spPr bwMode="auto">
                    <a:xfrm>
                      <a:off x="0" y="0"/>
                      <a:ext cx="6187895" cy="8537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208FD249" wp14:editId="4883066C">
            <wp:extent cx="6145619" cy="8346558"/>
            <wp:effectExtent l="0" t="0" r="7620" b="0"/>
            <wp:docPr id="134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95.jpg"/>
                    <pic:cNvPicPr/>
                  </pic:nvPicPr>
                  <pic:blipFill rotWithShape="1"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99" t="7692" r="9007" b="13462"/>
                    <a:stretch/>
                  </pic:blipFill>
                  <pic:spPr bwMode="auto">
                    <a:xfrm>
                      <a:off x="0" y="0"/>
                      <a:ext cx="6148731" cy="8350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659A3725" wp14:editId="68428571">
            <wp:extent cx="6166884" cy="8516679"/>
            <wp:effectExtent l="0" t="0" r="5715" b="0"/>
            <wp:docPr id="135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96.jpg"/>
                    <pic:cNvPicPr/>
                  </pic:nvPicPr>
                  <pic:blipFill rotWithShape="1"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10" t="7572" r="9007" b="3486"/>
                    <a:stretch/>
                  </pic:blipFill>
                  <pic:spPr bwMode="auto">
                    <a:xfrm>
                      <a:off x="0" y="0"/>
                      <a:ext cx="6164624" cy="85135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5B063BAE" wp14:editId="192C772D">
            <wp:extent cx="6166884" cy="8463517"/>
            <wp:effectExtent l="0" t="0" r="5715" b="0"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97.jpg"/>
                    <pic:cNvPicPr/>
                  </pic:nvPicPr>
                  <pic:blipFill rotWithShape="1"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65" t="7091" r="9007" b="3967"/>
                    <a:stretch/>
                  </pic:blipFill>
                  <pic:spPr bwMode="auto">
                    <a:xfrm>
                      <a:off x="0" y="0"/>
                      <a:ext cx="6166588" cy="84631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59E4C194" wp14:editId="37E32880">
            <wp:extent cx="6113721" cy="8423053"/>
            <wp:effectExtent l="0" t="0" r="1905" b="0"/>
            <wp:docPr id="137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98.jpg"/>
                    <pic:cNvPicPr/>
                  </pic:nvPicPr>
                  <pic:blipFill rotWithShape="1"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32" t="7091" r="9630" b="17067"/>
                    <a:stretch/>
                  </pic:blipFill>
                  <pic:spPr bwMode="auto">
                    <a:xfrm>
                      <a:off x="0" y="0"/>
                      <a:ext cx="6115129" cy="84249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20959942" wp14:editId="26253BE4">
            <wp:extent cx="5975498" cy="8485992"/>
            <wp:effectExtent l="0" t="0" r="6350" b="0"/>
            <wp:docPr id="138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099.jpg"/>
                    <pic:cNvPicPr/>
                  </pic:nvPicPr>
                  <pic:blipFill rotWithShape="1"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21" t="7933" r="8697" b="14063"/>
                    <a:stretch/>
                  </pic:blipFill>
                  <pic:spPr bwMode="auto">
                    <a:xfrm>
                      <a:off x="0" y="0"/>
                      <a:ext cx="5978406" cy="84901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7D77552B" wp14:editId="660B4D6D">
            <wp:extent cx="6251944" cy="8314661"/>
            <wp:effectExtent l="0" t="0" r="0" b="0"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00.jpg"/>
                    <pic:cNvPicPr/>
                  </pic:nvPicPr>
                  <pic:blipFill rotWithShape="1"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66" t="8053" r="8074" b="13822"/>
                    <a:stretch/>
                  </pic:blipFill>
                  <pic:spPr bwMode="auto">
                    <a:xfrm>
                      <a:off x="0" y="0"/>
                      <a:ext cx="6256389" cy="83205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5AA643B6" wp14:editId="37807349">
            <wp:extent cx="6156251" cy="8408942"/>
            <wp:effectExtent l="0" t="0" r="0" b="0"/>
            <wp:docPr id="140" name="Pictur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01.jpg"/>
                    <pic:cNvPicPr/>
                  </pic:nvPicPr>
                  <pic:blipFill rotWithShape="1"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43" t="7933" r="9163" b="6851"/>
                    <a:stretch/>
                  </pic:blipFill>
                  <pic:spPr bwMode="auto">
                    <a:xfrm>
                      <a:off x="0" y="0"/>
                      <a:ext cx="6156098" cy="84087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55D38D03" wp14:editId="2FD58F99">
            <wp:extent cx="6145619" cy="8388177"/>
            <wp:effectExtent l="0" t="0" r="7620" b="0"/>
            <wp:docPr id="141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02.jpg"/>
                    <pic:cNvPicPr/>
                  </pic:nvPicPr>
                  <pic:blipFill rotWithShape="1"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87" t="7812" r="10096"/>
                    <a:stretch/>
                  </pic:blipFill>
                  <pic:spPr bwMode="auto">
                    <a:xfrm>
                      <a:off x="0" y="0"/>
                      <a:ext cx="6143596" cy="83854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2EF29C73" wp14:editId="2C68C6A3">
            <wp:extent cx="6188149" cy="8309753"/>
            <wp:effectExtent l="0" t="0" r="3175" b="0"/>
            <wp:docPr id="142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03.jpg"/>
                    <pic:cNvPicPr/>
                  </pic:nvPicPr>
                  <pic:blipFill rotWithShape="1"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87" t="8654" r="9473"/>
                    <a:stretch/>
                  </pic:blipFill>
                  <pic:spPr bwMode="auto">
                    <a:xfrm>
                      <a:off x="0" y="0"/>
                      <a:ext cx="6183660" cy="8303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4A993368" wp14:editId="7255EE9A">
            <wp:extent cx="6134986" cy="8262816"/>
            <wp:effectExtent l="0" t="0" r="0" b="5080"/>
            <wp:docPr id="143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04.jpg"/>
                    <pic:cNvPicPr/>
                  </pic:nvPicPr>
                  <pic:blipFill rotWithShape="1"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87" t="7212" r="10407"/>
                    <a:stretch/>
                  </pic:blipFill>
                  <pic:spPr bwMode="auto">
                    <a:xfrm>
                      <a:off x="0" y="0"/>
                      <a:ext cx="6130775" cy="82571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65AF7145" wp14:editId="1699507E">
            <wp:extent cx="6101285" cy="8346558"/>
            <wp:effectExtent l="0" t="0" r="0" b="0"/>
            <wp:docPr id="144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05.jpg"/>
                    <pic:cNvPicPr/>
                  </pic:nvPicPr>
                  <pic:blipFill rotWithShape="1"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10" t="7572" r="9319" b="10216"/>
                    <a:stretch/>
                  </pic:blipFill>
                  <pic:spPr bwMode="auto">
                    <a:xfrm>
                      <a:off x="0" y="0"/>
                      <a:ext cx="6097217" cy="83409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12B19EE2" wp14:editId="432904EA">
            <wp:extent cx="6188149" cy="8518581"/>
            <wp:effectExtent l="0" t="0" r="3175" b="0"/>
            <wp:docPr id="145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06.jpg"/>
                    <pic:cNvPicPr/>
                  </pic:nvPicPr>
                  <pic:blipFill rotWithShape="1"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76" t="7812" r="13518" b="14423"/>
                    <a:stretch/>
                  </pic:blipFill>
                  <pic:spPr bwMode="auto">
                    <a:xfrm>
                      <a:off x="0" y="0"/>
                      <a:ext cx="6185786" cy="85153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17AE636C" wp14:editId="1828D49E">
            <wp:extent cx="6071191" cy="8328755"/>
            <wp:effectExtent l="0" t="0" r="6350" b="0"/>
            <wp:docPr id="146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07.jpg"/>
                    <pic:cNvPicPr/>
                  </pic:nvPicPr>
                  <pic:blipFill rotWithShape="1"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21" t="7572" r="12740" b="13942"/>
                    <a:stretch/>
                  </pic:blipFill>
                  <pic:spPr bwMode="auto">
                    <a:xfrm>
                      <a:off x="0" y="0"/>
                      <a:ext cx="6074207" cy="83328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71717595" wp14:editId="28B8BA35">
            <wp:extent cx="6060558" cy="8531105"/>
            <wp:effectExtent l="0" t="0" r="0" b="3810"/>
            <wp:docPr id="147" name="Pictur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08.jpg"/>
                    <pic:cNvPicPr/>
                  </pic:nvPicPr>
                  <pic:blipFill rotWithShape="1"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32" t="7452" r="13207" b="12861"/>
                    <a:stretch/>
                  </pic:blipFill>
                  <pic:spPr bwMode="auto">
                    <a:xfrm>
                      <a:off x="0" y="0"/>
                      <a:ext cx="6057007" cy="85261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51CC5E71" wp14:editId="284FF111">
            <wp:extent cx="6422065" cy="8418110"/>
            <wp:effectExtent l="0" t="0" r="0" b="2540"/>
            <wp:docPr id="148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09.jpg"/>
                    <pic:cNvPicPr/>
                  </pic:nvPicPr>
                  <pic:blipFill rotWithShape="1">
                    <a:blip r:embed="rId1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32" t="7332" r="8229" b="1322"/>
                    <a:stretch/>
                  </pic:blipFill>
                  <pic:spPr bwMode="auto">
                    <a:xfrm>
                      <a:off x="0" y="0"/>
                      <a:ext cx="6417406" cy="84120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1DDFCEC0" wp14:editId="2E0B70B8">
            <wp:extent cx="6188149" cy="8447314"/>
            <wp:effectExtent l="0" t="0" r="3175" b="0"/>
            <wp:docPr id="149" name="Pictur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10.jpg"/>
                    <pic:cNvPicPr/>
                  </pic:nvPicPr>
                  <pic:blipFill rotWithShape="1"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32" t="8774" r="8074" b="8534"/>
                    <a:stretch/>
                  </pic:blipFill>
                  <pic:spPr bwMode="auto">
                    <a:xfrm>
                      <a:off x="0" y="0"/>
                      <a:ext cx="6188520" cy="84478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07F01BF0" wp14:editId="216C788B">
            <wp:extent cx="6337005" cy="8244124"/>
            <wp:effectExtent l="0" t="0" r="6985" b="5080"/>
            <wp:docPr id="150" name="Pictur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11.jpg"/>
                    <pic:cNvPicPr/>
                  </pic:nvPicPr>
                  <pic:blipFill rotWithShape="1">
                    <a:blip r:embed="rId1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55" t="8894" r="9318" b="1202"/>
                    <a:stretch/>
                  </pic:blipFill>
                  <pic:spPr bwMode="auto">
                    <a:xfrm>
                      <a:off x="0" y="0"/>
                      <a:ext cx="6334746" cy="8241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5959225E" wp14:editId="4B8860FD">
            <wp:extent cx="6251944" cy="8506047"/>
            <wp:effectExtent l="0" t="0" r="0" b="0"/>
            <wp:docPr id="151" name="Picture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12.jpg"/>
                    <pic:cNvPicPr/>
                  </pic:nvPicPr>
                  <pic:blipFill rotWithShape="1"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21" t="8294" r="8852" b="2764"/>
                    <a:stretch/>
                  </pic:blipFill>
                  <pic:spPr bwMode="auto">
                    <a:xfrm>
                      <a:off x="0" y="0"/>
                      <a:ext cx="6249423" cy="85026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49FDB8E1" wp14:editId="25AA69F4">
            <wp:extent cx="6145619" cy="8407512"/>
            <wp:effectExtent l="0" t="0" r="7620" b="0"/>
            <wp:docPr id="152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13.jpg"/>
                    <pic:cNvPicPr/>
                  </pic:nvPicPr>
                  <pic:blipFill rotWithShape="1">
                    <a:blip r:embed="rId1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54" t="7572" r="8697"/>
                    <a:stretch/>
                  </pic:blipFill>
                  <pic:spPr bwMode="auto">
                    <a:xfrm>
                      <a:off x="0" y="0"/>
                      <a:ext cx="6143906" cy="84051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15AF83CB" wp14:editId="095FC789">
            <wp:extent cx="6134986" cy="8420986"/>
            <wp:effectExtent l="0" t="0" r="0" b="0"/>
            <wp:docPr id="153" name="Pictur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14.jpg"/>
                    <pic:cNvPicPr/>
                  </pic:nvPicPr>
                  <pic:blipFill rotWithShape="1">
                    <a:blip r:embed="rId1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20" t="7452" r="8852"/>
                    <a:stretch/>
                  </pic:blipFill>
                  <pic:spPr bwMode="auto">
                    <a:xfrm>
                      <a:off x="0" y="0"/>
                      <a:ext cx="6141796" cy="84303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3A767C81" wp14:editId="6E93415E">
            <wp:extent cx="6326372" cy="8463517"/>
            <wp:effectExtent l="0" t="0" r="0" b="0"/>
            <wp:docPr id="154" name="Pictur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15.jpg"/>
                    <pic:cNvPicPr/>
                  </pic:nvPicPr>
                  <pic:blipFill rotWithShape="1">
                    <a:blip r:embed="rId1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243" t="9015" r="9162" b="2284"/>
                    <a:stretch/>
                  </pic:blipFill>
                  <pic:spPr bwMode="auto">
                    <a:xfrm>
                      <a:off x="0" y="0"/>
                      <a:ext cx="6329065" cy="8467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223FB18E" wp14:editId="008B588D">
            <wp:extent cx="5975498" cy="8449516"/>
            <wp:effectExtent l="0" t="0" r="6350" b="8890"/>
            <wp:docPr id="155" name="Picture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16.jpg"/>
                    <pic:cNvPicPr/>
                  </pic:nvPicPr>
                  <pic:blipFill rotWithShape="1">
                    <a:blip r:embed="rId1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87" t="9375" r="9163" b="15505"/>
                    <a:stretch/>
                  </pic:blipFill>
                  <pic:spPr bwMode="auto">
                    <a:xfrm>
                      <a:off x="0" y="0"/>
                      <a:ext cx="5971997" cy="8444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7CD0C307" wp14:editId="6FD6F161">
            <wp:extent cx="6368902" cy="8282763"/>
            <wp:effectExtent l="0" t="0" r="0" b="4445"/>
            <wp:docPr id="156" name="Pictur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17.jpg"/>
                    <pic:cNvPicPr/>
                  </pic:nvPicPr>
                  <pic:blipFill rotWithShape="1">
                    <a:blip r:embed="rId1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65" t="8774" r="8541" b="2764"/>
                    <a:stretch/>
                  </pic:blipFill>
                  <pic:spPr bwMode="auto">
                    <a:xfrm>
                      <a:off x="0" y="0"/>
                      <a:ext cx="6372162" cy="82870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23F71C23" wp14:editId="59FF34F8">
            <wp:extent cx="6251944" cy="8389089"/>
            <wp:effectExtent l="0" t="0" r="0" b="0"/>
            <wp:docPr id="157" name="Pictur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18.jpg"/>
                    <pic:cNvPicPr/>
                  </pic:nvPicPr>
                  <pic:blipFill rotWithShape="1">
                    <a:blip r:embed="rId1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75" t="8894" r="8696" b="1923"/>
                    <a:stretch/>
                  </pic:blipFill>
                  <pic:spPr bwMode="auto">
                    <a:xfrm>
                      <a:off x="0" y="0"/>
                      <a:ext cx="6247690" cy="83833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2E9FE829" wp14:editId="479A2D1C">
            <wp:extent cx="6368902" cy="8441568"/>
            <wp:effectExtent l="0" t="0" r="0" b="0"/>
            <wp:docPr id="158" name="Pictur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19.jpg"/>
                    <pic:cNvPicPr/>
                  </pic:nvPicPr>
                  <pic:blipFill rotWithShape="1">
                    <a:blip r:embed="rId1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10" t="10336" r="8230"/>
                    <a:stretch/>
                  </pic:blipFill>
                  <pic:spPr bwMode="auto">
                    <a:xfrm>
                      <a:off x="0" y="0"/>
                      <a:ext cx="6368619" cy="84411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00C15834" wp14:editId="14616BE1">
            <wp:extent cx="6368902" cy="8505188"/>
            <wp:effectExtent l="0" t="0" r="0" b="0"/>
            <wp:docPr id="159" name="Picture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20.jpg"/>
                    <pic:cNvPicPr/>
                  </pic:nvPicPr>
                  <pic:blipFill rotWithShape="1">
                    <a:blip r:embed="rId1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10" t="8654" r="8696"/>
                    <a:stretch/>
                  </pic:blipFill>
                  <pic:spPr bwMode="auto">
                    <a:xfrm>
                      <a:off x="0" y="0"/>
                      <a:ext cx="6372127" cy="8509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787457ED" wp14:editId="225E057D">
            <wp:extent cx="6273209" cy="8371359"/>
            <wp:effectExtent l="0" t="0" r="0" b="0"/>
            <wp:docPr id="160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21.jpg"/>
                    <pic:cNvPicPr/>
                  </pic:nvPicPr>
                  <pic:blipFill rotWithShape="1">
                    <a:blip r:embed="rId1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243" t="8294" r="9474"/>
                    <a:stretch/>
                  </pic:blipFill>
                  <pic:spPr bwMode="auto">
                    <a:xfrm>
                      <a:off x="0" y="0"/>
                      <a:ext cx="6279834" cy="838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0C055B50" wp14:editId="448CC9CE">
            <wp:extent cx="6238724" cy="8346558"/>
            <wp:effectExtent l="0" t="0" r="0" b="0"/>
            <wp:docPr id="161" name="Picture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22.jpg"/>
                    <pic:cNvPicPr/>
                  </pic:nvPicPr>
                  <pic:blipFill rotWithShape="1">
                    <a:blip r:embed="rId1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76" t="9736" r="8229"/>
                    <a:stretch/>
                  </pic:blipFill>
                  <pic:spPr bwMode="auto">
                    <a:xfrm>
                      <a:off x="0" y="0"/>
                      <a:ext cx="6242878" cy="8352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6826B116" wp14:editId="2F647D3F">
            <wp:extent cx="6247644" cy="8304028"/>
            <wp:effectExtent l="0" t="0" r="1270" b="1905"/>
            <wp:docPr id="162" name="Picture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23.jpg"/>
                    <pic:cNvPicPr/>
                  </pic:nvPicPr>
                  <pic:blipFill rotWithShape="1">
                    <a:blip r:embed="rId1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99" t="8894" r="9163"/>
                    <a:stretch/>
                  </pic:blipFill>
                  <pic:spPr bwMode="auto">
                    <a:xfrm>
                      <a:off x="0" y="0"/>
                      <a:ext cx="6254234" cy="83127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3D25B513" wp14:editId="6AA075E9">
            <wp:extent cx="6273209" cy="8399721"/>
            <wp:effectExtent l="0" t="0" r="0" b="1905"/>
            <wp:docPr id="163" name="Picture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24.jpg"/>
                    <pic:cNvPicPr/>
                  </pic:nvPicPr>
                  <pic:blipFill rotWithShape="1"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21" t="9134" r="9475" b="24159"/>
                    <a:stretch/>
                  </pic:blipFill>
                  <pic:spPr bwMode="auto">
                    <a:xfrm>
                      <a:off x="0" y="0"/>
                      <a:ext cx="6272558" cy="8398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28D86DF2" wp14:editId="11FEB1E3">
            <wp:extent cx="6250901" cy="8399721"/>
            <wp:effectExtent l="0" t="0" r="0" b="1905"/>
            <wp:docPr id="164" name="Picture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25.jpg"/>
                    <pic:cNvPicPr/>
                  </pic:nvPicPr>
                  <pic:blipFill rotWithShape="1">
                    <a:blip r:embed="rId1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54" t="8052" r="9007" b="3967"/>
                    <a:stretch/>
                  </pic:blipFill>
                  <pic:spPr bwMode="auto">
                    <a:xfrm>
                      <a:off x="0" y="0"/>
                      <a:ext cx="6255050" cy="84052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72FB0430" wp14:editId="22DCA485">
            <wp:extent cx="6230679" cy="8378456"/>
            <wp:effectExtent l="0" t="0" r="0" b="3810"/>
            <wp:docPr id="165" name="Picture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26.jpg"/>
                    <pic:cNvPicPr/>
                  </pic:nvPicPr>
                  <pic:blipFill rotWithShape="1">
                    <a:blip r:embed="rId1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43" t="7452" r="8540"/>
                    <a:stretch/>
                  </pic:blipFill>
                  <pic:spPr bwMode="auto">
                    <a:xfrm>
                      <a:off x="0" y="0"/>
                      <a:ext cx="6225803" cy="8371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05A03832" wp14:editId="6E987A47">
            <wp:extent cx="6188149" cy="8346558"/>
            <wp:effectExtent l="0" t="0" r="3175" b="0"/>
            <wp:docPr id="166" name="Picture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27.jpg"/>
                    <pic:cNvPicPr/>
                  </pic:nvPicPr>
                  <pic:blipFill rotWithShape="1">
                    <a:blip r:embed="rId1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54" t="7691" r="10251" b="2525"/>
                    <a:stretch/>
                  </pic:blipFill>
                  <pic:spPr bwMode="auto">
                    <a:xfrm>
                      <a:off x="0" y="0"/>
                      <a:ext cx="6187996" cy="83463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6A97E4C2" wp14:editId="602FE720">
            <wp:extent cx="6230679" cy="8452884"/>
            <wp:effectExtent l="0" t="0" r="0" b="5715"/>
            <wp:docPr id="167" name="Picture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28.jpg"/>
                    <pic:cNvPicPr/>
                  </pic:nvPicPr>
                  <pic:blipFill rotWithShape="1">
                    <a:blip r:embed="rId1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66" t="7691" r="9163" b="1683"/>
                    <a:stretch/>
                  </pic:blipFill>
                  <pic:spPr bwMode="auto">
                    <a:xfrm>
                      <a:off x="0" y="0"/>
                      <a:ext cx="6231913" cy="84545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28C2B21C" wp14:editId="50379CD6">
            <wp:extent cx="6248476" cy="8229600"/>
            <wp:effectExtent l="0" t="0" r="0" b="0"/>
            <wp:docPr id="168" name="Picture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29.jpg"/>
                    <pic:cNvPicPr/>
                  </pic:nvPicPr>
                  <pic:blipFill rotWithShape="1">
                    <a:blip r:embed="rId1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99" t="7212" r="7763" b="12981"/>
                    <a:stretch/>
                  </pic:blipFill>
                  <pic:spPr bwMode="auto">
                    <a:xfrm>
                      <a:off x="0" y="0"/>
                      <a:ext cx="6254234" cy="82371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00888E38" wp14:editId="11C4B0F8">
            <wp:extent cx="6337005" cy="8304028"/>
            <wp:effectExtent l="0" t="0" r="6985" b="1905"/>
            <wp:docPr id="169" name="Picture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30.jpg"/>
                    <pic:cNvPicPr/>
                  </pic:nvPicPr>
                  <pic:blipFill rotWithShape="1">
                    <a:blip r:embed="rId1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65" t="8053" r="9163" b="15024"/>
                    <a:stretch/>
                  </pic:blipFill>
                  <pic:spPr bwMode="auto">
                    <a:xfrm>
                      <a:off x="0" y="0"/>
                      <a:ext cx="6337644" cy="8304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41C5DD88" wp14:editId="5ED07BAA">
            <wp:extent cx="6262577" cy="8346558"/>
            <wp:effectExtent l="0" t="0" r="5080" b="0"/>
            <wp:docPr id="170" name="Picture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31.jpg"/>
                    <pic:cNvPicPr/>
                  </pic:nvPicPr>
                  <pic:blipFill rotWithShape="1">
                    <a:blip r:embed="rId1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55" t="9255" r="8696"/>
                    <a:stretch/>
                  </pic:blipFill>
                  <pic:spPr bwMode="auto">
                    <a:xfrm>
                      <a:off x="0" y="0"/>
                      <a:ext cx="6265802" cy="83508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7F251566" wp14:editId="4CB2F8CB">
            <wp:extent cx="6251944" cy="8335926"/>
            <wp:effectExtent l="0" t="0" r="0" b="8255"/>
            <wp:docPr id="171" name="Picture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32.jpg"/>
                    <pic:cNvPicPr/>
                  </pic:nvPicPr>
                  <pic:blipFill rotWithShape="1">
                    <a:blip r:embed="rId1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88" t="8894" r="11340" b="6611"/>
                    <a:stretch/>
                  </pic:blipFill>
                  <pic:spPr bwMode="auto">
                    <a:xfrm>
                      <a:off x="0" y="0"/>
                      <a:ext cx="6246665" cy="83288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08FF5EA3" wp14:editId="47DE535A">
            <wp:extent cx="6241312" cy="8367824"/>
            <wp:effectExtent l="0" t="0" r="7620" b="0"/>
            <wp:docPr id="172" name="Picture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33.jpg"/>
                    <pic:cNvPicPr/>
                  </pic:nvPicPr>
                  <pic:blipFill rotWithShape="1">
                    <a:blip r:embed="rId1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76" t="8534" r="8852"/>
                    <a:stretch/>
                  </pic:blipFill>
                  <pic:spPr bwMode="auto">
                    <a:xfrm>
                      <a:off x="0" y="0"/>
                      <a:ext cx="6235834" cy="8360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3730901E" wp14:editId="5D15A25E">
            <wp:extent cx="6283842" cy="8452884"/>
            <wp:effectExtent l="0" t="0" r="3175" b="5715"/>
            <wp:docPr id="173" name="Picture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34.jpg"/>
                    <pic:cNvPicPr/>
                  </pic:nvPicPr>
                  <pic:blipFill rotWithShape="1">
                    <a:blip r:embed="rId1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99" t="9736" r="9474" b="2524"/>
                    <a:stretch/>
                  </pic:blipFill>
                  <pic:spPr bwMode="auto">
                    <a:xfrm>
                      <a:off x="0" y="0"/>
                      <a:ext cx="6280421" cy="84482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2202D754" wp14:editId="620B698F">
            <wp:extent cx="6315739" cy="8346558"/>
            <wp:effectExtent l="0" t="0" r="8890" b="0"/>
            <wp:docPr id="174" name="Picture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35.jpg"/>
                    <pic:cNvPicPr/>
                  </pic:nvPicPr>
                  <pic:blipFill rotWithShape="1">
                    <a:blip r:embed="rId1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44" t="7933" r="13052" b="2885"/>
                    <a:stretch/>
                  </pic:blipFill>
                  <pic:spPr bwMode="auto">
                    <a:xfrm>
                      <a:off x="0" y="0"/>
                      <a:ext cx="6313328" cy="83433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6ADD8E0E" wp14:editId="509F99A2">
            <wp:extent cx="6267192" cy="8484782"/>
            <wp:effectExtent l="0" t="0" r="635" b="0"/>
            <wp:docPr id="175" name="Picture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36.jpg"/>
                    <pic:cNvPicPr/>
                  </pic:nvPicPr>
                  <pic:blipFill rotWithShape="1">
                    <a:blip r:embed="rId1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21" t="10816" r="11496" b="1683"/>
                    <a:stretch/>
                  </pic:blipFill>
                  <pic:spPr bwMode="auto">
                    <a:xfrm>
                      <a:off x="0" y="0"/>
                      <a:ext cx="6275404" cy="8495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15D5C115" wp14:editId="445D0551">
            <wp:extent cx="6292756" cy="8335926"/>
            <wp:effectExtent l="0" t="0" r="0" b="8255"/>
            <wp:docPr id="176" name="Picture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37.jpg"/>
                    <pic:cNvPicPr/>
                  </pic:nvPicPr>
                  <pic:blipFill rotWithShape="1">
                    <a:blip r:embed="rId1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65" t="8533" r="10096" b="3365"/>
                    <a:stretch/>
                  </pic:blipFill>
                  <pic:spPr bwMode="auto">
                    <a:xfrm>
                      <a:off x="0" y="0"/>
                      <a:ext cx="6295924" cy="83401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3FA1C13A" wp14:editId="3B7EAEE1">
            <wp:extent cx="6229334" cy="8346558"/>
            <wp:effectExtent l="0" t="0" r="635" b="0"/>
            <wp:docPr id="177" name="Picture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38.jpg"/>
                    <pic:cNvPicPr/>
                  </pic:nvPicPr>
                  <pic:blipFill rotWithShape="1">
                    <a:blip r:embed="rId1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86" t="7212" r="11496" b="2524"/>
                    <a:stretch/>
                  </pic:blipFill>
                  <pic:spPr bwMode="auto">
                    <a:xfrm>
                      <a:off x="0" y="0"/>
                      <a:ext cx="6233481" cy="8352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0607BB4B" wp14:editId="71A8DFA5">
            <wp:extent cx="6198781" cy="8293396"/>
            <wp:effectExtent l="0" t="0" r="0" b="0"/>
            <wp:docPr id="178" name="Picture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39.jpg"/>
                    <pic:cNvPicPr/>
                  </pic:nvPicPr>
                  <pic:blipFill rotWithShape="1">
                    <a:blip r:embed="rId1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54" t="8654" r="9785" b="10096"/>
                    <a:stretch/>
                  </pic:blipFill>
                  <pic:spPr bwMode="auto">
                    <a:xfrm>
                      <a:off x="0" y="0"/>
                      <a:ext cx="6191541" cy="82837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7698AE01" wp14:editId="5A586050">
            <wp:extent cx="6188149" cy="8612372"/>
            <wp:effectExtent l="0" t="0" r="3175" b="0"/>
            <wp:docPr id="179" name="Picture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40.jpg"/>
                    <pic:cNvPicPr/>
                  </pic:nvPicPr>
                  <pic:blipFill rotWithShape="1">
                    <a:blip r:embed="rId1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09" t="10215" r="9474" b="2765"/>
                    <a:stretch/>
                  </pic:blipFill>
                  <pic:spPr bwMode="auto">
                    <a:xfrm>
                      <a:off x="0" y="0"/>
                      <a:ext cx="6181792" cy="86035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0B73B1F6" wp14:editId="707ED61F">
            <wp:extent cx="6050239" cy="8410354"/>
            <wp:effectExtent l="0" t="0" r="8255" b="0"/>
            <wp:docPr id="180" name="Picture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41.jpg"/>
                    <pic:cNvPicPr/>
                  </pic:nvPicPr>
                  <pic:blipFill rotWithShape="1">
                    <a:blip r:embed="rId1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32" t="10096" r="8696" b="12380"/>
                    <a:stretch/>
                  </pic:blipFill>
                  <pic:spPr bwMode="auto">
                    <a:xfrm>
                      <a:off x="0" y="0"/>
                      <a:ext cx="6045369" cy="84035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4CE96676" wp14:editId="310C98CE">
            <wp:extent cx="6315739" cy="8218968"/>
            <wp:effectExtent l="0" t="0" r="8890" b="0"/>
            <wp:docPr id="181" name="Picture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42.jpg"/>
                    <pic:cNvPicPr/>
                  </pic:nvPicPr>
                  <pic:blipFill rotWithShape="1">
                    <a:blip r:embed="rId1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43" t="9496" r="8230" b="1562"/>
                    <a:stretch/>
                  </pic:blipFill>
                  <pic:spPr bwMode="auto">
                    <a:xfrm>
                      <a:off x="0" y="0"/>
                      <a:ext cx="6324668" cy="82305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4B4EEBCE" wp14:editId="2DB916ED">
            <wp:extent cx="6262577" cy="8314661"/>
            <wp:effectExtent l="0" t="0" r="5080" b="0"/>
            <wp:docPr id="182" name="Picture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43.jpg"/>
                    <pic:cNvPicPr/>
                  </pic:nvPicPr>
                  <pic:blipFill rotWithShape="1">
                    <a:blip r:embed="rId1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87" t="8894" r="10096" b="2043"/>
                    <a:stretch/>
                  </pic:blipFill>
                  <pic:spPr bwMode="auto">
                    <a:xfrm>
                      <a:off x="0" y="0"/>
                      <a:ext cx="6260456" cy="8311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30B15AD0" wp14:editId="1EF5B9CD">
            <wp:extent cx="6198781" cy="8359275"/>
            <wp:effectExtent l="0" t="0" r="0" b="3810"/>
            <wp:docPr id="183" name="Picture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44.jpg"/>
                    <pic:cNvPicPr/>
                  </pic:nvPicPr>
                  <pic:blipFill rotWithShape="1">
                    <a:blip r:embed="rId1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43" t="8894" r="9163" b="5049"/>
                    <a:stretch/>
                  </pic:blipFill>
                  <pic:spPr bwMode="auto">
                    <a:xfrm>
                      <a:off x="0" y="0"/>
                      <a:ext cx="6199828" cy="83606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53E5B7F3" wp14:editId="2ECED43F">
            <wp:extent cx="6358270" cy="8474149"/>
            <wp:effectExtent l="0" t="0" r="4445" b="3175"/>
            <wp:docPr id="184" name="Picture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45.jpg"/>
                    <pic:cNvPicPr/>
                  </pic:nvPicPr>
                  <pic:blipFill rotWithShape="1">
                    <a:blip r:embed="rId1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43" t="8774" r="7763" b="3125"/>
                    <a:stretch/>
                  </pic:blipFill>
                  <pic:spPr bwMode="auto">
                    <a:xfrm>
                      <a:off x="0" y="0"/>
                      <a:ext cx="6360727" cy="84774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4FB14F1A" wp14:editId="60346698">
            <wp:extent cx="6028660" cy="8453230"/>
            <wp:effectExtent l="0" t="0" r="0" b="5080"/>
            <wp:docPr id="185" name="Picture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46.jpg"/>
                    <pic:cNvPicPr/>
                  </pic:nvPicPr>
                  <pic:blipFill rotWithShape="1">
                    <a:blip r:embed="rId1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21" t="8774" r="8852" b="15745"/>
                    <a:stretch/>
                  </pic:blipFill>
                  <pic:spPr bwMode="auto">
                    <a:xfrm>
                      <a:off x="0" y="0"/>
                      <a:ext cx="6037983" cy="84663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5550C05D" wp14:editId="15F0A640">
            <wp:extent cx="6294474" cy="8080745"/>
            <wp:effectExtent l="0" t="0" r="0" b="0"/>
            <wp:docPr id="186" name="Picture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47.jpg"/>
                    <pic:cNvPicPr/>
                  </pic:nvPicPr>
                  <pic:blipFill rotWithShape="1">
                    <a:blip r:embed="rId1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99" t="10697" r="9785" b="22957"/>
                    <a:stretch/>
                  </pic:blipFill>
                  <pic:spPr bwMode="auto">
                    <a:xfrm>
                      <a:off x="0" y="0"/>
                      <a:ext cx="6289782" cy="80747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4C269F65" wp14:editId="00BDBDBD">
            <wp:extent cx="6007395" cy="8585791"/>
            <wp:effectExtent l="0" t="0" r="0" b="6350"/>
            <wp:docPr id="187" name="Picture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48.jpg"/>
                    <pic:cNvPicPr/>
                  </pic:nvPicPr>
                  <pic:blipFill rotWithShape="1">
                    <a:blip r:embed="rId1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10" t="8294" r="11185" b="14062"/>
                    <a:stretch/>
                  </pic:blipFill>
                  <pic:spPr bwMode="auto">
                    <a:xfrm>
                      <a:off x="0" y="0"/>
                      <a:ext cx="6003271" cy="85798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0A24992F" wp14:editId="39156948">
            <wp:extent cx="6145619" cy="8367192"/>
            <wp:effectExtent l="0" t="0" r="7620" b="0"/>
            <wp:docPr id="188" name="Picture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49.jpg"/>
                    <pic:cNvPicPr/>
                  </pic:nvPicPr>
                  <pic:blipFill rotWithShape="1">
                    <a:blip r:embed="rId1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87" t="8173" r="10251" b="3846"/>
                    <a:stretch/>
                  </pic:blipFill>
                  <pic:spPr bwMode="auto">
                    <a:xfrm>
                      <a:off x="0" y="0"/>
                      <a:ext cx="6140323" cy="83599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0574BFE5" wp14:editId="6AF26FFB">
            <wp:extent cx="6134986" cy="8455378"/>
            <wp:effectExtent l="0" t="0" r="0" b="3175"/>
            <wp:docPr id="189" name="Picture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50.jpg"/>
                    <pic:cNvPicPr/>
                  </pic:nvPicPr>
                  <pic:blipFill rotWithShape="1">
                    <a:blip r:embed="rId1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464" t="7091" r="8541" b="2885"/>
                    <a:stretch/>
                  </pic:blipFill>
                  <pic:spPr bwMode="auto">
                    <a:xfrm>
                      <a:off x="0" y="0"/>
                      <a:ext cx="6131846" cy="8451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71BEEE6F" wp14:editId="44CE1B13">
            <wp:extent cx="6283842" cy="8293396"/>
            <wp:effectExtent l="0" t="0" r="3175" b="0"/>
            <wp:docPr id="190" name="Picture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51.jpg"/>
                    <pic:cNvPicPr/>
                  </pic:nvPicPr>
                  <pic:blipFill rotWithShape="1">
                    <a:blip r:embed="rId1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32" t="8654" r="9163" b="4327"/>
                    <a:stretch/>
                  </pic:blipFill>
                  <pic:spPr bwMode="auto">
                    <a:xfrm>
                      <a:off x="0" y="0"/>
                      <a:ext cx="6280505" cy="82889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31F18065" wp14:editId="18D76A07">
            <wp:extent cx="6241312" cy="8420986"/>
            <wp:effectExtent l="0" t="0" r="7620" b="0"/>
            <wp:docPr id="191" name="Picture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52.jpg"/>
                    <pic:cNvPicPr/>
                  </pic:nvPicPr>
                  <pic:blipFill rotWithShape="1">
                    <a:blip r:embed="rId2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54" t="7572" r="8852" b="6250"/>
                    <a:stretch/>
                  </pic:blipFill>
                  <pic:spPr bwMode="auto">
                    <a:xfrm>
                      <a:off x="0" y="0"/>
                      <a:ext cx="6241347" cy="84210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1B0B3F06" wp14:editId="197D90AA">
            <wp:extent cx="6262577" cy="8335926"/>
            <wp:effectExtent l="0" t="0" r="5080" b="8255"/>
            <wp:docPr id="192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53.jpg"/>
                    <pic:cNvPicPr/>
                  </pic:nvPicPr>
                  <pic:blipFill rotWithShape="1">
                    <a:blip r:embed="rId2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909" t="9015" r="9941" b="4086"/>
                    <a:stretch/>
                  </pic:blipFill>
                  <pic:spPr bwMode="auto">
                    <a:xfrm>
                      <a:off x="0" y="0"/>
                      <a:ext cx="6256548" cy="83279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0123882D" wp14:editId="4B2BE596">
            <wp:extent cx="6220046" cy="8399721"/>
            <wp:effectExtent l="0" t="0" r="0" b="1905"/>
            <wp:docPr id="193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54.jpg"/>
                    <pic:cNvPicPr/>
                  </pic:nvPicPr>
                  <pic:blipFill rotWithShape="1">
                    <a:blip r:embed="rId2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09" t="8654" r="10096" b="3967"/>
                    <a:stretch/>
                  </pic:blipFill>
                  <pic:spPr bwMode="auto">
                    <a:xfrm>
                      <a:off x="0" y="0"/>
                      <a:ext cx="6219892" cy="83995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6E139105" wp14:editId="7FAF56D6">
            <wp:extent cx="6273209" cy="8431619"/>
            <wp:effectExtent l="0" t="0" r="0" b="7620"/>
            <wp:docPr id="194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55.jpg"/>
                    <pic:cNvPicPr/>
                  </pic:nvPicPr>
                  <pic:blipFill rotWithShape="1">
                    <a:blip r:embed="rId2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21" t="12619" r="10408" b="3847"/>
                    <a:stretch/>
                  </pic:blipFill>
                  <pic:spPr bwMode="auto">
                    <a:xfrm>
                      <a:off x="0" y="0"/>
                      <a:ext cx="6266209" cy="84222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04A350D9" wp14:editId="0861471D">
            <wp:extent cx="6241312" cy="8346558"/>
            <wp:effectExtent l="0" t="0" r="7620" b="0"/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56.jpg"/>
                    <pic:cNvPicPr/>
                  </pic:nvPicPr>
                  <pic:blipFill rotWithShape="1">
                    <a:blip r:embed="rId2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20" t="8774" r="10408" b="7211"/>
                    <a:stretch/>
                  </pic:blipFill>
                  <pic:spPr bwMode="auto">
                    <a:xfrm>
                      <a:off x="0" y="0"/>
                      <a:ext cx="6242295" cy="83478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16F1D271" wp14:editId="562307A6">
            <wp:extent cx="6268907" cy="8335926"/>
            <wp:effectExtent l="0" t="0" r="0" b="8255"/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57.jpg"/>
                    <pic:cNvPicPr/>
                  </pic:nvPicPr>
                  <pic:blipFill rotWithShape="1">
                    <a:blip r:embed="rId2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43" t="11177" r="9163" b="3125"/>
                    <a:stretch/>
                  </pic:blipFill>
                  <pic:spPr bwMode="auto">
                    <a:xfrm>
                      <a:off x="0" y="0"/>
                      <a:ext cx="6273054" cy="83414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18E959E7" wp14:editId="4B2AAA4A">
            <wp:extent cx="6273209" cy="8335926"/>
            <wp:effectExtent l="0" t="0" r="0" b="8255"/>
            <wp:docPr id="197" name="Picture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58.jpg"/>
                    <pic:cNvPicPr/>
                  </pic:nvPicPr>
                  <pic:blipFill rotWithShape="1">
                    <a:blip r:embed="rId2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99" t="9976" r="8541" b="4206"/>
                    <a:stretch/>
                  </pic:blipFill>
                  <pic:spPr bwMode="auto">
                    <a:xfrm>
                      <a:off x="0" y="0"/>
                      <a:ext cx="6268299" cy="83294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3ED3BBA4" wp14:editId="5BD2457D">
            <wp:extent cx="6219468" cy="8272131"/>
            <wp:effectExtent l="0" t="0" r="0" b="0"/>
            <wp:docPr id="198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59.jpg"/>
                    <pic:cNvPicPr/>
                  </pic:nvPicPr>
                  <pic:blipFill rotWithShape="1">
                    <a:blip r:embed="rId2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42" t="10697" r="9008" b="1682"/>
                    <a:stretch/>
                  </pic:blipFill>
                  <pic:spPr bwMode="auto">
                    <a:xfrm>
                      <a:off x="0" y="0"/>
                      <a:ext cx="6226609" cy="82816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2CC0AE1E" wp14:editId="76E48957">
            <wp:extent cx="6303675" cy="8442251"/>
            <wp:effectExtent l="0" t="0" r="1905" b="0"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60.jpg"/>
                    <pic:cNvPicPr/>
                  </pic:nvPicPr>
                  <pic:blipFill rotWithShape="1">
                    <a:blip r:embed="rId2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76" t="8894" r="8074" b="5288"/>
                    <a:stretch/>
                  </pic:blipFill>
                  <pic:spPr bwMode="auto">
                    <a:xfrm>
                      <a:off x="0" y="0"/>
                      <a:ext cx="6306807" cy="84464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3875C3A5" wp14:editId="18DF604B">
            <wp:extent cx="6251944" cy="8282763"/>
            <wp:effectExtent l="0" t="0" r="0" b="4445"/>
            <wp:docPr id="200" name="Picture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61.jpg"/>
                    <pic:cNvPicPr/>
                  </pic:nvPicPr>
                  <pic:blipFill rotWithShape="1">
                    <a:blip r:embed="rId2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98" t="9015" r="7918" b="3485"/>
                    <a:stretch/>
                  </pic:blipFill>
                  <pic:spPr bwMode="auto">
                    <a:xfrm>
                      <a:off x="0" y="0"/>
                      <a:ext cx="6250536" cy="82808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4C7DDE6F" wp14:editId="13CB2337">
            <wp:extent cx="6347637" cy="8304028"/>
            <wp:effectExtent l="0" t="0" r="0" b="1905"/>
            <wp:docPr id="201" name="Pictur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62.jpg"/>
                    <pic:cNvPicPr/>
                  </pic:nvPicPr>
                  <pic:blipFill rotWithShape="1">
                    <a:blip r:embed="rId2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21" t="10457" r="8540" b="1082"/>
                    <a:stretch/>
                  </pic:blipFill>
                  <pic:spPr bwMode="auto">
                    <a:xfrm>
                      <a:off x="0" y="0"/>
                      <a:ext cx="6347794" cy="83042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7312B51E" wp14:editId="2FBB2C52">
            <wp:extent cx="6344293" cy="8346558"/>
            <wp:effectExtent l="0" t="0" r="0" b="0"/>
            <wp:docPr id="202" name="Pictur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63.jpg"/>
                    <pic:cNvPicPr/>
                  </pic:nvPicPr>
                  <pic:blipFill rotWithShape="1">
                    <a:blip r:embed="rId2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22" t="9015" r="10873" b="1683"/>
                    <a:stretch/>
                  </pic:blipFill>
                  <pic:spPr bwMode="auto">
                    <a:xfrm>
                      <a:off x="0" y="0"/>
                      <a:ext cx="6347004" cy="83501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3AA01956" wp14:editId="2AF8C006">
            <wp:extent cx="6305107" cy="8293396"/>
            <wp:effectExtent l="0" t="0" r="635" b="0"/>
            <wp:docPr id="203" name="Pictur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64.jpg"/>
                    <pic:cNvPicPr/>
                  </pic:nvPicPr>
                  <pic:blipFill rotWithShape="1">
                    <a:blip r:embed="rId2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54" t="11659" r="8852" b="2284"/>
                    <a:stretch/>
                  </pic:blipFill>
                  <pic:spPr bwMode="auto">
                    <a:xfrm>
                      <a:off x="0" y="0"/>
                      <a:ext cx="6306172" cy="82947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23EB8078" wp14:editId="1CAC50B7">
            <wp:extent cx="6347561" cy="8229600"/>
            <wp:effectExtent l="0" t="0" r="0" b="0"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65.jpg"/>
                    <pic:cNvPicPr/>
                  </pic:nvPicPr>
                  <pic:blipFill rotWithShape="1">
                    <a:blip r:embed="rId2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98" t="9015" r="8696" b="4327"/>
                    <a:stretch/>
                  </pic:blipFill>
                  <pic:spPr bwMode="auto">
                    <a:xfrm>
                      <a:off x="0" y="0"/>
                      <a:ext cx="6353321" cy="82370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19A13D25" wp14:editId="59B384EA">
            <wp:extent cx="6209414" cy="8304028"/>
            <wp:effectExtent l="0" t="0" r="1270" b="1905"/>
            <wp:docPr id="205" name="Pictur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66.jpg"/>
                    <pic:cNvPicPr/>
                  </pic:nvPicPr>
                  <pic:blipFill rotWithShape="1">
                    <a:blip r:embed="rId2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30" t="8774" r="9785" b="3005"/>
                    <a:stretch/>
                  </pic:blipFill>
                  <pic:spPr bwMode="auto">
                    <a:xfrm>
                      <a:off x="0" y="0"/>
                      <a:ext cx="6203359" cy="8295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56FEE1FE" wp14:editId="0B30B713">
            <wp:extent cx="6156251" cy="8442251"/>
            <wp:effectExtent l="0" t="0" r="0" b="0"/>
            <wp:docPr id="206" name="Pictur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67.jpg"/>
                    <pic:cNvPicPr/>
                  </pic:nvPicPr>
                  <pic:blipFill rotWithShape="1">
                    <a:blip r:embed="rId2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98" t="10216" r="9474" b="1442"/>
                    <a:stretch/>
                  </pic:blipFill>
                  <pic:spPr bwMode="auto">
                    <a:xfrm>
                      <a:off x="0" y="0"/>
                      <a:ext cx="6159988" cy="8447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66EC19A9" wp14:editId="0AA1465C">
            <wp:extent cx="6230679" cy="8357191"/>
            <wp:effectExtent l="0" t="0" r="0" b="6350"/>
            <wp:docPr id="207" name="Picture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68.jpg"/>
                    <pic:cNvPicPr/>
                  </pic:nvPicPr>
                  <pic:blipFill rotWithShape="1">
                    <a:blip r:embed="rId2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42" t="11539" r="9474"/>
                    <a:stretch/>
                  </pic:blipFill>
                  <pic:spPr bwMode="auto">
                    <a:xfrm>
                      <a:off x="0" y="0"/>
                      <a:ext cx="6230834" cy="8357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6814E25B" wp14:editId="043C99F9">
            <wp:extent cx="6209414" cy="8325293"/>
            <wp:effectExtent l="0" t="0" r="1270" b="0"/>
            <wp:docPr id="208" name="Picture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69.jpg"/>
                    <pic:cNvPicPr/>
                  </pic:nvPicPr>
                  <pic:blipFill rotWithShape="1">
                    <a:blip r:embed="rId2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53" t="10937" r="12429" b="11899"/>
                    <a:stretch/>
                  </pic:blipFill>
                  <pic:spPr bwMode="auto">
                    <a:xfrm>
                      <a:off x="0" y="0"/>
                      <a:ext cx="6214111" cy="8331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23EBA1ED" wp14:editId="21AFCAFB">
            <wp:extent cx="6294474" cy="8474149"/>
            <wp:effectExtent l="0" t="0" r="0" b="3175"/>
            <wp:docPr id="209" name="Picture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70.jpg"/>
                    <pic:cNvPicPr/>
                  </pic:nvPicPr>
                  <pic:blipFill rotWithShape="1">
                    <a:blip r:embed="rId2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331" t="8053" r="9785" b="15865"/>
                    <a:stretch/>
                  </pic:blipFill>
                  <pic:spPr bwMode="auto">
                    <a:xfrm>
                      <a:off x="0" y="0"/>
                      <a:ext cx="6292478" cy="84714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700AB667" wp14:editId="66048899">
            <wp:extent cx="6241312" cy="8495046"/>
            <wp:effectExtent l="0" t="0" r="7620" b="1270"/>
            <wp:docPr id="210" name="Picture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71.jpg"/>
                    <pic:cNvPicPr/>
                  </pic:nvPicPr>
                  <pic:blipFill rotWithShape="1">
                    <a:blip r:embed="rId2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32" t="10216" r="10719"/>
                    <a:stretch/>
                  </pic:blipFill>
                  <pic:spPr bwMode="auto">
                    <a:xfrm>
                      <a:off x="0" y="0"/>
                      <a:ext cx="6240059" cy="84933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56F94719" wp14:editId="34296B0A">
            <wp:extent cx="6143911" cy="8250865"/>
            <wp:effectExtent l="0" t="0" r="9525" b="0"/>
            <wp:docPr id="211" name="Picture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72.jpg"/>
                    <pic:cNvPicPr/>
                  </pic:nvPicPr>
                  <pic:blipFill rotWithShape="1">
                    <a:blip r:embed="rId2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76" t="8893" r="9474" b="21515"/>
                    <a:stretch/>
                  </pic:blipFill>
                  <pic:spPr bwMode="auto">
                    <a:xfrm>
                      <a:off x="0" y="0"/>
                      <a:ext cx="6144772" cy="82520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33FC3A1F" wp14:editId="6E4E88C8">
            <wp:extent cx="6145619" cy="8229354"/>
            <wp:effectExtent l="0" t="0" r="7620" b="635"/>
            <wp:docPr id="212" name="Picture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73.jpg"/>
                    <pic:cNvPicPr/>
                  </pic:nvPicPr>
                  <pic:blipFill rotWithShape="1">
                    <a:blip r:embed="rId2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175" t="8173" r="9318" b="23678"/>
                    <a:stretch/>
                  </pic:blipFill>
                  <pic:spPr bwMode="auto">
                    <a:xfrm>
                      <a:off x="0" y="0"/>
                      <a:ext cx="6151121" cy="82367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55E25279" wp14:editId="6682C27F">
            <wp:extent cx="6283842" cy="8431619"/>
            <wp:effectExtent l="0" t="0" r="3175" b="7620"/>
            <wp:docPr id="213" name="Picture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74.jpg"/>
                    <pic:cNvPicPr/>
                  </pic:nvPicPr>
                  <pic:blipFill rotWithShape="1">
                    <a:blip r:embed="rId2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464" t="10336" r="12118" b="16106"/>
                    <a:stretch/>
                  </pic:blipFill>
                  <pic:spPr bwMode="auto">
                    <a:xfrm>
                      <a:off x="0" y="0"/>
                      <a:ext cx="6284937" cy="84330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416C7A79" wp14:editId="79A342DA">
            <wp:extent cx="6198781" cy="8452884"/>
            <wp:effectExtent l="0" t="0" r="0" b="5715"/>
            <wp:docPr id="214" name="Picture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75.jpg"/>
                    <pic:cNvPicPr/>
                  </pic:nvPicPr>
                  <pic:blipFill rotWithShape="1">
                    <a:blip r:embed="rId2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34" t="8323" r="11930" b="1879"/>
                    <a:stretch/>
                  </pic:blipFill>
                  <pic:spPr bwMode="auto">
                    <a:xfrm>
                      <a:off x="0" y="0"/>
                      <a:ext cx="6198572" cy="84525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0748AFAB" wp14:editId="0A87DA03">
            <wp:extent cx="6220046" cy="8514152"/>
            <wp:effectExtent l="0" t="0" r="9525" b="1270"/>
            <wp:docPr id="215" name="Picture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76.jpg"/>
                    <pic:cNvPicPr/>
                  </pic:nvPicPr>
                  <pic:blipFill rotWithShape="1">
                    <a:blip r:embed="rId2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14" t="10201" r="11410" b="4832"/>
                    <a:stretch/>
                  </pic:blipFill>
                  <pic:spPr bwMode="auto">
                    <a:xfrm>
                      <a:off x="0" y="0"/>
                      <a:ext cx="6219836" cy="8513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18C362FC" wp14:editId="1AB91260">
            <wp:extent cx="6241312" cy="8346558"/>
            <wp:effectExtent l="0" t="0" r="7620" b="0"/>
            <wp:docPr id="216" name="Picture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77.jpg"/>
                    <pic:cNvPicPr/>
                  </pic:nvPicPr>
                  <pic:blipFill rotWithShape="1">
                    <a:blip r:embed="rId2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02" t="7247" r="12104" b="3759"/>
                    <a:stretch/>
                  </pic:blipFill>
                  <pic:spPr bwMode="auto">
                    <a:xfrm>
                      <a:off x="0" y="0"/>
                      <a:ext cx="6241102" cy="83462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4902A286" wp14:editId="0521CA9F">
            <wp:extent cx="6080188" cy="7729870"/>
            <wp:effectExtent l="0" t="0" r="0" b="4445"/>
            <wp:docPr id="217" name="Picture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78.jpg"/>
                    <pic:cNvPicPr/>
                  </pic:nvPicPr>
                  <pic:blipFill rotWithShape="1">
                    <a:blip r:embed="rId2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68" t="9262" r="10540" b="33154"/>
                    <a:stretch/>
                  </pic:blipFill>
                  <pic:spPr bwMode="auto">
                    <a:xfrm>
                      <a:off x="0" y="0"/>
                      <a:ext cx="6079983" cy="77296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7C66E45D" wp14:editId="1253C33E">
            <wp:extent cx="6294474" cy="8437999"/>
            <wp:effectExtent l="0" t="0" r="0" b="1270"/>
            <wp:docPr id="218" name="Picture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79.jpg"/>
                    <pic:cNvPicPr/>
                  </pic:nvPicPr>
                  <pic:blipFill rotWithShape="1">
                    <a:blip r:embed="rId2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09" t="8993" r="9672" b="2953"/>
                    <a:stretch/>
                  </pic:blipFill>
                  <pic:spPr bwMode="auto">
                    <a:xfrm>
                      <a:off x="0" y="0"/>
                      <a:ext cx="6294262" cy="8437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3275D3F4" wp14:editId="6D50F47B">
            <wp:extent cx="6156251" cy="5167424"/>
            <wp:effectExtent l="0" t="0" r="0" b="0"/>
            <wp:docPr id="219" name="Picture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80.jpg"/>
                    <pic:cNvPicPr/>
                  </pic:nvPicPr>
                  <pic:blipFill rotWithShape="1">
                    <a:blip r:embed="rId2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141" t="8859" r="9324" b="42819"/>
                    <a:stretch/>
                  </pic:blipFill>
                  <pic:spPr bwMode="auto">
                    <a:xfrm>
                      <a:off x="0" y="0"/>
                      <a:ext cx="6156251" cy="51674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drawing>
          <wp:inline distT="0" distB="0" distL="0" distR="0" wp14:anchorId="55BFFF67" wp14:editId="41B601D6">
            <wp:extent cx="5986130" cy="3317358"/>
            <wp:effectExtent l="0" t="0" r="0" b="0"/>
            <wp:docPr id="220" name="Picture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81.jpg"/>
                    <pic:cNvPicPr/>
                  </pic:nvPicPr>
                  <pic:blipFill rotWithShape="1">
                    <a:blip r:embed="rId2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49" t="9396" r="12626" b="60537"/>
                    <a:stretch/>
                  </pic:blipFill>
                  <pic:spPr bwMode="auto">
                    <a:xfrm>
                      <a:off x="0" y="0"/>
                      <a:ext cx="5985929" cy="33172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7E714C66" wp14:editId="5B8CE734">
            <wp:extent cx="6262577" cy="8410354"/>
            <wp:effectExtent l="0" t="0" r="5080" b="0"/>
            <wp:docPr id="221" name="Picture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82.jpg"/>
                    <pic:cNvPicPr/>
                  </pic:nvPicPr>
                  <pic:blipFill rotWithShape="1">
                    <a:blip r:embed="rId2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488" t="10604" r="8283" b="1879"/>
                    <a:stretch/>
                  </pic:blipFill>
                  <pic:spPr bwMode="auto">
                    <a:xfrm>
                      <a:off x="0" y="0"/>
                      <a:ext cx="6262367" cy="84100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478EA35C" wp14:editId="461DE8B9">
            <wp:extent cx="6166884" cy="8345121"/>
            <wp:effectExtent l="0" t="0" r="5715" b="0"/>
            <wp:docPr id="222" name="Picture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83.jpg"/>
                    <pic:cNvPicPr/>
                  </pic:nvPicPr>
                  <pic:blipFill rotWithShape="1">
                    <a:blip r:embed="rId2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46" t="11409" r="11410"/>
                    <a:stretch/>
                  </pic:blipFill>
                  <pic:spPr bwMode="auto">
                    <a:xfrm>
                      <a:off x="0" y="0"/>
                      <a:ext cx="6166676" cy="8344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0475D50E" wp14:editId="377B3761">
            <wp:extent cx="6241312" cy="8240233"/>
            <wp:effectExtent l="0" t="0" r="7620" b="8890"/>
            <wp:docPr id="223" name="Picture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84.jpg"/>
                    <pic:cNvPicPr/>
                  </pic:nvPicPr>
                  <pic:blipFill rotWithShape="1">
                    <a:blip r:embed="rId2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610" t="8859" r="8978" b="6577"/>
                    <a:stretch/>
                  </pic:blipFill>
                  <pic:spPr bwMode="auto">
                    <a:xfrm>
                      <a:off x="0" y="0"/>
                      <a:ext cx="6241102" cy="82399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0D084E0C" wp14:editId="12A6D29E">
            <wp:extent cx="6315739" cy="8410354"/>
            <wp:effectExtent l="0" t="0" r="8890" b="0"/>
            <wp:docPr id="224" name="Picture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85.jpg"/>
                    <pic:cNvPicPr/>
                  </pic:nvPicPr>
                  <pic:blipFill rotWithShape="1">
                    <a:blip r:embed="rId2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82" t="11142" r="11235" b="18121"/>
                    <a:stretch/>
                  </pic:blipFill>
                  <pic:spPr bwMode="auto">
                    <a:xfrm>
                      <a:off x="0" y="0"/>
                      <a:ext cx="6318796" cy="8414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24EAA9FA" wp14:editId="5987A699">
            <wp:extent cx="6241312" cy="8417083"/>
            <wp:effectExtent l="0" t="0" r="7620" b="3175"/>
            <wp:docPr id="225" name="Picture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86.jpg"/>
                    <pic:cNvPicPr/>
                  </pic:nvPicPr>
                  <pic:blipFill rotWithShape="1">
                    <a:blip r:embed="rId2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93" t="8993" r="12626" b="6443"/>
                    <a:stretch/>
                  </pic:blipFill>
                  <pic:spPr bwMode="auto">
                    <a:xfrm>
                      <a:off x="0" y="0"/>
                      <a:ext cx="6241312" cy="84170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440F2010" wp14:editId="134DCF8C">
            <wp:extent cx="6198781" cy="8389089"/>
            <wp:effectExtent l="0" t="0" r="0" b="0"/>
            <wp:docPr id="226" name="Picture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87.jpg"/>
                    <pic:cNvPicPr/>
                  </pic:nvPicPr>
                  <pic:blipFill rotWithShape="1">
                    <a:blip r:embed="rId2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36" t="8859" r="10092" b="19478"/>
                    <a:stretch/>
                  </pic:blipFill>
                  <pic:spPr bwMode="auto">
                    <a:xfrm>
                      <a:off x="0" y="0"/>
                      <a:ext cx="6213861" cy="84094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2B1FD725" wp14:editId="7F8D8380">
            <wp:extent cx="6315739" cy="8409812"/>
            <wp:effectExtent l="0" t="0" r="8890" b="0"/>
            <wp:docPr id="227" name="Picture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88.jpg"/>
                    <pic:cNvPicPr/>
                  </pic:nvPicPr>
                  <pic:blipFill rotWithShape="1">
                    <a:blip r:embed="rId2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34" t="8725" r="9672" b="4698"/>
                    <a:stretch/>
                  </pic:blipFill>
                  <pic:spPr bwMode="auto">
                    <a:xfrm>
                      <a:off x="0" y="0"/>
                      <a:ext cx="6323918" cy="84207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72FAB644" wp14:editId="172F36C8">
            <wp:extent cx="6283842" cy="8495414"/>
            <wp:effectExtent l="0" t="0" r="3175" b="1270"/>
            <wp:docPr id="228" name="Picture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89.jpg"/>
                    <pic:cNvPicPr/>
                  </pic:nvPicPr>
                  <pic:blipFill rotWithShape="1">
                    <a:blip r:embed="rId2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75" t="7517" r="10020" b="2550"/>
                    <a:stretch/>
                  </pic:blipFill>
                  <pic:spPr bwMode="auto">
                    <a:xfrm>
                      <a:off x="0" y="0"/>
                      <a:ext cx="6284719" cy="8496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095555AD" wp14:editId="29C4781C">
            <wp:extent cx="6315739" cy="8387023"/>
            <wp:effectExtent l="0" t="0" r="8890" b="0"/>
            <wp:docPr id="229" name="Picture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90.jpg"/>
                    <pic:cNvPicPr/>
                  </pic:nvPicPr>
                  <pic:blipFill rotWithShape="1">
                    <a:blip r:embed="rId2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57" t="8322" r="8978" b="2818"/>
                    <a:stretch/>
                  </pic:blipFill>
                  <pic:spPr bwMode="auto">
                    <a:xfrm>
                      <a:off x="0" y="0"/>
                      <a:ext cx="6315527" cy="83867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71408EBB" wp14:editId="54B07D7D">
            <wp:extent cx="6220046" cy="8493920"/>
            <wp:effectExtent l="0" t="0" r="9525" b="2540"/>
            <wp:docPr id="230" name="Picture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91.jpg"/>
                    <pic:cNvPicPr/>
                  </pic:nvPicPr>
                  <pic:blipFill rotWithShape="1">
                    <a:blip r:embed="rId2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314" t="8457" r="9846"/>
                    <a:stretch/>
                  </pic:blipFill>
                  <pic:spPr bwMode="auto">
                    <a:xfrm>
                      <a:off x="0" y="0"/>
                      <a:ext cx="6219837" cy="84936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11CB116F" wp14:editId="36688DD1">
            <wp:extent cx="6230679" cy="8314661"/>
            <wp:effectExtent l="0" t="0" r="0" b="0"/>
            <wp:docPr id="231" name="Picture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92.jpg"/>
                    <pic:cNvPicPr/>
                  </pic:nvPicPr>
                  <pic:blipFill rotWithShape="1">
                    <a:blip r:embed="rId2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51" t="10470" r="7587" b="2014"/>
                    <a:stretch/>
                  </pic:blipFill>
                  <pic:spPr bwMode="auto">
                    <a:xfrm>
                      <a:off x="0" y="0"/>
                      <a:ext cx="6230469" cy="83143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64155122" wp14:editId="20D666C3">
            <wp:extent cx="6315487" cy="8410354"/>
            <wp:effectExtent l="0" t="0" r="9525" b="0"/>
            <wp:docPr id="232" name="Picture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93.jpg"/>
                    <pic:cNvPicPr/>
                  </pic:nvPicPr>
                  <pic:blipFill rotWithShape="1">
                    <a:blip r:embed="rId2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36" t="9263" r="8352" b="1884"/>
                    <a:stretch/>
                  </pic:blipFill>
                  <pic:spPr bwMode="auto">
                    <a:xfrm>
                      <a:off x="0" y="0"/>
                      <a:ext cx="6343626" cy="84478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5C30FF69" wp14:editId="5EC33E4D">
            <wp:extent cx="6305107" cy="8293396"/>
            <wp:effectExtent l="0" t="0" r="635" b="0"/>
            <wp:docPr id="233" name="Picture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94.jpg"/>
                    <pic:cNvPicPr/>
                  </pic:nvPicPr>
                  <pic:blipFill rotWithShape="1">
                    <a:blip r:embed="rId2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99" t="8993" r="9846" b="2282"/>
                    <a:stretch/>
                  </pic:blipFill>
                  <pic:spPr bwMode="auto">
                    <a:xfrm>
                      <a:off x="0" y="0"/>
                      <a:ext cx="6304895" cy="82931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033A040A" wp14:editId="63B9B4F8">
            <wp:extent cx="6166884" cy="8410354"/>
            <wp:effectExtent l="0" t="0" r="5715" b="0"/>
            <wp:docPr id="234" name="Picture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95.jpg"/>
                    <pic:cNvPicPr/>
                  </pic:nvPicPr>
                  <pic:blipFill rotWithShape="1">
                    <a:blip r:embed="rId2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878" t="7383" r="8804"/>
                    <a:stretch/>
                  </pic:blipFill>
                  <pic:spPr bwMode="auto">
                    <a:xfrm>
                      <a:off x="0" y="0"/>
                      <a:ext cx="6166677" cy="84100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666076EB" wp14:editId="1DBF0AA3">
            <wp:extent cx="6251944" cy="8325293"/>
            <wp:effectExtent l="0" t="0" r="0" b="0"/>
            <wp:docPr id="235" name="Picture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96.jpg"/>
                    <pic:cNvPicPr/>
                  </pic:nvPicPr>
                  <pic:blipFill rotWithShape="1">
                    <a:blip r:embed="rId2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25" t="7785" r="8282" b="7114"/>
                    <a:stretch/>
                  </pic:blipFill>
                  <pic:spPr bwMode="auto">
                    <a:xfrm>
                      <a:off x="0" y="0"/>
                      <a:ext cx="6251733" cy="83250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4507CCF5" wp14:editId="574EA041">
            <wp:extent cx="6283842" cy="8452884"/>
            <wp:effectExtent l="0" t="0" r="3175" b="5715"/>
            <wp:docPr id="236" name="Picture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97.jpg"/>
                    <pic:cNvPicPr/>
                  </pic:nvPicPr>
                  <pic:blipFill rotWithShape="1">
                    <a:blip r:embed="rId2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51" t="9396" r="13320" b="19732"/>
                    <a:stretch/>
                  </pic:blipFill>
                  <pic:spPr bwMode="auto">
                    <a:xfrm>
                      <a:off x="0" y="0"/>
                      <a:ext cx="6283632" cy="84526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7E66C1DD" wp14:editId="47283CD6">
            <wp:extent cx="6124353" cy="8303871"/>
            <wp:effectExtent l="0" t="0" r="0" b="2540"/>
            <wp:docPr id="237" name="Picture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98.jpg"/>
                    <pic:cNvPicPr/>
                  </pic:nvPicPr>
                  <pic:blipFill rotWithShape="1">
                    <a:blip r:embed="rId2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314" t="8591" r="13494" b="4698"/>
                    <a:stretch/>
                  </pic:blipFill>
                  <pic:spPr bwMode="auto">
                    <a:xfrm>
                      <a:off x="0" y="0"/>
                      <a:ext cx="6124147" cy="83035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6DB2B9D4" wp14:editId="7C8FDCEB">
            <wp:extent cx="6390167" cy="8506047"/>
            <wp:effectExtent l="0" t="0" r="0" b="9525"/>
            <wp:docPr id="238" name="Picture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199.jpg"/>
                    <pic:cNvPicPr/>
                  </pic:nvPicPr>
                  <pic:blipFill rotWithShape="1">
                    <a:blip r:embed="rId2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28" t="8188" r="9151"/>
                    <a:stretch/>
                  </pic:blipFill>
                  <pic:spPr bwMode="auto">
                    <a:xfrm>
                      <a:off x="0" y="0"/>
                      <a:ext cx="6389953" cy="85057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361B1A95" wp14:editId="48D79FAB">
            <wp:extent cx="6188149" cy="8399721"/>
            <wp:effectExtent l="0" t="0" r="3175" b="1905"/>
            <wp:docPr id="239" name="Picture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200.jpg"/>
                    <pic:cNvPicPr/>
                  </pic:nvPicPr>
                  <pic:blipFill rotWithShape="1">
                    <a:blip r:embed="rId2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29" t="8054" r="8283" b="2819"/>
                    <a:stretch/>
                  </pic:blipFill>
                  <pic:spPr bwMode="auto">
                    <a:xfrm>
                      <a:off x="0" y="0"/>
                      <a:ext cx="6187941" cy="83994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13153F49" wp14:editId="31299708">
            <wp:extent cx="6326372" cy="8533469"/>
            <wp:effectExtent l="0" t="0" r="0" b="1270"/>
            <wp:docPr id="240" name="Picture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201.jpg"/>
                    <pic:cNvPicPr/>
                  </pic:nvPicPr>
                  <pic:blipFill rotWithShape="1">
                    <a:blip r:embed="rId2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99" t="9262" r="10193" b="1744"/>
                    <a:stretch/>
                  </pic:blipFill>
                  <pic:spPr bwMode="auto">
                    <a:xfrm>
                      <a:off x="0" y="0"/>
                      <a:ext cx="6326160" cy="85331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2393DAA3" wp14:editId="7A3752B0">
            <wp:extent cx="6230679" cy="8429231"/>
            <wp:effectExtent l="0" t="0" r="0" b="0"/>
            <wp:docPr id="241" name="Picture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202.jpg"/>
                    <pic:cNvPicPr/>
                  </pic:nvPicPr>
                  <pic:blipFill rotWithShape="1">
                    <a:blip r:embed="rId2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82" t="8188" r="9499" b="4027"/>
                    <a:stretch/>
                  </pic:blipFill>
                  <pic:spPr bwMode="auto">
                    <a:xfrm>
                      <a:off x="0" y="0"/>
                      <a:ext cx="6232235" cy="84313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376C21F9" wp14:editId="4A6026FF">
            <wp:extent cx="6283842" cy="8354407"/>
            <wp:effectExtent l="0" t="0" r="3175" b="8890"/>
            <wp:docPr id="242" name="Picture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203.jpg"/>
                    <pic:cNvPicPr/>
                  </pic:nvPicPr>
                  <pic:blipFill rotWithShape="1">
                    <a:blip r:embed="rId2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577" t="7651" r="11062"/>
                    <a:stretch/>
                  </pic:blipFill>
                  <pic:spPr bwMode="auto">
                    <a:xfrm>
                      <a:off x="0" y="0"/>
                      <a:ext cx="6283632" cy="83541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65C4E0CC" wp14:editId="4CF0DBFC">
            <wp:extent cx="6251944" cy="8405511"/>
            <wp:effectExtent l="0" t="0" r="0" b="0"/>
            <wp:docPr id="243" name="Picture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204.jpg"/>
                    <pic:cNvPicPr/>
                  </pic:nvPicPr>
                  <pic:blipFill rotWithShape="1">
                    <a:blip r:embed="rId2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403" t="7785" r="11062" b="1477"/>
                    <a:stretch/>
                  </pic:blipFill>
                  <pic:spPr bwMode="auto">
                    <a:xfrm>
                      <a:off x="0" y="0"/>
                      <a:ext cx="6251733" cy="84052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4F341F46" wp14:editId="1DA09A45">
            <wp:extent cx="6283842" cy="8484782"/>
            <wp:effectExtent l="0" t="0" r="3175" b="0"/>
            <wp:docPr id="244" name="Picture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205.jpg"/>
                    <pic:cNvPicPr/>
                  </pic:nvPicPr>
                  <pic:blipFill rotWithShape="1">
                    <a:blip r:embed="rId2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53" t="9262" r="13148" b="1744"/>
                    <a:stretch/>
                  </pic:blipFill>
                  <pic:spPr bwMode="auto">
                    <a:xfrm>
                      <a:off x="0" y="0"/>
                      <a:ext cx="6283631" cy="84844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354B1ABD" wp14:editId="1D4D9E0D">
            <wp:extent cx="6294474" cy="8325293"/>
            <wp:effectExtent l="0" t="0" r="0" b="0"/>
            <wp:docPr id="245" name="Picture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206.jpg"/>
                    <pic:cNvPicPr/>
                  </pic:nvPicPr>
                  <pic:blipFill rotWithShape="1">
                    <a:blip r:embed="rId2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44" t="6980" r="11062" b="1477"/>
                    <a:stretch/>
                  </pic:blipFill>
                  <pic:spPr bwMode="auto">
                    <a:xfrm>
                      <a:off x="0" y="0"/>
                      <a:ext cx="6294263" cy="8325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45B526F3" wp14:editId="51A40407">
            <wp:extent cx="6198781" cy="8399721"/>
            <wp:effectExtent l="0" t="0" r="0" b="1905"/>
            <wp:docPr id="246" name="Picture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207.jpg"/>
                    <pic:cNvPicPr/>
                  </pic:nvPicPr>
                  <pic:blipFill rotWithShape="1">
                    <a:blip r:embed="rId2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08" t="9530" r="11409" b="3356"/>
                    <a:stretch/>
                  </pic:blipFill>
                  <pic:spPr bwMode="auto">
                    <a:xfrm>
                      <a:off x="0" y="0"/>
                      <a:ext cx="6198572" cy="83994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1C3B72E3" wp14:editId="2FB328FC">
            <wp:extent cx="6337005" cy="8399721"/>
            <wp:effectExtent l="0" t="0" r="6985" b="1905"/>
            <wp:docPr id="247" name="Picture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208.jpg"/>
                    <pic:cNvPicPr/>
                  </pic:nvPicPr>
                  <pic:blipFill rotWithShape="1">
                    <a:blip r:embed="rId2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48" t="7247" r="12104" b="2148"/>
                    <a:stretch/>
                  </pic:blipFill>
                  <pic:spPr bwMode="auto">
                    <a:xfrm>
                      <a:off x="0" y="0"/>
                      <a:ext cx="6336792" cy="83994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07382012" wp14:editId="0F3301D2">
            <wp:extent cx="6241312" cy="8272131"/>
            <wp:effectExtent l="0" t="0" r="7620" b="0"/>
            <wp:docPr id="248" name="Picture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209.jpg"/>
                    <pic:cNvPicPr/>
                  </pic:nvPicPr>
                  <pic:blipFill rotWithShape="1">
                    <a:blip r:embed="rId2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30" t="8859" r="10888" b="19598"/>
                    <a:stretch/>
                  </pic:blipFill>
                  <pic:spPr bwMode="auto">
                    <a:xfrm>
                      <a:off x="0" y="0"/>
                      <a:ext cx="6241103" cy="82718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32D9A05E" wp14:editId="61EA1023">
            <wp:extent cx="6294474" cy="7846828"/>
            <wp:effectExtent l="0" t="0" r="0" b="1905"/>
            <wp:docPr id="249" name="Picture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210.jpg"/>
                    <pic:cNvPicPr/>
                  </pic:nvPicPr>
                  <pic:blipFill rotWithShape="1">
                    <a:blip r:embed="rId2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82" t="7919" r="10019" b="23356"/>
                    <a:stretch/>
                  </pic:blipFill>
                  <pic:spPr bwMode="auto">
                    <a:xfrm>
                      <a:off x="0" y="0"/>
                      <a:ext cx="6294264" cy="78465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6B79EE52" wp14:editId="3FB8B74D">
            <wp:extent cx="6315739" cy="8346558"/>
            <wp:effectExtent l="0" t="0" r="8890" b="0"/>
            <wp:docPr id="250" name="Picture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211.jpg"/>
                    <pic:cNvPicPr/>
                  </pic:nvPicPr>
                  <pic:blipFill rotWithShape="1">
                    <a:blip r:embed="rId2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87" t="9664" r="8698" b="2957"/>
                    <a:stretch/>
                  </pic:blipFill>
                  <pic:spPr bwMode="auto">
                    <a:xfrm>
                      <a:off x="0" y="0"/>
                      <a:ext cx="6324925" cy="83586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2C5CD406" wp14:editId="003EB5DD">
            <wp:extent cx="6315739" cy="8389089"/>
            <wp:effectExtent l="0" t="0" r="8890" b="0"/>
            <wp:docPr id="251" name="Picture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212.jpg"/>
                    <pic:cNvPicPr/>
                  </pic:nvPicPr>
                  <pic:blipFill rotWithShape="1">
                    <a:blip r:embed="rId2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55" t="9664" r="10020" b="3489"/>
                    <a:stretch/>
                  </pic:blipFill>
                  <pic:spPr bwMode="auto">
                    <a:xfrm>
                      <a:off x="0" y="0"/>
                      <a:ext cx="6315527" cy="83888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00D37DEF" wp14:editId="4C92F877">
            <wp:extent cx="6358270" cy="8335926"/>
            <wp:effectExtent l="0" t="0" r="4445" b="8255"/>
            <wp:docPr id="252" name="Picture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213.jpg"/>
                    <pic:cNvPicPr/>
                  </pic:nvPicPr>
                  <pic:blipFill rotWithShape="1">
                    <a:blip r:embed="rId2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55" t="8322" r="9499"/>
                    <a:stretch/>
                  </pic:blipFill>
                  <pic:spPr bwMode="auto">
                    <a:xfrm>
                      <a:off x="0" y="0"/>
                      <a:ext cx="6358055" cy="8335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3D52CFC0" wp14:editId="2CF8C1BB">
            <wp:extent cx="6177516" cy="8261498"/>
            <wp:effectExtent l="0" t="0" r="0" b="6350"/>
            <wp:docPr id="253" name="Picture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214.jpg"/>
                    <pic:cNvPicPr/>
                  </pic:nvPicPr>
                  <pic:blipFill rotWithShape="1">
                    <a:blip r:embed="rId2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56" t="8054" r="9569" b="9289"/>
                    <a:stretch/>
                  </pic:blipFill>
                  <pic:spPr bwMode="auto">
                    <a:xfrm>
                      <a:off x="0" y="0"/>
                      <a:ext cx="6195396" cy="8285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5E2CF9A0" wp14:editId="7E714F08">
            <wp:extent cx="6283842" cy="8335926"/>
            <wp:effectExtent l="0" t="0" r="3175" b="8255"/>
            <wp:docPr id="254" name="Picture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215.jpg"/>
                    <pic:cNvPicPr/>
                  </pic:nvPicPr>
                  <pic:blipFill rotWithShape="1">
                    <a:blip r:embed="rId2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34" t="8054" r="12451" b="12080"/>
                    <a:stretch/>
                  </pic:blipFill>
                  <pic:spPr bwMode="auto">
                    <a:xfrm>
                      <a:off x="0" y="0"/>
                      <a:ext cx="6283630" cy="8335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5BF1D2ED" wp14:editId="6735B306">
            <wp:extent cx="6326372" cy="8420986"/>
            <wp:effectExtent l="0" t="0" r="0" b="0"/>
            <wp:docPr id="255" name="Picture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216.jpg"/>
                    <pic:cNvPicPr/>
                  </pic:nvPicPr>
                  <pic:blipFill rotWithShape="1">
                    <a:blip r:embed="rId2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08" t="10067" r="10020" b="2550"/>
                    <a:stretch/>
                  </pic:blipFill>
                  <pic:spPr bwMode="auto">
                    <a:xfrm>
                      <a:off x="0" y="0"/>
                      <a:ext cx="6326160" cy="84207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1221E0B9" wp14:editId="38B6D021">
            <wp:extent cx="6262577" cy="8410354"/>
            <wp:effectExtent l="0" t="0" r="5080" b="0"/>
            <wp:docPr id="256" name="Picture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217.jpg"/>
                    <pic:cNvPicPr/>
                  </pic:nvPicPr>
                  <pic:blipFill rotWithShape="1">
                    <a:blip r:embed="rId2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48" t="9933" r="9325"/>
                    <a:stretch/>
                  </pic:blipFill>
                  <pic:spPr bwMode="auto">
                    <a:xfrm>
                      <a:off x="0" y="0"/>
                      <a:ext cx="6262366" cy="84100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585B614C" wp14:editId="44B07C3F">
            <wp:extent cx="6368902" cy="8431619"/>
            <wp:effectExtent l="0" t="0" r="0" b="7620"/>
            <wp:docPr id="257" name="Picture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218.jpg"/>
                    <pic:cNvPicPr/>
                  </pic:nvPicPr>
                  <pic:blipFill rotWithShape="1">
                    <a:blip r:embed="rId2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28" t="8457" r="8109"/>
                    <a:stretch/>
                  </pic:blipFill>
                  <pic:spPr bwMode="auto">
                    <a:xfrm>
                      <a:off x="0" y="0"/>
                      <a:ext cx="6368688" cy="84313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419B5C58" wp14:editId="0032858C">
            <wp:extent cx="6251944" cy="8261498"/>
            <wp:effectExtent l="0" t="0" r="0" b="6350"/>
            <wp:docPr id="258" name="Picture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219.jpg"/>
                    <pic:cNvPicPr/>
                  </pic:nvPicPr>
                  <pic:blipFill rotWithShape="1">
                    <a:blip r:embed="rId2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02" t="9127" r="8176" b="3629"/>
                    <a:stretch/>
                  </pic:blipFill>
                  <pic:spPr bwMode="auto">
                    <a:xfrm>
                      <a:off x="0" y="0"/>
                      <a:ext cx="6260981" cy="8273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2D39FCB7" wp14:editId="24A0BC72">
            <wp:extent cx="6305107" cy="8197703"/>
            <wp:effectExtent l="0" t="0" r="635" b="0"/>
            <wp:docPr id="259" name="Picture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220.jpg"/>
                    <pic:cNvPicPr/>
                  </pic:nvPicPr>
                  <pic:blipFill rotWithShape="1">
                    <a:blip r:embed="rId2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08" t="8859" r="10541" b="2014"/>
                    <a:stretch/>
                  </pic:blipFill>
                  <pic:spPr bwMode="auto">
                    <a:xfrm>
                      <a:off x="0" y="0"/>
                      <a:ext cx="6304896" cy="81974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456A199C" wp14:editId="1265585B">
            <wp:extent cx="6347637" cy="8537945"/>
            <wp:effectExtent l="0" t="0" r="0" b="0"/>
            <wp:docPr id="260" name="Picture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221.jpg"/>
                    <pic:cNvPicPr/>
                  </pic:nvPicPr>
                  <pic:blipFill rotWithShape="1">
                    <a:blip r:embed="rId2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54" t="9262" r="10020" b="1744"/>
                    <a:stretch/>
                  </pic:blipFill>
                  <pic:spPr bwMode="auto">
                    <a:xfrm>
                      <a:off x="0" y="0"/>
                      <a:ext cx="6350307" cy="85415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54FB5700" wp14:editId="494580D4">
            <wp:extent cx="6379535" cy="8405975"/>
            <wp:effectExtent l="0" t="0" r="2540" b="0"/>
            <wp:docPr id="261" name="Picture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222.jpg"/>
                    <pic:cNvPicPr/>
                  </pic:nvPicPr>
                  <pic:blipFill rotWithShape="1">
                    <a:blip r:embed="rId2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28" t="11006" r="10193" b="3087"/>
                    <a:stretch/>
                  </pic:blipFill>
                  <pic:spPr bwMode="auto">
                    <a:xfrm>
                      <a:off x="0" y="0"/>
                      <a:ext cx="6379321" cy="84056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0A6C1917" wp14:editId="700B3330">
            <wp:extent cx="6230679" cy="8474149"/>
            <wp:effectExtent l="0" t="0" r="0" b="3175"/>
            <wp:docPr id="262" name="Picture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223.jpg"/>
                    <pic:cNvPicPr/>
                  </pic:nvPicPr>
                  <pic:blipFill rotWithShape="1">
                    <a:blip r:embed="rId2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19" t="10202" r="9151" b="1610"/>
                    <a:stretch/>
                  </pic:blipFill>
                  <pic:spPr bwMode="auto">
                    <a:xfrm>
                      <a:off x="0" y="0"/>
                      <a:ext cx="6233996" cy="84786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78B79C3D" wp14:editId="36F1CE44">
            <wp:extent cx="6390167" cy="8389089"/>
            <wp:effectExtent l="0" t="0" r="0" b="0"/>
            <wp:docPr id="263" name="Picture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224.jpg"/>
                    <pic:cNvPicPr/>
                  </pic:nvPicPr>
                  <pic:blipFill rotWithShape="1">
                    <a:blip r:embed="rId2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91" t="9127" r="10020" b="1611"/>
                    <a:stretch/>
                  </pic:blipFill>
                  <pic:spPr bwMode="auto">
                    <a:xfrm>
                      <a:off x="0" y="0"/>
                      <a:ext cx="6390865" cy="8390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7582D526" wp14:editId="373819D4">
            <wp:extent cx="6305107" cy="8435880"/>
            <wp:effectExtent l="0" t="0" r="635" b="3810"/>
            <wp:docPr id="264" name="Picture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225.jpg"/>
                    <pic:cNvPicPr/>
                  </pic:nvPicPr>
                  <pic:blipFill rotWithShape="1">
                    <a:blip r:embed="rId2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87" t="9530" r="8698" b="2017"/>
                    <a:stretch/>
                  </pic:blipFill>
                  <pic:spPr bwMode="auto">
                    <a:xfrm>
                      <a:off x="0" y="0"/>
                      <a:ext cx="6314262" cy="84481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7E4399C7" wp14:editId="026F573D">
            <wp:extent cx="6368902" cy="8318912"/>
            <wp:effectExtent l="0" t="0" r="0" b="6350"/>
            <wp:docPr id="265" name="Picture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226.jpg"/>
                    <pic:cNvPicPr/>
                  </pic:nvPicPr>
                  <pic:blipFill rotWithShape="1">
                    <a:blip r:embed="rId2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55" t="10067" r="8283" b="2416"/>
                    <a:stretch/>
                  </pic:blipFill>
                  <pic:spPr bwMode="auto">
                    <a:xfrm>
                      <a:off x="0" y="0"/>
                      <a:ext cx="6373574" cy="8325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04728107" wp14:editId="37CC900F">
            <wp:extent cx="6305107" cy="8346558"/>
            <wp:effectExtent l="0" t="0" r="635" b="0"/>
            <wp:docPr id="266" name="Picture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227.jpg"/>
                    <pic:cNvPicPr/>
                  </pic:nvPicPr>
                  <pic:blipFill rotWithShape="1">
                    <a:blip r:embed="rId2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71" t="9127" r="8630"/>
                    <a:stretch/>
                  </pic:blipFill>
                  <pic:spPr bwMode="auto">
                    <a:xfrm>
                      <a:off x="0" y="0"/>
                      <a:ext cx="6305862" cy="83475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3DBF67DB" wp14:editId="730013FF">
            <wp:extent cx="6294474" cy="8346558"/>
            <wp:effectExtent l="0" t="0" r="0" b="0"/>
            <wp:docPr id="267" name="Picture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228.jpg"/>
                    <pic:cNvPicPr/>
                  </pic:nvPicPr>
                  <pic:blipFill rotWithShape="1">
                    <a:blip r:embed="rId2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91" t="8725" r="8978" b="1879"/>
                    <a:stretch/>
                  </pic:blipFill>
                  <pic:spPr bwMode="auto">
                    <a:xfrm>
                      <a:off x="0" y="0"/>
                      <a:ext cx="6294262" cy="83462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650C1CDD" wp14:editId="1CBC349C">
            <wp:extent cx="6367745" cy="7254240"/>
            <wp:effectExtent l="0" t="0" r="0" b="3810"/>
            <wp:docPr id="268" name="Picture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229.jpg"/>
                    <pic:cNvPicPr/>
                  </pic:nvPicPr>
                  <pic:blipFill rotWithShape="1">
                    <a:blip r:embed="rId2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24" t="9933" r="9393" b="43555"/>
                    <a:stretch/>
                  </pic:blipFill>
                  <pic:spPr bwMode="auto">
                    <a:xfrm>
                      <a:off x="0" y="0"/>
                      <a:ext cx="6378193" cy="72661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7B3B14D8" wp14:editId="249B89F2">
            <wp:extent cx="6305107" cy="8346558"/>
            <wp:effectExtent l="0" t="0" r="635" b="0"/>
            <wp:docPr id="269" name="Picture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230.jpg"/>
                    <pic:cNvPicPr/>
                  </pic:nvPicPr>
                  <pic:blipFill rotWithShape="1">
                    <a:blip r:embed="rId2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91" t="8054" r="7588"/>
                    <a:stretch/>
                  </pic:blipFill>
                  <pic:spPr bwMode="auto">
                    <a:xfrm>
                      <a:off x="0" y="0"/>
                      <a:ext cx="6304894" cy="83462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7E07DCE8" wp14:editId="0EB2A1E0">
            <wp:extent cx="6347637" cy="8389089"/>
            <wp:effectExtent l="0" t="0" r="0" b="0"/>
            <wp:docPr id="270" name="Picture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231.jpg"/>
                    <pic:cNvPicPr/>
                  </pic:nvPicPr>
                  <pic:blipFill rotWithShape="1">
                    <a:blip r:embed="rId2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93" t="7384" r="8804" b="1476"/>
                    <a:stretch/>
                  </pic:blipFill>
                  <pic:spPr bwMode="auto">
                    <a:xfrm>
                      <a:off x="0" y="0"/>
                      <a:ext cx="6347424" cy="83888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75F8CFEF" wp14:editId="654E018D">
            <wp:extent cx="6347637" cy="8452884"/>
            <wp:effectExtent l="0" t="0" r="0" b="5715"/>
            <wp:docPr id="271" name="Picture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232.jpg"/>
                    <pic:cNvPicPr/>
                  </pic:nvPicPr>
                  <pic:blipFill rotWithShape="1">
                    <a:blip r:embed="rId2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02" t="7919" r="8977" b="2818"/>
                    <a:stretch/>
                  </pic:blipFill>
                  <pic:spPr bwMode="auto">
                    <a:xfrm>
                      <a:off x="0" y="0"/>
                      <a:ext cx="6347424" cy="84526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7C9E76A1" wp14:editId="6639FAB8">
            <wp:extent cx="6379535" cy="8389089"/>
            <wp:effectExtent l="0" t="0" r="2540" b="0"/>
            <wp:docPr id="272" name="Picture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233.jpg"/>
                    <pic:cNvPicPr/>
                  </pic:nvPicPr>
                  <pic:blipFill rotWithShape="1">
                    <a:blip r:embed="rId2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75" t="9262" r="9846" b="4161"/>
                    <a:stretch/>
                  </pic:blipFill>
                  <pic:spPr bwMode="auto">
                    <a:xfrm>
                      <a:off x="0" y="0"/>
                      <a:ext cx="6379321" cy="83888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595444FA" wp14:editId="10E70663">
            <wp:extent cx="6294474" cy="8367824"/>
            <wp:effectExtent l="0" t="0" r="0" b="0"/>
            <wp:docPr id="273" name="Picture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234.jpg"/>
                    <pic:cNvPicPr/>
                  </pic:nvPicPr>
                  <pic:blipFill rotWithShape="1">
                    <a:blip r:embed="rId2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91" t="8993" r="9325" b="16376"/>
                    <a:stretch/>
                  </pic:blipFill>
                  <pic:spPr bwMode="auto">
                    <a:xfrm>
                      <a:off x="0" y="0"/>
                      <a:ext cx="6294262" cy="83675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09ECB618" wp14:editId="59127E0D">
            <wp:extent cx="6326372" cy="8335926"/>
            <wp:effectExtent l="0" t="0" r="0" b="8255"/>
            <wp:docPr id="274" name="Picture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235.jpg"/>
                    <pic:cNvPicPr/>
                  </pic:nvPicPr>
                  <pic:blipFill rotWithShape="1">
                    <a:blip r:embed="rId2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49" t="10872" r="8630" b="2416"/>
                    <a:stretch/>
                  </pic:blipFill>
                  <pic:spPr bwMode="auto">
                    <a:xfrm>
                      <a:off x="0" y="0"/>
                      <a:ext cx="6326158" cy="83356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357A8F91" wp14:editId="39E27528">
            <wp:extent cx="6379535" cy="8399721"/>
            <wp:effectExtent l="0" t="0" r="2540" b="1905"/>
            <wp:docPr id="275" name="Picture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236.jpg"/>
                    <pic:cNvPicPr/>
                  </pic:nvPicPr>
                  <pic:blipFill rotWithShape="1">
                    <a:blip r:embed="rId2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23" t="7785" r="9151"/>
                    <a:stretch/>
                  </pic:blipFill>
                  <pic:spPr bwMode="auto">
                    <a:xfrm>
                      <a:off x="0" y="0"/>
                      <a:ext cx="6379320" cy="83994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3FB5644F" wp14:editId="2CD6104E">
            <wp:extent cx="6283842" cy="8367824"/>
            <wp:effectExtent l="0" t="0" r="3175" b="0"/>
            <wp:docPr id="276" name="Picture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237.jpg"/>
                    <pic:cNvPicPr/>
                  </pic:nvPicPr>
                  <pic:blipFill rotWithShape="1">
                    <a:blip r:embed="rId2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48" t="7247" r="9673" b="2148"/>
                    <a:stretch/>
                  </pic:blipFill>
                  <pic:spPr bwMode="auto">
                    <a:xfrm>
                      <a:off x="0" y="0"/>
                      <a:ext cx="6283631" cy="83675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2B3C3F81" wp14:editId="415CF00F">
            <wp:extent cx="6379535" cy="8495414"/>
            <wp:effectExtent l="0" t="0" r="2540" b="1270"/>
            <wp:docPr id="277" name="Picture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238.jpg"/>
                    <pic:cNvPicPr/>
                  </pic:nvPicPr>
                  <pic:blipFill rotWithShape="1">
                    <a:blip r:embed="rId2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97" t="8859" r="8002" b="2689"/>
                    <a:stretch/>
                  </pic:blipFill>
                  <pic:spPr bwMode="auto">
                    <a:xfrm>
                      <a:off x="0" y="0"/>
                      <a:ext cx="6388730" cy="85076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25725222" wp14:editId="2DC59E4C">
            <wp:extent cx="6326372" cy="8420986"/>
            <wp:effectExtent l="0" t="0" r="0" b="0"/>
            <wp:docPr id="278" name="Picture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239.jpg"/>
                    <pic:cNvPicPr/>
                  </pic:nvPicPr>
                  <pic:blipFill rotWithShape="1">
                    <a:blip r:embed="rId2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75" t="8188" r="8456" b="5906"/>
                    <a:stretch/>
                  </pic:blipFill>
                  <pic:spPr bwMode="auto">
                    <a:xfrm>
                      <a:off x="0" y="0"/>
                      <a:ext cx="6326160" cy="84207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11568914" wp14:editId="3FD571F9">
            <wp:extent cx="6315739" cy="8378456"/>
            <wp:effectExtent l="0" t="0" r="8890" b="3810"/>
            <wp:docPr id="279" name="Picture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240.jpg"/>
                    <pic:cNvPicPr/>
                  </pic:nvPicPr>
                  <pic:blipFill rotWithShape="1">
                    <a:blip r:embed="rId2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02" t="7113" r="7936" b="3356"/>
                    <a:stretch/>
                  </pic:blipFill>
                  <pic:spPr bwMode="auto">
                    <a:xfrm>
                      <a:off x="0" y="0"/>
                      <a:ext cx="6315526" cy="83781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7A822FA6" wp14:editId="6F6AFD78">
            <wp:extent cx="6368902" cy="8463517"/>
            <wp:effectExtent l="0" t="0" r="0" b="0"/>
            <wp:docPr id="280" name="Picture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241.jpg"/>
                    <pic:cNvPicPr/>
                  </pic:nvPicPr>
                  <pic:blipFill rotWithShape="1">
                    <a:blip r:embed="rId2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96" t="7517" r="8456" b="3489"/>
                    <a:stretch/>
                  </pic:blipFill>
                  <pic:spPr bwMode="auto">
                    <a:xfrm>
                      <a:off x="0" y="0"/>
                      <a:ext cx="6368687" cy="84632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768AE2B2" wp14:editId="4927BB7A">
            <wp:extent cx="6368902" cy="8367824"/>
            <wp:effectExtent l="0" t="0" r="0" b="0"/>
            <wp:docPr id="281" name="Picture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242.jpg"/>
                    <pic:cNvPicPr/>
                  </pic:nvPicPr>
                  <pic:blipFill rotWithShape="1">
                    <a:blip r:embed="rId2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54" t="7114" r="8283"/>
                    <a:stretch/>
                  </pic:blipFill>
                  <pic:spPr bwMode="auto">
                    <a:xfrm>
                      <a:off x="0" y="0"/>
                      <a:ext cx="6368687" cy="83675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1450180E" wp14:editId="5FB797AB">
            <wp:extent cx="6337005" cy="8452884"/>
            <wp:effectExtent l="0" t="0" r="6985" b="5715"/>
            <wp:docPr id="282" name="Picture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243.jpg"/>
                    <pic:cNvPicPr/>
                  </pic:nvPicPr>
                  <pic:blipFill rotWithShape="1">
                    <a:blip r:embed="rId2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59" t="9933" r="8109" b="2282"/>
                    <a:stretch/>
                  </pic:blipFill>
                  <pic:spPr bwMode="auto">
                    <a:xfrm>
                      <a:off x="0" y="0"/>
                      <a:ext cx="6336791" cy="84525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21425902" wp14:editId="095D6C0F">
            <wp:extent cx="6379535" cy="8325293"/>
            <wp:effectExtent l="0" t="0" r="2540" b="0"/>
            <wp:docPr id="283" name="Picture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244.jpg"/>
                    <pic:cNvPicPr/>
                  </pic:nvPicPr>
                  <pic:blipFill rotWithShape="1">
                    <a:blip r:embed="rId2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97" t="8993" r="8002" b="3630"/>
                    <a:stretch/>
                  </pic:blipFill>
                  <pic:spPr bwMode="auto">
                    <a:xfrm>
                      <a:off x="0" y="0"/>
                      <a:ext cx="6388744" cy="83373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6007361E" wp14:editId="0FB3FF5C">
            <wp:extent cx="6368902" cy="8378456"/>
            <wp:effectExtent l="0" t="0" r="0" b="3810"/>
            <wp:docPr id="284" name="Picture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245.jpg"/>
                    <pic:cNvPicPr/>
                  </pic:nvPicPr>
                  <pic:blipFill rotWithShape="1">
                    <a:blip r:embed="rId2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28" t="7919" r="8109" b="9665"/>
                    <a:stretch/>
                  </pic:blipFill>
                  <pic:spPr bwMode="auto">
                    <a:xfrm>
                      <a:off x="0" y="0"/>
                      <a:ext cx="6368688" cy="8378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07581377" wp14:editId="58EF61B2">
            <wp:extent cx="6326372" cy="8399721"/>
            <wp:effectExtent l="0" t="0" r="0" b="1905"/>
            <wp:docPr id="285" name="Picture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246.jpg"/>
                    <pic:cNvPicPr/>
                  </pic:nvPicPr>
                  <pic:blipFill rotWithShape="1">
                    <a:blip r:embed="rId2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49" t="8859" r="9846" b="2147"/>
                    <a:stretch/>
                  </pic:blipFill>
                  <pic:spPr bwMode="auto">
                    <a:xfrm>
                      <a:off x="0" y="0"/>
                      <a:ext cx="6326160" cy="8399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7283BC9B" wp14:editId="42E7896F">
            <wp:extent cx="6400800" cy="8506047"/>
            <wp:effectExtent l="0" t="0" r="0" b="9525"/>
            <wp:docPr id="286" name="Picture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247.jpg"/>
                    <pic:cNvPicPr/>
                  </pic:nvPicPr>
                  <pic:blipFill rotWithShape="1">
                    <a:blip r:embed="rId2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70" t="8725" r="10368" b="2013"/>
                    <a:stretch/>
                  </pic:blipFill>
                  <pic:spPr bwMode="auto">
                    <a:xfrm>
                      <a:off x="0" y="0"/>
                      <a:ext cx="6400585" cy="85057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47903C5E" wp14:editId="0368C236">
            <wp:extent cx="6273209" cy="8442251"/>
            <wp:effectExtent l="0" t="0" r="0" b="0"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248.jpg"/>
                    <pic:cNvPicPr/>
                  </pic:nvPicPr>
                  <pic:blipFill rotWithShape="1">
                    <a:blip r:embed="rId2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50" t="8725" r="9847" b="4563"/>
                    <a:stretch/>
                  </pic:blipFill>
                  <pic:spPr bwMode="auto">
                    <a:xfrm>
                      <a:off x="0" y="0"/>
                      <a:ext cx="6272998" cy="84419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64EF3FD9" wp14:editId="49714471">
            <wp:extent cx="6315739" cy="8389089"/>
            <wp:effectExtent l="0" t="0" r="8890" b="0"/>
            <wp:docPr id="288" name="Picture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249.jpg"/>
                    <pic:cNvPicPr/>
                  </pic:nvPicPr>
                  <pic:blipFill rotWithShape="1">
                    <a:blip r:embed="rId2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70" t="7919" r="10541"/>
                    <a:stretch/>
                  </pic:blipFill>
                  <pic:spPr bwMode="auto">
                    <a:xfrm>
                      <a:off x="0" y="0"/>
                      <a:ext cx="6315527" cy="83888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195B9060" wp14:editId="68BE66E0">
            <wp:extent cx="6347637" cy="8389089"/>
            <wp:effectExtent l="0" t="0" r="0" b="0"/>
            <wp:docPr id="289" name="Picture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250.jpg"/>
                    <pic:cNvPicPr/>
                  </pic:nvPicPr>
                  <pic:blipFill rotWithShape="1">
                    <a:blip r:embed="rId2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92" t="8859" r="11410"/>
                    <a:stretch/>
                  </pic:blipFill>
                  <pic:spPr bwMode="auto">
                    <a:xfrm>
                      <a:off x="0" y="0"/>
                      <a:ext cx="6347424" cy="83888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6B7D7B76" wp14:editId="47F640C6">
            <wp:extent cx="6184900" cy="8426450"/>
            <wp:effectExtent l="0" t="0" r="6350" b="0"/>
            <wp:docPr id="290" name="Picture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251.jpg"/>
                    <pic:cNvPicPr/>
                  </pic:nvPicPr>
                  <pic:blipFill rotWithShape="1">
                    <a:blip r:embed="rId2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18" t="9127" r="10541" b="2600"/>
                    <a:stretch/>
                  </pic:blipFill>
                  <pic:spPr bwMode="auto">
                    <a:xfrm>
                      <a:off x="0" y="0"/>
                      <a:ext cx="6187942" cy="84305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0D4B">
        <w:rPr>
          <w:rFonts w:ascii="Garamond" w:hAnsi="Garamond" w:cs="CG Times"/>
          <w:noProof/>
          <w:sz w:val="24"/>
          <w:lang w:eastAsia="sq-AL"/>
        </w:rPr>
        <w:lastRenderedPageBreak/>
        <w:drawing>
          <wp:inline distT="0" distB="0" distL="0" distR="0" wp14:anchorId="4D1FBCC7" wp14:editId="5599F7C2">
            <wp:extent cx="5124893" cy="1493822"/>
            <wp:effectExtent l="0" t="0" r="0" b="0"/>
            <wp:docPr id="291" name="Picture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1_Page_252.jpg"/>
                    <pic:cNvPicPr/>
                  </pic:nvPicPr>
                  <pic:blipFill rotWithShape="1">
                    <a:blip r:embed="rId3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24" t="8725" r="19400" b="79328"/>
                    <a:stretch/>
                  </pic:blipFill>
                  <pic:spPr bwMode="auto">
                    <a:xfrm>
                      <a:off x="0" y="0"/>
                      <a:ext cx="5138144" cy="14976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0D4B" w:rsidRPr="003C0D4B" w:rsidRDefault="003C0D4B" w:rsidP="003C0D4B">
      <w:pPr>
        <w:widowControl w:val="0"/>
        <w:spacing w:after="0" w:line="240" w:lineRule="auto"/>
        <w:ind w:firstLine="284"/>
        <w:jc w:val="both"/>
        <w:rPr>
          <w:rFonts w:ascii="Garamond" w:hAnsi="Garamond" w:cs="CG Times"/>
          <w:sz w:val="24"/>
        </w:rPr>
      </w:pPr>
    </w:p>
    <w:p w:rsidR="003C0D4B" w:rsidRPr="003C0D4B" w:rsidRDefault="003C0D4B" w:rsidP="003C0D4B">
      <w:pPr>
        <w:widowControl w:val="0"/>
        <w:spacing w:after="0" w:line="240" w:lineRule="auto"/>
        <w:ind w:firstLine="284"/>
        <w:jc w:val="both"/>
        <w:rPr>
          <w:rFonts w:ascii="Garamond" w:hAnsi="Garamond" w:cs="CG Times"/>
          <w:sz w:val="24"/>
        </w:rPr>
      </w:pPr>
    </w:p>
    <w:p w:rsidR="003C0D4B" w:rsidRPr="003C0D4B" w:rsidRDefault="003C0D4B" w:rsidP="003C0D4B">
      <w:pPr>
        <w:widowControl w:val="0"/>
        <w:spacing w:after="0" w:line="240" w:lineRule="auto"/>
        <w:ind w:firstLine="284"/>
        <w:jc w:val="both"/>
        <w:rPr>
          <w:rFonts w:ascii="Garamond" w:hAnsi="Garamond" w:cs="CG Times"/>
          <w:sz w:val="24"/>
        </w:rPr>
      </w:pPr>
    </w:p>
    <w:p w:rsidR="003C0D4B" w:rsidRPr="003C0D4B" w:rsidRDefault="003C0D4B" w:rsidP="003C0D4B">
      <w:pPr>
        <w:widowControl w:val="0"/>
        <w:spacing w:after="0" w:line="240" w:lineRule="auto"/>
        <w:ind w:firstLine="284"/>
        <w:jc w:val="both"/>
        <w:rPr>
          <w:rFonts w:ascii="Garamond" w:hAnsi="Garamond" w:cs="CG Times"/>
          <w:sz w:val="24"/>
        </w:rPr>
      </w:pPr>
    </w:p>
    <w:p w:rsidR="003C0D4B" w:rsidRPr="003C0D4B" w:rsidRDefault="003C0D4B" w:rsidP="003C0D4B">
      <w:pPr>
        <w:widowControl w:val="0"/>
        <w:spacing w:after="0" w:line="240" w:lineRule="auto"/>
        <w:ind w:firstLine="284"/>
        <w:jc w:val="both"/>
        <w:rPr>
          <w:rFonts w:ascii="Garamond" w:hAnsi="Garamond" w:cs="CG Times"/>
          <w:sz w:val="24"/>
        </w:rPr>
      </w:pPr>
    </w:p>
    <w:p w:rsidR="003C0D4B" w:rsidRPr="003C0D4B" w:rsidRDefault="003C0D4B" w:rsidP="003C0D4B">
      <w:pPr>
        <w:widowControl w:val="0"/>
        <w:spacing w:after="0" w:line="240" w:lineRule="auto"/>
        <w:ind w:firstLine="284"/>
        <w:jc w:val="both"/>
        <w:rPr>
          <w:rFonts w:ascii="Garamond" w:hAnsi="Garamond" w:cs="CG Times"/>
          <w:sz w:val="24"/>
        </w:rPr>
      </w:pPr>
    </w:p>
    <w:p w:rsidR="003C0D4B" w:rsidRPr="003C0D4B" w:rsidRDefault="003C0D4B" w:rsidP="003C0D4B">
      <w:pPr>
        <w:widowControl w:val="0"/>
        <w:spacing w:after="0" w:line="240" w:lineRule="auto"/>
        <w:ind w:firstLine="284"/>
        <w:jc w:val="both"/>
        <w:rPr>
          <w:rFonts w:ascii="Garamond" w:hAnsi="Garamond" w:cs="CG Times"/>
          <w:sz w:val="24"/>
        </w:rPr>
      </w:pPr>
    </w:p>
    <w:p w:rsidR="003C0D4B" w:rsidRPr="003C0D4B" w:rsidRDefault="003C0D4B" w:rsidP="003C0D4B">
      <w:pPr>
        <w:widowControl w:val="0"/>
        <w:spacing w:after="0" w:line="240" w:lineRule="auto"/>
        <w:ind w:firstLine="284"/>
        <w:jc w:val="both"/>
        <w:rPr>
          <w:rFonts w:ascii="Garamond" w:hAnsi="Garamond" w:cs="CG Times"/>
          <w:sz w:val="24"/>
        </w:rPr>
      </w:pPr>
    </w:p>
    <w:p w:rsidR="003C0D4B" w:rsidRPr="003C0D4B" w:rsidRDefault="003C0D4B" w:rsidP="003C0D4B">
      <w:pPr>
        <w:widowControl w:val="0"/>
        <w:spacing w:after="0" w:line="240" w:lineRule="auto"/>
        <w:ind w:firstLine="284"/>
        <w:jc w:val="both"/>
        <w:rPr>
          <w:rFonts w:ascii="Garamond" w:hAnsi="Garamond" w:cs="CG Times"/>
          <w:sz w:val="24"/>
        </w:rPr>
      </w:pPr>
    </w:p>
    <w:p w:rsidR="003C0D4B" w:rsidRPr="003C0D4B" w:rsidRDefault="003C0D4B" w:rsidP="003C0D4B">
      <w:pPr>
        <w:widowControl w:val="0"/>
        <w:spacing w:after="0" w:line="240" w:lineRule="auto"/>
        <w:ind w:firstLine="284"/>
        <w:jc w:val="both"/>
        <w:rPr>
          <w:rFonts w:ascii="Garamond" w:hAnsi="Garamond" w:cs="CG Times"/>
          <w:sz w:val="24"/>
        </w:rPr>
      </w:pPr>
    </w:p>
    <w:p w:rsidR="003C0D4B" w:rsidRPr="003C0D4B" w:rsidRDefault="003C0D4B" w:rsidP="003C0D4B">
      <w:pPr>
        <w:widowControl w:val="0"/>
        <w:spacing w:after="0" w:line="240" w:lineRule="auto"/>
        <w:ind w:firstLine="284"/>
        <w:jc w:val="both"/>
        <w:rPr>
          <w:rFonts w:ascii="Garamond" w:hAnsi="Garamond" w:cs="CG Times"/>
          <w:sz w:val="24"/>
        </w:rPr>
      </w:pPr>
    </w:p>
    <w:p w:rsidR="003C0D4B" w:rsidRPr="003C0D4B" w:rsidRDefault="003C0D4B" w:rsidP="003C0D4B">
      <w:pPr>
        <w:widowControl w:val="0"/>
        <w:spacing w:after="0" w:line="240" w:lineRule="auto"/>
        <w:ind w:firstLine="284"/>
        <w:jc w:val="both"/>
        <w:rPr>
          <w:rFonts w:ascii="Garamond" w:hAnsi="Garamond" w:cs="CG Times"/>
          <w:sz w:val="24"/>
        </w:rPr>
      </w:pPr>
    </w:p>
    <w:p w:rsidR="003C0D4B" w:rsidRPr="003C0D4B" w:rsidRDefault="003C0D4B" w:rsidP="003C0D4B">
      <w:pPr>
        <w:widowControl w:val="0"/>
        <w:spacing w:after="0" w:line="240" w:lineRule="auto"/>
        <w:ind w:firstLine="284"/>
        <w:jc w:val="both"/>
        <w:rPr>
          <w:rFonts w:ascii="Garamond" w:hAnsi="Garamond" w:cs="CG Times"/>
          <w:sz w:val="24"/>
        </w:rPr>
      </w:pPr>
    </w:p>
    <w:p w:rsidR="003C0D4B" w:rsidRPr="003C0D4B" w:rsidRDefault="003C0D4B" w:rsidP="003C0D4B">
      <w:pPr>
        <w:widowControl w:val="0"/>
        <w:spacing w:after="0" w:line="240" w:lineRule="auto"/>
        <w:ind w:firstLine="284"/>
        <w:jc w:val="both"/>
        <w:rPr>
          <w:rFonts w:ascii="Garamond" w:hAnsi="Garamond" w:cs="CG Times"/>
          <w:sz w:val="24"/>
        </w:rPr>
      </w:pPr>
    </w:p>
    <w:p w:rsidR="003C0D4B" w:rsidRPr="003C0D4B" w:rsidRDefault="003C0D4B" w:rsidP="003C0D4B">
      <w:pPr>
        <w:widowControl w:val="0"/>
        <w:spacing w:after="0" w:line="240" w:lineRule="auto"/>
        <w:ind w:firstLine="284"/>
        <w:jc w:val="both"/>
        <w:rPr>
          <w:rFonts w:ascii="Garamond" w:hAnsi="Garamond" w:cs="CG Times"/>
          <w:sz w:val="24"/>
        </w:rPr>
        <w:sectPr w:rsidR="003C0D4B" w:rsidRPr="003C0D4B" w:rsidSect="0004688A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3C0D4B" w:rsidRPr="003C0D4B" w:rsidRDefault="003C0D4B" w:rsidP="003C0D4B">
      <w:pPr>
        <w:widowControl w:val="0"/>
        <w:spacing w:after="0" w:line="240" w:lineRule="auto"/>
        <w:ind w:firstLine="284"/>
        <w:jc w:val="both"/>
        <w:rPr>
          <w:rFonts w:ascii="Garamond" w:hAnsi="Garamond" w:cs="CG Times"/>
          <w:sz w:val="24"/>
        </w:rPr>
      </w:pPr>
    </w:p>
    <w:p w:rsidR="003C0D4B" w:rsidRPr="003C0D4B" w:rsidRDefault="003C0D4B" w:rsidP="003C0D4B">
      <w:pPr>
        <w:widowControl w:val="0"/>
        <w:spacing w:after="0" w:line="240" w:lineRule="auto"/>
        <w:ind w:firstLine="284"/>
        <w:jc w:val="both"/>
        <w:rPr>
          <w:rFonts w:ascii="Garamond" w:hAnsi="Garamond" w:cs="CG Times"/>
          <w:sz w:val="24"/>
        </w:rPr>
      </w:pPr>
    </w:p>
    <w:p w:rsidR="003C0D4B" w:rsidRPr="003C0D4B" w:rsidRDefault="003C0D4B" w:rsidP="003C0D4B">
      <w:pPr>
        <w:widowControl w:val="0"/>
        <w:spacing w:after="0" w:line="240" w:lineRule="auto"/>
        <w:ind w:firstLine="284"/>
        <w:jc w:val="both"/>
        <w:rPr>
          <w:rFonts w:ascii="Garamond" w:hAnsi="Garamond" w:cs="CG Times"/>
          <w:sz w:val="24"/>
        </w:rPr>
      </w:pPr>
    </w:p>
    <w:p w:rsidR="000F7536" w:rsidRDefault="000F7536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0F7536" w:rsidRDefault="000F7536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0F7536" w:rsidRPr="00E96AC2" w:rsidRDefault="000F7536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E2751A" w:rsidRDefault="00E2751A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3C0D4B" w:rsidRDefault="003C0D4B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3C0D4B" w:rsidRDefault="003C0D4B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3C0D4B" w:rsidRDefault="003C0D4B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3C0D4B" w:rsidRDefault="003C0D4B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3C0D4B" w:rsidRDefault="003C0D4B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3C0D4B" w:rsidRDefault="003C0D4B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3C0D4B" w:rsidRDefault="003C0D4B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3C0D4B" w:rsidRDefault="003C0D4B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3C0D4B" w:rsidRDefault="003C0D4B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3C0D4B" w:rsidRDefault="003C0D4B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3C0D4B" w:rsidRDefault="003C0D4B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3C0D4B" w:rsidRDefault="003C0D4B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3C0D4B" w:rsidRDefault="003C0D4B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3C0D4B" w:rsidRDefault="003C0D4B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3C0D4B" w:rsidRDefault="003C0D4B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3C0D4B" w:rsidRDefault="003C0D4B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3C0D4B" w:rsidRDefault="003C0D4B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3C0D4B" w:rsidRDefault="003C0D4B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  <w:bookmarkStart w:id="0" w:name="_GoBack"/>
      <w:bookmarkEnd w:id="0"/>
    </w:p>
    <w:p w:rsidR="003C0D4B" w:rsidRDefault="003C0D4B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3C0D4B" w:rsidRPr="00E96AC2" w:rsidRDefault="003C0D4B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16"/>
        <w:gridCol w:w="5440"/>
      </w:tblGrid>
      <w:tr w:rsidR="008A5FB5" w:rsidRPr="00E96AC2" w:rsidTr="005C676D"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B5" w:rsidRPr="00E96AC2" w:rsidRDefault="008A5FB5" w:rsidP="005C676D">
            <w:pPr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B5" w:rsidRPr="00E96AC2" w:rsidRDefault="008A5FB5" w:rsidP="005C676D">
            <w:pPr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E96AC2">
              <w:rPr>
                <w:rFonts w:ascii="Garamond" w:hAnsi="Garamond"/>
                <w:sz w:val="24"/>
                <w:szCs w:val="24"/>
              </w:rPr>
              <w:t>Formati 61x86/8</w:t>
            </w:r>
          </w:p>
        </w:tc>
      </w:tr>
    </w:tbl>
    <w:p w:rsidR="00BC4469" w:rsidRPr="00E96AC2" w:rsidRDefault="00BC4469" w:rsidP="008A5FB5">
      <w:pPr>
        <w:pStyle w:val="NoSpacing"/>
        <w:jc w:val="center"/>
        <w:rPr>
          <w:rFonts w:ascii="Garamond" w:hAnsi="Garamond"/>
          <w:b/>
          <w:sz w:val="12"/>
          <w:szCs w:val="20"/>
        </w:rPr>
      </w:pPr>
    </w:p>
    <w:p w:rsidR="006E16EC" w:rsidRPr="00E96AC2" w:rsidRDefault="006E16EC" w:rsidP="006E16EC">
      <w:pPr>
        <w:pStyle w:val="NoSpacing"/>
        <w:jc w:val="center"/>
        <w:rPr>
          <w:rFonts w:ascii="Garamond" w:hAnsi="Garamond"/>
          <w:sz w:val="20"/>
          <w:szCs w:val="20"/>
        </w:rPr>
      </w:pPr>
      <w:r w:rsidRPr="00E96AC2">
        <w:rPr>
          <w:rFonts w:ascii="Garamond" w:hAnsi="Garamond"/>
          <w:sz w:val="20"/>
          <w:szCs w:val="20"/>
        </w:rPr>
        <w:t>Shtypshkronja e Qendrës së Botimeve Zyrtare</w:t>
      </w:r>
    </w:p>
    <w:p w:rsidR="006E16EC" w:rsidRPr="00E96AC2" w:rsidRDefault="002A1E1D" w:rsidP="006E16EC">
      <w:pPr>
        <w:pStyle w:val="NoSpacing"/>
        <w:jc w:val="center"/>
        <w:rPr>
          <w:rFonts w:ascii="Garamond" w:hAnsi="Garamond"/>
          <w:sz w:val="20"/>
          <w:szCs w:val="20"/>
        </w:rPr>
      </w:pPr>
      <w:r w:rsidRPr="00E96AC2">
        <w:rPr>
          <w:rFonts w:ascii="Garamond" w:hAnsi="Garamond"/>
          <w:sz w:val="20"/>
          <w:szCs w:val="20"/>
        </w:rPr>
        <w:t>Tiranë, 2019</w:t>
      </w:r>
    </w:p>
    <w:p w:rsidR="006E16EC" w:rsidRPr="00E96AC2" w:rsidRDefault="006E16EC" w:rsidP="006E16EC">
      <w:pPr>
        <w:pStyle w:val="NoSpacing"/>
        <w:jc w:val="center"/>
        <w:rPr>
          <w:rFonts w:ascii="Garamond" w:hAnsi="Garamond"/>
          <w:sz w:val="20"/>
          <w:szCs w:val="20"/>
        </w:rPr>
      </w:pPr>
    </w:p>
    <w:p w:rsidR="006E16EC" w:rsidRPr="00E96AC2" w:rsidRDefault="006E16EC" w:rsidP="006E16EC">
      <w:pPr>
        <w:spacing w:after="0" w:line="240" w:lineRule="auto"/>
        <w:jc w:val="center"/>
        <w:rPr>
          <w:rFonts w:ascii="Garamond" w:eastAsia="Times New Roman" w:hAnsi="Garamond"/>
          <w:sz w:val="20"/>
          <w:szCs w:val="20"/>
          <w:u w:val="single"/>
        </w:rPr>
      </w:pPr>
      <w:r w:rsidRPr="00E96AC2">
        <w:rPr>
          <w:rFonts w:ascii="Garamond" w:eastAsia="Times New Roman" w:hAnsi="Garamond"/>
          <w:sz w:val="20"/>
          <w:szCs w:val="20"/>
        </w:rPr>
        <w:t>Adresa: Rr. “Nikolla Jorga”, Tiranë</w:t>
      </w:r>
    </w:p>
    <w:p w:rsidR="006E16EC" w:rsidRPr="00E96AC2" w:rsidRDefault="006E16EC" w:rsidP="006E16EC">
      <w:pPr>
        <w:tabs>
          <w:tab w:val="left" w:pos="5760"/>
        </w:tabs>
        <w:spacing w:after="0" w:line="240" w:lineRule="auto"/>
        <w:jc w:val="center"/>
        <w:rPr>
          <w:rFonts w:ascii="Garamond" w:eastAsia="Times New Roman" w:hAnsi="Garamond"/>
          <w:sz w:val="20"/>
          <w:szCs w:val="20"/>
        </w:rPr>
      </w:pPr>
      <w:r w:rsidRPr="00E96AC2">
        <w:rPr>
          <w:rFonts w:ascii="Garamond" w:eastAsia="Times New Roman" w:hAnsi="Garamond"/>
          <w:sz w:val="20"/>
          <w:szCs w:val="20"/>
        </w:rPr>
        <w:t>Tel./fax: +355 4 24 27 004 Tel.: +355 4 24 27 006</w:t>
      </w:r>
    </w:p>
    <w:p w:rsidR="00881EF2" w:rsidRPr="00E96AC2" w:rsidRDefault="00881EF2" w:rsidP="00881EF2">
      <w:pPr>
        <w:pStyle w:val="NoSpacing"/>
        <w:jc w:val="center"/>
        <w:rPr>
          <w:rFonts w:ascii="Garamond" w:hAnsi="Garamond"/>
          <w:sz w:val="20"/>
          <w:szCs w:val="20"/>
        </w:rPr>
      </w:pPr>
    </w:p>
    <w:p w:rsidR="00847BD7" w:rsidRPr="00E96AC2" w:rsidRDefault="00847BD7" w:rsidP="00881EF2">
      <w:pPr>
        <w:spacing w:after="0" w:line="240" w:lineRule="auto"/>
        <w:jc w:val="center"/>
        <w:rPr>
          <w:rFonts w:ascii="Garamond" w:eastAsia="Times New Roman" w:hAnsi="Garamond"/>
          <w:sz w:val="20"/>
          <w:szCs w:val="20"/>
        </w:rPr>
      </w:pPr>
    </w:p>
    <w:p w:rsidR="008A5FB5" w:rsidRPr="00E96AC2" w:rsidRDefault="008A5FB5" w:rsidP="000B3D7A">
      <w:pPr>
        <w:pStyle w:val="NoSpacing"/>
        <w:jc w:val="right"/>
        <w:rPr>
          <w:rFonts w:ascii="Garamond" w:hAnsi="Garamond"/>
          <w:sz w:val="20"/>
          <w:szCs w:val="20"/>
        </w:rPr>
      </w:pPr>
      <w:r w:rsidRPr="00E96AC2">
        <w:rPr>
          <w:rFonts w:ascii="Garamond" w:hAnsi="Garamond"/>
          <w:sz w:val="20"/>
          <w:szCs w:val="20"/>
        </w:rPr>
        <w:t>Çmi</w:t>
      </w:r>
      <w:r w:rsidR="006E5C4F" w:rsidRPr="00E96AC2">
        <w:rPr>
          <w:rFonts w:ascii="Garamond" w:hAnsi="Garamond"/>
          <w:sz w:val="20"/>
          <w:szCs w:val="20"/>
        </w:rPr>
        <w:t>mi</w:t>
      </w:r>
      <w:r w:rsidR="00B00902">
        <w:rPr>
          <w:rFonts w:ascii="Garamond" w:hAnsi="Garamond"/>
          <w:sz w:val="20"/>
          <w:szCs w:val="20"/>
        </w:rPr>
        <w:t xml:space="preserve"> 2002</w:t>
      </w:r>
      <w:r w:rsidR="00A14081" w:rsidRPr="00E96AC2">
        <w:rPr>
          <w:rFonts w:ascii="Garamond" w:hAnsi="Garamond"/>
          <w:sz w:val="20"/>
          <w:szCs w:val="20"/>
        </w:rPr>
        <w:t xml:space="preserve"> </w:t>
      </w:r>
      <w:r w:rsidRPr="00E96AC2">
        <w:rPr>
          <w:rFonts w:ascii="Garamond" w:hAnsi="Garamond"/>
          <w:sz w:val="20"/>
          <w:szCs w:val="20"/>
        </w:rPr>
        <w:t>lek</w:t>
      </w:r>
      <w:r w:rsidR="00CF7600" w:rsidRPr="00E96AC2">
        <w:rPr>
          <w:rFonts w:ascii="Garamond" w:hAnsi="Garamond"/>
          <w:sz w:val="20"/>
          <w:szCs w:val="20"/>
        </w:rPr>
        <w:t>ë</w:t>
      </w:r>
    </w:p>
    <w:sectPr w:rsidR="008A5FB5" w:rsidRPr="00E96AC2" w:rsidSect="003D4C90">
      <w:headerReference w:type="even" r:id="rId301"/>
      <w:footerReference w:type="even" r:id="rId302"/>
      <w:headerReference w:type="first" r:id="rId303"/>
      <w:footerReference w:type="first" r:id="rId304"/>
      <w:pgSz w:w="11907" w:h="16840" w:code="9"/>
      <w:pgMar w:top="720" w:right="720" w:bottom="720" w:left="720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601" w:rsidRDefault="00535601" w:rsidP="009723E2">
      <w:pPr>
        <w:spacing w:after="0" w:line="240" w:lineRule="auto"/>
      </w:pPr>
      <w:r>
        <w:separator/>
      </w:r>
    </w:p>
  </w:endnote>
  <w:endnote w:type="continuationSeparator" w:id="0">
    <w:p w:rsidR="00535601" w:rsidRDefault="00535601" w:rsidP="009723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601" w:rsidRDefault="00535601" w:rsidP="003D4C90">
    <w:pPr>
      <w:tabs>
        <w:tab w:val="left" w:pos="1418"/>
      </w:tabs>
      <w:spacing w:after="0" w:line="240" w:lineRule="auto"/>
    </w:pPr>
    <w:r>
      <w:rPr>
        <w:noProof/>
        <w:lang w:eastAsia="sq-AL"/>
      </w:rPr>
      <mc:AlternateContent>
        <mc:Choice Requires="wps">
          <w:drawing>
            <wp:anchor distT="4294967291" distB="4294967291" distL="114300" distR="114300" simplePos="0" relativeHeight="251659264" behindDoc="0" locked="0" layoutInCell="1" allowOverlap="1" wp14:anchorId="7F86AC85" wp14:editId="6C955B15">
              <wp:simplePos x="0" y="0"/>
              <wp:positionH relativeFrom="column">
                <wp:posOffset>-590550</wp:posOffset>
              </wp:positionH>
              <wp:positionV relativeFrom="paragraph">
                <wp:posOffset>154304</wp:posOffset>
              </wp:positionV>
              <wp:extent cx="7781925" cy="0"/>
              <wp:effectExtent l="0" t="0" r="9525" b="19050"/>
              <wp:wrapNone/>
              <wp:docPr id="8" name="Straight Connecto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781925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14E276BD" id="Straight Connector 8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page" from="-46.5pt,12.15pt" to="566.2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" strokecolor="black [3213]">
              <o:lock v:ext="edit" shapetype="f"/>
            </v:line>
          </w:pict>
        </mc:Fallback>
      </mc:AlternateContent>
    </w:r>
  </w:p>
  <w:p w:rsidR="00535601" w:rsidRPr="00CA4B50" w:rsidRDefault="00535601" w:rsidP="00537ABF">
    <w:pPr>
      <w:tabs>
        <w:tab w:val="left" w:pos="5760"/>
      </w:tabs>
      <w:spacing w:after="0" w:line="240" w:lineRule="auto"/>
      <w:jc w:val="center"/>
      <w:rPr>
        <w:rFonts w:ascii="Garamond" w:eastAsia="Times New Roman" w:hAnsi="Garamond"/>
        <w:sz w:val="20"/>
        <w:szCs w:val="20"/>
      </w:rPr>
    </w:pPr>
    <w:r w:rsidRPr="00DF2C12">
      <w:rPr>
        <w:rFonts w:ascii="Garamond" w:hAnsi="Garamond"/>
        <w:sz w:val="20"/>
        <w:szCs w:val="20"/>
        <w:lang w:val="en-US"/>
      </w:rPr>
      <w:t xml:space="preserve">Adresa: </w:t>
    </w:r>
    <w:r w:rsidRPr="00CA4B50">
      <w:rPr>
        <w:rFonts w:ascii="Garamond" w:eastAsia="Times New Roman" w:hAnsi="Garamond"/>
        <w:sz w:val="20"/>
        <w:szCs w:val="20"/>
      </w:rPr>
      <w:t>Rr</w:t>
    </w:r>
    <w:r>
      <w:rPr>
        <w:rFonts w:ascii="Garamond" w:eastAsia="Times New Roman" w:hAnsi="Garamond"/>
        <w:sz w:val="20"/>
        <w:szCs w:val="20"/>
      </w:rPr>
      <w:t>uga</w:t>
    </w:r>
    <w:r w:rsidRPr="00CA4B50">
      <w:rPr>
        <w:rFonts w:ascii="Garamond" w:eastAsia="Times New Roman" w:hAnsi="Garamond"/>
        <w:sz w:val="20"/>
        <w:szCs w:val="20"/>
      </w:rPr>
      <w:t xml:space="preserve"> “Nikolla Jorga”, Tiranë</w:t>
    </w:r>
    <w:r w:rsidRPr="00DF2C12">
      <w:rPr>
        <w:rFonts w:ascii="Garamond" w:hAnsi="Garamond"/>
        <w:sz w:val="20"/>
        <w:szCs w:val="20"/>
        <w:lang w:val="en-US"/>
      </w:rPr>
      <w:t xml:space="preserve">: </w:t>
    </w:r>
    <w:r w:rsidRPr="00CA4B50">
      <w:rPr>
        <w:rFonts w:ascii="Garamond" w:eastAsia="Times New Roman" w:hAnsi="Garamond"/>
        <w:sz w:val="20"/>
        <w:szCs w:val="20"/>
      </w:rPr>
      <w:t>Tel/fax +355 4 24 27 004   Tel  +355 4 24 27 006</w:t>
    </w:r>
  </w:p>
  <w:p w:rsidR="00535601" w:rsidRPr="009723E2" w:rsidRDefault="00535601" w:rsidP="00537ABF">
    <w:pPr>
      <w:tabs>
        <w:tab w:val="left" w:pos="1418"/>
      </w:tabs>
      <w:spacing w:before="18" w:after="0" w:line="240" w:lineRule="auto"/>
      <w:jc w:val="center"/>
      <w:rPr>
        <w:sz w:val="10"/>
      </w:rPr>
    </w:pPr>
  </w:p>
  <w:p w:rsidR="00535601" w:rsidRDefault="0053560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3153385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3C0D4B" w:rsidRPr="00B4283E" w:rsidRDefault="003C0D4B" w:rsidP="00BB433C">
        <w:pPr>
          <w:pStyle w:val="Footer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1336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199706682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C0D4B" w:rsidRPr="005B4361" w:rsidRDefault="003C0D4B" w:rsidP="00BB433C">
        <w:pPr>
          <w:pStyle w:val="Footer"/>
          <w:jc w:val="right"/>
          <w:rPr>
            <w:rFonts w:ascii="Garamond" w:hAnsi="Garamond"/>
            <w:sz w:val="24"/>
            <w:szCs w:val="24"/>
          </w:rPr>
        </w:pPr>
        <w:sdt>
          <w:sdtPr>
            <w:id w:val="-135981412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1335</w:t>
            </w:r>
            <w:r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1793705093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3C0D4B" w:rsidRPr="00833610" w:rsidRDefault="003C0D4B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3C0D4B" w:rsidRDefault="003C0D4B">
    <w:pPr>
      <w:pStyle w:val="Foo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D4B" w:rsidRDefault="003C0D4B">
    <w:pPr>
      <w:pStyle w:val="Footer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D4B" w:rsidRPr="003C0D4B" w:rsidRDefault="003C0D4B" w:rsidP="003C0D4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601" w:rsidRDefault="00535601" w:rsidP="009723E2">
      <w:pPr>
        <w:spacing w:after="0" w:line="240" w:lineRule="auto"/>
      </w:pPr>
      <w:r>
        <w:separator/>
      </w:r>
    </w:p>
  </w:footnote>
  <w:footnote w:type="continuationSeparator" w:id="0">
    <w:p w:rsidR="00535601" w:rsidRDefault="00535601" w:rsidP="009723E2">
      <w:pPr>
        <w:spacing w:after="0" w:line="240" w:lineRule="auto"/>
      </w:pPr>
      <w:r>
        <w:continuationSeparator/>
      </w:r>
    </w:p>
  </w:footnote>
  <w:footnote w:id="1">
    <w:p w:rsidR="003C0D4B" w:rsidRPr="00AA349C" w:rsidRDefault="003C0D4B" w:rsidP="003C0D4B">
      <w:pPr>
        <w:spacing w:after="0" w:line="240" w:lineRule="auto"/>
        <w:rPr>
          <w:rFonts w:ascii="Garamond" w:eastAsia="Times New Roman" w:hAnsi="Garamond"/>
          <w:sz w:val="16"/>
          <w:szCs w:val="16"/>
        </w:rPr>
      </w:pPr>
      <w:r w:rsidRPr="00AA349C">
        <w:rPr>
          <w:rFonts w:ascii="Garamond" w:eastAsia="Times New Roman" w:hAnsi="Garamond"/>
          <w:sz w:val="16"/>
          <w:szCs w:val="16"/>
        </w:rPr>
        <w:footnoteRef/>
      </w:r>
      <w:r w:rsidRPr="00AA349C">
        <w:rPr>
          <w:rFonts w:ascii="Garamond" w:eastAsia="Times New Roman" w:hAnsi="Garamond"/>
          <w:sz w:val="16"/>
          <w:szCs w:val="16"/>
        </w:rPr>
        <w:t xml:space="preserve">  Ky vendim përafron: </w:t>
      </w:r>
    </w:p>
    <w:p w:rsidR="003C0D4B" w:rsidRPr="00AA349C" w:rsidRDefault="003C0D4B" w:rsidP="003C0D4B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Garamond" w:eastAsia="Times New Roman" w:hAnsi="Garamond"/>
          <w:sz w:val="16"/>
          <w:szCs w:val="16"/>
        </w:rPr>
      </w:pPr>
      <w:r>
        <w:rPr>
          <w:rFonts w:ascii="Garamond" w:eastAsia="Times New Roman" w:hAnsi="Garamond"/>
          <w:sz w:val="16"/>
          <w:szCs w:val="16"/>
        </w:rPr>
        <w:t xml:space="preserve"> </w:t>
      </w:r>
      <w:r w:rsidRPr="00AA349C">
        <w:rPr>
          <w:rFonts w:ascii="Garamond" w:eastAsia="Times New Roman" w:hAnsi="Garamond"/>
          <w:sz w:val="16"/>
          <w:szCs w:val="16"/>
        </w:rPr>
        <w:t>pjesërisht rregulloren e (BE) 2017/2268, deleguar nga Komisioni i 26 shtatorit 2017, për ndryshimin dhe plotësimin e rregullores së Këshillit (KE) nr.</w:t>
      </w:r>
      <w:r>
        <w:rPr>
          <w:rFonts w:ascii="Garamond" w:eastAsia="Times New Roman" w:hAnsi="Garamond"/>
          <w:sz w:val="16"/>
          <w:szCs w:val="16"/>
        </w:rPr>
        <w:t xml:space="preserve"> </w:t>
      </w:r>
      <w:r w:rsidRPr="00AA349C">
        <w:rPr>
          <w:rFonts w:ascii="Garamond" w:eastAsia="Times New Roman" w:hAnsi="Garamond"/>
          <w:sz w:val="16"/>
          <w:szCs w:val="16"/>
        </w:rPr>
        <w:t xml:space="preserve">428/2009, “Për vendosjen e një regjimi komunitar për kontrollin e eksportit, transferimit, ndërmjetësimit dhe transitit të artikujve me përdorim të dyfishtë”, numri CELEX 32017R2268; “Fletorja </w:t>
      </w:r>
      <w:r>
        <w:rPr>
          <w:rFonts w:ascii="Garamond" w:eastAsia="Times New Roman" w:hAnsi="Garamond"/>
          <w:sz w:val="16"/>
          <w:szCs w:val="16"/>
        </w:rPr>
        <w:t>Z</w:t>
      </w:r>
      <w:r w:rsidRPr="00AA349C">
        <w:rPr>
          <w:rFonts w:ascii="Garamond" w:eastAsia="Times New Roman" w:hAnsi="Garamond"/>
          <w:sz w:val="16"/>
          <w:szCs w:val="16"/>
        </w:rPr>
        <w:t>yrtare” e Bashkimit Evropian; seria L, numri 334, datë 15.12.2017, faqe. 1</w:t>
      </w:r>
      <w:r>
        <w:rPr>
          <w:rFonts w:ascii="Garamond" w:eastAsia="Times New Roman" w:hAnsi="Garamond"/>
          <w:sz w:val="16"/>
          <w:szCs w:val="16"/>
        </w:rPr>
        <w:t>-</w:t>
      </w:r>
      <w:r w:rsidRPr="00AA349C">
        <w:rPr>
          <w:rFonts w:ascii="Garamond" w:eastAsia="Times New Roman" w:hAnsi="Garamond"/>
          <w:sz w:val="16"/>
          <w:szCs w:val="16"/>
        </w:rPr>
        <w:t>252.</w:t>
      </w:r>
    </w:p>
    <w:p w:rsidR="003C0D4B" w:rsidRPr="00AA349C" w:rsidRDefault="003C0D4B" w:rsidP="003C0D4B">
      <w:pPr>
        <w:pStyle w:val="FootnoteText"/>
        <w:numPr>
          <w:ilvl w:val="0"/>
          <w:numId w:val="12"/>
        </w:numPr>
        <w:ind w:left="0" w:firstLine="0"/>
        <w:rPr>
          <w:rFonts w:ascii="Garamond" w:hAnsi="Garamond"/>
        </w:rPr>
      </w:pPr>
      <w:r>
        <w:rPr>
          <w:rFonts w:ascii="Garamond" w:eastAsia="Times New Roman" w:hAnsi="Garamond"/>
          <w:sz w:val="16"/>
          <w:szCs w:val="16"/>
        </w:rPr>
        <w:t xml:space="preserve"> </w:t>
      </w:r>
      <w:r w:rsidRPr="00AA349C">
        <w:rPr>
          <w:rFonts w:ascii="Garamond" w:eastAsia="Times New Roman" w:hAnsi="Garamond"/>
          <w:sz w:val="16"/>
          <w:szCs w:val="16"/>
        </w:rPr>
        <w:t>plotësisht “Listën e përbashkët ushtarake të Bashkimit Evropian, miratuar nga Këshilli më 26 shkurt 2018 (pajisje të mbuluara nga qëndrimi i përbashkët i Këshillit 2008/944/CFSP, që përcakton rregullat e përbashkëta që rregullojnë kontrollin e eksporteve të teknologjisë dhe të pajisjeve ushtarake (CFSP)(2017/C 097/01), numri CELEX 52017XG0328</w:t>
      </w:r>
      <w:r w:rsidRPr="004B07FA">
        <w:rPr>
          <w:rFonts w:ascii="Garamond" w:eastAsia="Times New Roman" w:hAnsi="Garamond"/>
          <w:sz w:val="16"/>
          <w:szCs w:val="16"/>
        </w:rPr>
        <w:t>(</w:t>
      </w:r>
      <w:r w:rsidRPr="00AA349C">
        <w:rPr>
          <w:rFonts w:ascii="Garamond" w:eastAsia="Times New Roman" w:hAnsi="Garamond"/>
          <w:sz w:val="16"/>
          <w:szCs w:val="16"/>
        </w:rPr>
        <w:t xml:space="preserve">01; “Fletorja </w:t>
      </w:r>
      <w:r>
        <w:rPr>
          <w:rFonts w:ascii="Garamond" w:eastAsia="Times New Roman" w:hAnsi="Garamond"/>
          <w:sz w:val="16"/>
          <w:szCs w:val="16"/>
        </w:rPr>
        <w:t>Z</w:t>
      </w:r>
      <w:r w:rsidRPr="00AA349C">
        <w:rPr>
          <w:rFonts w:ascii="Garamond" w:eastAsia="Times New Roman" w:hAnsi="Garamond"/>
          <w:sz w:val="16"/>
          <w:szCs w:val="16"/>
        </w:rPr>
        <w:t>yrtare” e Bashkimit Evropian;</w:t>
      </w:r>
      <w:r w:rsidRPr="00AA349C">
        <w:rPr>
          <w:rFonts w:ascii="Garamond" w:eastAsia="Times New Roman" w:hAnsi="Garamond"/>
          <w:i/>
          <w:iCs/>
          <w:sz w:val="16"/>
          <w:szCs w:val="16"/>
        </w:rPr>
        <w:t xml:space="preserve"> </w:t>
      </w:r>
      <w:r w:rsidRPr="00AA349C">
        <w:rPr>
          <w:rFonts w:ascii="Garamond" w:eastAsia="Times New Roman" w:hAnsi="Garamond"/>
          <w:iCs/>
          <w:sz w:val="16"/>
          <w:szCs w:val="16"/>
        </w:rPr>
        <w:t>seria</w:t>
      </w:r>
      <w:r w:rsidRPr="00AA349C">
        <w:rPr>
          <w:rFonts w:ascii="Garamond" w:eastAsia="Times New Roman" w:hAnsi="Garamond"/>
          <w:i/>
          <w:iCs/>
          <w:sz w:val="16"/>
          <w:szCs w:val="16"/>
        </w:rPr>
        <w:t xml:space="preserve"> </w:t>
      </w:r>
      <w:r w:rsidRPr="00AA349C">
        <w:rPr>
          <w:rFonts w:ascii="Garamond" w:eastAsia="Times New Roman" w:hAnsi="Garamond"/>
          <w:sz w:val="16"/>
          <w:szCs w:val="16"/>
        </w:rPr>
        <w:t>C, numri 97, datë 28.3.2017, faqe. 1</w:t>
      </w:r>
      <w:r>
        <w:rPr>
          <w:rFonts w:ascii="Garamond" w:eastAsia="Times New Roman" w:hAnsi="Garamond"/>
          <w:sz w:val="16"/>
          <w:szCs w:val="16"/>
        </w:rPr>
        <w:t>-</w:t>
      </w:r>
      <w:r w:rsidRPr="00AA349C">
        <w:rPr>
          <w:rFonts w:ascii="Garamond" w:eastAsia="Times New Roman" w:hAnsi="Garamond"/>
          <w:sz w:val="16"/>
          <w:szCs w:val="16"/>
        </w:rPr>
        <w:t>33.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3C0D4B" w:rsidRPr="00EB260B" w:rsidTr="00776F5F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3C0D4B" w:rsidRPr="00EB260B" w:rsidRDefault="003C0D4B" w:rsidP="00776F5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3C0D4B" w:rsidRPr="00EB260B" w:rsidRDefault="003C0D4B" w:rsidP="00776F5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1F6DFC93" wp14:editId="597F58C9">
                <wp:extent cx="304524" cy="427512"/>
                <wp:effectExtent l="0" t="0" r="635" b="0"/>
                <wp:docPr id="292" name="Picture 29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3C0D4B" w:rsidRPr="00EB260B" w:rsidRDefault="003C0D4B" w:rsidP="00776F5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2019 – Numri 29</w:t>
          </w:r>
        </w:p>
      </w:tc>
    </w:tr>
  </w:tbl>
  <w:p w:rsidR="003C0D4B" w:rsidRPr="00385E2C" w:rsidRDefault="003C0D4B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3C0D4B" w:rsidRPr="00EB260B" w:rsidTr="003450CD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3C0D4B" w:rsidRPr="00EB260B" w:rsidRDefault="003C0D4B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3C0D4B" w:rsidRPr="00EB260B" w:rsidRDefault="003C0D4B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54F5DB03" wp14:editId="76DFD4BC">
                <wp:extent cx="304524" cy="427512"/>
                <wp:effectExtent l="0" t="0" r="635" b="0"/>
                <wp:docPr id="293" name="Picture 29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3C0D4B" w:rsidRPr="00EB260B" w:rsidRDefault="003C0D4B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2019 – Numri 29</w:t>
          </w:r>
        </w:p>
      </w:tc>
    </w:tr>
  </w:tbl>
  <w:p w:rsidR="003C0D4B" w:rsidRDefault="003C0D4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D4B" w:rsidRDefault="003C0D4B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D4B" w:rsidRDefault="003C0D4B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D4B" w:rsidRDefault="003C0D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040BFA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B4524CC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7DDAB66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4BDC8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945643A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BA0C40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B34A55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014B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948F9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4D4612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DF95680"/>
    <w:multiLevelType w:val="hybridMultilevel"/>
    <w:tmpl w:val="63C4EBC8"/>
    <w:lvl w:ilvl="0" w:tplc="97A89966">
      <w:start w:val="3"/>
      <w:numFmt w:val="bullet"/>
      <w:lvlText w:val="-"/>
      <w:lvlJc w:val="left"/>
      <w:pPr>
        <w:ind w:left="63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1">
    <w:nsid w:val="4E35069F"/>
    <w:multiLevelType w:val="hybridMultilevel"/>
    <w:tmpl w:val="8256B1F8"/>
    <w:lvl w:ilvl="0" w:tplc="B65089D0">
      <w:numFmt w:val="bullet"/>
      <w:lvlText w:val="-"/>
      <w:lvlJc w:val="left"/>
      <w:pPr>
        <w:ind w:left="2520" w:hanging="360"/>
      </w:pPr>
      <w:rPr>
        <w:rFonts w:ascii="Times New Roman" w:eastAsia="MS Mincho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evenAndOddHeaders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447"/>
    <w:rsid w:val="00001474"/>
    <w:rsid w:val="00001B5C"/>
    <w:rsid w:val="00001EB0"/>
    <w:rsid w:val="000029CE"/>
    <w:rsid w:val="00002A50"/>
    <w:rsid w:val="00002D5E"/>
    <w:rsid w:val="00002E66"/>
    <w:rsid w:val="00003977"/>
    <w:rsid w:val="000045C7"/>
    <w:rsid w:val="00004920"/>
    <w:rsid w:val="00004F0E"/>
    <w:rsid w:val="00004FC0"/>
    <w:rsid w:val="000050BD"/>
    <w:rsid w:val="00005246"/>
    <w:rsid w:val="0000527E"/>
    <w:rsid w:val="0000611E"/>
    <w:rsid w:val="000068F0"/>
    <w:rsid w:val="00006A59"/>
    <w:rsid w:val="0000710B"/>
    <w:rsid w:val="0000711C"/>
    <w:rsid w:val="000101D3"/>
    <w:rsid w:val="0001083A"/>
    <w:rsid w:val="0001118D"/>
    <w:rsid w:val="000116B9"/>
    <w:rsid w:val="0001170F"/>
    <w:rsid w:val="00011D6D"/>
    <w:rsid w:val="00012491"/>
    <w:rsid w:val="00012F85"/>
    <w:rsid w:val="00012FC7"/>
    <w:rsid w:val="00012FEC"/>
    <w:rsid w:val="0001306B"/>
    <w:rsid w:val="0001384A"/>
    <w:rsid w:val="00013A14"/>
    <w:rsid w:val="0001422F"/>
    <w:rsid w:val="0001480F"/>
    <w:rsid w:val="00014C82"/>
    <w:rsid w:val="00014DAD"/>
    <w:rsid w:val="000153FE"/>
    <w:rsid w:val="000168E0"/>
    <w:rsid w:val="00016CEF"/>
    <w:rsid w:val="00017322"/>
    <w:rsid w:val="000178A3"/>
    <w:rsid w:val="00017D24"/>
    <w:rsid w:val="00017EBE"/>
    <w:rsid w:val="00017FB7"/>
    <w:rsid w:val="000203D9"/>
    <w:rsid w:val="00020703"/>
    <w:rsid w:val="00020986"/>
    <w:rsid w:val="0002154A"/>
    <w:rsid w:val="0002162C"/>
    <w:rsid w:val="0002204E"/>
    <w:rsid w:val="000225EA"/>
    <w:rsid w:val="00022A6E"/>
    <w:rsid w:val="00022D98"/>
    <w:rsid w:val="00023542"/>
    <w:rsid w:val="00023704"/>
    <w:rsid w:val="00023BAF"/>
    <w:rsid w:val="00023DF8"/>
    <w:rsid w:val="00023FA5"/>
    <w:rsid w:val="000243D5"/>
    <w:rsid w:val="0002494D"/>
    <w:rsid w:val="00025208"/>
    <w:rsid w:val="00025434"/>
    <w:rsid w:val="0002558F"/>
    <w:rsid w:val="000260F2"/>
    <w:rsid w:val="000268A4"/>
    <w:rsid w:val="00026D01"/>
    <w:rsid w:val="0003075C"/>
    <w:rsid w:val="00030FE1"/>
    <w:rsid w:val="000310BB"/>
    <w:rsid w:val="000310D9"/>
    <w:rsid w:val="00031C1E"/>
    <w:rsid w:val="000328E6"/>
    <w:rsid w:val="00033341"/>
    <w:rsid w:val="00034328"/>
    <w:rsid w:val="00034B28"/>
    <w:rsid w:val="00034E55"/>
    <w:rsid w:val="000351A9"/>
    <w:rsid w:val="0003551F"/>
    <w:rsid w:val="00036599"/>
    <w:rsid w:val="00036937"/>
    <w:rsid w:val="00036BA9"/>
    <w:rsid w:val="00037111"/>
    <w:rsid w:val="00037841"/>
    <w:rsid w:val="00040504"/>
    <w:rsid w:val="00040636"/>
    <w:rsid w:val="00041F79"/>
    <w:rsid w:val="0004275B"/>
    <w:rsid w:val="00042B3C"/>
    <w:rsid w:val="0004349D"/>
    <w:rsid w:val="000434CB"/>
    <w:rsid w:val="00043B81"/>
    <w:rsid w:val="000442C4"/>
    <w:rsid w:val="00044612"/>
    <w:rsid w:val="00044A6E"/>
    <w:rsid w:val="00045061"/>
    <w:rsid w:val="000451DF"/>
    <w:rsid w:val="0004541F"/>
    <w:rsid w:val="000456E9"/>
    <w:rsid w:val="00045AC7"/>
    <w:rsid w:val="00045CB5"/>
    <w:rsid w:val="00045F15"/>
    <w:rsid w:val="00046061"/>
    <w:rsid w:val="00047934"/>
    <w:rsid w:val="00047C4E"/>
    <w:rsid w:val="00050067"/>
    <w:rsid w:val="00050399"/>
    <w:rsid w:val="000509AC"/>
    <w:rsid w:val="00050DDD"/>
    <w:rsid w:val="000512F6"/>
    <w:rsid w:val="000522A0"/>
    <w:rsid w:val="000522A9"/>
    <w:rsid w:val="0005263A"/>
    <w:rsid w:val="000526C7"/>
    <w:rsid w:val="00052BD1"/>
    <w:rsid w:val="00053C20"/>
    <w:rsid w:val="00054018"/>
    <w:rsid w:val="0005485D"/>
    <w:rsid w:val="00055D3D"/>
    <w:rsid w:val="00055F09"/>
    <w:rsid w:val="00055F23"/>
    <w:rsid w:val="00055FB6"/>
    <w:rsid w:val="00056740"/>
    <w:rsid w:val="00057366"/>
    <w:rsid w:val="0006007A"/>
    <w:rsid w:val="00060539"/>
    <w:rsid w:val="000605A5"/>
    <w:rsid w:val="00060AA8"/>
    <w:rsid w:val="00060BCD"/>
    <w:rsid w:val="00061A4A"/>
    <w:rsid w:val="00061BB8"/>
    <w:rsid w:val="00061DB7"/>
    <w:rsid w:val="000620F9"/>
    <w:rsid w:val="00062163"/>
    <w:rsid w:val="000624A7"/>
    <w:rsid w:val="00062813"/>
    <w:rsid w:val="00062FE6"/>
    <w:rsid w:val="00063327"/>
    <w:rsid w:val="000634F5"/>
    <w:rsid w:val="000639FF"/>
    <w:rsid w:val="00063B12"/>
    <w:rsid w:val="00064831"/>
    <w:rsid w:val="00065C1C"/>
    <w:rsid w:val="00065DE7"/>
    <w:rsid w:val="000663B5"/>
    <w:rsid w:val="000663E5"/>
    <w:rsid w:val="000664E7"/>
    <w:rsid w:val="00066565"/>
    <w:rsid w:val="0006678F"/>
    <w:rsid w:val="00066989"/>
    <w:rsid w:val="000669C6"/>
    <w:rsid w:val="000675FD"/>
    <w:rsid w:val="00067DA6"/>
    <w:rsid w:val="00070FF5"/>
    <w:rsid w:val="00071B11"/>
    <w:rsid w:val="00071BA6"/>
    <w:rsid w:val="00072C70"/>
    <w:rsid w:val="00072E5E"/>
    <w:rsid w:val="000737FB"/>
    <w:rsid w:val="00073FAB"/>
    <w:rsid w:val="000752C9"/>
    <w:rsid w:val="000759AA"/>
    <w:rsid w:val="00075CD8"/>
    <w:rsid w:val="00075DBF"/>
    <w:rsid w:val="0007607B"/>
    <w:rsid w:val="0007627C"/>
    <w:rsid w:val="00077080"/>
    <w:rsid w:val="00077207"/>
    <w:rsid w:val="00077A79"/>
    <w:rsid w:val="00080CBB"/>
    <w:rsid w:val="000818DE"/>
    <w:rsid w:val="00081EDC"/>
    <w:rsid w:val="00082111"/>
    <w:rsid w:val="000821B1"/>
    <w:rsid w:val="000821ED"/>
    <w:rsid w:val="0008248F"/>
    <w:rsid w:val="00083217"/>
    <w:rsid w:val="00083BEF"/>
    <w:rsid w:val="00084438"/>
    <w:rsid w:val="000848CA"/>
    <w:rsid w:val="000853E4"/>
    <w:rsid w:val="00085DD6"/>
    <w:rsid w:val="00086917"/>
    <w:rsid w:val="00086F25"/>
    <w:rsid w:val="000872CD"/>
    <w:rsid w:val="000877EC"/>
    <w:rsid w:val="00090842"/>
    <w:rsid w:val="00090956"/>
    <w:rsid w:val="00090B3B"/>
    <w:rsid w:val="0009116A"/>
    <w:rsid w:val="00091FE6"/>
    <w:rsid w:val="00092422"/>
    <w:rsid w:val="00092766"/>
    <w:rsid w:val="00092EB0"/>
    <w:rsid w:val="000931BC"/>
    <w:rsid w:val="0009349C"/>
    <w:rsid w:val="000936A8"/>
    <w:rsid w:val="00093B8B"/>
    <w:rsid w:val="00093EAE"/>
    <w:rsid w:val="0009435D"/>
    <w:rsid w:val="0009444E"/>
    <w:rsid w:val="00094D31"/>
    <w:rsid w:val="00094FBF"/>
    <w:rsid w:val="0009533C"/>
    <w:rsid w:val="000954D5"/>
    <w:rsid w:val="00095B72"/>
    <w:rsid w:val="00095DDA"/>
    <w:rsid w:val="00096772"/>
    <w:rsid w:val="000968C8"/>
    <w:rsid w:val="00096AE0"/>
    <w:rsid w:val="00096B70"/>
    <w:rsid w:val="000973D0"/>
    <w:rsid w:val="00097E78"/>
    <w:rsid w:val="000A00A0"/>
    <w:rsid w:val="000A023D"/>
    <w:rsid w:val="000A02CA"/>
    <w:rsid w:val="000A0696"/>
    <w:rsid w:val="000A0DAB"/>
    <w:rsid w:val="000A1588"/>
    <w:rsid w:val="000A1BE3"/>
    <w:rsid w:val="000A350E"/>
    <w:rsid w:val="000A3709"/>
    <w:rsid w:val="000A3931"/>
    <w:rsid w:val="000A3E75"/>
    <w:rsid w:val="000A4569"/>
    <w:rsid w:val="000A4A5C"/>
    <w:rsid w:val="000A4C61"/>
    <w:rsid w:val="000A55BF"/>
    <w:rsid w:val="000A59A9"/>
    <w:rsid w:val="000A5CE5"/>
    <w:rsid w:val="000A6F35"/>
    <w:rsid w:val="000A6FB7"/>
    <w:rsid w:val="000A73A2"/>
    <w:rsid w:val="000A7B22"/>
    <w:rsid w:val="000A7E42"/>
    <w:rsid w:val="000A7EAB"/>
    <w:rsid w:val="000B0555"/>
    <w:rsid w:val="000B0F79"/>
    <w:rsid w:val="000B10F4"/>
    <w:rsid w:val="000B1628"/>
    <w:rsid w:val="000B183F"/>
    <w:rsid w:val="000B1ADC"/>
    <w:rsid w:val="000B1E74"/>
    <w:rsid w:val="000B1FD7"/>
    <w:rsid w:val="000B200A"/>
    <w:rsid w:val="000B2964"/>
    <w:rsid w:val="000B33A8"/>
    <w:rsid w:val="000B34BE"/>
    <w:rsid w:val="000B393B"/>
    <w:rsid w:val="000B3D7A"/>
    <w:rsid w:val="000B416D"/>
    <w:rsid w:val="000B4425"/>
    <w:rsid w:val="000B444B"/>
    <w:rsid w:val="000B4689"/>
    <w:rsid w:val="000B5144"/>
    <w:rsid w:val="000B5256"/>
    <w:rsid w:val="000B57F4"/>
    <w:rsid w:val="000B5CDC"/>
    <w:rsid w:val="000B60C0"/>
    <w:rsid w:val="000B615C"/>
    <w:rsid w:val="000B64FE"/>
    <w:rsid w:val="000B6D20"/>
    <w:rsid w:val="000B743F"/>
    <w:rsid w:val="000B784F"/>
    <w:rsid w:val="000B7CD1"/>
    <w:rsid w:val="000C07C6"/>
    <w:rsid w:val="000C08F5"/>
    <w:rsid w:val="000C12A1"/>
    <w:rsid w:val="000C12B1"/>
    <w:rsid w:val="000C1726"/>
    <w:rsid w:val="000C18CF"/>
    <w:rsid w:val="000C1FA9"/>
    <w:rsid w:val="000C201B"/>
    <w:rsid w:val="000C2DA6"/>
    <w:rsid w:val="000C30D1"/>
    <w:rsid w:val="000C3578"/>
    <w:rsid w:val="000C3ADE"/>
    <w:rsid w:val="000C3B4F"/>
    <w:rsid w:val="000C401E"/>
    <w:rsid w:val="000C45BD"/>
    <w:rsid w:val="000C4716"/>
    <w:rsid w:val="000C471E"/>
    <w:rsid w:val="000C5738"/>
    <w:rsid w:val="000C5824"/>
    <w:rsid w:val="000C63A2"/>
    <w:rsid w:val="000C6959"/>
    <w:rsid w:val="000C7921"/>
    <w:rsid w:val="000D066C"/>
    <w:rsid w:val="000D0E74"/>
    <w:rsid w:val="000D1049"/>
    <w:rsid w:val="000D1123"/>
    <w:rsid w:val="000D1B02"/>
    <w:rsid w:val="000D1DDE"/>
    <w:rsid w:val="000D2186"/>
    <w:rsid w:val="000D27CC"/>
    <w:rsid w:val="000D2BA5"/>
    <w:rsid w:val="000D2F59"/>
    <w:rsid w:val="000D38A1"/>
    <w:rsid w:val="000D485A"/>
    <w:rsid w:val="000D4901"/>
    <w:rsid w:val="000D490C"/>
    <w:rsid w:val="000D588D"/>
    <w:rsid w:val="000D5F52"/>
    <w:rsid w:val="000D6718"/>
    <w:rsid w:val="000D6C22"/>
    <w:rsid w:val="000D6CAE"/>
    <w:rsid w:val="000D7079"/>
    <w:rsid w:val="000D7373"/>
    <w:rsid w:val="000D7446"/>
    <w:rsid w:val="000D7EB3"/>
    <w:rsid w:val="000E002C"/>
    <w:rsid w:val="000E08BD"/>
    <w:rsid w:val="000E0A34"/>
    <w:rsid w:val="000E0C9D"/>
    <w:rsid w:val="000E116F"/>
    <w:rsid w:val="000E15DB"/>
    <w:rsid w:val="000E1E41"/>
    <w:rsid w:val="000E2159"/>
    <w:rsid w:val="000E22D3"/>
    <w:rsid w:val="000E2613"/>
    <w:rsid w:val="000E2E80"/>
    <w:rsid w:val="000E371A"/>
    <w:rsid w:val="000E4340"/>
    <w:rsid w:val="000E4547"/>
    <w:rsid w:val="000E47BF"/>
    <w:rsid w:val="000E4909"/>
    <w:rsid w:val="000E496C"/>
    <w:rsid w:val="000E4DE0"/>
    <w:rsid w:val="000E4E41"/>
    <w:rsid w:val="000E58A4"/>
    <w:rsid w:val="000E58EE"/>
    <w:rsid w:val="000E5A6A"/>
    <w:rsid w:val="000E6321"/>
    <w:rsid w:val="000E68A9"/>
    <w:rsid w:val="000E6E65"/>
    <w:rsid w:val="000E6FE2"/>
    <w:rsid w:val="000E7152"/>
    <w:rsid w:val="000E71A0"/>
    <w:rsid w:val="000E7A1D"/>
    <w:rsid w:val="000F035E"/>
    <w:rsid w:val="000F0A31"/>
    <w:rsid w:val="000F0D40"/>
    <w:rsid w:val="000F1160"/>
    <w:rsid w:val="000F1B76"/>
    <w:rsid w:val="000F25F3"/>
    <w:rsid w:val="000F271C"/>
    <w:rsid w:val="000F289D"/>
    <w:rsid w:val="000F29B1"/>
    <w:rsid w:val="000F2CD8"/>
    <w:rsid w:val="000F3298"/>
    <w:rsid w:val="000F3AD6"/>
    <w:rsid w:val="000F3F14"/>
    <w:rsid w:val="000F42EA"/>
    <w:rsid w:val="000F46F5"/>
    <w:rsid w:val="000F4989"/>
    <w:rsid w:val="000F4ACD"/>
    <w:rsid w:val="000F4F84"/>
    <w:rsid w:val="000F53CB"/>
    <w:rsid w:val="000F5524"/>
    <w:rsid w:val="000F6601"/>
    <w:rsid w:val="000F68D6"/>
    <w:rsid w:val="000F7091"/>
    <w:rsid w:val="000F7536"/>
    <w:rsid w:val="000F772E"/>
    <w:rsid w:val="000F77AA"/>
    <w:rsid w:val="000F7ABA"/>
    <w:rsid w:val="000F7D65"/>
    <w:rsid w:val="0010064D"/>
    <w:rsid w:val="00100DC8"/>
    <w:rsid w:val="00100FC0"/>
    <w:rsid w:val="00101474"/>
    <w:rsid w:val="001019F2"/>
    <w:rsid w:val="00101A32"/>
    <w:rsid w:val="00101E74"/>
    <w:rsid w:val="00101FF7"/>
    <w:rsid w:val="00102781"/>
    <w:rsid w:val="001027DC"/>
    <w:rsid w:val="0010285A"/>
    <w:rsid w:val="00102D02"/>
    <w:rsid w:val="00102F47"/>
    <w:rsid w:val="00103B9C"/>
    <w:rsid w:val="0010402F"/>
    <w:rsid w:val="0010468E"/>
    <w:rsid w:val="00104B7E"/>
    <w:rsid w:val="00104BAD"/>
    <w:rsid w:val="00104D74"/>
    <w:rsid w:val="00104E6C"/>
    <w:rsid w:val="00105617"/>
    <w:rsid w:val="00105CF2"/>
    <w:rsid w:val="00105D49"/>
    <w:rsid w:val="00105EA8"/>
    <w:rsid w:val="0010624C"/>
    <w:rsid w:val="00106C0A"/>
    <w:rsid w:val="00106C36"/>
    <w:rsid w:val="001078F4"/>
    <w:rsid w:val="00107D20"/>
    <w:rsid w:val="00107F13"/>
    <w:rsid w:val="001104EE"/>
    <w:rsid w:val="00110E5B"/>
    <w:rsid w:val="00111107"/>
    <w:rsid w:val="001116E6"/>
    <w:rsid w:val="00112109"/>
    <w:rsid w:val="00113245"/>
    <w:rsid w:val="00113354"/>
    <w:rsid w:val="00113706"/>
    <w:rsid w:val="001137E6"/>
    <w:rsid w:val="00113830"/>
    <w:rsid w:val="00113B7C"/>
    <w:rsid w:val="00114C57"/>
    <w:rsid w:val="00114D46"/>
    <w:rsid w:val="00114F4E"/>
    <w:rsid w:val="00115766"/>
    <w:rsid w:val="00115DAF"/>
    <w:rsid w:val="00116B33"/>
    <w:rsid w:val="001170F9"/>
    <w:rsid w:val="001172D0"/>
    <w:rsid w:val="001173D6"/>
    <w:rsid w:val="00117933"/>
    <w:rsid w:val="00117AEE"/>
    <w:rsid w:val="001200BE"/>
    <w:rsid w:val="00120583"/>
    <w:rsid w:val="0012090E"/>
    <w:rsid w:val="00120E93"/>
    <w:rsid w:val="001217D1"/>
    <w:rsid w:val="00121E62"/>
    <w:rsid w:val="00122182"/>
    <w:rsid w:val="00122424"/>
    <w:rsid w:val="00122871"/>
    <w:rsid w:val="00123587"/>
    <w:rsid w:val="00123AC1"/>
    <w:rsid w:val="001247D2"/>
    <w:rsid w:val="00124CC2"/>
    <w:rsid w:val="00124D15"/>
    <w:rsid w:val="00125121"/>
    <w:rsid w:val="001251E1"/>
    <w:rsid w:val="001255A8"/>
    <w:rsid w:val="00125C24"/>
    <w:rsid w:val="00125E96"/>
    <w:rsid w:val="0012694B"/>
    <w:rsid w:val="00126B9E"/>
    <w:rsid w:val="00126EF4"/>
    <w:rsid w:val="00126F15"/>
    <w:rsid w:val="0012760C"/>
    <w:rsid w:val="00127B42"/>
    <w:rsid w:val="00127DDB"/>
    <w:rsid w:val="001303BD"/>
    <w:rsid w:val="001305A4"/>
    <w:rsid w:val="00130E7D"/>
    <w:rsid w:val="001319A8"/>
    <w:rsid w:val="001319DC"/>
    <w:rsid w:val="00131F50"/>
    <w:rsid w:val="00131FFE"/>
    <w:rsid w:val="00132246"/>
    <w:rsid w:val="00132BF4"/>
    <w:rsid w:val="00134291"/>
    <w:rsid w:val="0013443A"/>
    <w:rsid w:val="00134758"/>
    <w:rsid w:val="00134893"/>
    <w:rsid w:val="00134D31"/>
    <w:rsid w:val="001352F0"/>
    <w:rsid w:val="0013535F"/>
    <w:rsid w:val="001354FD"/>
    <w:rsid w:val="001357CA"/>
    <w:rsid w:val="00136160"/>
    <w:rsid w:val="0013654E"/>
    <w:rsid w:val="0013765A"/>
    <w:rsid w:val="00137E5B"/>
    <w:rsid w:val="00137EDB"/>
    <w:rsid w:val="00140616"/>
    <w:rsid w:val="001411C5"/>
    <w:rsid w:val="00141ABD"/>
    <w:rsid w:val="00141AC0"/>
    <w:rsid w:val="00141FE8"/>
    <w:rsid w:val="00142237"/>
    <w:rsid w:val="00142483"/>
    <w:rsid w:val="00142CEB"/>
    <w:rsid w:val="00142DA5"/>
    <w:rsid w:val="00143098"/>
    <w:rsid w:val="00143D15"/>
    <w:rsid w:val="0014417F"/>
    <w:rsid w:val="0014431F"/>
    <w:rsid w:val="00144B31"/>
    <w:rsid w:val="00144F6A"/>
    <w:rsid w:val="0014611E"/>
    <w:rsid w:val="00146199"/>
    <w:rsid w:val="00146D18"/>
    <w:rsid w:val="00146E2E"/>
    <w:rsid w:val="001472A6"/>
    <w:rsid w:val="00147703"/>
    <w:rsid w:val="00150AEE"/>
    <w:rsid w:val="00151607"/>
    <w:rsid w:val="00151DD4"/>
    <w:rsid w:val="001520AA"/>
    <w:rsid w:val="001521F8"/>
    <w:rsid w:val="00153315"/>
    <w:rsid w:val="001533A5"/>
    <w:rsid w:val="00154E16"/>
    <w:rsid w:val="00155BB6"/>
    <w:rsid w:val="00155F8F"/>
    <w:rsid w:val="00155FC0"/>
    <w:rsid w:val="001567E0"/>
    <w:rsid w:val="00156CDF"/>
    <w:rsid w:val="00157011"/>
    <w:rsid w:val="00157267"/>
    <w:rsid w:val="00157B92"/>
    <w:rsid w:val="00157D52"/>
    <w:rsid w:val="001603F8"/>
    <w:rsid w:val="001606EC"/>
    <w:rsid w:val="00160B65"/>
    <w:rsid w:val="00160EB6"/>
    <w:rsid w:val="00161560"/>
    <w:rsid w:val="00161603"/>
    <w:rsid w:val="00161FCE"/>
    <w:rsid w:val="0016379A"/>
    <w:rsid w:val="00163D0B"/>
    <w:rsid w:val="001640A6"/>
    <w:rsid w:val="00164736"/>
    <w:rsid w:val="0016491A"/>
    <w:rsid w:val="00164D3E"/>
    <w:rsid w:val="001659B5"/>
    <w:rsid w:val="00165CB0"/>
    <w:rsid w:val="001660BC"/>
    <w:rsid w:val="0016677D"/>
    <w:rsid w:val="00167253"/>
    <w:rsid w:val="001677EE"/>
    <w:rsid w:val="00167A42"/>
    <w:rsid w:val="0017006F"/>
    <w:rsid w:val="001703CA"/>
    <w:rsid w:val="0017060F"/>
    <w:rsid w:val="00170A41"/>
    <w:rsid w:val="00170DFD"/>
    <w:rsid w:val="00170E83"/>
    <w:rsid w:val="00170E8B"/>
    <w:rsid w:val="001712EA"/>
    <w:rsid w:val="00171D22"/>
    <w:rsid w:val="00171DA2"/>
    <w:rsid w:val="00171DC0"/>
    <w:rsid w:val="00172324"/>
    <w:rsid w:val="001726F6"/>
    <w:rsid w:val="00172762"/>
    <w:rsid w:val="00172A87"/>
    <w:rsid w:val="001738AF"/>
    <w:rsid w:val="001738E7"/>
    <w:rsid w:val="00174454"/>
    <w:rsid w:val="001748BA"/>
    <w:rsid w:val="00174CAD"/>
    <w:rsid w:val="00175335"/>
    <w:rsid w:val="00175525"/>
    <w:rsid w:val="001755C6"/>
    <w:rsid w:val="0017597D"/>
    <w:rsid w:val="001759D6"/>
    <w:rsid w:val="00175ADA"/>
    <w:rsid w:val="00175B53"/>
    <w:rsid w:val="001766FE"/>
    <w:rsid w:val="001772AD"/>
    <w:rsid w:val="001775F3"/>
    <w:rsid w:val="00177783"/>
    <w:rsid w:val="00177960"/>
    <w:rsid w:val="00177C9F"/>
    <w:rsid w:val="00180290"/>
    <w:rsid w:val="001808C8"/>
    <w:rsid w:val="00180CA4"/>
    <w:rsid w:val="00181ABC"/>
    <w:rsid w:val="00181BEF"/>
    <w:rsid w:val="00181D6D"/>
    <w:rsid w:val="00181FC4"/>
    <w:rsid w:val="00182CB5"/>
    <w:rsid w:val="0018308B"/>
    <w:rsid w:val="001830ED"/>
    <w:rsid w:val="00183563"/>
    <w:rsid w:val="00183BE9"/>
    <w:rsid w:val="00183F2E"/>
    <w:rsid w:val="00183FE4"/>
    <w:rsid w:val="00184193"/>
    <w:rsid w:val="001845A1"/>
    <w:rsid w:val="00184A44"/>
    <w:rsid w:val="00184C4A"/>
    <w:rsid w:val="00184F7C"/>
    <w:rsid w:val="00184FF4"/>
    <w:rsid w:val="00185E0A"/>
    <w:rsid w:val="001867FA"/>
    <w:rsid w:val="00186A07"/>
    <w:rsid w:val="00186D1B"/>
    <w:rsid w:val="00186ECB"/>
    <w:rsid w:val="001878A6"/>
    <w:rsid w:val="0018797D"/>
    <w:rsid w:val="00190355"/>
    <w:rsid w:val="00190954"/>
    <w:rsid w:val="00190AEC"/>
    <w:rsid w:val="00190DBB"/>
    <w:rsid w:val="00191198"/>
    <w:rsid w:val="00191217"/>
    <w:rsid w:val="0019125E"/>
    <w:rsid w:val="00191647"/>
    <w:rsid w:val="00191B75"/>
    <w:rsid w:val="00191D00"/>
    <w:rsid w:val="00191DEF"/>
    <w:rsid w:val="00192923"/>
    <w:rsid w:val="00193317"/>
    <w:rsid w:val="00193554"/>
    <w:rsid w:val="0019437C"/>
    <w:rsid w:val="0019493B"/>
    <w:rsid w:val="00195F29"/>
    <w:rsid w:val="00196392"/>
    <w:rsid w:val="00196468"/>
    <w:rsid w:val="0019688F"/>
    <w:rsid w:val="00196B3A"/>
    <w:rsid w:val="00196C92"/>
    <w:rsid w:val="00196F28"/>
    <w:rsid w:val="0019779E"/>
    <w:rsid w:val="001A028B"/>
    <w:rsid w:val="001A1D21"/>
    <w:rsid w:val="001A22BF"/>
    <w:rsid w:val="001A2EFA"/>
    <w:rsid w:val="001A3356"/>
    <w:rsid w:val="001A346B"/>
    <w:rsid w:val="001A3A92"/>
    <w:rsid w:val="001A3BDF"/>
    <w:rsid w:val="001A4446"/>
    <w:rsid w:val="001A4665"/>
    <w:rsid w:val="001A49A6"/>
    <w:rsid w:val="001A59FF"/>
    <w:rsid w:val="001A6783"/>
    <w:rsid w:val="001A724A"/>
    <w:rsid w:val="001A769E"/>
    <w:rsid w:val="001A79DD"/>
    <w:rsid w:val="001A7AAF"/>
    <w:rsid w:val="001A7D85"/>
    <w:rsid w:val="001B0F5D"/>
    <w:rsid w:val="001B17F0"/>
    <w:rsid w:val="001B23D0"/>
    <w:rsid w:val="001B274B"/>
    <w:rsid w:val="001B299F"/>
    <w:rsid w:val="001B29E3"/>
    <w:rsid w:val="001B3882"/>
    <w:rsid w:val="001B421C"/>
    <w:rsid w:val="001B433D"/>
    <w:rsid w:val="001B43B5"/>
    <w:rsid w:val="001B53E4"/>
    <w:rsid w:val="001B5534"/>
    <w:rsid w:val="001B572F"/>
    <w:rsid w:val="001B5A4A"/>
    <w:rsid w:val="001B6816"/>
    <w:rsid w:val="001B696A"/>
    <w:rsid w:val="001B72B6"/>
    <w:rsid w:val="001B72CD"/>
    <w:rsid w:val="001B7E00"/>
    <w:rsid w:val="001C0994"/>
    <w:rsid w:val="001C0C3C"/>
    <w:rsid w:val="001C0E2E"/>
    <w:rsid w:val="001C136F"/>
    <w:rsid w:val="001C1861"/>
    <w:rsid w:val="001C1CF7"/>
    <w:rsid w:val="001C1FAD"/>
    <w:rsid w:val="001C2063"/>
    <w:rsid w:val="001C2487"/>
    <w:rsid w:val="001C257B"/>
    <w:rsid w:val="001C2B12"/>
    <w:rsid w:val="001C2D0F"/>
    <w:rsid w:val="001C2FE4"/>
    <w:rsid w:val="001C397F"/>
    <w:rsid w:val="001C3D9D"/>
    <w:rsid w:val="001C543A"/>
    <w:rsid w:val="001C5762"/>
    <w:rsid w:val="001C5DD0"/>
    <w:rsid w:val="001C651A"/>
    <w:rsid w:val="001C6B28"/>
    <w:rsid w:val="001C6E08"/>
    <w:rsid w:val="001C6F49"/>
    <w:rsid w:val="001C7B00"/>
    <w:rsid w:val="001D1AAB"/>
    <w:rsid w:val="001D1D68"/>
    <w:rsid w:val="001D2273"/>
    <w:rsid w:val="001D3064"/>
    <w:rsid w:val="001D3542"/>
    <w:rsid w:val="001D377C"/>
    <w:rsid w:val="001D37F2"/>
    <w:rsid w:val="001D3B98"/>
    <w:rsid w:val="001D3E8A"/>
    <w:rsid w:val="001D40F9"/>
    <w:rsid w:val="001D41A2"/>
    <w:rsid w:val="001D4255"/>
    <w:rsid w:val="001D5526"/>
    <w:rsid w:val="001D5637"/>
    <w:rsid w:val="001D5F4A"/>
    <w:rsid w:val="001D641F"/>
    <w:rsid w:val="001D6D2F"/>
    <w:rsid w:val="001D6DAA"/>
    <w:rsid w:val="001D773A"/>
    <w:rsid w:val="001D7C28"/>
    <w:rsid w:val="001D7D5F"/>
    <w:rsid w:val="001E0084"/>
    <w:rsid w:val="001E172B"/>
    <w:rsid w:val="001E1DE6"/>
    <w:rsid w:val="001E20DD"/>
    <w:rsid w:val="001E2467"/>
    <w:rsid w:val="001E261C"/>
    <w:rsid w:val="001E3065"/>
    <w:rsid w:val="001E331F"/>
    <w:rsid w:val="001E345E"/>
    <w:rsid w:val="001E37E9"/>
    <w:rsid w:val="001E3957"/>
    <w:rsid w:val="001E3C1C"/>
    <w:rsid w:val="001E42B0"/>
    <w:rsid w:val="001E42F1"/>
    <w:rsid w:val="001E46DE"/>
    <w:rsid w:val="001E476D"/>
    <w:rsid w:val="001E5516"/>
    <w:rsid w:val="001E5552"/>
    <w:rsid w:val="001E603C"/>
    <w:rsid w:val="001E61A9"/>
    <w:rsid w:val="001E6964"/>
    <w:rsid w:val="001E6CB2"/>
    <w:rsid w:val="001E6EAF"/>
    <w:rsid w:val="001E78BF"/>
    <w:rsid w:val="001E7D8D"/>
    <w:rsid w:val="001F00DB"/>
    <w:rsid w:val="001F022D"/>
    <w:rsid w:val="001F0538"/>
    <w:rsid w:val="001F05CB"/>
    <w:rsid w:val="001F07DD"/>
    <w:rsid w:val="001F099E"/>
    <w:rsid w:val="001F0F28"/>
    <w:rsid w:val="001F10BA"/>
    <w:rsid w:val="001F1C26"/>
    <w:rsid w:val="001F23E8"/>
    <w:rsid w:val="001F2585"/>
    <w:rsid w:val="001F2643"/>
    <w:rsid w:val="001F28E9"/>
    <w:rsid w:val="001F3455"/>
    <w:rsid w:val="001F3950"/>
    <w:rsid w:val="001F4638"/>
    <w:rsid w:val="001F470F"/>
    <w:rsid w:val="001F4870"/>
    <w:rsid w:val="001F49B7"/>
    <w:rsid w:val="001F4A92"/>
    <w:rsid w:val="001F4E86"/>
    <w:rsid w:val="001F5157"/>
    <w:rsid w:val="001F586A"/>
    <w:rsid w:val="001F5C07"/>
    <w:rsid w:val="001F5C0B"/>
    <w:rsid w:val="001F65C5"/>
    <w:rsid w:val="001F65E0"/>
    <w:rsid w:val="001F6C8D"/>
    <w:rsid w:val="001F7B87"/>
    <w:rsid w:val="00200343"/>
    <w:rsid w:val="0020038D"/>
    <w:rsid w:val="002003F4"/>
    <w:rsid w:val="0020172E"/>
    <w:rsid w:val="002030C0"/>
    <w:rsid w:val="002036A2"/>
    <w:rsid w:val="00203FEB"/>
    <w:rsid w:val="002040DF"/>
    <w:rsid w:val="00204A64"/>
    <w:rsid w:val="00204BE5"/>
    <w:rsid w:val="00205E07"/>
    <w:rsid w:val="0020606B"/>
    <w:rsid w:val="00206243"/>
    <w:rsid w:val="002066D8"/>
    <w:rsid w:val="002067EA"/>
    <w:rsid w:val="00206B77"/>
    <w:rsid w:val="00206C58"/>
    <w:rsid w:val="002071BF"/>
    <w:rsid w:val="00207C0B"/>
    <w:rsid w:val="00207DDE"/>
    <w:rsid w:val="0021040B"/>
    <w:rsid w:val="002104CD"/>
    <w:rsid w:val="00211F33"/>
    <w:rsid w:val="002124BE"/>
    <w:rsid w:val="00212599"/>
    <w:rsid w:val="002128F8"/>
    <w:rsid w:val="00212B21"/>
    <w:rsid w:val="00213398"/>
    <w:rsid w:val="00214153"/>
    <w:rsid w:val="00214D68"/>
    <w:rsid w:val="00215F6F"/>
    <w:rsid w:val="0021634D"/>
    <w:rsid w:val="0021659F"/>
    <w:rsid w:val="00216710"/>
    <w:rsid w:val="00216911"/>
    <w:rsid w:val="00216A9C"/>
    <w:rsid w:val="00216CE3"/>
    <w:rsid w:val="00217598"/>
    <w:rsid w:val="002175B1"/>
    <w:rsid w:val="002177F4"/>
    <w:rsid w:val="0021793D"/>
    <w:rsid w:val="00217B45"/>
    <w:rsid w:val="00217F37"/>
    <w:rsid w:val="00220254"/>
    <w:rsid w:val="00220419"/>
    <w:rsid w:val="0022042B"/>
    <w:rsid w:val="0022044F"/>
    <w:rsid w:val="00221064"/>
    <w:rsid w:val="00221CDB"/>
    <w:rsid w:val="00222245"/>
    <w:rsid w:val="00222452"/>
    <w:rsid w:val="00222A64"/>
    <w:rsid w:val="002236E0"/>
    <w:rsid w:val="002238D5"/>
    <w:rsid w:val="002238E6"/>
    <w:rsid w:val="002246C4"/>
    <w:rsid w:val="00224735"/>
    <w:rsid w:val="00224A9A"/>
    <w:rsid w:val="0022513D"/>
    <w:rsid w:val="0022529E"/>
    <w:rsid w:val="00225A21"/>
    <w:rsid w:val="00225D40"/>
    <w:rsid w:val="0022641D"/>
    <w:rsid w:val="00226BE2"/>
    <w:rsid w:val="00226E84"/>
    <w:rsid w:val="00226F0A"/>
    <w:rsid w:val="00226F48"/>
    <w:rsid w:val="00226F90"/>
    <w:rsid w:val="00226FA7"/>
    <w:rsid w:val="002279AA"/>
    <w:rsid w:val="00230407"/>
    <w:rsid w:val="00230458"/>
    <w:rsid w:val="0023155B"/>
    <w:rsid w:val="00231699"/>
    <w:rsid w:val="0023172D"/>
    <w:rsid w:val="00231A17"/>
    <w:rsid w:val="00231F32"/>
    <w:rsid w:val="00232522"/>
    <w:rsid w:val="00232C4F"/>
    <w:rsid w:val="0023362B"/>
    <w:rsid w:val="00233728"/>
    <w:rsid w:val="0023390C"/>
    <w:rsid w:val="00233931"/>
    <w:rsid w:val="00233B0F"/>
    <w:rsid w:val="00233B51"/>
    <w:rsid w:val="00233BB6"/>
    <w:rsid w:val="00233BF7"/>
    <w:rsid w:val="00234120"/>
    <w:rsid w:val="00234303"/>
    <w:rsid w:val="0023433F"/>
    <w:rsid w:val="002352D7"/>
    <w:rsid w:val="0023559C"/>
    <w:rsid w:val="00235E7E"/>
    <w:rsid w:val="00236AAB"/>
    <w:rsid w:val="00236F4F"/>
    <w:rsid w:val="0023773F"/>
    <w:rsid w:val="00237F8C"/>
    <w:rsid w:val="00240624"/>
    <w:rsid w:val="002410E6"/>
    <w:rsid w:val="002418DB"/>
    <w:rsid w:val="00241A8D"/>
    <w:rsid w:val="00241B11"/>
    <w:rsid w:val="00241F27"/>
    <w:rsid w:val="002424DC"/>
    <w:rsid w:val="0024251D"/>
    <w:rsid w:val="00242FAB"/>
    <w:rsid w:val="002436B4"/>
    <w:rsid w:val="002442CA"/>
    <w:rsid w:val="0024439D"/>
    <w:rsid w:val="002447E5"/>
    <w:rsid w:val="00244E1E"/>
    <w:rsid w:val="00244E81"/>
    <w:rsid w:val="00244F72"/>
    <w:rsid w:val="0024510C"/>
    <w:rsid w:val="00245367"/>
    <w:rsid w:val="00245AB2"/>
    <w:rsid w:val="00245B95"/>
    <w:rsid w:val="002469E5"/>
    <w:rsid w:val="00246A0D"/>
    <w:rsid w:val="00246D32"/>
    <w:rsid w:val="00247B21"/>
    <w:rsid w:val="00247B27"/>
    <w:rsid w:val="002507EA"/>
    <w:rsid w:val="002507F0"/>
    <w:rsid w:val="00250A4B"/>
    <w:rsid w:val="002515D0"/>
    <w:rsid w:val="002516C2"/>
    <w:rsid w:val="0025175E"/>
    <w:rsid w:val="00251F40"/>
    <w:rsid w:val="002520A9"/>
    <w:rsid w:val="0025219C"/>
    <w:rsid w:val="00252649"/>
    <w:rsid w:val="00252A49"/>
    <w:rsid w:val="00254286"/>
    <w:rsid w:val="002544DD"/>
    <w:rsid w:val="00254646"/>
    <w:rsid w:val="002547C1"/>
    <w:rsid w:val="002552B3"/>
    <w:rsid w:val="00255427"/>
    <w:rsid w:val="00255CC2"/>
    <w:rsid w:val="00255F86"/>
    <w:rsid w:val="00256908"/>
    <w:rsid w:val="00257679"/>
    <w:rsid w:val="00257E9D"/>
    <w:rsid w:val="002606D4"/>
    <w:rsid w:val="002608AF"/>
    <w:rsid w:val="00261270"/>
    <w:rsid w:val="00261BA1"/>
    <w:rsid w:val="00261E80"/>
    <w:rsid w:val="002626FB"/>
    <w:rsid w:val="00262AC6"/>
    <w:rsid w:val="00262B4D"/>
    <w:rsid w:val="00262D18"/>
    <w:rsid w:val="0026310C"/>
    <w:rsid w:val="0026368D"/>
    <w:rsid w:val="00263947"/>
    <w:rsid w:val="002643CA"/>
    <w:rsid w:val="00264603"/>
    <w:rsid w:val="002648D4"/>
    <w:rsid w:val="00264ABD"/>
    <w:rsid w:val="00264F62"/>
    <w:rsid w:val="00265187"/>
    <w:rsid w:val="00265667"/>
    <w:rsid w:val="002659F4"/>
    <w:rsid w:val="00265E03"/>
    <w:rsid w:val="0026653C"/>
    <w:rsid w:val="0026660D"/>
    <w:rsid w:val="00266DC1"/>
    <w:rsid w:val="002671DA"/>
    <w:rsid w:val="002676DF"/>
    <w:rsid w:val="00271017"/>
    <w:rsid w:val="00271327"/>
    <w:rsid w:val="002719EE"/>
    <w:rsid w:val="00271AEE"/>
    <w:rsid w:val="00272229"/>
    <w:rsid w:val="00272435"/>
    <w:rsid w:val="002735E0"/>
    <w:rsid w:val="002736CD"/>
    <w:rsid w:val="00273BEB"/>
    <w:rsid w:val="00273C0C"/>
    <w:rsid w:val="00273F52"/>
    <w:rsid w:val="00274231"/>
    <w:rsid w:val="002749D5"/>
    <w:rsid w:val="002749E7"/>
    <w:rsid w:val="00275187"/>
    <w:rsid w:val="002759A1"/>
    <w:rsid w:val="00275AEF"/>
    <w:rsid w:val="00275FD3"/>
    <w:rsid w:val="00277044"/>
    <w:rsid w:val="002771FF"/>
    <w:rsid w:val="00280014"/>
    <w:rsid w:val="00280102"/>
    <w:rsid w:val="00280817"/>
    <w:rsid w:val="00280B77"/>
    <w:rsid w:val="00281D12"/>
    <w:rsid w:val="00281DBC"/>
    <w:rsid w:val="0028247A"/>
    <w:rsid w:val="002825E6"/>
    <w:rsid w:val="00282811"/>
    <w:rsid w:val="00282BB2"/>
    <w:rsid w:val="0028315C"/>
    <w:rsid w:val="002850BB"/>
    <w:rsid w:val="00285DA2"/>
    <w:rsid w:val="00286031"/>
    <w:rsid w:val="0028668D"/>
    <w:rsid w:val="002867EF"/>
    <w:rsid w:val="00286A4B"/>
    <w:rsid w:val="00287143"/>
    <w:rsid w:val="00287D6D"/>
    <w:rsid w:val="00287D70"/>
    <w:rsid w:val="002908C6"/>
    <w:rsid w:val="00290F0A"/>
    <w:rsid w:val="00291AC0"/>
    <w:rsid w:val="00291E03"/>
    <w:rsid w:val="00291F05"/>
    <w:rsid w:val="0029213D"/>
    <w:rsid w:val="00292386"/>
    <w:rsid w:val="002927BE"/>
    <w:rsid w:val="002927C8"/>
    <w:rsid w:val="00292841"/>
    <w:rsid w:val="00292DE6"/>
    <w:rsid w:val="002938D1"/>
    <w:rsid w:val="00294317"/>
    <w:rsid w:val="002944AC"/>
    <w:rsid w:val="002944D8"/>
    <w:rsid w:val="00294BED"/>
    <w:rsid w:val="00294BFA"/>
    <w:rsid w:val="002951C9"/>
    <w:rsid w:val="002955E8"/>
    <w:rsid w:val="0029584C"/>
    <w:rsid w:val="00295B3E"/>
    <w:rsid w:val="00295FCE"/>
    <w:rsid w:val="0029655B"/>
    <w:rsid w:val="00296608"/>
    <w:rsid w:val="00297486"/>
    <w:rsid w:val="002A0785"/>
    <w:rsid w:val="002A14D5"/>
    <w:rsid w:val="002A15C1"/>
    <w:rsid w:val="002A1B32"/>
    <w:rsid w:val="002A1E1D"/>
    <w:rsid w:val="002A21CF"/>
    <w:rsid w:val="002A2632"/>
    <w:rsid w:val="002A281D"/>
    <w:rsid w:val="002A2EB5"/>
    <w:rsid w:val="002A353A"/>
    <w:rsid w:val="002A35CC"/>
    <w:rsid w:val="002A3849"/>
    <w:rsid w:val="002A3F57"/>
    <w:rsid w:val="002A402E"/>
    <w:rsid w:val="002A4CA5"/>
    <w:rsid w:val="002A4F69"/>
    <w:rsid w:val="002A55C7"/>
    <w:rsid w:val="002A57A2"/>
    <w:rsid w:val="002A5CE0"/>
    <w:rsid w:val="002A5E8B"/>
    <w:rsid w:val="002A5F54"/>
    <w:rsid w:val="002A60C3"/>
    <w:rsid w:val="002A611D"/>
    <w:rsid w:val="002A6140"/>
    <w:rsid w:val="002A614B"/>
    <w:rsid w:val="002A648B"/>
    <w:rsid w:val="002A6826"/>
    <w:rsid w:val="002A6F1B"/>
    <w:rsid w:val="002A7556"/>
    <w:rsid w:val="002A7690"/>
    <w:rsid w:val="002A794A"/>
    <w:rsid w:val="002A7BEF"/>
    <w:rsid w:val="002A7C84"/>
    <w:rsid w:val="002B0047"/>
    <w:rsid w:val="002B01B1"/>
    <w:rsid w:val="002B0298"/>
    <w:rsid w:val="002B039C"/>
    <w:rsid w:val="002B03A6"/>
    <w:rsid w:val="002B05E3"/>
    <w:rsid w:val="002B06AE"/>
    <w:rsid w:val="002B0C80"/>
    <w:rsid w:val="002B0D40"/>
    <w:rsid w:val="002B13B6"/>
    <w:rsid w:val="002B1BA5"/>
    <w:rsid w:val="002B1DF8"/>
    <w:rsid w:val="002B24D3"/>
    <w:rsid w:val="002B25D6"/>
    <w:rsid w:val="002B264E"/>
    <w:rsid w:val="002B2699"/>
    <w:rsid w:val="002B3423"/>
    <w:rsid w:val="002B34B0"/>
    <w:rsid w:val="002B3C91"/>
    <w:rsid w:val="002B3DAF"/>
    <w:rsid w:val="002B3E00"/>
    <w:rsid w:val="002B40F2"/>
    <w:rsid w:val="002B444B"/>
    <w:rsid w:val="002B45B8"/>
    <w:rsid w:val="002B4738"/>
    <w:rsid w:val="002B56F3"/>
    <w:rsid w:val="002B57B8"/>
    <w:rsid w:val="002B5EF5"/>
    <w:rsid w:val="002B68A0"/>
    <w:rsid w:val="002B6A6F"/>
    <w:rsid w:val="002B6BEF"/>
    <w:rsid w:val="002B79A2"/>
    <w:rsid w:val="002C01A0"/>
    <w:rsid w:val="002C01C7"/>
    <w:rsid w:val="002C0488"/>
    <w:rsid w:val="002C1553"/>
    <w:rsid w:val="002C1902"/>
    <w:rsid w:val="002C28EA"/>
    <w:rsid w:val="002C2950"/>
    <w:rsid w:val="002C29D9"/>
    <w:rsid w:val="002C2A89"/>
    <w:rsid w:val="002C2CCB"/>
    <w:rsid w:val="002C2E6B"/>
    <w:rsid w:val="002C300B"/>
    <w:rsid w:val="002C315B"/>
    <w:rsid w:val="002C3E50"/>
    <w:rsid w:val="002C4830"/>
    <w:rsid w:val="002C4FD7"/>
    <w:rsid w:val="002C5143"/>
    <w:rsid w:val="002C51E6"/>
    <w:rsid w:val="002C59A3"/>
    <w:rsid w:val="002C5E8E"/>
    <w:rsid w:val="002C6196"/>
    <w:rsid w:val="002C6276"/>
    <w:rsid w:val="002C6EC5"/>
    <w:rsid w:val="002C703C"/>
    <w:rsid w:val="002C726C"/>
    <w:rsid w:val="002C7358"/>
    <w:rsid w:val="002C784B"/>
    <w:rsid w:val="002C7AD4"/>
    <w:rsid w:val="002C7B3B"/>
    <w:rsid w:val="002C7BA2"/>
    <w:rsid w:val="002C7C39"/>
    <w:rsid w:val="002C7E1F"/>
    <w:rsid w:val="002C7E6F"/>
    <w:rsid w:val="002D00E3"/>
    <w:rsid w:val="002D08B5"/>
    <w:rsid w:val="002D0ACB"/>
    <w:rsid w:val="002D0CEF"/>
    <w:rsid w:val="002D0D9D"/>
    <w:rsid w:val="002D0E02"/>
    <w:rsid w:val="002D0F20"/>
    <w:rsid w:val="002D0FA5"/>
    <w:rsid w:val="002D115B"/>
    <w:rsid w:val="002D14F1"/>
    <w:rsid w:val="002D19BF"/>
    <w:rsid w:val="002D2171"/>
    <w:rsid w:val="002D27FA"/>
    <w:rsid w:val="002D2E87"/>
    <w:rsid w:val="002D3024"/>
    <w:rsid w:val="002D33A2"/>
    <w:rsid w:val="002D406E"/>
    <w:rsid w:val="002D44B0"/>
    <w:rsid w:val="002D474D"/>
    <w:rsid w:val="002D496C"/>
    <w:rsid w:val="002D527F"/>
    <w:rsid w:val="002D574F"/>
    <w:rsid w:val="002D6260"/>
    <w:rsid w:val="002D688B"/>
    <w:rsid w:val="002D6987"/>
    <w:rsid w:val="002E0669"/>
    <w:rsid w:val="002E0D1B"/>
    <w:rsid w:val="002E11A8"/>
    <w:rsid w:val="002E18B4"/>
    <w:rsid w:val="002E1B5B"/>
    <w:rsid w:val="002E2680"/>
    <w:rsid w:val="002E2722"/>
    <w:rsid w:val="002E2743"/>
    <w:rsid w:val="002E28F9"/>
    <w:rsid w:val="002E3862"/>
    <w:rsid w:val="002E3907"/>
    <w:rsid w:val="002E3BC5"/>
    <w:rsid w:val="002E3ECA"/>
    <w:rsid w:val="002E4D45"/>
    <w:rsid w:val="002E4E57"/>
    <w:rsid w:val="002E6237"/>
    <w:rsid w:val="002E70E1"/>
    <w:rsid w:val="002E7189"/>
    <w:rsid w:val="002E7433"/>
    <w:rsid w:val="002E7AC8"/>
    <w:rsid w:val="002F01E2"/>
    <w:rsid w:val="002F0512"/>
    <w:rsid w:val="002F0691"/>
    <w:rsid w:val="002F1D63"/>
    <w:rsid w:val="002F1F3E"/>
    <w:rsid w:val="002F218A"/>
    <w:rsid w:val="002F2419"/>
    <w:rsid w:val="002F25C3"/>
    <w:rsid w:val="002F271C"/>
    <w:rsid w:val="002F30F8"/>
    <w:rsid w:val="002F455C"/>
    <w:rsid w:val="002F4A8C"/>
    <w:rsid w:val="002F4BDD"/>
    <w:rsid w:val="002F5C3C"/>
    <w:rsid w:val="002F5C42"/>
    <w:rsid w:val="002F64B8"/>
    <w:rsid w:val="002F6997"/>
    <w:rsid w:val="002F6A0F"/>
    <w:rsid w:val="002F71E6"/>
    <w:rsid w:val="002F7BB5"/>
    <w:rsid w:val="002F7C2D"/>
    <w:rsid w:val="002F7F26"/>
    <w:rsid w:val="00300531"/>
    <w:rsid w:val="00300736"/>
    <w:rsid w:val="00300B5E"/>
    <w:rsid w:val="00300E70"/>
    <w:rsid w:val="00300F25"/>
    <w:rsid w:val="00300F71"/>
    <w:rsid w:val="003014D1"/>
    <w:rsid w:val="00301923"/>
    <w:rsid w:val="00302022"/>
    <w:rsid w:val="00302325"/>
    <w:rsid w:val="0030279B"/>
    <w:rsid w:val="00302ADC"/>
    <w:rsid w:val="00302EA7"/>
    <w:rsid w:val="00303E71"/>
    <w:rsid w:val="003042CE"/>
    <w:rsid w:val="003046AD"/>
    <w:rsid w:val="00304A81"/>
    <w:rsid w:val="00304C2C"/>
    <w:rsid w:val="00304E04"/>
    <w:rsid w:val="00305086"/>
    <w:rsid w:val="003054C3"/>
    <w:rsid w:val="003059A9"/>
    <w:rsid w:val="00306025"/>
    <w:rsid w:val="00306957"/>
    <w:rsid w:val="00307295"/>
    <w:rsid w:val="0030777F"/>
    <w:rsid w:val="00307BF0"/>
    <w:rsid w:val="00311064"/>
    <w:rsid w:val="0031106D"/>
    <w:rsid w:val="00311AB9"/>
    <w:rsid w:val="00311F45"/>
    <w:rsid w:val="003129AC"/>
    <w:rsid w:val="00312DF8"/>
    <w:rsid w:val="00313EF2"/>
    <w:rsid w:val="00313FCE"/>
    <w:rsid w:val="00314424"/>
    <w:rsid w:val="0031488F"/>
    <w:rsid w:val="0031527E"/>
    <w:rsid w:val="00315374"/>
    <w:rsid w:val="00315487"/>
    <w:rsid w:val="003154A3"/>
    <w:rsid w:val="00315514"/>
    <w:rsid w:val="00315896"/>
    <w:rsid w:val="00315E31"/>
    <w:rsid w:val="00315FB8"/>
    <w:rsid w:val="003163D5"/>
    <w:rsid w:val="003170CD"/>
    <w:rsid w:val="003173D0"/>
    <w:rsid w:val="00317721"/>
    <w:rsid w:val="00320818"/>
    <w:rsid w:val="00320FE5"/>
    <w:rsid w:val="00321E4F"/>
    <w:rsid w:val="00321EFE"/>
    <w:rsid w:val="003220C9"/>
    <w:rsid w:val="00322187"/>
    <w:rsid w:val="003222B8"/>
    <w:rsid w:val="0032274E"/>
    <w:rsid w:val="00322752"/>
    <w:rsid w:val="00322856"/>
    <w:rsid w:val="003229BB"/>
    <w:rsid w:val="00323634"/>
    <w:rsid w:val="00323B48"/>
    <w:rsid w:val="00324150"/>
    <w:rsid w:val="003243D9"/>
    <w:rsid w:val="00324D67"/>
    <w:rsid w:val="00324DE2"/>
    <w:rsid w:val="00324F05"/>
    <w:rsid w:val="003253D1"/>
    <w:rsid w:val="003259E0"/>
    <w:rsid w:val="00326040"/>
    <w:rsid w:val="00326E2A"/>
    <w:rsid w:val="003272BA"/>
    <w:rsid w:val="00327317"/>
    <w:rsid w:val="00327336"/>
    <w:rsid w:val="003273FD"/>
    <w:rsid w:val="003309C7"/>
    <w:rsid w:val="00330D82"/>
    <w:rsid w:val="00331353"/>
    <w:rsid w:val="003314A6"/>
    <w:rsid w:val="00332B5D"/>
    <w:rsid w:val="00332B66"/>
    <w:rsid w:val="00332DE4"/>
    <w:rsid w:val="00333150"/>
    <w:rsid w:val="00333201"/>
    <w:rsid w:val="00333BA1"/>
    <w:rsid w:val="00333BA8"/>
    <w:rsid w:val="003343C6"/>
    <w:rsid w:val="003356FC"/>
    <w:rsid w:val="00335872"/>
    <w:rsid w:val="00335B55"/>
    <w:rsid w:val="003363BD"/>
    <w:rsid w:val="00336650"/>
    <w:rsid w:val="00336BAF"/>
    <w:rsid w:val="003371E1"/>
    <w:rsid w:val="0033721B"/>
    <w:rsid w:val="00337487"/>
    <w:rsid w:val="003404F2"/>
    <w:rsid w:val="00341108"/>
    <w:rsid w:val="003412C4"/>
    <w:rsid w:val="003413CB"/>
    <w:rsid w:val="003416A0"/>
    <w:rsid w:val="00341F93"/>
    <w:rsid w:val="0034232E"/>
    <w:rsid w:val="0034279F"/>
    <w:rsid w:val="00342999"/>
    <w:rsid w:val="003429C9"/>
    <w:rsid w:val="00343FF0"/>
    <w:rsid w:val="00344003"/>
    <w:rsid w:val="0034585F"/>
    <w:rsid w:val="00345B01"/>
    <w:rsid w:val="00346514"/>
    <w:rsid w:val="00346B67"/>
    <w:rsid w:val="00346FE1"/>
    <w:rsid w:val="00347E4D"/>
    <w:rsid w:val="00350167"/>
    <w:rsid w:val="00350318"/>
    <w:rsid w:val="00350368"/>
    <w:rsid w:val="00350873"/>
    <w:rsid w:val="00350EBB"/>
    <w:rsid w:val="003514AF"/>
    <w:rsid w:val="00351531"/>
    <w:rsid w:val="00351A94"/>
    <w:rsid w:val="0035202C"/>
    <w:rsid w:val="00352202"/>
    <w:rsid w:val="003528EC"/>
    <w:rsid w:val="003529E4"/>
    <w:rsid w:val="00352F03"/>
    <w:rsid w:val="00354524"/>
    <w:rsid w:val="00354673"/>
    <w:rsid w:val="003546C7"/>
    <w:rsid w:val="0035486E"/>
    <w:rsid w:val="003548E7"/>
    <w:rsid w:val="003549EE"/>
    <w:rsid w:val="00354B78"/>
    <w:rsid w:val="0035534C"/>
    <w:rsid w:val="00355A6A"/>
    <w:rsid w:val="003563BD"/>
    <w:rsid w:val="00356563"/>
    <w:rsid w:val="003568DC"/>
    <w:rsid w:val="0035692B"/>
    <w:rsid w:val="00356CD1"/>
    <w:rsid w:val="00356F8A"/>
    <w:rsid w:val="003574FE"/>
    <w:rsid w:val="00357720"/>
    <w:rsid w:val="0035798D"/>
    <w:rsid w:val="003579DB"/>
    <w:rsid w:val="00357EB8"/>
    <w:rsid w:val="003601B4"/>
    <w:rsid w:val="00360316"/>
    <w:rsid w:val="0036061B"/>
    <w:rsid w:val="003607D4"/>
    <w:rsid w:val="00360AC0"/>
    <w:rsid w:val="00360D72"/>
    <w:rsid w:val="00361177"/>
    <w:rsid w:val="00361276"/>
    <w:rsid w:val="00361A72"/>
    <w:rsid w:val="00361A98"/>
    <w:rsid w:val="00361DEA"/>
    <w:rsid w:val="00362115"/>
    <w:rsid w:val="003626D7"/>
    <w:rsid w:val="00362E58"/>
    <w:rsid w:val="0036329D"/>
    <w:rsid w:val="003633E9"/>
    <w:rsid w:val="00363A7E"/>
    <w:rsid w:val="00363C1D"/>
    <w:rsid w:val="00363F82"/>
    <w:rsid w:val="003641CB"/>
    <w:rsid w:val="0036452D"/>
    <w:rsid w:val="00364751"/>
    <w:rsid w:val="003647A7"/>
    <w:rsid w:val="00364A76"/>
    <w:rsid w:val="00364C53"/>
    <w:rsid w:val="00364E74"/>
    <w:rsid w:val="00365119"/>
    <w:rsid w:val="0036521D"/>
    <w:rsid w:val="0036590E"/>
    <w:rsid w:val="00365B10"/>
    <w:rsid w:val="00365CAC"/>
    <w:rsid w:val="00365FF3"/>
    <w:rsid w:val="00366569"/>
    <w:rsid w:val="003666E3"/>
    <w:rsid w:val="00366BA1"/>
    <w:rsid w:val="00366CC8"/>
    <w:rsid w:val="00366E99"/>
    <w:rsid w:val="00367A63"/>
    <w:rsid w:val="00367B72"/>
    <w:rsid w:val="00367CA3"/>
    <w:rsid w:val="00367D2A"/>
    <w:rsid w:val="003707A2"/>
    <w:rsid w:val="003714B9"/>
    <w:rsid w:val="003719F2"/>
    <w:rsid w:val="00371CED"/>
    <w:rsid w:val="00371FBD"/>
    <w:rsid w:val="00372647"/>
    <w:rsid w:val="0037282C"/>
    <w:rsid w:val="003728AF"/>
    <w:rsid w:val="00372C9D"/>
    <w:rsid w:val="00372F70"/>
    <w:rsid w:val="003730FF"/>
    <w:rsid w:val="0037348A"/>
    <w:rsid w:val="003734C1"/>
    <w:rsid w:val="00373DCA"/>
    <w:rsid w:val="00374633"/>
    <w:rsid w:val="00374998"/>
    <w:rsid w:val="0037520A"/>
    <w:rsid w:val="00375F59"/>
    <w:rsid w:val="00375F66"/>
    <w:rsid w:val="00376458"/>
    <w:rsid w:val="0037673F"/>
    <w:rsid w:val="00377085"/>
    <w:rsid w:val="00377214"/>
    <w:rsid w:val="0037726D"/>
    <w:rsid w:val="00377539"/>
    <w:rsid w:val="003802C6"/>
    <w:rsid w:val="00380408"/>
    <w:rsid w:val="00380A44"/>
    <w:rsid w:val="00380BE5"/>
    <w:rsid w:val="00380F5B"/>
    <w:rsid w:val="00381B23"/>
    <w:rsid w:val="00382287"/>
    <w:rsid w:val="003831FA"/>
    <w:rsid w:val="0038334B"/>
    <w:rsid w:val="0038337B"/>
    <w:rsid w:val="00383720"/>
    <w:rsid w:val="00383A45"/>
    <w:rsid w:val="00383AD4"/>
    <w:rsid w:val="00383B8B"/>
    <w:rsid w:val="003843B3"/>
    <w:rsid w:val="00384519"/>
    <w:rsid w:val="0038481A"/>
    <w:rsid w:val="00384997"/>
    <w:rsid w:val="00384A2B"/>
    <w:rsid w:val="00384DBD"/>
    <w:rsid w:val="003857F7"/>
    <w:rsid w:val="00385997"/>
    <w:rsid w:val="0038636C"/>
    <w:rsid w:val="00386596"/>
    <w:rsid w:val="00386A0C"/>
    <w:rsid w:val="00386B13"/>
    <w:rsid w:val="0038712E"/>
    <w:rsid w:val="00387968"/>
    <w:rsid w:val="00387C43"/>
    <w:rsid w:val="00387E37"/>
    <w:rsid w:val="00387E5F"/>
    <w:rsid w:val="003913A1"/>
    <w:rsid w:val="003917A5"/>
    <w:rsid w:val="003919C1"/>
    <w:rsid w:val="00391FA7"/>
    <w:rsid w:val="0039281E"/>
    <w:rsid w:val="003928EB"/>
    <w:rsid w:val="00393058"/>
    <w:rsid w:val="003935AD"/>
    <w:rsid w:val="00393CC8"/>
    <w:rsid w:val="00395078"/>
    <w:rsid w:val="0039518F"/>
    <w:rsid w:val="00395343"/>
    <w:rsid w:val="00395B8B"/>
    <w:rsid w:val="00396499"/>
    <w:rsid w:val="0039674C"/>
    <w:rsid w:val="00396910"/>
    <w:rsid w:val="003969FD"/>
    <w:rsid w:val="003975C5"/>
    <w:rsid w:val="00397D09"/>
    <w:rsid w:val="00397FB0"/>
    <w:rsid w:val="003A06B2"/>
    <w:rsid w:val="003A07D0"/>
    <w:rsid w:val="003A0C2F"/>
    <w:rsid w:val="003A0E63"/>
    <w:rsid w:val="003A1C5C"/>
    <w:rsid w:val="003A1CBC"/>
    <w:rsid w:val="003A20EC"/>
    <w:rsid w:val="003A2312"/>
    <w:rsid w:val="003A2DE7"/>
    <w:rsid w:val="003A3448"/>
    <w:rsid w:val="003A3644"/>
    <w:rsid w:val="003A3B06"/>
    <w:rsid w:val="003A4630"/>
    <w:rsid w:val="003A50F7"/>
    <w:rsid w:val="003A5318"/>
    <w:rsid w:val="003A579F"/>
    <w:rsid w:val="003A57C3"/>
    <w:rsid w:val="003A5DCF"/>
    <w:rsid w:val="003A637D"/>
    <w:rsid w:val="003A6AA3"/>
    <w:rsid w:val="003A7577"/>
    <w:rsid w:val="003B0B45"/>
    <w:rsid w:val="003B0BBF"/>
    <w:rsid w:val="003B0C68"/>
    <w:rsid w:val="003B1137"/>
    <w:rsid w:val="003B122E"/>
    <w:rsid w:val="003B19A0"/>
    <w:rsid w:val="003B1F59"/>
    <w:rsid w:val="003B2531"/>
    <w:rsid w:val="003B2F0F"/>
    <w:rsid w:val="003B3D4E"/>
    <w:rsid w:val="003B3D84"/>
    <w:rsid w:val="003B3DD5"/>
    <w:rsid w:val="003B46E1"/>
    <w:rsid w:val="003B47AC"/>
    <w:rsid w:val="003B4ABA"/>
    <w:rsid w:val="003B4B96"/>
    <w:rsid w:val="003B5BEE"/>
    <w:rsid w:val="003B5FAC"/>
    <w:rsid w:val="003B6203"/>
    <w:rsid w:val="003B62EF"/>
    <w:rsid w:val="003B6E60"/>
    <w:rsid w:val="003B71CD"/>
    <w:rsid w:val="003B7414"/>
    <w:rsid w:val="003B771A"/>
    <w:rsid w:val="003B7F3A"/>
    <w:rsid w:val="003B7F46"/>
    <w:rsid w:val="003C07BF"/>
    <w:rsid w:val="003C085F"/>
    <w:rsid w:val="003C087A"/>
    <w:rsid w:val="003C0D4B"/>
    <w:rsid w:val="003C11A7"/>
    <w:rsid w:val="003C12F0"/>
    <w:rsid w:val="003C23AF"/>
    <w:rsid w:val="003C2978"/>
    <w:rsid w:val="003C2FC3"/>
    <w:rsid w:val="003C3B08"/>
    <w:rsid w:val="003C3B85"/>
    <w:rsid w:val="003C3CB7"/>
    <w:rsid w:val="003C3FA8"/>
    <w:rsid w:val="003C4B10"/>
    <w:rsid w:val="003C4F06"/>
    <w:rsid w:val="003C558F"/>
    <w:rsid w:val="003C58DA"/>
    <w:rsid w:val="003C5C23"/>
    <w:rsid w:val="003C5E0D"/>
    <w:rsid w:val="003C62FF"/>
    <w:rsid w:val="003C64A6"/>
    <w:rsid w:val="003C671A"/>
    <w:rsid w:val="003C6992"/>
    <w:rsid w:val="003C6AE3"/>
    <w:rsid w:val="003C77E9"/>
    <w:rsid w:val="003C7A12"/>
    <w:rsid w:val="003D01C4"/>
    <w:rsid w:val="003D075D"/>
    <w:rsid w:val="003D0B13"/>
    <w:rsid w:val="003D0F23"/>
    <w:rsid w:val="003D10C0"/>
    <w:rsid w:val="003D116A"/>
    <w:rsid w:val="003D135F"/>
    <w:rsid w:val="003D1768"/>
    <w:rsid w:val="003D1A5F"/>
    <w:rsid w:val="003D1C4E"/>
    <w:rsid w:val="003D1F9F"/>
    <w:rsid w:val="003D27AB"/>
    <w:rsid w:val="003D28B9"/>
    <w:rsid w:val="003D2F96"/>
    <w:rsid w:val="003D2FC8"/>
    <w:rsid w:val="003D30FE"/>
    <w:rsid w:val="003D35AF"/>
    <w:rsid w:val="003D362E"/>
    <w:rsid w:val="003D43EB"/>
    <w:rsid w:val="003D4470"/>
    <w:rsid w:val="003D4648"/>
    <w:rsid w:val="003D475C"/>
    <w:rsid w:val="003D4C90"/>
    <w:rsid w:val="003D4CDF"/>
    <w:rsid w:val="003D6417"/>
    <w:rsid w:val="003D6D41"/>
    <w:rsid w:val="003D756E"/>
    <w:rsid w:val="003D7C6D"/>
    <w:rsid w:val="003E0A3A"/>
    <w:rsid w:val="003E0C93"/>
    <w:rsid w:val="003E1017"/>
    <w:rsid w:val="003E116E"/>
    <w:rsid w:val="003E14E6"/>
    <w:rsid w:val="003E1B09"/>
    <w:rsid w:val="003E1D0F"/>
    <w:rsid w:val="003E1FAB"/>
    <w:rsid w:val="003E2635"/>
    <w:rsid w:val="003E32FB"/>
    <w:rsid w:val="003E37EA"/>
    <w:rsid w:val="003E383D"/>
    <w:rsid w:val="003E4742"/>
    <w:rsid w:val="003E4E74"/>
    <w:rsid w:val="003E5973"/>
    <w:rsid w:val="003E5D12"/>
    <w:rsid w:val="003E5E89"/>
    <w:rsid w:val="003E664E"/>
    <w:rsid w:val="003E6CA8"/>
    <w:rsid w:val="003E6CE5"/>
    <w:rsid w:val="003E7048"/>
    <w:rsid w:val="003F06BC"/>
    <w:rsid w:val="003F0C90"/>
    <w:rsid w:val="003F0D80"/>
    <w:rsid w:val="003F2139"/>
    <w:rsid w:val="003F299F"/>
    <w:rsid w:val="003F2B91"/>
    <w:rsid w:val="003F2EA2"/>
    <w:rsid w:val="003F3E45"/>
    <w:rsid w:val="003F3F13"/>
    <w:rsid w:val="003F3F8E"/>
    <w:rsid w:val="003F3FAC"/>
    <w:rsid w:val="003F3FF1"/>
    <w:rsid w:val="003F4135"/>
    <w:rsid w:val="003F42A6"/>
    <w:rsid w:val="003F43EB"/>
    <w:rsid w:val="003F469E"/>
    <w:rsid w:val="003F481D"/>
    <w:rsid w:val="003F48A9"/>
    <w:rsid w:val="003F4B88"/>
    <w:rsid w:val="003F4F27"/>
    <w:rsid w:val="003F5070"/>
    <w:rsid w:val="003F5287"/>
    <w:rsid w:val="003F5D5D"/>
    <w:rsid w:val="003F62A9"/>
    <w:rsid w:val="003F6406"/>
    <w:rsid w:val="003F7069"/>
    <w:rsid w:val="003F728F"/>
    <w:rsid w:val="003F77B7"/>
    <w:rsid w:val="003F7818"/>
    <w:rsid w:val="003F7897"/>
    <w:rsid w:val="003F7F6A"/>
    <w:rsid w:val="004002C1"/>
    <w:rsid w:val="00400501"/>
    <w:rsid w:val="00400A44"/>
    <w:rsid w:val="00400ADB"/>
    <w:rsid w:val="00400E28"/>
    <w:rsid w:val="00401375"/>
    <w:rsid w:val="00401C46"/>
    <w:rsid w:val="00401CC5"/>
    <w:rsid w:val="00401E6D"/>
    <w:rsid w:val="00402218"/>
    <w:rsid w:val="00402893"/>
    <w:rsid w:val="00402A3D"/>
    <w:rsid w:val="00402D1B"/>
    <w:rsid w:val="004032A3"/>
    <w:rsid w:val="00403B12"/>
    <w:rsid w:val="00404095"/>
    <w:rsid w:val="0040542A"/>
    <w:rsid w:val="004057A6"/>
    <w:rsid w:val="00405F01"/>
    <w:rsid w:val="00406332"/>
    <w:rsid w:val="00406A34"/>
    <w:rsid w:val="0040744E"/>
    <w:rsid w:val="004077AD"/>
    <w:rsid w:val="00407A15"/>
    <w:rsid w:val="00407C86"/>
    <w:rsid w:val="00407E08"/>
    <w:rsid w:val="00410146"/>
    <w:rsid w:val="00410419"/>
    <w:rsid w:val="00410BAF"/>
    <w:rsid w:val="00410CA0"/>
    <w:rsid w:val="004112A0"/>
    <w:rsid w:val="00411D30"/>
    <w:rsid w:val="00412A30"/>
    <w:rsid w:val="00412A60"/>
    <w:rsid w:val="00413568"/>
    <w:rsid w:val="00413617"/>
    <w:rsid w:val="0041372D"/>
    <w:rsid w:val="004139E5"/>
    <w:rsid w:val="00413A7C"/>
    <w:rsid w:val="00413EF9"/>
    <w:rsid w:val="00413FF3"/>
    <w:rsid w:val="0041429E"/>
    <w:rsid w:val="004146F7"/>
    <w:rsid w:val="004148A1"/>
    <w:rsid w:val="00414A29"/>
    <w:rsid w:val="00414F58"/>
    <w:rsid w:val="0041525C"/>
    <w:rsid w:val="00415337"/>
    <w:rsid w:val="0041556A"/>
    <w:rsid w:val="00415A3E"/>
    <w:rsid w:val="00415E37"/>
    <w:rsid w:val="004162F2"/>
    <w:rsid w:val="00416711"/>
    <w:rsid w:val="00416736"/>
    <w:rsid w:val="004167BD"/>
    <w:rsid w:val="00417BC4"/>
    <w:rsid w:val="00417C1F"/>
    <w:rsid w:val="00421692"/>
    <w:rsid w:val="00421B5D"/>
    <w:rsid w:val="00421FE3"/>
    <w:rsid w:val="00422032"/>
    <w:rsid w:val="00422855"/>
    <w:rsid w:val="004237E5"/>
    <w:rsid w:val="00423B86"/>
    <w:rsid w:val="00423E40"/>
    <w:rsid w:val="0042422F"/>
    <w:rsid w:val="00424569"/>
    <w:rsid w:val="0042477F"/>
    <w:rsid w:val="0042537B"/>
    <w:rsid w:val="00425D1A"/>
    <w:rsid w:val="00425DDF"/>
    <w:rsid w:val="004262C4"/>
    <w:rsid w:val="004265A9"/>
    <w:rsid w:val="00427324"/>
    <w:rsid w:val="004273AA"/>
    <w:rsid w:val="00427B55"/>
    <w:rsid w:val="00427B79"/>
    <w:rsid w:val="0043041C"/>
    <w:rsid w:val="00430804"/>
    <w:rsid w:val="00430B33"/>
    <w:rsid w:val="00431E1F"/>
    <w:rsid w:val="00431F38"/>
    <w:rsid w:val="004322D4"/>
    <w:rsid w:val="0043236A"/>
    <w:rsid w:val="004325C1"/>
    <w:rsid w:val="00433680"/>
    <w:rsid w:val="00433A14"/>
    <w:rsid w:val="00433FC9"/>
    <w:rsid w:val="004340AD"/>
    <w:rsid w:val="004342C1"/>
    <w:rsid w:val="00435023"/>
    <w:rsid w:val="00435125"/>
    <w:rsid w:val="004354F8"/>
    <w:rsid w:val="00435697"/>
    <w:rsid w:val="004357BA"/>
    <w:rsid w:val="00435C0C"/>
    <w:rsid w:val="00436453"/>
    <w:rsid w:val="00437195"/>
    <w:rsid w:val="0043743E"/>
    <w:rsid w:val="00437EFB"/>
    <w:rsid w:val="004402BE"/>
    <w:rsid w:val="004408CE"/>
    <w:rsid w:val="00441146"/>
    <w:rsid w:val="00441D7A"/>
    <w:rsid w:val="00441DDD"/>
    <w:rsid w:val="00442101"/>
    <w:rsid w:val="00443D75"/>
    <w:rsid w:val="0044403B"/>
    <w:rsid w:val="0044418B"/>
    <w:rsid w:val="004443BD"/>
    <w:rsid w:val="00444450"/>
    <w:rsid w:val="00444E9A"/>
    <w:rsid w:val="0044532A"/>
    <w:rsid w:val="00446453"/>
    <w:rsid w:val="00446660"/>
    <w:rsid w:val="004469E5"/>
    <w:rsid w:val="00446D64"/>
    <w:rsid w:val="00446DFB"/>
    <w:rsid w:val="0044760D"/>
    <w:rsid w:val="00447C71"/>
    <w:rsid w:val="00447DBF"/>
    <w:rsid w:val="0045081C"/>
    <w:rsid w:val="00450BC0"/>
    <w:rsid w:val="00450CE9"/>
    <w:rsid w:val="00450DBC"/>
    <w:rsid w:val="004515AF"/>
    <w:rsid w:val="00452935"/>
    <w:rsid w:val="004539A4"/>
    <w:rsid w:val="00454588"/>
    <w:rsid w:val="0045461D"/>
    <w:rsid w:val="004547CF"/>
    <w:rsid w:val="0045483C"/>
    <w:rsid w:val="004548AA"/>
    <w:rsid w:val="00454BC4"/>
    <w:rsid w:val="00455051"/>
    <w:rsid w:val="004554DF"/>
    <w:rsid w:val="00455532"/>
    <w:rsid w:val="0045557B"/>
    <w:rsid w:val="00455933"/>
    <w:rsid w:val="00455EB9"/>
    <w:rsid w:val="00456216"/>
    <w:rsid w:val="00457439"/>
    <w:rsid w:val="00457665"/>
    <w:rsid w:val="00461586"/>
    <w:rsid w:val="004618BD"/>
    <w:rsid w:val="004622D9"/>
    <w:rsid w:val="0046274B"/>
    <w:rsid w:val="0046341F"/>
    <w:rsid w:val="0046371D"/>
    <w:rsid w:val="0046412F"/>
    <w:rsid w:val="0046479E"/>
    <w:rsid w:val="0046582F"/>
    <w:rsid w:val="004658F7"/>
    <w:rsid w:val="00465E33"/>
    <w:rsid w:val="004663C9"/>
    <w:rsid w:val="004664D2"/>
    <w:rsid w:val="004665C4"/>
    <w:rsid w:val="004667C1"/>
    <w:rsid w:val="00466ADC"/>
    <w:rsid w:val="00467BAB"/>
    <w:rsid w:val="00467BFF"/>
    <w:rsid w:val="00470088"/>
    <w:rsid w:val="00470637"/>
    <w:rsid w:val="00471537"/>
    <w:rsid w:val="00472140"/>
    <w:rsid w:val="004727AA"/>
    <w:rsid w:val="00472B10"/>
    <w:rsid w:val="00472D17"/>
    <w:rsid w:val="00472D30"/>
    <w:rsid w:val="00472E02"/>
    <w:rsid w:val="00473102"/>
    <w:rsid w:val="00473401"/>
    <w:rsid w:val="00473704"/>
    <w:rsid w:val="00473869"/>
    <w:rsid w:val="00473DDF"/>
    <w:rsid w:val="00474DE7"/>
    <w:rsid w:val="00475355"/>
    <w:rsid w:val="00477535"/>
    <w:rsid w:val="00477CCB"/>
    <w:rsid w:val="00477ED6"/>
    <w:rsid w:val="004801E9"/>
    <w:rsid w:val="00480402"/>
    <w:rsid w:val="00480752"/>
    <w:rsid w:val="00480CC6"/>
    <w:rsid w:val="00480EDA"/>
    <w:rsid w:val="00480FD2"/>
    <w:rsid w:val="00481256"/>
    <w:rsid w:val="00481D51"/>
    <w:rsid w:val="00482E15"/>
    <w:rsid w:val="00482EA1"/>
    <w:rsid w:val="00482F5E"/>
    <w:rsid w:val="0048322C"/>
    <w:rsid w:val="004834CD"/>
    <w:rsid w:val="00483790"/>
    <w:rsid w:val="0048397F"/>
    <w:rsid w:val="00483B9C"/>
    <w:rsid w:val="004841C7"/>
    <w:rsid w:val="004850B1"/>
    <w:rsid w:val="00485B10"/>
    <w:rsid w:val="00485BAF"/>
    <w:rsid w:val="00485EAF"/>
    <w:rsid w:val="00486266"/>
    <w:rsid w:val="0048685D"/>
    <w:rsid w:val="00487026"/>
    <w:rsid w:val="00487366"/>
    <w:rsid w:val="004877CB"/>
    <w:rsid w:val="00487F3C"/>
    <w:rsid w:val="004911C7"/>
    <w:rsid w:val="0049175B"/>
    <w:rsid w:val="00491C7F"/>
    <w:rsid w:val="00491C9D"/>
    <w:rsid w:val="00492AE3"/>
    <w:rsid w:val="00492C3E"/>
    <w:rsid w:val="0049342B"/>
    <w:rsid w:val="00493AE3"/>
    <w:rsid w:val="00493B47"/>
    <w:rsid w:val="004944D8"/>
    <w:rsid w:val="00494667"/>
    <w:rsid w:val="00495352"/>
    <w:rsid w:val="004957FD"/>
    <w:rsid w:val="00495A10"/>
    <w:rsid w:val="00495B18"/>
    <w:rsid w:val="00495F8C"/>
    <w:rsid w:val="00496607"/>
    <w:rsid w:val="0049689F"/>
    <w:rsid w:val="004969BE"/>
    <w:rsid w:val="00496CAA"/>
    <w:rsid w:val="00497164"/>
    <w:rsid w:val="004974EE"/>
    <w:rsid w:val="004977CC"/>
    <w:rsid w:val="004978EE"/>
    <w:rsid w:val="00497F51"/>
    <w:rsid w:val="004A0935"/>
    <w:rsid w:val="004A0D92"/>
    <w:rsid w:val="004A0E08"/>
    <w:rsid w:val="004A1499"/>
    <w:rsid w:val="004A1501"/>
    <w:rsid w:val="004A1E63"/>
    <w:rsid w:val="004A2231"/>
    <w:rsid w:val="004A227F"/>
    <w:rsid w:val="004A228C"/>
    <w:rsid w:val="004A240F"/>
    <w:rsid w:val="004A299A"/>
    <w:rsid w:val="004A2C33"/>
    <w:rsid w:val="004A2EFD"/>
    <w:rsid w:val="004A316D"/>
    <w:rsid w:val="004A3B6D"/>
    <w:rsid w:val="004A3E6B"/>
    <w:rsid w:val="004A408F"/>
    <w:rsid w:val="004A40AC"/>
    <w:rsid w:val="004A466B"/>
    <w:rsid w:val="004A4DEF"/>
    <w:rsid w:val="004A5D3B"/>
    <w:rsid w:val="004A5E13"/>
    <w:rsid w:val="004A5E9E"/>
    <w:rsid w:val="004A600E"/>
    <w:rsid w:val="004A6A8A"/>
    <w:rsid w:val="004A6B05"/>
    <w:rsid w:val="004A6B57"/>
    <w:rsid w:val="004A6CBC"/>
    <w:rsid w:val="004A78E0"/>
    <w:rsid w:val="004B043D"/>
    <w:rsid w:val="004B0608"/>
    <w:rsid w:val="004B062A"/>
    <w:rsid w:val="004B155F"/>
    <w:rsid w:val="004B1EA5"/>
    <w:rsid w:val="004B2C70"/>
    <w:rsid w:val="004B2EC2"/>
    <w:rsid w:val="004B30A2"/>
    <w:rsid w:val="004B35F7"/>
    <w:rsid w:val="004B3931"/>
    <w:rsid w:val="004B4CBD"/>
    <w:rsid w:val="004B4E88"/>
    <w:rsid w:val="004B4F48"/>
    <w:rsid w:val="004B4F5F"/>
    <w:rsid w:val="004B50BB"/>
    <w:rsid w:val="004B542F"/>
    <w:rsid w:val="004B5658"/>
    <w:rsid w:val="004B56AF"/>
    <w:rsid w:val="004B56B5"/>
    <w:rsid w:val="004B587C"/>
    <w:rsid w:val="004B5C58"/>
    <w:rsid w:val="004B64BF"/>
    <w:rsid w:val="004B6858"/>
    <w:rsid w:val="004B6E14"/>
    <w:rsid w:val="004B70B9"/>
    <w:rsid w:val="004B7966"/>
    <w:rsid w:val="004B7C88"/>
    <w:rsid w:val="004B7D80"/>
    <w:rsid w:val="004C01BD"/>
    <w:rsid w:val="004C0294"/>
    <w:rsid w:val="004C03B9"/>
    <w:rsid w:val="004C076C"/>
    <w:rsid w:val="004C145F"/>
    <w:rsid w:val="004C1D01"/>
    <w:rsid w:val="004C2191"/>
    <w:rsid w:val="004C2973"/>
    <w:rsid w:val="004C2B7D"/>
    <w:rsid w:val="004C2C07"/>
    <w:rsid w:val="004C39EE"/>
    <w:rsid w:val="004C3CE5"/>
    <w:rsid w:val="004C3FE4"/>
    <w:rsid w:val="004C42A2"/>
    <w:rsid w:val="004C439A"/>
    <w:rsid w:val="004C44B9"/>
    <w:rsid w:val="004C5019"/>
    <w:rsid w:val="004C5916"/>
    <w:rsid w:val="004C5DCA"/>
    <w:rsid w:val="004C6492"/>
    <w:rsid w:val="004C649F"/>
    <w:rsid w:val="004C6CB5"/>
    <w:rsid w:val="004C6DFB"/>
    <w:rsid w:val="004C72E0"/>
    <w:rsid w:val="004C75E2"/>
    <w:rsid w:val="004C7931"/>
    <w:rsid w:val="004D006F"/>
    <w:rsid w:val="004D014E"/>
    <w:rsid w:val="004D0D29"/>
    <w:rsid w:val="004D1111"/>
    <w:rsid w:val="004D1854"/>
    <w:rsid w:val="004D26E2"/>
    <w:rsid w:val="004D2ACE"/>
    <w:rsid w:val="004D2F1B"/>
    <w:rsid w:val="004D3164"/>
    <w:rsid w:val="004D3663"/>
    <w:rsid w:val="004D4097"/>
    <w:rsid w:val="004D41CE"/>
    <w:rsid w:val="004D50FB"/>
    <w:rsid w:val="004D53A4"/>
    <w:rsid w:val="004D622A"/>
    <w:rsid w:val="004D69F6"/>
    <w:rsid w:val="004D6AA5"/>
    <w:rsid w:val="004D7726"/>
    <w:rsid w:val="004D7877"/>
    <w:rsid w:val="004D7BA6"/>
    <w:rsid w:val="004E0E6D"/>
    <w:rsid w:val="004E19AF"/>
    <w:rsid w:val="004E21CC"/>
    <w:rsid w:val="004E2319"/>
    <w:rsid w:val="004E271C"/>
    <w:rsid w:val="004E2FF7"/>
    <w:rsid w:val="004E3042"/>
    <w:rsid w:val="004E33D9"/>
    <w:rsid w:val="004E3A9A"/>
    <w:rsid w:val="004E3D16"/>
    <w:rsid w:val="004E5849"/>
    <w:rsid w:val="004E5CF7"/>
    <w:rsid w:val="004E6FF1"/>
    <w:rsid w:val="004E730E"/>
    <w:rsid w:val="004E7B67"/>
    <w:rsid w:val="004E7F1D"/>
    <w:rsid w:val="004F0151"/>
    <w:rsid w:val="004F0833"/>
    <w:rsid w:val="004F0E8D"/>
    <w:rsid w:val="004F1642"/>
    <w:rsid w:val="004F169A"/>
    <w:rsid w:val="004F17E4"/>
    <w:rsid w:val="004F21C2"/>
    <w:rsid w:val="004F26C0"/>
    <w:rsid w:val="004F2949"/>
    <w:rsid w:val="004F2C64"/>
    <w:rsid w:val="004F30C2"/>
    <w:rsid w:val="004F399B"/>
    <w:rsid w:val="004F4693"/>
    <w:rsid w:val="004F46C8"/>
    <w:rsid w:val="004F4D9D"/>
    <w:rsid w:val="004F4DBE"/>
    <w:rsid w:val="004F4F97"/>
    <w:rsid w:val="004F5A0D"/>
    <w:rsid w:val="004F5DC1"/>
    <w:rsid w:val="004F66AA"/>
    <w:rsid w:val="004F69CE"/>
    <w:rsid w:val="004F6DEA"/>
    <w:rsid w:val="004F6EE0"/>
    <w:rsid w:val="004F6FCC"/>
    <w:rsid w:val="00500B26"/>
    <w:rsid w:val="00500C55"/>
    <w:rsid w:val="00500F03"/>
    <w:rsid w:val="00500F6C"/>
    <w:rsid w:val="00501A24"/>
    <w:rsid w:val="00501A58"/>
    <w:rsid w:val="00501EAE"/>
    <w:rsid w:val="005027B5"/>
    <w:rsid w:val="005031DE"/>
    <w:rsid w:val="005031EE"/>
    <w:rsid w:val="00503536"/>
    <w:rsid w:val="005045EA"/>
    <w:rsid w:val="00504A19"/>
    <w:rsid w:val="00505358"/>
    <w:rsid w:val="005057DA"/>
    <w:rsid w:val="00505D77"/>
    <w:rsid w:val="00505FC4"/>
    <w:rsid w:val="00506B00"/>
    <w:rsid w:val="00506DF5"/>
    <w:rsid w:val="005073F9"/>
    <w:rsid w:val="0050741F"/>
    <w:rsid w:val="00507581"/>
    <w:rsid w:val="00507AD9"/>
    <w:rsid w:val="00507BD3"/>
    <w:rsid w:val="00510B0F"/>
    <w:rsid w:val="00510CF9"/>
    <w:rsid w:val="00511223"/>
    <w:rsid w:val="005117AD"/>
    <w:rsid w:val="005118CC"/>
    <w:rsid w:val="00511C98"/>
    <w:rsid w:val="005126D8"/>
    <w:rsid w:val="00512B00"/>
    <w:rsid w:val="0051393F"/>
    <w:rsid w:val="00513E7C"/>
    <w:rsid w:val="0051408F"/>
    <w:rsid w:val="005141D5"/>
    <w:rsid w:val="005141DC"/>
    <w:rsid w:val="005142F5"/>
    <w:rsid w:val="0051495E"/>
    <w:rsid w:val="00514A67"/>
    <w:rsid w:val="00514B82"/>
    <w:rsid w:val="005154B0"/>
    <w:rsid w:val="00515741"/>
    <w:rsid w:val="0051585E"/>
    <w:rsid w:val="00515BAE"/>
    <w:rsid w:val="0051621E"/>
    <w:rsid w:val="00516EFC"/>
    <w:rsid w:val="005176A4"/>
    <w:rsid w:val="005203B8"/>
    <w:rsid w:val="005204C5"/>
    <w:rsid w:val="00521459"/>
    <w:rsid w:val="00521BE3"/>
    <w:rsid w:val="00521E4F"/>
    <w:rsid w:val="005221EA"/>
    <w:rsid w:val="005226D1"/>
    <w:rsid w:val="005227C4"/>
    <w:rsid w:val="0052417B"/>
    <w:rsid w:val="00524B88"/>
    <w:rsid w:val="00524DBB"/>
    <w:rsid w:val="00524E54"/>
    <w:rsid w:val="00524E9D"/>
    <w:rsid w:val="00524F1F"/>
    <w:rsid w:val="005255BD"/>
    <w:rsid w:val="005259D8"/>
    <w:rsid w:val="00525D81"/>
    <w:rsid w:val="00526447"/>
    <w:rsid w:val="0052668B"/>
    <w:rsid w:val="00526701"/>
    <w:rsid w:val="005268C2"/>
    <w:rsid w:val="00526AA4"/>
    <w:rsid w:val="00526DCF"/>
    <w:rsid w:val="005272DE"/>
    <w:rsid w:val="00527821"/>
    <w:rsid w:val="005279CD"/>
    <w:rsid w:val="00527FFE"/>
    <w:rsid w:val="0053009B"/>
    <w:rsid w:val="00530885"/>
    <w:rsid w:val="005308AE"/>
    <w:rsid w:val="00530C9D"/>
    <w:rsid w:val="005310AF"/>
    <w:rsid w:val="00532175"/>
    <w:rsid w:val="00532408"/>
    <w:rsid w:val="005327BC"/>
    <w:rsid w:val="00532A93"/>
    <w:rsid w:val="00532D2A"/>
    <w:rsid w:val="00532D64"/>
    <w:rsid w:val="005332D5"/>
    <w:rsid w:val="00533517"/>
    <w:rsid w:val="0053365D"/>
    <w:rsid w:val="0053374F"/>
    <w:rsid w:val="005338D3"/>
    <w:rsid w:val="00533E61"/>
    <w:rsid w:val="005347B6"/>
    <w:rsid w:val="00534D5A"/>
    <w:rsid w:val="00534E21"/>
    <w:rsid w:val="005351B0"/>
    <w:rsid w:val="00535601"/>
    <w:rsid w:val="0053683D"/>
    <w:rsid w:val="00536FE6"/>
    <w:rsid w:val="00537332"/>
    <w:rsid w:val="005376D5"/>
    <w:rsid w:val="00537810"/>
    <w:rsid w:val="00537ABF"/>
    <w:rsid w:val="00537EF4"/>
    <w:rsid w:val="00537F52"/>
    <w:rsid w:val="00537F7E"/>
    <w:rsid w:val="00540750"/>
    <w:rsid w:val="00540D81"/>
    <w:rsid w:val="00540E00"/>
    <w:rsid w:val="0054121E"/>
    <w:rsid w:val="00541381"/>
    <w:rsid w:val="0054140A"/>
    <w:rsid w:val="00541697"/>
    <w:rsid w:val="00541715"/>
    <w:rsid w:val="00541EE7"/>
    <w:rsid w:val="005423E1"/>
    <w:rsid w:val="0054244C"/>
    <w:rsid w:val="00542A90"/>
    <w:rsid w:val="00542B00"/>
    <w:rsid w:val="00543170"/>
    <w:rsid w:val="00543272"/>
    <w:rsid w:val="0054371A"/>
    <w:rsid w:val="00543789"/>
    <w:rsid w:val="00543DEA"/>
    <w:rsid w:val="00543F88"/>
    <w:rsid w:val="00543FF1"/>
    <w:rsid w:val="00544C0C"/>
    <w:rsid w:val="00544F1E"/>
    <w:rsid w:val="00545778"/>
    <w:rsid w:val="00545EB8"/>
    <w:rsid w:val="00546503"/>
    <w:rsid w:val="00546DC6"/>
    <w:rsid w:val="005471DA"/>
    <w:rsid w:val="00547950"/>
    <w:rsid w:val="00547BDB"/>
    <w:rsid w:val="00550E32"/>
    <w:rsid w:val="005513BA"/>
    <w:rsid w:val="005516A4"/>
    <w:rsid w:val="0055242B"/>
    <w:rsid w:val="005533B3"/>
    <w:rsid w:val="00553CD6"/>
    <w:rsid w:val="00553EC5"/>
    <w:rsid w:val="00554776"/>
    <w:rsid w:val="00554E02"/>
    <w:rsid w:val="005555EE"/>
    <w:rsid w:val="00555638"/>
    <w:rsid w:val="005558B4"/>
    <w:rsid w:val="005558CA"/>
    <w:rsid w:val="005559F9"/>
    <w:rsid w:val="00555B6C"/>
    <w:rsid w:val="0055608F"/>
    <w:rsid w:val="00557468"/>
    <w:rsid w:val="0055761F"/>
    <w:rsid w:val="005577CA"/>
    <w:rsid w:val="005603AD"/>
    <w:rsid w:val="0056087B"/>
    <w:rsid w:val="00561560"/>
    <w:rsid w:val="00561891"/>
    <w:rsid w:val="00561E12"/>
    <w:rsid w:val="00562538"/>
    <w:rsid w:val="00562998"/>
    <w:rsid w:val="00562DE1"/>
    <w:rsid w:val="00562E95"/>
    <w:rsid w:val="0056313E"/>
    <w:rsid w:val="0056332B"/>
    <w:rsid w:val="0056347A"/>
    <w:rsid w:val="005635B2"/>
    <w:rsid w:val="005645B8"/>
    <w:rsid w:val="00564958"/>
    <w:rsid w:val="00564E50"/>
    <w:rsid w:val="00564E93"/>
    <w:rsid w:val="00565433"/>
    <w:rsid w:val="0056548B"/>
    <w:rsid w:val="0056572B"/>
    <w:rsid w:val="005664DA"/>
    <w:rsid w:val="00566C06"/>
    <w:rsid w:val="00566E05"/>
    <w:rsid w:val="00566E87"/>
    <w:rsid w:val="005671ED"/>
    <w:rsid w:val="00567348"/>
    <w:rsid w:val="00567500"/>
    <w:rsid w:val="00567524"/>
    <w:rsid w:val="005701B9"/>
    <w:rsid w:val="005709E2"/>
    <w:rsid w:val="0057152F"/>
    <w:rsid w:val="00571DAC"/>
    <w:rsid w:val="0057295E"/>
    <w:rsid w:val="00572CCA"/>
    <w:rsid w:val="00572D9F"/>
    <w:rsid w:val="0057308C"/>
    <w:rsid w:val="00573618"/>
    <w:rsid w:val="00574BB4"/>
    <w:rsid w:val="00575006"/>
    <w:rsid w:val="00575345"/>
    <w:rsid w:val="0057557A"/>
    <w:rsid w:val="00575A68"/>
    <w:rsid w:val="00575B67"/>
    <w:rsid w:val="00575C61"/>
    <w:rsid w:val="00575D05"/>
    <w:rsid w:val="0057628D"/>
    <w:rsid w:val="00576D51"/>
    <w:rsid w:val="00577E9F"/>
    <w:rsid w:val="005804B4"/>
    <w:rsid w:val="00580D25"/>
    <w:rsid w:val="00581324"/>
    <w:rsid w:val="00582304"/>
    <w:rsid w:val="00582987"/>
    <w:rsid w:val="00582ACE"/>
    <w:rsid w:val="00582BC4"/>
    <w:rsid w:val="00582BD9"/>
    <w:rsid w:val="00582D38"/>
    <w:rsid w:val="00582F33"/>
    <w:rsid w:val="005836A2"/>
    <w:rsid w:val="005837B8"/>
    <w:rsid w:val="00583C89"/>
    <w:rsid w:val="00583F90"/>
    <w:rsid w:val="00584263"/>
    <w:rsid w:val="00584433"/>
    <w:rsid w:val="005846E1"/>
    <w:rsid w:val="00584832"/>
    <w:rsid w:val="00584A7B"/>
    <w:rsid w:val="00584AFC"/>
    <w:rsid w:val="00584EE1"/>
    <w:rsid w:val="005860AC"/>
    <w:rsid w:val="0058618D"/>
    <w:rsid w:val="00586AA6"/>
    <w:rsid w:val="00586C49"/>
    <w:rsid w:val="00586FC8"/>
    <w:rsid w:val="0058708D"/>
    <w:rsid w:val="005871EE"/>
    <w:rsid w:val="00587307"/>
    <w:rsid w:val="0058761F"/>
    <w:rsid w:val="00587678"/>
    <w:rsid w:val="00587D77"/>
    <w:rsid w:val="005903EF"/>
    <w:rsid w:val="005906F9"/>
    <w:rsid w:val="00590840"/>
    <w:rsid w:val="0059087A"/>
    <w:rsid w:val="00591A3D"/>
    <w:rsid w:val="0059230E"/>
    <w:rsid w:val="005924C4"/>
    <w:rsid w:val="005924F9"/>
    <w:rsid w:val="0059261A"/>
    <w:rsid w:val="005933D8"/>
    <w:rsid w:val="00593BE6"/>
    <w:rsid w:val="00594045"/>
    <w:rsid w:val="0059482A"/>
    <w:rsid w:val="005949D7"/>
    <w:rsid w:val="00594C12"/>
    <w:rsid w:val="00594E76"/>
    <w:rsid w:val="00594FE8"/>
    <w:rsid w:val="005951C8"/>
    <w:rsid w:val="0059574C"/>
    <w:rsid w:val="00595FAB"/>
    <w:rsid w:val="00596CBB"/>
    <w:rsid w:val="00596E16"/>
    <w:rsid w:val="00597A6D"/>
    <w:rsid w:val="005A0001"/>
    <w:rsid w:val="005A076A"/>
    <w:rsid w:val="005A08AE"/>
    <w:rsid w:val="005A151A"/>
    <w:rsid w:val="005A1897"/>
    <w:rsid w:val="005A2C4C"/>
    <w:rsid w:val="005A2D7F"/>
    <w:rsid w:val="005A38BD"/>
    <w:rsid w:val="005A3A11"/>
    <w:rsid w:val="005A4107"/>
    <w:rsid w:val="005A4332"/>
    <w:rsid w:val="005A4661"/>
    <w:rsid w:val="005A4872"/>
    <w:rsid w:val="005A515C"/>
    <w:rsid w:val="005A5208"/>
    <w:rsid w:val="005A55DA"/>
    <w:rsid w:val="005A664C"/>
    <w:rsid w:val="005A6925"/>
    <w:rsid w:val="005A6EB6"/>
    <w:rsid w:val="005A7132"/>
    <w:rsid w:val="005A73DE"/>
    <w:rsid w:val="005A7D20"/>
    <w:rsid w:val="005B0617"/>
    <w:rsid w:val="005B0F09"/>
    <w:rsid w:val="005B182E"/>
    <w:rsid w:val="005B1AE1"/>
    <w:rsid w:val="005B1AFA"/>
    <w:rsid w:val="005B232E"/>
    <w:rsid w:val="005B25DA"/>
    <w:rsid w:val="005B2F49"/>
    <w:rsid w:val="005B330F"/>
    <w:rsid w:val="005B34B3"/>
    <w:rsid w:val="005B37BC"/>
    <w:rsid w:val="005B4203"/>
    <w:rsid w:val="005B4600"/>
    <w:rsid w:val="005B4603"/>
    <w:rsid w:val="005B4BBF"/>
    <w:rsid w:val="005B4D75"/>
    <w:rsid w:val="005B5318"/>
    <w:rsid w:val="005B54E3"/>
    <w:rsid w:val="005B593C"/>
    <w:rsid w:val="005B5ACF"/>
    <w:rsid w:val="005B61EE"/>
    <w:rsid w:val="005B63C0"/>
    <w:rsid w:val="005B6877"/>
    <w:rsid w:val="005B70F2"/>
    <w:rsid w:val="005B75F9"/>
    <w:rsid w:val="005B79BA"/>
    <w:rsid w:val="005B7AE1"/>
    <w:rsid w:val="005B7BFE"/>
    <w:rsid w:val="005B7C66"/>
    <w:rsid w:val="005C0845"/>
    <w:rsid w:val="005C0DE1"/>
    <w:rsid w:val="005C10FE"/>
    <w:rsid w:val="005C11EB"/>
    <w:rsid w:val="005C16B7"/>
    <w:rsid w:val="005C179A"/>
    <w:rsid w:val="005C2245"/>
    <w:rsid w:val="005C2AC4"/>
    <w:rsid w:val="005C302F"/>
    <w:rsid w:val="005C317C"/>
    <w:rsid w:val="005C341A"/>
    <w:rsid w:val="005C3571"/>
    <w:rsid w:val="005C41C9"/>
    <w:rsid w:val="005C43C1"/>
    <w:rsid w:val="005C4A71"/>
    <w:rsid w:val="005C5B79"/>
    <w:rsid w:val="005C5DBC"/>
    <w:rsid w:val="005C5F7F"/>
    <w:rsid w:val="005C676D"/>
    <w:rsid w:val="005C6DAE"/>
    <w:rsid w:val="005C70C4"/>
    <w:rsid w:val="005C76DF"/>
    <w:rsid w:val="005C7730"/>
    <w:rsid w:val="005D03FA"/>
    <w:rsid w:val="005D040F"/>
    <w:rsid w:val="005D088A"/>
    <w:rsid w:val="005D0CC3"/>
    <w:rsid w:val="005D0F66"/>
    <w:rsid w:val="005D148C"/>
    <w:rsid w:val="005D1860"/>
    <w:rsid w:val="005D1F11"/>
    <w:rsid w:val="005D255C"/>
    <w:rsid w:val="005D2C05"/>
    <w:rsid w:val="005D3290"/>
    <w:rsid w:val="005D34AA"/>
    <w:rsid w:val="005D370E"/>
    <w:rsid w:val="005D3798"/>
    <w:rsid w:val="005D3C2B"/>
    <w:rsid w:val="005D3E09"/>
    <w:rsid w:val="005D4091"/>
    <w:rsid w:val="005D43E2"/>
    <w:rsid w:val="005D46D5"/>
    <w:rsid w:val="005D4A53"/>
    <w:rsid w:val="005D4A96"/>
    <w:rsid w:val="005D4DAE"/>
    <w:rsid w:val="005D5AEA"/>
    <w:rsid w:val="005D5B3B"/>
    <w:rsid w:val="005D5EA7"/>
    <w:rsid w:val="005D62B7"/>
    <w:rsid w:val="005D69DE"/>
    <w:rsid w:val="005D6BD5"/>
    <w:rsid w:val="005D7448"/>
    <w:rsid w:val="005E0057"/>
    <w:rsid w:val="005E090C"/>
    <w:rsid w:val="005E09A0"/>
    <w:rsid w:val="005E1141"/>
    <w:rsid w:val="005E152D"/>
    <w:rsid w:val="005E245E"/>
    <w:rsid w:val="005E3F97"/>
    <w:rsid w:val="005E4119"/>
    <w:rsid w:val="005E443E"/>
    <w:rsid w:val="005E4498"/>
    <w:rsid w:val="005E491B"/>
    <w:rsid w:val="005E4962"/>
    <w:rsid w:val="005E56C0"/>
    <w:rsid w:val="005E5D19"/>
    <w:rsid w:val="005E5EA9"/>
    <w:rsid w:val="005E65F2"/>
    <w:rsid w:val="005E7215"/>
    <w:rsid w:val="005E76BF"/>
    <w:rsid w:val="005F04D0"/>
    <w:rsid w:val="005F05F3"/>
    <w:rsid w:val="005F0610"/>
    <w:rsid w:val="005F0D0C"/>
    <w:rsid w:val="005F105B"/>
    <w:rsid w:val="005F1B48"/>
    <w:rsid w:val="005F2672"/>
    <w:rsid w:val="005F294E"/>
    <w:rsid w:val="005F2BE3"/>
    <w:rsid w:val="005F2C1D"/>
    <w:rsid w:val="005F2D6F"/>
    <w:rsid w:val="005F3A38"/>
    <w:rsid w:val="005F3AD1"/>
    <w:rsid w:val="005F4075"/>
    <w:rsid w:val="005F4752"/>
    <w:rsid w:val="005F47CB"/>
    <w:rsid w:val="005F49BB"/>
    <w:rsid w:val="005F53F2"/>
    <w:rsid w:val="005F5A00"/>
    <w:rsid w:val="005F5DD4"/>
    <w:rsid w:val="005F669F"/>
    <w:rsid w:val="005F6962"/>
    <w:rsid w:val="005F7031"/>
    <w:rsid w:val="005F7093"/>
    <w:rsid w:val="005F7336"/>
    <w:rsid w:val="0060041B"/>
    <w:rsid w:val="0060079A"/>
    <w:rsid w:val="00600B4C"/>
    <w:rsid w:val="00600CFE"/>
    <w:rsid w:val="006012EE"/>
    <w:rsid w:val="0060139D"/>
    <w:rsid w:val="0060182D"/>
    <w:rsid w:val="00602210"/>
    <w:rsid w:val="0060267D"/>
    <w:rsid w:val="00603D03"/>
    <w:rsid w:val="00603D7E"/>
    <w:rsid w:val="00604014"/>
    <w:rsid w:val="006046F9"/>
    <w:rsid w:val="00604FC9"/>
    <w:rsid w:val="00605140"/>
    <w:rsid w:val="00605411"/>
    <w:rsid w:val="006056BC"/>
    <w:rsid w:val="00605872"/>
    <w:rsid w:val="00605B23"/>
    <w:rsid w:val="00605F20"/>
    <w:rsid w:val="00606333"/>
    <w:rsid w:val="00606494"/>
    <w:rsid w:val="006069A0"/>
    <w:rsid w:val="00607482"/>
    <w:rsid w:val="00607E5C"/>
    <w:rsid w:val="00610259"/>
    <w:rsid w:val="0061080E"/>
    <w:rsid w:val="0061082C"/>
    <w:rsid w:val="00611136"/>
    <w:rsid w:val="006116FD"/>
    <w:rsid w:val="00611A87"/>
    <w:rsid w:val="00611D3F"/>
    <w:rsid w:val="00612CA5"/>
    <w:rsid w:val="00613551"/>
    <w:rsid w:val="00613814"/>
    <w:rsid w:val="00614126"/>
    <w:rsid w:val="006143B1"/>
    <w:rsid w:val="00614A29"/>
    <w:rsid w:val="006155A1"/>
    <w:rsid w:val="006157C0"/>
    <w:rsid w:val="00615D9B"/>
    <w:rsid w:val="00615DBA"/>
    <w:rsid w:val="00616031"/>
    <w:rsid w:val="00616276"/>
    <w:rsid w:val="00616A73"/>
    <w:rsid w:val="006170F2"/>
    <w:rsid w:val="00617A4A"/>
    <w:rsid w:val="00617AEC"/>
    <w:rsid w:val="006200FD"/>
    <w:rsid w:val="0062047A"/>
    <w:rsid w:val="0062061F"/>
    <w:rsid w:val="00620D5C"/>
    <w:rsid w:val="006213E3"/>
    <w:rsid w:val="006234CF"/>
    <w:rsid w:val="00623979"/>
    <w:rsid w:val="00623DF5"/>
    <w:rsid w:val="00623F5E"/>
    <w:rsid w:val="006242B6"/>
    <w:rsid w:val="0062447F"/>
    <w:rsid w:val="006249E7"/>
    <w:rsid w:val="00624A57"/>
    <w:rsid w:val="00624AA2"/>
    <w:rsid w:val="00624FDC"/>
    <w:rsid w:val="00626478"/>
    <w:rsid w:val="00626CE0"/>
    <w:rsid w:val="0062744A"/>
    <w:rsid w:val="0062744D"/>
    <w:rsid w:val="006277DA"/>
    <w:rsid w:val="00627DD1"/>
    <w:rsid w:val="006304A9"/>
    <w:rsid w:val="00630BCE"/>
    <w:rsid w:val="00630FF0"/>
    <w:rsid w:val="006312AA"/>
    <w:rsid w:val="00631737"/>
    <w:rsid w:val="006320AF"/>
    <w:rsid w:val="00632900"/>
    <w:rsid w:val="00633C69"/>
    <w:rsid w:val="0063407C"/>
    <w:rsid w:val="006346E1"/>
    <w:rsid w:val="00635253"/>
    <w:rsid w:val="006354A4"/>
    <w:rsid w:val="006355A5"/>
    <w:rsid w:val="00635744"/>
    <w:rsid w:val="00635AD7"/>
    <w:rsid w:val="00635B60"/>
    <w:rsid w:val="00635F13"/>
    <w:rsid w:val="00635F37"/>
    <w:rsid w:val="0063654D"/>
    <w:rsid w:val="00636573"/>
    <w:rsid w:val="00636A91"/>
    <w:rsid w:val="00636F35"/>
    <w:rsid w:val="006372BC"/>
    <w:rsid w:val="00640046"/>
    <w:rsid w:val="00640132"/>
    <w:rsid w:val="0064028C"/>
    <w:rsid w:val="0064053D"/>
    <w:rsid w:val="0064057E"/>
    <w:rsid w:val="00640F3F"/>
    <w:rsid w:val="00640FEF"/>
    <w:rsid w:val="00641074"/>
    <w:rsid w:val="00641161"/>
    <w:rsid w:val="006417A5"/>
    <w:rsid w:val="00641AC6"/>
    <w:rsid w:val="00641DBE"/>
    <w:rsid w:val="0064283E"/>
    <w:rsid w:val="006429B0"/>
    <w:rsid w:val="00642D80"/>
    <w:rsid w:val="006430A6"/>
    <w:rsid w:val="00643231"/>
    <w:rsid w:val="00643FA2"/>
    <w:rsid w:val="00644006"/>
    <w:rsid w:val="0064412E"/>
    <w:rsid w:val="00644607"/>
    <w:rsid w:val="00644BEA"/>
    <w:rsid w:val="00644C3F"/>
    <w:rsid w:val="00644EF7"/>
    <w:rsid w:val="00645398"/>
    <w:rsid w:val="0064552F"/>
    <w:rsid w:val="006456A7"/>
    <w:rsid w:val="00645AEC"/>
    <w:rsid w:val="00645C0F"/>
    <w:rsid w:val="006464DD"/>
    <w:rsid w:val="006465F7"/>
    <w:rsid w:val="006469D4"/>
    <w:rsid w:val="006472A3"/>
    <w:rsid w:val="006475BD"/>
    <w:rsid w:val="00647C13"/>
    <w:rsid w:val="00647FC2"/>
    <w:rsid w:val="0065082C"/>
    <w:rsid w:val="00650F39"/>
    <w:rsid w:val="00651328"/>
    <w:rsid w:val="00651F64"/>
    <w:rsid w:val="00652150"/>
    <w:rsid w:val="00652250"/>
    <w:rsid w:val="0065254E"/>
    <w:rsid w:val="00652821"/>
    <w:rsid w:val="006528DE"/>
    <w:rsid w:val="006529F8"/>
    <w:rsid w:val="00652B99"/>
    <w:rsid w:val="0065377C"/>
    <w:rsid w:val="00653814"/>
    <w:rsid w:val="00653E12"/>
    <w:rsid w:val="00653F5F"/>
    <w:rsid w:val="00654037"/>
    <w:rsid w:val="006544CE"/>
    <w:rsid w:val="00654E39"/>
    <w:rsid w:val="0065514E"/>
    <w:rsid w:val="006556EF"/>
    <w:rsid w:val="00655EBC"/>
    <w:rsid w:val="00655FE1"/>
    <w:rsid w:val="00656624"/>
    <w:rsid w:val="00656CD4"/>
    <w:rsid w:val="00656F40"/>
    <w:rsid w:val="00657436"/>
    <w:rsid w:val="00657482"/>
    <w:rsid w:val="006575F7"/>
    <w:rsid w:val="00657B61"/>
    <w:rsid w:val="00657C67"/>
    <w:rsid w:val="0066044C"/>
    <w:rsid w:val="00660C34"/>
    <w:rsid w:val="006614AD"/>
    <w:rsid w:val="00661B30"/>
    <w:rsid w:val="006624A6"/>
    <w:rsid w:val="00662A37"/>
    <w:rsid w:val="00662B4F"/>
    <w:rsid w:val="006634D0"/>
    <w:rsid w:val="00663793"/>
    <w:rsid w:val="00663DFC"/>
    <w:rsid w:val="0066401B"/>
    <w:rsid w:val="006641C8"/>
    <w:rsid w:val="00664F82"/>
    <w:rsid w:val="006652B2"/>
    <w:rsid w:val="00665357"/>
    <w:rsid w:val="00665645"/>
    <w:rsid w:val="00665DFB"/>
    <w:rsid w:val="00666AA7"/>
    <w:rsid w:val="00666D0E"/>
    <w:rsid w:val="006672BD"/>
    <w:rsid w:val="0067015F"/>
    <w:rsid w:val="006706DB"/>
    <w:rsid w:val="006707EC"/>
    <w:rsid w:val="006709A3"/>
    <w:rsid w:val="00671536"/>
    <w:rsid w:val="00672997"/>
    <w:rsid w:val="00672E3A"/>
    <w:rsid w:val="006733E2"/>
    <w:rsid w:val="0067368A"/>
    <w:rsid w:val="00674484"/>
    <w:rsid w:val="006746AD"/>
    <w:rsid w:val="00674FA2"/>
    <w:rsid w:val="00675278"/>
    <w:rsid w:val="0067548D"/>
    <w:rsid w:val="0067560D"/>
    <w:rsid w:val="0067565D"/>
    <w:rsid w:val="0067683D"/>
    <w:rsid w:val="00676B49"/>
    <w:rsid w:val="00676C49"/>
    <w:rsid w:val="00676C7A"/>
    <w:rsid w:val="006771A3"/>
    <w:rsid w:val="006771D5"/>
    <w:rsid w:val="006772C1"/>
    <w:rsid w:val="00677CB2"/>
    <w:rsid w:val="00680006"/>
    <w:rsid w:val="00680482"/>
    <w:rsid w:val="00680C42"/>
    <w:rsid w:val="00680D03"/>
    <w:rsid w:val="006812A3"/>
    <w:rsid w:val="00681463"/>
    <w:rsid w:val="0068244E"/>
    <w:rsid w:val="00683096"/>
    <w:rsid w:val="00685789"/>
    <w:rsid w:val="00685942"/>
    <w:rsid w:val="00685CED"/>
    <w:rsid w:val="006867A2"/>
    <w:rsid w:val="00686916"/>
    <w:rsid w:val="00687291"/>
    <w:rsid w:val="00687AD6"/>
    <w:rsid w:val="0069076B"/>
    <w:rsid w:val="006907F8"/>
    <w:rsid w:val="00691533"/>
    <w:rsid w:val="0069175D"/>
    <w:rsid w:val="00691BC4"/>
    <w:rsid w:val="00692339"/>
    <w:rsid w:val="00692386"/>
    <w:rsid w:val="0069275D"/>
    <w:rsid w:val="0069290F"/>
    <w:rsid w:val="00692AF5"/>
    <w:rsid w:val="00693D58"/>
    <w:rsid w:val="00693E0E"/>
    <w:rsid w:val="0069443E"/>
    <w:rsid w:val="0069451C"/>
    <w:rsid w:val="0069459D"/>
    <w:rsid w:val="00695A41"/>
    <w:rsid w:val="00695AEB"/>
    <w:rsid w:val="00695D27"/>
    <w:rsid w:val="00695E8A"/>
    <w:rsid w:val="00695F41"/>
    <w:rsid w:val="006964D9"/>
    <w:rsid w:val="006968F7"/>
    <w:rsid w:val="00696D0A"/>
    <w:rsid w:val="006974C5"/>
    <w:rsid w:val="0069765B"/>
    <w:rsid w:val="00697C43"/>
    <w:rsid w:val="00697CC4"/>
    <w:rsid w:val="00697DD0"/>
    <w:rsid w:val="006A0258"/>
    <w:rsid w:val="006A0307"/>
    <w:rsid w:val="006A044C"/>
    <w:rsid w:val="006A115C"/>
    <w:rsid w:val="006A1C30"/>
    <w:rsid w:val="006A2F8E"/>
    <w:rsid w:val="006A315D"/>
    <w:rsid w:val="006A3DC8"/>
    <w:rsid w:val="006A4795"/>
    <w:rsid w:val="006A4EBE"/>
    <w:rsid w:val="006A4ED6"/>
    <w:rsid w:val="006A4EF0"/>
    <w:rsid w:val="006A511F"/>
    <w:rsid w:val="006A5431"/>
    <w:rsid w:val="006A55B1"/>
    <w:rsid w:val="006A585B"/>
    <w:rsid w:val="006A6177"/>
    <w:rsid w:val="006A66E8"/>
    <w:rsid w:val="006A6B74"/>
    <w:rsid w:val="006A7D62"/>
    <w:rsid w:val="006A7F96"/>
    <w:rsid w:val="006B003E"/>
    <w:rsid w:val="006B084D"/>
    <w:rsid w:val="006B0D40"/>
    <w:rsid w:val="006B1065"/>
    <w:rsid w:val="006B10AF"/>
    <w:rsid w:val="006B130B"/>
    <w:rsid w:val="006B16D7"/>
    <w:rsid w:val="006B1D01"/>
    <w:rsid w:val="006B2521"/>
    <w:rsid w:val="006B3F8B"/>
    <w:rsid w:val="006B3FB4"/>
    <w:rsid w:val="006B406C"/>
    <w:rsid w:val="006B4257"/>
    <w:rsid w:val="006B49AC"/>
    <w:rsid w:val="006B549B"/>
    <w:rsid w:val="006B5578"/>
    <w:rsid w:val="006B5752"/>
    <w:rsid w:val="006B64F9"/>
    <w:rsid w:val="006B710E"/>
    <w:rsid w:val="006B773C"/>
    <w:rsid w:val="006C0A23"/>
    <w:rsid w:val="006C0A39"/>
    <w:rsid w:val="006C1C1B"/>
    <w:rsid w:val="006C1E7F"/>
    <w:rsid w:val="006C1F3C"/>
    <w:rsid w:val="006C2310"/>
    <w:rsid w:val="006C3231"/>
    <w:rsid w:val="006C3B51"/>
    <w:rsid w:val="006C3C0C"/>
    <w:rsid w:val="006C413D"/>
    <w:rsid w:val="006C4399"/>
    <w:rsid w:val="006C4A4E"/>
    <w:rsid w:val="006C4AA3"/>
    <w:rsid w:val="006C4C88"/>
    <w:rsid w:val="006C5147"/>
    <w:rsid w:val="006C564A"/>
    <w:rsid w:val="006C614E"/>
    <w:rsid w:val="006C642B"/>
    <w:rsid w:val="006C67A7"/>
    <w:rsid w:val="006C686C"/>
    <w:rsid w:val="006C6E0A"/>
    <w:rsid w:val="006C6FBF"/>
    <w:rsid w:val="006C77D8"/>
    <w:rsid w:val="006C7957"/>
    <w:rsid w:val="006C7DC7"/>
    <w:rsid w:val="006D0360"/>
    <w:rsid w:val="006D0536"/>
    <w:rsid w:val="006D0603"/>
    <w:rsid w:val="006D116A"/>
    <w:rsid w:val="006D15F8"/>
    <w:rsid w:val="006D1752"/>
    <w:rsid w:val="006D265D"/>
    <w:rsid w:val="006D2C0E"/>
    <w:rsid w:val="006D3608"/>
    <w:rsid w:val="006D3668"/>
    <w:rsid w:val="006D398E"/>
    <w:rsid w:val="006D3B5A"/>
    <w:rsid w:val="006D3DE5"/>
    <w:rsid w:val="006D4027"/>
    <w:rsid w:val="006D403B"/>
    <w:rsid w:val="006D428B"/>
    <w:rsid w:val="006D467A"/>
    <w:rsid w:val="006D48F8"/>
    <w:rsid w:val="006D4B9E"/>
    <w:rsid w:val="006D51CA"/>
    <w:rsid w:val="006D5495"/>
    <w:rsid w:val="006D55BF"/>
    <w:rsid w:val="006D5B2E"/>
    <w:rsid w:val="006D5CC4"/>
    <w:rsid w:val="006D5DAF"/>
    <w:rsid w:val="006D6030"/>
    <w:rsid w:val="006D6070"/>
    <w:rsid w:val="006D60E5"/>
    <w:rsid w:val="006D62B5"/>
    <w:rsid w:val="006D6D70"/>
    <w:rsid w:val="006D6E72"/>
    <w:rsid w:val="006D6F62"/>
    <w:rsid w:val="006D7043"/>
    <w:rsid w:val="006D75F2"/>
    <w:rsid w:val="006D7952"/>
    <w:rsid w:val="006D7FC3"/>
    <w:rsid w:val="006E00CD"/>
    <w:rsid w:val="006E0608"/>
    <w:rsid w:val="006E0B32"/>
    <w:rsid w:val="006E16EC"/>
    <w:rsid w:val="006E1F1A"/>
    <w:rsid w:val="006E2C77"/>
    <w:rsid w:val="006E3600"/>
    <w:rsid w:val="006E38A3"/>
    <w:rsid w:val="006E4051"/>
    <w:rsid w:val="006E4303"/>
    <w:rsid w:val="006E444B"/>
    <w:rsid w:val="006E4944"/>
    <w:rsid w:val="006E4AD4"/>
    <w:rsid w:val="006E5324"/>
    <w:rsid w:val="006E5C4F"/>
    <w:rsid w:val="006E657C"/>
    <w:rsid w:val="006E6CD9"/>
    <w:rsid w:val="006E6D05"/>
    <w:rsid w:val="006E6D5E"/>
    <w:rsid w:val="006E7858"/>
    <w:rsid w:val="006E7876"/>
    <w:rsid w:val="006E7C5E"/>
    <w:rsid w:val="006E7F50"/>
    <w:rsid w:val="006E7FE1"/>
    <w:rsid w:val="006F0488"/>
    <w:rsid w:val="006F064A"/>
    <w:rsid w:val="006F0B37"/>
    <w:rsid w:val="006F160F"/>
    <w:rsid w:val="006F23E2"/>
    <w:rsid w:val="006F3364"/>
    <w:rsid w:val="006F33B0"/>
    <w:rsid w:val="006F3432"/>
    <w:rsid w:val="006F38C9"/>
    <w:rsid w:val="006F3DEC"/>
    <w:rsid w:val="006F3DF4"/>
    <w:rsid w:val="006F4269"/>
    <w:rsid w:val="006F4469"/>
    <w:rsid w:val="006F4762"/>
    <w:rsid w:val="006F4965"/>
    <w:rsid w:val="006F4D3B"/>
    <w:rsid w:val="006F5D5B"/>
    <w:rsid w:val="006F653B"/>
    <w:rsid w:val="006F6746"/>
    <w:rsid w:val="006F74F1"/>
    <w:rsid w:val="00700CBF"/>
    <w:rsid w:val="00701019"/>
    <w:rsid w:val="00701769"/>
    <w:rsid w:val="00701B50"/>
    <w:rsid w:val="0070243D"/>
    <w:rsid w:val="007027AF"/>
    <w:rsid w:val="00702AEC"/>
    <w:rsid w:val="00702F39"/>
    <w:rsid w:val="00703844"/>
    <w:rsid w:val="00704A5F"/>
    <w:rsid w:val="00704E00"/>
    <w:rsid w:val="00704ED1"/>
    <w:rsid w:val="00705C08"/>
    <w:rsid w:val="00705D51"/>
    <w:rsid w:val="0070745C"/>
    <w:rsid w:val="00707BCB"/>
    <w:rsid w:val="007106CD"/>
    <w:rsid w:val="00710A50"/>
    <w:rsid w:val="00710ADE"/>
    <w:rsid w:val="00710B8E"/>
    <w:rsid w:val="00711842"/>
    <w:rsid w:val="00711A3A"/>
    <w:rsid w:val="00711F01"/>
    <w:rsid w:val="00711FB2"/>
    <w:rsid w:val="00712321"/>
    <w:rsid w:val="0071288A"/>
    <w:rsid w:val="007128B7"/>
    <w:rsid w:val="00712AD4"/>
    <w:rsid w:val="00712F34"/>
    <w:rsid w:val="007133B2"/>
    <w:rsid w:val="007153BD"/>
    <w:rsid w:val="00715470"/>
    <w:rsid w:val="0071550C"/>
    <w:rsid w:val="007157D6"/>
    <w:rsid w:val="007159BA"/>
    <w:rsid w:val="00715B8F"/>
    <w:rsid w:val="007161C4"/>
    <w:rsid w:val="007166F2"/>
    <w:rsid w:val="00716A68"/>
    <w:rsid w:val="00716A86"/>
    <w:rsid w:val="007174FF"/>
    <w:rsid w:val="00717612"/>
    <w:rsid w:val="00717A58"/>
    <w:rsid w:val="00717C6D"/>
    <w:rsid w:val="00717D77"/>
    <w:rsid w:val="007200B1"/>
    <w:rsid w:val="007206D3"/>
    <w:rsid w:val="00720FD6"/>
    <w:rsid w:val="00721145"/>
    <w:rsid w:val="00721F3D"/>
    <w:rsid w:val="0072216C"/>
    <w:rsid w:val="0072279B"/>
    <w:rsid w:val="00722842"/>
    <w:rsid w:val="00722C39"/>
    <w:rsid w:val="00722D0D"/>
    <w:rsid w:val="00723232"/>
    <w:rsid w:val="007234C8"/>
    <w:rsid w:val="007234EB"/>
    <w:rsid w:val="007239E7"/>
    <w:rsid w:val="00723A54"/>
    <w:rsid w:val="00723B38"/>
    <w:rsid w:val="00723D23"/>
    <w:rsid w:val="0072419F"/>
    <w:rsid w:val="007241CE"/>
    <w:rsid w:val="0072430F"/>
    <w:rsid w:val="00724ABC"/>
    <w:rsid w:val="007250C1"/>
    <w:rsid w:val="00725477"/>
    <w:rsid w:val="00725B14"/>
    <w:rsid w:val="0072654A"/>
    <w:rsid w:val="00726A39"/>
    <w:rsid w:val="00726A61"/>
    <w:rsid w:val="00726AAB"/>
    <w:rsid w:val="00726DF5"/>
    <w:rsid w:val="00726E09"/>
    <w:rsid w:val="00727F03"/>
    <w:rsid w:val="0073092D"/>
    <w:rsid w:val="00730A72"/>
    <w:rsid w:val="00730AEA"/>
    <w:rsid w:val="00730BFA"/>
    <w:rsid w:val="007310EE"/>
    <w:rsid w:val="007311DE"/>
    <w:rsid w:val="007316EF"/>
    <w:rsid w:val="00731ED6"/>
    <w:rsid w:val="007326B6"/>
    <w:rsid w:val="00732952"/>
    <w:rsid w:val="00732E4B"/>
    <w:rsid w:val="007334BC"/>
    <w:rsid w:val="007334E0"/>
    <w:rsid w:val="00733D88"/>
    <w:rsid w:val="0073410F"/>
    <w:rsid w:val="00734541"/>
    <w:rsid w:val="0073495C"/>
    <w:rsid w:val="00735B3F"/>
    <w:rsid w:val="00735C8B"/>
    <w:rsid w:val="00735CB7"/>
    <w:rsid w:val="00735FC5"/>
    <w:rsid w:val="007363CB"/>
    <w:rsid w:val="00736998"/>
    <w:rsid w:val="00736C5C"/>
    <w:rsid w:val="007372B8"/>
    <w:rsid w:val="007373A8"/>
    <w:rsid w:val="00740625"/>
    <w:rsid w:val="00740912"/>
    <w:rsid w:val="00740E55"/>
    <w:rsid w:val="00740EAA"/>
    <w:rsid w:val="0074135B"/>
    <w:rsid w:val="007416CF"/>
    <w:rsid w:val="00741EA4"/>
    <w:rsid w:val="00741FEC"/>
    <w:rsid w:val="0074228C"/>
    <w:rsid w:val="007425AC"/>
    <w:rsid w:val="007428BE"/>
    <w:rsid w:val="00743035"/>
    <w:rsid w:val="00743932"/>
    <w:rsid w:val="00743A3F"/>
    <w:rsid w:val="00743B8C"/>
    <w:rsid w:val="00743BB4"/>
    <w:rsid w:val="00743D64"/>
    <w:rsid w:val="00744270"/>
    <w:rsid w:val="0074432A"/>
    <w:rsid w:val="00744DFE"/>
    <w:rsid w:val="007451DD"/>
    <w:rsid w:val="0074571B"/>
    <w:rsid w:val="00745789"/>
    <w:rsid w:val="00746715"/>
    <w:rsid w:val="00746977"/>
    <w:rsid w:val="00746A73"/>
    <w:rsid w:val="007474A2"/>
    <w:rsid w:val="007479A6"/>
    <w:rsid w:val="00747BE9"/>
    <w:rsid w:val="00750678"/>
    <w:rsid w:val="00750C28"/>
    <w:rsid w:val="00750F25"/>
    <w:rsid w:val="0075152D"/>
    <w:rsid w:val="00751555"/>
    <w:rsid w:val="00751A3C"/>
    <w:rsid w:val="00752276"/>
    <w:rsid w:val="00752757"/>
    <w:rsid w:val="00752AA2"/>
    <w:rsid w:val="00752C4D"/>
    <w:rsid w:val="00753247"/>
    <w:rsid w:val="00753620"/>
    <w:rsid w:val="00753DEE"/>
    <w:rsid w:val="00753FEE"/>
    <w:rsid w:val="007546F8"/>
    <w:rsid w:val="00754772"/>
    <w:rsid w:val="007550E9"/>
    <w:rsid w:val="00755878"/>
    <w:rsid w:val="00756282"/>
    <w:rsid w:val="007569BB"/>
    <w:rsid w:val="00756FD3"/>
    <w:rsid w:val="00757E26"/>
    <w:rsid w:val="0076033E"/>
    <w:rsid w:val="0076069E"/>
    <w:rsid w:val="00760ACC"/>
    <w:rsid w:val="00760C2B"/>
    <w:rsid w:val="00761127"/>
    <w:rsid w:val="0076117C"/>
    <w:rsid w:val="00761874"/>
    <w:rsid w:val="00761E70"/>
    <w:rsid w:val="0076201B"/>
    <w:rsid w:val="00762020"/>
    <w:rsid w:val="007629EF"/>
    <w:rsid w:val="00763926"/>
    <w:rsid w:val="00764751"/>
    <w:rsid w:val="00765081"/>
    <w:rsid w:val="00765695"/>
    <w:rsid w:val="00766002"/>
    <w:rsid w:val="007667B2"/>
    <w:rsid w:val="00766ADF"/>
    <w:rsid w:val="00770317"/>
    <w:rsid w:val="0077089D"/>
    <w:rsid w:val="00770B3F"/>
    <w:rsid w:val="007729EB"/>
    <w:rsid w:val="00772B81"/>
    <w:rsid w:val="007738D6"/>
    <w:rsid w:val="00774707"/>
    <w:rsid w:val="007752D4"/>
    <w:rsid w:val="007758C0"/>
    <w:rsid w:val="007758CB"/>
    <w:rsid w:val="0077597D"/>
    <w:rsid w:val="00775EF3"/>
    <w:rsid w:val="007765A8"/>
    <w:rsid w:val="00776872"/>
    <w:rsid w:val="00776A28"/>
    <w:rsid w:val="00776B58"/>
    <w:rsid w:val="0077763F"/>
    <w:rsid w:val="00780694"/>
    <w:rsid w:val="00780A07"/>
    <w:rsid w:val="00780BF4"/>
    <w:rsid w:val="00782460"/>
    <w:rsid w:val="0078258E"/>
    <w:rsid w:val="007828ED"/>
    <w:rsid w:val="00783B7E"/>
    <w:rsid w:val="0078486C"/>
    <w:rsid w:val="00784E1C"/>
    <w:rsid w:val="00785038"/>
    <w:rsid w:val="0078604C"/>
    <w:rsid w:val="00786258"/>
    <w:rsid w:val="00786A54"/>
    <w:rsid w:val="00786DAE"/>
    <w:rsid w:val="00787073"/>
    <w:rsid w:val="0078720A"/>
    <w:rsid w:val="0078726A"/>
    <w:rsid w:val="0078772F"/>
    <w:rsid w:val="0078790D"/>
    <w:rsid w:val="00787CB7"/>
    <w:rsid w:val="00790665"/>
    <w:rsid w:val="007907B0"/>
    <w:rsid w:val="00790EBA"/>
    <w:rsid w:val="007913B5"/>
    <w:rsid w:val="007915E0"/>
    <w:rsid w:val="00792AA3"/>
    <w:rsid w:val="00792DE2"/>
    <w:rsid w:val="007931C9"/>
    <w:rsid w:val="00793249"/>
    <w:rsid w:val="007933E1"/>
    <w:rsid w:val="00794D6F"/>
    <w:rsid w:val="00795238"/>
    <w:rsid w:val="0079655D"/>
    <w:rsid w:val="0079658B"/>
    <w:rsid w:val="00796969"/>
    <w:rsid w:val="00796EFF"/>
    <w:rsid w:val="00796F72"/>
    <w:rsid w:val="007971C7"/>
    <w:rsid w:val="007973D8"/>
    <w:rsid w:val="0079789D"/>
    <w:rsid w:val="00797D8A"/>
    <w:rsid w:val="007A1CE9"/>
    <w:rsid w:val="007A2086"/>
    <w:rsid w:val="007A21D2"/>
    <w:rsid w:val="007A2958"/>
    <w:rsid w:val="007A2B83"/>
    <w:rsid w:val="007A2FA0"/>
    <w:rsid w:val="007A31A5"/>
    <w:rsid w:val="007A32D4"/>
    <w:rsid w:val="007A3320"/>
    <w:rsid w:val="007A3855"/>
    <w:rsid w:val="007A3C5A"/>
    <w:rsid w:val="007A4184"/>
    <w:rsid w:val="007A4276"/>
    <w:rsid w:val="007A4330"/>
    <w:rsid w:val="007A4619"/>
    <w:rsid w:val="007A461D"/>
    <w:rsid w:val="007A4691"/>
    <w:rsid w:val="007A478F"/>
    <w:rsid w:val="007A4C2C"/>
    <w:rsid w:val="007A5D71"/>
    <w:rsid w:val="007A6069"/>
    <w:rsid w:val="007A6565"/>
    <w:rsid w:val="007A661A"/>
    <w:rsid w:val="007A716C"/>
    <w:rsid w:val="007A7214"/>
    <w:rsid w:val="007A7A78"/>
    <w:rsid w:val="007A7F1F"/>
    <w:rsid w:val="007B0233"/>
    <w:rsid w:val="007B04CF"/>
    <w:rsid w:val="007B05C7"/>
    <w:rsid w:val="007B080A"/>
    <w:rsid w:val="007B09B9"/>
    <w:rsid w:val="007B108A"/>
    <w:rsid w:val="007B13D1"/>
    <w:rsid w:val="007B155E"/>
    <w:rsid w:val="007B1584"/>
    <w:rsid w:val="007B172E"/>
    <w:rsid w:val="007B1DFC"/>
    <w:rsid w:val="007B2F2B"/>
    <w:rsid w:val="007B4058"/>
    <w:rsid w:val="007B45F1"/>
    <w:rsid w:val="007B5301"/>
    <w:rsid w:val="007B5E38"/>
    <w:rsid w:val="007B65A9"/>
    <w:rsid w:val="007B66B6"/>
    <w:rsid w:val="007C07FB"/>
    <w:rsid w:val="007C09DE"/>
    <w:rsid w:val="007C0A02"/>
    <w:rsid w:val="007C15B2"/>
    <w:rsid w:val="007C19EB"/>
    <w:rsid w:val="007C1EA1"/>
    <w:rsid w:val="007C269D"/>
    <w:rsid w:val="007C2A8C"/>
    <w:rsid w:val="007C43C5"/>
    <w:rsid w:val="007C4407"/>
    <w:rsid w:val="007C48F2"/>
    <w:rsid w:val="007C4A5D"/>
    <w:rsid w:val="007C4A89"/>
    <w:rsid w:val="007C5CFB"/>
    <w:rsid w:val="007C5E5B"/>
    <w:rsid w:val="007C6187"/>
    <w:rsid w:val="007C7102"/>
    <w:rsid w:val="007C7423"/>
    <w:rsid w:val="007C76C3"/>
    <w:rsid w:val="007D03A6"/>
    <w:rsid w:val="007D0A26"/>
    <w:rsid w:val="007D111F"/>
    <w:rsid w:val="007D1CD5"/>
    <w:rsid w:val="007D21DA"/>
    <w:rsid w:val="007D2DD7"/>
    <w:rsid w:val="007D3612"/>
    <w:rsid w:val="007D4796"/>
    <w:rsid w:val="007D490F"/>
    <w:rsid w:val="007D4A2A"/>
    <w:rsid w:val="007D4B30"/>
    <w:rsid w:val="007D5161"/>
    <w:rsid w:val="007D51E4"/>
    <w:rsid w:val="007D560F"/>
    <w:rsid w:val="007D567F"/>
    <w:rsid w:val="007D58A1"/>
    <w:rsid w:val="007D5B03"/>
    <w:rsid w:val="007D67CD"/>
    <w:rsid w:val="007D6E68"/>
    <w:rsid w:val="007D71B5"/>
    <w:rsid w:val="007D74B2"/>
    <w:rsid w:val="007D757F"/>
    <w:rsid w:val="007E0BB1"/>
    <w:rsid w:val="007E1766"/>
    <w:rsid w:val="007E1D64"/>
    <w:rsid w:val="007E2465"/>
    <w:rsid w:val="007E25E7"/>
    <w:rsid w:val="007E2617"/>
    <w:rsid w:val="007E30AF"/>
    <w:rsid w:val="007E32F2"/>
    <w:rsid w:val="007E39DC"/>
    <w:rsid w:val="007E3E14"/>
    <w:rsid w:val="007E4B54"/>
    <w:rsid w:val="007E532A"/>
    <w:rsid w:val="007E5966"/>
    <w:rsid w:val="007E59B3"/>
    <w:rsid w:val="007E7428"/>
    <w:rsid w:val="007E7565"/>
    <w:rsid w:val="007E77FD"/>
    <w:rsid w:val="007E7F1A"/>
    <w:rsid w:val="007F0843"/>
    <w:rsid w:val="007F1188"/>
    <w:rsid w:val="007F127A"/>
    <w:rsid w:val="007F1287"/>
    <w:rsid w:val="007F1D04"/>
    <w:rsid w:val="007F1D9C"/>
    <w:rsid w:val="007F21A0"/>
    <w:rsid w:val="007F21A1"/>
    <w:rsid w:val="007F22DD"/>
    <w:rsid w:val="007F2B63"/>
    <w:rsid w:val="007F2B69"/>
    <w:rsid w:val="007F3132"/>
    <w:rsid w:val="007F350D"/>
    <w:rsid w:val="007F3787"/>
    <w:rsid w:val="007F394F"/>
    <w:rsid w:val="007F3B39"/>
    <w:rsid w:val="007F3E7F"/>
    <w:rsid w:val="007F3F18"/>
    <w:rsid w:val="007F480F"/>
    <w:rsid w:val="007F49C8"/>
    <w:rsid w:val="007F6BB0"/>
    <w:rsid w:val="007F70E9"/>
    <w:rsid w:val="007F727A"/>
    <w:rsid w:val="008000F2"/>
    <w:rsid w:val="008003C7"/>
    <w:rsid w:val="008008A0"/>
    <w:rsid w:val="00800FE9"/>
    <w:rsid w:val="008013A6"/>
    <w:rsid w:val="0080176B"/>
    <w:rsid w:val="00801CB8"/>
    <w:rsid w:val="00802943"/>
    <w:rsid w:val="0080301F"/>
    <w:rsid w:val="00803DFE"/>
    <w:rsid w:val="008040C0"/>
    <w:rsid w:val="00804457"/>
    <w:rsid w:val="0080520F"/>
    <w:rsid w:val="008052FE"/>
    <w:rsid w:val="00805367"/>
    <w:rsid w:val="00805833"/>
    <w:rsid w:val="00806119"/>
    <w:rsid w:val="008065D0"/>
    <w:rsid w:val="008066A2"/>
    <w:rsid w:val="0080710D"/>
    <w:rsid w:val="00807BCB"/>
    <w:rsid w:val="00807DE8"/>
    <w:rsid w:val="00807E70"/>
    <w:rsid w:val="008102C7"/>
    <w:rsid w:val="00810404"/>
    <w:rsid w:val="008107B5"/>
    <w:rsid w:val="00810C39"/>
    <w:rsid w:val="00810D44"/>
    <w:rsid w:val="00811A77"/>
    <w:rsid w:val="00811C11"/>
    <w:rsid w:val="008123C6"/>
    <w:rsid w:val="008127A4"/>
    <w:rsid w:val="008129A2"/>
    <w:rsid w:val="00812E12"/>
    <w:rsid w:val="00813960"/>
    <w:rsid w:val="0081490E"/>
    <w:rsid w:val="00814A5B"/>
    <w:rsid w:val="00814E09"/>
    <w:rsid w:val="0081558C"/>
    <w:rsid w:val="0081562B"/>
    <w:rsid w:val="00815ED0"/>
    <w:rsid w:val="00815F36"/>
    <w:rsid w:val="00816454"/>
    <w:rsid w:val="00816925"/>
    <w:rsid w:val="00816E0E"/>
    <w:rsid w:val="00816FFB"/>
    <w:rsid w:val="00817397"/>
    <w:rsid w:val="008174E3"/>
    <w:rsid w:val="00817949"/>
    <w:rsid w:val="00817DBB"/>
    <w:rsid w:val="00820282"/>
    <w:rsid w:val="008206AC"/>
    <w:rsid w:val="00820964"/>
    <w:rsid w:val="00820DDA"/>
    <w:rsid w:val="008212F3"/>
    <w:rsid w:val="0082174E"/>
    <w:rsid w:val="00821CE9"/>
    <w:rsid w:val="00821D34"/>
    <w:rsid w:val="00821E08"/>
    <w:rsid w:val="008224CC"/>
    <w:rsid w:val="00822573"/>
    <w:rsid w:val="00822D43"/>
    <w:rsid w:val="00823557"/>
    <w:rsid w:val="00823759"/>
    <w:rsid w:val="00823B12"/>
    <w:rsid w:val="00824BD6"/>
    <w:rsid w:val="00825382"/>
    <w:rsid w:val="00825B42"/>
    <w:rsid w:val="00825C47"/>
    <w:rsid w:val="00825D69"/>
    <w:rsid w:val="0082619C"/>
    <w:rsid w:val="008267C6"/>
    <w:rsid w:val="00827181"/>
    <w:rsid w:val="00827570"/>
    <w:rsid w:val="00827BDB"/>
    <w:rsid w:val="00830901"/>
    <w:rsid w:val="00830928"/>
    <w:rsid w:val="008310C6"/>
    <w:rsid w:val="0083142C"/>
    <w:rsid w:val="00831479"/>
    <w:rsid w:val="00831698"/>
    <w:rsid w:val="00831AE5"/>
    <w:rsid w:val="00831EC7"/>
    <w:rsid w:val="00831F55"/>
    <w:rsid w:val="0083238F"/>
    <w:rsid w:val="008329D1"/>
    <w:rsid w:val="00832EA5"/>
    <w:rsid w:val="00833331"/>
    <w:rsid w:val="00833354"/>
    <w:rsid w:val="00833C3C"/>
    <w:rsid w:val="0083438A"/>
    <w:rsid w:val="00834411"/>
    <w:rsid w:val="00834E07"/>
    <w:rsid w:val="00835113"/>
    <w:rsid w:val="00835638"/>
    <w:rsid w:val="00835D48"/>
    <w:rsid w:val="00835EA4"/>
    <w:rsid w:val="00836336"/>
    <w:rsid w:val="00836B95"/>
    <w:rsid w:val="00836C7E"/>
    <w:rsid w:val="00836EDF"/>
    <w:rsid w:val="00837A21"/>
    <w:rsid w:val="00837C7B"/>
    <w:rsid w:val="00837F70"/>
    <w:rsid w:val="00840D23"/>
    <w:rsid w:val="008411FC"/>
    <w:rsid w:val="008414BC"/>
    <w:rsid w:val="00841DB4"/>
    <w:rsid w:val="00841E8F"/>
    <w:rsid w:val="008425AC"/>
    <w:rsid w:val="00842D70"/>
    <w:rsid w:val="00843255"/>
    <w:rsid w:val="00843261"/>
    <w:rsid w:val="00843357"/>
    <w:rsid w:val="00843806"/>
    <w:rsid w:val="00843938"/>
    <w:rsid w:val="00843EF1"/>
    <w:rsid w:val="00843FFC"/>
    <w:rsid w:val="0084460E"/>
    <w:rsid w:val="008447D4"/>
    <w:rsid w:val="0084525C"/>
    <w:rsid w:val="008455D8"/>
    <w:rsid w:val="0084569A"/>
    <w:rsid w:val="008456A3"/>
    <w:rsid w:val="00845918"/>
    <w:rsid w:val="008464C3"/>
    <w:rsid w:val="008464F4"/>
    <w:rsid w:val="00846855"/>
    <w:rsid w:val="00846885"/>
    <w:rsid w:val="00846C0A"/>
    <w:rsid w:val="00846ECE"/>
    <w:rsid w:val="00847BD7"/>
    <w:rsid w:val="008505F8"/>
    <w:rsid w:val="00850696"/>
    <w:rsid w:val="00850884"/>
    <w:rsid w:val="008509DA"/>
    <w:rsid w:val="00850A1E"/>
    <w:rsid w:val="00850A9F"/>
    <w:rsid w:val="00851323"/>
    <w:rsid w:val="00851DEE"/>
    <w:rsid w:val="008531A7"/>
    <w:rsid w:val="00853634"/>
    <w:rsid w:val="00854240"/>
    <w:rsid w:val="008546B4"/>
    <w:rsid w:val="008548F9"/>
    <w:rsid w:val="008549BD"/>
    <w:rsid w:val="00855A5D"/>
    <w:rsid w:val="008563D7"/>
    <w:rsid w:val="00856573"/>
    <w:rsid w:val="00856598"/>
    <w:rsid w:val="0085695B"/>
    <w:rsid w:val="00856A7F"/>
    <w:rsid w:val="00857684"/>
    <w:rsid w:val="00860016"/>
    <w:rsid w:val="0086114D"/>
    <w:rsid w:val="00861172"/>
    <w:rsid w:val="0086118B"/>
    <w:rsid w:val="00861523"/>
    <w:rsid w:val="00861527"/>
    <w:rsid w:val="0086189D"/>
    <w:rsid w:val="008619D8"/>
    <w:rsid w:val="00861A5F"/>
    <w:rsid w:val="00861B27"/>
    <w:rsid w:val="00862784"/>
    <w:rsid w:val="00862A48"/>
    <w:rsid w:val="00862BA3"/>
    <w:rsid w:val="00862EBD"/>
    <w:rsid w:val="008635CA"/>
    <w:rsid w:val="00863DD5"/>
    <w:rsid w:val="008643AC"/>
    <w:rsid w:val="0086473C"/>
    <w:rsid w:val="00864DF3"/>
    <w:rsid w:val="0086543B"/>
    <w:rsid w:val="008655E4"/>
    <w:rsid w:val="008657DA"/>
    <w:rsid w:val="00865BBE"/>
    <w:rsid w:val="00865FD2"/>
    <w:rsid w:val="00866227"/>
    <w:rsid w:val="00866C91"/>
    <w:rsid w:val="00866ED6"/>
    <w:rsid w:val="008670CD"/>
    <w:rsid w:val="008671FB"/>
    <w:rsid w:val="00867436"/>
    <w:rsid w:val="00867ABF"/>
    <w:rsid w:val="00867D4B"/>
    <w:rsid w:val="00870320"/>
    <w:rsid w:val="00870A3F"/>
    <w:rsid w:val="008714AF"/>
    <w:rsid w:val="008716E5"/>
    <w:rsid w:val="0087191F"/>
    <w:rsid w:val="00871AF3"/>
    <w:rsid w:val="008722F4"/>
    <w:rsid w:val="0087313E"/>
    <w:rsid w:val="0087332B"/>
    <w:rsid w:val="0087387F"/>
    <w:rsid w:val="00873A66"/>
    <w:rsid w:val="00873B70"/>
    <w:rsid w:val="00873BB3"/>
    <w:rsid w:val="0087429B"/>
    <w:rsid w:val="00874320"/>
    <w:rsid w:val="00874382"/>
    <w:rsid w:val="008745D9"/>
    <w:rsid w:val="00874B79"/>
    <w:rsid w:val="00874D1C"/>
    <w:rsid w:val="00874E3F"/>
    <w:rsid w:val="008752C8"/>
    <w:rsid w:val="00875548"/>
    <w:rsid w:val="00875964"/>
    <w:rsid w:val="0087698F"/>
    <w:rsid w:val="00876CF4"/>
    <w:rsid w:val="008773D4"/>
    <w:rsid w:val="00877A9F"/>
    <w:rsid w:val="00880695"/>
    <w:rsid w:val="008808EA"/>
    <w:rsid w:val="00880BA9"/>
    <w:rsid w:val="00880E67"/>
    <w:rsid w:val="0088108C"/>
    <w:rsid w:val="008810AB"/>
    <w:rsid w:val="008816B2"/>
    <w:rsid w:val="00881A1B"/>
    <w:rsid w:val="00881EF2"/>
    <w:rsid w:val="00882072"/>
    <w:rsid w:val="00883418"/>
    <w:rsid w:val="0088342A"/>
    <w:rsid w:val="0088359E"/>
    <w:rsid w:val="00883C52"/>
    <w:rsid w:val="00883DB1"/>
    <w:rsid w:val="00884612"/>
    <w:rsid w:val="0088469D"/>
    <w:rsid w:val="0088498B"/>
    <w:rsid w:val="00884C94"/>
    <w:rsid w:val="008854BE"/>
    <w:rsid w:val="008854EB"/>
    <w:rsid w:val="00885AF5"/>
    <w:rsid w:val="00885EC0"/>
    <w:rsid w:val="00885EDE"/>
    <w:rsid w:val="0088644B"/>
    <w:rsid w:val="00886A0F"/>
    <w:rsid w:val="00886C70"/>
    <w:rsid w:val="00886F4E"/>
    <w:rsid w:val="00886FFA"/>
    <w:rsid w:val="008877DF"/>
    <w:rsid w:val="00887803"/>
    <w:rsid w:val="00887F4E"/>
    <w:rsid w:val="00890219"/>
    <w:rsid w:val="008904F0"/>
    <w:rsid w:val="00890FB4"/>
    <w:rsid w:val="00891170"/>
    <w:rsid w:val="0089169C"/>
    <w:rsid w:val="00891E50"/>
    <w:rsid w:val="00891F8C"/>
    <w:rsid w:val="00892540"/>
    <w:rsid w:val="00892B12"/>
    <w:rsid w:val="00892D7B"/>
    <w:rsid w:val="00892FE9"/>
    <w:rsid w:val="008931F0"/>
    <w:rsid w:val="0089484B"/>
    <w:rsid w:val="00895839"/>
    <w:rsid w:val="008958D5"/>
    <w:rsid w:val="00895A9C"/>
    <w:rsid w:val="00895D80"/>
    <w:rsid w:val="00895F70"/>
    <w:rsid w:val="008963CE"/>
    <w:rsid w:val="008964E0"/>
    <w:rsid w:val="008967BD"/>
    <w:rsid w:val="008967BF"/>
    <w:rsid w:val="00896F55"/>
    <w:rsid w:val="0089736B"/>
    <w:rsid w:val="008974BA"/>
    <w:rsid w:val="00897E6A"/>
    <w:rsid w:val="008A055A"/>
    <w:rsid w:val="008A097B"/>
    <w:rsid w:val="008A0CD0"/>
    <w:rsid w:val="008A0FBB"/>
    <w:rsid w:val="008A190F"/>
    <w:rsid w:val="008A1CC7"/>
    <w:rsid w:val="008A1E8A"/>
    <w:rsid w:val="008A2028"/>
    <w:rsid w:val="008A2495"/>
    <w:rsid w:val="008A279E"/>
    <w:rsid w:val="008A29A1"/>
    <w:rsid w:val="008A2B2A"/>
    <w:rsid w:val="008A2D33"/>
    <w:rsid w:val="008A2DA2"/>
    <w:rsid w:val="008A384C"/>
    <w:rsid w:val="008A3AF2"/>
    <w:rsid w:val="008A3E47"/>
    <w:rsid w:val="008A4460"/>
    <w:rsid w:val="008A480F"/>
    <w:rsid w:val="008A4AA4"/>
    <w:rsid w:val="008A4ADF"/>
    <w:rsid w:val="008A5D54"/>
    <w:rsid w:val="008A5E25"/>
    <w:rsid w:val="008A5FB5"/>
    <w:rsid w:val="008A64E8"/>
    <w:rsid w:val="008A6885"/>
    <w:rsid w:val="008A6911"/>
    <w:rsid w:val="008A6AB4"/>
    <w:rsid w:val="008A6ABC"/>
    <w:rsid w:val="008A7434"/>
    <w:rsid w:val="008A753D"/>
    <w:rsid w:val="008A763E"/>
    <w:rsid w:val="008A76EF"/>
    <w:rsid w:val="008B028D"/>
    <w:rsid w:val="008B0954"/>
    <w:rsid w:val="008B165B"/>
    <w:rsid w:val="008B1917"/>
    <w:rsid w:val="008B191E"/>
    <w:rsid w:val="008B1BEF"/>
    <w:rsid w:val="008B1C6E"/>
    <w:rsid w:val="008B1F44"/>
    <w:rsid w:val="008B2A8F"/>
    <w:rsid w:val="008B2F67"/>
    <w:rsid w:val="008B3906"/>
    <w:rsid w:val="008B3C5E"/>
    <w:rsid w:val="008B461C"/>
    <w:rsid w:val="008B4D55"/>
    <w:rsid w:val="008B5043"/>
    <w:rsid w:val="008B5420"/>
    <w:rsid w:val="008B5648"/>
    <w:rsid w:val="008B5876"/>
    <w:rsid w:val="008B5A58"/>
    <w:rsid w:val="008B5D3E"/>
    <w:rsid w:val="008B608D"/>
    <w:rsid w:val="008B6978"/>
    <w:rsid w:val="008B6B08"/>
    <w:rsid w:val="008B6BFD"/>
    <w:rsid w:val="008B7CE2"/>
    <w:rsid w:val="008C0907"/>
    <w:rsid w:val="008C0F91"/>
    <w:rsid w:val="008C0FB6"/>
    <w:rsid w:val="008C1DE7"/>
    <w:rsid w:val="008C24D6"/>
    <w:rsid w:val="008C2799"/>
    <w:rsid w:val="008C2BFE"/>
    <w:rsid w:val="008C34B8"/>
    <w:rsid w:val="008C46D9"/>
    <w:rsid w:val="008C490E"/>
    <w:rsid w:val="008C4C99"/>
    <w:rsid w:val="008C6221"/>
    <w:rsid w:val="008C6533"/>
    <w:rsid w:val="008C67D1"/>
    <w:rsid w:val="008C6DCB"/>
    <w:rsid w:val="008C73B5"/>
    <w:rsid w:val="008C7625"/>
    <w:rsid w:val="008C7656"/>
    <w:rsid w:val="008C7F04"/>
    <w:rsid w:val="008D05EA"/>
    <w:rsid w:val="008D0A29"/>
    <w:rsid w:val="008D0C81"/>
    <w:rsid w:val="008D0D1F"/>
    <w:rsid w:val="008D0D8D"/>
    <w:rsid w:val="008D10BE"/>
    <w:rsid w:val="008D1B55"/>
    <w:rsid w:val="008D1D73"/>
    <w:rsid w:val="008D276B"/>
    <w:rsid w:val="008D2B17"/>
    <w:rsid w:val="008D2C57"/>
    <w:rsid w:val="008D2CF9"/>
    <w:rsid w:val="008D41B9"/>
    <w:rsid w:val="008D43C3"/>
    <w:rsid w:val="008D4F63"/>
    <w:rsid w:val="008D5E6D"/>
    <w:rsid w:val="008D6199"/>
    <w:rsid w:val="008D6262"/>
    <w:rsid w:val="008D6654"/>
    <w:rsid w:val="008D6732"/>
    <w:rsid w:val="008D6DFC"/>
    <w:rsid w:val="008D75CC"/>
    <w:rsid w:val="008E048D"/>
    <w:rsid w:val="008E0614"/>
    <w:rsid w:val="008E06D6"/>
    <w:rsid w:val="008E0E28"/>
    <w:rsid w:val="008E0FE3"/>
    <w:rsid w:val="008E137B"/>
    <w:rsid w:val="008E266E"/>
    <w:rsid w:val="008E26DF"/>
    <w:rsid w:val="008E3273"/>
    <w:rsid w:val="008E4ADC"/>
    <w:rsid w:val="008E4D1E"/>
    <w:rsid w:val="008E4E8B"/>
    <w:rsid w:val="008E5514"/>
    <w:rsid w:val="008E58A7"/>
    <w:rsid w:val="008E5DCD"/>
    <w:rsid w:val="008E7007"/>
    <w:rsid w:val="008E77EC"/>
    <w:rsid w:val="008F06EA"/>
    <w:rsid w:val="008F0EDC"/>
    <w:rsid w:val="008F1010"/>
    <w:rsid w:val="008F1939"/>
    <w:rsid w:val="008F2078"/>
    <w:rsid w:val="008F2140"/>
    <w:rsid w:val="008F24DF"/>
    <w:rsid w:val="008F2520"/>
    <w:rsid w:val="008F26ED"/>
    <w:rsid w:val="008F2A29"/>
    <w:rsid w:val="008F2AED"/>
    <w:rsid w:val="008F2D20"/>
    <w:rsid w:val="008F2E3D"/>
    <w:rsid w:val="008F30BF"/>
    <w:rsid w:val="008F35C2"/>
    <w:rsid w:val="008F3689"/>
    <w:rsid w:val="008F3978"/>
    <w:rsid w:val="008F39E1"/>
    <w:rsid w:val="008F3EF1"/>
    <w:rsid w:val="008F4FCE"/>
    <w:rsid w:val="008F514B"/>
    <w:rsid w:val="008F5845"/>
    <w:rsid w:val="008F60D5"/>
    <w:rsid w:val="008F65A1"/>
    <w:rsid w:val="008F666B"/>
    <w:rsid w:val="008F787D"/>
    <w:rsid w:val="008F7FEA"/>
    <w:rsid w:val="0090066D"/>
    <w:rsid w:val="00900845"/>
    <w:rsid w:val="00900904"/>
    <w:rsid w:val="00900AB4"/>
    <w:rsid w:val="00900C2C"/>
    <w:rsid w:val="00901CEC"/>
    <w:rsid w:val="00901FA1"/>
    <w:rsid w:val="00902382"/>
    <w:rsid w:val="009023B4"/>
    <w:rsid w:val="009029C4"/>
    <w:rsid w:val="00902BB9"/>
    <w:rsid w:val="00902CE3"/>
    <w:rsid w:val="0090354F"/>
    <w:rsid w:val="00903609"/>
    <w:rsid w:val="009042AE"/>
    <w:rsid w:val="00904532"/>
    <w:rsid w:val="00904753"/>
    <w:rsid w:val="009049B7"/>
    <w:rsid w:val="00904C61"/>
    <w:rsid w:val="009050F4"/>
    <w:rsid w:val="0090544F"/>
    <w:rsid w:val="00905A3F"/>
    <w:rsid w:val="00905B2F"/>
    <w:rsid w:val="009062C9"/>
    <w:rsid w:val="009064C0"/>
    <w:rsid w:val="00906964"/>
    <w:rsid w:val="00907584"/>
    <w:rsid w:val="0090791E"/>
    <w:rsid w:val="00907E02"/>
    <w:rsid w:val="00907FA4"/>
    <w:rsid w:val="00911475"/>
    <w:rsid w:val="009116D6"/>
    <w:rsid w:val="00911BCD"/>
    <w:rsid w:val="00911D60"/>
    <w:rsid w:val="00911FE3"/>
    <w:rsid w:val="009126D7"/>
    <w:rsid w:val="009128EF"/>
    <w:rsid w:val="00912B12"/>
    <w:rsid w:val="00912B35"/>
    <w:rsid w:val="0091310D"/>
    <w:rsid w:val="00913433"/>
    <w:rsid w:val="00913483"/>
    <w:rsid w:val="00914213"/>
    <w:rsid w:val="009145B0"/>
    <w:rsid w:val="00914727"/>
    <w:rsid w:val="00914B45"/>
    <w:rsid w:val="009157E8"/>
    <w:rsid w:val="00915A36"/>
    <w:rsid w:val="00915A44"/>
    <w:rsid w:val="00915B0F"/>
    <w:rsid w:val="00915C97"/>
    <w:rsid w:val="00916010"/>
    <w:rsid w:val="0091612A"/>
    <w:rsid w:val="00916185"/>
    <w:rsid w:val="009161D4"/>
    <w:rsid w:val="009167C0"/>
    <w:rsid w:val="00916809"/>
    <w:rsid w:val="00916ABF"/>
    <w:rsid w:val="00916AC4"/>
    <w:rsid w:val="00916B98"/>
    <w:rsid w:val="0091786A"/>
    <w:rsid w:val="0092065E"/>
    <w:rsid w:val="009206EE"/>
    <w:rsid w:val="0092129C"/>
    <w:rsid w:val="00921494"/>
    <w:rsid w:val="0092163E"/>
    <w:rsid w:val="00921BE9"/>
    <w:rsid w:val="00921C6F"/>
    <w:rsid w:val="0092207E"/>
    <w:rsid w:val="0092279D"/>
    <w:rsid w:val="00923327"/>
    <w:rsid w:val="009236FF"/>
    <w:rsid w:val="0092381C"/>
    <w:rsid w:val="00923956"/>
    <w:rsid w:val="00923B7B"/>
    <w:rsid w:val="00923C04"/>
    <w:rsid w:val="009240E8"/>
    <w:rsid w:val="00924203"/>
    <w:rsid w:val="00924C61"/>
    <w:rsid w:val="009250E0"/>
    <w:rsid w:val="00925A26"/>
    <w:rsid w:val="00925B30"/>
    <w:rsid w:val="00925EFA"/>
    <w:rsid w:val="009261B0"/>
    <w:rsid w:val="0092639E"/>
    <w:rsid w:val="0092693F"/>
    <w:rsid w:val="00926D41"/>
    <w:rsid w:val="00926E08"/>
    <w:rsid w:val="0092762D"/>
    <w:rsid w:val="00927A15"/>
    <w:rsid w:val="00930147"/>
    <w:rsid w:val="0093044E"/>
    <w:rsid w:val="00930A47"/>
    <w:rsid w:val="00930B1F"/>
    <w:rsid w:val="009313C0"/>
    <w:rsid w:val="009328A3"/>
    <w:rsid w:val="00933DED"/>
    <w:rsid w:val="0093447F"/>
    <w:rsid w:val="00934B35"/>
    <w:rsid w:val="00935151"/>
    <w:rsid w:val="00935A27"/>
    <w:rsid w:val="00937139"/>
    <w:rsid w:val="009377A5"/>
    <w:rsid w:val="00940891"/>
    <w:rsid w:val="009415EC"/>
    <w:rsid w:val="00941F53"/>
    <w:rsid w:val="009427A0"/>
    <w:rsid w:val="00942989"/>
    <w:rsid w:val="009433BD"/>
    <w:rsid w:val="009434A0"/>
    <w:rsid w:val="00943656"/>
    <w:rsid w:val="00943C35"/>
    <w:rsid w:val="009440B6"/>
    <w:rsid w:val="009449DB"/>
    <w:rsid w:val="00944A15"/>
    <w:rsid w:val="00945040"/>
    <w:rsid w:val="009451AE"/>
    <w:rsid w:val="009459C0"/>
    <w:rsid w:val="00945F5E"/>
    <w:rsid w:val="00946F78"/>
    <w:rsid w:val="00946F93"/>
    <w:rsid w:val="00947182"/>
    <w:rsid w:val="009471F7"/>
    <w:rsid w:val="009474CE"/>
    <w:rsid w:val="009477ED"/>
    <w:rsid w:val="00947D6A"/>
    <w:rsid w:val="00947FEE"/>
    <w:rsid w:val="0095048C"/>
    <w:rsid w:val="00950923"/>
    <w:rsid w:val="009509C9"/>
    <w:rsid w:val="00951363"/>
    <w:rsid w:val="00951565"/>
    <w:rsid w:val="00951595"/>
    <w:rsid w:val="009522DB"/>
    <w:rsid w:val="0095291A"/>
    <w:rsid w:val="00952BFA"/>
    <w:rsid w:val="00952E40"/>
    <w:rsid w:val="00953626"/>
    <w:rsid w:val="009537E3"/>
    <w:rsid w:val="00953AA8"/>
    <w:rsid w:val="00953FE2"/>
    <w:rsid w:val="009547CE"/>
    <w:rsid w:val="00954ADB"/>
    <w:rsid w:val="00954F27"/>
    <w:rsid w:val="00954F62"/>
    <w:rsid w:val="0095563D"/>
    <w:rsid w:val="0095578F"/>
    <w:rsid w:val="009559EB"/>
    <w:rsid w:val="009561FA"/>
    <w:rsid w:val="00956E36"/>
    <w:rsid w:val="00956E59"/>
    <w:rsid w:val="009571F9"/>
    <w:rsid w:val="0095730F"/>
    <w:rsid w:val="00957410"/>
    <w:rsid w:val="00957CB4"/>
    <w:rsid w:val="0096050A"/>
    <w:rsid w:val="0096133E"/>
    <w:rsid w:val="00961A47"/>
    <w:rsid w:val="009624A6"/>
    <w:rsid w:val="009625DE"/>
    <w:rsid w:val="009625E4"/>
    <w:rsid w:val="00962727"/>
    <w:rsid w:val="009628FC"/>
    <w:rsid w:val="009634A5"/>
    <w:rsid w:val="00963A0E"/>
    <w:rsid w:val="00964176"/>
    <w:rsid w:val="00964482"/>
    <w:rsid w:val="00964904"/>
    <w:rsid w:val="00964C66"/>
    <w:rsid w:val="00964F50"/>
    <w:rsid w:val="009654F2"/>
    <w:rsid w:val="00965580"/>
    <w:rsid w:val="00965F8F"/>
    <w:rsid w:val="0096664C"/>
    <w:rsid w:val="00967980"/>
    <w:rsid w:val="00967A97"/>
    <w:rsid w:val="0097008F"/>
    <w:rsid w:val="009703A0"/>
    <w:rsid w:val="00970AE9"/>
    <w:rsid w:val="00970CC1"/>
    <w:rsid w:val="00970D8A"/>
    <w:rsid w:val="00971514"/>
    <w:rsid w:val="00971553"/>
    <w:rsid w:val="00971838"/>
    <w:rsid w:val="009723E2"/>
    <w:rsid w:val="009724D3"/>
    <w:rsid w:val="009724EF"/>
    <w:rsid w:val="00972837"/>
    <w:rsid w:val="00972BC1"/>
    <w:rsid w:val="00972D04"/>
    <w:rsid w:val="00972DBA"/>
    <w:rsid w:val="009730C5"/>
    <w:rsid w:val="009732A8"/>
    <w:rsid w:val="009732BB"/>
    <w:rsid w:val="0097355A"/>
    <w:rsid w:val="00973604"/>
    <w:rsid w:val="00973691"/>
    <w:rsid w:val="00973CBE"/>
    <w:rsid w:val="0097410C"/>
    <w:rsid w:val="00974252"/>
    <w:rsid w:val="00974EE4"/>
    <w:rsid w:val="00975803"/>
    <w:rsid w:val="00975815"/>
    <w:rsid w:val="009761FE"/>
    <w:rsid w:val="00976416"/>
    <w:rsid w:val="00976485"/>
    <w:rsid w:val="00976688"/>
    <w:rsid w:val="00976CDE"/>
    <w:rsid w:val="00976E15"/>
    <w:rsid w:val="00976F16"/>
    <w:rsid w:val="00976F95"/>
    <w:rsid w:val="00977137"/>
    <w:rsid w:val="00980092"/>
    <w:rsid w:val="009806E3"/>
    <w:rsid w:val="009808D6"/>
    <w:rsid w:val="00980B8B"/>
    <w:rsid w:val="009811E8"/>
    <w:rsid w:val="009815B6"/>
    <w:rsid w:val="00981874"/>
    <w:rsid w:val="00981CB4"/>
    <w:rsid w:val="00982837"/>
    <w:rsid w:val="00982888"/>
    <w:rsid w:val="00982A65"/>
    <w:rsid w:val="00982FA5"/>
    <w:rsid w:val="009831BF"/>
    <w:rsid w:val="00983387"/>
    <w:rsid w:val="009835ED"/>
    <w:rsid w:val="009837B5"/>
    <w:rsid w:val="009837BC"/>
    <w:rsid w:val="00983D1D"/>
    <w:rsid w:val="00984E04"/>
    <w:rsid w:val="009852B1"/>
    <w:rsid w:val="009857F2"/>
    <w:rsid w:val="009858AB"/>
    <w:rsid w:val="00985DDB"/>
    <w:rsid w:val="009860C4"/>
    <w:rsid w:val="0098738B"/>
    <w:rsid w:val="009873F6"/>
    <w:rsid w:val="00990D64"/>
    <w:rsid w:val="009911B8"/>
    <w:rsid w:val="00991385"/>
    <w:rsid w:val="009913BA"/>
    <w:rsid w:val="00991502"/>
    <w:rsid w:val="00991B39"/>
    <w:rsid w:val="00991D54"/>
    <w:rsid w:val="0099326B"/>
    <w:rsid w:val="00993AC7"/>
    <w:rsid w:val="009940C2"/>
    <w:rsid w:val="00994FE1"/>
    <w:rsid w:val="00995466"/>
    <w:rsid w:val="00995FAE"/>
    <w:rsid w:val="009961FD"/>
    <w:rsid w:val="0099663F"/>
    <w:rsid w:val="00997059"/>
    <w:rsid w:val="009975BC"/>
    <w:rsid w:val="00997AC6"/>
    <w:rsid w:val="009A099B"/>
    <w:rsid w:val="009A0BA0"/>
    <w:rsid w:val="009A0F71"/>
    <w:rsid w:val="009A12D7"/>
    <w:rsid w:val="009A1B95"/>
    <w:rsid w:val="009A1D0B"/>
    <w:rsid w:val="009A2358"/>
    <w:rsid w:val="009A275D"/>
    <w:rsid w:val="009A2FA2"/>
    <w:rsid w:val="009A3376"/>
    <w:rsid w:val="009A3EAE"/>
    <w:rsid w:val="009A471F"/>
    <w:rsid w:val="009A476F"/>
    <w:rsid w:val="009A47A6"/>
    <w:rsid w:val="009A493B"/>
    <w:rsid w:val="009A49E3"/>
    <w:rsid w:val="009A49F2"/>
    <w:rsid w:val="009A4AB7"/>
    <w:rsid w:val="009A4EA8"/>
    <w:rsid w:val="009A52E2"/>
    <w:rsid w:val="009A578B"/>
    <w:rsid w:val="009A5F7E"/>
    <w:rsid w:val="009A6234"/>
    <w:rsid w:val="009A625F"/>
    <w:rsid w:val="009A6A68"/>
    <w:rsid w:val="009A6CCC"/>
    <w:rsid w:val="009B0404"/>
    <w:rsid w:val="009B070B"/>
    <w:rsid w:val="009B0736"/>
    <w:rsid w:val="009B0DFD"/>
    <w:rsid w:val="009B196B"/>
    <w:rsid w:val="009B1C54"/>
    <w:rsid w:val="009B206A"/>
    <w:rsid w:val="009B20B2"/>
    <w:rsid w:val="009B2898"/>
    <w:rsid w:val="009B2B1B"/>
    <w:rsid w:val="009B2BEA"/>
    <w:rsid w:val="009B30C6"/>
    <w:rsid w:val="009B311B"/>
    <w:rsid w:val="009B356A"/>
    <w:rsid w:val="009B3F15"/>
    <w:rsid w:val="009B445B"/>
    <w:rsid w:val="009B4D32"/>
    <w:rsid w:val="009B4FB5"/>
    <w:rsid w:val="009B5ED7"/>
    <w:rsid w:val="009B6142"/>
    <w:rsid w:val="009B6C31"/>
    <w:rsid w:val="009B6C3B"/>
    <w:rsid w:val="009B6DB1"/>
    <w:rsid w:val="009B6F0A"/>
    <w:rsid w:val="009B7BB2"/>
    <w:rsid w:val="009B7C67"/>
    <w:rsid w:val="009C01B0"/>
    <w:rsid w:val="009C0827"/>
    <w:rsid w:val="009C1618"/>
    <w:rsid w:val="009C1CC3"/>
    <w:rsid w:val="009C1E2C"/>
    <w:rsid w:val="009C21A6"/>
    <w:rsid w:val="009C269E"/>
    <w:rsid w:val="009C2F3D"/>
    <w:rsid w:val="009C30D0"/>
    <w:rsid w:val="009C3218"/>
    <w:rsid w:val="009C3366"/>
    <w:rsid w:val="009C33D7"/>
    <w:rsid w:val="009C382B"/>
    <w:rsid w:val="009C41EC"/>
    <w:rsid w:val="009C4545"/>
    <w:rsid w:val="009C531B"/>
    <w:rsid w:val="009C5D0F"/>
    <w:rsid w:val="009C6783"/>
    <w:rsid w:val="009C68C7"/>
    <w:rsid w:val="009C73BC"/>
    <w:rsid w:val="009C759A"/>
    <w:rsid w:val="009C779B"/>
    <w:rsid w:val="009C7950"/>
    <w:rsid w:val="009C7E27"/>
    <w:rsid w:val="009D007B"/>
    <w:rsid w:val="009D09D1"/>
    <w:rsid w:val="009D0C43"/>
    <w:rsid w:val="009D0D27"/>
    <w:rsid w:val="009D0E8D"/>
    <w:rsid w:val="009D1453"/>
    <w:rsid w:val="009D1671"/>
    <w:rsid w:val="009D1B45"/>
    <w:rsid w:val="009D26A6"/>
    <w:rsid w:val="009D29C8"/>
    <w:rsid w:val="009D2A4A"/>
    <w:rsid w:val="009D2BFA"/>
    <w:rsid w:val="009D2D09"/>
    <w:rsid w:val="009D33BA"/>
    <w:rsid w:val="009D38C4"/>
    <w:rsid w:val="009D3E00"/>
    <w:rsid w:val="009D3E12"/>
    <w:rsid w:val="009D4182"/>
    <w:rsid w:val="009D432A"/>
    <w:rsid w:val="009D51C9"/>
    <w:rsid w:val="009D540D"/>
    <w:rsid w:val="009D57A2"/>
    <w:rsid w:val="009D57C5"/>
    <w:rsid w:val="009D66D9"/>
    <w:rsid w:val="009D69B1"/>
    <w:rsid w:val="009D6D45"/>
    <w:rsid w:val="009D6EF1"/>
    <w:rsid w:val="009D6F1D"/>
    <w:rsid w:val="009D7058"/>
    <w:rsid w:val="009D76F5"/>
    <w:rsid w:val="009D7B61"/>
    <w:rsid w:val="009E0006"/>
    <w:rsid w:val="009E0051"/>
    <w:rsid w:val="009E0E8A"/>
    <w:rsid w:val="009E1340"/>
    <w:rsid w:val="009E1826"/>
    <w:rsid w:val="009E1ADE"/>
    <w:rsid w:val="009E2C52"/>
    <w:rsid w:val="009E3071"/>
    <w:rsid w:val="009E3081"/>
    <w:rsid w:val="009E350B"/>
    <w:rsid w:val="009E361F"/>
    <w:rsid w:val="009E407C"/>
    <w:rsid w:val="009E4B4E"/>
    <w:rsid w:val="009E4F1E"/>
    <w:rsid w:val="009E53E4"/>
    <w:rsid w:val="009E5F5B"/>
    <w:rsid w:val="009E616E"/>
    <w:rsid w:val="009E673C"/>
    <w:rsid w:val="009E6809"/>
    <w:rsid w:val="009E6964"/>
    <w:rsid w:val="009E6EC7"/>
    <w:rsid w:val="009E6F1A"/>
    <w:rsid w:val="009E710F"/>
    <w:rsid w:val="009E73EB"/>
    <w:rsid w:val="009F042A"/>
    <w:rsid w:val="009F1B2C"/>
    <w:rsid w:val="009F1C6D"/>
    <w:rsid w:val="009F2213"/>
    <w:rsid w:val="009F30BB"/>
    <w:rsid w:val="009F3BA7"/>
    <w:rsid w:val="009F41D6"/>
    <w:rsid w:val="009F4FCC"/>
    <w:rsid w:val="009F503A"/>
    <w:rsid w:val="009F5060"/>
    <w:rsid w:val="009F5786"/>
    <w:rsid w:val="009F594F"/>
    <w:rsid w:val="009F59E5"/>
    <w:rsid w:val="009F5E8C"/>
    <w:rsid w:val="009F5FB3"/>
    <w:rsid w:val="009F6088"/>
    <w:rsid w:val="009F61BE"/>
    <w:rsid w:val="009F6413"/>
    <w:rsid w:val="009F6BBD"/>
    <w:rsid w:val="009F6D4C"/>
    <w:rsid w:val="00A007AA"/>
    <w:rsid w:val="00A0164D"/>
    <w:rsid w:val="00A016E5"/>
    <w:rsid w:val="00A01981"/>
    <w:rsid w:val="00A01B8D"/>
    <w:rsid w:val="00A01CEA"/>
    <w:rsid w:val="00A01F2F"/>
    <w:rsid w:val="00A0253B"/>
    <w:rsid w:val="00A0301A"/>
    <w:rsid w:val="00A03111"/>
    <w:rsid w:val="00A0331D"/>
    <w:rsid w:val="00A036C8"/>
    <w:rsid w:val="00A04565"/>
    <w:rsid w:val="00A049C7"/>
    <w:rsid w:val="00A04A4A"/>
    <w:rsid w:val="00A06024"/>
    <w:rsid w:val="00A0663E"/>
    <w:rsid w:val="00A06A02"/>
    <w:rsid w:val="00A06CB6"/>
    <w:rsid w:val="00A06FEC"/>
    <w:rsid w:val="00A0733E"/>
    <w:rsid w:val="00A075BD"/>
    <w:rsid w:val="00A0787D"/>
    <w:rsid w:val="00A111B6"/>
    <w:rsid w:val="00A1129A"/>
    <w:rsid w:val="00A1189F"/>
    <w:rsid w:val="00A12879"/>
    <w:rsid w:val="00A12B82"/>
    <w:rsid w:val="00A12C09"/>
    <w:rsid w:val="00A12CE0"/>
    <w:rsid w:val="00A133E8"/>
    <w:rsid w:val="00A136D9"/>
    <w:rsid w:val="00A13E48"/>
    <w:rsid w:val="00A14024"/>
    <w:rsid w:val="00A14081"/>
    <w:rsid w:val="00A14370"/>
    <w:rsid w:val="00A14B45"/>
    <w:rsid w:val="00A14D07"/>
    <w:rsid w:val="00A14ECF"/>
    <w:rsid w:val="00A162FA"/>
    <w:rsid w:val="00A17594"/>
    <w:rsid w:val="00A17B7C"/>
    <w:rsid w:val="00A20066"/>
    <w:rsid w:val="00A2078C"/>
    <w:rsid w:val="00A20809"/>
    <w:rsid w:val="00A21091"/>
    <w:rsid w:val="00A21AF4"/>
    <w:rsid w:val="00A22224"/>
    <w:rsid w:val="00A2248D"/>
    <w:rsid w:val="00A2314B"/>
    <w:rsid w:val="00A231EB"/>
    <w:rsid w:val="00A23429"/>
    <w:rsid w:val="00A23791"/>
    <w:rsid w:val="00A23EA6"/>
    <w:rsid w:val="00A24125"/>
    <w:rsid w:val="00A25D51"/>
    <w:rsid w:val="00A26283"/>
    <w:rsid w:val="00A263AF"/>
    <w:rsid w:val="00A26401"/>
    <w:rsid w:val="00A26B5E"/>
    <w:rsid w:val="00A26BA1"/>
    <w:rsid w:val="00A26FCE"/>
    <w:rsid w:val="00A27555"/>
    <w:rsid w:val="00A27A85"/>
    <w:rsid w:val="00A27B07"/>
    <w:rsid w:val="00A30A29"/>
    <w:rsid w:val="00A30DAE"/>
    <w:rsid w:val="00A3125D"/>
    <w:rsid w:val="00A3137C"/>
    <w:rsid w:val="00A31BE7"/>
    <w:rsid w:val="00A32280"/>
    <w:rsid w:val="00A3231C"/>
    <w:rsid w:val="00A3243C"/>
    <w:rsid w:val="00A324EF"/>
    <w:rsid w:val="00A334E8"/>
    <w:rsid w:val="00A33C77"/>
    <w:rsid w:val="00A33E41"/>
    <w:rsid w:val="00A342C1"/>
    <w:rsid w:val="00A34B68"/>
    <w:rsid w:val="00A352CA"/>
    <w:rsid w:val="00A35758"/>
    <w:rsid w:val="00A35CAA"/>
    <w:rsid w:val="00A361F5"/>
    <w:rsid w:val="00A3698B"/>
    <w:rsid w:val="00A369CE"/>
    <w:rsid w:val="00A36ED7"/>
    <w:rsid w:val="00A37065"/>
    <w:rsid w:val="00A37508"/>
    <w:rsid w:val="00A376A8"/>
    <w:rsid w:val="00A37DA9"/>
    <w:rsid w:val="00A40361"/>
    <w:rsid w:val="00A40652"/>
    <w:rsid w:val="00A40BBD"/>
    <w:rsid w:val="00A40FA0"/>
    <w:rsid w:val="00A41800"/>
    <w:rsid w:val="00A41A49"/>
    <w:rsid w:val="00A41C1C"/>
    <w:rsid w:val="00A41C50"/>
    <w:rsid w:val="00A42AC9"/>
    <w:rsid w:val="00A43201"/>
    <w:rsid w:val="00A4333B"/>
    <w:rsid w:val="00A433FB"/>
    <w:rsid w:val="00A43663"/>
    <w:rsid w:val="00A43C6F"/>
    <w:rsid w:val="00A43E71"/>
    <w:rsid w:val="00A43F59"/>
    <w:rsid w:val="00A44711"/>
    <w:rsid w:val="00A4471F"/>
    <w:rsid w:val="00A4538B"/>
    <w:rsid w:val="00A45AF7"/>
    <w:rsid w:val="00A45CF1"/>
    <w:rsid w:val="00A45D81"/>
    <w:rsid w:val="00A4607C"/>
    <w:rsid w:val="00A460CD"/>
    <w:rsid w:val="00A46477"/>
    <w:rsid w:val="00A46C00"/>
    <w:rsid w:val="00A46FC7"/>
    <w:rsid w:val="00A4777A"/>
    <w:rsid w:val="00A47C26"/>
    <w:rsid w:val="00A47CD7"/>
    <w:rsid w:val="00A50905"/>
    <w:rsid w:val="00A50A2A"/>
    <w:rsid w:val="00A50D26"/>
    <w:rsid w:val="00A50DAA"/>
    <w:rsid w:val="00A50E03"/>
    <w:rsid w:val="00A51F50"/>
    <w:rsid w:val="00A52418"/>
    <w:rsid w:val="00A53033"/>
    <w:rsid w:val="00A53419"/>
    <w:rsid w:val="00A53482"/>
    <w:rsid w:val="00A53761"/>
    <w:rsid w:val="00A539C1"/>
    <w:rsid w:val="00A53BB0"/>
    <w:rsid w:val="00A542AB"/>
    <w:rsid w:val="00A544BB"/>
    <w:rsid w:val="00A54C6A"/>
    <w:rsid w:val="00A550E0"/>
    <w:rsid w:val="00A55985"/>
    <w:rsid w:val="00A55ED0"/>
    <w:rsid w:val="00A560B0"/>
    <w:rsid w:val="00A56111"/>
    <w:rsid w:val="00A566D8"/>
    <w:rsid w:val="00A56808"/>
    <w:rsid w:val="00A57C8E"/>
    <w:rsid w:val="00A61106"/>
    <w:rsid w:val="00A61427"/>
    <w:rsid w:val="00A61868"/>
    <w:rsid w:val="00A620EB"/>
    <w:rsid w:val="00A62627"/>
    <w:rsid w:val="00A62798"/>
    <w:rsid w:val="00A6312A"/>
    <w:rsid w:val="00A6352C"/>
    <w:rsid w:val="00A63F35"/>
    <w:rsid w:val="00A63F73"/>
    <w:rsid w:val="00A640BA"/>
    <w:rsid w:val="00A640C2"/>
    <w:rsid w:val="00A645F9"/>
    <w:rsid w:val="00A65275"/>
    <w:rsid w:val="00A65381"/>
    <w:rsid w:val="00A654C0"/>
    <w:rsid w:val="00A65BC5"/>
    <w:rsid w:val="00A65F78"/>
    <w:rsid w:val="00A663B7"/>
    <w:rsid w:val="00A669BC"/>
    <w:rsid w:val="00A66D8E"/>
    <w:rsid w:val="00A67FF3"/>
    <w:rsid w:val="00A70047"/>
    <w:rsid w:val="00A701CE"/>
    <w:rsid w:val="00A7048E"/>
    <w:rsid w:val="00A70547"/>
    <w:rsid w:val="00A7057A"/>
    <w:rsid w:val="00A71406"/>
    <w:rsid w:val="00A716F5"/>
    <w:rsid w:val="00A71B4F"/>
    <w:rsid w:val="00A720CB"/>
    <w:rsid w:val="00A72B6B"/>
    <w:rsid w:val="00A72BF1"/>
    <w:rsid w:val="00A72F71"/>
    <w:rsid w:val="00A737CF"/>
    <w:rsid w:val="00A73C2F"/>
    <w:rsid w:val="00A73DEF"/>
    <w:rsid w:val="00A73EF8"/>
    <w:rsid w:val="00A74194"/>
    <w:rsid w:val="00A7419C"/>
    <w:rsid w:val="00A747F3"/>
    <w:rsid w:val="00A7488D"/>
    <w:rsid w:val="00A74B0C"/>
    <w:rsid w:val="00A74C31"/>
    <w:rsid w:val="00A74D44"/>
    <w:rsid w:val="00A75850"/>
    <w:rsid w:val="00A75BF9"/>
    <w:rsid w:val="00A76249"/>
    <w:rsid w:val="00A76AD3"/>
    <w:rsid w:val="00A773C3"/>
    <w:rsid w:val="00A775AB"/>
    <w:rsid w:val="00A778C3"/>
    <w:rsid w:val="00A779AA"/>
    <w:rsid w:val="00A77D49"/>
    <w:rsid w:val="00A80637"/>
    <w:rsid w:val="00A80915"/>
    <w:rsid w:val="00A81946"/>
    <w:rsid w:val="00A82716"/>
    <w:rsid w:val="00A82899"/>
    <w:rsid w:val="00A83055"/>
    <w:rsid w:val="00A835CD"/>
    <w:rsid w:val="00A836AE"/>
    <w:rsid w:val="00A83A08"/>
    <w:rsid w:val="00A83B7C"/>
    <w:rsid w:val="00A841D3"/>
    <w:rsid w:val="00A8422F"/>
    <w:rsid w:val="00A8493C"/>
    <w:rsid w:val="00A84C59"/>
    <w:rsid w:val="00A850B7"/>
    <w:rsid w:val="00A85439"/>
    <w:rsid w:val="00A85F28"/>
    <w:rsid w:val="00A8684A"/>
    <w:rsid w:val="00A872CF"/>
    <w:rsid w:val="00A87699"/>
    <w:rsid w:val="00A8779F"/>
    <w:rsid w:val="00A878D3"/>
    <w:rsid w:val="00A87B36"/>
    <w:rsid w:val="00A87E54"/>
    <w:rsid w:val="00A90A5D"/>
    <w:rsid w:val="00A90BC2"/>
    <w:rsid w:val="00A90D3A"/>
    <w:rsid w:val="00A9101C"/>
    <w:rsid w:val="00A91288"/>
    <w:rsid w:val="00A9135B"/>
    <w:rsid w:val="00A916A4"/>
    <w:rsid w:val="00A91917"/>
    <w:rsid w:val="00A9255F"/>
    <w:rsid w:val="00A925A6"/>
    <w:rsid w:val="00A93BA5"/>
    <w:rsid w:val="00A943FA"/>
    <w:rsid w:val="00A94B86"/>
    <w:rsid w:val="00A94F8E"/>
    <w:rsid w:val="00A954AD"/>
    <w:rsid w:val="00A96F1C"/>
    <w:rsid w:val="00A978F9"/>
    <w:rsid w:val="00AA016A"/>
    <w:rsid w:val="00AA0764"/>
    <w:rsid w:val="00AA0832"/>
    <w:rsid w:val="00AA08A9"/>
    <w:rsid w:val="00AA098B"/>
    <w:rsid w:val="00AA13D2"/>
    <w:rsid w:val="00AA15C0"/>
    <w:rsid w:val="00AA15DA"/>
    <w:rsid w:val="00AA237A"/>
    <w:rsid w:val="00AA25FF"/>
    <w:rsid w:val="00AA2616"/>
    <w:rsid w:val="00AA293F"/>
    <w:rsid w:val="00AA352F"/>
    <w:rsid w:val="00AA3CFD"/>
    <w:rsid w:val="00AA3EFE"/>
    <w:rsid w:val="00AA43D4"/>
    <w:rsid w:val="00AA46CE"/>
    <w:rsid w:val="00AA4A66"/>
    <w:rsid w:val="00AA6044"/>
    <w:rsid w:val="00AA6082"/>
    <w:rsid w:val="00AA67B1"/>
    <w:rsid w:val="00AA6B29"/>
    <w:rsid w:val="00AA7AC0"/>
    <w:rsid w:val="00AA7BAE"/>
    <w:rsid w:val="00AB0387"/>
    <w:rsid w:val="00AB0DDE"/>
    <w:rsid w:val="00AB134D"/>
    <w:rsid w:val="00AB1D5A"/>
    <w:rsid w:val="00AB2252"/>
    <w:rsid w:val="00AB22CE"/>
    <w:rsid w:val="00AB25E1"/>
    <w:rsid w:val="00AB276B"/>
    <w:rsid w:val="00AB2FE1"/>
    <w:rsid w:val="00AB30D6"/>
    <w:rsid w:val="00AB3136"/>
    <w:rsid w:val="00AB31EB"/>
    <w:rsid w:val="00AB3A52"/>
    <w:rsid w:val="00AB3AAB"/>
    <w:rsid w:val="00AB3F92"/>
    <w:rsid w:val="00AB4872"/>
    <w:rsid w:val="00AB5329"/>
    <w:rsid w:val="00AB5763"/>
    <w:rsid w:val="00AB5E68"/>
    <w:rsid w:val="00AB66F0"/>
    <w:rsid w:val="00AB6925"/>
    <w:rsid w:val="00AB77B4"/>
    <w:rsid w:val="00AB794D"/>
    <w:rsid w:val="00AB7BCA"/>
    <w:rsid w:val="00AC05E4"/>
    <w:rsid w:val="00AC1CC3"/>
    <w:rsid w:val="00AC2A6E"/>
    <w:rsid w:val="00AC3347"/>
    <w:rsid w:val="00AC43C7"/>
    <w:rsid w:val="00AC43EC"/>
    <w:rsid w:val="00AC4CAE"/>
    <w:rsid w:val="00AC4D8C"/>
    <w:rsid w:val="00AC6219"/>
    <w:rsid w:val="00AC702A"/>
    <w:rsid w:val="00AC7AA5"/>
    <w:rsid w:val="00AC7EED"/>
    <w:rsid w:val="00AC7F75"/>
    <w:rsid w:val="00AD0281"/>
    <w:rsid w:val="00AD0886"/>
    <w:rsid w:val="00AD099E"/>
    <w:rsid w:val="00AD126D"/>
    <w:rsid w:val="00AD1EDF"/>
    <w:rsid w:val="00AD3A2C"/>
    <w:rsid w:val="00AD3B8A"/>
    <w:rsid w:val="00AD3EAF"/>
    <w:rsid w:val="00AD41A2"/>
    <w:rsid w:val="00AD4616"/>
    <w:rsid w:val="00AD4806"/>
    <w:rsid w:val="00AD4836"/>
    <w:rsid w:val="00AD4CE0"/>
    <w:rsid w:val="00AD60B8"/>
    <w:rsid w:val="00AD63FA"/>
    <w:rsid w:val="00AD6446"/>
    <w:rsid w:val="00AD695D"/>
    <w:rsid w:val="00AD6AA1"/>
    <w:rsid w:val="00AD6B5A"/>
    <w:rsid w:val="00AD711D"/>
    <w:rsid w:val="00AD79B8"/>
    <w:rsid w:val="00AD7CAC"/>
    <w:rsid w:val="00AD7DCF"/>
    <w:rsid w:val="00AE0014"/>
    <w:rsid w:val="00AE04CC"/>
    <w:rsid w:val="00AE0BCD"/>
    <w:rsid w:val="00AE11AE"/>
    <w:rsid w:val="00AE129E"/>
    <w:rsid w:val="00AE15A9"/>
    <w:rsid w:val="00AE161F"/>
    <w:rsid w:val="00AE18FC"/>
    <w:rsid w:val="00AE1A0E"/>
    <w:rsid w:val="00AE1F58"/>
    <w:rsid w:val="00AE298A"/>
    <w:rsid w:val="00AE29D9"/>
    <w:rsid w:val="00AE2FCD"/>
    <w:rsid w:val="00AE3AC1"/>
    <w:rsid w:val="00AE3D66"/>
    <w:rsid w:val="00AE3E9B"/>
    <w:rsid w:val="00AE49AD"/>
    <w:rsid w:val="00AE4C63"/>
    <w:rsid w:val="00AE5319"/>
    <w:rsid w:val="00AE561A"/>
    <w:rsid w:val="00AE58A6"/>
    <w:rsid w:val="00AE5C96"/>
    <w:rsid w:val="00AE60ED"/>
    <w:rsid w:val="00AE6112"/>
    <w:rsid w:val="00AE6FA6"/>
    <w:rsid w:val="00AF04F6"/>
    <w:rsid w:val="00AF0A8A"/>
    <w:rsid w:val="00AF0C12"/>
    <w:rsid w:val="00AF1012"/>
    <w:rsid w:val="00AF14BE"/>
    <w:rsid w:val="00AF17AB"/>
    <w:rsid w:val="00AF180A"/>
    <w:rsid w:val="00AF1945"/>
    <w:rsid w:val="00AF1A32"/>
    <w:rsid w:val="00AF1BF2"/>
    <w:rsid w:val="00AF2225"/>
    <w:rsid w:val="00AF291C"/>
    <w:rsid w:val="00AF2BC2"/>
    <w:rsid w:val="00AF2CA2"/>
    <w:rsid w:val="00AF2EEB"/>
    <w:rsid w:val="00AF325B"/>
    <w:rsid w:val="00AF3298"/>
    <w:rsid w:val="00AF3B53"/>
    <w:rsid w:val="00AF4210"/>
    <w:rsid w:val="00AF42B7"/>
    <w:rsid w:val="00AF44F4"/>
    <w:rsid w:val="00AF49DF"/>
    <w:rsid w:val="00AF4DDB"/>
    <w:rsid w:val="00AF4F29"/>
    <w:rsid w:val="00AF5E80"/>
    <w:rsid w:val="00AF618D"/>
    <w:rsid w:val="00AF6E97"/>
    <w:rsid w:val="00B00902"/>
    <w:rsid w:val="00B00979"/>
    <w:rsid w:val="00B00D01"/>
    <w:rsid w:val="00B01969"/>
    <w:rsid w:val="00B02064"/>
    <w:rsid w:val="00B02364"/>
    <w:rsid w:val="00B0297E"/>
    <w:rsid w:val="00B0315B"/>
    <w:rsid w:val="00B047AF"/>
    <w:rsid w:val="00B048A8"/>
    <w:rsid w:val="00B04B7C"/>
    <w:rsid w:val="00B04C82"/>
    <w:rsid w:val="00B05322"/>
    <w:rsid w:val="00B054F4"/>
    <w:rsid w:val="00B05A04"/>
    <w:rsid w:val="00B06308"/>
    <w:rsid w:val="00B064E9"/>
    <w:rsid w:val="00B06BE3"/>
    <w:rsid w:val="00B071CD"/>
    <w:rsid w:val="00B0770C"/>
    <w:rsid w:val="00B1037E"/>
    <w:rsid w:val="00B10470"/>
    <w:rsid w:val="00B107A4"/>
    <w:rsid w:val="00B1138B"/>
    <w:rsid w:val="00B11710"/>
    <w:rsid w:val="00B11914"/>
    <w:rsid w:val="00B11B80"/>
    <w:rsid w:val="00B12500"/>
    <w:rsid w:val="00B12902"/>
    <w:rsid w:val="00B13049"/>
    <w:rsid w:val="00B1441C"/>
    <w:rsid w:val="00B146F2"/>
    <w:rsid w:val="00B14B01"/>
    <w:rsid w:val="00B14EBD"/>
    <w:rsid w:val="00B14F0E"/>
    <w:rsid w:val="00B15245"/>
    <w:rsid w:val="00B1539E"/>
    <w:rsid w:val="00B15484"/>
    <w:rsid w:val="00B15809"/>
    <w:rsid w:val="00B1594B"/>
    <w:rsid w:val="00B163C0"/>
    <w:rsid w:val="00B16DAB"/>
    <w:rsid w:val="00B17093"/>
    <w:rsid w:val="00B1711E"/>
    <w:rsid w:val="00B17330"/>
    <w:rsid w:val="00B20132"/>
    <w:rsid w:val="00B2040D"/>
    <w:rsid w:val="00B20B61"/>
    <w:rsid w:val="00B2116C"/>
    <w:rsid w:val="00B21187"/>
    <w:rsid w:val="00B2125D"/>
    <w:rsid w:val="00B214BC"/>
    <w:rsid w:val="00B214FC"/>
    <w:rsid w:val="00B21B32"/>
    <w:rsid w:val="00B21E66"/>
    <w:rsid w:val="00B21E9C"/>
    <w:rsid w:val="00B237C2"/>
    <w:rsid w:val="00B23A78"/>
    <w:rsid w:val="00B23B45"/>
    <w:rsid w:val="00B23E79"/>
    <w:rsid w:val="00B248F6"/>
    <w:rsid w:val="00B251A8"/>
    <w:rsid w:val="00B2539E"/>
    <w:rsid w:val="00B25EBB"/>
    <w:rsid w:val="00B2622E"/>
    <w:rsid w:val="00B262A1"/>
    <w:rsid w:val="00B26573"/>
    <w:rsid w:val="00B2669D"/>
    <w:rsid w:val="00B267B9"/>
    <w:rsid w:val="00B26B9A"/>
    <w:rsid w:val="00B27336"/>
    <w:rsid w:val="00B27B69"/>
    <w:rsid w:val="00B27CD4"/>
    <w:rsid w:val="00B30548"/>
    <w:rsid w:val="00B30708"/>
    <w:rsid w:val="00B30911"/>
    <w:rsid w:val="00B30A48"/>
    <w:rsid w:val="00B30A98"/>
    <w:rsid w:val="00B30E81"/>
    <w:rsid w:val="00B31692"/>
    <w:rsid w:val="00B317A1"/>
    <w:rsid w:val="00B32253"/>
    <w:rsid w:val="00B32C5D"/>
    <w:rsid w:val="00B32F86"/>
    <w:rsid w:val="00B34192"/>
    <w:rsid w:val="00B34512"/>
    <w:rsid w:val="00B356A3"/>
    <w:rsid w:val="00B3575E"/>
    <w:rsid w:val="00B35AB0"/>
    <w:rsid w:val="00B360F3"/>
    <w:rsid w:val="00B36494"/>
    <w:rsid w:val="00B36C2B"/>
    <w:rsid w:val="00B36E6D"/>
    <w:rsid w:val="00B37BB3"/>
    <w:rsid w:val="00B40EBF"/>
    <w:rsid w:val="00B41D22"/>
    <w:rsid w:val="00B41D8C"/>
    <w:rsid w:val="00B41E47"/>
    <w:rsid w:val="00B41F85"/>
    <w:rsid w:val="00B42453"/>
    <w:rsid w:val="00B42AEE"/>
    <w:rsid w:val="00B42F6E"/>
    <w:rsid w:val="00B4323A"/>
    <w:rsid w:val="00B4348F"/>
    <w:rsid w:val="00B43637"/>
    <w:rsid w:val="00B43638"/>
    <w:rsid w:val="00B4388D"/>
    <w:rsid w:val="00B4389C"/>
    <w:rsid w:val="00B43EB2"/>
    <w:rsid w:val="00B43F1E"/>
    <w:rsid w:val="00B445EA"/>
    <w:rsid w:val="00B447A0"/>
    <w:rsid w:val="00B44B9A"/>
    <w:rsid w:val="00B4538D"/>
    <w:rsid w:val="00B45482"/>
    <w:rsid w:val="00B4564E"/>
    <w:rsid w:val="00B46928"/>
    <w:rsid w:val="00B4749B"/>
    <w:rsid w:val="00B47539"/>
    <w:rsid w:val="00B479E5"/>
    <w:rsid w:val="00B47F94"/>
    <w:rsid w:val="00B500ED"/>
    <w:rsid w:val="00B50270"/>
    <w:rsid w:val="00B503AA"/>
    <w:rsid w:val="00B504F9"/>
    <w:rsid w:val="00B505B9"/>
    <w:rsid w:val="00B50611"/>
    <w:rsid w:val="00B5092B"/>
    <w:rsid w:val="00B50BA0"/>
    <w:rsid w:val="00B5130D"/>
    <w:rsid w:val="00B513D8"/>
    <w:rsid w:val="00B51C06"/>
    <w:rsid w:val="00B51E25"/>
    <w:rsid w:val="00B51F6A"/>
    <w:rsid w:val="00B5256A"/>
    <w:rsid w:val="00B527CD"/>
    <w:rsid w:val="00B52923"/>
    <w:rsid w:val="00B53E5C"/>
    <w:rsid w:val="00B53EB0"/>
    <w:rsid w:val="00B544A9"/>
    <w:rsid w:val="00B545C5"/>
    <w:rsid w:val="00B5471E"/>
    <w:rsid w:val="00B54874"/>
    <w:rsid w:val="00B54E77"/>
    <w:rsid w:val="00B565BC"/>
    <w:rsid w:val="00B569AD"/>
    <w:rsid w:val="00B56C5F"/>
    <w:rsid w:val="00B56E24"/>
    <w:rsid w:val="00B5733F"/>
    <w:rsid w:val="00B57574"/>
    <w:rsid w:val="00B57589"/>
    <w:rsid w:val="00B60D1E"/>
    <w:rsid w:val="00B6113C"/>
    <w:rsid w:val="00B61248"/>
    <w:rsid w:val="00B61296"/>
    <w:rsid w:val="00B61F24"/>
    <w:rsid w:val="00B6254F"/>
    <w:rsid w:val="00B62D84"/>
    <w:rsid w:val="00B62FB9"/>
    <w:rsid w:val="00B6335F"/>
    <w:rsid w:val="00B63AB6"/>
    <w:rsid w:val="00B63F34"/>
    <w:rsid w:val="00B640A4"/>
    <w:rsid w:val="00B64712"/>
    <w:rsid w:val="00B64F3C"/>
    <w:rsid w:val="00B6540B"/>
    <w:rsid w:val="00B658BF"/>
    <w:rsid w:val="00B662EB"/>
    <w:rsid w:val="00B6669F"/>
    <w:rsid w:val="00B6688A"/>
    <w:rsid w:val="00B66D7D"/>
    <w:rsid w:val="00B66F73"/>
    <w:rsid w:val="00B67645"/>
    <w:rsid w:val="00B7044F"/>
    <w:rsid w:val="00B70578"/>
    <w:rsid w:val="00B70CF4"/>
    <w:rsid w:val="00B71A4F"/>
    <w:rsid w:val="00B71FCB"/>
    <w:rsid w:val="00B72059"/>
    <w:rsid w:val="00B7212D"/>
    <w:rsid w:val="00B721B8"/>
    <w:rsid w:val="00B730B0"/>
    <w:rsid w:val="00B73679"/>
    <w:rsid w:val="00B7376D"/>
    <w:rsid w:val="00B7384D"/>
    <w:rsid w:val="00B73856"/>
    <w:rsid w:val="00B73D0A"/>
    <w:rsid w:val="00B745A6"/>
    <w:rsid w:val="00B74F0E"/>
    <w:rsid w:val="00B75059"/>
    <w:rsid w:val="00B75510"/>
    <w:rsid w:val="00B75882"/>
    <w:rsid w:val="00B75AC3"/>
    <w:rsid w:val="00B760C1"/>
    <w:rsid w:val="00B7611C"/>
    <w:rsid w:val="00B76421"/>
    <w:rsid w:val="00B7678E"/>
    <w:rsid w:val="00B76B45"/>
    <w:rsid w:val="00B80A7F"/>
    <w:rsid w:val="00B811F1"/>
    <w:rsid w:val="00B81293"/>
    <w:rsid w:val="00B81332"/>
    <w:rsid w:val="00B828F3"/>
    <w:rsid w:val="00B82AEA"/>
    <w:rsid w:val="00B83630"/>
    <w:rsid w:val="00B83B25"/>
    <w:rsid w:val="00B83D5D"/>
    <w:rsid w:val="00B84769"/>
    <w:rsid w:val="00B848C9"/>
    <w:rsid w:val="00B8595C"/>
    <w:rsid w:val="00B85A21"/>
    <w:rsid w:val="00B86907"/>
    <w:rsid w:val="00B869B5"/>
    <w:rsid w:val="00B86D9C"/>
    <w:rsid w:val="00B870F9"/>
    <w:rsid w:val="00B87129"/>
    <w:rsid w:val="00B8731C"/>
    <w:rsid w:val="00B87621"/>
    <w:rsid w:val="00B87EF6"/>
    <w:rsid w:val="00B90505"/>
    <w:rsid w:val="00B9068B"/>
    <w:rsid w:val="00B90B96"/>
    <w:rsid w:val="00B90D56"/>
    <w:rsid w:val="00B9149A"/>
    <w:rsid w:val="00B91E98"/>
    <w:rsid w:val="00B93A50"/>
    <w:rsid w:val="00B93FFF"/>
    <w:rsid w:val="00B94A9E"/>
    <w:rsid w:val="00B94CBD"/>
    <w:rsid w:val="00B9547E"/>
    <w:rsid w:val="00B95601"/>
    <w:rsid w:val="00B9580E"/>
    <w:rsid w:val="00B95A25"/>
    <w:rsid w:val="00B95CA2"/>
    <w:rsid w:val="00B96D3E"/>
    <w:rsid w:val="00B96E7E"/>
    <w:rsid w:val="00BA04D4"/>
    <w:rsid w:val="00BA0616"/>
    <w:rsid w:val="00BA170C"/>
    <w:rsid w:val="00BA197C"/>
    <w:rsid w:val="00BA238A"/>
    <w:rsid w:val="00BA249A"/>
    <w:rsid w:val="00BA26AF"/>
    <w:rsid w:val="00BA2AF6"/>
    <w:rsid w:val="00BA44CB"/>
    <w:rsid w:val="00BA479F"/>
    <w:rsid w:val="00BA5095"/>
    <w:rsid w:val="00BA5E9C"/>
    <w:rsid w:val="00BA5EE1"/>
    <w:rsid w:val="00BA6117"/>
    <w:rsid w:val="00BA62F6"/>
    <w:rsid w:val="00BA6941"/>
    <w:rsid w:val="00BA69D1"/>
    <w:rsid w:val="00BA6B5B"/>
    <w:rsid w:val="00BA6CD0"/>
    <w:rsid w:val="00BB00F4"/>
    <w:rsid w:val="00BB0302"/>
    <w:rsid w:val="00BB1659"/>
    <w:rsid w:val="00BB1ACC"/>
    <w:rsid w:val="00BB2115"/>
    <w:rsid w:val="00BB2E97"/>
    <w:rsid w:val="00BB3884"/>
    <w:rsid w:val="00BB3D0D"/>
    <w:rsid w:val="00BB3F32"/>
    <w:rsid w:val="00BB3F5B"/>
    <w:rsid w:val="00BB401E"/>
    <w:rsid w:val="00BB4307"/>
    <w:rsid w:val="00BB4582"/>
    <w:rsid w:val="00BB4BF0"/>
    <w:rsid w:val="00BB523E"/>
    <w:rsid w:val="00BB529A"/>
    <w:rsid w:val="00BB53D0"/>
    <w:rsid w:val="00BB6462"/>
    <w:rsid w:val="00BB6B98"/>
    <w:rsid w:val="00BB7213"/>
    <w:rsid w:val="00BB7EAD"/>
    <w:rsid w:val="00BC0201"/>
    <w:rsid w:val="00BC07E0"/>
    <w:rsid w:val="00BC0813"/>
    <w:rsid w:val="00BC0CE6"/>
    <w:rsid w:val="00BC12FE"/>
    <w:rsid w:val="00BC1492"/>
    <w:rsid w:val="00BC15BC"/>
    <w:rsid w:val="00BC17CB"/>
    <w:rsid w:val="00BC1D13"/>
    <w:rsid w:val="00BC1EA6"/>
    <w:rsid w:val="00BC2BC7"/>
    <w:rsid w:val="00BC30D3"/>
    <w:rsid w:val="00BC41BD"/>
    <w:rsid w:val="00BC4469"/>
    <w:rsid w:val="00BC52B0"/>
    <w:rsid w:val="00BC5408"/>
    <w:rsid w:val="00BC5512"/>
    <w:rsid w:val="00BC5829"/>
    <w:rsid w:val="00BC590A"/>
    <w:rsid w:val="00BC5C45"/>
    <w:rsid w:val="00BC5D27"/>
    <w:rsid w:val="00BC6128"/>
    <w:rsid w:val="00BC6328"/>
    <w:rsid w:val="00BC63CD"/>
    <w:rsid w:val="00BC6E7D"/>
    <w:rsid w:val="00BC78D7"/>
    <w:rsid w:val="00BC7A74"/>
    <w:rsid w:val="00BD0354"/>
    <w:rsid w:val="00BD089B"/>
    <w:rsid w:val="00BD21A5"/>
    <w:rsid w:val="00BD23E8"/>
    <w:rsid w:val="00BD2863"/>
    <w:rsid w:val="00BD2924"/>
    <w:rsid w:val="00BD3031"/>
    <w:rsid w:val="00BD34BD"/>
    <w:rsid w:val="00BD3B33"/>
    <w:rsid w:val="00BD3D32"/>
    <w:rsid w:val="00BD4104"/>
    <w:rsid w:val="00BD4288"/>
    <w:rsid w:val="00BD44F0"/>
    <w:rsid w:val="00BD5406"/>
    <w:rsid w:val="00BD5671"/>
    <w:rsid w:val="00BD58A8"/>
    <w:rsid w:val="00BD5B5A"/>
    <w:rsid w:val="00BD5CA5"/>
    <w:rsid w:val="00BD61DC"/>
    <w:rsid w:val="00BD63DB"/>
    <w:rsid w:val="00BD6C65"/>
    <w:rsid w:val="00BD6F8D"/>
    <w:rsid w:val="00BD7058"/>
    <w:rsid w:val="00BD77A0"/>
    <w:rsid w:val="00BE0347"/>
    <w:rsid w:val="00BE0661"/>
    <w:rsid w:val="00BE0807"/>
    <w:rsid w:val="00BE0E61"/>
    <w:rsid w:val="00BE101A"/>
    <w:rsid w:val="00BE11F4"/>
    <w:rsid w:val="00BE1D7C"/>
    <w:rsid w:val="00BE2BE9"/>
    <w:rsid w:val="00BE2C57"/>
    <w:rsid w:val="00BE2D9F"/>
    <w:rsid w:val="00BE2F50"/>
    <w:rsid w:val="00BE34BE"/>
    <w:rsid w:val="00BE3607"/>
    <w:rsid w:val="00BE3786"/>
    <w:rsid w:val="00BE39DA"/>
    <w:rsid w:val="00BE3C26"/>
    <w:rsid w:val="00BE404B"/>
    <w:rsid w:val="00BE4202"/>
    <w:rsid w:val="00BE44C7"/>
    <w:rsid w:val="00BE4B28"/>
    <w:rsid w:val="00BE4E0C"/>
    <w:rsid w:val="00BE55A6"/>
    <w:rsid w:val="00BE5670"/>
    <w:rsid w:val="00BE5D02"/>
    <w:rsid w:val="00BE5FAC"/>
    <w:rsid w:val="00BE6076"/>
    <w:rsid w:val="00BE63BA"/>
    <w:rsid w:val="00BE691A"/>
    <w:rsid w:val="00BE69BC"/>
    <w:rsid w:val="00BE6B21"/>
    <w:rsid w:val="00BE6C09"/>
    <w:rsid w:val="00BE7284"/>
    <w:rsid w:val="00BE736A"/>
    <w:rsid w:val="00BE766E"/>
    <w:rsid w:val="00BF002D"/>
    <w:rsid w:val="00BF06FB"/>
    <w:rsid w:val="00BF15AD"/>
    <w:rsid w:val="00BF1E71"/>
    <w:rsid w:val="00BF2219"/>
    <w:rsid w:val="00BF229A"/>
    <w:rsid w:val="00BF252C"/>
    <w:rsid w:val="00BF252E"/>
    <w:rsid w:val="00BF27AA"/>
    <w:rsid w:val="00BF2AB0"/>
    <w:rsid w:val="00BF2B2F"/>
    <w:rsid w:val="00BF2B54"/>
    <w:rsid w:val="00BF2B5E"/>
    <w:rsid w:val="00BF2D9C"/>
    <w:rsid w:val="00BF3944"/>
    <w:rsid w:val="00BF3CF0"/>
    <w:rsid w:val="00BF43DE"/>
    <w:rsid w:val="00BF495F"/>
    <w:rsid w:val="00BF53AE"/>
    <w:rsid w:val="00BF558D"/>
    <w:rsid w:val="00BF5B2A"/>
    <w:rsid w:val="00BF5F4D"/>
    <w:rsid w:val="00BF5F8E"/>
    <w:rsid w:val="00BF61D0"/>
    <w:rsid w:val="00BF71AD"/>
    <w:rsid w:val="00BF7538"/>
    <w:rsid w:val="00BF7B48"/>
    <w:rsid w:val="00BF7E02"/>
    <w:rsid w:val="00BF7FDA"/>
    <w:rsid w:val="00C008F9"/>
    <w:rsid w:val="00C00C8A"/>
    <w:rsid w:val="00C01FC1"/>
    <w:rsid w:val="00C0225F"/>
    <w:rsid w:val="00C026C4"/>
    <w:rsid w:val="00C033B0"/>
    <w:rsid w:val="00C033DD"/>
    <w:rsid w:val="00C03728"/>
    <w:rsid w:val="00C0474E"/>
    <w:rsid w:val="00C04E32"/>
    <w:rsid w:val="00C04F33"/>
    <w:rsid w:val="00C0531A"/>
    <w:rsid w:val="00C05416"/>
    <w:rsid w:val="00C05B4E"/>
    <w:rsid w:val="00C0674C"/>
    <w:rsid w:val="00C06883"/>
    <w:rsid w:val="00C06BBD"/>
    <w:rsid w:val="00C06C4B"/>
    <w:rsid w:val="00C070F4"/>
    <w:rsid w:val="00C07476"/>
    <w:rsid w:val="00C1019B"/>
    <w:rsid w:val="00C103BF"/>
    <w:rsid w:val="00C10CF3"/>
    <w:rsid w:val="00C1169B"/>
    <w:rsid w:val="00C11706"/>
    <w:rsid w:val="00C11760"/>
    <w:rsid w:val="00C11841"/>
    <w:rsid w:val="00C1189B"/>
    <w:rsid w:val="00C1265D"/>
    <w:rsid w:val="00C13981"/>
    <w:rsid w:val="00C1490A"/>
    <w:rsid w:val="00C14CE1"/>
    <w:rsid w:val="00C14E22"/>
    <w:rsid w:val="00C1532F"/>
    <w:rsid w:val="00C158D3"/>
    <w:rsid w:val="00C1601D"/>
    <w:rsid w:val="00C162E4"/>
    <w:rsid w:val="00C1704D"/>
    <w:rsid w:val="00C179C8"/>
    <w:rsid w:val="00C179FF"/>
    <w:rsid w:val="00C17D13"/>
    <w:rsid w:val="00C202A9"/>
    <w:rsid w:val="00C20721"/>
    <w:rsid w:val="00C20814"/>
    <w:rsid w:val="00C20FC1"/>
    <w:rsid w:val="00C213FD"/>
    <w:rsid w:val="00C21505"/>
    <w:rsid w:val="00C21F1B"/>
    <w:rsid w:val="00C22C53"/>
    <w:rsid w:val="00C22E08"/>
    <w:rsid w:val="00C22F45"/>
    <w:rsid w:val="00C235B2"/>
    <w:rsid w:val="00C236A1"/>
    <w:rsid w:val="00C2370A"/>
    <w:rsid w:val="00C23B99"/>
    <w:rsid w:val="00C23BCD"/>
    <w:rsid w:val="00C24DAE"/>
    <w:rsid w:val="00C25D36"/>
    <w:rsid w:val="00C26BB7"/>
    <w:rsid w:val="00C275AE"/>
    <w:rsid w:val="00C27638"/>
    <w:rsid w:val="00C27DDC"/>
    <w:rsid w:val="00C3055C"/>
    <w:rsid w:val="00C30673"/>
    <w:rsid w:val="00C31487"/>
    <w:rsid w:val="00C31592"/>
    <w:rsid w:val="00C318E0"/>
    <w:rsid w:val="00C3207B"/>
    <w:rsid w:val="00C3275E"/>
    <w:rsid w:val="00C32AF7"/>
    <w:rsid w:val="00C32BD3"/>
    <w:rsid w:val="00C32EE0"/>
    <w:rsid w:val="00C34258"/>
    <w:rsid w:val="00C34D67"/>
    <w:rsid w:val="00C34FEB"/>
    <w:rsid w:val="00C35162"/>
    <w:rsid w:val="00C351D3"/>
    <w:rsid w:val="00C35694"/>
    <w:rsid w:val="00C35B17"/>
    <w:rsid w:val="00C35D91"/>
    <w:rsid w:val="00C368B7"/>
    <w:rsid w:val="00C369E0"/>
    <w:rsid w:val="00C36D28"/>
    <w:rsid w:val="00C37C21"/>
    <w:rsid w:val="00C37F3D"/>
    <w:rsid w:val="00C40D1E"/>
    <w:rsid w:val="00C40FAA"/>
    <w:rsid w:val="00C4109F"/>
    <w:rsid w:val="00C41203"/>
    <w:rsid w:val="00C4126A"/>
    <w:rsid w:val="00C41321"/>
    <w:rsid w:val="00C413C1"/>
    <w:rsid w:val="00C4148E"/>
    <w:rsid w:val="00C416C7"/>
    <w:rsid w:val="00C42166"/>
    <w:rsid w:val="00C42DF2"/>
    <w:rsid w:val="00C4399C"/>
    <w:rsid w:val="00C44578"/>
    <w:rsid w:val="00C44A8E"/>
    <w:rsid w:val="00C44ADD"/>
    <w:rsid w:val="00C44B30"/>
    <w:rsid w:val="00C44DC6"/>
    <w:rsid w:val="00C45110"/>
    <w:rsid w:val="00C4547C"/>
    <w:rsid w:val="00C45A37"/>
    <w:rsid w:val="00C471F9"/>
    <w:rsid w:val="00C47729"/>
    <w:rsid w:val="00C477EC"/>
    <w:rsid w:val="00C478D3"/>
    <w:rsid w:val="00C47B88"/>
    <w:rsid w:val="00C5064E"/>
    <w:rsid w:val="00C5066E"/>
    <w:rsid w:val="00C506B0"/>
    <w:rsid w:val="00C5073F"/>
    <w:rsid w:val="00C50F11"/>
    <w:rsid w:val="00C513EE"/>
    <w:rsid w:val="00C5191A"/>
    <w:rsid w:val="00C519CA"/>
    <w:rsid w:val="00C52021"/>
    <w:rsid w:val="00C524F8"/>
    <w:rsid w:val="00C52628"/>
    <w:rsid w:val="00C526CA"/>
    <w:rsid w:val="00C52945"/>
    <w:rsid w:val="00C52C9C"/>
    <w:rsid w:val="00C52CD6"/>
    <w:rsid w:val="00C52DCB"/>
    <w:rsid w:val="00C530BA"/>
    <w:rsid w:val="00C5321D"/>
    <w:rsid w:val="00C5379F"/>
    <w:rsid w:val="00C53C13"/>
    <w:rsid w:val="00C53C60"/>
    <w:rsid w:val="00C53DED"/>
    <w:rsid w:val="00C54400"/>
    <w:rsid w:val="00C54D23"/>
    <w:rsid w:val="00C54D81"/>
    <w:rsid w:val="00C55770"/>
    <w:rsid w:val="00C55991"/>
    <w:rsid w:val="00C55A7E"/>
    <w:rsid w:val="00C567FC"/>
    <w:rsid w:val="00C56B17"/>
    <w:rsid w:val="00C56B81"/>
    <w:rsid w:val="00C56E7B"/>
    <w:rsid w:val="00C604E0"/>
    <w:rsid w:val="00C606FE"/>
    <w:rsid w:val="00C60E47"/>
    <w:rsid w:val="00C61213"/>
    <w:rsid w:val="00C61F60"/>
    <w:rsid w:val="00C6241D"/>
    <w:rsid w:val="00C64089"/>
    <w:rsid w:val="00C646C8"/>
    <w:rsid w:val="00C649A9"/>
    <w:rsid w:val="00C6516C"/>
    <w:rsid w:val="00C65276"/>
    <w:rsid w:val="00C65305"/>
    <w:rsid w:val="00C65CED"/>
    <w:rsid w:val="00C660E3"/>
    <w:rsid w:val="00C66129"/>
    <w:rsid w:val="00C67E45"/>
    <w:rsid w:val="00C67FA1"/>
    <w:rsid w:val="00C70821"/>
    <w:rsid w:val="00C71144"/>
    <w:rsid w:val="00C719DD"/>
    <w:rsid w:val="00C71E40"/>
    <w:rsid w:val="00C723AC"/>
    <w:rsid w:val="00C7283D"/>
    <w:rsid w:val="00C72F56"/>
    <w:rsid w:val="00C7322B"/>
    <w:rsid w:val="00C73497"/>
    <w:rsid w:val="00C73569"/>
    <w:rsid w:val="00C73BE0"/>
    <w:rsid w:val="00C741EF"/>
    <w:rsid w:val="00C7434F"/>
    <w:rsid w:val="00C74459"/>
    <w:rsid w:val="00C74563"/>
    <w:rsid w:val="00C74D73"/>
    <w:rsid w:val="00C75072"/>
    <w:rsid w:val="00C758B3"/>
    <w:rsid w:val="00C75E09"/>
    <w:rsid w:val="00C76B79"/>
    <w:rsid w:val="00C77F74"/>
    <w:rsid w:val="00C800AA"/>
    <w:rsid w:val="00C8019E"/>
    <w:rsid w:val="00C803AD"/>
    <w:rsid w:val="00C804F6"/>
    <w:rsid w:val="00C80686"/>
    <w:rsid w:val="00C80851"/>
    <w:rsid w:val="00C80DC1"/>
    <w:rsid w:val="00C80DDA"/>
    <w:rsid w:val="00C81475"/>
    <w:rsid w:val="00C8159D"/>
    <w:rsid w:val="00C81B36"/>
    <w:rsid w:val="00C81B92"/>
    <w:rsid w:val="00C82356"/>
    <w:rsid w:val="00C82523"/>
    <w:rsid w:val="00C830C8"/>
    <w:rsid w:val="00C83AE9"/>
    <w:rsid w:val="00C84406"/>
    <w:rsid w:val="00C84706"/>
    <w:rsid w:val="00C84B09"/>
    <w:rsid w:val="00C84E4E"/>
    <w:rsid w:val="00C84E5B"/>
    <w:rsid w:val="00C851CD"/>
    <w:rsid w:val="00C852C8"/>
    <w:rsid w:val="00C860C0"/>
    <w:rsid w:val="00C8634D"/>
    <w:rsid w:val="00C8660F"/>
    <w:rsid w:val="00C86915"/>
    <w:rsid w:val="00C874D1"/>
    <w:rsid w:val="00C877CB"/>
    <w:rsid w:val="00C90456"/>
    <w:rsid w:val="00C9076B"/>
    <w:rsid w:val="00C9103C"/>
    <w:rsid w:val="00C91422"/>
    <w:rsid w:val="00C917D7"/>
    <w:rsid w:val="00C91874"/>
    <w:rsid w:val="00C91A69"/>
    <w:rsid w:val="00C91BD4"/>
    <w:rsid w:val="00C91DC4"/>
    <w:rsid w:val="00C91EB5"/>
    <w:rsid w:val="00C927AB"/>
    <w:rsid w:val="00C932DC"/>
    <w:rsid w:val="00C93324"/>
    <w:rsid w:val="00C93913"/>
    <w:rsid w:val="00C93C01"/>
    <w:rsid w:val="00C93C14"/>
    <w:rsid w:val="00C93E98"/>
    <w:rsid w:val="00C9414C"/>
    <w:rsid w:val="00C941E0"/>
    <w:rsid w:val="00C952F3"/>
    <w:rsid w:val="00C95BB7"/>
    <w:rsid w:val="00C9610C"/>
    <w:rsid w:val="00C96BE0"/>
    <w:rsid w:val="00C971D5"/>
    <w:rsid w:val="00C972DC"/>
    <w:rsid w:val="00C97C76"/>
    <w:rsid w:val="00C97E81"/>
    <w:rsid w:val="00C97FD1"/>
    <w:rsid w:val="00CA01CA"/>
    <w:rsid w:val="00CA031B"/>
    <w:rsid w:val="00CA1179"/>
    <w:rsid w:val="00CA1FC2"/>
    <w:rsid w:val="00CA2801"/>
    <w:rsid w:val="00CA2C08"/>
    <w:rsid w:val="00CA2C3B"/>
    <w:rsid w:val="00CA2D77"/>
    <w:rsid w:val="00CA3479"/>
    <w:rsid w:val="00CA3AAE"/>
    <w:rsid w:val="00CA4082"/>
    <w:rsid w:val="00CA462A"/>
    <w:rsid w:val="00CA474A"/>
    <w:rsid w:val="00CA498B"/>
    <w:rsid w:val="00CA4B50"/>
    <w:rsid w:val="00CA506B"/>
    <w:rsid w:val="00CA531D"/>
    <w:rsid w:val="00CA579B"/>
    <w:rsid w:val="00CA589B"/>
    <w:rsid w:val="00CA5BD2"/>
    <w:rsid w:val="00CA64EA"/>
    <w:rsid w:val="00CA64FC"/>
    <w:rsid w:val="00CA6A65"/>
    <w:rsid w:val="00CA6C08"/>
    <w:rsid w:val="00CA70E3"/>
    <w:rsid w:val="00CA7670"/>
    <w:rsid w:val="00CA767A"/>
    <w:rsid w:val="00CA7AFE"/>
    <w:rsid w:val="00CB039A"/>
    <w:rsid w:val="00CB0404"/>
    <w:rsid w:val="00CB128C"/>
    <w:rsid w:val="00CB3001"/>
    <w:rsid w:val="00CB3489"/>
    <w:rsid w:val="00CB4DEC"/>
    <w:rsid w:val="00CB5114"/>
    <w:rsid w:val="00CB5396"/>
    <w:rsid w:val="00CB5440"/>
    <w:rsid w:val="00CB59C9"/>
    <w:rsid w:val="00CB5C32"/>
    <w:rsid w:val="00CB5FE0"/>
    <w:rsid w:val="00CB620E"/>
    <w:rsid w:val="00CB66EC"/>
    <w:rsid w:val="00CB6EC7"/>
    <w:rsid w:val="00CB7E98"/>
    <w:rsid w:val="00CC0C29"/>
    <w:rsid w:val="00CC118F"/>
    <w:rsid w:val="00CC157A"/>
    <w:rsid w:val="00CC2870"/>
    <w:rsid w:val="00CC2B4B"/>
    <w:rsid w:val="00CC318F"/>
    <w:rsid w:val="00CC3879"/>
    <w:rsid w:val="00CC3E00"/>
    <w:rsid w:val="00CC4116"/>
    <w:rsid w:val="00CC43F4"/>
    <w:rsid w:val="00CC49D7"/>
    <w:rsid w:val="00CC524D"/>
    <w:rsid w:val="00CC5CB6"/>
    <w:rsid w:val="00CC659C"/>
    <w:rsid w:val="00CC68BB"/>
    <w:rsid w:val="00CC6CCC"/>
    <w:rsid w:val="00CC6D4A"/>
    <w:rsid w:val="00CC74A1"/>
    <w:rsid w:val="00CD014E"/>
    <w:rsid w:val="00CD0B8E"/>
    <w:rsid w:val="00CD0F1B"/>
    <w:rsid w:val="00CD1044"/>
    <w:rsid w:val="00CD2091"/>
    <w:rsid w:val="00CD27D3"/>
    <w:rsid w:val="00CD2E8E"/>
    <w:rsid w:val="00CD36C2"/>
    <w:rsid w:val="00CD376F"/>
    <w:rsid w:val="00CD3C59"/>
    <w:rsid w:val="00CD405B"/>
    <w:rsid w:val="00CD43DE"/>
    <w:rsid w:val="00CD4B9A"/>
    <w:rsid w:val="00CD5346"/>
    <w:rsid w:val="00CD5C08"/>
    <w:rsid w:val="00CD670E"/>
    <w:rsid w:val="00CD6B47"/>
    <w:rsid w:val="00CD6E26"/>
    <w:rsid w:val="00CD7942"/>
    <w:rsid w:val="00CD7C54"/>
    <w:rsid w:val="00CD7CAD"/>
    <w:rsid w:val="00CD7EC4"/>
    <w:rsid w:val="00CE05A6"/>
    <w:rsid w:val="00CE092B"/>
    <w:rsid w:val="00CE0AFB"/>
    <w:rsid w:val="00CE1A22"/>
    <w:rsid w:val="00CE1C7B"/>
    <w:rsid w:val="00CE397B"/>
    <w:rsid w:val="00CE4340"/>
    <w:rsid w:val="00CE4B6A"/>
    <w:rsid w:val="00CE4CD4"/>
    <w:rsid w:val="00CE50B3"/>
    <w:rsid w:val="00CE5A37"/>
    <w:rsid w:val="00CE6591"/>
    <w:rsid w:val="00CE68D5"/>
    <w:rsid w:val="00CE6D43"/>
    <w:rsid w:val="00CE7B79"/>
    <w:rsid w:val="00CF0205"/>
    <w:rsid w:val="00CF0E82"/>
    <w:rsid w:val="00CF0FD8"/>
    <w:rsid w:val="00CF17CD"/>
    <w:rsid w:val="00CF2989"/>
    <w:rsid w:val="00CF337B"/>
    <w:rsid w:val="00CF3625"/>
    <w:rsid w:val="00CF3CAF"/>
    <w:rsid w:val="00CF420E"/>
    <w:rsid w:val="00CF4380"/>
    <w:rsid w:val="00CF4D04"/>
    <w:rsid w:val="00CF4F90"/>
    <w:rsid w:val="00CF5D41"/>
    <w:rsid w:val="00CF6027"/>
    <w:rsid w:val="00CF624A"/>
    <w:rsid w:val="00CF664A"/>
    <w:rsid w:val="00CF70BA"/>
    <w:rsid w:val="00CF7171"/>
    <w:rsid w:val="00CF74A0"/>
    <w:rsid w:val="00CF7600"/>
    <w:rsid w:val="00CF78F2"/>
    <w:rsid w:val="00D003AB"/>
    <w:rsid w:val="00D006CD"/>
    <w:rsid w:val="00D0135C"/>
    <w:rsid w:val="00D013D6"/>
    <w:rsid w:val="00D01909"/>
    <w:rsid w:val="00D01E91"/>
    <w:rsid w:val="00D03507"/>
    <w:rsid w:val="00D04069"/>
    <w:rsid w:val="00D04326"/>
    <w:rsid w:val="00D04545"/>
    <w:rsid w:val="00D05562"/>
    <w:rsid w:val="00D05835"/>
    <w:rsid w:val="00D05AE9"/>
    <w:rsid w:val="00D05C30"/>
    <w:rsid w:val="00D05C64"/>
    <w:rsid w:val="00D06575"/>
    <w:rsid w:val="00D06BD6"/>
    <w:rsid w:val="00D06D26"/>
    <w:rsid w:val="00D0796E"/>
    <w:rsid w:val="00D07B5B"/>
    <w:rsid w:val="00D10229"/>
    <w:rsid w:val="00D106FC"/>
    <w:rsid w:val="00D1073F"/>
    <w:rsid w:val="00D1084A"/>
    <w:rsid w:val="00D10DBD"/>
    <w:rsid w:val="00D1130A"/>
    <w:rsid w:val="00D11EB0"/>
    <w:rsid w:val="00D123A7"/>
    <w:rsid w:val="00D12403"/>
    <w:rsid w:val="00D13043"/>
    <w:rsid w:val="00D1304A"/>
    <w:rsid w:val="00D134AF"/>
    <w:rsid w:val="00D13804"/>
    <w:rsid w:val="00D13988"/>
    <w:rsid w:val="00D13AB2"/>
    <w:rsid w:val="00D13C2B"/>
    <w:rsid w:val="00D1429F"/>
    <w:rsid w:val="00D14548"/>
    <w:rsid w:val="00D14750"/>
    <w:rsid w:val="00D14C08"/>
    <w:rsid w:val="00D14CF9"/>
    <w:rsid w:val="00D15428"/>
    <w:rsid w:val="00D159EF"/>
    <w:rsid w:val="00D15AD8"/>
    <w:rsid w:val="00D15D26"/>
    <w:rsid w:val="00D16060"/>
    <w:rsid w:val="00D1661A"/>
    <w:rsid w:val="00D168CC"/>
    <w:rsid w:val="00D16987"/>
    <w:rsid w:val="00D169AB"/>
    <w:rsid w:val="00D16C08"/>
    <w:rsid w:val="00D16C6E"/>
    <w:rsid w:val="00D16E7F"/>
    <w:rsid w:val="00D170EC"/>
    <w:rsid w:val="00D1751F"/>
    <w:rsid w:val="00D20120"/>
    <w:rsid w:val="00D203DC"/>
    <w:rsid w:val="00D204FC"/>
    <w:rsid w:val="00D207BC"/>
    <w:rsid w:val="00D20907"/>
    <w:rsid w:val="00D20CA7"/>
    <w:rsid w:val="00D2121C"/>
    <w:rsid w:val="00D21782"/>
    <w:rsid w:val="00D218F4"/>
    <w:rsid w:val="00D21B64"/>
    <w:rsid w:val="00D21B74"/>
    <w:rsid w:val="00D220B7"/>
    <w:rsid w:val="00D239AF"/>
    <w:rsid w:val="00D23D27"/>
    <w:rsid w:val="00D2400E"/>
    <w:rsid w:val="00D240BC"/>
    <w:rsid w:val="00D240DA"/>
    <w:rsid w:val="00D243FD"/>
    <w:rsid w:val="00D25052"/>
    <w:rsid w:val="00D25390"/>
    <w:rsid w:val="00D25706"/>
    <w:rsid w:val="00D2581B"/>
    <w:rsid w:val="00D25934"/>
    <w:rsid w:val="00D25A2B"/>
    <w:rsid w:val="00D26166"/>
    <w:rsid w:val="00D261E4"/>
    <w:rsid w:val="00D2650A"/>
    <w:rsid w:val="00D2659E"/>
    <w:rsid w:val="00D26D00"/>
    <w:rsid w:val="00D26DF8"/>
    <w:rsid w:val="00D2780E"/>
    <w:rsid w:val="00D30058"/>
    <w:rsid w:val="00D30792"/>
    <w:rsid w:val="00D315DE"/>
    <w:rsid w:val="00D318BB"/>
    <w:rsid w:val="00D3206C"/>
    <w:rsid w:val="00D32076"/>
    <w:rsid w:val="00D32835"/>
    <w:rsid w:val="00D32F01"/>
    <w:rsid w:val="00D33466"/>
    <w:rsid w:val="00D33B26"/>
    <w:rsid w:val="00D33B90"/>
    <w:rsid w:val="00D34771"/>
    <w:rsid w:val="00D34C4D"/>
    <w:rsid w:val="00D350B6"/>
    <w:rsid w:val="00D3510D"/>
    <w:rsid w:val="00D35ACC"/>
    <w:rsid w:val="00D361EC"/>
    <w:rsid w:val="00D361FF"/>
    <w:rsid w:val="00D365EC"/>
    <w:rsid w:val="00D367AB"/>
    <w:rsid w:val="00D3694D"/>
    <w:rsid w:val="00D379F7"/>
    <w:rsid w:val="00D402F8"/>
    <w:rsid w:val="00D40533"/>
    <w:rsid w:val="00D4082D"/>
    <w:rsid w:val="00D4097B"/>
    <w:rsid w:val="00D409A2"/>
    <w:rsid w:val="00D40ABF"/>
    <w:rsid w:val="00D40F17"/>
    <w:rsid w:val="00D40FB0"/>
    <w:rsid w:val="00D41D30"/>
    <w:rsid w:val="00D41E5A"/>
    <w:rsid w:val="00D424F9"/>
    <w:rsid w:val="00D425ED"/>
    <w:rsid w:val="00D42A73"/>
    <w:rsid w:val="00D43098"/>
    <w:rsid w:val="00D43131"/>
    <w:rsid w:val="00D4370B"/>
    <w:rsid w:val="00D43ABD"/>
    <w:rsid w:val="00D43D3B"/>
    <w:rsid w:val="00D44312"/>
    <w:rsid w:val="00D4495E"/>
    <w:rsid w:val="00D45781"/>
    <w:rsid w:val="00D459E9"/>
    <w:rsid w:val="00D46CF4"/>
    <w:rsid w:val="00D46F7A"/>
    <w:rsid w:val="00D46FB3"/>
    <w:rsid w:val="00D474B5"/>
    <w:rsid w:val="00D47D07"/>
    <w:rsid w:val="00D50904"/>
    <w:rsid w:val="00D50B62"/>
    <w:rsid w:val="00D50BE6"/>
    <w:rsid w:val="00D50C3F"/>
    <w:rsid w:val="00D51427"/>
    <w:rsid w:val="00D51F21"/>
    <w:rsid w:val="00D52000"/>
    <w:rsid w:val="00D52048"/>
    <w:rsid w:val="00D521A2"/>
    <w:rsid w:val="00D52354"/>
    <w:rsid w:val="00D52367"/>
    <w:rsid w:val="00D530F5"/>
    <w:rsid w:val="00D539CF"/>
    <w:rsid w:val="00D53A90"/>
    <w:rsid w:val="00D54263"/>
    <w:rsid w:val="00D543C1"/>
    <w:rsid w:val="00D54958"/>
    <w:rsid w:val="00D54B43"/>
    <w:rsid w:val="00D550BC"/>
    <w:rsid w:val="00D55457"/>
    <w:rsid w:val="00D55F1A"/>
    <w:rsid w:val="00D55FDF"/>
    <w:rsid w:val="00D568F1"/>
    <w:rsid w:val="00D571C7"/>
    <w:rsid w:val="00D5769B"/>
    <w:rsid w:val="00D57B3F"/>
    <w:rsid w:val="00D60114"/>
    <w:rsid w:val="00D603CC"/>
    <w:rsid w:val="00D60D8E"/>
    <w:rsid w:val="00D60DC6"/>
    <w:rsid w:val="00D60F3D"/>
    <w:rsid w:val="00D61FFF"/>
    <w:rsid w:val="00D62575"/>
    <w:rsid w:val="00D627F9"/>
    <w:rsid w:val="00D6294E"/>
    <w:rsid w:val="00D629A0"/>
    <w:rsid w:val="00D62A0B"/>
    <w:rsid w:val="00D634FC"/>
    <w:rsid w:val="00D639AC"/>
    <w:rsid w:val="00D63E32"/>
    <w:rsid w:val="00D64298"/>
    <w:rsid w:val="00D6459D"/>
    <w:rsid w:val="00D64F58"/>
    <w:rsid w:val="00D652E7"/>
    <w:rsid w:val="00D6657F"/>
    <w:rsid w:val="00D669CE"/>
    <w:rsid w:val="00D67E0F"/>
    <w:rsid w:val="00D701E4"/>
    <w:rsid w:val="00D702A8"/>
    <w:rsid w:val="00D7052A"/>
    <w:rsid w:val="00D706F1"/>
    <w:rsid w:val="00D70D00"/>
    <w:rsid w:val="00D70E30"/>
    <w:rsid w:val="00D71CD3"/>
    <w:rsid w:val="00D71D35"/>
    <w:rsid w:val="00D72675"/>
    <w:rsid w:val="00D72A27"/>
    <w:rsid w:val="00D72D1B"/>
    <w:rsid w:val="00D72F49"/>
    <w:rsid w:val="00D730D1"/>
    <w:rsid w:val="00D73113"/>
    <w:rsid w:val="00D733FE"/>
    <w:rsid w:val="00D7374D"/>
    <w:rsid w:val="00D73983"/>
    <w:rsid w:val="00D73B75"/>
    <w:rsid w:val="00D73BC4"/>
    <w:rsid w:val="00D744CA"/>
    <w:rsid w:val="00D748E8"/>
    <w:rsid w:val="00D7559A"/>
    <w:rsid w:val="00D762AC"/>
    <w:rsid w:val="00D7687F"/>
    <w:rsid w:val="00D76887"/>
    <w:rsid w:val="00D76C69"/>
    <w:rsid w:val="00D772FE"/>
    <w:rsid w:val="00D77372"/>
    <w:rsid w:val="00D7755C"/>
    <w:rsid w:val="00D775B7"/>
    <w:rsid w:val="00D77B51"/>
    <w:rsid w:val="00D80333"/>
    <w:rsid w:val="00D8040B"/>
    <w:rsid w:val="00D807CD"/>
    <w:rsid w:val="00D80965"/>
    <w:rsid w:val="00D81FD0"/>
    <w:rsid w:val="00D823FB"/>
    <w:rsid w:val="00D8252D"/>
    <w:rsid w:val="00D82ADB"/>
    <w:rsid w:val="00D8313E"/>
    <w:rsid w:val="00D837E1"/>
    <w:rsid w:val="00D83937"/>
    <w:rsid w:val="00D83E7E"/>
    <w:rsid w:val="00D83E7F"/>
    <w:rsid w:val="00D83F57"/>
    <w:rsid w:val="00D8470D"/>
    <w:rsid w:val="00D84877"/>
    <w:rsid w:val="00D8577B"/>
    <w:rsid w:val="00D857C0"/>
    <w:rsid w:val="00D85B83"/>
    <w:rsid w:val="00D85B9A"/>
    <w:rsid w:val="00D86888"/>
    <w:rsid w:val="00D870D4"/>
    <w:rsid w:val="00D8782F"/>
    <w:rsid w:val="00D87E14"/>
    <w:rsid w:val="00D90598"/>
    <w:rsid w:val="00D909C5"/>
    <w:rsid w:val="00D90DDC"/>
    <w:rsid w:val="00D915D6"/>
    <w:rsid w:val="00D93A62"/>
    <w:rsid w:val="00D94305"/>
    <w:rsid w:val="00D94DC8"/>
    <w:rsid w:val="00D95325"/>
    <w:rsid w:val="00D953A7"/>
    <w:rsid w:val="00D958AC"/>
    <w:rsid w:val="00D95E71"/>
    <w:rsid w:val="00D9698B"/>
    <w:rsid w:val="00D96C9A"/>
    <w:rsid w:val="00D96CF3"/>
    <w:rsid w:val="00D96FD5"/>
    <w:rsid w:val="00D97382"/>
    <w:rsid w:val="00D9771D"/>
    <w:rsid w:val="00DA0646"/>
    <w:rsid w:val="00DA0E15"/>
    <w:rsid w:val="00DA0F03"/>
    <w:rsid w:val="00DA109C"/>
    <w:rsid w:val="00DA17A6"/>
    <w:rsid w:val="00DA1E0F"/>
    <w:rsid w:val="00DA21CB"/>
    <w:rsid w:val="00DA22EC"/>
    <w:rsid w:val="00DA312F"/>
    <w:rsid w:val="00DA4B44"/>
    <w:rsid w:val="00DA4F26"/>
    <w:rsid w:val="00DA51D2"/>
    <w:rsid w:val="00DA5337"/>
    <w:rsid w:val="00DA53F0"/>
    <w:rsid w:val="00DA59C7"/>
    <w:rsid w:val="00DA5ACE"/>
    <w:rsid w:val="00DA5D83"/>
    <w:rsid w:val="00DA6958"/>
    <w:rsid w:val="00DA6A19"/>
    <w:rsid w:val="00DA6EF4"/>
    <w:rsid w:val="00DA741F"/>
    <w:rsid w:val="00DA76CB"/>
    <w:rsid w:val="00DA7891"/>
    <w:rsid w:val="00DA7CCD"/>
    <w:rsid w:val="00DB05C7"/>
    <w:rsid w:val="00DB0664"/>
    <w:rsid w:val="00DB0A61"/>
    <w:rsid w:val="00DB0C5F"/>
    <w:rsid w:val="00DB0E19"/>
    <w:rsid w:val="00DB1AA7"/>
    <w:rsid w:val="00DB27F9"/>
    <w:rsid w:val="00DB2F66"/>
    <w:rsid w:val="00DB30DB"/>
    <w:rsid w:val="00DB38DB"/>
    <w:rsid w:val="00DB3AD9"/>
    <w:rsid w:val="00DB3C84"/>
    <w:rsid w:val="00DB3D8E"/>
    <w:rsid w:val="00DB3E9C"/>
    <w:rsid w:val="00DB3F4C"/>
    <w:rsid w:val="00DB4064"/>
    <w:rsid w:val="00DB4948"/>
    <w:rsid w:val="00DB4C77"/>
    <w:rsid w:val="00DB526A"/>
    <w:rsid w:val="00DB5682"/>
    <w:rsid w:val="00DB573C"/>
    <w:rsid w:val="00DB5CE6"/>
    <w:rsid w:val="00DB6497"/>
    <w:rsid w:val="00DB6604"/>
    <w:rsid w:val="00DB6A0A"/>
    <w:rsid w:val="00DB6DA7"/>
    <w:rsid w:val="00DB705B"/>
    <w:rsid w:val="00DB710D"/>
    <w:rsid w:val="00DB7360"/>
    <w:rsid w:val="00DC1255"/>
    <w:rsid w:val="00DC1431"/>
    <w:rsid w:val="00DC187C"/>
    <w:rsid w:val="00DC201E"/>
    <w:rsid w:val="00DC23D1"/>
    <w:rsid w:val="00DC26D7"/>
    <w:rsid w:val="00DC2B0A"/>
    <w:rsid w:val="00DC313D"/>
    <w:rsid w:val="00DC365E"/>
    <w:rsid w:val="00DC4175"/>
    <w:rsid w:val="00DC44D9"/>
    <w:rsid w:val="00DC4622"/>
    <w:rsid w:val="00DC46DE"/>
    <w:rsid w:val="00DC487E"/>
    <w:rsid w:val="00DC4BCA"/>
    <w:rsid w:val="00DC4F64"/>
    <w:rsid w:val="00DC565F"/>
    <w:rsid w:val="00DC604B"/>
    <w:rsid w:val="00DC6771"/>
    <w:rsid w:val="00DC6785"/>
    <w:rsid w:val="00DC726F"/>
    <w:rsid w:val="00DC7D19"/>
    <w:rsid w:val="00DC7E71"/>
    <w:rsid w:val="00DD1077"/>
    <w:rsid w:val="00DD155E"/>
    <w:rsid w:val="00DD22A1"/>
    <w:rsid w:val="00DD236F"/>
    <w:rsid w:val="00DD250A"/>
    <w:rsid w:val="00DD4651"/>
    <w:rsid w:val="00DD47F8"/>
    <w:rsid w:val="00DD49F9"/>
    <w:rsid w:val="00DD4ECC"/>
    <w:rsid w:val="00DD57C2"/>
    <w:rsid w:val="00DD5DCC"/>
    <w:rsid w:val="00DD6251"/>
    <w:rsid w:val="00DD62AD"/>
    <w:rsid w:val="00DD6AE2"/>
    <w:rsid w:val="00DD6E68"/>
    <w:rsid w:val="00DD70AA"/>
    <w:rsid w:val="00DE084A"/>
    <w:rsid w:val="00DE08A1"/>
    <w:rsid w:val="00DE0DD0"/>
    <w:rsid w:val="00DE1131"/>
    <w:rsid w:val="00DE142B"/>
    <w:rsid w:val="00DE2690"/>
    <w:rsid w:val="00DE2765"/>
    <w:rsid w:val="00DE2E47"/>
    <w:rsid w:val="00DE2E98"/>
    <w:rsid w:val="00DE3391"/>
    <w:rsid w:val="00DE3BF8"/>
    <w:rsid w:val="00DE3C05"/>
    <w:rsid w:val="00DE3DA2"/>
    <w:rsid w:val="00DE4077"/>
    <w:rsid w:val="00DE4394"/>
    <w:rsid w:val="00DE4712"/>
    <w:rsid w:val="00DE47CD"/>
    <w:rsid w:val="00DE50E4"/>
    <w:rsid w:val="00DE6010"/>
    <w:rsid w:val="00DE6735"/>
    <w:rsid w:val="00DE6F3A"/>
    <w:rsid w:val="00DE7AB8"/>
    <w:rsid w:val="00DE7BD2"/>
    <w:rsid w:val="00DF0359"/>
    <w:rsid w:val="00DF06FF"/>
    <w:rsid w:val="00DF08AE"/>
    <w:rsid w:val="00DF0930"/>
    <w:rsid w:val="00DF09C5"/>
    <w:rsid w:val="00DF0ABA"/>
    <w:rsid w:val="00DF1636"/>
    <w:rsid w:val="00DF209E"/>
    <w:rsid w:val="00DF2EE5"/>
    <w:rsid w:val="00DF32E3"/>
    <w:rsid w:val="00DF34BB"/>
    <w:rsid w:val="00DF35A4"/>
    <w:rsid w:val="00DF4345"/>
    <w:rsid w:val="00DF4AD7"/>
    <w:rsid w:val="00DF4BCA"/>
    <w:rsid w:val="00DF4CC0"/>
    <w:rsid w:val="00DF5749"/>
    <w:rsid w:val="00DF575E"/>
    <w:rsid w:val="00DF5891"/>
    <w:rsid w:val="00DF5917"/>
    <w:rsid w:val="00DF6160"/>
    <w:rsid w:val="00DF62FA"/>
    <w:rsid w:val="00DF63D6"/>
    <w:rsid w:val="00DF655C"/>
    <w:rsid w:val="00DF6BCF"/>
    <w:rsid w:val="00DF708A"/>
    <w:rsid w:val="00DF77CF"/>
    <w:rsid w:val="00E001AA"/>
    <w:rsid w:val="00E00509"/>
    <w:rsid w:val="00E01569"/>
    <w:rsid w:val="00E01893"/>
    <w:rsid w:val="00E01FC3"/>
    <w:rsid w:val="00E02E85"/>
    <w:rsid w:val="00E02ED5"/>
    <w:rsid w:val="00E030FE"/>
    <w:rsid w:val="00E032AB"/>
    <w:rsid w:val="00E0343D"/>
    <w:rsid w:val="00E039C1"/>
    <w:rsid w:val="00E03FB4"/>
    <w:rsid w:val="00E0503D"/>
    <w:rsid w:val="00E05D77"/>
    <w:rsid w:val="00E05DF4"/>
    <w:rsid w:val="00E0627F"/>
    <w:rsid w:val="00E0750A"/>
    <w:rsid w:val="00E1046C"/>
    <w:rsid w:val="00E10C99"/>
    <w:rsid w:val="00E11462"/>
    <w:rsid w:val="00E114A8"/>
    <w:rsid w:val="00E119D4"/>
    <w:rsid w:val="00E11AE0"/>
    <w:rsid w:val="00E11D14"/>
    <w:rsid w:val="00E125EE"/>
    <w:rsid w:val="00E12662"/>
    <w:rsid w:val="00E1313C"/>
    <w:rsid w:val="00E1337A"/>
    <w:rsid w:val="00E13D02"/>
    <w:rsid w:val="00E14078"/>
    <w:rsid w:val="00E1449F"/>
    <w:rsid w:val="00E1461C"/>
    <w:rsid w:val="00E14729"/>
    <w:rsid w:val="00E14E06"/>
    <w:rsid w:val="00E14EA6"/>
    <w:rsid w:val="00E1525A"/>
    <w:rsid w:val="00E15B46"/>
    <w:rsid w:val="00E16119"/>
    <w:rsid w:val="00E17ECD"/>
    <w:rsid w:val="00E20641"/>
    <w:rsid w:val="00E20A17"/>
    <w:rsid w:val="00E20DD4"/>
    <w:rsid w:val="00E20EE3"/>
    <w:rsid w:val="00E20FF0"/>
    <w:rsid w:val="00E213F8"/>
    <w:rsid w:val="00E21429"/>
    <w:rsid w:val="00E21D3D"/>
    <w:rsid w:val="00E228D9"/>
    <w:rsid w:val="00E2314D"/>
    <w:rsid w:val="00E23BF2"/>
    <w:rsid w:val="00E24031"/>
    <w:rsid w:val="00E24F50"/>
    <w:rsid w:val="00E25033"/>
    <w:rsid w:val="00E258DE"/>
    <w:rsid w:val="00E25A27"/>
    <w:rsid w:val="00E25A9C"/>
    <w:rsid w:val="00E261EA"/>
    <w:rsid w:val="00E2623F"/>
    <w:rsid w:val="00E26961"/>
    <w:rsid w:val="00E26CBC"/>
    <w:rsid w:val="00E27346"/>
    <w:rsid w:val="00E2751A"/>
    <w:rsid w:val="00E27BBB"/>
    <w:rsid w:val="00E30E72"/>
    <w:rsid w:val="00E30FD1"/>
    <w:rsid w:val="00E31599"/>
    <w:rsid w:val="00E31865"/>
    <w:rsid w:val="00E31EB6"/>
    <w:rsid w:val="00E31F25"/>
    <w:rsid w:val="00E3279E"/>
    <w:rsid w:val="00E329D1"/>
    <w:rsid w:val="00E32EC6"/>
    <w:rsid w:val="00E3310B"/>
    <w:rsid w:val="00E33118"/>
    <w:rsid w:val="00E33241"/>
    <w:rsid w:val="00E332F2"/>
    <w:rsid w:val="00E3331C"/>
    <w:rsid w:val="00E33ACA"/>
    <w:rsid w:val="00E33C35"/>
    <w:rsid w:val="00E34533"/>
    <w:rsid w:val="00E347C6"/>
    <w:rsid w:val="00E34D58"/>
    <w:rsid w:val="00E34FB1"/>
    <w:rsid w:val="00E352EB"/>
    <w:rsid w:val="00E36470"/>
    <w:rsid w:val="00E36906"/>
    <w:rsid w:val="00E371E2"/>
    <w:rsid w:val="00E373BD"/>
    <w:rsid w:val="00E37B38"/>
    <w:rsid w:val="00E37E20"/>
    <w:rsid w:val="00E40C37"/>
    <w:rsid w:val="00E41379"/>
    <w:rsid w:val="00E414C4"/>
    <w:rsid w:val="00E41565"/>
    <w:rsid w:val="00E41817"/>
    <w:rsid w:val="00E419FE"/>
    <w:rsid w:val="00E41C92"/>
    <w:rsid w:val="00E41E2A"/>
    <w:rsid w:val="00E423E6"/>
    <w:rsid w:val="00E425CF"/>
    <w:rsid w:val="00E4268C"/>
    <w:rsid w:val="00E427DB"/>
    <w:rsid w:val="00E4346E"/>
    <w:rsid w:val="00E43AE2"/>
    <w:rsid w:val="00E44E9C"/>
    <w:rsid w:val="00E4555A"/>
    <w:rsid w:val="00E466D1"/>
    <w:rsid w:val="00E47233"/>
    <w:rsid w:val="00E473E5"/>
    <w:rsid w:val="00E4747F"/>
    <w:rsid w:val="00E4794F"/>
    <w:rsid w:val="00E47990"/>
    <w:rsid w:val="00E47AC2"/>
    <w:rsid w:val="00E47CC3"/>
    <w:rsid w:val="00E504CE"/>
    <w:rsid w:val="00E50CE3"/>
    <w:rsid w:val="00E50F14"/>
    <w:rsid w:val="00E510A4"/>
    <w:rsid w:val="00E5162E"/>
    <w:rsid w:val="00E5186A"/>
    <w:rsid w:val="00E51C34"/>
    <w:rsid w:val="00E51DA4"/>
    <w:rsid w:val="00E5293C"/>
    <w:rsid w:val="00E52F5D"/>
    <w:rsid w:val="00E530B9"/>
    <w:rsid w:val="00E5317C"/>
    <w:rsid w:val="00E53839"/>
    <w:rsid w:val="00E53C1E"/>
    <w:rsid w:val="00E54056"/>
    <w:rsid w:val="00E54C3D"/>
    <w:rsid w:val="00E559F4"/>
    <w:rsid w:val="00E55D27"/>
    <w:rsid w:val="00E55DB3"/>
    <w:rsid w:val="00E55E0E"/>
    <w:rsid w:val="00E55E44"/>
    <w:rsid w:val="00E5606C"/>
    <w:rsid w:val="00E56980"/>
    <w:rsid w:val="00E573FE"/>
    <w:rsid w:val="00E57717"/>
    <w:rsid w:val="00E602B9"/>
    <w:rsid w:val="00E604F0"/>
    <w:rsid w:val="00E60AD8"/>
    <w:rsid w:val="00E61334"/>
    <w:rsid w:val="00E619F0"/>
    <w:rsid w:val="00E61A47"/>
    <w:rsid w:val="00E61E28"/>
    <w:rsid w:val="00E61F4A"/>
    <w:rsid w:val="00E626C0"/>
    <w:rsid w:val="00E62A3F"/>
    <w:rsid w:val="00E63794"/>
    <w:rsid w:val="00E65584"/>
    <w:rsid w:val="00E655C9"/>
    <w:rsid w:val="00E66496"/>
    <w:rsid w:val="00E66839"/>
    <w:rsid w:val="00E66EE8"/>
    <w:rsid w:val="00E671DC"/>
    <w:rsid w:val="00E673D7"/>
    <w:rsid w:val="00E67E1B"/>
    <w:rsid w:val="00E7053B"/>
    <w:rsid w:val="00E707A8"/>
    <w:rsid w:val="00E7152B"/>
    <w:rsid w:val="00E715A2"/>
    <w:rsid w:val="00E719DD"/>
    <w:rsid w:val="00E71A3A"/>
    <w:rsid w:val="00E7216D"/>
    <w:rsid w:val="00E72A08"/>
    <w:rsid w:val="00E73456"/>
    <w:rsid w:val="00E73D4E"/>
    <w:rsid w:val="00E73DAD"/>
    <w:rsid w:val="00E74DC1"/>
    <w:rsid w:val="00E75AF2"/>
    <w:rsid w:val="00E75AFD"/>
    <w:rsid w:val="00E77A22"/>
    <w:rsid w:val="00E800BB"/>
    <w:rsid w:val="00E80228"/>
    <w:rsid w:val="00E813BF"/>
    <w:rsid w:val="00E816D3"/>
    <w:rsid w:val="00E81E76"/>
    <w:rsid w:val="00E81EBB"/>
    <w:rsid w:val="00E8229E"/>
    <w:rsid w:val="00E8244A"/>
    <w:rsid w:val="00E82A1D"/>
    <w:rsid w:val="00E82B73"/>
    <w:rsid w:val="00E82BD4"/>
    <w:rsid w:val="00E82D43"/>
    <w:rsid w:val="00E8353F"/>
    <w:rsid w:val="00E836D8"/>
    <w:rsid w:val="00E844D0"/>
    <w:rsid w:val="00E84E5C"/>
    <w:rsid w:val="00E8523F"/>
    <w:rsid w:val="00E85487"/>
    <w:rsid w:val="00E8563A"/>
    <w:rsid w:val="00E857B5"/>
    <w:rsid w:val="00E859D0"/>
    <w:rsid w:val="00E85F2C"/>
    <w:rsid w:val="00E86536"/>
    <w:rsid w:val="00E867A6"/>
    <w:rsid w:val="00E8693B"/>
    <w:rsid w:val="00E86E86"/>
    <w:rsid w:val="00E87C78"/>
    <w:rsid w:val="00E87EB9"/>
    <w:rsid w:val="00E90074"/>
    <w:rsid w:val="00E90246"/>
    <w:rsid w:val="00E9095C"/>
    <w:rsid w:val="00E91474"/>
    <w:rsid w:val="00E91512"/>
    <w:rsid w:val="00E915EB"/>
    <w:rsid w:val="00E91A37"/>
    <w:rsid w:val="00E92160"/>
    <w:rsid w:val="00E9221C"/>
    <w:rsid w:val="00E92CF6"/>
    <w:rsid w:val="00E93132"/>
    <w:rsid w:val="00E931D4"/>
    <w:rsid w:val="00E93292"/>
    <w:rsid w:val="00E94876"/>
    <w:rsid w:val="00E95353"/>
    <w:rsid w:val="00E95D1C"/>
    <w:rsid w:val="00E95D40"/>
    <w:rsid w:val="00E963C1"/>
    <w:rsid w:val="00E967A9"/>
    <w:rsid w:val="00E967B4"/>
    <w:rsid w:val="00E96AC2"/>
    <w:rsid w:val="00E9716D"/>
    <w:rsid w:val="00EA028A"/>
    <w:rsid w:val="00EA02E5"/>
    <w:rsid w:val="00EA0512"/>
    <w:rsid w:val="00EA05D9"/>
    <w:rsid w:val="00EA084C"/>
    <w:rsid w:val="00EA0AED"/>
    <w:rsid w:val="00EA0D6A"/>
    <w:rsid w:val="00EA1073"/>
    <w:rsid w:val="00EA1526"/>
    <w:rsid w:val="00EA248E"/>
    <w:rsid w:val="00EA26F8"/>
    <w:rsid w:val="00EA2BB9"/>
    <w:rsid w:val="00EA2CBF"/>
    <w:rsid w:val="00EA2D3B"/>
    <w:rsid w:val="00EA3376"/>
    <w:rsid w:val="00EA4327"/>
    <w:rsid w:val="00EA454B"/>
    <w:rsid w:val="00EA4823"/>
    <w:rsid w:val="00EA4D75"/>
    <w:rsid w:val="00EA5619"/>
    <w:rsid w:val="00EA5A55"/>
    <w:rsid w:val="00EA5C28"/>
    <w:rsid w:val="00EA5DBA"/>
    <w:rsid w:val="00EA6058"/>
    <w:rsid w:val="00EA6883"/>
    <w:rsid w:val="00EA6B47"/>
    <w:rsid w:val="00EA6B67"/>
    <w:rsid w:val="00EA727E"/>
    <w:rsid w:val="00EB0410"/>
    <w:rsid w:val="00EB0711"/>
    <w:rsid w:val="00EB1DC1"/>
    <w:rsid w:val="00EB1F6B"/>
    <w:rsid w:val="00EB2071"/>
    <w:rsid w:val="00EB216B"/>
    <w:rsid w:val="00EB21B5"/>
    <w:rsid w:val="00EB28F8"/>
    <w:rsid w:val="00EB2AF6"/>
    <w:rsid w:val="00EB3D46"/>
    <w:rsid w:val="00EB614E"/>
    <w:rsid w:val="00EB68E8"/>
    <w:rsid w:val="00EB6D6C"/>
    <w:rsid w:val="00EB7615"/>
    <w:rsid w:val="00EB7765"/>
    <w:rsid w:val="00EB7949"/>
    <w:rsid w:val="00EB7A9E"/>
    <w:rsid w:val="00EB7BF6"/>
    <w:rsid w:val="00EC0038"/>
    <w:rsid w:val="00EC074D"/>
    <w:rsid w:val="00EC0885"/>
    <w:rsid w:val="00EC0B89"/>
    <w:rsid w:val="00EC2441"/>
    <w:rsid w:val="00EC2942"/>
    <w:rsid w:val="00EC2AB9"/>
    <w:rsid w:val="00EC2B25"/>
    <w:rsid w:val="00EC2D52"/>
    <w:rsid w:val="00EC3274"/>
    <w:rsid w:val="00EC3469"/>
    <w:rsid w:val="00EC36DC"/>
    <w:rsid w:val="00EC39D6"/>
    <w:rsid w:val="00EC4008"/>
    <w:rsid w:val="00EC41C6"/>
    <w:rsid w:val="00EC466A"/>
    <w:rsid w:val="00EC4A38"/>
    <w:rsid w:val="00EC4EA4"/>
    <w:rsid w:val="00EC5245"/>
    <w:rsid w:val="00EC55BD"/>
    <w:rsid w:val="00EC7172"/>
    <w:rsid w:val="00EC719F"/>
    <w:rsid w:val="00EC73ED"/>
    <w:rsid w:val="00EC7467"/>
    <w:rsid w:val="00EC7B36"/>
    <w:rsid w:val="00EC7B52"/>
    <w:rsid w:val="00EC7F46"/>
    <w:rsid w:val="00ED01C7"/>
    <w:rsid w:val="00ED0264"/>
    <w:rsid w:val="00ED02B7"/>
    <w:rsid w:val="00ED0D87"/>
    <w:rsid w:val="00ED125D"/>
    <w:rsid w:val="00ED1E3F"/>
    <w:rsid w:val="00ED20C0"/>
    <w:rsid w:val="00ED2350"/>
    <w:rsid w:val="00ED28A9"/>
    <w:rsid w:val="00ED2FDE"/>
    <w:rsid w:val="00ED317C"/>
    <w:rsid w:val="00ED4436"/>
    <w:rsid w:val="00ED4B8B"/>
    <w:rsid w:val="00ED5A5F"/>
    <w:rsid w:val="00ED60F8"/>
    <w:rsid w:val="00ED6279"/>
    <w:rsid w:val="00ED67A6"/>
    <w:rsid w:val="00ED6B31"/>
    <w:rsid w:val="00ED6BED"/>
    <w:rsid w:val="00ED6C40"/>
    <w:rsid w:val="00ED6F03"/>
    <w:rsid w:val="00ED7169"/>
    <w:rsid w:val="00ED781B"/>
    <w:rsid w:val="00ED7ABC"/>
    <w:rsid w:val="00ED7EAE"/>
    <w:rsid w:val="00EE03F6"/>
    <w:rsid w:val="00EE0537"/>
    <w:rsid w:val="00EE0937"/>
    <w:rsid w:val="00EE0C57"/>
    <w:rsid w:val="00EE0CA1"/>
    <w:rsid w:val="00EE12AB"/>
    <w:rsid w:val="00EE1319"/>
    <w:rsid w:val="00EE1584"/>
    <w:rsid w:val="00EE1AFA"/>
    <w:rsid w:val="00EE1CE7"/>
    <w:rsid w:val="00EE2E4B"/>
    <w:rsid w:val="00EE34C4"/>
    <w:rsid w:val="00EE3956"/>
    <w:rsid w:val="00EE3AED"/>
    <w:rsid w:val="00EE3E5E"/>
    <w:rsid w:val="00EE41F0"/>
    <w:rsid w:val="00EE479E"/>
    <w:rsid w:val="00EE489F"/>
    <w:rsid w:val="00EE5332"/>
    <w:rsid w:val="00EE5F86"/>
    <w:rsid w:val="00EE6790"/>
    <w:rsid w:val="00EE6A5F"/>
    <w:rsid w:val="00EE6C00"/>
    <w:rsid w:val="00EE720D"/>
    <w:rsid w:val="00EE76E2"/>
    <w:rsid w:val="00EE794A"/>
    <w:rsid w:val="00EE7994"/>
    <w:rsid w:val="00EE7CEA"/>
    <w:rsid w:val="00EE7E88"/>
    <w:rsid w:val="00EF023A"/>
    <w:rsid w:val="00EF050A"/>
    <w:rsid w:val="00EF0BC4"/>
    <w:rsid w:val="00EF1AD5"/>
    <w:rsid w:val="00EF1DBB"/>
    <w:rsid w:val="00EF2069"/>
    <w:rsid w:val="00EF28E8"/>
    <w:rsid w:val="00EF2CD9"/>
    <w:rsid w:val="00EF3661"/>
    <w:rsid w:val="00EF402C"/>
    <w:rsid w:val="00EF404C"/>
    <w:rsid w:val="00EF43E0"/>
    <w:rsid w:val="00EF4E76"/>
    <w:rsid w:val="00EF5B9F"/>
    <w:rsid w:val="00EF6332"/>
    <w:rsid w:val="00EF690E"/>
    <w:rsid w:val="00EF6ECE"/>
    <w:rsid w:val="00EF71E3"/>
    <w:rsid w:val="00EF760B"/>
    <w:rsid w:val="00EF7CAD"/>
    <w:rsid w:val="00EF7CB4"/>
    <w:rsid w:val="00EF7CDC"/>
    <w:rsid w:val="00EF7EAA"/>
    <w:rsid w:val="00F0003B"/>
    <w:rsid w:val="00F001C7"/>
    <w:rsid w:val="00F0052E"/>
    <w:rsid w:val="00F00EF7"/>
    <w:rsid w:val="00F0125E"/>
    <w:rsid w:val="00F0126F"/>
    <w:rsid w:val="00F01E94"/>
    <w:rsid w:val="00F02B65"/>
    <w:rsid w:val="00F031D6"/>
    <w:rsid w:val="00F03D17"/>
    <w:rsid w:val="00F04AFA"/>
    <w:rsid w:val="00F04FBC"/>
    <w:rsid w:val="00F04FE8"/>
    <w:rsid w:val="00F05B1A"/>
    <w:rsid w:val="00F05DAE"/>
    <w:rsid w:val="00F05F50"/>
    <w:rsid w:val="00F0645F"/>
    <w:rsid w:val="00F076AA"/>
    <w:rsid w:val="00F07789"/>
    <w:rsid w:val="00F0785A"/>
    <w:rsid w:val="00F10753"/>
    <w:rsid w:val="00F10BCC"/>
    <w:rsid w:val="00F1133A"/>
    <w:rsid w:val="00F1135A"/>
    <w:rsid w:val="00F1146E"/>
    <w:rsid w:val="00F11E4B"/>
    <w:rsid w:val="00F11E62"/>
    <w:rsid w:val="00F12704"/>
    <w:rsid w:val="00F127E2"/>
    <w:rsid w:val="00F12A57"/>
    <w:rsid w:val="00F12BE7"/>
    <w:rsid w:val="00F12BF7"/>
    <w:rsid w:val="00F12D4D"/>
    <w:rsid w:val="00F134CC"/>
    <w:rsid w:val="00F13B14"/>
    <w:rsid w:val="00F1496E"/>
    <w:rsid w:val="00F1506F"/>
    <w:rsid w:val="00F1523E"/>
    <w:rsid w:val="00F15365"/>
    <w:rsid w:val="00F15AA8"/>
    <w:rsid w:val="00F15EA0"/>
    <w:rsid w:val="00F17387"/>
    <w:rsid w:val="00F2008F"/>
    <w:rsid w:val="00F20266"/>
    <w:rsid w:val="00F202CC"/>
    <w:rsid w:val="00F203F8"/>
    <w:rsid w:val="00F20614"/>
    <w:rsid w:val="00F207D7"/>
    <w:rsid w:val="00F20912"/>
    <w:rsid w:val="00F209C5"/>
    <w:rsid w:val="00F20B5E"/>
    <w:rsid w:val="00F21249"/>
    <w:rsid w:val="00F214D4"/>
    <w:rsid w:val="00F21A4F"/>
    <w:rsid w:val="00F21C5C"/>
    <w:rsid w:val="00F228B7"/>
    <w:rsid w:val="00F22980"/>
    <w:rsid w:val="00F22B29"/>
    <w:rsid w:val="00F22FC0"/>
    <w:rsid w:val="00F22FDE"/>
    <w:rsid w:val="00F2311E"/>
    <w:rsid w:val="00F23B10"/>
    <w:rsid w:val="00F23E44"/>
    <w:rsid w:val="00F245F8"/>
    <w:rsid w:val="00F24CAB"/>
    <w:rsid w:val="00F25298"/>
    <w:rsid w:val="00F254E8"/>
    <w:rsid w:val="00F26525"/>
    <w:rsid w:val="00F2654E"/>
    <w:rsid w:val="00F26CE5"/>
    <w:rsid w:val="00F26D27"/>
    <w:rsid w:val="00F27912"/>
    <w:rsid w:val="00F30BDD"/>
    <w:rsid w:val="00F312B2"/>
    <w:rsid w:val="00F3272F"/>
    <w:rsid w:val="00F328F4"/>
    <w:rsid w:val="00F32FFA"/>
    <w:rsid w:val="00F337FF"/>
    <w:rsid w:val="00F33A55"/>
    <w:rsid w:val="00F341E7"/>
    <w:rsid w:val="00F34205"/>
    <w:rsid w:val="00F343CD"/>
    <w:rsid w:val="00F34753"/>
    <w:rsid w:val="00F34B91"/>
    <w:rsid w:val="00F34EF8"/>
    <w:rsid w:val="00F35622"/>
    <w:rsid w:val="00F3564C"/>
    <w:rsid w:val="00F35744"/>
    <w:rsid w:val="00F35D85"/>
    <w:rsid w:val="00F3621C"/>
    <w:rsid w:val="00F363EF"/>
    <w:rsid w:val="00F36C54"/>
    <w:rsid w:val="00F36C8B"/>
    <w:rsid w:val="00F36D4E"/>
    <w:rsid w:val="00F37642"/>
    <w:rsid w:val="00F37FDF"/>
    <w:rsid w:val="00F40537"/>
    <w:rsid w:val="00F40EDB"/>
    <w:rsid w:val="00F41010"/>
    <w:rsid w:val="00F41B32"/>
    <w:rsid w:val="00F41C61"/>
    <w:rsid w:val="00F42024"/>
    <w:rsid w:val="00F42124"/>
    <w:rsid w:val="00F42278"/>
    <w:rsid w:val="00F4264D"/>
    <w:rsid w:val="00F42FDB"/>
    <w:rsid w:val="00F431E7"/>
    <w:rsid w:val="00F438AB"/>
    <w:rsid w:val="00F43B1A"/>
    <w:rsid w:val="00F43C5B"/>
    <w:rsid w:val="00F44518"/>
    <w:rsid w:val="00F450D8"/>
    <w:rsid w:val="00F45692"/>
    <w:rsid w:val="00F45949"/>
    <w:rsid w:val="00F461B2"/>
    <w:rsid w:val="00F463BB"/>
    <w:rsid w:val="00F46721"/>
    <w:rsid w:val="00F46D73"/>
    <w:rsid w:val="00F47BE3"/>
    <w:rsid w:val="00F502D1"/>
    <w:rsid w:val="00F502F1"/>
    <w:rsid w:val="00F519C4"/>
    <w:rsid w:val="00F51C77"/>
    <w:rsid w:val="00F51E7A"/>
    <w:rsid w:val="00F51F33"/>
    <w:rsid w:val="00F528A1"/>
    <w:rsid w:val="00F52B49"/>
    <w:rsid w:val="00F53365"/>
    <w:rsid w:val="00F53553"/>
    <w:rsid w:val="00F5360E"/>
    <w:rsid w:val="00F53CD3"/>
    <w:rsid w:val="00F541F1"/>
    <w:rsid w:val="00F54E16"/>
    <w:rsid w:val="00F55242"/>
    <w:rsid w:val="00F55C84"/>
    <w:rsid w:val="00F56AF0"/>
    <w:rsid w:val="00F56D76"/>
    <w:rsid w:val="00F56DEB"/>
    <w:rsid w:val="00F57099"/>
    <w:rsid w:val="00F57D2F"/>
    <w:rsid w:val="00F60011"/>
    <w:rsid w:val="00F60AEE"/>
    <w:rsid w:val="00F60FD0"/>
    <w:rsid w:val="00F610F1"/>
    <w:rsid w:val="00F6199B"/>
    <w:rsid w:val="00F620F4"/>
    <w:rsid w:val="00F62712"/>
    <w:rsid w:val="00F6282D"/>
    <w:rsid w:val="00F62E4C"/>
    <w:rsid w:val="00F6395F"/>
    <w:rsid w:val="00F64018"/>
    <w:rsid w:val="00F640B4"/>
    <w:rsid w:val="00F64564"/>
    <w:rsid w:val="00F6457C"/>
    <w:rsid w:val="00F64665"/>
    <w:rsid w:val="00F64A5F"/>
    <w:rsid w:val="00F651C4"/>
    <w:rsid w:val="00F660B2"/>
    <w:rsid w:val="00F668B9"/>
    <w:rsid w:val="00F66F66"/>
    <w:rsid w:val="00F67CF2"/>
    <w:rsid w:val="00F702A1"/>
    <w:rsid w:val="00F714B5"/>
    <w:rsid w:val="00F71D71"/>
    <w:rsid w:val="00F72C00"/>
    <w:rsid w:val="00F72F8A"/>
    <w:rsid w:val="00F7358F"/>
    <w:rsid w:val="00F73787"/>
    <w:rsid w:val="00F74451"/>
    <w:rsid w:val="00F745F4"/>
    <w:rsid w:val="00F745F5"/>
    <w:rsid w:val="00F74669"/>
    <w:rsid w:val="00F74A68"/>
    <w:rsid w:val="00F75316"/>
    <w:rsid w:val="00F75417"/>
    <w:rsid w:val="00F75975"/>
    <w:rsid w:val="00F75E45"/>
    <w:rsid w:val="00F76001"/>
    <w:rsid w:val="00F76626"/>
    <w:rsid w:val="00F7687A"/>
    <w:rsid w:val="00F768A5"/>
    <w:rsid w:val="00F76CC3"/>
    <w:rsid w:val="00F80F6A"/>
    <w:rsid w:val="00F8162A"/>
    <w:rsid w:val="00F828B3"/>
    <w:rsid w:val="00F82983"/>
    <w:rsid w:val="00F82DD3"/>
    <w:rsid w:val="00F82F0C"/>
    <w:rsid w:val="00F83212"/>
    <w:rsid w:val="00F83EE5"/>
    <w:rsid w:val="00F8422C"/>
    <w:rsid w:val="00F842C9"/>
    <w:rsid w:val="00F84ABA"/>
    <w:rsid w:val="00F84D5E"/>
    <w:rsid w:val="00F8532D"/>
    <w:rsid w:val="00F87047"/>
    <w:rsid w:val="00F871B5"/>
    <w:rsid w:val="00F878ED"/>
    <w:rsid w:val="00F87D80"/>
    <w:rsid w:val="00F90470"/>
    <w:rsid w:val="00F907B5"/>
    <w:rsid w:val="00F9171A"/>
    <w:rsid w:val="00F9178F"/>
    <w:rsid w:val="00F91A92"/>
    <w:rsid w:val="00F91BEA"/>
    <w:rsid w:val="00F93B91"/>
    <w:rsid w:val="00F946F7"/>
    <w:rsid w:val="00F947D2"/>
    <w:rsid w:val="00F94E3B"/>
    <w:rsid w:val="00F94E7A"/>
    <w:rsid w:val="00F950EB"/>
    <w:rsid w:val="00F9525C"/>
    <w:rsid w:val="00F95812"/>
    <w:rsid w:val="00F95B20"/>
    <w:rsid w:val="00F96093"/>
    <w:rsid w:val="00F96A66"/>
    <w:rsid w:val="00F974D0"/>
    <w:rsid w:val="00F9797E"/>
    <w:rsid w:val="00FA0D11"/>
    <w:rsid w:val="00FA0D3B"/>
    <w:rsid w:val="00FA100F"/>
    <w:rsid w:val="00FA12C8"/>
    <w:rsid w:val="00FA14F0"/>
    <w:rsid w:val="00FA1A41"/>
    <w:rsid w:val="00FA1C36"/>
    <w:rsid w:val="00FA2749"/>
    <w:rsid w:val="00FA2D5A"/>
    <w:rsid w:val="00FA3137"/>
    <w:rsid w:val="00FA4012"/>
    <w:rsid w:val="00FA422C"/>
    <w:rsid w:val="00FA4445"/>
    <w:rsid w:val="00FA4865"/>
    <w:rsid w:val="00FA4AEE"/>
    <w:rsid w:val="00FA4BB6"/>
    <w:rsid w:val="00FA521A"/>
    <w:rsid w:val="00FA59D1"/>
    <w:rsid w:val="00FA5C43"/>
    <w:rsid w:val="00FA5D97"/>
    <w:rsid w:val="00FA5E95"/>
    <w:rsid w:val="00FA6694"/>
    <w:rsid w:val="00FA731C"/>
    <w:rsid w:val="00FA735E"/>
    <w:rsid w:val="00FA7CDA"/>
    <w:rsid w:val="00FB03E6"/>
    <w:rsid w:val="00FB098A"/>
    <w:rsid w:val="00FB0B27"/>
    <w:rsid w:val="00FB0F8F"/>
    <w:rsid w:val="00FB129E"/>
    <w:rsid w:val="00FB1638"/>
    <w:rsid w:val="00FB17F8"/>
    <w:rsid w:val="00FB1F9C"/>
    <w:rsid w:val="00FB2649"/>
    <w:rsid w:val="00FB26C2"/>
    <w:rsid w:val="00FB2EAA"/>
    <w:rsid w:val="00FB3246"/>
    <w:rsid w:val="00FB3420"/>
    <w:rsid w:val="00FB3992"/>
    <w:rsid w:val="00FB3A65"/>
    <w:rsid w:val="00FB3F0A"/>
    <w:rsid w:val="00FB42DC"/>
    <w:rsid w:val="00FB43DD"/>
    <w:rsid w:val="00FB4A2A"/>
    <w:rsid w:val="00FB4B4F"/>
    <w:rsid w:val="00FB5389"/>
    <w:rsid w:val="00FB601B"/>
    <w:rsid w:val="00FB64A4"/>
    <w:rsid w:val="00FB6C5F"/>
    <w:rsid w:val="00FB6EF9"/>
    <w:rsid w:val="00FB70AE"/>
    <w:rsid w:val="00FB7763"/>
    <w:rsid w:val="00FB79BE"/>
    <w:rsid w:val="00FC062A"/>
    <w:rsid w:val="00FC074C"/>
    <w:rsid w:val="00FC224D"/>
    <w:rsid w:val="00FC249D"/>
    <w:rsid w:val="00FC305C"/>
    <w:rsid w:val="00FC3429"/>
    <w:rsid w:val="00FC3CED"/>
    <w:rsid w:val="00FC3E8D"/>
    <w:rsid w:val="00FC449F"/>
    <w:rsid w:val="00FC48F7"/>
    <w:rsid w:val="00FC5128"/>
    <w:rsid w:val="00FC5E44"/>
    <w:rsid w:val="00FC6119"/>
    <w:rsid w:val="00FC73D7"/>
    <w:rsid w:val="00FC772E"/>
    <w:rsid w:val="00FD1426"/>
    <w:rsid w:val="00FD1B81"/>
    <w:rsid w:val="00FD1BEA"/>
    <w:rsid w:val="00FD255A"/>
    <w:rsid w:val="00FD263F"/>
    <w:rsid w:val="00FD28BF"/>
    <w:rsid w:val="00FD3F4C"/>
    <w:rsid w:val="00FD56EA"/>
    <w:rsid w:val="00FD5FAA"/>
    <w:rsid w:val="00FD6D67"/>
    <w:rsid w:val="00FD7347"/>
    <w:rsid w:val="00FD7749"/>
    <w:rsid w:val="00FD774F"/>
    <w:rsid w:val="00FD797C"/>
    <w:rsid w:val="00FD7DC8"/>
    <w:rsid w:val="00FE0F6B"/>
    <w:rsid w:val="00FE1184"/>
    <w:rsid w:val="00FE12E4"/>
    <w:rsid w:val="00FE1463"/>
    <w:rsid w:val="00FE170E"/>
    <w:rsid w:val="00FE1774"/>
    <w:rsid w:val="00FE17CA"/>
    <w:rsid w:val="00FE1CA5"/>
    <w:rsid w:val="00FE263F"/>
    <w:rsid w:val="00FE2E4B"/>
    <w:rsid w:val="00FE3525"/>
    <w:rsid w:val="00FE366D"/>
    <w:rsid w:val="00FE3B9E"/>
    <w:rsid w:val="00FE4D94"/>
    <w:rsid w:val="00FE59DB"/>
    <w:rsid w:val="00FE5A6B"/>
    <w:rsid w:val="00FE5E55"/>
    <w:rsid w:val="00FE6687"/>
    <w:rsid w:val="00FE6D69"/>
    <w:rsid w:val="00FE7519"/>
    <w:rsid w:val="00FE77F0"/>
    <w:rsid w:val="00FE795F"/>
    <w:rsid w:val="00FE7966"/>
    <w:rsid w:val="00FE7A27"/>
    <w:rsid w:val="00FF0078"/>
    <w:rsid w:val="00FF0530"/>
    <w:rsid w:val="00FF0982"/>
    <w:rsid w:val="00FF0D13"/>
    <w:rsid w:val="00FF13BB"/>
    <w:rsid w:val="00FF1FDB"/>
    <w:rsid w:val="00FF2042"/>
    <w:rsid w:val="00FF292D"/>
    <w:rsid w:val="00FF29AB"/>
    <w:rsid w:val="00FF2B62"/>
    <w:rsid w:val="00FF2CE6"/>
    <w:rsid w:val="00FF439C"/>
    <w:rsid w:val="00FF496F"/>
    <w:rsid w:val="00FF51B8"/>
    <w:rsid w:val="00FF547E"/>
    <w:rsid w:val="00FF5DFE"/>
    <w:rsid w:val="00FF5EA2"/>
    <w:rsid w:val="00FF613A"/>
    <w:rsid w:val="00FF686C"/>
    <w:rsid w:val="00FF7714"/>
    <w:rsid w:val="00FF7724"/>
    <w:rsid w:val="00FF7EF4"/>
    <w:rsid w:val="00FF7F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5FB5"/>
    <w:pPr>
      <w:spacing w:after="160" w:line="259" w:lineRule="auto"/>
    </w:pPr>
    <w:rPr>
      <w:rFonts w:ascii="Calibri" w:eastAsia="MS Mincho" w:hAnsi="Calibri" w:cs="Times New Roman"/>
      <w:lang w:val="sq-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16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1A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7">
    <w:name w:val="heading 7"/>
    <w:aliases w:val="Style Left: 3,25 cm"/>
    <w:basedOn w:val="Normal"/>
    <w:next w:val="Normal"/>
    <w:link w:val="Heading7Char"/>
    <w:unhideWhenUsed/>
    <w:qFormat/>
    <w:rsid w:val="0002520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8A5FB5"/>
    <w:pPr>
      <w:spacing w:after="0" w:line="240" w:lineRule="auto"/>
    </w:pPr>
    <w:rPr>
      <w:rFonts w:ascii="Calibri" w:eastAsia="MS Mincho" w:hAnsi="Calibri" w:cs="Times New Roman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5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5FB5"/>
    <w:rPr>
      <w:rFonts w:ascii="Tahoma" w:eastAsia="MS Mincho" w:hAnsi="Tahoma" w:cs="Tahoma"/>
      <w:sz w:val="16"/>
      <w:szCs w:val="16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9723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23E2"/>
    <w:rPr>
      <w:rFonts w:ascii="Calibri" w:eastAsia="MS Mincho" w:hAnsi="Calibri" w:cs="Times New Roman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9723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23E2"/>
    <w:rPr>
      <w:rFonts w:ascii="Calibri" w:eastAsia="MS Mincho" w:hAnsi="Calibri" w:cs="Times New Roman"/>
      <w:lang w:val="sq-AL"/>
    </w:rPr>
  </w:style>
  <w:style w:type="paragraph" w:customStyle="1" w:styleId="Akti">
    <w:name w:val="Akti"/>
    <w:link w:val="AktiChar"/>
    <w:rsid w:val="003042CE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3042CE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link w:val="NumriData"/>
    <w:locked/>
    <w:rsid w:val="003042CE"/>
    <w:rPr>
      <w:rFonts w:ascii="Garamond" w:eastAsia="MS Mincho" w:hAnsi="Garamond" w:cs="CG Times"/>
      <w:b/>
      <w:bCs/>
      <w:sz w:val="24"/>
      <w:lang w:val="en-GB"/>
    </w:rPr>
  </w:style>
  <w:style w:type="paragraph" w:customStyle="1" w:styleId="Titulli">
    <w:name w:val="Titulli"/>
    <w:next w:val="Normal"/>
    <w:link w:val="TitulliChar"/>
    <w:rsid w:val="003042CE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link w:val="Titulli"/>
    <w:rsid w:val="003042CE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link w:val="Akti"/>
    <w:rsid w:val="003042CE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Hapesira7">
    <w:name w:val="Hapesira 7"/>
    <w:basedOn w:val="Normal"/>
    <w:qFormat/>
    <w:rsid w:val="003042CE"/>
    <w:pPr>
      <w:widowControl w:val="0"/>
      <w:spacing w:after="0" w:line="240" w:lineRule="auto"/>
      <w:ind w:firstLine="284"/>
      <w:jc w:val="both"/>
    </w:pPr>
    <w:rPr>
      <w:rFonts w:ascii="Garamond" w:hAnsi="Garamond" w:cs="CG Times"/>
      <w:sz w:val="14"/>
      <w:szCs w:val="24"/>
      <w:lang w:val="en-US"/>
    </w:rPr>
  </w:style>
  <w:style w:type="paragraph" w:customStyle="1" w:styleId="Paragrafi">
    <w:name w:val="Paragrafi"/>
    <w:link w:val="ParagrafiChar"/>
    <w:qFormat/>
    <w:rsid w:val="00011D6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link w:val="Paragrafi"/>
    <w:locked/>
    <w:rsid w:val="00011D6D"/>
    <w:rPr>
      <w:rFonts w:ascii="Garamond" w:eastAsia="MS Mincho" w:hAnsi="Garamond" w:cs="CG Times"/>
      <w:sz w:val="24"/>
    </w:rPr>
  </w:style>
  <w:style w:type="paragraph" w:customStyle="1" w:styleId="Numri">
    <w:name w:val="Numri"/>
    <w:aliases w:val="data"/>
    <w:basedOn w:val="Paragrafi"/>
    <w:qFormat/>
    <w:rsid w:val="00011D6D"/>
    <w:pPr>
      <w:ind w:firstLine="0"/>
      <w:jc w:val="center"/>
    </w:pPr>
    <w:rPr>
      <w:rFonts w:cs="Times New Roman"/>
      <w:b/>
      <w:szCs w:val="20"/>
    </w:rPr>
  </w:style>
  <w:style w:type="paragraph" w:customStyle="1" w:styleId="TITULL">
    <w:name w:val="TITULL"/>
    <w:basedOn w:val="Normal"/>
    <w:qFormat/>
    <w:rsid w:val="00011D6D"/>
    <w:pPr>
      <w:widowControl w:val="0"/>
      <w:spacing w:after="0" w:line="240" w:lineRule="auto"/>
      <w:jc w:val="center"/>
    </w:pPr>
    <w:rPr>
      <w:rFonts w:ascii="Garamond" w:hAnsi="Garamond"/>
      <w:b/>
      <w:caps/>
      <w:spacing w:val="-4"/>
      <w:sz w:val="24"/>
      <w:szCs w:val="20"/>
      <w:lang w:val="en-US"/>
    </w:rPr>
  </w:style>
  <w:style w:type="paragraph" w:customStyle="1" w:styleId="AKTI0">
    <w:name w:val="AKTI"/>
    <w:basedOn w:val="Paragrafi"/>
    <w:qFormat/>
    <w:rsid w:val="00011D6D"/>
    <w:pPr>
      <w:ind w:firstLine="0"/>
      <w:jc w:val="center"/>
    </w:pPr>
    <w:rPr>
      <w:rFonts w:cs="Times New Roman"/>
      <w:b/>
      <w:szCs w:val="20"/>
    </w:rPr>
  </w:style>
  <w:style w:type="paragraph" w:customStyle="1" w:styleId="Autoriteti">
    <w:name w:val="Autoriteti"/>
    <w:next w:val="Normal"/>
    <w:link w:val="AutoritetiChar"/>
    <w:rsid w:val="00413FF3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character" w:customStyle="1" w:styleId="AutoritetiChar">
    <w:name w:val="Autoriteti Char"/>
    <w:link w:val="Autoriteti"/>
    <w:locked/>
    <w:rsid w:val="00413FF3"/>
    <w:rPr>
      <w:rFonts w:ascii="Garamond" w:eastAsia="MS Mincho" w:hAnsi="Garamond" w:cs="CG Times"/>
      <w:caps/>
      <w:sz w:val="24"/>
      <w:lang w:val="en-GB"/>
    </w:rPr>
  </w:style>
  <w:style w:type="paragraph" w:customStyle="1" w:styleId="paragrafi0">
    <w:name w:val="paragrafi"/>
    <w:basedOn w:val="Normal"/>
    <w:rsid w:val="00F209C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q-AL"/>
    </w:rPr>
  </w:style>
  <w:style w:type="paragraph" w:styleId="Title">
    <w:name w:val="Title"/>
    <w:basedOn w:val="Heading1"/>
    <w:next w:val="Normal"/>
    <w:link w:val="TitleChar"/>
    <w:uiPriority w:val="99"/>
    <w:qFormat/>
    <w:rsid w:val="00DF1636"/>
    <w:pPr>
      <w:keepNext w:val="0"/>
      <w:keepLines w:val="0"/>
      <w:pBdr>
        <w:bottom w:val="single" w:sz="4" w:space="1" w:color="auto"/>
      </w:pBdr>
      <w:tabs>
        <w:tab w:val="num" w:pos="360"/>
      </w:tabs>
      <w:spacing w:before="240" w:line="240" w:lineRule="auto"/>
      <w:ind w:left="360"/>
      <w:contextualSpacing/>
    </w:pPr>
    <w:rPr>
      <w:rFonts w:ascii="Calibri" w:eastAsia="Times New Roman" w:hAnsi="Calibri" w:cs="Arial"/>
      <w:bCs w:val="0"/>
      <w:caps/>
      <w:color w:val="auto"/>
      <w:spacing w:val="10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99"/>
    <w:rsid w:val="00DF1636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character" w:customStyle="1" w:styleId="Heading1Char">
    <w:name w:val="Heading 1 Char"/>
    <w:basedOn w:val="DefaultParagraphFont"/>
    <w:link w:val="Heading1"/>
    <w:uiPriority w:val="9"/>
    <w:rsid w:val="00DF16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q-AL"/>
    </w:rPr>
  </w:style>
  <w:style w:type="paragraph" w:styleId="Subtitle">
    <w:name w:val="Subtitle"/>
    <w:basedOn w:val="Normal"/>
    <w:link w:val="SubtitleChar"/>
    <w:qFormat/>
    <w:rsid w:val="00480FD2"/>
    <w:pPr>
      <w:spacing w:after="0" w:line="240" w:lineRule="auto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480FD2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paragraph" w:customStyle="1" w:styleId="Paragraf02">
    <w:name w:val="Paragraf 0.2"/>
    <w:basedOn w:val="Paragrafi"/>
    <w:qFormat/>
    <w:rsid w:val="008456A3"/>
    <w:pPr>
      <w:tabs>
        <w:tab w:val="left" w:pos="6575"/>
      </w:tabs>
    </w:pPr>
    <w:rPr>
      <w:spacing w:val="-4"/>
    </w:rPr>
  </w:style>
  <w:style w:type="paragraph" w:customStyle="1" w:styleId="AutoritetiEmer">
    <w:name w:val="Autoriteti_Emer"/>
    <w:next w:val="Normal"/>
    <w:link w:val="AutoritetiEmerChar"/>
    <w:rsid w:val="006C3231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6C3231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Default">
    <w:name w:val="Default"/>
    <w:rsid w:val="00C32EE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C32EE0"/>
    <w:rPr>
      <w:rFonts w:ascii="Calibri" w:eastAsia="MS Mincho" w:hAnsi="Calibri" w:cs="Times New Roman"/>
      <w:lang w:val="sq-AL"/>
    </w:rPr>
  </w:style>
  <w:style w:type="paragraph" w:customStyle="1" w:styleId="NeniTitull">
    <w:name w:val="Neni_Titull"/>
    <w:next w:val="Normal"/>
    <w:link w:val="NeniTitullChar"/>
    <w:rsid w:val="00113830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4547CF"/>
    <w:pPr>
      <w:spacing w:after="0" w:line="240" w:lineRule="auto"/>
      <w:ind w:firstLine="284"/>
      <w:jc w:val="both"/>
    </w:pPr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4547CF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,Rimando nota a piè di pagina2,Footnote Reference Arial,callout"/>
    <w:link w:val="Char2"/>
    <w:uiPriority w:val="99"/>
    <w:qFormat/>
    <w:rsid w:val="004547CF"/>
    <w:rPr>
      <w:vertAlign w:val="superscript"/>
    </w:rPr>
  </w:style>
  <w:style w:type="character" w:styleId="Strong">
    <w:name w:val="Strong"/>
    <w:qFormat/>
    <w:rsid w:val="001F6C8D"/>
    <w:rPr>
      <w:b/>
      <w:bCs/>
    </w:rPr>
  </w:style>
  <w:style w:type="character" w:styleId="Hyperlink">
    <w:name w:val="Hyperlink"/>
    <w:basedOn w:val="DefaultParagraphFont"/>
    <w:uiPriority w:val="99"/>
    <w:unhideWhenUsed/>
    <w:rsid w:val="006A1C30"/>
    <w:rPr>
      <w:color w:val="0000FF" w:themeColor="hyperlink"/>
      <w:u w:val="single"/>
    </w:rPr>
  </w:style>
  <w:style w:type="paragraph" w:customStyle="1" w:styleId="NeniNr">
    <w:name w:val="Neni_Nr"/>
    <w:next w:val="Normal"/>
    <w:link w:val="NeniNrChar"/>
    <w:rsid w:val="009F1C6D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9F1C6D"/>
    <w:rPr>
      <w:rFonts w:ascii="Garamond" w:eastAsia="MS Mincho" w:hAnsi="Garamond" w:cs="CG Times"/>
      <w:sz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1A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sq-AL"/>
    </w:rPr>
  </w:style>
  <w:style w:type="character" w:customStyle="1" w:styleId="Heading2Char1">
    <w:name w:val="Heading 2 Char1"/>
    <w:aliases w:val="num.                                               2 Char1"/>
    <w:locked/>
    <w:rsid w:val="000B1ADC"/>
    <w:rPr>
      <w:rFonts w:ascii="Cambria" w:eastAsia="MS Mincho" w:hAnsi="Cambria" w:cs="Cambria"/>
      <w:b/>
      <w:bCs/>
      <w:sz w:val="26"/>
      <w:szCs w:val="26"/>
    </w:rPr>
  </w:style>
  <w:style w:type="paragraph" w:customStyle="1" w:styleId="Vendosi">
    <w:name w:val="Vendosi"/>
    <w:basedOn w:val="Normal"/>
    <w:qFormat/>
    <w:rsid w:val="00732952"/>
    <w:pPr>
      <w:widowControl w:val="0"/>
      <w:spacing w:after="0" w:line="240" w:lineRule="auto"/>
      <w:jc w:val="center"/>
    </w:pPr>
    <w:rPr>
      <w:rFonts w:ascii="Garamond" w:hAnsi="Garamond" w:cs="CG Times"/>
      <w:caps/>
      <w:sz w:val="24"/>
      <w:szCs w:val="24"/>
      <w:lang w:val="en-US"/>
    </w:rPr>
  </w:style>
  <w:style w:type="paragraph" w:customStyle="1" w:styleId="Titull-Titull">
    <w:name w:val="Titull-Titull"/>
    <w:basedOn w:val="Paragrafi"/>
    <w:uiPriority w:val="99"/>
    <w:qFormat/>
    <w:rsid w:val="00101A32"/>
    <w:pPr>
      <w:ind w:firstLine="0"/>
      <w:jc w:val="center"/>
    </w:pPr>
    <w:rPr>
      <w:caps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uiPriority w:val="9"/>
    <w:rsid w:val="00025208"/>
    <w:rPr>
      <w:rFonts w:asciiTheme="majorHAnsi" w:eastAsiaTheme="majorEastAsia" w:hAnsiTheme="majorHAnsi" w:cstheme="majorBidi"/>
      <w:i/>
      <w:iCs/>
      <w:color w:val="404040" w:themeColor="text1" w:themeTint="BF"/>
      <w:lang w:val="sq-AL"/>
    </w:rPr>
  </w:style>
  <w:style w:type="paragraph" w:customStyle="1" w:styleId="AUTORITETI0">
    <w:name w:val="AUTORITETI"/>
    <w:basedOn w:val="Paragrafi"/>
    <w:qFormat/>
    <w:rsid w:val="00FE17CA"/>
    <w:pPr>
      <w:ind w:firstLine="0"/>
      <w:jc w:val="right"/>
    </w:pPr>
    <w:rPr>
      <w:rFonts w:cs="Times New Roman"/>
      <w:caps/>
      <w:szCs w:val="20"/>
    </w:rPr>
  </w:style>
  <w:style w:type="character" w:customStyle="1" w:styleId="JuParaCar">
    <w:name w:val="Ju_Para Car"/>
    <w:link w:val="JuPara"/>
    <w:locked/>
    <w:rsid w:val="005031DE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5031DE"/>
    <w:pPr>
      <w:suppressAutoHyphens/>
      <w:spacing w:after="0" w:line="240" w:lineRule="auto"/>
      <w:ind w:firstLine="284"/>
      <w:jc w:val="both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styleId="ListParagraph">
    <w:name w:val="List Paragraph"/>
    <w:basedOn w:val="Normal"/>
    <w:uiPriority w:val="34"/>
    <w:qFormat/>
    <w:rsid w:val="00865FD2"/>
    <w:pPr>
      <w:ind w:left="720"/>
      <w:contextualSpacing/>
    </w:p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D730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BodyA">
    <w:name w:val="Body A"/>
    <w:rsid w:val="000E47B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eastAsia="it-IT"/>
    </w:rPr>
  </w:style>
  <w:style w:type="character" w:customStyle="1" w:styleId="apple-converted-space">
    <w:name w:val="apple-converted-space"/>
    <w:rsid w:val="00A342C1"/>
  </w:style>
  <w:style w:type="paragraph" w:styleId="ListBullet">
    <w:name w:val="List Bullet"/>
    <w:basedOn w:val="Normal"/>
    <w:uiPriority w:val="99"/>
    <w:unhideWhenUsed/>
    <w:rsid w:val="00125C24"/>
    <w:pPr>
      <w:numPr>
        <w:numId w:val="1"/>
      </w:numPr>
      <w:contextualSpacing/>
    </w:pPr>
  </w:style>
  <w:style w:type="character" w:customStyle="1" w:styleId="apple-style-span">
    <w:name w:val="apple-style-span"/>
    <w:rsid w:val="004C3CE5"/>
  </w:style>
  <w:style w:type="character" w:customStyle="1" w:styleId="NeniTitullChar">
    <w:name w:val="Neni_Titull Char"/>
    <w:link w:val="NeniTitull"/>
    <w:rsid w:val="000B0F79"/>
    <w:rPr>
      <w:rFonts w:ascii="Garamond" w:eastAsia="MS Mincho" w:hAnsi="Garamond" w:cs="CG Times"/>
      <w:b/>
      <w:bCs/>
      <w:sz w:val="24"/>
      <w:lang w:val="en-GB"/>
    </w:rPr>
  </w:style>
  <w:style w:type="paragraph" w:customStyle="1" w:styleId="Char2">
    <w:name w:val="Char2"/>
    <w:basedOn w:val="Normal"/>
    <w:link w:val="FootnoteReference"/>
    <w:uiPriority w:val="99"/>
    <w:rsid w:val="005E0057"/>
    <w:pPr>
      <w:spacing w:line="240" w:lineRule="exact"/>
    </w:pPr>
    <w:rPr>
      <w:rFonts w:asciiTheme="minorHAnsi" w:eastAsiaTheme="minorHAnsi" w:hAnsiTheme="minorHAnsi" w:cstheme="minorBidi"/>
      <w:vertAlign w:val="superscript"/>
      <w:lang w:val="en-US"/>
    </w:rPr>
  </w:style>
  <w:style w:type="character" w:customStyle="1" w:styleId="longtext">
    <w:name w:val="long_text"/>
    <w:rsid w:val="005141DC"/>
    <w:rPr>
      <w:rFonts w:ascii="Comic Sans MS" w:hAnsi="Comic Sans MS"/>
      <w:b/>
      <w:sz w:val="96"/>
      <w:szCs w:val="24"/>
      <w:lang w:val="pl-PL" w:eastAsia="pl-PL" w:bidi="ar-SA"/>
    </w:rPr>
  </w:style>
  <w:style w:type="character" w:customStyle="1" w:styleId="tw4winMark">
    <w:name w:val="tw4winMark"/>
    <w:rsid w:val="005141DC"/>
    <w:rPr>
      <w:rFonts w:ascii="Courier New" w:hAnsi="Courier New" w:cs="Courier New"/>
      <w:vanish/>
      <w:color w:val="800080"/>
      <w:vertAlign w:val="subscript"/>
    </w:rPr>
  </w:style>
  <w:style w:type="paragraph" w:styleId="TOC3">
    <w:name w:val="toc 3"/>
    <w:basedOn w:val="Normal"/>
    <w:next w:val="Normal"/>
    <w:autoRedefine/>
    <w:uiPriority w:val="39"/>
    <w:unhideWhenUsed/>
    <w:rsid w:val="00FB17F8"/>
    <w:pPr>
      <w:spacing w:after="100"/>
      <w:ind w:left="440"/>
    </w:pPr>
  </w:style>
  <w:style w:type="paragraph" w:styleId="TOC1">
    <w:name w:val="toc 1"/>
    <w:basedOn w:val="Normal"/>
    <w:next w:val="Normal"/>
    <w:autoRedefine/>
    <w:uiPriority w:val="39"/>
    <w:unhideWhenUsed/>
    <w:rsid w:val="00FB17F8"/>
    <w:pPr>
      <w:spacing w:after="100" w:line="276" w:lineRule="auto"/>
    </w:pPr>
    <w:rPr>
      <w:rFonts w:asciiTheme="minorHAnsi" w:eastAsiaTheme="minorEastAsia" w:hAnsiTheme="minorHAnsi" w:cstheme="minorBidi"/>
      <w:lang w:eastAsia="sq-AL"/>
    </w:rPr>
  </w:style>
  <w:style w:type="paragraph" w:styleId="TOC2">
    <w:name w:val="toc 2"/>
    <w:basedOn w:val="Normal"/>
    <w:next w:val="Normal"/>
    <w:autoRedefine/>
    <w:uiPriority w:val="39"/>
    <w:unhideWhenUsed/>
    <w:rsid w:val="00FB17F8"/>
    <w:pPr>
      <w:spacing w:after="100" w:line="276" w:lineRule="auto"/>
      <w:ind w:left="220"/>
    </w:pPr>
    <w:rPr>
      <w:rFonts w:asciiTheme="minorHAnsi" w:eastAsiaTheme="minorEastAsia" w:hAnsiTheme="minorHAnsi" w:cstheme="minorBidi"/>
      <w:lang w:eastAsia="sq-AL"/>
    </w:rPr>
  </w:style>
  <w:style w:type="paragraph" w:styleId="TOC4">
    <w:name w:val="toc 4"/>
    <w:basedOn w:val="Normal"/>
    <w:next w:val="Normal"/>
    <w:autoRedefine/>
    <w:uiPriority w:val="39"/>
    <w:unhideWhenUsed/>
    <w:rsid w:val="00FB17F8"/>
    <w:pPr>
      <w:spacing w:after="100" w:line="276" w:lineRule="auto"/>
      <w:ind w:left="660"/>
    </w:pPr>
    <w:rPr>
      <w:rFonts w:asciiTheme="minorHAnsi" w:eastAsiaTheme="minorEastAsia" w:hAnsiTheme="minorHAnsi" w:cstheme="minorBidi"/>
      <w:lang w:eastAsia="sq-AL"/>
    </w:rPr>
  </w:style>
  <w:style w:type="paragraph" w:styleId="TOC5">
    <w:name w:val="toc 5"/>
    <w:basedOn w:val="Normal"/>
    <w:next w:val="Normal"/>
    <w:autoRedefine/>
    <w:uiPriority w:val="39"/>
    <w:unhideWhenUsed/>
    <w:rsid w:val="00FB17F8"/>
    <w:pPr>
      <w:spacing w:after="100" w:line="276" w:lineRule="auto"/>
      <w:ind w:left="880"/>
    </w:pPr>
    <w:rPr>
      <w:rFonts w:asciiTheme="minorHAnsi" w:eastAsiaTheme="minorEastAsia" w:hAnsiTheme="minorHAnsi" w:cstheme="minorBidi"/>
      <w:lang w:eastAsia="sq-AL"/>
    </w:rPr>
  </w:style>
  <w:style w:type="paragraph" w:styleId="TOC6">
    <w:name w:val="toc 6"/>
    <w:basedOn w:val="Normal"/>
    <w:next w:val="Normal"/>
    <w:autoRedefine/>
    <w:uiPriority w:val="39"/>
    <w:unhideWhenUsed/>
    <w:rsid w:val="00FB17F8"/>
    <w:pPr>
      <w:spacing w:after="100" w:line="276" w:lineRule="auto"/>
      <w:ind w:left="1100"/>
    </w:pPr>
    <w:rPr>
      <w:rFonts w:asciiTheme="minorHAnsi" w:eastAsiaTheme="minorEastAsia" w:hAnsiTheme="minorHAnsi" w:cstheme="minorBidi"/>
      <w:lang w:eastAsia="sq-AL"/>
    </w:rPr>
  </w:style>
  <w:style w:type="paragraph" w:styleId="TOC7">
    <w:name w:val="toc 7"/>
    <w:basedOn w:val="Normal"/>
    <w:next w:val="Normal"/>
    <w:autoRedefine/>
    <w:uiPriority w:val="39"/>
    <w:unhideWhenUsed/>
    <w:rsid w:val="00FB17F8"/>
    <w:pPr>
      <w:spacing w:after="100" w:line="276" w:lineRule="auto"/>
      <w:ind w:left="1320"/>
    </w:pPr>
    <w:rPr>
      <w:rFonts w:asciiTheme="minorHAnsi" w:eastAsiaTheme="minorEastAsia" w:hAnsiTheme="minorHAnsi" w:cstheme="minorBidi"/>
      <w:lang w:eastAsia="sq-AL"/>
    </w:rPr>
  </w:style>
  <w:style w:type="paragraph" w:styleId="TOC8">
    <w:name w:val="toc 8"/>
    <w:basedOn w:val="Normal"/>
    <w:next w:val="Normal"/>
    <w:autoRedefine/>
    <w:uiPriority w:val="39"/>
    <w:unhideWhenUsed/>
    <w:rsid w:val="00FB17F8"/>
    <w:pPr>
      <w:spacing w:after="100" w:line="276" w:lineRule="auto"/>
      <w:ind w:left="1540"/>
    </w:pPr>
    <w:rPr>
      <w:rFonts w:asciiTheme="minorHAnsi" w:eastAsiaTheme="minorEastAsia" w:hAnsiTheme="minorHAnsi" w:cstheme="minorBidi"/>
      <w:lang w:eastAsia="sq-AL"/>
    </w:rPr>
  </w:style>
  <w:style w:type="paragraph" w:styleId="TOC9">
    <w:name w:val="toc 9"/>
    <w:basedOn w:val="Normal"/>
    <w:next w:val="Normal"/>
    <w:autoRedefine/>
    <w:uiPriority w:val="39"/>
    <w:unhideWhenUsed/>
    <w:rsid w:val="00FB17F8"/>
    <w:pPr>
      <w:spacing w:after="100" w:line="276" w:lineRule="auto"/>
      <w:ind w:left="1760"/>
    </w:pPr>
    <w:rPr>
      <w:rFonts w:asciiTheme="minorHAnsi" w:eastAsiaTheme="minorEastAsia" w:hAnsiTheme="minorHAnsi" w:cstheme="minorBidi"/>
      <w:lang w:eastAsia="sq-AL"/>
    </w:rPr>
  </w:style>
  <w:style w:type="character" w:customStyle="1" w:styleId="grame">
    <w:name w:val="grame"/>
    <w:rsid w:val="004C2973"/>
    <w:rPr>
      <w:rFonts w:cs="Times New Roman"/>
    </w:rPr>
  </w:style>
  <w:style w:type="paragraph" w:customStyle="1" w:styleId="51Abs">
    <w:name w:val="51_Abs"/>
    <w:basedOn w:val="Normal"/>
    <w:qFormat/>
    <w:rsid w:val="005F7336"/>
    <w:pPr>
      <w:spacing w:before="80" w:after="0" w:line="220" w:lineRule="exact"/>
      <w:ind w:firstLine="397"/>
      <w:jc w:val="both"/>
    </w:pPr>
    <w:rPr>
      <w:rFonts w:ascii="Times New Roman" w:eastAsia="Times New Roman" w:hAnsi="Times New Roman"/>
      <w:color w:val="000000"/>
      <w:sz w:val="20"/>
      <w:szCs w:val="20"/>
      <w:lang w:eastAsia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5FB5"/>
    <w:pPr>
      <w:spacing w:after="160" w:line="259" w:lineRule="auto"/>
    </w:pPr>
    <w:rPr>
      <w:rFonts w:ascii="Calibri" w:eastAsia="MS Mincho" w:hAnsi="Calibri" w:cs="Times New Roman"/>
      <w:lang w:val="sq-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16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1A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7">
    <w:name w:val="heading 7"/>
    <w:aliases w:val="Style Left: 3,25 cm"/>
    <w:basedOn w:val="Normal"/>
    <w:next w:val="Normal"/>
    <w:link w:val="Heading7Char"/>
    <w:unhideWhenUsed/>
    <w:qFormat/>
    <w:rsid w:val="0002520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8A5FB5"/>
    <w:pPr>
      <w:spacing w:after="0" w:line="240" w:lineRule="auto"/>
    </w:pPr>
    <w:rPr>
      <w:rFonts w:ascii="Calibri" w:eastAsia="MS Mincho" w:hAnsi="Calibri" w:cs="Times New Roman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5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5FB5"/>
    <w:rPr>
      <w:rFonts w:ascii="Tahoma" w:eastAsia="MS Mincho" w:hAnsi="Tahoma" w:cs="Tahoma"/>
      <w:sz w:val="16"/>
      <w:szCs w:val="16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9723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23E2"/>
    <w:rPr>
      <w:rFonts w:ascii="Calibri" w:eastAsia="MS Mincho" w:hAnsi="Calibri" w:cs="Times New Roman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9723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23E2"/>
    <w:rPr>
      <w:rFonts w:ascii="Calibri" w:eastAsia="MS Mincho" w:hAnsi="Calibri" w:cs="Times New Roman"/>
      <w:lang w:val="sq-AL"/>
    </w:rPr>
  </w:style>
  <w:style w:type="paragraph" w:customStyle="1" w:styleId="Akti">
    <w:name w:val="Akti"/>
    <w:link w:val="AktiChar"/>
    <w:rsid w:val="003042CE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3042CE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link w:val="NumriData"/>
    <w:locked/>
    <w:rsid w:val="003042CE"/>
    <w:rPr>
      <w:rFonts w:ascii="Garamond" w:eastAsia="MS Mincho" w:hAnsi="Garamond" w:cs="CG Times"/>
      <w:b/>
      <w:bCs/>
      <w:sz w:val="24"/>
      <w:lang w:val="en-GB"/>
    </w:rPr>
  </w:style>
  <w:style w:type="paragraph" w:customStyle="1" w:styleId="Titulli">
    <w:name w:val="Titulli"/>
    <w:next w:val="Normal"/>
    <w:link w:val="TitulliChar"/>
    <w:rsid w:val="003042CE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link w:val="Titulli"/>
    <w:rsid w:val="003042CE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link w:val="Akti"/>
    <w:rsid w:val="003042CE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Hapesira7">
    <w:name w:val="Hapesira 7"/>
    <w:basedOn w:val="Normal"/>
    <w:qFormat/>
    <w:rsid w:val="003042CE"/>
    <w:pPr>
      <w:widowControl w:val="0"/>
      <w:spacing w:after="0" w:line="240" w:lineRule="auto"/>
      <w:ind w:firstLine="284"/>
      <w:jc w:val="both"/>
    </w:pPr>
    <w:rPr>
      <w:rFonts w:ascii="Garamond" w:hAnsi="Garamond" w:cs="CG Times"/>
      <w:sz w:val="14"/>
      <w:szCs w:val="24"/>
      <w:lang w:val="en-US"/>
    </w:rPr>
  </w:style>
  <w:style w:type="paragraph" w:customStyle="1" w:styleId="Paragrafi">
    <w:name w:val="Paragrafi"/>
    <w:link w:val="ParagrafiChar"/>
    <w:qFormat/>
    <w:rsid w:val="00011D6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link w:val="Paragrafi"/>
    <w:locked/>
    <w:rsid w:val="00011D6D"/>
    <w:rPr>
      <w:rFonts w:ascii="Garamond" w:eastAsia="MS Mincho" w:hAnsi="Garamond" w:cs="CG Times"/>
      <w:sz w:val="24"/>
    </w:rPr>
  </w:style>
  <w:style w:type="paragraph" w:customStyle="1" w:styleId="Numri">
    <w:name w:val="Numri"/>
    <w:aliases w:val="data"/>
    <w:basedOn w:val="Paragrafi"/>
    <w:qFormat/>
    <w:rsid w:val="00011D6D"/>
    <w:pPr>
      <w:ind w:firstLine="0"/>
      <w:jc w:val="center"/>
    </w:pPr>
    <w:rPr>
      <w:rFonts w:cs="Times New Roman"/>
      <w:b/>
      <w:szCs w:val="20"/>
    </w:rPr>
  </w:style>
  <w:style w:type="paragraph" w:customStyle="1" w:styleId="TITULL">
    <w:name w:val="TITULL"/>
    <w:basedOn w:val="Normal"/>
    <w:qFormat/>
    <w:rsid w:val="00011D6D"/>
    <w:pPr>
      <w:widowControl w:val="0"/>
      <w:spacing w:after="0" w:line="240" w:lineRule="auto"/>
      <w:jc w:val="center"/>
    </w:pPr>
    <w:rPr>
      <w:rFonts w:ascii="Garamond" w:hAnsi="Garamond"/>
      <w:b/>
      <w:caps/>
      <w:spacing w:val="-4"/>
      <w:sz w:val="24"/>
      <w:szCs w:val="20"/>
      <w:lang w:val="en-US"/>
    </w:rPr>
  </w:style>
  <w:style w:type="paragraph" w:customStyle="1" w:styleId="AKTI0">
    <w:name w:val="AKTI"/>
    <w:basedOn w:val="Paragrafi"/>
    <w:qFormat/>
    <w:rsid w:val="00011D6D"/>
    <w:pPr>
      <w:ind w:firstLine="0"/>
      <w:jc w:val="center"/>
    </w:pPr>
    <w:rPr>
      <w:rFonts w:cs="Times New Roman"/>
      <w:b/>
      <w:szCs w:val="20"/>
    </w:rPr>
  </w:style>
  <w:style w:type="paragraph" w:customStyle="1" w:styleId="Autoriteti">
    <w:name w:val="Autoriteti"/>
    <w:next w:val="Normal"/>
    <w:link w:val="AutoritetiChar"/>
    <w:rsid w:val="00413FF3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character" w:customStyle="1" w:styleId="AutoritetiChar">
    <w:name w:val="Autoriteti Char"/>
    <w:link w:val="Autoriteti"/>
    <w:locked/>
    <w:rsid w:val="00413FF3"/>
    <w:rPr>
      <w:rFonts w:ascii="Garamond" w:eastAsia="MS Mincho" w:hAnsi="Garamond" w:cs="CG Times"/>
      <w:caps/>
      <w:sz w:val="24"/>
      <w:lang w:val="en-GB"/>
    </w:rPr>
  </w:style>
  <w:style w:type="paragraph" w:customStyle="1" w:styleId="paragrafi0">
    <w:name w:val="paragrafi"/>
    <w:basedOn w:val="Normal"/>
    <w:rsid w:val="00F209C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q-AL"/>
    </w:rPr>
  </w:style>
  <w:style w:type="paragraph" w:styleId="Title">
    <w:name w:val="Title"/>
    <w:basedOn w:val="Heading1"/>
    <w:next w:val="Normal"/>
    <w:link w:val="TitleChar"/>
    <w:uiPriority w:val="99"/>
    <w:qFormat/>
    <w:rsid w:val="00DF1636"/>
    <w:pPr>
      <w:keepNext w:val="0"/>
      <w:keepLines w:val="0"/>
      <w:pBdr>
        <w:bottom w:val="single" w:sz="4" w:space="1" w:color="auto"/>
      </w:pBdr>
      <w:tabs>
        <w:tab w:val="num" w:pos="360"/>
      </w:tabs>
      <w:spacing w:before="240" w:line="240" w:lineRule="auto"/>
      <w:ind w:left="360"/>
      <w:contextualSpacing/>
    </w:pPr>
    <w:rPr>
      <w:rFonts w:ascii="Calibri" w:eastAsia="Times New Roman" w:hAnsi="Calibri" w:cs="Arial"/>
      <w:bCs w:val="0"/>
      <w:caps/>
      <w:color w:val="auto"/>
      <w:spacing w:val="10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99"/>
    <w:rsid w:val="00DF1636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character" w:customStyle="1" w:styleId="Heading1Char">
    <w:name w:val="Heading 1 Char"/>
    <w:basedOn w:val="DefaultParagraphFont"/>
    <w:link w:val="Heading1"/>
    <w:uiPriority w:val="9"/>
    <w:rsid w:val="00DF16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q-AL"/>
    </w:rPr>
  </w:style>
  <w:style w:type="paragraph" w:styleId="Subtitle">
    <w:name w:val="Subtitle"/>
    <w:basedOn w:val="Normal"/>
    <w:link w:val="SubtitleChar"/>
    <w:qFormat/>
    <w:rsid w:val="00480FD2"/>
    <w:pPr>
      <w:spacing w:after="0" w:line="240" w:lineRule="auto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480FD2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paragraph" w:customStyle="1" w:styleId="Paragraf02">
    <w:name w:val="Paragraf 0.2"/>
    <w:basedOn w:val="Paragrafi"/>
    <w:qFormat/>
    <w:rsid w:val="008456A3"/>
    <w:pPr>
      <w:tabs>
        <w:tab w:val="left" w:pos="6575"/>
      </w:tabs>
    </w:pPr>
    <w:rPr>
      <w:spacing w:val="-4"/>
    </w:rPr>
  </w:style>
  <w:style w:type="paragraph" w:customStyle="1" w:styleId="AutoritetiEmer">
    <w:name w:val="Autoriteti_Emer"/>
    <w:next w:val="Normal"/>
    <w:link w:val="AutoritetiEmerChar"/>
    <w:rsid w:val="006C3231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6C3231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Default">
    <w:name w:val="Default"/>
    <w:rsid w:val="00C32EE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C32EE0"/>
    <w:rPr>
      <w:rFonts w:ascii="Calibri" w:eastAsia="MS Mincho" w:hAnsi="Calibri" w:cs="Times New Roman"/>
      <w:lang w:val="sq-AL"/>
    </w:rPr>
  </w:style>
  <w:style w:type="paragraph" w:customStyle="1" w:styleId="NeniTitull">
    <w:name w:val="Neni_Titull"/>
    <w:next w:val="Normal"/>
    <w:link w:val="NeniTitullChar"/>
    <w:rsid w:val="00113830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4547CF"/>
    <w:pPr>
      <w:spacing w:after="0" w:line="240" w:lineRule="auto"/>
      <w:ind w:firstLine="284"/>
      <w:jc w:val="both"/>
    </w:pPr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4547CF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,Rimando nota a piè di pagina2,Footnote Reference Arial,callout"/>
    <w:link w:val="Char2"/>
    <w:uiPriority w:val="99"/>
    <w:qFormat/>
    <w:rsid w:val="004547CF"/>
    <w:rPr>
      <w:vertAlign w:val="superscript"/>
    </w:rPr>
  </w:style>
  <w:style w:type="character" w:styleId="Strong">
    <w:name w:val="Strong"/>
    <w:qFormat/>
    <w:rsid w:val="001F6C8D"/>
    <w:rPr>
      <w:b/>
      <w:bCs/>
    </w:rPr>
  </w:style>
  <w:style w:type="character" w:styleId="Hyperlink">
    <w:name w:val="Hyperlink"/>
    <w:basedOn w:val="DefaultParagraphFont"/>
    <w:uiPriority w:val="99"/>
    <w:unhideWhenUsed/>
    <w:rsid w:val="006A1C30"/>
    <w:rPr>
      <w:color w:val="0000FF" w:themeColor="hyperlink"/>
      <w:u w:val="single"/>
    </w:rPr>
  </w:style>
  <w:style w:type="paragraph" w:customStyle="1" w:styleId="NeniNr">
    <w:name w:val="Neni_Nr"/>
    <w:next w:val="Normal"/>
    <w:link w:val="NeniNrChar"/>
    <w:rsid w:val="009F1C6D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9F1C6D"/>
    <w:rPr>
      <w:rFonts w:ascii="Garamond" w:eastAsia="MS Mincho" w:hAnsi="Garamond" w:cs="CG Times"/>
      <w:sz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1A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sq-AL"/>
    </w:rPr>
  </w:style>
  <w:style w:type="character" w:customStyle="1" w:styleId="Heading2Char1">
    <w:name w:val="Heading 2 Char1"/>
    <w:aliases w:val="num.                                               2 Char1"/>
    <w:locked/>
    <w:rsid w:val="000B1ADC"/>
    <w:rPr>
      <w:rFonts w:ascii="Cambria" w:eastAsia="MS Mincho" w:hAnsi="Cambria" w:cs="Cambria"/>
      <w:b/>
      <w:bCs/>
      <w:sz w:val="26"/>
      <w:szCs w:val="26"/>
    </w:rPr>
  </w:style>
  <w:style w:type="paragraph" w:customStyle="1" w:styleId="Vendosi">
    <w:name w:val="Vendosi"/>
    <w:basedOn w:val="Normal"/>
    <w:qFormat/>
    <w:rsid w:val="00732952"/>
    <w:pPr>
      <w:widowControl w:val="0"/>
      <w:spacing w:after="0" w:line="240" w:lineRule="auto"/>
      <w:jc w:val="center"/>
    </w:pPr>
    <w:rPr>
      <w:rFonts w:ascii="Garamond" w:hAnsi="Garamond" w:cs="CG Times"/>
      <w:caps/>
      <w:sz w:val="24"/>
      <w:szCs w:val="24"/>
      <w:lang w:val="en-US"/>
    </w:rPr>
  </w:style>
  <w:style w:type="paragraph" w:customStyle="1" w:styleId="Titull-Titull">
    <w:name w:val="Titull-Titull"/>
    <w:basedOn w:val="Paragrafi"/>
    <w:uiPriority w:val="99"/>
    <w:qFormat/>
    <w:rsid w:val="00101A32"/>
    <w:pPr>
      <w:ind w:firstLine="0"/>
      <w:jc w:val="center"/>
    </w:pPr>
    <w:rPr>
      <w:caps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uiPriority w:val="9"/>
    <w:rsid w:val="00025208"/>
    <w:rPr>
      <w:rFonts w:asciiTheme="majorHAnsi" w:eastAsiaTheme="majorEastAsia" w:hAnsiTheme="majorHAnsi" w:cstheme="majorBidi"/>
      <w:i/>
      <w:iCs/>
      <w:color w:val="404040" w:themeColor="text1" w:themeTint="BF"/>
      <w:lang w:val="sq-AL"/>
    </w:rPr>
  </w:style>
  <w:style w:type="paragraph" w:customStyle="1" w:styleId="AUTORITETI0">
    <w:name w:val="AUTORITETI"/>
    <w:basedOn w:val="Paragrafi"/>
    <w:qFormat/>
    <w:rsid w:val="00FE17CA"/>
    <w:pPr>
      <w:ind w:firstLine="0"/>
      <w:jc w:val="right"/>
    </w:pPr>
    <w:rPr>
      <w:rFonts w:cs="Times New Roman"/>
      <w:caps/>
      <w:szCs w:val="20"/>
    </w:rPr>
  </w:style>
  <w:style w:type="character" w:customStyle="1" w:styleId="JuParaCar">
    <w:name w:val="Ju_Para Car"/>
    <w:link w:val="JuPara"/>
    <w:locked/>
    <w:rsid w:val="005031DE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5031DE"/>
    <w:pPr>
      <w:suppressAutoHyphens/>
      <w:spacing w:after="0" w:line="240" w:lineRule="auto"/>
      <w:ind w:firstLine="284"/>
      <w:jc w:val="both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styleId="ListParagraph">
    <w:name w:val="List Paragraph"/>
    <w:basedOn w:val="Normal"/>
    <w:uiPriority w:val="34"/>
    <w:qFormat/>
    <w:rsid w:val="00865FD2"/>
    <w:pPr>
      <w:ind w:left="720"/>
      <w:contextualSpacing/>
    </w:p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D730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BodyA">
    <w:name w:val="Body A"/>
    <w:rsid w:val="000E47B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eastAsia="it-IT"/>
    </w:rPr>
  </w:style>
  <w:style w:type="character" w:customStyle="1" w:styleId="apple-converted-space">
    <w:name w:val="apple-converted-space"/>
    <w:rsid w:val="00A342C1"/>
  </w:style>
  <w:style w:type="paragraph" w:styleId="ListBullet">
    <w:name w:val="List Bullet"/>
    <w:basedOn w:val="Normal"/>
    <w:uiPriority w:val="99"/>
    <w:unhideWhenUsed/>
    <w:rsid w:val="00125C24"/>
    <w:pPr>
      <w:numPr>
        <w:numId w:val="1"/>
      </w:numPr>
      <w:contextualSpacing/>
    </w:pPr>
  </w:style>
  <w:style w:type="character" w:customStyle="1" w:styleId="apple-style-span">
    <w:name w:val="apple-style-span"/>
    <w:rsid w:val="004C3CE5"/>
  </w:style>
  <w:style w:type="character" w:customStyle="1" w:styleId="NeniTitullChar">
    <w:name w:val="Neni_Titull Char"/>
    <w:link w:val="NeniTitull"/>
    <w:rsid w:val="000B0F79"/>
    <w:rPr>
      <w:rFonts w:ascii="Garamond" w:eastAsia="MS Mincho" w:hAnsi="Garamond" w:cs="CG Times"/>
      <w:b/>
      <w:bCs/>
      <w:sz w:val="24"/>
      <w:lang w:val="en-GB"/>
    </w:rPr>
  </w:style>
  <w:style w:type="paragraph" w:customStyle="1" w:styleId="Char2">
    <w:name w:val="Char2"/>
    <w:basedOn w:val="Normal"/>
    <w:link w:val="FootnoteReference"/>
    <w:uiPriority w:val="99"/>
    <w:rsid w:val="005E0057"/>
    <w:pPr>
      <w:spacing w:line="240" w:lineRule="exact"/>
    </w:pPr>
    <w:rPr>
      <w:rFonts w:asciiTheme="minorHAnsi" w:eastAsiaTheme="minorHAnsi" w:hAnsiTheme="minorHAnsi" w:cstheme="minorBidi"/>
      <w:vertAlign w:val="superscript"/>
      <w:lang w:val="en-US"/>
    </w:rPr>
  </w:style>
  <w:style w:type="character" w:customStyle="1" w:styleId="longtext">
    <w:name w:val="long_text"/>
    <w:rsid w:val="005141DC"/>
    <w:rPr>
      <w:rFonts w:ascii="Comic Sans MS" w:hAnsi="Comic Sans MS"/>
      <w:b/>
      <w:sz w:val="96"/>
      <w:szCs w:val="24"/>
      <w:lang w:val="pl-PL" w:eastAsia="pl-PL" w:bidi="ar-SA"/>
    </w:rPr>
  </w:style>
  <w:style w:type="character" w:customStyle="1" w:styleId="tw4winMark">
    <w:name w:val="tw4winMark"/>
    <w:rsid w:val="005141DC"/>
    <w:rPr>
      <w:rFonts w:ascii="Courier New" w:hAnsi="Courier New" w:cs="Courier New"/>
      <w:vanish/>
      <w:color w:val="800080"/>
      <w:vertAlign w:val="subscript"/>
    </w:rPr>
  </w:style>
  <w:style w:type="paragraph" w:styleId="TOC3">
    <w:name w:val="toc 3"/>
    <w:basedOn w:val="Normal"/>
    <w:next w:val="Normal"/>
    <w:autoRedefine/>
    <w:uiPriority w:val="39"/>
    <w:unhideWhenUsed/>
    <w:rsid w:val="00FB17F8"/>
    <w:pPr>
      <w:spacing w:after="100"/>
      <w:ind w:left="440"/>
    </w:pPr>
  </w:style>
  <w:style w:type="paragraph" w:styleId="TOC1">
    <w:name w:val="toc 1"/>
    <w:basedOn w:val="Normal"/>
    <w:next w:val="Normal"/>
    <w:autoRedefine/>
    <w:uiPriority w:val="39"/>
    <w:unhideWhenUsed/>
    <w:rsid w:val="00FB17F8"/>
    <w:pPr>
      <w:spacing w:after="100" w:line="276" w:lineRule="auto"/>
    </w:pPr>
    <w:rPr>
      <w:rFonts w:asciiTheme="minorHAnsi" w:eastAsiaTheme="minorEastAsia" w:hAnsiTheme="minorHAnsi" w:cstheme="minorBidi"/>
      <w:lang w:eastAsia="sq-AL"/>
    </w:rPr>
  </w:style>
  <w:style w:type="paragraph" w:styleId="TOC2">
    <w:name w:val="toc 2"/>
    <w:basedOn w:val="Normal"/>
    <w:next w:val="Normal"/>
    <w:autoRedefine/>
    <w:uiPriority w:val="39"/>
    <w:unhideWhenUsed/>
    <w:rsid w:val="00FB17F8"/>
    <w:pPr>
      <w:spacing w:after="100" w:line="276" w:lineRule="auto"/>
      <w:ind w:left="220"/>
    </w:pPr>
    <w:rPr>
      <w:rFonts w:asciiTheme="minorHAnsi" w:eastAsiaTheme="minorEastAsia" w:hAnsiTheme="minorHAnsi" w:cstheme="minorBidi"/>
      <w:lang w:eastAsia="sq-AL"/>
    </w:rPr>
  </w:style>
  <w:style w:type="paragraph" w:styleId="TOC4">
    <w:name w:val="toc 4"/>
    <w:basedOn w:val="Normal"/>
    <w:next w:val="Normal"/>
    <w:autoRedefine/>
    <w:uiPriority w:val="39"/>
    <w:unhideWhenUsed/>
    <w:rsid w:val="00FB17F8"/>
    <w:pPr>
      <w:spacing w:after="100" w:line="276" w:lineRule="auto"/>
      <w:ind w:left="660"/>
    </w:pPr>
    <w:rPr>
      <w:rFonts w:asciiTheme="minorHAnsi" w:eastAsiaTheme="minorEastAsia" w:hAnsiTheme="minorHAnsi" w:cstheme="minorBidi"/>
      <w:lang w:eastAsia="sq-AL"/>
    </w:rPr>
  </w:style>
  <w:style w:type="paragraph" w:styleId="TOC5">
    <w:name w:val="toc 5"/>
    <w:basedOn w:val="Normal"/>
    <w:next w:val="Normal"/>
    <w:autoRedefine/>
    <w:uiPriority w:val="39"/>
    <w:unhideWhenUsed/>
    <w:rsid w:val="00FB17F8"/>
    <w:pPr>
      <w:spacing w:after="100" w:line="276" w:lineRule="auto"/>
      <w:ind w:left="880"/>
    </w:pPr>
    <w:rPr>
      <w:rFonts w:asciiTheme="minorHAnsi" w:eastAsiaTheme="minorEastAsia" w:hAnsiTheme="minorHAnsi" w:cstheme="minorBidi"/>
      <w:lang w:eastAsia="sq-AL"/>
    </w:rPr>
  </w:style>
  <w:style w:type="paragraph" w:styleId="TOC6">
    <w:name w:val="toc 6"/>
    <w:basedOn w:val="Normal"/>
    <w:next w:val="Normal"/>
    <w:autoRedefine/>
    <w:uiPriority w:val="39"/>
    <w:unhideWhenUsed/>
    <w:rsid w:val="00FB17F8"/>
    <w:pPr>
      <w:spacing w:after="100" w:line="276" w:lineRule="auto"/>
      <w:ind w:left="1100"/>
    </w:pPr>
    <w:rPr>
      <w:rFonts w:asciiTheme="minorHAnsi" w:eastAsiaTheme="minorEastAsia" w:hAnsiTheme="minorHAnsi" w:cstheme="minorBidi"/>
      <w:lang w:eastAsia="sq-AL"/>
    </w:rPr>
  </w:style>
  <w:style w:type="paragraph" w:styleId="TOC7">
    <w:name w:val="toc 7"/>
    <w:basedOn w:val="Normal"/>
    <w:next w:val="Normal"/>
    <w:autoRedefine/>
    <w:uiPriority w:val="39"/>
    <w:unhideWhenUsed/>
    <w:rsid w:val="00FB17F8"/>
    <w:pPr>
      <w:spacing w:after="100" w:line="276" w:lineRule="auto"/>
      <w:ind w:left="1320"/>
    </w:pPr>
    <w:rPr>
      <w:rFonts w:asciiTheme="minorHAnsi" w:eastAsiaTheme="minorEastAsia" w:hAnsiTheme="minorHAnsi" w:cstheme="minorBidi"/>
      <w:lang w:eastAsia="sq-AL"/>
    </w:rPr>
  </w:style>
  <w:style w:type="paragraph" w:styleId="TOC8">
    <w:name w:val="toc 8"/>
    <w:basedOn w:val="Normal"/>
    <w:next w:val="Normal"/>
    <w:autoRedefine/>
    <w:uiPriority w:val="39"/>
    <w:unhideWhenUsed/>
    <w:rsid w:val="00FB17F8"/>
    <w:pPr>
      <w:spacing w:after="100" w:line="276" w:lineRule="auto"/>
      <w:ind w:left="1540"/>
    </w:pPr>
    <w:rPr>
      <w:rFonts w:asciiTheme="minorHAnsi" w:eastAsiaTheme="minorEastAsia" w:hAnsiTheme="minorHAnsi" w:cstheme="minorBidi"/>
      <w:lang w:eastAsia="sq-AL"/>
    </w:rPr>
  </w:style>
  <w:style w:type="paragraph" w:styleId="TOC9">
    <w:name w:val="toc 9"/>
    <w:basedOn w:val="Normal"/>
    <w:next w:val="Normal"/>
    <w:autoRedefine/>
    <w:uiPriority w:val="39"/>
    <w:unhideWhenUsed/>
    <w:rsid w:val="00FB17F8"/>
    <w:pPr>
      <w:spacing w:after="100" w:line="276" w:lineRule="auto"/>
      <w:ind w:left="1760"/>
    </w:pPr>
    <w:rPr>
      <w:rFonts w:asciiTheme="minorHAnsi" w:eastAsiaTheme="minorEastAsia" w:hAnsiTheme="minorHAnsi" w:cstheme="minorBidi"/>
      <w:lang w:eastAsia="sq-AL"/>
    </w:rPr>
  </w:style>
  <w:style w:type="character" w:customStyle="1" w:styleId="grame">
    <w:name w:val="grame"/>
    <w:rsid w:val="004C2973"/>
    <w:rPr>
      <w:rFonts w:cs="Times New Roman"/>
    </w:rPr>
  </w:style>
  <w:style w:type="paragraph" w:customStyle="1" w:styleId="51Abs">
    <w:name w:val="51_Abs"/>
    <w:basedOn w:val="Normal"/>
    <w:qFormat/>
    <w:rsid w:val="005F7336"/>
    <w:pPr>
      <w:spacing w:before="80" w:after="0" w:line="220" w:lineRule="exact"/>
      <w:ind w:firstLine="397"/>
      <w:jc w:val="both"/>
    </w:pPr>
    <w:rPr>
      <w:rFonts w:ascii="Times New Roman" w:eastAsia="Times New Roman" w:hAnsi="Times New Roman"/>
      <w:color w:val="000000"/>
      <w:sz w:val="20"/>
      <w:szCs w:val="20"/>
      <w:lang w:eastAsia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3.jpg"/><Relationship Id="rId299" Type="http://schemas.openxmlformats.org/officeDocument/2006/relationships/image" Target="media/image285.jpg"/><Relationship Id="rId21" Type="http://schemas.openxmlformats.org/officeDocument/2006/relationships/image" Target="media/image7.jpg"/><Relationship Id="rId63" Type="http://schemas.openxmlformats.org/officeDocument/2006/relationships/image" Target="media/image49.jpg"/><Relationship Id="rId159" Type="http://schemas.openxmlformats.org/officeDocument/2006/relationships/image" Target="media/image145.jpg"/><Relationship Id="rId170" Type="http://schemas.openxmlformats.org/officeDocument/2006/relationships/image" Target="media/image156.jpg"/><Relationship Id="rId226" Type="http://schemas.openxmlformats.org/officeDocument/2006/relationships/image" Target="media/image212.jpg"/><Relationship Id="rId268" Type="http://schemas.openxmlformats.org/officeDocument/2006/relationships/image" Target="media/image254.jpg"/><Relationship Id="rId32" Type="http://schemas.openxmlformats.org/officeDocument/2006/relationships/image" Target="media/image18.jpg"/><Relationship Id="rId74" Type="http://schemas.openxmlformats.org/officeDocument/2006/relationships/image" Target="media/image60.jpg"/><Relationship Id="rId128" Type="http://schemas.openxmlformats.org/officeDocument/2006/relationships/image" Target="media/image114.jpg"/><Relationship Id="rId5" Type="http://schemas.openxmlformats.org/officeDocument/2006/relationships/settings" Target="settings.xml"/><Relationship Id="rId181" Type="http://schemas.openxmlformats.org/officeDocument/2006/relationships/image" Target="media/image167.jpg"/><Relationship Id="rId237" Type="http://schemas.openxmlformats.org/officeDocument/2006/relationships/image" Target="media/image223.jpg"/><Relationship Id="rId279" Type="http://schemas.openxmlformats.org/officeDocument/2006/relationships/image" Target="media/image265.jpg"/><Relationship Id="rId43" Type="http://schemas.openxmlformats.org/officeDocument/2006/relationships/image" Target="media/image29.jpg"/><Relationship Id="rId139" Type="http://schemas.openxmlformats.org/officeDocument/2006/relationships/image" Target="media/image125.jpg"/><Relationship Id="rId290" Type="http://schemas.openxmlformats.org/officeDocument/2006/relationships/image" Target="media/image276.jpg"/><Relationship Id="rId304" Type="http://schemas.openxmlformats.org/officeDocument/2006/relationships/footer" Target="footer6.xml"/><Relationship Id="rId85" Type="http://schemas.openxmlformats.org/officeDocument/2006/relationships/image" Target="media/image71.jpg"/><Relationship Id="rId150" Type="http://schemas.openxmlformats.org/officeDocument/2006/relationships/image" Target="media/image136.jpg"/><Relationship Id="rId192" Type="http://schemas.openxmlformats.org/officeDocument/2006/relationships/image" Target="media/image178.jpg"/><Relationship Id="rId206" Type="http://schemas.openxmlformats.org/officeDocument/2006/relationships/image" Target="media/image192.jpg"/><Relationship Id="rId248" Type="http://schemas.openxmlformats.org/officeDocument/2006/relationships/image" Target="media/image234.jpg"/><Relationship Id="rId12" Type="http://schemas.openxmlformats.org/officeDocument/2006/relationships/header" Target="header2.xml"/><Relationship Id="rId108" Type="http://schemas.openxmlformats.org/officeDocument/2006/relationships/image" Target="media/image94.jpg"/><Relationship Id="rId54" Type="http://schemas.openxmlformats.org/officeDocument/2006/relationships/image" Target="media/image40.jpg"/><Relationship Id="rId96" Type="http://schemas.openxmlformats.org/officeDocument/2006/relationships/image" Target="media/image82.jpg"/><Relationship Id="rId161" Type="http://schemas.openxmlformats.org/officeDocument/2006/relationships/image" Target="media/image147.jpg"/><Relationship Id="rId217" Type="http://schemas.openxmlformats.org/officeDocument/2006/relationships/image" Target="media/image203.jpg"/><Relationship Id="rId259" Type="http://schemas.openxmlformats.org/officeDocument/2006/relationships/image" Target="media/image245.jpg"/><Relationship Id="rId23" Type="http://schemas.openxmlformats.org/officeDocument/2006/relationships/image" Target="media/image9.jpg"/><Relationship Id="rId119" Type="http://schemas.openxmlformats.org/officeDocument/2006/relationships/image" Target="media/image105.jpg"/><Relationship Id="rId270" Type="http://schemas.openxmlformats.org/officeDocument/2006/relationships/image" Target="media/image256.jpg"/><Relationship Id="rId291" Type="http://schemas.openxmlformats.org/officeDocument/2006/relationships/image" Target="media/image277.jpg"/><Relationship Id="rId305" Type="http://schemas.openxmlformats.org/officeDocument/2006/relationships/fontTable" Target="fontTable.xml"/><Relationship Id="rId44" Type="http://schemas.openxmlformats.org/officeDocument/2006/relationships/image" Target="media/image30.jpg"/><Relationship Id="rId65" Type="http://schemas.openxmlformats.org/officeDocument/2006/relationships/image" Target="media/image51.jpg"/><Relationship Id="rId86" Type="http://schemas.openxmlformats.org/officeDocument/2006/relationships/image" Target="media/image72.jpg"/><Relationship Id="rId130" Type="http://schemas.openxmlformats.org/officeDocument/2006/relationships/image" Target="media/image116.jpg"/><Relationship Id="rId151" Type="http://schemas.openxmlformats.org/officeDocument/2006/relationships/image" Target="media/image137.jpg"/><Relationship Id="rId172" Type="http://schemas.openxmlformats.org/officeDocument/2006/relationships/image" Target="media/image158.jpg"/><Relationship Id="rId193" Type="http://schemas.openxmlformats.org/officeDocument/2006/relationships/image" Target="media/image179.jpg"/><Relationship Id="rId207" Type="http://schemas.openxmlformats.org/officeDocument/2006/relationships/image" Target="media/image193.jpg"/><Relationship Id="rId228" Type="http://schemas.openxmlformats.org/officeDocument/2006/relationships/image" Target="media/image214.jpg"/><Relationship Id="rId249" Type="http://schemas.openxmlformats.org/officeDocument/2006/relationships/image" Target="media/image235.jpg"/><Relationship Id="rId13" Type="http://schemas.openxmlformats.org/officeDocument/2006/relationships/footer" Target="footer2.xml"/><Relationship Id="rId109" Type="http://schemas.openxmlformats.org/officeDocument/2006/relationships/image" Target="media/image95.jpg"/><Relationship Id="rId260" Type="http://schemas.openxmlformats.org/officeDocument/2006/relationships/image" Target="media/image246.jpg"/><Relationship Id="rId281" Type="http://schemas.openxmlformats.org/officeDocument/2006/relationships/image" Target="media/image267.jpg"/><Relationship Id="rId34" Type="http://schemas.openxmlformats.org/officeDocument/2006/relationships/image" Target="media/image20.jpg"/><Relationship Id="rId55" Type="http://schemas.openxmlformats.org/officeDocument/2006/relationships/image" Target="media/image41.jpg"/><Relationship Id="rId76" Type="http://schemas.openxmlformats.org/officeDocument/2006/relationships/image" Target="media/image62.jpg"/><Relationship Id="rId97" Type="http://schemas.openxmlformats.org/officeDocument/2006/relationships/image" Target="media/image83.jpg"/><Relationship Id="rId120" Type="http://schemas.openxmlformats.org/officeDocument/2006/relationships/image" Target="media/image106.jpg"/><Relationship Id="rId141" Type="http://schemas.openxmlformats.org/officeDocument/2006/relationships/image" Target="media/image127.jpg"/><Relationship Id="rId7" Type="http://schemas.openxmlformats.org/officeDocument/2006/relationships/footnotes" Target="footnotes.xml"/><Relationship Id="rId162" Type="http://schemas.openxmlformats.org/officeDocument/2006/relationships/image" Target="media/image148.jpg"/><Relationship Id="rId183" Type="http://schemas.openxmlformats.org/officeDocument/2006/relationships/image" Target="media/image169.jpg"/><Relationship Id="rId218" Type="http://schemas.openxmlformats.org/officeDocument/2006/relationships/image" Target="media/image204.jpg"/><Relationship Id="rId239" Type="http://schemas.openxmlformats.org/officeDocument/2006/relationships/image" Target="media/image225.jpg"/><Relationship Id="rId250" Type="http://schemas.openxmlformats.org/officeDocument/2006/relationships/image" Target="media/image236.jpg"/><Relationship Id="rId271" Type="http://schemas.openxmlformats.org/officeDocument/2006/relationships/image" Target="media/image257.jpg"/><Relationship Id="rId292" Type="http://schemas.openxmlformats.org/officeDocument/2006/relationships/image" Target="media/image278.jpg"/><Relationship Id="rId306" Type="http://schemas.openxmlformats.org/officeDocument/2006/relationships/theme" Target="theme/theme1.xml"/><Relationship Id="rId24" Type="http://schemas.openxmlformats.org/officeDocument/2006/relationships/image" Target="media/image10.jpg"/><Relationship Id="rId45" Type="http://schemas.openxmlformats.org/officeDocument/2006/relationships/image" Target="media/image31.jpg"/><Relationship Id="rId66" Type="http://schemas.openxmlformats.org/officeDocument/2006/relationships/image" Target="media/image52.jpg"/><Relationship Id="rId87" Type="http://schemas.openxmlformats.org/officeDocument/2006/relationships/image" Target="media/image73.jpg"/><Relationship Id="rId110" Type="http://schemas.openxmlformats.org/officeDocument/2006/relationships/image" Target="media/image96.jpg"/><Relationship Id="rId131" Type="http://schemas.openxmlformats.org/officeDocument/2006/relationships/image" Target="media/image117.jpg"/><Relationship Id="rId152" Type="http://schemas.openxmlformats.org/officeDocument/2006/relationships/image" Target="media/image138.jpg"/><Relationship Id="rId173" Type="http://schemas.openxmlformats.org/officeDocument/2006/relationships/image" Target="media/image159.jpg"/><Relationship Id="rId194" Type="http://schemas.openxmlformats.org/officeDocument/2006/relationships/image" Target="media/image180.jpg"/><Relationship Id="rId208" Type="http://schemas.openxmlformats.org/officeDocument/2006/relationships/image" Target="media/image194.jpg"/><Relationship Id="rId229" Type="http://schemas.openxmlformats.org/officeDocument/2006/relationships/image" Target="media/image215.jpg"/><Relationship Id="rId240" Type="http://schemas.openxmlformats.org/officeDocument/2006/relationships/image" Target="media/image226.jpg"/><Relationship Id="rId261" Type="http://schemas.openxmlformats.org/officeDocument/2006/relationships/image" Target="media/image247.jpg"/><Relationship Id="rId14" Type="http://schemas.openxmlformats.org/officeDocument/2006/relationships/footer" Target="footer3.xml"/><Relationship Id="rId35" Type="http://schemas.openxmlformats.org/officeDocument/2006/relationships/image" Target="media/image21.jpg"/><Relationship Id="rId56" Type="http://schemas.openxmlformats.org/officeDocument/2006/relationships/image" Target="media/image42.jpg"/><Relationship Id="rId77" Type="http://schemas.openxmlformats.org/officeDocument/2006/relationships/image" Target="media/image63.jpg"/><Relationship Id="rId100" Type="http://schemas.openxmlformats.org/officeDocument/2006/relationships/image" Target="media/image86.jpg"/><Relationship Id="rId282" Type="http://schemas.openxmlformats.org/officeDocument/2006/relationships/image" Target="media/image268.jpg"/><Relationship Id="rId8" Type="http://schemas.openxmlformats.org/officeDocument/2006/relationships/endnotes" Target="endnotes.xml"/><Relationship Id="rId98" Type="http://schemas.openxmlformats.org/officeDocument/2006/relationships/image" Target="media/image84.jpg"/><Relationship Id="rId121" Type="http://schemas.openxmlformats.org/officeDocument/2006/relationships/image" Target="media/image107.jpg"/><Relationship Id="rId142" Type="http://schemas.openxmlformats.org/officeDocument/2006/relationships/image" Target="media/image128.jpg"/><Relationship Id="rId163" Type="http://schemas.openxmlformats.org/officeDocument/2006/relationships/image" Target="media/image149.jpg"/><Relationship Id="rId184" Type="http://schemas.openxmlformats.org/officeDocument/2006/relationships/image" Target="media/image170.jpg"/><Relationship Id="rId219" Type="http://schemas.openxmlformats.org/officeDocument/2006/relationships/image" Target="media/image205.jpg"/><Relationship Id="rId230" Type="http://schemas.openxmlformats.org/officeDocument/2006/relationships/image" Target="media/image216.jpg"/><Relationship Id="rId251" Type="http://schemas.openxmlformats.org/officeDocument/2006/relationships/image" Target="media/image237.jpg"/><Relationship Id="rId25" Type="http://schemas.openxmlformats.org/officeDocument/2006/relationships/image" Target="media/image11.jpg"/><Relationship Id="rId46" Type="http://schemas.openxmlformats.org/officeDocument/2006/relationships/image" Target="media/image32.jpg"/><Relationship Id="rId67" Type="http://schemas.openxmlformats.org/officeDocument/2006/relationships/image" Target="media/image53.jpg"/><Relationship Id="rId272" Type="http://schemas.openxmlformats.org/officeDocument/2006/relationships/image" Target="media/image258.jpg"/><Relationship Id="rId293" Type="http://schemas.openxmlformats.org/officeDocument/2006/relationships/image" Target="media/image279.jpg"/><Relationship Id="rId88" Type="http://schemas.openxmlformats.org/officeDocument/2006/relationships/image" Target="media/image74.jpg"/><Relationship Id="rId111" Type="http://schemas.openxmlformats.org/officeDocument/2006/relationships/image" Target="media/image97.jpg"/><Relationship Id="rId132" Type="http://schemas.openxmlformats.org/officeDocument/2006/relationships/image" Target="media/image118.jpg"/><Relationship Id="rId153" Type="http://schemas.openxmlformats.org/officeDocument/2006/relationships/image" Target="media/image139.jpg"/><Relationship Id="rId174" Type="http://schemas.openxmlformats.org/officeDocument/2006/relationships/image" Target="media/image160.jpg"/><Relationship Id="rId195" Type="http://schemas.openxmlformats.org/officeDocument/2006/relationships/image" Target="media/image181.jpg"/><Relationship Id="rId209" Type="http://schemas.openxmlformats.org/officeDocument/2006/relationships/image" Target="media/image195.jpg"/><Relationship Id="rId220" Type="http://schemas.openxmlformats.org/officeDocument/2006/relationships/image" Target="media/image206.jpg"/><Relationship Id="rId241" Type="http://schemas.openxmlformats.org/officeDocument/2006/relationships/image" Target="media/image227.jpg"/><Relationship Id="rId15" Type="http://schemas.openxmlformats.org/officeDocument/2006/relationships/header" Target="header3.xml"/><Relationship Id="rId36" Type="http://schemas.openxmlformats.org/officeDocument/2006/relationships/image" Target="media/image22.jpg"/><Relationship Id="rId57" Type="http://schemas.openxmlformats.org/officeDocument/2006/relationships/image" Target="media/image43.jpg"/><Relationship Id="rId262" Type="http://schemas.openxmlformats.org/officeDocument/2006/relationships/image" Target="media/image248.jpg"/><Relationship Id="rId283" Type="http://schemas.openxmlformats.org/officeDocument/2006/relationships/image" Target="media/image269.jpg"/><Relationship Id="rId78" Type="http://schemas.openxmlformats.org/officeDocument/2006/relationships/image" Target="media/image64.jpg"/><Relationship Id="rId99" Type="http://schemas.openxmlformats.org/officeDocument/2006/relationships/image" Target="media/image85.jpg"/><Relationship Id="rId101" Type="http://schemas.openxmlformats.org/officeDocument/2006/relationships/image" Target="media/image87.jpg"/><Relationship Id="rId122" Type="http://schemas.openxmlformats.org/officeDocument/2006/relationships/image" Target="media/image108.jpg"/><Relationship Id="rId143" Type="http://schemas.openxmlformats.org/officeDocument/2006/relationships/image" Target="media/image129.jpg"/><Relationship Id="rId164" Type="http://schemas.openxmlformats.org/officeDocument/2006/relationships/image" Target="media/image150.jpg"/><Relationship Id="rId185" Type="http://schemas.openxmlformats.org/officeDocument/2006/relationships/image" Target="media/image171.jpg"/><Relationship Id="rId9" Type="http://schemas.openxmlformats.org/officeDocument/2006/relationships/image" Target="media/image1.png"/><Relationship Id="rId210" Type="http://schemas.openxmlformats.org/officeDocument/2006/relationships/image" Target="media/image196.jpg"/><Relationship Id="rId26" Type="http://schemas.openxmlformats.org/officeDocument/2006/relationships/image" Target="media/image12.jpg"/><Relationship Id="rId231" Type="http://schemas.openxmlformats.org/officeDocument/2006/relationships/image" Target="media/image217.jpg"/><Relationship Id="rId252" Type="http://schemas.openxmlformats.org/officeDocument/2006/relationships/image" Target="media/image238.jpg"/><Relationship Id="rId273" Type="http://schemas.openxmlformats.org/officeDocument/2006/relationships/image" Target="media/image259.jpg"/><Relationship Id="rId294" Type="http://schemas.openxmlformats.org/officeDocument/2006/relationships/image" Target="media/image280.jpg"/><Relationship Id="rId47" Type="http://schemas.openxmlformats.org/officeDocument/2006/relationships/image" Target="media/image33.jpg"/><Relationship Id="rId68" Type="http://schemas.openxmlformats.org/officeDocument/2006/relationships/image" Target="media/image54.jpg"/><Relationship Id="rId89" Type="http://schemas.openxmlformats.org/officeDocument/2006/relationships/image" Target="media/image75.jpg"/><Relationship Id="rId112" Type="http://schemas.openxmlformats.org/officeDocument/2006/relationships/image" Target="media/image98.jpg"/><Relationship Id="rId133" Type="http://schemas.openxmlformats.org/officeDocument/2006/relationships/image" Target="media/image119.jpg"/><Relationship Id="rId154" Type="http://schemas.openxmlformats.org/officeDocument/2006/relationships/image" Target="media/image140.jpg"/><Relationship Id="rId175" Type="http://schemas.openxmlformats.org/officeDocument/2006/relationships/image" Target="media/image161.jpg"/><Relationship Id="rId196" Type="http://schemas.openxmlformats.org/officeDocument/2006/relationships/image" Target="media/image182.jpg"/><Relationship Id="rId200" Type="http://schemas.openxmlformats.org/officeDocument/2006/relationships/image" Target="media/image186.jpg"/><Relationship Id="rId16" Type="http://schemas.openxmlformats.org/officeDocument/2006/relationships/footer" Target="footer4.xml"/><Relationship Id="rId221" Type="http://schemas.openxmlformats.org/officeDocument/2006/relationships/image" Target="media/image207.jpg"/><Relationship Id="rId242" Type="http://schemas.openxmlformats.org/officeDocument/2006/relationships/image" Target="media/image228.jpg"/><Relationship Id="rId263" Type="http://schemas.openxmlformats.org/officeDocument/2006/relationships/image" Target="media/image249.jpg"/><Relationship Id="rId284" Type="http://schemas.openxmlformats.org/officeDocument/2006/relationships/image" Target="media/image270.jpg"/><Relationship Id="rId37" Type="http://schemas.openxmlformats.org/officeDocument/2006/relationships/image" Target="media/image23.jpg"/><Relationship Id="rId58" Type="http://schemas.openxmlformats.org/officeDocument/2006/relationships/image" Target="media/image44.jpg"/><Relationship Id="rId79" Type="http://schemas.openxmlformats.org/officeDocument/2006/relationships/image" Target="media/image65.jpg"/><Relationship Id="rId102" Type="http://schemas.openxmlformats.org/officeDocument/2006/relationships/image" Target="media/image88.jpg"/><Relationship Id="rId123" Type="http://schemas.openxmlformats.org/officeDocument/2006/relationships/image" Target="media/image109.jpg"/><Relationship Id="rId144" Type="http://schemas.openxmlformats.org/officeDocument/2006/relationships/image" Target="media/image130.jpg"/><Relationship Id="rId90" Type="http://schemas.openxmlformats.org/officeDocument/2006/relationships/image" Target="media/image76.jpg"/><Relationship Id="rId165" Type="http://schemas.openxmlformats.org/officeDocument/2006/relationships/image" Target="media/image151.jpg"/><Relationship Id="rId186" Type="http://schemas.openxmlformats.org/officeDocument/2006/relationships/image" Target="media/image172.jpg"/><Relationship Id="rId211" Type="http://schemas.openxmlformats.org/officeDocument/2006/relationships/image" Target="media/image197.jpg"/><Relationship Id="rId232" Type="http://schemas.openxmlformats.org/officeDocument/2006/relationships/image" Target="media/image218.jpg"/><Relationship Id="rId253" Type="http://schemas.openxmlformats.org/officeDocument/2006/relationships/image" Target="media/image239.jpg"/><Relationship Id="rId274" Type="http://schemas.openxmlformats.org/officeDocument/2006/relationships/image" Target="media/image260.jpg"/><Relationship Id="rId295" Type="http://schemas.openxmlformats.org/officeDocument/2006/relationships/image" Target="media/image281.jpg"/><Relationship Id="rId27" Type="http://schemas.openxmlformats.org/officeDocument/2006/relationships/image" Target="media/image13.jpg"/><Relationship Id="rId48" Type="http://schemas.openxmlformats.org/officeDocument/2006/relationships/image" Target="media/image34.jpg"/><Relationship Id="rId69" Type="http://schemas.openxmlformats.org/officeDocument/2006/relationships/image" Target="media/image55.jpg"/><Relationship Id="rId113" Type="http://schemas.openxmlformats.org/officeDocument/2006/relationships/image" Target="media/image99.jpg"/><Relationship Id="rId134" Type="http://schemas.openxmlformats.org/officeDocument/2006/relationships/image" Target="media/image120.jpg"/><Relationship Id="rId80" Type="http://schemas.openxmlformats.org/officeDocument/2006/relationships/image" Target="media/image66.jpg"/><Relationship Id="rId155" Type="http://schemas.openxmlformats.org/officeDocument/2006/relationships/image" Target="media/image141.jpg"/><Relationship Id="rId176" Type="http://schemas.openxmlformats.org/officeDocument/2006/relationships/image" Target="media/image162.jpg"/><Relationship Id="rId197" Type="http://schemas.openxmlformats.org/officeDocument/2006/relationships/image" Target="media/image183.jpg"/><Relationship Id="rId201" Type="http://schemas.openxmlformats.org/officeDocument/2006/relationships/image" Target="media/image187.jpg"/><Relationship Id="rId222" Type="http://schemas.openxmlformats.org/officeDocument/2006/relationships/image" Target="media/image208.jpg"/><Relationship Id="rId243" Type="http://schemas.openxmlformats.org/officeDocument/2006/relationships/image" Target="media/image229.jpg"/><Relationship Id="rId264" Type="http://schemas.openxmlformats.org/officeDocument/2006/relationships/image" Target="media/image250.jpg"/><Relationship Id="rId285" Type="http://schemas.openxmlformats.org/officeDocument/2006/relationships/image" Target="media/image271.jpg"/><Relationship Id="rId17" Type="http://schemas.openxmlformats.org/officeDocument/2006/relationships/image" Target="media/image3.jpg"/><Relationship Id="rId38" Type="http://schemas.openxmlformats.org/officeDocument/2006/relationships/image" Target="media/image24.jpg"/><Relationship Id="rId59" Type="http://schemas.openxmlformats.org/officeDocument/2006/relationships/image" Target="media/image45.jpg"/><Relationship Id="rId103" Type="http://schemas.openxmlformats.org/officeDocument/2006/relationships/image" Target="media/image89.jpg"/><Relationship Id="rId124" Type="http://schemas.openxmlformats.org/officeDocument/2006/relationships/image" Target="media/image110.jpg"/><Relationship Id="rId70" Type="http://schemas.openxmlformats.org/officeDocument/2006/relationships/image" Target="media/image56.jpg"/><Relationship Id="rId91" Type="http://schemas.openxmlformats.org/officeDocument/2006/relationships/image" Target="media/image77.jpg"/><Relationship Id="rId145" Type="http://schemas.openxmlformats.org/officeDocument/2006/relationships/image" Target="media/image131.jpg"/><Relationship Id="rId166" Type="http://schemas.openxmlformats.org/officeDocument/2006/relationships/image" Target="media/image152.jpg"/><Relationship Id="rId187" Type="http://schemas.openxmlformats.org/officeDocument/2006/relationships/image" Target="media/image173.jpg"/><Relationship Id="rId1" Type="http://schemas.openxmlformats.org/officeDocument/2006/relationships/customXml" Target="../customXml/item1.xml"/><Relationship Id="rId212" Type="http://schemas.openxmlformats.org/officeDocument/2006/relationships/image" Target="media/image198.jpg"/><Relationship Id="rId233" Type="http://schemas.openxmlformats.org/officeDocument/2006/relationships/image" Target="media/image219.jpg"/><Relationship Id="rId254" Type="http://schemas.openxmlformats.org/officeDocument/2006/relationships/image" Target="media/image240.jpg"/><Relationship Id="rId28" Type="http://schemas.openxmlformats.org/officeDocument/2006/relationships/image" Target="media/image14.jpg"/><Relationship Id="rId49" Type="http://schemas.openxmlformats.org/officeDocument/2006/relationships/image" Target="media/image35.jpg"/><Relationship Id="rId114" Type="http://schemas.openxmlformats.org/officeDocument/2006/relationships/image" Target="media/image100.jpg"/><Relationship Id="rId275" Type="http://schemas.openxmlformats.org/officeDocument/2006/relationships/image" Target="media/image261.jpg"/><Relationship Id="rId296" Type="http://schemas.openxmlformats.org/officeDocument/2006/relationships/image" Target="media/image282.jpg"/><Relationship Id="rId300" Type="http://schemas.openxmlformats.org/officeDocument/2006/relationships/image" Target="media/image286.jpeg"/><Relationship Id="rId60" Type="http://schemas.openxmlformats.org/officeDocument/2006/relationships/image" Target="media/image46.jpg"/><Relationship Id="rId81" Type="http://schemas.openxmlformats.org/officeDocument/2006/relationships/image" Target="media/image67.jpg"/><Relationship Id="rId135" Type="http://schemas.openxmlformats.org/officeDocument/2006/relationships/image" Target="media/image121.jpg"/><Relationship Id="rId156" Type="http://schemas.openxmlformats.org/officeDocument/2006/relationships/image" Target="media/image142.jpg"/><Relationship Id="rId177" Type="http://schemas.openxmlformats.org/officeDocument/2006/relationships/image" Target="media/image163.jpg"/><Relationship Id="rId198" Type="http://schemas.openxmlformats.org/officeDocument/2006/relationships/image" Target="media/image184.jpg"/><Relationship Id="rId202" Type="http://schemas.openxmlformats.org/officeDocument/2006/relationships/image" Target="media/image188.jpg"/><Relationship Id="rId223" Type="http://schemas.openxmlformats.org/officeDocument/2006/relationships/image" Target="media/image209.jpg"/><Relationship Id="rId244" Type="http://schemas.openxmlformats.org/officeDocument/2006/relationships/image" Target="media/image230.jpg"/><Relationship Id="rId18" Type="http://schemas.openxmlformats.org/officeDocument/2006/relationships/image" Target="media/image4.jpg"/><Relationship Id="rId39" Type="http://schemas.openxmlformats.org/officeDocument/2006/relationships/image" Target="media/image25.jpg"/><Relationship Id="rId265" Type="http://schemas.openxmlformats.org/officeDocument/2006/relationships/image" Target="media/image251.jpg"/><Relationship Id="rId286" Type="http://schemas.openxmlformats.org/officeDocument/2006/relationships/image" Target="media/image272.jpg"/><Relationship Id="rId50" Type="http://schemas.openxmlformats.org/officeDocument/2006/relationships/image" Target="media/image36.jpg"/><Relationship Id="rId104" Type="http://schemas.openxmlformats.org/officeDocument/2006/relationships/image" Target="media/image90.jpg"/><Relationship Id="rId125" Type="http://schemas.openxmlformats.org/officeDocument/2006/relationships/image" Target="media/image111.jpg"/><Relationship Id="rId146" Type="http://schemas.openxmlformats.org/officeDocument/2006/relationships/image" Target="media/image132.jpg"/><Relationship Id="rId167" Type="http://schemas.openxmlformats.org/officeDocument/2006/relationships/image" Target="media/image153.jpg"/><Relationship Id="rId188" Type="http://schemas.openxmlformats.org/officeDocument/2006/relationships/image" Target="media/image174.jpg"/><Relationship Id="rId71" Type="http://schemas.openxmlformats.org/officeDocument/2006/relationships/image" Target="media/image57.jpg"/><Relationship Id="rId92" Type="http://schemas.openxmlformats.org/officeDocument/2006/relationships/image" Target="media/image78.jpg"/><Relationship Id="rId213" Type="http://schemas.openxmlformats.org/officeDocument/2006/relationships/image" Target="media/image199.jpg"/><Relationship Id="rId234" Type="http://schemas.openxmlformats.org/officeDocument/2006/relationships/image" Target="media/image220.jpg"/><Relationship Id="rId2" Type="http://schemas.openxmlformats.org/officeDocument/2006/relationships/numbering" Target="numbering.xml"/><Relationship Id="rId29" Type="http://schemas.openxmlformats.org/officeDocument/2006/relationships/image" Target="media/image15.jpg"/><Relationship Id="rId255" Type="http://schemas.openxmlformats.org/officeDocument/2006/relationships/image" Target="media/image241.jpg"/><Relationship Id="rId276" Type="http://schemas.openxmlformats.org/officeDocument/2006/relationships/image" Target="media/image262.jpg"/><Relationship Id="rId297" Type="http://schemas.openxmlformats.org/officeDocument/2006/relationships/image" Target="media/image283.jpg"/><Relationship Id="rId40" Type="http://schemas.openxmlformats.org/officeDocument/2006/relationships/image" Target="media/image26.jpg"/><Relationship Id="rId115" Type="http://schemas.openxmlformats.org/officeDocument/2006/relationships/image" Target="media/image101.jpg"/><Relationship Id="rId136" Type="http://schemas.openxmlformats.org/officeDocument/2006/relationships/image" Target="media/image122.jpg"/><Relationship Id="rId157" Type="http://schemas.openxmlformats.org/officeDocument/2006/relationships/image" Target="media/image143.jpg"/><Relationship Id="rId178" Type="http://schemas.openxmlformats.org/officeDocument/2006/relationships/image" Target="media/image164.jpg"/><Relationship Id="rId301" Type="http://schemas.openxmlformats.org/officeDocument/2006/relationships/header" Target="header4.xml"/><Relationship Id="rId61" Type="http://schemas.openxmlformats.org/officeDocument/2006/relationships/image" Target="media/image47.jpg"/><Relationship Id="rId82" Type="http://schemas.openxmlformats.org/officeDocument/2006/relationships/image" Target="media/image68.jpg"/><Relationship Id="rId199" Type="http://schemas.openxmlformats.org/officeDocument/2006/relationships/image" Target="media/image185.jpg"/><Relationship Id="rId203" Type="http://schemas.openxmlformats.org/officeDocument/2006/relationships/image" Target="media/image189.jpg"/><Relationship Id="rId19" Type="http://schemas.openxmlformats.org/officeDocument/2006/relationships/image" Target="media/image5.jpg"/><Relationship Id="rId224" Type="http://schemas.openxmlformats.org/officeDocument/2006/relationships/image" Target="media/image210.jpg"/><Relationship Id="rId245" Type="http://schemas.openxmlformats.org/officeDocument/2006/relationships/image" Target="media/image231.jpg"/><Relationship Id="rId266" Type="http://schemas.openxmlformats.org/officeDocument/2006/relationships/image" Target="media/image252.jpg"/><Relationship Id="rId287" Type="http://schemas.openxmlformats.org/officeDocument/2006/relationships/image" Target="media/image273.jpg"/><Relationship Id="rId30" Type="http://schemas.openxmlformats.org/officeDocument/2006/relationships/image" Target="media/image16.jpg"/><Relationship Id="rId105" Type="http://schemas.openxmlformats.org/officeDocument/2006/relationships/image" Target="media/image91.jpg"/><Relationship Id="rId126" Type="http://schemas.openxmlformats.org/officeDocument/2006/relationships/image" Target="media/image112.jpg"/><Relationship Id="rId147" Type="http://schemas.openxmlformats.org/officeDocument/2006/relationships/image" Target="media/image133.jpg"/><Relationship Id="rId168" Type="http://schemas.openxmlformats.org/officeDocument/2006/relationships/image" Target="media/image154.jpg"/><Relationship Id="rId51" Type="http://schemas.openxmlformats.org/officeDocument/2006/relationships/image" Target="media/image37.jpg"/><Relationship Id="rId72" Type="http://schemas.openxmlformats.org/officeDocument/2006/relationships/image" Target="media/image58.jpg"/><Relationship Id="rId93" Type="http://schemas.openxmlformats.org/officeDocument/2006/relationships/image" Target="media/image79.jpg"/><Relationship Id="rId189" Type="http://schemas.openxmlformats.org/officeDocument/2006/relationships/image" Target="media/image175.jpg"/><Relationship Id="rId3" Type="http://schemas.openxmlformats.org/officeDocument/2006/relationships/styles" Target="styles.xml"/><Relationship Id="rId214" Type="http://schemas.openxmlformats.org/officeDocument/2006/relationships/image" Target="media/image200.jpg"/><Relationship Id="rId235" Type="http://schemas.openxmlformats.org/officeDocument/2006/relationships/image" Target="media/image221.jpg"/><Relationship Id="rId256" Type="http://schemas.openxmlformats.org/officeDocument/2006/relationships/image" Target="media/image242.jpg"/><Relationship Id="rId277" Type="http://schemas.openxmlformats.org/officeDocument/2006/relationships/image" Target="media/image263.jpg"/><Relationship Id="rId298" Type="http://schemas.openxmlformats.org/officeDocument/2006/relationships/image" Target="media/image284.jpg"/><Relationship Id="rId116" Type="http://schemas.openxmlformats.org/officeDocument/2006/relationships/image" Target="media/image102.jpg"/><Relationship Id="rId137" Type="http://schemas.openxmlformats.org/officeDocument/2006/relationships/image" Target="media/image123.jpg"/><Relationship Id="rId158" Type="http://schemas.openxmlformats.org/officeDocument/2006/relationships/image" Target="media/image144.jpg"/><Relationship Id="rId302" Type="http://schemas.openxmlformats.org/officeDocument/2006/relationships/footer" Target="footer5.xml"/><Relationship Id="rId20" Type="http://schemas.openxmlformats.org/officeDocument/2006/relationships/image" Target="media/image6.jpg"/><Relationship Id="rId41" Type="http://schemas.openxmlformats.org/officeDocument/2006/relationships/image" Target="media/image27.jpg"/><Relationship Id="rId62" Type="http://schemas.openxmlformats.org/officeDocument/2006/relationships/image" Target="media/image48.jpg"/><Relationship Id="rId83" Type="http://schemas.openxmlformats.org/officeDocument/2006/relationships/image" Target="media/image69.jpg"/><Relationship Id="rId179" Type="http://schemas.openxmlformats.org/officeDocument/2006/relationships/image" Target="media/image165.jpg"/><Relationship Id="rId190" Type="http://schemas.openxmlformats.org/officeDocument/2006/relationships/image" Target="media/image176.jpg"/><Relationship Id="rId204" Type="http://schemas.openxmlformats.org/officeDocument/2006/relationships/image" Target="media/image190.jpg"/><Relationship Id="rId225" Type="http://schemas.openxmlformats.org/officeDocument/2006/relationships/image" Target="media/image211.jpg"/><Relationship Id="rId246" Type="http://schemas.openxmlformats.org/officeDocument/2006/relationships/image" Target="media/image232.jpg"/><Relationship Id="rId267" Type="http://schemas.openxmlformats.org/officeDocument/2006/relationships/image" Target="media/image253.jpg"/><Relationship Id="rId288" Type="http://schemas.openxmlformats.org/officeDocument/2006/relationships/image" Target="media/image274.jpg"/><Relationship Id="rId106" Type="http://schemas.openxmlformats.org/officeDocument/2006/relationships/image" Target="media/image92.jpg"/><Relationship Id="rId127" Type="http://schemas.openxmlformats.org/officeDocument/2006/relationships/image" Target="media/image113.jpg"/><Relationship Id="rId10" Type="http://schemas.openxmlformats.org/officeDocument/2006/relationships/footer" Target="footer1.xml"/><Relationship Id="rId31" Type="http://schemas.openxmlformats.org/officeDocument/2006/relationships/image" Target="media/image17.jpg"/><Relationship Id="rId52" Type="http://schemas.openxmlformats.org/officeDocument/2006/relationships/image" Target="media/image38.jpg"/><Relationship Id="rId73" Type="http://schemas.openxmlformats.org/officeDocument/2006/relationships/image" Target="media/image59.jpg"/><Relationship Id="rId94" Type="http://schemas.openxmlformats.org/officeDocument/2006/relationships/image" Target="media/image80.jpg"/><Relationship Id="rId148" Type="http://schemas.openxmlformats.org/officeDocument/2006/relationships/image" Target="media/image134.jpg"/><Relationship Id="rId169" Type="http://schemas.openxmlformats.org/officeDocument/2006/relationships/image" Target="media/image155.jpg"/><Relationship Id="rId4" Type="http://schemas.microsoft.com/office/2007/relationships/stylesWithEffects" Target="stylesWithEffects.xml"/><Relationship Id="rId180" Type="http://schemas.openxmlformats.org/officeDocument/2006/relationships/image" Target="media/image166.jpg"/><Relationship Id="rId215" Type="http://schemas.openxmlformats.org/officeDocument/2006/relationships/image" Target="media/image201.jpg"/><Relationship Id="rId236" Type="http://schemas.openxmlformats.org/officeDocument/2006/relationships/image" Target="media/image222.jpg"/><Relationship Id="rId257" Type="http://schemas.openxmlformats.org/officeDocument/2006/relationships/image" Target="media/image243.jpg"/><Relationship Id="rId278" Type="http://schemas.openxmlformats.org/officeDocument/2006/relationships/image" Target="media/image264.jpg"/><Relationship Id="rId303" Type="http://schemas.openxmlformats.org/officeDocument/2006/relationships/header" Target="header5.xml"/><Relationship Id="rId42" Type="http://schemas.openxmlformats.org/officeDocument/2006/relationships/image" Target="media/image28.jpg"/><Relationship Id="rId84" Type="http://schemas.openxmlformats.org/officeDocument/2006/relationships/image" Target="media/image70.jpg"/><Relationship Id="rId138" Type="http://schemas.openxmlformats.org/officeDocument/2006/relationships/image" Target="media/image124.jpg"/><Relationship Id="rId191" Type="http://schemas.openxmlformats.org/officeDocument/2006/relationships/image" Target="media/image177.jpg"/><Relationship Id="rId205" Type="http://schemas.openxmlformats.org/officeDocument/2006/relationships/image" Target="media/image191.jpg"/><Relationship Id="rId247" Type="http://schemas.openxmlformats.org/officeDocument/2006/relationships/image" Target="media/image233.jpg"/><Relationship Id="rId107" Type="http://schemas.openxmlformats.org/officeDocument/2006/relationships/image" Target="media/image93.jpg"/><Relationship Id="rId289" Type="http://schemas.openxmlformats.org/officeDocument/2006/relationships/image" Target="media/image275.jpg"/><Relationship Id="rId11" Type="http://schemas.openxmlformats.org/officeDocument/2006/relationships/header" Target="header1.xml"/><Relationship Id="rId53" Type="http://schemas.openxmlformats.org/officeDocument/2006/relationships/image" Target="media/image39.jpg"/><Relationship Id="rId149" Type="http://schemas.openxmlformats.org/officeDocument/2006/relationships/image" Target="media/image135.jpg"/><Relationship Id="rId95" Type="http://schemas.openxmlformats.org/officeDocument/2006/relationships/image" Target="media/image81.jpg"/><Relationship Id="rId160" Type="http://schemas.openxmlformats.org/officeDocument/2006/relationships/image" Target="media/image146.jpg"/><Relationship Id="rId216" Type="http://schemas.openxmlformats.org/officeDocument/2006/relationships/image" Target="media/image202.jpg"/><Relationship Id="rId258" Type="http://schemas.openxmlformats.org/officeDocument/2006/relationships/image" Target="media/image244.jpg"/><Relationship Id="rId22" Type="http://schemas.openxmlformats.org/officeDocument/2006/relationships/image" Target="media/image8.jpg"/><Relationship Id="rId64" Type="http://schemas.openxmlformats.org/officeDocument/2006/relationships/image" Target="media/image50.jpg"/><Relationship Id="rId118" Type="http://schemas.openxmlformats.org/officeDocument/2006/relationships/image" Target="media/image104.jpg"/><Relationship Id="rId171" Type="http://schemas.openxmlformats.org/officeDocument/2006/relationships/image" Target="media/image157.jpg"/><Relationship Id="rId227" Type="http://schemas.openxmlformats.org/officeDocument/2006/relationships/image" Target="media/image213.jpg"/><Relationship Id="rId269" Type="http://schemas.openxmlformats.org/officeDocument/2006/relationships/image" Target="media/image255.jpg"/><Relationship Id="rId33" Type="http://schemas.openxmlformats.org/officeDocument/2006/relationships/image" Target="media/image19.jpg"/><Relationship Id="rId129" Type="http://schemas.openxmlformats.org/officeDocument/2006/relationships/image" Target="media/image115.jpg"/><Relationship Id="rId280" Type="http://schemas.openxmlformats.org/officeDocument/2006/relationships/image" Target="media/image266.jpg"/><Relationship Id="rId75" Type="http://schemas.openxmlformats.org/officeDocument/2006/relationships/image" Target="media/image61.jpg"/><Relationship Id="rId140" Type="http://schemas.openxmlformats.org/officeDocument/2006/relationships/image" Target="media/image126.jpg"/><Relationship Id="rId182" Type="http://schemas.openxmlformats.org/officeDocument/2006/relationships/image" Target="media/image168.jpg"/><Relationship Id="rId6" Type="http://schemas.openxmlformats.org/officeDocument/2006/relationships/webSettings" Target="webSettings.xml"/><Relationship Id="rId238" Type="http://schemas.openxmlformats.org/officeDocument/2006/relationships/image" Target="media/image22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rmira.bukaci\Desktop\Modeli%20i%20ri%20i%20Kuvendit\Modeli%20i%20ri%20i%20Kuvendit%20perfundimtar\Kapaku%20i%20fletor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DB148-E515-4857-8F68-C6F68A35E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Kapaku i fletores</Template>
  <TotalTime>6</TotalTime>
  <Pages>287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Ermira Bukaci</cp:lastModifiedBy>
  <cp:revision>8</cp:revision>
  <cp:lastPrinted>2019-03-07T11:02:00Z</cp:lastPrinted>
  <dcterms:created xsi:type="dcterms:W3CDTF">2019-03-07T09:00:00Z</dcterms:created>
  <dcterms:modified xsi:type="dcterms:W3CDTF">2019-03-25T14:02:00Z</dcterms:modified>
</cp:coreProperties>
</file>